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8408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67"/>
          <w:sz w:val="20"/>
          <w:szCs w:val="20"/>
        </w:rPr>
        <w:pict>
          <v:group style="width:566.7pt;height:420.45pt;mso-position-horizontal-relative:char;mso-position-vertical-relative:line" coordorigin="0,0" coordsize="11334,8409">
            <v:group style="position:absolute;left:0;top:0;width:10400;height:8409" coordorigin="0,0" coordsize="10400,8409">
              <v:shape style="position:absolute;left:0;top:0;width:10400;height:8409" coordorigin="0,0" coordsize="10400,8409" path="m10106,0l0,0,0,7092,82,7157,496,7437,932,7684,1388,7899,1862,8078,2354,8220,2861,8324,3381,8387,3913,8409,4445,8387,4965,8324,5472,8220,5963,8078,6438,7899,6894,7684,7330,7437,7744,7157,8134,6847,8500,6508,8838,6143,9148,5753,9428,5339,9676,4903,9890,4446,10069,3972,10211,3480,10315,2974,10378,2453,10400,1921,10378,1389,10315,869,10211,363,10106,0xe" filled="true" fillcolor="#666666" stroked="false">
                <v:path arrowok="t"/>
                <v:fill type="solid"/>
              </v:shape>
              <v:shape style="position:absolute;left:650;top:836;width:6306;height:1670" type="#_x0000_t75" stroked="false">
                <v:imagedata r:id="rId6" o:title=""/>
              </v:shape>
              <v:shape style="position:absolute;left:9669;top:805;width:1665;height:1665" type="#_x0000_t75" stroked="false">
                <v:imagedata r:id="rId7" o:title=""/>
              </v:shape>
            </v:group>
            <v:group style="position:absolute;left:657;top:3097;width:5022;height:751" coordorigin="657,3097" coordsize="5022,751">
              <v:shape style="position:absolute;left:657;top:3097;width:5022;height:751" coordorigin="657,3097" coordsize="5022,751" path="m907,3097l840,3106,780,3132,729,3173,690,3225,665,3287,657,3847,5678,3847,5678,3351,5677,3327,5662,3261,5632,3203,5588,3155,5533,3120,5470,3100,907,3097xe" filled="true" fillcolor="#cececd" stroked="false">
                <v:path arrowok="t"/>
                <v:fill type="solid"/>
              </v:shape>
            </v:group>
            <v:group style="position:absolute;left:657;top:3900;width:5022;height:3132" coordorigin="657,3900" coordsize="5022,3132">
              <v:shape style="position:absolute;left:657;top:3900;width:5022;height:3132" coordorigin="657,3900" coordsize="5022,3132" path="m5678,3900l657,3900,657,6777,666,6845,692,6906,732,6958,783,6998,844,7023,5428,7031,5451,7030,5517,7015,5574,6983,5621,6939,5656,6883,5675,6819,5678,3900xe" filled="true" fillcolor="#cececd" stroked="false">
                <v:path arrowok="t"/>
                <v:fill type="solid"/>
              </v:shape>
              <v:shape style="position:absolute;left:992;top:6116;width:2538;height:603" type="#_x0000_t75" stroked="false">
                <v:imagedata r:id="rId8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83;top:3199;width:4565;height:2652" type="#_x0000_t202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14" w:right="0" w:firstLine="0"/>
                        <w:jc w:val="left"/>
                        <w:rPr>
                          <w:rFonts w:ascii="Calibri" w:hAnsi="Calibri" w:cs="Calibri" w:eastAsia="Calibri"/>
                          <w:sz w:val="40"/>
                          <w:szCs w:val="40"/>
                        </w:rPr>
                      </w:pP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0"/>
                          <w:sz w:val="40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3"/>
                          <w:sz w:val="40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0"/>
                          <w:sz w:val="4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8"/>
                          <w:sz w:val="40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6"/>
                          <w:sz w:val="4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4"/>
                          <w:sz w:val="40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10"/>
                          <w:sz w:val="40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211714"/>
                          <w:w w:val="103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6"/>
                          <w:sz w:val="40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9"/>
                          <w:w w:val="110"/>
                          <w:sz w:val="40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5"/>
                          <w:sz w:val="4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15"/>
                          <w:sz w:val="40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10"/>
                          <w:sz w:val="40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211714"/>
                          <w:w w:val="103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19"/>
                          <w:sz w:val="4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4"/>
                          <w:sz w:val="40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5"/>
                          <w:sz w:val="40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0"/>
                          <w:sz w:val="4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5"/>
                          <w:sz w:val="40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3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211714"/>
                          <w:w w:val="100"/>
                          <w:sz w:val="40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19"/>
                          <w:sz w:val="4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8"/>
                          <w:w w:val="104"/>
                          <w:sz w:val="40"/>
                        </w:rPr>
                        <w:t>BB</w:t>
                      </w:r>
                      <w:r>
                        <w:rPr>
                          <w:rFonts w:ascii="Calibri"/>
                          <w:b/>
                          <w:color w:val="211714"/>
                          <w:w w:val="102"/>
                          <w:sz w:val="40"/>
                        </w:rPr>
                        <w:t>Q</w:t>
                      </w:r>
                      <w:r>
                        <w:rPr>
                          <w:rFonts w:ascii="Calibri"/>
                          <w:sz w:val="40"/>
                        </w:rPr>
                      </w:r>
                    </w:p>
                    <w:p>
                      <w:pPr>
                        <w:spacing w:line="248" w:lineRule="exact" w:before="0"/>
                        <w:ind w:left="14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b/>
                          <w:color w:val="211714"/>
                          <w:w w:val="106"/>
                          <w:sz w:val="22"/>
                        </w:rPr>
                        <w:t>Cast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1714"/>
                          <w:w w:val="102"/>
                          <w:sz w:val="22"/>
                        </w:rPr>
                        <w:t>Iron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1714"/>
                          <w:w w:val="105"/>
                          <w:sz w:val="22"/>
                        </w:rPr>
                        <w:t>Grill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1714"/>
                          <w:w w:val="112"/>
                          <w:sz w:val="22"/>
                        </w:rPr>
                        <w:t>&amp;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1714"/>
                          <w:w w:val="105"/>
                          <w:sz w:val="22"/>
                        </w:rPr>
                        <w:t>Hotplate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135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11714"/>
                          <w:w w:val="93"/>
                          <w:sz w:val="14"/>
                        </w:rPr>
                        <w:t>Cooking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3"/>
                          <w:sz w:val="14"/>
                        </w:rPr>
                        <w:t>surface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00"/>
                          <w:sz w:val="14"/>
                        </w:rPr>
                        <w:t>495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03"/>
                          <w:sz w:val="14"/>
                        </w:rPr>
                        <w:t>mm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01"/>
                          <w:sz w:val="14"/>
                        </w:rPr>
                        <w:t>(W)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6"/>
                          <w:sz w:val="14"/>
                        </w:rPr>
                        <w:t>370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03"/>
                          <w:sz w:val="14"/>
                        </w:rPr>
                        <w:t>mm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7"/>
                          <w:sz w:val="14"/>
                        </w:rPr>
                        <w:t>(D)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29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11714"/>
                          <w:w w:val="91"/>
                          <w:sz w:val="14"/>
                        </w:rPr>
                        <w:t>Cast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7"/>
                          <w:sz w:val="14"/>
                        </w:rPr>
                        <w:t>Iron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5"/>
                          <w:sz w:val="14"/>
                        </w:rPr>
                        <w:t>Grill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16"/>
                          <w:sz w:val="14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01"/>
                          <w:sz w:val="14"/>
                        </w:rPr>
                        <w:t>Hotplate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29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11714"/>
                          <w:w w:val="91"/>
                          <w:sz w:val="14"/>
                        </w:rPr>
                        <w:t>Solid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6"/>
                          <w:sz w:val="14"/>
                        </w:rPr>
                        <w:t>steel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4"/>
                          <w:sz w:val="14"/>
                        </w:rPr>
                        <w:t>construction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29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11714"/>
                          <w:w w:val="97"/>
                          <w:sz w:val="14"/>
                        </w:rPr>
                        <w:t>Ideal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9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7"/>
                          <w:sz w:val="14"/>
                        </w:rPr>
                        <w:t>grilling,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6"/>
                          <w:sz w:val="14"/>
                        </w:rPr>
                        <w:t>roasting,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7"/>
                          <w:sz w:val="14"/>
                        </w:rPr>
                        <w:t>baking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16"/>
                          <w:sz w:val="14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4"/>
                          <w:sz w:val="14"/>
                        </w:rPr>
                        <w:t>searing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29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11714"/>
                          <w:w w:val="91"/>
                          <w:sz w:val="14"/>
                        </w:rPr>
                        <w:t>Side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2"/>
                          <w:sz w:val="14"/>
                        </w:rPr>
                        <w:t>carry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5"/>
                          <w:sz w:val="14"/>
                        </w:rPr>
                        <w:t>handles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29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11714"/>
                          <w:w w:val="98"/>
                          <w:sz w:val="14"/>
                        </w:rPr>
                        <w:t>Temperature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7"/>
                          <w:sz w:val="14"/>
                        </w:rPr>
                        <w:t>gauge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29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211714"/>
                          <w:w w:val="96"/>
                          <w:sz w:val="14"/>
                          <w:szCs w:val="14"/>
                        </w:rPr>
                        <w:t>IAPMO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11714"/>
                          <w:spacing w:val="-7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11714"/>
                          <w:w w:val="91"/>
                          <w:sz w:val="14"/>
                          <w:szCs w:val="14"/>
                        </w:rPr>
                        <w:t>gas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11714"/>
                          <w:spacing w:val="-7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11714"/>
                          <w:w w:val="97"/>
                          <w:sz w:val="14"/>
                          <w:szCs w:val="14"/>
                        </w:rPr>
                        <w:t>certiﬁed</w:t>
                      </w:r>
                      <w:r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29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11714"/>
                          <w:w w:val="95"/>
                          <w:sz w:val="14"/>
                        </w:rPr>
                        <w:t>Universal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83"/>
                          <w:sz w:val="14"/>
                        </w:rPr>
                        <w:t>LPG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5"/>
                          <w:sz w:val="14"/>
                        </w:rPr>
                        <w:t>only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29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11714"/>
                          <w:w w:val="93"/>
                          <w:sz w:val="14"/>
                        </w:rPr>
                        <w:t>Hose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16"/>
                          <w:sz w:val="14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8"/>
                          <w:sz w:val="14"/>
                        </w:rPr>
                        <w:t>regulator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5"/>
                          <w:sz w:val="14"/>
                        </w:rPr>
                        <w:t>included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96" w:val="left" w:leader="none"/>
                        </w:tabs>
                        <w:spacing w:before="29"/>
                        <w:ind w:left="95" w:right="0" w:hanging="9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11714"/>
                          <w:w w:val="94"/>
                          <w:sz w:val="14"/>
                        </w:rPr>
                        <w:t>Dimensions: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84"/>
                          <w:sz w:val="14"/>
                        </w:rPr>
                        <w:t>710L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08"/>
                          <w:sz w:val="14"/>
                        </w:rPr>
                        <w:t>490W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95"/>
                          <w:sz w:val="14"/>
                        </w:rPr>
                        <w:t>345H</w:t>
                      </w:r>
                      <w:r>
                        <w:rPr>
                          <w:rFonts w:ascii="Arial"/>
                          <w:b/>
                          <w:color w:val="211714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11714"/>
                          <w:w w:val="103"/>
                          <w:sz w:val="14"/>
                        </w:rPr>
                        <w:t>mm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31;top:6462;width:308;height:395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9" w:right="0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color w:val="211714"/>
                          <w:w w:val="107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  <w:p>
                      <w:pPr>
                        <w:spacing w:line="121" w:lineRule="exact" w:before="6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0"/>
                          <w:szCs w:val="10"/>
                        </w:rPr>
                      </w:pPr>
                      <w:r>
                        <w:rPr>
                          <w:rFonts w:ascii="Calibri"/>
                          <w:b/>
                          <w:color w:val="211714"/>
                          <w:w w:val="108"/>
                          <w:sz w:val="10"/>
                        </w:rPr>
                        <w:t>Burner</w:t>
                      </w:r>
                      <w:r>
                        <w:rPr>
                          <w:rFonts w:ascii="Calibri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113;top:6535;width:253;height:82" type="#_x0000_t202" filled="false" stroked="false">
                <v:textbox inset="0,0,0,0">
                  <w:txbxContent>
                    <w:p>
                      <w:pPr>
                        <w:spacing w:line="8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8"/>
                          <w:szCs w:val="8"/>
                        </w:rPr>
                      </w:pPr>
                      <w:r>
                        <w:rPr>
                          <w:rFonts w:ascii="Calibri"/>
                          <w:b/>
                          <w:color w:val="CECECD"/>
                          <w:spacing w:val="-1"/>
                          <w:w w:val="107"/>
                          <w:sz w:val="8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CECECD"/>
                          <w:spacing w:val="-1"/>
                          <w:w w:val="113"/>
                          <w:sz w:val="8"/>
                        </w:rPr>
                        <w:t>/</w:t>
                      </w:r>
                      <w:r>
                        <w:rPr>
                          <w:rFonts w:ascii="Calibri"/>
                          <w:b/>
                          <w:color w:val="CECECD"/>
                          <w:spacing w:val="-1"/>
                          <w:w w:val="107"/>
                          <w:sz w:val="8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CECECD"/>
                          <w:spacing w:val="-1"/>
                          <w:w w:val="110"/>
                          <w:sz w:val="8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CECECD"/>
                          <w:spacing w:val="-1"/>
                          <w:w w:val="104"/>
                          <w:sz w:val="8"/>
                        </w:rPr>
                        <w:t>ee</w:t>
                      </w:r>
                      <w:r>
                        <w:rPr>
                          <w:rFonts w:ascii="Calibri"/>
                          <w:b/>
                          <w:color w:val="CECECD"/>
                          <w:w w:val="111"/>
                          <w:sz w:val="8"/>
                        </w:rPr>
                        <w:t>l</w:t>
                      </w:r>
                      <w:r>
                        <w:rPr>
                          <w:rFonts w:ascii="Calibri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1734;top:6752;width:1698;height:209" type="#_x0000_t202" filled="false" stroked="false">
                <v:textbox inset="0,0,0,0">
                  <w:txbxContent>
                    <w:p>
                      <w:pPr>
                        <w:tabs>
                          <w:tab w:pos="672" w:val="left" w:leader="none"/>
                          <w:tab w:pos="1309" w:val="left" w:leader="none"/>
                        </w:tabs>
                        <w:spacing w:line="204" w:lineRule="auto" w:before="0"/>
                        <w:ind w:left="0" w:right="0" w:firstLine="52"/>
                        <w:jc w:val="left"/>
                        <w:rPr>
                          <w:rFonts w:ascii="Calibri" w:hAnsi="Calibri" w:cs="Calibri" w:eastAsia="Calibri"/>
                          <w:sz w:val="10"/>
                          <w:szCs w:val="10"/>
                        </w:rPr>
                      </w:pPr>
                      <w:r>
                        <w:rPr>
                          <w:rFonts w:ascii="Calibri"/>
                          <w:b/>
                          <w:color w:val="211714"/>
                          <w:w w:val="110"/>
                          <w:sz w:val="10"/>
                        </w:rPr>
                        <w:t>Grill</w:t>
                      </w:r>
                      <w:r>
                        <w:rPr>
                          <w:rFonts w:ascii="Calibri"/>
                          <w:b/>
                          <w:color w:val="211714"/>
                          <w:sz w:val="1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1714"/>
                          <w:w w:val="118"/>
                          <w:sz w:val="10"/>
                        </w:rPr>
                        <w:t>&amp;</w:t>
                      </w:r>
                      <w:r>
                        <w:rPr>
                          <w:rFonts w:ascii="Calibri"/>
                          <w:b/>
                          <w:color w:val="211714"/>
                          <w:sz w:val="1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211714"/>
                          <w:w w:val="88"/>
                          <w:sz w:val="10"/>
                        </w:rPr>
                        <w:t>    </w:t>
                      </w:r>
                      <w:r>
                        <w:rPr>
                          <w:rFonts w:ascii="Calibri"/>
                          <w:b/>
                          <w:color w:val="211714"/>
                          <w:w w:val="111"/>
                          <w:sz w:val="10"/>
                        </w:rPr>
                        <w:t>Dial</w:t>
                      </w:r>
                      <w:r>
                        <w:rPr>
                          <w:rFonts w:ascii="Calibri"/>
                          <w:b/>
                          <w:color w:val="211714"/>
                          <w:sz w:val="1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211714"/>
                          <w:w w:val="88"/>
                          <w:sz w:val="10"/>
                        </w:rPr>
                        <w:t>  </w:t>
                      </w:r>
                      <w:r>
                        <w:rPr>
                          <w:rFonts w:ascii="Calibri"/>
                          <w:b/>
                          <w:color w:val="211714"/>
                          <w:w w:val="108"/>
                          <w:sz w:val="10"/>
                        </w:rPr>
                        <w:t>Burner</w:t>
                      </w:r>
                      <w:r>
                        <w:rPr>
                          <w:rFonts w:ascii="Calibri"/>
                          <w:b/>
                          <w:color w:val="211714"/>
                          <w:w w:val="108"/>
                          <w:sz w:val="1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211714"/>
                          <w:w w:val="110"/>
                          <w:sz w:val="10"/>
                        </w:rPr>
                        <w:t>Hotpl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1"/>
                          <w:w w:val="111"/>
                          <w:sz w:val="1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211714"/>
                          <w:w w:val="109"/>
                          <w:sz w:val="10"/>
                        </w:rPr>
                        <w:t>te</w:t>
                      </w:r>
                      <w:r>
                        <w:rPr>
                          <w:rFonts w:ascii="Calibri"/>
                          <w:b/>
                          <w:color w:val="211714"/>
                          <w:sz w:val="1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211714"/>
                          <w:w w:val="112"/>
                          <w:sz w:val="10"/>
                        </w:rPr>
                        <w:t>Ignition</w:t>
                      </w:r>
                      <w:r>
                        <w:rPr>
                          <w:rFonts w:ascii="Calibri"/>
                          <w:b/>
                          <w:color w:val="211714"/>
                          <w:sz w:val="10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211714"/>
                          <w:w w:val="104"/>
                          <w:sz w:val="10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211714"/>
                          <w:spacing w:val="-1"/>
                          <w:w w:val="111"/>
                          <w:sz w:val="10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211714"/>
                          <w:w w:val="110"/>
                          <w:sz w:val="10"/>
                        </w:rPr>
                        <w:t>terial</w:t>
                      </w:r>
                      <w:r>
                        <w:rPr>
                          <w:rFonts w:ascii="Calibri"/>
                          <w:sz w:val="1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67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6156" w:lineRule="exact"/>
        <w:ind w:left="12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22"/>
          <w:sz w:val="20"/>
          <w:szCs w:val="20"/>
        </w:rPr>
        <w:drawing>
          <wp:inline distT="0" distB="0" distL="0" distR="0">
            <wp:extent cx="5740360" cy="3909155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360" cy="39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22"/>
          <w:sz w:val="20"/>
          <w:szCs w:val="20"/>
        </w:rPr>
      </w:r>
    </w:p>
    <w:p>
      <w:pPr>
        <w:spacing w:after="0" w:line="6156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5"/>
          <w:type w:val="continuous"/>
          <w:pgSz w:w="11910" w:h="16840"/>
          <w:pgMar w:footer="976" w:top="0" w:bottom="1160" w:left="0" w:right="460"/>
        </w:sectPr>
      </w:pPr>
    </w:p>
    <w:p>
      <w:pPr>
        <w:pStyle w:val="Heading1"/>
        <w:spacing w:line="280" w:lineRule="auto" w:before="22"/>
        <w:ind w:right="1839"/>
        <w:jc w:val="center"/>
        <w:rPr>
          <w:b w:val="0"/>
          <w:bCs w:val="0"/>
        </w:rPr>
      </w:pPr>
      <w:r>
        <w:rPr>
          <w:color w:val="030000"/>
          <w:spacing w:val="-22"/>
          <w:w w:val="95"/>
        </w:rPr>
        <w:t>ASSEMBLY</w:t>
      </w:r>
      <w:r>
        <w:rPr>
          <w:color w:val="030000"/>
          <w:spacing w:val="-64"/>
          <w:w w:val="95"/>
        </w:rPr>
        <w:t> </w:t>
      </w:r>
      <w:r>
        <w:rPr>
          <w:color w:val="030000"/>
          <w:w w:val="95"/>
          <w:sz w:val="48"/>
        </w:rPr>
        <w:t>le</w:t>
      </w:r>
      <w:r>
        <w:rPr>
          <w:color w:val="030000"/>
          <w:spacing w:val="-88"/>
          <w:w w:val="95"/>
          <w:sz w:val="48"/>
        </w:rPr>
        <w:t> </w:t>
      </w:r>
      <w:r>
        <w:rPr>
          <w:color w:val="030000"/>
          <w:spacing w:val="-10"/>
          <w:w w:val="95"/>
        </w:rPr>
        <w:t>OPERATION</w:t>
      </w:r>
      <w:r>
        <w:rPr>
          <w:color w:val="030000"/>
          <w:w w:val="108"/>
        </w:rPr>
        <w:t> </w:t>
      </w:r>
      <w:r>
        <w:rPr>
          <w:color w:val="030000"/>
          <w:spacing w:val="-19"/>
        </w:rPr>
        <w:t>INSTRUCTIONS</w:t>
      </w:r>
      <w:r>
        <w:rPr>
          <w:b w:val="0"/>
          <w:spacing w:val="-19"/>
        </w:rPr>
      </w:r>
    </w:p>
    <w:p>
      <w:pPr>
        <w:spacing w:line="1035" w:lineRule="exact" w:before="0"/>
        <w:ind w:left="2553" w:right="1945" w:firstLine="0"/>
        <w:jc w:val="center"/>
        <w:rPr>
          <w:rFonts w:ascii="Times New Roman" w:hAnsi="Times New Roman" w:cs="Times New Roman" w:eastAsia="Times New Roman"/>
          <w:sz w:val="117"/>
          <w:szCs w:val="117"/>
        </w:rPr>
      </w:pPr>
      <w:r>
        <w:rPr>
          <w:rFonts w:ascii="Arial"/>
          <w:b/>
          <w:color w:val="030000"/>
          <w:spacing w:val="-42"/>
          <w:w w:val="97"/>
          <w:sz w:val="46"/>
        </w:rPr>
        <w:t>P</w:t>
      </w:r>
      <w:r>
        <w:rPr>
          <w:rFonts w:ascii="Arial"/>
          <w:b/>
          <w:color w:val="030000"/>
          <w:w w:val="87"/>
          <w:sz w:val="46"/>
        </w:rPr>
        <w:t>ORTABLE</w:t>
      </w:r>
      <w:r>
        <w:rPr>
          <w:rFonts w:ascii="Arial"/>
          <w:b/>
          <w:color w:val="030000"/>
          <w:spacing w:val="19"/>
          <w:sz w:val="46"/>
        </w:rPr>
        <w:t> </w:t>
      </w:r>
      <w:r>
        <w:rPr>
          <w:rFonts w:ascii="Arial"/>
          <w:b/>
          <w:color w:val="030000"/>
          <w:w w:val="90"/>
          <w:sz w:val="46"/>
        </w:rPr>
        <w:t>S</w:t>
      </w:r>
      <w:r>
        <w:rPr>
          <w:rFonts w:ascii="Arial"/>
          <w:b/>
          <w:color w:val="030000"/>
          <w:spacing w:val="8"/>
          <w:w w:val="90"/>
          <w:sz w:val="46"/>
        </w:rPr>
        <w:t>I</w:t>
      </w:r>
      <w:r>
        <w:rPr>
          <w:rFonts w:ascii="Arial"/>
          <w:b/>
          <w:color w:val="030000"/>
          <w:spacing w:val="-34"/>
          <w:w w:val="114"/>
          <w:sz w:val="46"/>
        </w:rPr>
        <w:t>N</w:t>
      </w:r>
      <w:r>
        <w:rPr>
          <w:rFonts w:ascii="Arial"/>
          <w:b/>
          <w:color w:val="030000"/>
          <w:w w:val="83"/>
          <w:sz w:val="46"/>
        </w:rPr>
        <w:t>GLE</w:t>
      </w:r>
      <w:r>
        <w:rPr>
          <w:rFonts w:ascii="Arial"/>
          <w:b/>
          <w:color w:val="030000"/>
          <w:sz w:val="46"/>
        </w:rPr>
        <w:t> </w:t>
      </w:r>
      <w:r>
        <w:rPr>
          <w:rFonts w:ascii="Arial"/>
          <w:b/>
          <w:color w:val="030000"/>
          <w:w w:val="97"/>
          <w:sz w:val="46"/>
        </w:rPr>
        <w:t>B</w:t>
      </w:r>
      <w:r>
        <w:rPr>
          <w:rFonts w:ascii="Arial"/>
          <w:b/>
          <w:color w:val="030000"/>
          <w:spacing w:val="-11"/>
          <w:w w:val="97"/>
          <w:sz w:val="46"/>
        </w:rPr>
        <w:t>U</w:t>
      </w:r>
      <w:r>
        <w:rPr>
          <w:rFonts w:ascii="Arial"/>
          <w:b/>
          <w:color w:val="030000"/>
          <w:w w:val="99"/>
          <w:sz w:val="46"/>
        </w:rPr>
        <w:t>R</w:t>
      </w:r>
      <w:r>
        <w:rPr>
          <w:rFonts w:ascii="Arial"/>
          <w:b/>
          <w:color w:val="030000"/>
          <w:spacing w:val="-10"/>
          <w:w w:val="99"/>
          <w:sz w:val="46"/>
        </w:rPr>
        <w:t>N</w:t>
      </w:r>
      <w:r>
        <w:rPr>
          <w:rFonts w:ascii="Arial"/>
          <w:b/>
          <w:color w:val="030000"/>
          <w:w w:val="83"/>
          <w:sz w:val="46"/>
        </w:rPr>
        <w:t>ER</w:t>
      </w:r>
      <w:r>
        <w:rPr>
          <w:rFonts w:ascii="Arial"/>
          <w:b/>
          <w:color w:val="030000"/>
          <w:spacing w:val="-17"/>
          <w:sz w:val="46"/>
        </w:rPr>
        <w:t> </w:t>
      </w:r>
      <w:r>
        <w:rPr>
          <w:rFonts w:ascii="Arial"/>
          <w:b/>
          <w:color w:val="030000"/>
          <w:w w:val="92"/>
          <w:sz w:val="46"/>
        </w:rPr>
        <w:t>BB</w:t>
      </w:r>
      <w:r>
        <w:rPr>
          <w:rFonts w:ascii="Arial"/>
          <w:b/>
          <w:color w:val="030000"/>
          <w:spacing w:val="-235"/>
          <w:w w:val="91"/>
          <w:sz w:val="46"/>
        </w:rPr>
        <w:t>O</w:t>
      </w:r>
      <w:r>
        <w:rPr>
          <w:rFonts w:ascii="Times New Roman"/>
          <w:color w:val="030000"/>
          <w:w w:val="73"/>
          <w:position w:val="-33"/>
          <w:sz w:val="117"/>
        </w:rPr>
        <w:t>-</w:t>
      </w:r>
      <w:r>
        <w:rPr>
          <w:rFonts w:ascii="Times New Roman"/>
          <w:sz w:val="1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2561" w:val="left" w:leader="none"/>
        </w:tabs>
        <w:spacing w:line="2289" w:lineRule="exac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36"/>
          <w:sz w:val="20"/>
        </w:rPr>
        <w:drawing>
          <wp:inline distT="0" distB="0" distL="0" distR="0">
            <wp:extent cx="1389888" cy="1367027"/>
            <wp:effectExtent l="0" t="0" r="0" b="0"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6"/>
          <w:sz w:val="20"/>
        </w:rPr>
      </w:r>
      <w:r>
        <w:rPr>
          <w:rFonts w:ascii="Times New Roman"/>
          <w:position w:val="-36"/>
          <w:sz w:val="20"/>
        </w:rPr>
        <w:tab/>
      </w:r>
      <w:r>
        <w:rPr>
          <w:rFonts w:ascii="Times New Roman"/>
          <w:position w:val="-44"/>
          <w:sz w:val="20"/>
        </w:rPr>
        <w:pict>
          <v:group style="width:207.7pt;height:114.1pt;mso-position-horizontal-relative:char;mso-position-vertical-relative:line" coordorigin="0,0" coordsize="4154,2282">
            <v:group style="position:absolute;left:11;top:14;width:4132;height:2" coordorigin="11,14" coordsize="4132,2">
              <v:shape style="position:absolute;left:11;top:14;width:4132;height:2" coordorigin="11,14" coordsize="4132,0" path="m11,14l4142,14e" filled="false" stroked="true" strokeweight=".719807pt" strokecolor="#030000">
                <v:path arrowok="t"/>
              </v:shape>
            </v:group>
            <v:group style="position:absolute;left:18;top:7;width:2;height:2268" coordorigin="18,7" coordsize="2,2268">
              <v:shape style="position:absolute;left:18;top:7;width:2;height:2268" coordorigin="18,7" coordsize="0,2268" path="m18,2275l18,7e" filled="false" stroked="true" strokeweight=".719807pt" strokecolor="#030000">
                <v:path arrowok="t"/>
              </v:shape>
            </v:group>
            <v:group style="position:absolute;left:4135;top:7;width:2;height:2268" coordorigin="4135,7" coordsize="2,2268">
              <v:shape style="position:absolute;left:4135;top:7;width:2;height:2268" coordorigin="4135,7" coordsize="0,2268" path="m4135,2275l4135,7e" filled="false" stroked="true" strokeweight=".719807pt" strokecolor="#030000">
                <v:path arrowok="t"/>
              </v:shape>
            </v:group>
            <v:group style="position:absolute;left:11;top:2264;width:4132;height:2" coordorigin="11,2264" coordsize="4132,2">
              <v:shape style="position:absolute;left:11;top:2264;width:4132;height:2" coordorigin="11,2264" coordsize="4132,0" path="m11,2264l4142,2264e" filled="false" stroked="true" strokeweight="1.07971pt" strokecolor="#030000">
                <v:path arrowok="t"/>
              </v:shape>
              <v:shape style="position:absolute;left:18;top:14;width:4118;height:2250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216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313131"/>
                          <w:w w:val="84"/>
                          <w:sz w:val="21"/>
                        </w:rPr>
                      </w:r>
                      <w:r>
                        <w:rPr>
                          <w:rFonts w:ascii="Arial"/>
                          <w:color w:val="313131"/>
                          <w:w w:val="84"/>
                          <w:sz w:val="21"/>
                          <w:u w:val="single" w:color="000000"/>
                        </w:rPr>
                        <w:t>FOR</w:t>
                      </w:r>
                      <w:r>
                        <w:rPr>
                          <w:rFonts w:ascii="Arial"/>
                          <w:color w:val="313131"/>
                          <w:spacing w:val="-18"/>
                          <w:w w:val="99"/>
                          <w:sz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w w:val="88"/>
                          <w:sz w:val="21"/>
                          <w:u w:val="single" w:color="000000"/>
                        </w:rPr>
                        <w:t>YOUR</w:t>
                      </w:r>
                      <w:r>
                        <w:rPr>
                          <w:rFonts w:ascii="Arial"/>
                          <w:color w:val="313131"/>
                          <w:spacing w:val="6"/>
                          <w:w w:val="99"/>
                          <w:sz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w w:val="82"/>
                          <w:sz w:val="21"/>
                          <w:u w:val="single" w:color="000000"/>
                        </w:rPr>
                        <w:t>SAFETY</w:t>
                      </w:r>
                      <w:r>
                        <w:rPr>
                          <w:rFonts w:ascii="Arial"/>
                          <w:color w:val="313131"/>
                          <w:w w:val="82"/>
                          <w:sz w:val="21"/>
                        </w:rPr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exact" w:before="39"/>
                        <w:ind w:left="161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30000"/>
                          <w:spacing w:val="-65"/>
                          <w:w w:val="177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5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030000"/>
                          <w:spacing w:val="-3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8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color w:val="03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4"/>
                          <w:sz w:val="21"/>
                        </w:rPr>
                        <w:t>smell</w:t>
                      </w:r>
                      <w:r>
                        <w:rPr>
                          <w:rFonts w:ascii="Arial"/>
                          <w:color w:val="03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-23"/>
                          <w:w w:val="118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1"/>
                        </w:rPr>
                        <w:t>as: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526" w:val="left" w:leader="none"/>
                        </w:tabs>
                        <w:spacing w:line="240" w:lineRule="exact" w:before="0"/>
                        <w:ind w:left="525" w:right="0" w:hanging="374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30000"/>
                          <w:w w:val="96"/>
                          <w:sz w:val="21"/>
                        </w:rPr>
                        <w:t>Sh</w:t>
                      </w:r>
                      <w:r>
                        <w:rPr>
                          <w:rFonts w:ascii="Arial"/>
                          <w:color w:val="030000"/>
                          <w:spacing w:val="-17"/>
                          <w:w w:val="96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030000"/>
                          <w:w w:val="173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030000"/>
                          <w:spacing w:val="-1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20"/>
                          <w:sz w:val="21"/>
                        </w:rPr>
                        <w:t>off</w:t>
                      </w:r>
                      <w:r>
                        <w:rPr>
                          <w:rFonts w:ascii="Arial"/>
                          <w:color w:val="030000"/>
                          <w:spacing w:val="-2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z w:val="21"/>
                        </w:rPr>
                        <w:t>gas</w:t>
                      </w:r>
                      <w:r>
                        <w:rPr>
                          <w:rFonts w:ascii="Arial"/>
                          <w:color w:val="030000"/>
                          <w:spacing w:val="-2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24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030000"/>
                          <w:spacing w:val="26"/>
                          <w:w w:val="12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030000"/>
                          <w:w w:val="115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color w:val="03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6"/>
                          <w:sz w:val="21"/>
                        </w:rPr>
                        <w:t>appl</w:t>
                      </w:r>
                      <w:r>
                        <w:rPr>
                          <w:rFonts w:ascii="Arial"/>
                          <w:color w:val="030000"/>
                          <w:spacing w:val="-10"/>
                          <w:w w:val="106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1"/>
                        </w:rPr>
                        <w:t>ance.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526" w:val="left" w:leader="none"/>
                        </w:tabs>
                        <w:spacing w:line="240" w:lineRule="exact" w:before="3"/>
                        <w:ind w:left="525" w:right="0" w:hanging="36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30000"/>
                          <w:w w:val="103"/>
                          <w:sz w:val="21"/>
                        </w:rPr>
                        <w:t>Ext</w:t>
                      </w:r>
                      <w:r>
                        <w:rPr>
                          <w:rFonts w:ascii="Arial"/>
                          <w:color w:val="030000"/>
                          <w:spacing w:val="-4"/>
                          <w:w w:val="10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11"/>
                          <w:sz w:val="21"/>
                        </w:rPr>
                        <w:t>ngu</w:t>
                      </w:r>
                      <w:r>
                        <w:rPr>
                          <w:rFonts w:ascii="Arial"/>
                          <w:color w:val="030000"/>
                          <w:spacing w:val="-9"/>
                          <w:w w:val="11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98"/>
                          <w:sz w:val="21"/>
                        </w:rPr>
                        <w:t>sh</w:t>
                      </w:r>
                      <w:r>
                        <w:rPr>
                          <w:rFonts w:ascii="Arial"/>
                          <w:color w:val="030000"/>
                          <w:spacing w:val="-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030000"/>
                          <w:spacing w:val="-27"/>
                          <w:w w:val="10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030000"/>
                          <w:w w:val="128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030000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3"/>
                          <w:sz w:val="21"/>
                        </w:rPr>
                        <w:t>open</w:t>
                      </w:r>
                      <w:r>
                        <w:rPr>
                          <w:rFonts w:ascii="Arial"/>
                          <w:color w:val="030000"/>
                          <w:spacing w:val="-2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7"/>
                          <w:sz w:val="21"/>
                        </w:rPr>
                        <w:t>flam</w:t>
                      </w:r>
                      <w:r>
                        <w:rPr>
                          <w:rFonts w:ascii="Arial"/>
                          <w:color w:val="030000"/>
                          <w:spacing w:val="7"/>
                          <w:w w:val="107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030000"/>
                          <w:w w:val="20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38" w:lineRule="exact" w:before="4"/>
                        <w:ind w:left="496" w:right="163" w:hanging="332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30000"/>
                          <w:w w:val="89"/>
                          <w:sz w:val="21"/>
                        </w:rPr>
                        <w:t>3.</w:t>
                      </w:r>
                      <w:r>
                        <w:rPr>
                          <w:rFonts w:ascii="Arial"/>
                          <w:color w:val="030000"/>
                          <w:sz w:val="21"/>
                        </w:rPr>
                        <w:t>  </w:t>
                      </w:r>
                      <w:r>
                        <w:rPr>
                          <w:rFonts w:ascii="Arial"/>
                          <w:color w:val="030000"/>
                          <w:spacing w:val="-2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-131"/>
                          <w:w w:val="21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55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030000"/>
                          <w:spacing w:val="-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5"/>
                          <w:sz w:val="21"/>
                        </w:rPr>
                        <w:t>odour</w:t>
                      </w:r>
                      <w:r>
                        <w:rPr>
                          <w:rFonts w:ascii="Arial"/>
                          <w:color w:val="030000"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8"/>
                          <w:sz w:val="21"/>
                        </w:rPr>
                        <w:t>cont</w:t>
                      </w:r>
                      <w:r>
                        <w:rPr>
                          <w:rFonts w:ascii="Arial"/>
                          <w:color w:val="030000"/>
                          <w:spacing w:val="6"/>
                          <w:w w:val="108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01"/>
                          <w:sz w:val="21"/>
                        </w:rPr>
                        <w:t>nue</w:t>
                      </w:r>
                      <w:r>
                        <w:rPr>
                          <w:rFonts w:ascii="Arial"/>
                          <w:color w:val="030000"/>
                          <w:spacing w:val="-14"/>
                          <w:w w:val="101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030000"/>
                          <w:spacing w:val="3"/>
                          <w:w w:val="191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030000"/>
                          <w:w w:val="108"/>
                          <w:sz w:val="21"/>
                        </w:rPr>
                        <w:t>immed</w:t>
                      </w:r>
                      <w:r>
                        <w:rPr>
                          <w:rFonts w:ascii="Arial"/>
                          <w:color w:val="030000"/>
                          <w:spacing w:val="-11"/>
                          <w:w w:val="108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09"/>
                          <w:sz w:val="21"/>
                        </w:rPr>
                        <w:t>ate</w:t>
                      </w:r>
                      <w:r>
                        <w:rPr>
                          <w:rFonts w:ascii="Arial"/>
                          <w:color w:val="030000"/>
                          <w:spacing w:val="-27"/>
                          <w:w w:val="110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030000"/>
                          <w:w w:val="121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03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3"/>
                          <w:sz w:val="21"/>
                        </w:rPr>
                        <w:t>ca</w:t>
                      </w:r>
                      <w:r>
                        <w:rPr>
                          <w:rFonts w:ascii="Arial"/>
                          <w:color w:val="030000"/>
                          <w:spacing w:val="-3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8"/>
                          <w:sz w:val="21"/>
                        </w:rPr>
                        <w:t>II</w:t>
                      </w:r>
                      <w:r>
                        <w:rPr>
                          <w:rFonts w:ascii="Arial"/>
                          <w:color w:val="030000"/>
                          <w:w w:val="9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9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color w:val="03000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-23"/>
                          <w:w w:val="118"/>
                          <w:sz w:val="21"/>
                        </w:rPr>
                        <w:t>g</w:t>
                      </w:r>
                      <w:r>
                        <w:rPr>
                          <w:rFonts w:ascii="Arial"/>
                          <w:color w:val="030000"/>
                          <w:w w:val="96"/>
                          <w:sz w:val="21"/>
                        </w:rPr>
                        <w:t>as</w:t>
                      </w:r>
                      <w:r>
                        <w:rPr>
                          <w:rFonts w:ascii="Arial"/>
                          <w:color w:val="03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4"/>
                          <w:sz w:val="21"/>
                        </w:rPr>
                        <w:t>supp</w:t>
                      </w:r>
                      <w:r>
                        <w:rPr>
                          <w:rFonts w:ascii="Arial"/>
                          <w:color w:val="030000"/>
                          <w:spacing w:val="10"/>
                          <w:w w:val="104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030000"/>
                          <w:spacing w:val="-33"/>
                          <w:w w:val="19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1"/>
                        </w:rPr>
                        <w:t>er.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44"/>
          <w:sz w:val="20"/>
        </w:rPr>
      </w:r>
      <w:r>
        <w:rPr>
          <w:rFonts w:ascii="Times New Roman"/>
          <w:spacing w:val="135"/>
          <w:position w:val="-44"/>
          <w:sz w:val="20"/>
        </w:rPr>
        <w:t> </w:t>
      </w:r>
      <w:r>
        <w:rPr>
          <w:rFonts w:ascii="Times New Roman"/>
          <w:spacing w:val="135"/>
          <w:position w:val="-45"/>
          <w:sz w:val="20"/>
        </w:rPr>
        <w:pict>
          <v:group style="width:222.8pt;height:114.5pt;mso-position-horizontal-relative:char;mso-position-vertical-relative:line" coordorigin="0,0" coordsize="4456,2290">
            <v:group style="position:absolute;left:11;top:18;width:4434;height:2" coordorigin="11,18" coordsize="4434,2">
              <v:shape style="position:absolute;left:11;top:18;width:4434;height:2" coordorigin="11,18" coordsize="4434,0" path="m11,18l4445,18e" filled="false" stroked="true" strokeweight=".719807pt" strokecolor="#030000">
                <v:path arrowok="t"/>
              </v:shape>
            </v:group>
            <v:group style="position:absolute;left:22;top:11;width:2;height:2268" coordorigin="22,11" coordsize="2,2268">
              <v:shape style="position:absolute;left:22;top:11;width:2;height:2268" coordorigin="22,11" coordsize="0,2268" path="m22,2278l22,11e" filled="false" stroked="true" strokeweight="1.07971pt" strokecolor="#030000">
                <v:path arrowok="t"/>
              </v:shape>
            </v:group>
            <v:group style="position:absolute;left:4438;top:11;width:2;height:2268" coordorigin="4438,11" coordsize="2,2268">
              <v:shape style="position:absolute;left:4438;top:11;width:2;height:2268" coordorigin="4438,11" coordsize="0,2268" path="m4438,2278l4438,11e" filled="false" stroked="true" strokeweight=".719807pt" strokecolor="#030000">
                <v:path arrowok="t"/>
              </v:shape>
            </v:group>
            <v:group style="position:absolute;left:11;top:2268;width:4434;height:2" coordorigin="11,2268" coordsize="4434,2">
              <v:shape style="position:absolute;left:11;top:2268;width:4434;height:2" coordorigin="11,2268" coordsize="4434,0" path="m11,2268l4445,2268e" filled="false" stroked="true" strokeweight="1.07971pt" strokecolor="#030000">
                <v:path arrowok="t"/>
              </v:shape>
              <v:shape style="position:absolute;left:22;top:18;width:4416;height:2250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364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313131"/>
                          <w:w w:val="84"/>
                          <w:sz w:val="21"/>
                        </w:rPr>
                      </w:r>
                      <w:r>
                        <w:rPr>
                          <w:rFonts w:ascii="Arial"/>
                          <w:color w:val="313131"/>
                          <w:w w:val="84"/>
                          <w:sz w:val="21"/>
                          <w:u w:val="single" w:color="000000"/>
                        </w:rPr>
                        <w:t>FOR</w:t>
                      </w:r>
                      <w:r>
                        <w:rPr>
                          <w:rFonts w:ascii="Arial"/>
                          <w:color w:val="313131"/>
                          <w:spacing w:val="-18"/>
                          <w:w w:val="99"/>
                          <w:sz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w w:val="88"/>
                          <w:sz w:val="21"/>
                          <w:u w:val="single" w:color="000000"/>
                        </w:rPr>
                        <w:t>YOUR</w:t>
                      </w:r>
                      <w:r>
                        <w:rPr>
                          <w:rFonts w:ascii="Arial"/>
                          <w:color w:val="313131"/>
                          <w:spacing w:val="-8"/>
                          <w:w w:val="99"/>
                          <w:sz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color w:val="313131"/>
                          <w:w w:val="84"/>
                          <w:sz w:val="21"/>
                          <w:u w:val="single" w:color="000000"/>
                        </w:rPr>
                        <w:t>SAFETY</w:t>
                      </w:r>
                      <w:r>
                        <w:rPr>
                          <w:rFonts w:ascii="Arial"/>
                          <w:color w:val="313131"/>
                          <w:w w:val="84"/>
                          <w:sz w:val="21"/>
                        </w:rPr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tabs>
                          <w:tab w:pos="528" w:val="left" w:leader="none"/>
                        </w:tabs>
                        <w:spacing w:line="242" w:lineRule="auto" w:before="32"/>
                        <w:ind w:left="514" w:right="288" w:hanging="373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30000"/>
                          <w:spacing w:val="-76"/>
                          <w:w w:val="256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color w:val="030000"/>
                          <w:w w:val="134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030000"/>
                          <w:sz w:val="21"/>
                        </w:rPr>
                        <w:tab/>
                        <w:tab/>
                      </w:r>
                      <w:r>
                        <w:rPr>
                          <w:rFonts w:ascii="Arial"/>
                          <w:color w:val="030000"/>
                          <w:w w:val="101"/>
                          <w:sz w:val="21"/>
                        </w:rPr>
                        <w:t>Do</w:t>
                      </w:r>
                      <w:r>
                        <w:rPr>
                          <w:rFonts w:ascii="Arial"/>
                          <w:color w:val="03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12"/>
                          <w:sz w:val="21"/>
                        </w:rPr>
                        <w:t>not</w:t>
                      </w:r>
                      <w:r>
                        <w:rPr>
                          <w:rFonts w:ascii="Arial"/>
                          <w:color w:val="03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2"/>
                          <w:sz w:val="21"/>
                        </w:rPr>
                        <w:t>store</w:t>
                      </w:r>
                      <w:r>
                        <w:rPr>
                          <w:rFonts w:ascii="Arial"/>
                          <w:color w:val="030000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8"/>
                          <w:sz w:val="21"/>
                        </w:rPr>
                        <w:t>or</w:t>
                      </w:r>
                      <w:r>
                        <w:rPr>
                          <w:rFonts w:ascii="Arial"/>
                          <w:color w:val="030000"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z w:val="21"/>
                        </w:rPr>
                        <w:t>use</w:t>
                      </w:r>
                      <w:r>
                        <w:rPr>
                          <w:rFonts w:ascii="Arial"/>
                          <w:color w:val="030000"/>
                          <w:spacing w:val="-2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1"/>
                          <w:sz w:val="21"/>
                        </w:rPr>
                        <w:t>gaso</w:t>
                      </w:r>
                      <w:r>
                        <w:rPr>
                          <w:rFonts w:ascii="Arial"/>
                          <w:color w:val="030000"/>
                          <w:spacing w:val="11"/>
                          <w:w w:val="101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030000"/>
                          <w:spacing w:val="-33"/>
                          <w:w w:val="193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sz w:val="21"/>
                        </w:rPr>
                        <w:t>ne</w:t>
                      </w:r>
                      <w:r>
                        <w:rPr>
                          <w:rFonts w:ascii="Arial"/>
                          <w:color w:val="030000"/>
                          <w:spacing w:val="-19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4"/>
                          <w:sz w:val="21"/>
                        </w:rPr>
                        <w:t>or</w:t>
                      </w:r>
                      <w:r>
                        <w:rPr>
                          <w:rFonts w:ascii="Arial"/>
                          <w:color w:val="03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6"/>
                          <w:sz w:val="21"/>
                        </w:rPr>
                        <w:t>other</w:t>
                      </w:r>
                      <w:r>
                        <w:rPr>
                          <w:rFonts w:ascii="Arial"/>
                          <w:color w:val="030000"/>
                          <w:w w:val="10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7"/>
                          <w:sz w:val="21"/>
                        </w:rPr>
                        <w:t>flammab</w:t>
                      </w:r>
                      <w:r>
                        <w:rPr>
                          <w:rFonts w:ascii="Arial"/>
                          <w:color w:val="030000"/>
                          <w:spacing w:val="16"/>
                          <w:w w:val="107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030000"/>
                          <w:spacing w:val="20"/>
                          <w:w w:val="106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030000"/>
                          <w:w w:val="103"/>
                          <w:sz w:val="21"/>
                        </w:rPr>
                        <w:t>vapours</w:t>
                      </w:r>
                      <w:r>
                        <w:rPr>
                          <w:rFonts w:ascii="Arial"/>
                          <w:color w:val="03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8"/>
                          <w:sz w:val="21"/>
                        </w:rPr>
                        <w:t>or</w:t>
                      </w:r>
                      <w:r>
                        <w:rPr>
                          <w:rFonts w:ascii="Arial"/>
                          <w:color w:val="030000"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30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030000"/>
                          <w:spacing w:val="-21"/>
                          <w:w w:val="13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12"/>
                          <w:sz w:val="21"/>
                        </w:rPr>
                        <w:t>qu</w:t>
                      </w:r>
                      <w:r>
                        <w:rPr>
                          <w:rFonts w:ascii="Arial"/>
                          <w:color w:val="030000"/>
                          <w:spacing w:val="-12"/>
                          <w:w w:val="11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02"/>
                          <w:sz w:val="21"/>
                        </w:rPr>
                        <w:t>ds</w:t>
                      </w:r>
                      <w:r>
                        <w:rPr>
                          <w:rFonts w:ascii="Arial"/>
                          <w:color w:val="030000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-60"/>
                          <w:w w:val="23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spacing w:val="18"/>
                          <w:w w:val="120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030000"/>
                          <w:w w:val="113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color w:val="030000"/>
                          <w:w w:val="11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10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030000"/>
                          <w:spacing w:val="-9"/>
                          <w:w w:val="11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11"/>
                          <w:sz w:val="21"/>
                        </w:rPr>
                        <w:t>cin</w:t>
                      </w:r>
                      <w:r>
                        <w:rPr>
                          <w:rFonts w:ascii="Arial"/>
                          <w:color w:val="030000"/>
                          <w:spacing w:val="-19"/>
                          <w:w w:val="11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25"/>
                          <w:sz w:val="21"/>
                        </w:rPr>
                        <w:t>ty</w:t>
                      </w:r>
                      <w:r>
                        <w:rPr>
                          <w:rFonts w:ascii="Arial"/>
                          <w:color w:val="030000"/>
                          <w:spacing w:val="-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20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030000"/>
                          <w:spacing w:val="18"/>
                          <w:w w:val="120"/>
                          <w:sz w:val="21"/>
                        </w:rPr>
                        <w:t>f</w:t>
                      </w:r>
                      <w:r>
                        <w:rPr>
                          <w:rFonts w:ascii="Arial"/>
                          <w:color w:val="030000"/>
                          <w:w w:val="128"/>
                          <w:sz w:val="21"/>
                        </w:rPr>
                        <w:t>th</w:t>
                      </w:r>
                      <w:r>
                        <w:rPr>
                          <w:rFonts w:ascii="Arial"/>
                          <w:color w:val="030000"/>
                          <w:spacing w:val="-13"/>
                          <w:w w:val="128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01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030000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8"/>
                          <w:sz w:val="21"/>
                        </w:rPr>
                        <w:t>or</w:t>
                      </w:r>
                      <w:r>
                        <w:rPr>
                          <w:rFonts w:ascii="Arial"/>
                          <w:color w:val="030000"/>
                          <w:spacing w:val="-1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5"/>
                          <w:sz w:val="21"/>
                        </w:rPr>
                        <w:t>any</w:t>
                      </w:r>
                      <w:r>
                        <w:rPr>
                          <w:rFonts w:ascii="Arial"/>
                          <w:color w:val="030000"/>
                          <w:spacing w:val="-2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8"/>
                          <w:sz w:val="21"/>
                        </w:rPr>
                        <w:t>other</w:t>
                      </w:r>
                      <w:r>
                        <w:rPr>
                          <w:rFonts w:ascii="Arial"/>
                          <w:color w:val="030000"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2"/>
                          <w:sz w:val="21"/>
                        </w:rPr>
                        <w:t>applianc</w:t>
                      </w:r>
                      <w:r>
                        <w:rPr>
                          <w:rFonts w:ascii="Arial"/>
                          <w:color w:val="030000"/>
                          <w:spacing w:val="4"/>
                          <w:w w:val="10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030000"/>
                          <w:w w:val="168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tabs>
                          <w:tab w:pos="528" w:val="left" w:leader="none"/>
                        </w:tabs>
                        <w:spacing w:line="240" w:lineRule="auto" w:before="0"/>
                        <w:ind w:left="543" w:right="436" w:hanging="389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030000"/>
                          <w:w w:val="133"/>
                          <w:sz w:val="17"/>
                        </w:rPr>
                        <w:t>2.</w:t>
                      </w:r>
                      <w:r>
                        <w:rPr>
                          <w:rFonts w:ascii="Times New Roman"/>
                          <w:color w:val="03000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030000"/>
                          <w:w w:val="9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03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8"/>
                          <w:sz w:val="21"/>
                        </w:rPr>
                        <w:t>gas</w:t>
                      </w:r>
                      <w:r>
                        <w:rPr>
                          <w:rFonts w:ascii="Arial"/>
                          <w:color w:val="030000"/>
                          <w:spacing w:val="-1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3"/>
                          <w:sz w:val="21"/>
                        </w:rPr>
                        <w:t>cylinder</w:t>
                      </w:r>
                      <w:r>
                        <w:rPr>
                          <w:rFonts w:ascii="Arial"/>
                          <w:color w:val="030000"/>
                          <w:spacing w:val="17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9"/>
                          <w:sz w:val="21"/>
                        </w:rPr>
                        <w:t>not</w:t>
                      </w:r>
                      <w:r>
                        <w:rPr>
                          <w:rFonts w:ascii="Arial"/>
                          <w:color w:val="030000"/>
                          <w:spacing w:val="-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1"/>
                          <w:sz w:val="21"/>
                        </w:rPr>
                        <w:t>connected</w:t>
                      </w:r>
                      <w:r>
                        <w:rPr>
                          <w:rFonts w:ascii="Arial"/>
                          <w:color w:val="030000"/>
                          <w:spacing w:val="-1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11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color w:val="030000"/>
                          <w:spacing w:val="-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z w:val="21"/>
                        </w:rPr>
                        <w:t>use</w:t>
                      </w:r>
                      <w:r>
                        <w:rPr>
                          <w:rFonts w:ascii="Arial"/>
                          <w:color w:val="03000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5"/>
                          <w:sz w:val="21"/>
                        </w:rPr>
                        <w:t>shall</w:t>
                      </w:r>
                      <w:r>
                        <w:rPr>
                          <w:rFonts w:ascii="Arial"/>
                          <w:color w:val="030000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9"/>
                          <w:sz w:val="21"/>
                        </w:rPr>
                        <w:t>not</w:t>
                      </w:r>
                      <w:r>
                        <w:rPr>
                          <w:rFonts w:ascii="Arial"/>
                          <w:color w:val="03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7"/>
                          <w:sz w:val="21"/>
                        </w:rPr>
                        <w:t>be</w:t>
                      </w:r>
                      <w:r>
                        <w:rPr>
                          <w:rFonts w:ascii="Arial"/>
                          <w:color w:val="030000"/>
                          <w:spacing w:val="-2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3"/>
                          <w:sz w:val="21"/>
                        </w:rPr>
                        <w:t>stored</w:t>
                      </w:r>
                      <w:r>
                        <w:rPr>
                          <w:rFonts w:ascii="Arial"/>
                          <w:color w:val="03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-60"/>
                          <w:w w:val="232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spacing w:val="18"/>
                          <w:w w:val="120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030000"/>
                          <w:w w:val="115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color w:val="030000"/>
                          <w:spacing w:val="-23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15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030000"/>
                          <w:spacing w:val="-2"/>
                          <w:w w:val="11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09"/>
                          <w:sz w:val="21"/>
                        </w:rPr>
                        <w:t>cin</w:t>
                      </w:r>
                      <w:r>
                        <w:rPr>
                          <w:rFonts w:ascii="Arial"/>
                          <w:color w:val="030000"/>
                          <w:spacing w:val="-27"/>
                          <w:w w:val="109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25"/>
                          <w:sz w:val="21"/>
                        </w:rPr>
                        <w:t>ty</w:t>
                      </w:r>
                      <w:r>
                        <w:rPr>
                          <w:rFonts w:ascii="Arial"/>
                          <w:color w:val="030000"/>
                          <w:spacing w:val="-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20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color w:val="030000"/>
                          <w:w w:val="12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31"/>
                          <w:sz w:val="21"/>
                        </w:rPr>
                        <w:t>th</w:t>
                      </w:r>
                      <w:r>
                        <w:rPr>
                          <w:rFonts w:ascii="Arial"/>
                          <w:color w:val="030000"/>
                          <w:spacing w:val="-5"/>
                          <w:w w:val="131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8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030000"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z w:val="21"/>
                        </w:rPr>
                        <w:t>or</w:t>
                      </w:r>
                      <w:r>
                        <w:rPr>
                          <w:rFonts w:ascii="Arial"/>
                          <w:color w:val="030000"/>
                          <w:spacing w:val="-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4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color w:val="030000"/>
                          <w:spacing w:val="-27"/>
                          <w:w w:val="104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030000"/>
                          <w:w w:val="128"/>
                          <w:sz w:val="21"/>
                        </w:rPr>
                        <w:t>y</w:t>
                      </w:r>
                      <w:r>
                        <w:rPr>
                          <w:rFonts w:ascii="Arial"/>
                          <w:color w:val="030000"/>
                          <w:spacing w:val="-21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5"/>
                          <w:sz w:val="21"/>
                        </w:rPr>
                        <w:t>other</w:t>
                      </w:r>
                      <w:r>
                        <w:rPr>
                          <w:rFonts w:ascii="Arial"/>
                          <w:color w:val="030000"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2"/>
                          <w:sz w:val="21"/>
                        </w:rPr>
                        <w:t>applianc</w:t>
                      </w:r>
                      <w:r>
                        <w:rPr>
                          <w:rFonts w:ascii="Arial"/>
                          <w:color w:val="030000"/>
                          <w:spacing w:val="4"/>
                          <w:w w:val="10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030000"/>
                          <w:w w:val="168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pacing w:val="135"/>
          <w:position w:val="-45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2579" w:val="left" w:leader="none"/>
        </w:tabs>
        <w:spacing w:line="5226" w:lineRule="exact"/>
        <w:ind w:left="9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53"/>
          <w:sz w:val="20"/>
        </w:rPr>
        <w:drawing>
          <wp:inline distT="0" distB="0" distL="0" distR="0">
            <wp:extent cx="758951" cy="672084"/>
            <wp:effectExtent l="0" t="0" r="0" b="0"/>
            <wp:docPr id="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3"/>
          <w:sz w:val="20"/>
        </w:rPr>
      </w:r>
      <w:r>
        <w:rPr>
          <w:rFonts w:ascii="Times New Roman"/>
          <w:position w:val="153"/>
          <w:sz w:val="20"/>
        </w:rPr>
        <w:tab/>
      </w:r>
      <w:r>
        <w:rPr>
          <w:rFonts w:ascii="Times New Roman"/>
          <w:position w:val="-104"/>
          <w:sz w:val="20"/>
        </w:rPr>
        <w:pict>
          <v:shape style="width:438.75pt;height:261.3500pt;mso-position-horizontal-relative:char;mso-position-vertical-relative:line" type="#_x0000_t202" filled="false" stroked="true" strokeweight=".719807pt" strokecolor="#030000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879" w:val="left" w:leader="none"/>
                    </w:tabs>
                    <w:spacing w:before="112"/>
                    <w:ind w:left="878" w:right="0" w:hanging="375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030000"/>
                      <w:w w:val="93"/>
                      <w:sz w:val="21"/>
                    </w:rPr>
                    <w:t>For</w:t>
                  </w:r>
                  <w:r>
                    <w:rPr>
                      <w:rFonts w:ascii="Arial"/>
                      <w:color w:val="030000"/>
                      <w:spacing w:val="-24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outdoor</w:t>
                  </w:r>
                  <w:r>
                    <w:rPr>
                      <w:rFonts w:ascii="Arial"/>
                      <w:color w:val="030000"/>
                      <w:spacing w:val="7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8"/>
                      <w:sz w:val="21"/>
                    </w:rPr>
                    <w:t>use</w:t>
                  </w:r>
                  <w:r>
                    <w:rPr>
                      <w:rFonts w:ascii="Arial"/>
                      <w:color w:val="030000"/>
                      <w:spacing w:val="-1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only.</w:t>
                  </w:r>
                  <w:r>
                    <w:rPr>
                      <w:rFonts w:ascii="Arial"/>
                      <w:sz w:val="21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79" w:val="left" w:leader="none"/>
                    </w:tabs>
                    <w:spacing w:line="300" w:lineRule="auto" w:before="75"/>
                    <w:ind w:left="878" w:right="343" w:hanging="375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Improper</w:t>
                  </w:r>
                  <w:r>
                    <w:rPr>
                      <w:rFonts w:ascii="Arial"/>
                      <w:color w:val="030000"/>
                      <w:spacing w:val="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8"/>
                      <w:sz w:val="21"/>
                    </w:rPr>
                    <w:t>installat</w:t>
                  </w:r>
                  <w:r>
                    <w:rPr>
                      <w:rFonts w:ascii="Arial"/>
                      <w:color w:val="030000"/>
                      <w:spacing w:val="-6"/>
                      <w:w w:val="108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o</w:t>
                  </w:r>
                  <w:r>
                    <w:rPr>
                      <w:rFonts w:ascii="Arial"/>
                      <w:color w:val="030000"/>
                      <w:spacing w:val="-13"/>
                      <w:w w:val="110"/>
                      <w:sz w:val="21"/>
                    </w:rPr>
                    <w:t>n</w:t>
                  </w:r>
                  <w:r>
                    <w:rPr>
                      <w:rFonts w:ascii="Arial"/>
                      <w:color w:val="030000"/>
                      <w:spacing w:val="-11"/>
                      <w:w w:val="191"/>
                      <w:sz w:val="21"/>
                    </w:rPr>
                    <w:t>,</w:t>
                  </w:r>
                  <w:r>
                    <w:rPr>
                      <w:rFonts w:ascii="Arial"/>
                      <w:color w:val="030000"/>
                      <w:w w:val="106"/>
                      <w:sz w:val="21"/>
                    </w:rPr>
                    <w:t>adjustmen</w:t>
                  </w:r>
                  <w:r>
                    <w:rPr>
                      <w:rFonts w:ascii="Arial"/>
                      <w:color w:val="030000"/>
                      <w:spacing w:val="9"/>
                      <w:w w:val="106"/>
                      <w:sz w:val="21"/>
                    </w:rPr>
                    <w:t>t</w:t>
                  </w:r>
                  <w:r>
                    <w:rPr>
                      <w:rFonts w:ascii="Arial"/>
                      <w:color w:val="030000"/>
                      <w:spacing w:val="-11"/>
                      <w:w w:val="191"/>
                      <w:sz w:val="21"/>
                    </w:rPr>
                    <w:t>,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a</w:t>
                  </w:r>
                  <w:r>
                    <w:rPr>
                      <w:rFonts w:ascii="Arial"/>
                      <w:color w:val="030000"/>
                      <w:spacing w:val="-22"/>
                      <w:w w:val="110"/>
                      <w:sz w:val="21"/>
                    </w:rPr>
                    <w:t>l</w:t>
                  </w:r>
                  <w:r>
                    <w:rPr>
                      <w:rFonts w:ascii="Arial"/>
                      <w:color w:val="030000"/>
                      <w:w w:val="114"/>
                      <w:sz w:val="21"/>
                    </w:rPr>
                    <w:t>terat</w:t>
                  </w:r>
                  <w:r>
                    <w:rPr>
                      <w:rFonts w:ascii="Arial"/>
                      <w:color w:val="030000"/>
                      <w:spacing w:val="-4"/>
                      <w:w w:val="114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5"/>
                      <w:sz w:val="21"/>
                    </w:rPr>
                    <w:t>on,</w:t>
                  </w:r>
                  <w:r>
                    <w:rPr>
                      <w:rFonts w:ascii="Arial"/>
                      <w:color w:val="030000"/>
                      <w:spacing w:val="-2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sz w:val="21"/>
                    </w:rPr>
                    <w:t>serv</w:t>
                  </w:r>
                  <w:r>
                    <w:rPr>
                      <w:rFonts w:ascii="Arial"/>
                      <w:color w:val="030000"/>
                      <w:spacing w:val="2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97"/>
                      <w:sz w:val="21"/>
                    </w:rPr>
                    <w:t>ce</w:t>
                  </w:r>
                  <w:r>
                    <w:rPr>
                      <w:rFonts w:ascii="Arial"/>
                      <w:color w:val="030000"/>
                      <w:spacing w:val="-2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8"/>
                      <w:sz w:val="21"/>
                    </w:rPr>
                    <w:t>or</w:t>
                  </w:r>
                  <w:r>
                    <w:rPr>
                      <w:rFonts w:ascii="Arial"/>
                      <w:color w:val="030000"/>
                      <w:spacing w:val="-1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maintenance</w:t>
                  </w:r>
                  <w:r>
                    <w:rPr>
                      <w:rFonts w:ascii="Arial"/>
                      <w:color w:val="030000"/>
                      <w:spacing w:val="-1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can</w:t>
                  </w:r>
                  <w:r>
                    <w:rPr>
                      <w:rFonts w:ascii="Arial"/>
                      <w:color w:val="030000"/>
                      <w:spacing w:val="-1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9"/>
                      <w:sz w:val="21"/>
                    </w:rPr>
                    <w:t>cause</w:t>
                  </w:r>
                  <w:r>
                    <w:rPr>
                      <w:rFonts w:ascii="Arial"/>
                      <w:color w:val="030000"/>
                      <w:w w:val="9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property</w:t>
                  </w:r>
                  <w:r>
                    <w:rPr>
                      <w:rFonts w:ascii="Arial"/>
                      <w:color w:val="030000"/>
                      <w:spacing w:val="-18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damag</w:t>
                  </w:r>
                  <w:r>
                    <w:rPr>
                      <w:rFonts w:ascii="Arial"/>
                      <w:color w:val="030000"/>
                      <w:spacing w:val="-5"/>
                      <w:w w:val="103"/>
                      <w:sz w:val="21"/>
                    </w:rPr>
                    <w:t>e</w:t>
                  </w:r>
                  <w:r>
                    <w:rPr>
                      <w:rFonts w:ascii="Arial"/>
                      <w:color w:val="030000"/>
                      <w:spacing w:val="3"/>
                      <w:w w:val="191"/>
                      <w:sz w:val="21"/>
                    </w:rPr>
                    <w:t>,</w:t>
                  </w:r>
                  <w:r>
                    <w:rPr>
                      <w:rFonts w:ascii="Arial"/>
                      <w:color w:val="030000"/>
                      <w:w w:val="109"/>
                      <w:sz w:val="21"/>
                    </w:rPr>
                    <w:t>injury</w:t>
                  </w:r>
                  <w:r>
                    <w:rPr>
                      <w:rFonts w:ascii="Arial"/>
                      <w:color w:val="030000"/>
                      <w:spacing w:val="-15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sz w:val="21"/>
                    </w:rPr>
                    <w:t>or</w:t>
                  </w:r>
                  <w:r>
                    <w:rPr>
                      <w:rFonts w:ascii="Arial"/>
                      <w:color w:val="030000"/>
                      <w:spacing w:val="-1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death.</w:t>
                  </w:r>
                  <w:r>
                    <w:rPr>
                      <w:rFonts w:ascii="Arial"/>
                      <w:sz w:val="21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79" w:val="left" w:leader="none"/>
                    </w:tabs>
                    <w:spacing w:line="300" w:lineRule="auto" w:before="16"/>
                    <w:ind w:left="878" w:right="192" w:hanging="375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030000"/>
                      <w:w w:val="91"/>
                      <w:sz w:val="21"/>
                    </w:rPr>
                    <w:t>Read</w:t>
                  </w:r>
                  <w:r>
                    <w:rPr>
                      <w:rFonts w:ascii="Arial"/>
                      <w:color w:val="030000"/>
                      <w:spacing w:val="-2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5"/>
                      <w:sz w:val="21"/>
                    </w:rPr>
                    <w:t>the</w:t>
                  </w:r>
                  <w:r>
                    <w:rPr>
                      <w:rFonts w:ascii="Arial"/>
                      <w:color w:val="030000"/>
                      <w:spacing w:val="-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spacing w:val="-33"/>
                      <w:w w:val="193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8"/>
                      <w:sz w:val="21"/>
                    </w:rPr>
                    <w:t>nstal</w:t>
                  </w:r>
                  <w:r>
                    <w:rPr>
                      <w:rFonts w:ascii="Arial"/>
                      <w:color w:val="030000"/>
                      <w:spacing w:val="-16"/>
                      <w:w w:val="108"/>
                      <w:sz w:val="21"/>
                    </w:rPr>
                    <w:t>l</w:t>
                  </w:r>
                  <w:r>
                    <w:rPr>
                      <w:rFonts w:ascii="Arial"/>
                      <w:color w:val="030000"/>
                      <w:w w:val="120"/>
                      <w:sz w:val="21"/>
                    </w:rPr>
                    <w:t>at</w:t>
                  </w:r>
                  <w:r>
                    <w:rPr>
                      <w:rFonts w:ascii="Arial"/>
                      <w:color w:val="030000"/>
                      <w:spacing w:val="-9"/>
                      <w:w w:val="120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on,</w:t>
                  </w:r>
                  <w:r>
                    <w:rPr>
                      <w:rFonts w:ascii="Arial"/>
                      <w:color w:val="030000"/>
                      <w:spacing w:val="-14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5"/>
                      <w:sz w:val="21"/>
                    </w:rPr>
                    <w:t>operat</w:t>
                  </w:r>
                  <w:r>
                    <w:rPr>
                      <w:rFonts w:ascii="Arial"/>
                      <w:color w:val="030000"/>
                      <w:spacing w:val="10"/>
                      <w:w w:val="105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ng</w:t>
                  </w:r>
                  <w:r>
                    <w:rPr>
                      <w:rFonts w:ascii="Arial"/>
                      <w:color w:val="030000"/>
                      <w:spacing w:val="-28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and</w:t>
                  </w:r>
                  <w:r>
                    <w:rPr>
                      <w:rFonts w:ascii="Arial"/>
                      <w:color w:val="030000"/>
                      <w:spacing w:val="-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maintenance</w:t>
                  </w:r>
                  <w:r>
                    <w:rPr>
                      <w:rFonts w:ascii="Arial"/>
                      <w:color w:val="030000"/>
                      <w:spacing w:val="1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spacing w:val="-33"/>
                      <w:w w:val="193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9"/>
                      <w:sz w:val="21"/>
                    </w:rPr>
                    <w:t>nstruct</w:t>
                  </w:r>
                  <w:r>
                    <w:rPr>
                      <w:rFonts w:ascii="Arial"/>
                      <w:color w:val="030000"/>
                      <w:spacing w:val="-10"/>
                      <w:w w:val="109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ons</w:t>
                  </w:r>
                  <w:r>
                    <w:rPr>
                      <w:rFonts w:ascii="Arial"/>
                      <w:color w:val="030000"/>
                      <w:spacing w:val="-1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8"/>
                      <w:sz w:val="21"/>
                    </w:rPr>
                    <w:t>thorough</w:t>
                  </w:r>
                  <w:r>
                    <w:rPr>
                      <w:rFonts w:ascii="Arial"/>
                      <w:color w:val="030000"/>
                      <w:spacing w:val="-4"/>
                      <w:w w:val="108"/>
                      <w:sz w:val="21"/>
                    </w:rPr>
                    <w:t>l</w:t>
                  </w:r>
                  <w:r>
                    <w:rPr>
                      <w:rFonts w:ascii="Arial"/>
                      <w:color w:val="030000"/>
                      <w:w w:val="113"/>
                      <w:sz w:val="21"/>
                    </w:rPr>
                    <w:t>y</w:t>
                  </w:r>
                  <w:r>
                    <w:rPr>
                      <w:rFonts w:ascii="Arial"/>
                      <w:color w:val="030000"/>
                      <w:spacing w:val="-5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before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8"/>
                      <w:sz w:val="21"/>
                    </w:rPr>
                    <w:t>installing</w:t>
                  </w:r>
                  <w:r>
                    <w:rPr>
                      <w:rFonts w:ascii="Arial"/>
                      <w:color w:val="030000"/>
                      <w:spacing w:val="-1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or</w:t>
                  </w:r>
                  <w:r>
                    <w:rPr>
                      <w:rFonts w:ascii="Arial"/>
                      <w:color w:val="030000"/>
                      <w:spacing w:val="-8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9"/>
                      <w:sz w:val="21"/>
                    </w:rPr>
                    <w:t>serv</w:t>
                  </w:r>
                  <w:r>
                    <w:rPr>
                      <w:rFonts w:ascii="Arial"/>
                      <w:color w:val="030000"/>
                      <w:spacing w:val="7"/>
                      <w:w w:val="99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cin</w:t>
                  </w:r>
                  <w:r>
                    <w:rPr>
                      <w:rFonts w:ascii="Arial"/>
                      <w:color w:val="030000"/>
                      <w:spacing w:val="19"/>
                      <w:w w:val="107"/>
                      <w:sz w:val="21"/>
                    </w:rPr>
                    <w:t>g</w:t>
                  </w:r>
                  <w:r>
                    <w:rPr>
                      <w:rFonts w:ascii="Arial"/>
                      <w:color w:val="030000"/>
                      <w:w w:val="128"/>
                      <w:sz w:val="21"/>
                    </w:rPr>
                    <w:t>th</w:t>
                  </w:r>
                  <w:r>
                    <w:rPr>
                      <w:rFonts w:ascii="Arial"/>
                      <w:color w:val="030000"/>
                      <w:spacing w:val="2"/>
                      <w:w w:val="128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85"/>
                      <w:sz w:val="21"/>
                    </w:rPr>
                    <w:t>s</w:t>
                  </w:r>
                  <w:r>
                    <w:rPr>
                      <w:rFonts w:ascii="Arial"/>
                      <w:color w:val="030000"/>
                      <w:spacing w:val="-1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equ</w:t>
                  </w:r>
                  <w:r>
                    <w:rPr>
                      <w:rFonts w:ascii="Arial"/>
                      <w:color w:val="030000"/>
                      <w:spacing w:val="7"/>
                      <w:w w:val="107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pment.</w:t>
                  </w:r>
                  <w:r>
                    <w:rPr>
                      <w:rFonts w:ascii="Arial"/>
                      <w:sz w:val="21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64" w:val="left" w:leader="none"/>
                    </w:tabs>
                    <w:spacing w:before="31"/>
                    <w:ind w:left="863" w:right="0" w:hanging="36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030000"/>
                      <w:w w:val="106"/>
                      <w:sz w:val="21"/>
                    </w:rPr>
                    <w:t>Warnin</w:t>
                  </w:r>
                  <w:r>
                    <w:rPr>
                      <w:rFonts w:ascii="Arial"/>
                      <w:color w:val="030000"/>
                      <w:spacing w:val="13"/>
                      <w:w w:val="106"/>
                      <w:sz w:val="21"/>
                    </w:rPr>
                    <w:t>g</w:t>
                  </w:r>
                  <w:r>
                    <w:rPr>
                      <w:rFonts w:ascii="Arial"/>
                      <w:color w:val="030000"/>
                      <w:spacing w:val="2"/>
                      <w:w w:val="168"/>
                      <w:sz w:val="21"/>
                    </w:rPr>
                    <w:t>:</w:t>
                  </w:r>
                  <w:r>
                    <w:rPr>
                      <w:rFonts w:ascii="Arial"/>
                      <w:color w:val="030000"/>
                      <w:w w:val="96"/>
                      <w:sz w:val="21"/>
                    </w:rPr>
                    <w:t>accessib</w:t>
                  </w:r>
                  <w:r>
                    <w:rPr>
                      <w:rFonts w:ascii="Arial"/>
                      <w:color w:val="030000"/>
                      <w:spacing w:val="6"/>
                      <w:w w:val="96"/>
                      <w:sz w:val="21"/>
                    </w:rPr>
                    <w:t>l</w:t>
                  </w:r>
                  <w:r>
                    <w:rPr>
                      <w:rFonts w:ascii="Arial"/>
                      <w:color w:val="030000"/>
                      <w:w w:val="106"/>
                      <w:sz w:val="21"/>
                    </w:rPr>
                    <w:t>e</w:t>
                  </w:r>
                  <w:r>
                    <w:rPr>
                      <w:rFonts w:ascii="Arial"/>
                      <w:color w:val="030000"/>
                      <w:spacing w:val="-1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parts</w:t>
                  </w:r>
                  <w:r>
                    <w:rPr>
                      <w:rFonts w:ascii="Arial"/>
                      <w:color w:val="030000"/>
                      <w:spacing w:val="-2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may</w:t>
                  </w:r>
                  <w:r>
                    <w:rPr>
                      <w:rFonts w:ascii="Arial"/>
                      <w:color w:val="030000"/>
                      <w:spacing w:val="-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7"/>
                      <w:sz w:val="21"/>
                    </w:rPr>
                    <w:t>be</w:t>
                  </w:r>
                  <w:r>
                    <w:rPr>
                      <w:rFonts w:ascii="Arial"/>
                      <w:color w:val="030000"/>
                      <w:spacing w:val="-2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1"/>
                      <w:sz w:val="21"/>
                    </w:rPr>
                    <w:t>very</w:t>
                  </w:r>
                  <w:r>
                    <w:rPr>
                      <w:rFonts w:ascii="Arial"/>
                      <w:color w:val="030000"/>
                      <w:spacing w:val="1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hot.</w:t>
                  </w:r>
                  <w:r>
                    <w:rPr>
                      <w:rFonts w:ascii="Arial"/>
                      <w:color w:val="030000"/>
                      <w:spacing w:val="-3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6"/>
                      <w:sz w:val="21"/>
                    </w:rPr>
                    <w:t>Keep</w:t>
                  </w:r>
                  <w:r>
                    <w:rPr>
                      <w:rFonts w:ascii="Arial"/>
                      <w:color w:val="030000"/>
                      <w:spacing w:val="-3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young</w:t>
                  </w:r>
                  <w:r>
                    <w:rPr>
                      <w:rFonts w:ascii="Arial"/>
                      <w:color w:val="030000"/>
                      <w:spacing w:val="-2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6"/>
                      <w:sz w:val="21"/>
                    </w:rPr>
                    <w:t>children</w:t>
                  </w:r>
                  <w:r>
                    <w:rPr>
                      <w:rFonts w:ascii="Arial"/>
                      <w:color w:val="030000"/>
                      <w:spacing w:val="-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0"/>
                      <w:sz w:val="21"/>
                    </w:rPr>
                    <w:t>away.</w:t>
                  </w:r>
                  <w:r>
                    <w:rPr>
                      <w:rFonts w:ascii="Arial"/>
                      <w:w w:val="100"/>
                      <w:sz w:val="21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79" w:val="left" w:leader="none"/>
                    </w:tabs>
                    <w:spacing w:before="61"/>
                    <w:ind w:left="878" w:right="0" w:hanging="375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030000"/>
                      <w:w w:val="101"/>
                      <w:sz w:val="21"/>
                    </w:rPr>
                    <w:t>Do</w:t>
                  </w:r>
                  <w:r>
                    <w:rPr>
                      <w:rFonts w:ascii="Arial"/>
                      <w:color w:val="030000"/>
                      <w:spacing w:val="-1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2"/>
                      <w:sz w:val="21"/>
                    </w:rPr>
                    <w:t>not</w:t>
                  </w:r>
                  <w:r>
                    <w:rPr>
                      <w:rFonts w:ascii="Arial"/>
                      <w:color w:val="030000"/>
                      <w:spacing w:val="-14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move</w:t>
                  </w:r>
                  <w:r>
                    <w:rPr>
                      <w:rFonts w:ascii="Arial"/>
                      <w:color w:val="030000"/>
                      <w:spacing w:val="-31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3"/>
                      <w:sz w:val="21"/>
                    </w:rPr>
                    <w:t>the</w:t>
                  </w:r>
                  <w:r>
                    <w:rPr>
                      <w:rFonts w:ascii="Arial"/>
                      <w:color w:val="030000"/>
                      <w:spacing w:val="-17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appli</w:t>
                  </w:r>
                  <w:r>
                    <w:rPr>
                      <w:rFonts w:ascii="Arial"/>
                      <w:color w:val="030000"/>
                      <w:sz w:val="21"/>
                    </w:rPr>
                    <w:t>ance</w:t>
                  </w:r>
                  <w:r>
                    <w:rPr>
                      <w:rFonts w:ascii="Arial"/>
                      <w:color w:val="030000"/>
                      <w:spacing w:val="-1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dur</w:t>
                  </w:r>
                  <w:r>
                    <w:rPr>
                      <w:rFonts w:ascii="Arial"/>
                      <w:color w:val="030000"/>
                      <w:spacing w:val="3"/>
                      <w:w w:val="110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14"/>
                      <w:sz w:val="21"/>
                    </w:rPr>
                    <w:t>ng</w:t>
                  </w:r>
                  <w:r>
                    <w:rPr>
                      <w:rFonts w:ascii="Arial"/>
                      <w:color w:val="030000"/>
                      <w:spacing w:val="-2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8"/>
                      <w:sz w:val="21"/>
                    </w:rPr>
                    <w:t>us</w:t>
                  </w:r>
                  <w:r>
                    <w:rPr>
                      <w:rFonts w:ascii="Arial"/>
                      <w:color w:val="030000"/>
                      <w:spacing w:val="-16"/>
                      <w:w w:val="98"/>
                      <w:sz w:val="21"/>
                    </w:rPr>
                    <w:t>e</w:t>
                  </w:r>
                  <w:r>
                    <w:rPr>
                      <w:rFonts w:ascii="Arial"/>
                      <w:color w:val="030000"/>
                      <w:w w:val="203"/>
                      <w:sz w:val="21"/>
                    </w:rPr>
                    <w:t>.</w:t>
                  </w:r>
                  <w:r>
                    <w:rPr>
                      <w:rFonts w:ascii="Arial"/>
                      <w:sz w:val="21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64" w:val="left" w:leader="none"/>
                    </w:tabs>
                    <w:spacing w:before="75"/>
                    <w:ind w:left="863" w:right="0" w:hanging="36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Turn</w:t>
                  </w:r>
                  <w:r>
                    <w:rPr>
                      <w:rFonts w:ascii="Arial"/>
                      <w:color w:val="030000"/>
                      <w:spacing w:val="-14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23"/>
                      <w:sz w:val="21"/>
                    </w:rPr>
                    <w:t>off</w:t>
                  </w:r>
                  <w:r>
                    <w:rPr>
                      <w:rFonts w:ascii="Arial"/>
                      <w:color w:val="030000"/>
                      <w:spacing w:val="-31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5"/>
                      <w:sz w:val="21"/>
                    </w:rPr>
                    <w:t>the</w:t>
                  </w:r>
                  <w:r>
                    <w:rPr>
                      <w:rFonts w:ascii="Arial"/>
                      <w:color w:val="030000"/>
                      <w:spacing w:val="-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spacing w:val="-23"/>
                      <w:w w:val="118"/>
                      <w:sz w:val="21"/>
                    </w:rPr>
                    <w:t>g</w:t>
                  </w:r>
                  <w:r>
                    <w:rPr>
                      <w:rFonts w:ascii="Arial"/>
                      <w:color w:val="030000"/>
                      <w:w w:val="96"/>
                      <w:sz w:val="21"/>
                    </w:rPr>
                    <w:t>as</w:t>
                  </w:r>
                  <w:r>
                    <w:rPr>
                      <w:rFonts w:ascii="Arial"/>
                      <w:color w:val="030000"/>
                      <w:spacing w:val="-1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supp</w:t>
                  </w:r>
                  <w:r>
                    <w:rPr>
                      <w:rFonts w:ascii="Arial"/>
                      <w:color w:val="030000"/>
                      <w:spacing w:val="-19"/>
                      <w:w w:val="104"/>
                      <w:sz w:val="21"/>
                    </w:rPr>
                    <w:t>l</w:t>
                  </w:r>
                  <w:r>
                    <w:rPr>
                      <w:rFonts w:ascii="Arial"/>
                      <w:color w:val="030000"/>
                      <w:w w:val="121"/>
                      <w:sz w:val="21"/>
                    </w:rPr>
                    <w:t>y</w:t>
                  </w:r>
                  <w:r>
                    <w:rPr>
                      <w:rFonts w:ascii="Arial"/>
                      <w:color w:val="030000"/>
                      <w:spacing w:val="-1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20"/>
                      <w:sz w:val="21"/>
                    </w:rPr>
                    <w:t>atthe</w:t>
                  </w:r>
                  <w:r>
                    <w:rPr>
                      <w:rFonts w:ascii="Arial"/>
                      <w:color w:val="030000"/>
                      <w:spacing w:val="-1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sz w:val="21"/>
                    </w:rPr>
                    <w:t>gas</w:t>
                  </w:r>
                  <w:r>
                    <w:rPr>
                      <w:rFonts w:ascii="Arial"/>
                      <w:color w:val="030000"/>
                      <w:spacing w:val="-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cyl</w:t>
                  </w:r>
                  <w:r>
                    <w:rPr>
                      <w:rFonts w:ascii="Arial"/>
                      <w:color w:val="030000"/>
                      <w:spacing w:val="4"/>
                      <w:w w:val="103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nder</w:t>
                  </w:r>
                  <w:r>
                    <w:rPr>
                      <w:rFonts w:ascii="Arial"/>
                      <w:color w:val="030000"/>
                      <w:spacing w:val="-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6"/>
                      <w:sz w:val="21"/>
                    </w:rPr>
                    <w:t>after</w:t>
                  </w:r>
                  <w:r>
                    <w:rPr>
                      <w:rFonts w:ascii="Arial"/>
                      <w:color w:val="030000"/>
                      <w:spacing w:val="1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6"/>
                      <w:sz w:val="21"/>
                    </w:rPr>
                    <w:t>us</w:t>
                  </w:r>
                  <w:r>
                    <w:rPr>
                      <w:rFonts w:ascii="Arial"/>
                      <w:color w:val="030000"/>
                      <w:spacing w:val="-9"/>
                      <w:w w:val="96"/>
                      <w:sz w:val="21"/>
                    </w:rPr>
                    <w:t>e</w:t>
                  </w:r>
                  <w:r>
                    <w:rPr>
                      <w:rFonts w:ascii="Arial"/>
                      <w:color w:val="030000"/>
                      <w:w w:val="168"/>
                      <w:sz w:val="21"/>
                    </w:rPr>
                    <w:t>.</w:t>
                  </w:r>
                  <w:r>
                    <w:rPr>
                      <w:rFonts w:ascii="Arial"/>
                      <w:sz w:val="21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64" w:val="left" w:leader="none"/>
                    </w:tabs>
                    <w:spacing w:before="56"/>
                    <w:ind w:left="863" w:right="0" w:hanging="36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030000"/>
                      <w:w w:val="99"/>
                      <w:sz w:val="21"/>
                    </w:rPr>
                    <w:t>Any</w:t>
                  </w:r>
                  <w:r>
                    <w:rPr>
                      <w:rFonts w:ascii="Arial"/>
                      <w:color w:val="030000"/>
                      <w:spacing w:val="-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1"/>
                      <w:sz w:val="21"/>
                    </w:rPr>
                    <w:t>mod</w:t>
                  </w:r>
                  <w:r>
                    <w:rPr>
                      <w:rFonts w:ascii="Arial"/>
                      <w:color w:val="030000"/>
                      <w:spacing w:val="-16"/>
                      <w:w w:val="111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8"/>
                      <w:sz w:val="21"/>
                    </w:rPr>
                    <w:t>fication</w:t>
                  </w:r>
                  <w:r>
                    <w:rPr>
                      <w:rFonts w:ascii="Arial"/>
                      <w:color w:val="030000"/>
                      <w:spacing w:val="-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9"/>
                      <w:sz w:val="23"/>
                    </w:rPr>
                    <w:t>of</w:t>
                  </w:r>
                  <w:r>
                    <w:rPr>
                      <w:rFonts w:ascii="Arial"/>
                      <w:color w:val="030000"/>
                      <w:spacing w:val="-30"/>
                      <w:sz w:val="23"/>
                    </w:rPr>
                    <w:t> 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the</w:t>
                  </w:r>
                  <w:r>
                    <w:rPr>
                      <w:rFonts w:ascii="Arial"/>
                      <w:color w:val="030000"/>
                      <w:spacing w:val="-8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appliance</w:t>
                  </w:r>
                  <w:r>
                    <w:rPr>
                      <w:rFonts w:ascii="Arial"/>
                      <w:color w:val="030000"/>
                      <w:spacing w:val="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may</w:t>
                  </w:r>
                  <w:r>
                    <w:rPr>
                      <w:rFonts w:ascii="Arial"/>
                      <w:color w:val="030000"/>
                      <w:spacing w:val="-11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sz w:val="21"/>
                    </w:rPr>
                    <w:t>be</w:t>
                  </w:r>
                  <w:r>
                    <w:rPr>
                      <w:rFonts w:ascii="Arial"/>
                      <w:color w:val="030000"/>
                      <w:spacing w:val="-1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1"/>
                      <w:sz w:val="21"/>
                    </w:rPr>
                    <w:t>dangerous</w:t>
                  </w:r>
                  <w:r>
                    <w:rPr>
                      <w:rFonts w:ascii="Arial"/>
                      <w:color w:val="030000"/>
                      <w:spacing w:val="4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and</w:t>
                  </w:r>
                  <w:r>
                    <w:rPr>
                      <w:rFonts w:ascii="Arial"/>
                      <w:color w:val="030000"/>
                      <w:spacing w:val="-2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8"/>
                      <w:sz w:val="21"/>
                    </w:rPr>
                    <w:t>will</w:t>
                  </w:r>
                  <w:r>
                    <w:rPr>
                      <w:rFonts w:ascii="Arial"/>
                      <w:color w:val="030000"/>
                      <w:spacing w:val="-14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voi</w:t>
                  </w:r>
                  <w:r>
                    <w:rPr>
                      <w:rFonts w:ascii="Arial"/>
                      <w:color w:val="030000"/>
                      <w:w w:val="112"/>
                      <w:sz w:val="21"/>
                    </w:rPr>
                    <w:t>d</w:t>
                  </w:r>
                  <w:r>
                    <w:rPr>
                      <w:rFonts w:ascii="Arial"/>
                      <w:color w:val="030000"/>
                      <w:spacing w:val="-31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3"/>
                      <w:sz w:val="21"/>
                    </w:rPr>
                    <w:t>the</w:t>
                  </w:r>
                  <w:r>
                    <w:rPr>
                      <w:rFonts w:ascii="Arial"/>
                      <w:color w:val="030000"/>
                      <w:spacing w:val="-17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6"/>
                      <w:sz w:val="21"/>
                    </w:rPr>
                    <w:t>warrant</w:t>
                  </w:r>
                  <w:r>
                    <w:rPr>
                      <w:rFonts w:ascii="Arial"/>
                      <w:color w:val="030000"/>
                      <w:spacing w:val="16"/>
                      <w:w w:val="106"/>
                      <w:sz w:val="21"/>
                    </w:rPr>
                    <w:t>y</w:t>
                  </w:r>
                  <w:r>
                    <w:rPr>
                      <w:rFonts w:ascii="Arial"/>
                      <w:color w:val="030000"/>
                      <w:w w:val="168"/>
                      <w:sz w:val="21"/>
                    </w:rPr>
                    <w:t>.</w:t>
                  </w:r>
                  <w:r>
                    <w:rPr>
                      <w:rFonts w:ascii="Arial"/>
                      <w:sz w:val="21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79" w:val="left" w:leader="none"/>
                    </w:tabs>
                    <w:spacing w:line="300" w:lineRule="auto" w:before="56"/>
                    <w:ind w:left="849" w:right="442" w:hanging="346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Installer</w:t>
                  </w:r>
                  <w:r>
                    <w:rPr>
                      <w:rFonts w:ascii="Arial"/>
                      <w:color w:val="030000"/>
                      <w:spacing w:val="-17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20"/>
                      <w:sz w:val="21"/>
                    </w:rPr>
                    <w:t>to</w:t>
                  </w:r>
                  <w:r>
                    <w:rPr>
                      <w:rFonts w:ascii="Arial"/>
                      <w:color w:val="030000"/>
                      <w:spacing w:val="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7"/>
                      <w:sz w:val="21"/>
                    </w:rPr>
                    <w:t>leave</w:t>
                  </w:r>
                  <w:r>
                    <w:rPr>
                      <w:rFonts w:ascii="Arial"/>
                      <w:color w:val="030000"/>
                      <w:spacing w:val="-1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spacing w:val="-33"/>
                      <w:w w:val="193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9"/>
                      <w:sz w:val="21"/>
                    </w:rPr>
                    <w:t>nstruct</w:t>
                  </w:r>
                  <w:r>
                    <w:rPr>
                      <w:rFonts w:ascii="Arial"/>
                      <w:color w:val="030000"/>
                      <w:spacing w:val="-10"/>
                      <w:w w:val="109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ons</w:t>
                  </w:r>
                  <w:r>
                    <w:rPr>
                      <w:rFonts w:ascii="Arial"/>
                      <w:color w:val="030000"/>
                      <w:spacing w:val="-1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20"/>
                      <w:sz w:val="21"/>
                    </w:rPr>
                    <w:t>w</w:t>
                  </w:r>
                  <w:r>
                    <w:rPr>
                      <w:rFonts w:ascii="Arial"/>
                      <w:color w:val="030000"/>
                      <w:spacing w:val="-8"/>
                      <w:w w:val="120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25"/>
                      <w:sz w:val="21"/>
                    </w:rPr>
                    <w:t>th</w:t>
                  </w:r>
                  <w:r>
                    <w:rPr>
                      <w:rFonts w:ascii="Arial"/>
                      <w:color w:val="030000"/>
                      <w:spacing w:val="-2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the</w:t>
                  </w:r>
                  <w:r>
                    <w:rPr>
                      <w:rFonts w:ascii="Arial"/>
                      <w:color w:val="030000"/>
                      <w:spacing w:val="-8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consumer</w:t>
                  </w:r>
                  <w:r>
                    <w:rPr>
                      <w:rFonts w:ascii="Arial"/>
                      <w:color w:val="030000"/>
                      <w:spacing w:val="-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6"/>
                      <w:sz w:val="21"/>
                    </w:rPr>
                    <w:t>and</w:t>
                  </w:r>
                  <w:r>
                    <w:rPr>
                      <w:rFonts w:ascii="Arial"/>
                      <w:color w:val="030000"/>
                      <w:spacing w:val="-1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consumer</w:t>
                  </w:r>
                  <w:r>
                    <w:rPr>
                      <w:rFonts w:ascii="Arial"/>
                      <w:color w:val="030000"/>
                      <w:spacing w:val="-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6"/>
                      <w:sz w:val="21"/>
                    </w:rPr>
                    <w:t>to</w:t>
                  </w:r>
                  <w:r>
                    <w:rPr>
                      <w:rFonts w:ascii="Arial"/>
                      <w:color w:val="030000"/>
                      <w:spacing w:val="-4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9"/>
                      <w:sz w:val="21"/>
                    </w:rPr>
                    <w:t>reta</w:t>
                  </w:r>
                  <w:r>
                    <w:rPr>
                      <w:rFonts w:ascii="Arial"/>
                      <w:color w:val="030000"/>
                      <w:spacing w:val="-3"/>
                      <w:w w:val="109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12"/>
                      <w:sz w:val="21"/>
                    </w:rPr>
                    <w:t>n</w:t>
                  </w:r>
                  <w:r>
                    <w:rPr>
                      <w:rFonts w:ascii="Arial"/>
                      <w:color w:val="030000"/>
                      <w:spacing w:val="-31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9"/>
                      <w:sz w:val="21"/>
                    </w:rPr>
                    <w:t>them</w:t>
                  </w:r>
                  <w:r>
                    <w:rPr>
                      <w:rFonts w:ascii="Arial"/>
                      <w:color w:val="030000"/>
                      <w:w w:val="10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4"/>
                      <w:sz w:val="21"/>
                    </w:rPr>
                    <w:t>for</w:t>
                  </w:r>
                  <w:r>
                    <w:rPr>
                      <w:rFonts w:ascii="Arial"/>
                      <w:color w:val="030000"/>
                      <w:spacing w:val="-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2"/>
                      <w:sz w:val="21"/>
                    </w:rPr>
                    <w:t>future</w:t>
                  </w:r>
                  <w:r>
                    <w:rPr>
                      <w:rFonts w:ascii="Arial"/>
                      <w:color w:val="030000"/>
                      <w:spacing w:val="-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9"/>
                      <w:sz w:val="21"/>
                    </w:rPr>
                    <w:t>reference.</w:t>
                  </w:r>
                  <w:r>
                    <w:rPr>
                      <w:rFonts w:ascii="Arial"/>
                      <w:sz w:val="21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79" w:val="left" w:leader="none"/>
                    </w:tabs>
                    <w:spacing w:line="300" w:lineRule="auto" w:before="31"/>
                    <w:ind w:left="878" w:right="195" w:hanging="375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030000"/>
                      <w:w w:val="90"/>
                      <w:sz w:val="21"/>
                    </w:rPr>
                    <w:t>P</w:t>
                  </w:r>
                  <w:r>
                    <w:rPr>
                      <w:rFonts w:ascii="Arial"/>
                      <w:color w:val="030000"/>
                      <w:spacing w:val="-12"/>
                      <w:w w:val="90"/>
                      <w:sz w:val="21"/>
                    </w:rPr>
                    <w:t>l</w:t>
                  </w:r>
                  <w:r>
                    <w:rPr>
                      <w:rFonts w:ascii="Arial"/>
                      <w:color w:val="030000"/>
                      <w:w w:val="95"/>
                      <w:sz w:val="21"/>
                    </w:rPr>
                    <w:t>ease</w:t>
                  </w:r>
                  <w:r>
                    <w:rPr>
                      <w:rFonts w:ascii="Arial"/>
                      <w:color w:val="030000"/>
                      <w:spacing w:val="-1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ensure</w:t>
                  </w:r>
                  <w:r>
                    <w:rPr>
                      <w:rFonts w:ascii="Arial"/>
                      <w:color w:val="030000"/>
                      <w:spacing w:val="-8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9"/>
                      <w:sz w:val="21"/>
                    </w:rPr>
                    <w:t>all</w:t>
                  </w:r>
                  <w:r>
                    <w:rPr>
                      <w:rFonts w:ascii="Arial"/>
                      <w:color w:val="03000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packaging</w:t>
                  </w:r>
                  <w:r>
                    <w:rPr>
                      <w:rFonts w:ascii="Arial"/>
                      <w:color w:val="030000"/>
                      <w:spacing w:val="-1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4"/>
                      <w:sz w:val="21"/>
                    </w:rPr>
                    <w:t>and</w:t>
                  </w:r>
                  <w:r>
                    <w:rPr>
                      <w:rFonts w:ascii="Arial"/>
                      <w:color w:val="030000"/>
                      <w:spacing w:val="-2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trans</w:t>
                  </w:r>
                  <w:r>
                    <w:rPr>
                      <w:rFonts w:ascii="Arial"/>
                      <w:color w:val="030000"/>
                      <w:spacing w:val="-8"/>
                      <w:w w:val="107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60"/>
                      <w:sz w:val="21"/>
                    </w:rPr>
                    <w:t>t</w:t>
                  </w:r>
                  <w:r>
                    <w:rPr>
                      <w:rFonts w:ascii="Arial"/>
                      <w:color w:val="030000"/>
                      <w:spacing w:val="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6"/>
                      <w:sz w:val="21"/>
                    </w:rPr>
                    <w:t>protect</w:t>
                  </w:r>
                  <w:r>
                    <w:rPr>
                      <w:rFonts w:ascii="Arial"/>
                      <w:color w:val="030000"/>
                      <w:spacing w:val="-3"/>
                      <w:w w:val="106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on</w:t>
                  </w:r>
                  <w:r>
                    <w:rPr>
                      <w:rFonts w:ascii="Arial"/>
                      <w:color w:val="030000"/>
                      <w:spacing w:val="-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7"/>
                      <w:sz w:val="21"/>
                    </w:rPr>
                    <w:t>mater</w:t>
                  </w:r>
                  <w:r>
                    <w:rPr>
                      <w:rFonts w:ascii="Arial"/>
                      <w:color w:val="030000"/>
                      <w:spacing w:val="-11"/>
                      <w:w w:val="107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a</w:t>
                  </w:r>
                  <w:r>
                    <w:rPr>
                      <w:rFonts w:ascii="Arial"/>
                      <w:color w:val="030000"/>
                      <w:spacing w:val="-7"/>
                      <w:w w:val="110"/>
                      <w:sz w:val="21"/>
                    </w:rPr>
                    <w:t>l</w:t>
                  </w:r>
                  <w:r>
                    <w:rPr>
                      <w:rFonts w:ascii="Arial"/>
                      <w:color w:val="030000"/>
                      <w:w w:val="93"/>
                      <w:sz w:val="21"/>
                    </w:rPr>
                    <w:t>s</w:t>
                  </w:r>
                  <w:r>
                    <w:rPr>
                      <w:rFonts w:ascii="Arial"/>
                      <w:color w:val="030000"/>
                      <w:spacing w:val="-13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are</w:t>
                  </w:r>
                  <w:r>
                    <w:rPr>
                      <w:rFonts w:ascii="Arial"/>
                      <w:color w:val="030000"/>
                      <w:spacing w:val="-12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2"/>
                      <w:sz w:val="21"/>
                    </w:rPr>
                    <w:t>removed</w:t>
                  </w:r>
                  <w:r>
                    <w:rPr>
                      <w:rFonts w:ascii="Arial"/>
                      <w:color w:val="03000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pr</w:t>
                  </w:r>
                  <w:r>
                    <w:rPr>
                      <w:rFonts w:ascii="Arial"/>
                      <w:color w:val="030000"/>
                      <w:spacing w:val="-12"/>
                      <w:w w:val="110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08"/>
                      <w:sz w:val="21"/>
                    </w:rPr>
                    <w:t>or</w:t>
                  </w:r>
                  <w:r>
                    <w:rPr>
                      <w:rFonts w:ascii="Arial"/>
                      <w:color w:val="030000"/>
                      <w:spacing w:val="-30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29"/>
                      <w:sz w:val="21"/>
                    </w:rPr>
                    <w:t>to</w:t>
                  </w:r>
                  <w:r>
                    <w:rPr>
                      <w:rFonts w:ascii="Arial"/>
                      <w:color w:val="030000"/>
                      <w:w w:val="129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103"/>
                      <w:sz w:val="21"/>
                    </w:rPr>
                    <w:t>us</w:t>
                  </w:r>
                  <w:r>
                    <w:rPr>
                      <w:rFonts w:ascii="Arial"/>
                      <w:color w:val="030000"/>
                      <w:spacing w:val="-3"/>
                      <w:w w:val="103"/>
                      <w:sz w:val="21"/>
                    </w:rPr>
                    <w:t>i</w:t>
                  </w:r>
                  <w:r>
                    <w:rPr>
                      <w:rFonts w:ascii="Arial"/>
                      <w:color w:val="030000"/>
                      <w:w w:val="114"/>
                      <w:sz w:val="21"/>
                    </w:rPr>
                    <w:t>n</w:t>
                  </w:r>
                  <w:r>
                    <w:rPr>
                      <w:rFonts w:ascii="Arial"/>
                      <w:color w:val="030000"/>
                      <w:spacing w:val="21"/>
                      <w:w w:val="114"/>
                      <w:sz w:val="21"/>
                    </w:rPr>
                    <w:t>g</w:t>
                  </w:r>
                  <w:r>
                    <w:rPr>
                      <w:rFonts w:ascii="Arial"/>
                      <w:color w:val="030000"/>
                      <w:w w:val="110"/>
                      <w:sz w:val="21"/>
                    </w:rPr>
                    <w:t>the</w:t>
                  </w:r>
                  <w:r>
                    <w:rPr>
                      <w:rFonts w:ascii="Arial"/>
                      <w:color w:val="030000"/>
                      <w:spacing w:val="6"/>
                      <w:sz w:val="21"/>
                    </w:rPr>
                    <w:t> </w:t>
                  </w:r>
                  <w:r>
                    <w:rPr>
                      <w:rFonts w:ascii="Arial"/>
                      <w:color w:val="030000"/>
                      <w:w w:val="91"/>
                      <w:sz w:val="21"/>
                    </w:rPr>
                    <w:t>BB</w:t>
                  </w:r>
                  <w:r>
                    <w:rPr>
                      <w:rFonts w:ascii="Arial"/>
                      <w:color w:val="030000"/>
                      <w:spacing w:val="-19"/>
                      <w:w w:val="91"/>
                      <w:sz w:val="21"/>
                    </w:rPr>
                    <w:t>Q</w:t>
                  </w:r>
                  <w:r>
                    <w:rPr>
                      <w:rFonts w:ascii="Arial"/>
                      <w:color w:val="030000"/>
                      <w:w w:val="203"/>
                      <w:sz w:val="21"/>
                    </w:rPr>
                    <w:t>.</w:t>
                  </w:r>
                  <w:r>
                    <w:rPr>
                      <w:rFonts w:ascii="Arial"/>
                      <w:sz w:val="21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79" w:val="left" w:leader="none"/>
                    </w:tabs>
                    <w:spacing w:line="278" w:lineRule="auto" w:before="31"/>
                    <w:ind w:left="863" w:right="21" w:hanging="36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211815"/>
                      <w:w w:val="98"/>
                      <w:sz w:val="21"/>
                    </w:rPr>
                    <w:t>Do</w:t>
                  </w:r>
                  <w:r>
                    <w:rPr>
                      <w:rFonts w:ascii="Arial"/>
                      <w:color w:val="211815"/>
                      <w:spacing w:val="-5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9"/>
                      <w:sz w:val="21"/>
                    </w:rPr>
                    <w:t>not</w:t>
                  </w:r>
                  <w:r>
                    <w:rPr>
                      <w:rFonts w:ascii="Arial"/>
                      <w:color w:val="211815"/>
                      <w:spacing w:val="-5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98"/>
                      <w:sz w:val="21"/>
                    </w:rPr>
                    <w:t>replace</w:t>
                  </w:r>
                  <w:r>
                    <w:rPr>
                      <w:rFonts w:ascii="Arial"/>
                      <w:color w:val="211815"/>
                      <w:spacing w:val="-14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13"/>
                      <w:sz w:val="21"/>
                    </w:rPr>
                    <w:t>the</w:t>
                  </w:r>
                  <w:r>
                    <w:rPr>
                      <w:rFonts w:ascii="Arial"/>
                      <w:color w:val="211815"/>
                      <w:spacing w:val="-17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spacing w:val="-18"/>
                      <w:w w:val="126"/>
                      <w:sz w:val="21"/>
                    </w:rPr>
                    <w:t>g</w:t>
                  </w:r>
                  <w:r>
                    <w:rPr>
                      <w:rFonts w:ascii="Arial"/>
                      <w:color w:val="211815"/>
                      <w:w w:val="125"/>
                      <w:sz w:val="21"/>
                    </w:rPr>
                    <w:t>ril</w:t>
                  </w:r>
                  <w:r>
                    <w:rPr>
                      <w:rFonts w:ascii="Arial"/>
                      <w:color w:val="211815"/>
                      <w:spacing w:val="25"/>
                      <w:w w:val="125"/>
                      <w:sz w:val="21"/>
                    </w:rPr>
                    <w:t>l</w:t>
                  </w:r>
                  <w:r>
                    <w:rPr>
                      <w:rFonts w:ascii="Arial"/>
                      <w:color w:val="211815"/>
                      <w:w w:val="120"/>
                      <w:sz w:val="21"/>
                    </w:rPr>
                    <w:t>w</w:t>
                  </w:r>
                  <w:r>
                    <w:rPr>
                      <w:rFonts w:ascii="Arial"/>
                      <w:color w:val="211815"/>
                      <w:spacing w:val="-8"/>
                      <w:w w:val="120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w w:val="125"/>
                      <w:sz w:val="21"/>
                    </w:rPr>
                    <w:t>th</w:t>
                  </w:r>
                  <w:r>
                    <w:rPr>
                      <w:rFonts w:ascii="Arial"/>
                      <w:color w:val="211815"/>
                      <w:spacing w:val="-20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7"/>
                      <w:sz w:val="21"/>
                    </w:rPr>
                    <w:t>an</w:t>
                  </w:r>
                  <w:r>
                    <w:rPr>
                      <w:rFonts w:ascii="Arial"/>
                      <w:color w:val="211815"/>
                      <w:spacing w:val="-21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6"/>
                      <w:sz w:val="21"/>
                    </w:rPr>
                    <w:t>extra</w:t>
                  </w:r>
                  <w:r>
                    <w:rPr>
                      <w:rFonts w:ascii="Arial"/>
                      <w:color w:val="211815"/>
                      <w:spacing w:val="3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7"/>
                      <w:sz w:val="21"/>
                    </w:rPr>
                    <w:t>hotplat</w:t>
                  </w:r>
                  <w:r>
                    <w:rPr>
                      <w:rFonts w:ascii="Arial"/>
                      <w:color w:val="211815"/>
                      <w:spacing w:val="-1"/>
                      <w:w w:val="107"/>
                      <w:sz w:val="21"/>
                    </w:rPr>
                    <w:t>e</w:t>
                  </w:r>
                  <w:r>
                    <w:rPr>
                      <w:rFonts w:ascii="Arial"/>
                      <w:color w:val="313131"/>
                      <w:spacing w:val="-18"/>
                      <w:w w:val="203"/>
                      <w:sz w:val="21"/>
                    </w:rPr>
                    <w:t>.</w:t>
                  </w:r>
                  <w:r>
                    <w:rPr>
                      <w:rFonts w:ascii="Arial"/>
                      <w:color w:val="211815"/>
                      <w:w w:val="96"/>
                      <w:sz w:val="21"/>
                    </w:rPr>
                    <w:t>You</w:t>
                  </w:r>
                  <w:r>
                    <w:rPr>
                      <w:rFonts w:ascii="Arial"/>
                      <w:color w:val="211815"/>
                      <w:spacing w:val="-18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24"/>
                      <w:sz w:val="21"/>
                    </w:rPr>
                    <w:t>w</w:t>
                  </w:r>
                  <w:r>
                    <w:rPr>
                      <w:rFonts w:ascii="Arial"/>
                      <w:color w:val="211815"/>
                      <w:spacing w:val="13"/>
                      <w:w w:val="124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spacing w:val="3"/>
                      <w:w w:val="115"/>
                      <w:sz w:val="21"/>
                    </w:rPr>
                    <w:t>l</w:t>
                  </w:r>
                  <w:r>
                    <w:rPr>
                      <w:rFonts w:ascii="Arial"/>
                      <w:color w:val="211815"/>
                      <w:spacing w:val="24"/>
                      <w:w w:val="105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w w:val="110"/>
                      <w:sz w:val="21"/>
                    </w:rPr>
                    <w:t>v</w:t>
                  </w:r>
                  <w:r>
                    <w:rPr>
                      <w:rFonts w:ascii="Arial"/>
                      <w:color w:val="211815"/>
                      <w:spacing w:val="5"/>
                      <w:w w:val="110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w w:val="110"/>
                      <w:sz w:val="21"/>
                    </w:rPr>
                    <w:t>o</w:t>
                  </w:r>
                  <w:r>
                    <w:rPr>
                      <w:rFonts w:ascii="Arial"/>
                      <w:color w:val="211815"/>
                      <w:spacing w:val="-7"/>
                      <w:w w:val="110"/>
                      <w:sz w:val="21"/>
                    </w:rPr>
                    <w:t>l</w:t>
                  </w:r>
                  <w:r>
                    <w:rPr>
                      <w:rFonts w:ascii="Arial"/>
                      <w:color w:val="211815"/>
                      <w:w w:val="107"/>
                      <w:sz w:val="21"/>
                    </w:rPr>
                    <w:t>ate</w:t>
                  </w:r>
                  <w:r>
                    <w:rPr>
                      <w:rFonts w:ascii="Arial"/>
                      <w:color w:val="211815"/>
                      <w:spacing w:val="-28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13"/>
                      <w:sz w:val="21"/>
                    </w:rPr>
                    <w:t>the</w:t>
                  </w:r>
                  <w:r>
                    <w:rPr>
                      <w:rFonts w:ascii="Arial"/>
                      <w:color w:val="211815"/>
                      <w:spacing w:val="-17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98"/>
                      <w:sz w:val="21"/>
                    </w:rPr>
                    <w:t>gas</w:t>
                  </w:r>
                  <w:r>
                    <w:rPr>
                      <w:rFonts w:ascii="Arial"/>
                      <w:color w:val="211815"/>
                      <w:spacing w:val="-2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7"/>
                      <w:sz w:val="21"/>
                    </w:rPr>
                    <w:t>certificat</w:t>
                  </w:r>
                  <w:r>
                    <w:rPr>
                      <w:rFonts w:ascii="Arial"/>
                      <w:color w:val="211815"/>
                      <w:spacing w:val="-2"/>
                      <w:w w:val="107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w w:val="110"/>
                      <w:sz w:val="21"/>
                    </w:rPr>
                    <w:t>on</w:t>
                  </w:r>
                  <w:r>
                    <w:rPr>
                      <w:rFonts w:ascii="Arial"/>
                      <w:color w:val="211815"/>
                      <w:w w:val="110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96"/>
                      <w:sz w:val="21"/>
                    </w:rPr>
                    <w:t>as</w:t>
                  </w:r>
                  <w:r>
                    <w:rPr>
                      <w:rFonts w:ascii="Arial"/>
                      <w:color w:val="211815"/>
                      <w:spacing w:val="-27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13"/>
                      <w:sz w:val="21"/>
                    </w:rPr>
                    <w:t>the</w:t>
                  </w:r>
                  <w:r>
                    <w:rPr>
                      <w:rFonts w:ascii="Arial"/>
                      <w:color w:val="211815"/>
                      <w:spacing w:val="-17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16"/>
                      <w:sz w:val="21"/>
                    </w:rPr>
                    <w:t>grill</w:t>
                  </w:r>
                  <w:r>
                    <w:rPr>
                      <w:rFonts w:ascii="Arial"/>
                      <w:color w:val="211815"/>
                      <w:spacing w:val="-6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8"/>
                      <w:sz w:val="21"/>
                    </w:rPr>
                    <w:t>prov</w:t>
                  </w:r>
                  <w:r>
                    <w:rPr>
                      <w:rFonts w:ascii="Arial"/>
                      <w:color w:val="211815"/>
                      <w:spacing w:val="-17"/>
                      <w:w w:val="108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w w:val="98"/>
                      <w:sz w:val="21"/>
                    </w:rPr>
                    <w:t>des</w:t>
                  </w:r>
                  <w:r>
                    <w:rPr>
                      <w:rFonts w:ascii="Arial"/>
                      <w:color w:val="211815"/>
                      <w:spacing w:val="-16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10"/>
                      <w:sz w:val="21"/>
                    </w:rPr>
                    <w:t>the</w:t>
                  </w:r>
                  <w:r>
                    <w:rPr>
                      <w:rFonts w:ascii="Arial"/>
                      <w:color w:val="211815"/>
                      <w:spacing w:val="-23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12"/>
                      <w:sz w:val="21"/>
                    </w:rPr>
                    <w:t>ventilat</w:t>
                  </w:r>
                  <w:r>
                    <w:rPr>
                      <w:rFonts w:ascii="Arial"/>
                      <w:color w:val="211815"/>
                      <w:spacing w:val="2"/>
                      <w:w w:val="112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w w:val="107"/>
                      <w:sz w:val="21"/>
                    </w:rPr>
                    <w:t>on</w:t>
                  </w:r>
                  <w:r>
                    <w:rPr>
                      <w:rFonts w:ascii="Arial"/>
                      <w:color w:val="211815"/>
                      <w:spacing w:val="-6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sz w:val="21"/>
                    </w:rPr>
                    <w:t>needed</w:t>
                  </w:r>
                  <w:r>
                    <w:rPr>
                      <w:rFonts w:ascii="Arial"/>
                      <w:color w:val="211815"/>
                      <w:spacing w:val="-11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8"/>
                      <w:sz w:val="21"/>
                    </w:rPr>
                    <w:t>for</w:t>
                  </w:r>
                  <w:r>
                    <w:rPr>
                      <w:rFonts w:ascii="Arial"/>
                      <w:color w:val="211815"/>
                      <w:spacing w:val="-9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13"/>
                      <w:sz w:val="21"/>
                    </w:rPr>
                    <w:t>the</w:t>
                  </w:r>
                  <w:r>
                    <w:rPr>
                      <w:rFonts w:ascii="Arial"/>
                      <w:color w:val="211815"/>
                      <w:spacing w:val="-3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91"/>
                      <w:sz w:val="21"/>
                    </w:rPr>
                    <w:t>BB</w:t>
                  </w:r>
                  <w:r>
                    <w:rPr>
                      <w:rFonts w:ascii="Arial"/>
                      <w:color w:val="211815"/>
                      <w:spacing w:val="24"/>
                      <w:w w:val="91"/>
                      <w:sz w:val="21"/>
                    </w:rPr>
                    <w:t>Q</w:t>
                  </w:r>
                  <w:r>
                    <w:rPr>
                      <w:rFonts w:ascii="Arial"/>
                      <w:color w:val="211815"/>
                      <w:w w:val="124"/>
                      <w:sz w:val="21"/>
                    </w:rPr>
                    <w:t>to</w:t>
                  </w:r>
                  <w:r>
                    <w:rPr>
                      <w:rFonts w:ascii="Arial"/>
                      <w:color w:val="211815"/>
                      <w:spacing w:val="-18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2"/>
                      <w:sz w:val="21"/>
                    </w:rPr>
                    <w:t>operate</w:t>
                  </w:r>
                  <w:r>
                    <w:rPr>
                      <w:rFonts w:ascii="Arial"/>
                      <w:color w:val="211815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1"/>
                      <w:sz w:val="21"/>
                    </w:rPr>
                    <w:t>safe</w:t>
                  </w:r>
                  <w:r>
                    <w:rPr>
                      <w:rFonts w:ascii="Arial"/>
                      <w:color w:val="211815"/>
                      <w:spacing w:val="-6"/>
                      <w:w w:val="101"/>
                      <w:sz w:val="21"/>
                    </w:rPr>
                    <w:t>l</w:t>
                  </w:r>
                  <w:r>
                    <w:rPr>
                      <w:rFonts w:ascii="Arial"/>
                      <w:color w:val="211815"/>
                      <w:w w:val="104"/>
                      <w:sz w:val="21"/>
                    </w:rPr>
                    <w:t>y</w:t>
                  </w:r>
                  <w:r>
                    <w:rPr>
                      <w:rFonts w:ascii="Arial"/>
                      <w:color w:val="211815"/>
                      <w:spacing w:val="2"/>
                      <w:w w:val="104"/>
                      <w:sz w:val="21"/>
                    </w:rPr>
                    <w:t>,</w:t>
                  </w:r>
                  <w:r>
                    <w:rPr>
                      <w:rFonts w:ascii="Arial"/>
                      <w:color w:val="211815"/>
                      <w:spacing w:val="-108"/>
                      <w:w w:val="232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w w:val="160"/>
                      <w:sz w:val="21"/>
                    </w:rPr>
                    <w:t>t</w:t>
                  </w:r>
                  <w:r>
                    <w:rPr>
                      <w:rFonts w:ascii="Arial"/>
                      <w:color w:val="211815"/>
                      <w:spacing w:val="-18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spacing w:val="-60"/>
                      <w:w w:val="232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w w:val="85"/>
                      <w:sz w:val="21"/>
                    </w:rPr>
                    <w:t>s</w:t>
                  </w:r>
                  <w:r>
                    <w:rPr>
                      <w:rFonts w:ascii="Arial"/>
                      <w:color w:val="211815"/>
                      <w:spacing w:val="-4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12"/>
                      <w:sz w:val="21"/>
                    </w:rPr>
                    <w:t>not</w:t>
                  </w:r>
                  <w:r>
                    <w:rPr>
                      <w:rFonts w:ascii="Arial"/>
                      <w:color w:val="211815"/>
                      <w:w w:val="112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1"/>
                      <w:sz w:val="21"/>
                    </w:rPr>
                    <w:t>des</w:t>
                  </w:r>
                  <w:r>
                    <w:rPr>
                      <w:rFonts w:ascii="Arial"/>
                      <w:color w:val="211815"/>
                      <w:spacing w:val="-1"/>
                      <w:w w:val="101"/>
                      <w:sz w:val="21"/>
                    </w:rPr>
                    <w:t>i</w:t>
                  </w:r>
                  <w:r>
                    <w:rPr>
                      <w:rFonts w:ascii="Arial"/>
                      <w:color w:val="211815"/>
                      <w:w w:val="102"/>
                      <w:sz w:val="21"/>
                    </w:rPr>
                    <w:t>gned</w:t>
                  </w:r>
                  <w:r>
                    <w:rPr>
                      <w:rFonts w:ascii="Arial"/>
                      <w:color w:val="211815"/>
                      <w:spacing w:val="-17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20"/>
                      <w:sz w:val="21"/>
                    </w:rPr>
                    <w:t>to</w:t>
                  </w:r>
                  <w:r>
                    <w:rPr>
                      <w:rFonts w:ascii="Arial"/>
                      <w:color w:val="211815"/>
                      <w:spacing w:val="3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97"/>
                      <w:sz w:val="21"/>
                    </w:rPr>
                    <w:t>be</w:t>
                  </w:r>
                  <w:r>
                    <w:rPr>
                      <w:rFonts w:ascii="Arial"/>
                      <w:color w:val="211815"/>
                      <w:spacing w:val="-12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91"/>
                      <w:sz w:val="21"/>
                    </w:rPr>
                    <w:t>a</w:t>
                  </w:r>
                  <w:r>
                    <w:rPr>
                      <w:rFonts w:ascii="Arial"/>
                      <w:color w:val="211815"/>
                      <w:spacing w:val="-7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03"/>
                      <w:sz w:val="21"/>
                    </w:rPr>
                    <w:t>solid</w:t>
                  </w:r>
                  <w:r>
                    <w:rPr>
                      <w:rFonts w:ascii="Arial"/>
                      <w:color w:val="211815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112"/>
                      <w:sz w:val="21"/>
                    </w:rPr>
                    <w:t>hotp</w:t>
                  </w:r>
                  <w:r>
                    <w:rPr>
                      <w:rFonts w:ascii="Arial"/>
                      <w:color w:val="211815"/>
                      <w:spacing w:val="-11"/>
                      <w:w w:val="112"/>
                      <w:sz w:val="21"/>
                    </w:rPr>
                    <w:t>l</w:t>
                  </w:r>
                  <w:r>
                    <w:rPr>
                      <w:rFonts w:ascii="Arial"/>
                      <w:color w:val="211815"/>
                      <w:w w:val="107"/>
                      <w:sz w:val="21"/>
                    </w:rPr>
                    <w:t>ate</w:t>
                  </w:r>
                  <w:r>
                    <w:rPr>
                      <w:rFonts w:ascii="Arial"/>
                      <w:color w:val="211815"/>
                      <w:spacing w:val="-14"/>
                      <w:sz w:val="21"/>
                    </w:rPr>
                    <w:t> </w:t>
                  </w:r>
                  <w:r>
                    <w:rPr>
                      <w:rFonts w:ascii="Arial"/>
                      <w:color w:val="211815"/>
                      <w:w w:val="99"/>
                      <w:sz w:val="21"/>
                    </w:rPr>
                    <w:t>devic</w:t>
                  </w:r>
                  <w:r>
                    <w:rPr>
                      <w:rFonts w:ascii="Arial"/>
                      <w:color w:val="211815"/>
                      <w:spacing w:val="3"/>
                      <w:w w:val="99"/>
                      <w:sz w:val="21"/>
                    </w:rPr>
                    <w:t>e</w:t>
                  </w:r>
                  <w:r>
                    <w:rPr>
                      <w:rFonts w:ascii="Arial"/>
                      <w:color w:val="211815"/>
                      <w:w w:val="168"/>
                      <w:sz w:val="21"/>
                    </w:rPr>
                    <w:t>.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-104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8"/>
        <w:spacing w:line="240" w:lineRule="auto" w:before="60"/>
        <w:ind w:left="916" w:right="0"/>
        <w:jc w:val="left"/>
        <w:rPr>
          <w:b w:val="0"/>
          <w:bCs w:val="0"/>
        </w:rPr>
      </w:pPr>
      <w:r>
        <w:rPr>
          <w:color w:val="313131"/>
          <w:spacing w:val="-15"/>
          <w:w w:val="90"/>
        </w:rPr>
        <w:t>IMPORTANTI</w:t>
      </w:r>
      <w:r>
        <w:rPr>
          <w:color w:val="313131"/>
          <w:spacing w:val="-26"/>
          <w:w w:val="90"/>
        </w:rPr>
        <w:t> </w:t>
      </w:r>
      <w:r>
        <w:rPr>
          <w:color w:val="313131"/>
          <w:spacing w:val="-5"/>
          <w:w w:val="90"/>
        </w:rPr>
        <w:t>PLEASE</w:t>
      </w:r>
      <w:r>
        <w:rPr>
          <w:color w:val="313131"/>
          <w:spacing w:val="-7"/>
          <w:w w:val="90"/>
        </w:rPr>
        <w:t> </w:t>
      </w:r>
      <w:r>
        <w:rPr>
          <w:color w:val="313131"/>
          <w:w w:val="90"/>
        </w:rPr>
        <w:t>READ</w:t>
      </w:r>
      <w:r>
        <w:rPr>
          <w:color w:val="313131"/>
          <w:spacing w:val="-41"/>
          <w:w w:val="90"/>
        </w:rPr>
        <w:t> </w:t>
      </w:r>
      <w:r>
        <w:rPr>
          <w:color w:val="313131"/>
          <w:w w:val="90"/>
        </w:rPr>
        <w:t>THESE</w:t>
      </w:r>
      <w:r>
        <w:rPr>
          <w:color w:val="313131"/>
          <w:spacing w:val="-2"/>
          <w:w w:val="90"/>
        </w:rPr>
        <w:t> </w:t>
      </w:r>
      <w:r>
        <w:rPr>
          <w:color w:val="313131"/>
          <w:spacing w:val="-16"/>
          <w:w w:val="90"/>
        </w:rPr>
        <w:t>INSTRUCTIONS</w:t>
      </w:r>
      <w:r>
        <w:rPr>
          <w:color w:val="313131"/>
          <w:spacing w:val="-29"/>
          <w:w w:val="90"/>
        </w:rPr>
        <w:t> </w:t>
      </w:r>
      <w:r>
        <w:rPr>
          <w:color w:val="313131"/>
          <w:spacing w:val="-9"/>
          <w:w w:val="90"/>
        </w:rPr>
        <w:t>CAREFULLY</w:t>
      </w:r>
      <w:r>
        <w:rPr>
          <w:color w:val="313131"/>
          <w:spacing w:val="-10"/>
          <w:w w:val="90"/>
        </w:rPr>
        <w:t> </w:t>
      </w:r>
      <w:r>
        <w:rPr>
          <w:color w:val="313131"/>
          <w:w w:val="90"/>
        </w:rPr>
        <w:t>BEFORE</w:t>
      </w:r>
      <w:r>
        <w:rPr>
          <w:color w:val="313131"/>
          <w:spacing w:val="-15"/>
          <w:w w:val="90"/>
        </w:rPr>
        <w:t> </w:t>
      </w:r>
      <w:r>
        <w:rPr>
          <w:color w:val="313131"/>
          <w:spacing w:val="-6"/>
          <w:w w:val="90"/>
        </w:rPr>
        <w:t>USEI</w:t>
      </w:r>
      <w:r>
        <w:rPr>
          <w:b w:val="0"/>
          <w:spacing w:val="-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255"/>
        <w:ind w:left="4645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b/>
          <w:color w:val="030000"/>
          <w:w w:val="80"/>
          <w:sz w:val="29"/>
        </w:rPr>
        <w:t>UNIVERSAL LPG CiAS</w:t>
      </w:r>
      <w:r>
        <w:rPr>
          <w:rFonts w:ascii="Times New Roman"/>
          <w:b/>
          <w:color w:val="030000"/>
          <w:spacing w:val="25"/>
          <w:w w:val="80"/>
          <w:sz w:val="29"/>
        </w:rPr>
        <w:t> </w:t>
      </w:r>
      <w:r>
        <w:rPr>
          <w:rFonts w:ascii="Times New Roman"/>
          <w:b/>
          <w:color w:val="030000"/>
          <w:spacing w:val="-15"/>
          <w:w w:val="80"/>
          <w:sz w:val="29"/>
        </w:rPr>
        <w:t>ONLY</w:t>
      </w:r>
      <w:r>
        <w:rPr>
          <w:rFonts w:ascii="Times New Roman"/>
          <w:spacing w:val="-15"/>
          <w:sz w:val="2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pgSz w:w="11910" w:h="16840"/>
          <w:pgMar w:header="0" w:footer="976" w:top="460" w:bottom="1160" w:left="120" w:right="300"/>
        </w:sectPr>
      </w:pPr>
    </w:p>
    <w:p>
      <w:pPr>
        <w:spacing w:before="24"/>
        <w:ind w:left="233" w:right="0" w:firstLine="0"/>
        <w:jc w:val="center"/>
        <w:rPr>
          <w:rFonts w:ascii="Arial" w:hAnsi="Arial" w:cs="Arial" w:eastAsia="Arial"/>
          <w:sz w:val="42"/>
          <w:szCs w:val="42"/>
        </w:rPr>
      </w:pPr>
      <w:r>
        <w:rPr>
          <w:rFonts w:ascii="Arial"/>
          <w:b/>
          <w:color w:val="030000"/>
          <w:w w:val="90"/>
          <w:sz w:val="42"/>
        </w:rPr>
        <w:t>SAFETY</w:t>
      </w:r>
      <w:r>
        <w:rPr>
          <w:rFonts w:ascii="Arial"/>
          <w:b/>
          <w:color w:val="030000"/>
          <w:spacing w:val="82"/>
          <w:w w:val="90"/>
          <w:sz w:val="42"/>
        </w:rPr>
        <w:t> </w:t>
      </w:r>
      <w:r>
        <w:rPr>
          <w:rFonts w:ascii="Arial"/>
          <w:b/>
          <w:color w:val="030000"/>
          <w:spacing w:val="-16"/>
          <w:w w:val="90"/>
          <w:sz w:val="42"/>
        </w:rPr>
        <w:t>INSTRUCTIONS</w:t>
      </w:r>
      <w:r>
        <w:rPr>
          <w:rFonts w:ascii="Arial"/>
          <w:spacing w:val="-16"/>
          <w:sz w:val="42"/>
        </w:rPr>
      </w:r>
    </w:p>
    <w:p>
      <w:pPr>
        <w:spacing w:before="345"/>
        <w:ind w:left="20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030000"/>
          <w:spacing w:val="-3"/>
          <w:w w:val="85"/>
          <w:sz w:val="26"/>
        </w:rPr>
        <w:t>IMPORTANT:READ</w:t>
      </w:r>
      <w:r>
        <w:rPr>
          <w:rFonts w:ascii="Times New Roman"/>
          <w:b/>
          <w:color w:val="030000"/>
          <w:spacing w:val="-34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THE</w:t>
      </w:r>
      <w:r>
        <w:rPr>
          <w:rFonts w:ascii="Times New Roman"/>
          <w:b/>
          <w:color w:val="030000"/>
          <w:spacing w:val="-37"/>
          <w:w w:val="85"/>
          <w:sz w:val="26"/>
        </w:rPr>
        <w:t> </w:t>
      </w:r>
      <w:r>
        <w:rPr>
          <w:rFonts w:ascii="Times New Roman"/>
          <w:b/>
          <w:color w:val="030000"/>
          <w:spacing w:val="-10"/>
          <w:w w:val="85"/>
          <w:sz w:val="26"/>
        </w:rPr>
        <w:t>ASSEMBLY</w:t>
      </w:r>
      <w:r>
        <w:rPr>
          <w:rFonts w:ascii="Times New Roman"/>
          <w:b/>
          <w:color w:val="030000"/>
          <w:spacing w:val="-29"/>
          <w:w w:val="85"/>
          <w:sz w:val="26"/>
        </w:rPr>
        <w:t> </w:t>
      </w:r>
      <w:r>
        <w:rPr>
          <w:rFonts w:ascii="Times New Roman"/>
          <w:b/>
          <w:color w:val="030000"/>
          <w:spacing w:val="3"/>
          <w:w w:val="85"/>
          <w:sz w:val="26"/>
        </w:rPr>
        <w:t>INSTRUCTIONS</w:t>
      </w:r>
      <w:r>
        <w:rPr>
          <w:rFonts w:ascii="Times New Roman"/>
          <w:b/>
          <w:color w:val="030000"/>
          <w:spacing w:val="-14"/>
          <w:w w:val="85"/>
          <w:sz w:val="26"/>
        </w:rPr>
        <w:t> </w:t>
      </w:r>
      <w:r>
        <w:rPr>
          <w:rFonts w:ascii="Times New Roman"/>
          <w:b/>
          <w:color w:val="030000"/>
          <w:spacing w:val="27"/>
          <w:w w:val="85"/>
          <w:sz w:val="26"/>
        </w:rPr>
        <w:t>IN</w:t>
      </w:r>
      <w:r>
        <w:rPr>
          <w:rFonts w:ascii="Times New Roman"/>
          <w:b/>
          <w:color w:val="030000"/>
          <w:spacing w:val="-34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THIS</w:t>
      </w:r>
      <w:r>
        <w:rPr>
          <w:rFonts w:ascii="Times New Roman"/>
          <w:b/>
          <w:color w:val="030000"/>
          <w:spacing w:val="-31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BOOKLET</w:t>
      </w:r>
      <w:r>
        <w:rPr>
          <w:rFonts w:ascii="Times New Roman"/>
          <w:b/>
          <w:color w:val="030000"/>
          <w:spacing w:val="-21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BEFORE</w:t>
      </w:r>
      <w:r>
        <w:rPr>
          <w:rFonts w:ascii="Times New Roman"/>
          <w:b/>
          <w:color w:val="030000"/>
          <w:spacing w:val="-19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REMOVI</w:t>
      </w:r>
      <w:r>
        <w:rPr>
          <w:rFonts w:ascii="Times New Roman"/>
          <w:b/>
          <w:color w:val="030000"/>
          <w:spacing w:val="-38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NG</w:t>
      </w:r>
      <w:r>
        <w:rPr>
          <w:rFonts w:ascii="Times New Roman"/>
          <w:sz w:val="26"/>
        </w:rPr>
      </w:r>
    </w:p>
    <w:p>
      <w:pPr>
        <w:spacing w:before="3"/>
        <w:ind w:left="485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030000"/>
          <w:w w:val="85"/>
          <w:sz w:val="26"/>
        </w:rPr>
        <w:t>THE</w:t>
      </w:r>
      <w:r>
        <w:rPr>
          <w:rFonts w:ascii="Times New Roman"/>
          <w:b/>
          <w:color w:val="030000"/>
          <w:spacing w:val="-33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CONTENTS</w:t>
      </w:r>
      <w:r>
        <w:rPr>
          <w:rFonts w:ascii="Times New Roman"/>
          <w:b/>
          <w:color w:val="030000"/>
          <w:spacing w:val="-23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OF</w:t>
      </w:r>
      <w:r>
        <w:rPr>
          <w:rFonts w:ascii="Times New Roman"/>
          <w:b/>
          <w:color w:val="030000"/>
          <w:spacing w:val="-38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THIS</w:t>
      </w:r>
      <w:r>
        <w:rPr>
          <w:rFonts w:ascii="Times New Roman"/>
          <w:b/>
          <w:color w:val="030000"/>
          <w:spacing w:val="-31"/>
          <w:w w:val="85"/>
          <w:sz w:val="26"/>
        </w:rPr>
        <w:t> </w:t>
      </w:r>
      <w:r>
        <w:rPr>
          <w:rFonts w:ascii="Times New Roman"/>
          <w:b/>
          <w:color w:val="030000"/>
          <w:w w:val="85"/>
          <w:sz w:val="26"/>
        </w:rPr>
        <w:t>CARTON</w:t>
      </w:r>
      <w:r>
        <w:rPr>
          <w:rFonts w:ascii="Times New Roman"/>
          <w:sz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8"/>
          <w:szCs w:val="38"/>
        </w:rPr>
      </w:pPr>
    </w:p>
    <w:p>
      <w:pPr>
        <w:tabs>
          <w:tab w:pos="2015" w:val="left" w:leader="none"/>
          <w:tab w:pos="3239" w:val="left" w:leader="none"/>
        </w:tabs>
        <w:spacing w:before="0"/>
        <w:ind w:left="187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b/>
          <w:color w:val="030000"/>
          <w:spacing w:val="-4"/>
          <w:w w:val="80"/>
          <w:sz w:val="31"/>
        </w:rPr>
        <w:t>IMPORTANT</w:t>
        <w:tab/>
      </w:r>
      <w:r>
        <w:rPr>
          <w:rFonts w:ascii="Times New Roman"/>
          <w:b/>
          <w:color w:val="030000"/>
          <w:spacing w:val="-7"/>
          <w:w w:val="80"/>
          <w:sz w:val="31"/>
        </w:rPr>
        <w:t>SAFETY</w:t>
        <w:tab/>
      </w:r>
      <w:r>
        <w:rPr>
          <w:rFonts w:ascii="Times New Roman"/>
          <w:b/>
          <w:color w:val="030000"/>
          <w:spacing w:val="1"/>
          <w:w w:val="90"/>
          <w:sz w:val="31"/>
        </w:rPr>
        <w:t>INSTRUCTIONS</w:t>
      </w:r>
      <w:r>
        <w:rPr>
          <w:rFonts w:ascii="Times New Roman"/>
          <w:spacing w:val="1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40"/>
          <w:pgMar w:header="0" w:footer="976" w:top="960" w:bottom="1160" w:left="300" w:right="540"/>
        </w:sectPr>
      </w:pPr>
    </w:p>
    <w:p>
      <w:pPr>
        <w:spacing w:line="326" w:lineRule="auto" w:before="81"/>
        <w:ind w:left="21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30000"/>
          <w:w w:val="111"/>
          <w:sz w:val="20"/>
        </w:rPr>
        <w:t>Th</w:t>
      </w:r>
      <w:r>
        <w:rPr>
          <w:rFonts w:ascii="Arial"/>
          <w:color w:val="030000"/>
          <w:spacing w:val="5"/>
          <w:w w:val="111"/>
          <w:sz w:val="20"/>
        </w:rPr>
        <w:t>i</w:t>
      </w:r>
      <w:r>
        <w:rPr>
          <w:rFonts w:ascii="Arial"/>
          <w:color w:val="030000"/>
          <w:w w:val="90"/>
          <w:sz w:val="20"/>
        </w:rPr>
        <w:t>s</w:t>
      </w:r>
      <w:r>
        <w:rPr>
          <w:rFonts w:ascii="Arial"/>
          <w:color w:val="030000"/>
          <w:spacing w:val="-2"/>
          <w:sz w:val="20"/>
        </w:rPr>
        <w:t> </w:t>
      </w:r>
      <w:r>
        <w:rPr>
          <w:rFonts w:ascii="Arial"/>
          <w:color w:val="030000"/>
          <w:w w:val="109"/>
          <w:sz w:val="20"/>
        </w:rPr>
        <w:t>app</w:t>
      </w:r>
      <w:r>
        <w:rPr>
          <w:rFonts w:ascii="Arial"/>
          <w:color w:val="030000"/>
          <w:spacing w:val="1"/>
          <w:w w:val="109"/>
          <w:sz w:val="20"/>
        </w:rPr>
        <w:t>l</w:t>
      </w:r>
      <w:r>
        <w:rPr>
          <w:rFonts w:ascii="Arial"/>
          <w:color w:val="030000"/>
          <w:spacing w:val="-51"/>
          <w:w w:val="202"/>
          <w:sz w:val="20"/>
        </w:rPr>
        <w:t>i</w:t>
      </w:r>
      <w:r>
        <w:rPr>
          <w:rFonts w:ascii="Arial"/>
          <w:color w:val="030000"/>
          <w:w w:val="106"/>
          <w:sz w:val="20"/>
        </w:rPr>
        <w:t>ance</w:t>
      </w:r>
      <w:r>
        <w:rPr>
          <w:rFonts w:ascii="Arial"/>
          <w:color w:val="030000"/>
          <w:spacing w:val="3"/>
          <w:sz w:val="20"/>
        </w:rPr>
        <w:t> </w:t>
      </w:r>
      <w:r>
        <w:rPr>
          <w:rFonts w:ascii="Arial"/>
          <w:color w:val="030000"/>
          <w:w w:val="112"/>
          <w:sz w:val="20"/>
        </w:rPr>
        <w:t>must</w:t>
      </w:r>
      <w:r>
        <w:rPr>
          <w:rFonts w:ascii="Arial"/>
          <w:color w:val="030000"/>
          <w:spacing w:val="-13"/>
          <w:sz w:val="20"/>
        </w:rPr>
        <w:t> </w:t>
      </w:r>
      <w:r>
        <w:rPr>
          <w:rFonts w:ascii="Arial"/>
          <w:color w:val="030000"/>
          <w:w w:val="115"/>
          <w:sz w:val="20"/>
        </w:rPr>
        <w:t>on</w:t>
      </w:r>
      <w:r>
        <w:rPr>
          <w:rFonts w:ascii="Arial"/>
          <w:color w:val="030000"/>
          <w:spacing w:val="-19"/>
          <w:w w:val="115"/>
          <w:sz w:val="20"/>
        </w:rPr>
        <w:t>l</w:t>
      </w:r>
      <w:r>
        <w:rPr>
          <w:rFonts w:ascii="Arial"/>
          <w:color w:val="030000"/>
          <w:w w:val="127"/>
          <w:sz w:val="20"/>
        </w:rPr>
        <w:t>y</w:t>
      </w:r>
      <w:r>
        <w:rPr>
          <w:rFonts w:ascii="Arial"/>
          <w:color w:val="030000"/>
          <w:spacing w:val="-10"/>
          <w:sz w:val="20"/>
        </w:rPr>
        <w:t> </w:t>
      </w:r>
      <w:r>
        <w:rPr>
          <w:rFonts w:ascii="Arial"/>
          <w:color w:val="030000"/>
          <w:w w:val="109"/>
          <w:sz w:val="20"/>
        </w:rPr>
        <w:t>be</w:t>
      </w:r>
      <w:r>
        <w:rPr>
          <w:rFonts w:ascii="Arial"/>
          <w:color w:val="030000"/>
          <w:spacing w:val="-11"/>
          <w:sz w:val="20"/>
        </w:rPr>
        <w:t> </w:t>
      </w:r>
      <w:r>
        <w:rPr>
          <w:rFonts w:ascii="Arial"/>
          <w:color w:val="030000"/>
          <w:w w:val="104"/>
          <w:sz w:val="20"/>
        </w:rPr>
        <w:t>used</w:t>
      </w:r>
      <w:r>
        <w:rPr>
          <w:rFonts w:ascii="Arial"/>
          <w:color w:val="030000"/>
          <w:spacing w:val="-3"/>
          <w:sz w:val="20"/>
        </w:rPr>
        <w:t> </w:t>
      </w:r>
      <w:r>
        <w:rPr>
          <w:rFonts w:ascii="Arial"/>
          <w:color w:val="030000"/>
          <w:w w:val="121"/>
          <w:sz w:val="20"/>
        </w:rPr>
        <w:t>in</w:t>
      </w:r>
      <w:r>
        <w:rPr>
          <w:rFonts w:ascii="Arial"/>
          <w:color w:val="030000"/>
          <w:spacing w:val="-28"/>
          <w:sz w:val="20"/>
        </w:rPr>
        <w:t> </w:t>
      </w:r>
      <w:r>
        <w:rPr>
          <w:rFonts w:ascii="Arial"/>
          <w:color w:val="030000"/>
          <w:w w:val="112"/>
          <w:sz w:val="20"/>
        </w:rPr>
        <w:t>an</w:t>
      </w:r>
      <w:r>
        <w:rPr>
          <w:rFonts w:ascii="Arial"/>
          <w:color w:val="030000"/>
          <w:spacing w:val="-17"/>
          <w:sz w:val="20"/>
        </w:rPr>
        <w:t> </w:t>
      </w:r>
      <w:r>
        <w:rPr>
          <w:rFonts w:ascii="Arial"/>
          <w:color w:val="030000"/>
          <w:w w:val="105"/>
          <w:sz w:val="20"/>
        </w:rPr>
        <w:t>above</w:t>
      </w:r>
      <w:r>
        <w:rPr>
          <w:rFonts w:ascii="Arial"/>
          <w:color w:val="030000"/>
          <w:w w:val="105"/>
          <w:sz w:val="20"/>
        </w:rPr>
        <w:t> </w:t>
      </w:r>
      <w:r>
        <w:rPr>
          <w:rFonts w:ascii="Arial"/>
          <w:color w:val="030000"/>
          <w:w w:val="110"/>
          <w:sz w:val="20"/>
        </w:rPr>
        <w:t>ground</w:t>
      </w:r>
      <w:r>
        <w:rPr>
          <w:rFonts w:ascii="Arial"/>
          <w:color w:val="030000"/>
          <w:spacing w:val="8"/>
          <w:sz w:val="20"/>
        </w:rPr>
        <w:t> </w:t>
      </w:r>
      <w:r>
        <w:rPr>
          <w:rFonts w:ascii="Arial"/>
          <w:color w:val="030000"/>
          <w:w w:val="107"/>
          <w:sz w:val="20"/>
        </w:rPr>
        <w:t>open-air</w:t>
      </w:r>
      <w:r>
        <w:rPr>
          <w:rFonts w:ascii="Arial"/>
          <w:color w:val="030000"/>
          <w:spacing w:val="8"/>
          <w:sz w:val="20"/>
        </w:rPr>
        <w:t> </w:t>
      </w:r>
      <w:r>
        <w:rPr>
          <w:rFonts w:ascii="Arial"/>
          <w:color w:val="030000"/>
          <w:w w:val="108"/>
          <w:sz w:val="20"/>
        </w:rPr>
        <w:t>s</w:t>
      </w:r>
      <w:r>
        <w:rPr>
          <w:rFonts w:ascii="Arial"/>
          <w:color w:val="030000"/>
          <w:spacing w:val="-27"/>
          <w:w w:val="108"/>
          <w:sz w:val="20"/>
        </w:rPr>
        <w:t>i</w:t>
      </w:r>
      <w:r>
        <w:rPr>
          <w:rFonts w:ascii="Arial"/>
          <w:color w:val="030000"/>
          <w:w w:val="127"/>
          <w:sz w:val="20"/>
        </w:rPr>
        <w:t>tuat</w:t>
      </w:r>
      <w:r>
        <w:rPr>
          <w:rFonts w:ascii="Arial"/>
          <w:color w:val="030000"/>
          <w:spacing w:val="-9"/>
          <w:w w:val="127"/>
          <w:sz w:val="20"/>
        </w:rPr>
        <w:t>i</w:t>
      </w:r>
      <w:r>
        <w:rPr>
          <w:rFonts w:ascii="Arial"/>
          <w:color w:val="030000"/>
          <w:w w:val="116"/>
          <w:sz w:val="20"/>
        </w:rPr>
        <w:t>on</w:t>
      </w:r>
      <w:r>
        <w:rPr>
          <w:rFonts w:ascii="Arial"/>
          <w:color w:val="030000"/>
          <w:spacing w:val="-26"/>
          <w:sz w:val="20"/>
        </w:rPr>
        <w:t> </w:t>
      </w:r>
      <w:r>
        <w:rPr>
          <w:rFonts w:ascii="Arial"/>
          <w:color w:val="030000"/>
          <w:w w:val="130"/>
          <w:sz w:val="20"/>
        </w:rPr>
        <w:t>w</w:t>
      </w:r>
      <w:r>
        <w:rPr>
          <w:rFonts w:ascii="Arial"/>
          <w:color w:val="030000"/>
          <w:spacing w:val="-16"/>
          <w:w w:val="130"/>
          <w:sz w:val="20"/>
        </w:rPr>
        <w:t>i</w:t>
      </w:r>
      <w:r>
        <w:rPr>
          <w:rFonts w:ascii="Arial"/>
          <w:color w:val="030000"/>
          <w:w w:val="132"/>
          <w:sz w:val="20"/>
        </w:rPr>
        <w:t>th</w:t>
      </w:r>
      <w:r>
        <w:rPr>
          <w:rFonts w:ascii="Arial"/>
          <w:color w:val="030000"/>
          <w:spacing w:val="-4"/>
          <w:sz w:val="20"/>
        </w:rPr>
        <w:t> </w:t>
      </w:r>
      <w:r>
        <w:rPr>
          <w:rFonts w:ascii="Arial"/>
          <w:color w:val="030000"/>
          <w:w w:val="113"/>
          <w:sz w:val="20"/>
        </w:rPr>
        <w:t>natural</w:t>
      </w:r>
      <w:r>
        <w:rPr>
          <w:rFonts w:ascii="Arial"/>
          <w:color w:val="030000"/>
          <w:spacing w:val="-19"/>
          <w:sz w:val="20"/>
        </w:rPr>
        <w:t> </w:t>
      </w:r>
      <w:r>
        <w:rPr>
          <w:rFonts w:ascii="Arial"/>
          <w:color w:val="030000"/>
          <w:w w:val="116"/>
          <w:sz w:val="20"/>
        </w:rPr>
        <w:t>ventilat</w:t>
      </w:r>
      <w:r>
        <w:rPr>
          <w:rFonts w:ascii="Arial"/>
          <w:color w:val="030000"/>
          <w:spacing w:val="-1"/>
          <w:w w:val="116"/>
          <w:sz w:val="20"/>
        </w:rPr>
        <w:t>i</w:t>
      </w:r>
      <w:r>
        <w:rPr>
          <w:rFonts w:ascii="Arial"/>
          <w:color w:val="030000"/>
          <w:w w:val="116"/>
          <w:sz w:val="20"/>
        </w:rPr>
        <w:t>o</w:t>
      </w:r>
      <w:r>
        <w:rPr>
          <w:rFonts w:ascii="Arial"/>
          <w:color w:val="030000"/>
          <w:spacing w:val="-14"/>
          <w:w w:val="116"/>
          <w:sz w:val="20"/>
        </w:rPr>
        <w:t>n</w:t>
      </w:r>
      <w:r>
        <w:rPr>
          <w:rFonts w:ascii="Arial"/>
          <w:color w:val="030000"/>
          <w:w w:val="201"/>
          <w:sz w:val="20"/>
        </w:rPr>
        <w:t>,</w:t>
      </w:r>
      <w:r>
        <w:rPr>
          <w:rFonts w:ascii="Arial"/>
          <w:color w:val="030000"/>
          <w:w w:val="201"/>
          <w:sz w:val="20"/>
        </w:rPr>
        <w:t> </w:t>
      </w:r>
      <w:r>
        <w:rPr>
          <w:rFonts w:ascii="Arial"/>
          <w:color w:val="030000"/>
          <w:w w:val="130"/>
          <w:sz w:val="20"/>
        </w:rPr>
        <w:t>w</w:t>
      </w:r>
      <w:r>
        <w:rPr>
          <w:rFonts w:ascii="Arial"/>
          <w:color w:val="030000"/>
          <w:spacing w:val="-16"/>
          <w:w w:val="130"/>
          <w:sz w:val="20"/>
        </w:rPr>
        <w:t>i</w:t>
      </w:r>
      <w:r>
        <w:rPr>
          <w:rFonts w:ascii="Arial"/>
          <w:color w:val="030000"/>
          <w:w w:val="121"/>
          <w:sz w:val="20"/>
        </w:rPr>
        <w:t>thout</w:t>
      </w:r>
      <w:r>
        <w:rPr>
          <w:rFonts w:ascii="Arial"/>
          <w:color w:val="030000"/>
          <w:spacing w:val="6"/>
          <w:sz w:val="20"/>
        </w:rPr>
        <w:t> </w:t>
      </w:r>
      <w:r>
        <w:rPr>
          <w:rFonts w:ascii="Arial"/>
          <w:color w:val="030000"/>
          <w:w w:val="107"/>
          <w:sz w:val="20"/>
        </w:rPr>
        <w:t>stagna</w:t>
      </w:r>
      <w:r>
        <w:rPr>
          <w:rFonts w:ascii="Arial"/>
          <w:color w:val="030000"/>
          <w:spacing w:val="-6"/>
          <w:w w:val="107"/>
          <w:sz w:val="20"/>
        </w:rPr>
        <w:t>n</w:t>
      </w:r>
      <w:r>
        <w:rPr>
          <w:rFonts w:ascii="Arial"/>
          <w:color w:val="030000"/>
          <w:w w:val="182"/>
          <w:sz w:val="20"/>
        </w:rPr>
        <w:t>t</w:t>
      </w:r>
      <w:r>
        <w:rPr>
          <w:rFonts w:ascii="Arial"/>
          <w:color w:val="030000"/>
          <w:spacing w:val="-14"/>
          <w:sz w:val="20"/>
        </w:rPr>
        <w:t> </w:t>
      </w:r>
      <w:r>
        <w:rPr>
          <w:rFonts w:ascii="Arial"/>
          <w:color w:val="030000"/>
          <w:w w:val="102"/>
          <w:sz w:val="20"/>
        </w:rPr>
        <w:t>area</w:t>
      </w:r>
      <w:r>
        <w:rPr>
          <w:rFonts w:ascii="Arial"/>
          <w:color w:val="030000"/>
          <w:spacing w:val="-7"/>
          <w:w w:val="102"/>
          <w:sz w:val="20"/>
        </w:rPr>
        <w:t>s</w:t>
      </w:r>
      <w:r>
        <w:rPr>
          <w:rFonts w:ascii="Arial"/>
          <w:color w:val="030000"/>
          <w:spacing w:val="-30"/>
          <w:w w:val="235"/>
          <w:sz w:val="20"/>
        </w:rPr>
        <w:t>,</w:t>
      </w:r>
      <w:r>
        <w:rPr>
          <w:rFonts w:ascii="Arial"/>
          <w:color w:val="030000"/>
          <w:w w:val="110"/>
          <w:sz w:val="20"/>
        </w:rPr>
        <w:t>where</w:t>
      </w:r>
      <w:r>
        <w:rPr>
          <w:rFonts w:ascii="Arial"/>
          <w:color w:val="030000"/>
          <w:spacing w:val="-7"/>
          <w:sz w:val="20"/>
        </w:rPr>
        <w:t> </w:t>
      </w:r>
      <w:r>
        <w:rPr>
          <w:rFonts w:ascii="Arial"/>
          <w:color w:val="030000"/>
          <w:w w:val="105"/>
          <w:sz w:val="20"/>
        </w:rPr>
        <w:t>gas</w:t>
      </w:r>
      <w:r>
        <w:rPr>
          <w:rFonts w:ascii="Arial"/>
          <w:color w:val="030000"/>
          <w:spacing w:val="-6"/>
          <w:sz w:val="20"/>
        </w:rPr>
        <w:t> </w:t>
      </w:r>
      <w:r>
        <w:rPr>
          <w:rFonts w:ascii="Arial"/>
          <w:color w:val="030000"/>
          <w:spacing w:val="-33"/>
          <w:w w:val="202"/>
          <w:sz w:val="20"/>
        </w:rPr>
        <w:t>l</w:t>
      </w:r>
      <w:r>
        <w:rPr>
          <w:rFonts w:ascii="Arial"/>
          <w:color w:val="030000"/>
          <w:w w:val="105"/>
          <w:sz w:val="20"/>
        </w:rPr>
        <w:t>eaka</w:t>
      </w:r>
      <w:r>
        <w:rPr>
          <w:rFonts w:ascii="Arial"/>
          <w:color w:val="030000"/>
          <w:spacing w:val="-11"/>
          <w:w w:val="105"/>
          <w:sz w:val="20"/>
        </w:rPr>
        <w:t>g</w:t>
      </w:r>
      <w:r>
        <w:rPr>
          <w:rFonts w:ascii="Arial"/>
          <w:color w:val="030000"/>
          <w:w w:val="111"/>
          <w:sz w:val="20"/>
        </w:rPr>
        <w:t>e</w:t>
      </w:r>
      <w:r>
        <w:rPr>
          <w:rFonts w:ascii="Arial"/>
          <w:color w:val="030000"/>
          <w:spacing w:val="-21"/>
          <w:sz w:val="20"/>
        </w:rPr>
        <w:t> </w:t>
      </w:r>
      <w:r>
        <w:rPr>
          <w:rFonts w:ascii="Arial"/>
          <w:color w:val="030000"/>
          <w:w w:val="111"/>
          <w:sz w:val="20"/>
        </w:rPr>
        <w:t>and</w:t>
      </w:r>
      <w:r>
        <w:rPr>
          <w:rFonts w:ascii="Arial"/>
          <w:color w:val="030000"/>
          <w:w w:val="111"/>
          <w:sz w:val="20"/>
        </w:rPr>
        <w:t> </w:t>
      </w:r>
      <w:r>
        <w:rPr>
          <w:rFonts w:ascii="Arial"/>
          <w:color w:val="030000"/>
          <w:w w:val="110"/>
          <w:sz w:val="20"/>
        </w:rPr>
        <w:t>prod</w:t>
      </w:r>
      <w:r>
        <w:rPr>
          <w:rFonts w:ascii="Arial"/>
          <w:color w:val="030000"/>
          <w:spacing w:val="-16"/>
          <w:w w:val="110"/>
          <w:sz w:val="20"/>
        </w:rPr>
        <w:t>u</w:t>
      </w:r>
      <w:r>
        <w:rPr>
          <w:rFonts w:ascii="Arial"/>
          <w:color w:val="030000"/>
          <w:w w:val="111"/>
          <w:sz w:val="20"/>
        </w:rPr>
        <w:t>cts</w:t>
      </w:r>
      <w:r>
        <w:rPr>
          <w:rFonts w:ascii="Arial"/>
          <w:color w:val="030000"/>
          <w:spacing w:val="-11"/>
          <w:sz w:val="20"/>
        </w:rPr>
        <w:t> </w:t>
      </w:r>
      <w:r>
        <w:rPr>
          <w:rFonts w:ascii="Arial"/>
          <w:color w:val="030000"/>
          <w:w w:val="122"/>
          <w:sz w:val="20"/>
        </w:rPr>
        <w:t>of</w:t>
      </w:r>
      <w:r>
        <w:rPr>
          <w:rFonts w:ascii="Arial"/>
          <w:color w:val="030000"/>
          <w:spacing w:val="-16"/>
          <w:sz w:val="20"/>
        </w:rPr>
        <w:t> </w:t>
      </w:r>
      <w:r>
        <w:rPr>
          <w:rFonts w:ascii="Arial"/>
          <w:color w:val="030000"/>
          <w:w w:val="110"/>
          <w:sz w:val="20"/>
        </w:rPr>
        <w:t>combust</w:t>
      </w:r>
      <w:r>
        <w:rPr>
          <w:rFonts w:ascii="Arial"/>
          <w:color w:val="030000"/>
          <w:spacing w:val="4"/>
          <w:w w:val="110"/>
          <w:sz w:val="20"/>
        </w:rPr>
        <w:t>i</w:t>
      </w:r>
      <w:r>
        <w:rPr>
          <w:rFonts w:ascii="Arial"/>
          <w:color w:val="030000"/>
          <w:w w:val="112"/>
          <w:sz w:val="20"/>
        </w:rPr>
        <w:t>on</w:t>
      </w:r>
      <w:r>
        <w:rPr>
          <w:rFonts w:ascii="Arial"/>
          <w:color w:val="030000"/>
          <w:spacing w:val="-3"/>
          <w:sz w:val="20"/>
        </w:rPr>
        <w:t> </w:t>
      </w:r>
      <w:r>
        <w:rPr>
          <w:rFonts w:ascii="Arial"/>
          <w:color w:val="030000"/>
          <w:w w:val="103"/>
          <w:sz w:val="20"/>
        </w:rPr>
        <w:t>are</w:t>
      </w:r>
      <w:r>
        <w:rPr>
          <w:rFonts w:ascii="Arial"/>
          <w:color w:val="030000"/>
          <w:spacing w:val="6"/>
          <w:sz w:val="20"/>
        </w:rPr>
        <w:t> </w:t>
      </w:r>
      <w:r>
        <w:rPr>
          <w:rFonts w:ascii="Arial"/>
          <w:color w:val="030000"/>
          <w:w w:val="111"/>
          <w:sz w:val="20"/>
        </w:rPr>
        <w:t>rap</w:t>
      </w:r>
      <w:r>
        <w:rPr>
          <w:rFonts w:ascii="Arial"/>
          <w:color w:val="030000"/>
          <w:spacing w:val="-11"/>
          <w:w w:val="111"/>
          <w:sz w:val="20"/>
        </w:rPr>
        <w:t>i</w:t>
      </w:r>
      <w:r>
        <w:rPr>
          <w:rFonts w:ascii="Arial"/>
          <w:color w:val="030000"/>
          <w:w w:val="115"/>
          <w:sz w:val="20"/>
        </w:rPr>
        <w:t>d</w:t>
      </w:r>
      <w:r>
        <w:rPr>
          <w:rFonts w:ascii="Arial"/>
          <w:color w:val="030000"/>
          <w:spacing w:val="-21"/>
          <w:w w:val="115"/>
          <w:sz w:val="20"/>
        </w:rPr>
        <w:t>l</w:t>
      </w:r>
      <w:r>
        <w:rPr>
          <w:rFonts w:ascii="Arial"/>
          <w:color w:val="030000"/>
          <w:w w:val="127"/>
          <w:sz w:val="20"/>
        </w:rPr>
        <w:t>y</w:t>
      </w:r>
      <w:r>
        <w:rPr>
          <w:rFonts w:ascii="Arial"/>
          <w:color w:val="030000"/>
          <w:spacing w:val="-10"/>
          <w:sz w:val="20"/>
        </w:rPr>
        <w:t> </w:t>
      </w:r>
      <w:r>
        <w:rPr>
          <w:rFonts w:ascii="Arial"/>
          <w:color w:val="030000"/>
          <w:w w:val="115"/>
          <w:sz w:val="20"/>
        </w:rPr>
        <w:t>d</w:t>
      </w:r>
      <w:r>
        <w:rPr>
          <w:rFonts w:ascii="Arial"/>
          <w:color w:val="030000"/>
          <w:spacing w:val="-7"/>
          <w:w w:val="115"/>
          <w:sz w:val="20"/>
        </w:rPr>
        <w:t>i</w:t>
      </w:r>
      <w:r>
        <w:rPr>
          <w:rFonts w:ascii="Arial"/>
          <w:color w:val="030000"/>
          <w:w w:val="102"/>
          <w:sz w:val="20"/>
        </w:rPr>
        <w:t>spersed</w:t>
      </w:r>
      <w:r>
        <w:rPr>
          <w:rFonts w:ascii="Arial"/>
          <w:color w:val="030000"/>
          <w:spacing w:val="10"/>
          <w:sz w:val="20"/>
        </w:rPr>
        <w:t> </w:t>
      </w:r>
      <w:r>
        <w:rPr>
          <w:rFonts w:ascii="Arial"/>
          <w:color w:val="030000"/>
          <w:spacing w:val="-31"/>
          <w:w w:val="118"/>
          <w:sz w:val="20"/>
        </w:rPr>
        <w:t>b</w:t>
      </w:r>
      <w:r>
        <w:rPr>
          <w:rFonts w:ascii="Arial"/>
          <w:color w:val="030000"/>
          <w:w w:val="127"/>
          <w:sz w:val="20"/>
        </w:rPr>
        <w:t>y</w:t>
      </w:r>
      <w:r>
        <w:rPr>
          <w:rFonts w:ascii="Arial"/>
          <w:sz w:val="20"/>
        </w:rPr>
      </w:r>
    </w:p>
    <w:p>
      <w:pPr>
        <w:spacing w:before="6"/>
        <w:ind w:left="21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30000"/>
          <w:w w:val="110"/>
          <w:sz w:val="20"/>
        </w:rPr>
        <w:t>wind and natural</w:t>
      </w:r>
      <w:r>
        <w:rPr>
          <w:rFonts w:ascii="Arial"/>
          <w:color w:val="030000"/>
          <w:spacing w:val="18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convection</w:t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4"/>
        </w:numPr>
        <w:tabs>
          <w:tab w:pos="492" w:val="left" w:leader="none"/>
        </w:tabs>
        <w:spacing w:line="264" w:lineRule="auto" w:before="74" w:after="0"/>
        <w:ind w:left="491" w:right="262" w:hanging="273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0"/>
          <w:sz w:val="20"/>
        </w:rPr>
        <w:br w:type="column"/>
        <w:t>This</w:t>
      </w:r>
      <w:r>
        <w:rPr>
          <w:rFonts w:ascii="Arial"/>
          <w:color w:val="030000"/>
          <w:spacing w:val="-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BBQ</w:t>
      </w:r>
      <w:r>
        <w:rPr>
          <w:rFonts w:ascii="Arial"/>
          <w:color w:val="030000"/>
          <w:spacing w:val="-35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should</w:t>
      </w:r>
      <w:r>
        <w:rPr>
          <w:rFonts w:ascii="Arial"/>
          <w:color w:val="030000"/>
          <w:spacing w:val="-7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not</w:t>
      </w:r>
      <w:r>
        <w:rPr>
          <w:rFonts w:ascii="Arial"/>
          <w:color w:val="030000"/>
          <w:spacing w:val="-17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be</w:t>
      </w:r>
      <w:r>
        <w:rPr>
          <w:rFonts w:ascii="Arial"/>
          <w:color w:val="030000"/>
          <w:spacing w:val="-15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located</w:t>
      </w:r>
      <w:r>
        <w:rPr>
          <w:rFonts w:ascii="Arial"/>
          <w:color w:val="030000"/>
          <w:spacing w:val="-5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under</w:t>
      </w:r>
      <w:r>
        <w:rPr>
          <w:rFonts w:ascii="Arial"/>
          <w:color w:val="030000"/>
          <w:w w:val="107"/>
          <w:sz w:val="20"/>
        </w:rPr>
        <w:t> </w:t>
      </w:r>
      <w:r>
        <w:rPr>
          <w:rFonts w:ascii="Arial"/>
          <w:color w:val="030000"/>
          <w:w w:val="110"/>
          <w:sz w:val="20"/>
        </w:rPr>
        <w:t>overhead combustible construction</w:t>
      </w:r>
      <w:r>
        <w:rPr>
          <w:rFonts w:ascii="Arial"/>
          <w:color w:val="030000"/>
          <w:spacing w:val="-16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and</w:t>
      </w:r>
      <w:r>
        <w:rPr>
          <w:rFonts w:ascii="Arial"/>
          <w:color w:val="030000"/>
          <w:w w:val="109"/>
          <w:sz w:val="20"/>
        </w:rPr>
        <w:t> </w:t>
      </w:r>
      <w:r>
        <w:rPr>
          <w:rFonts w:ascii="Arial"/>
          <w:color w:val="030000"/>
          <w:w w:val="110"/>
          <w:sz w:val="20"/>
        </w:rPr>
        <w:t>proper</w:t>
      </w:r>
      <w:r>
        <w:rPr>
          <w:rFonts w:ascii="Arial"/>
          <w:color w:val="030000"/>
          <w:spacing w:val="-24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clearances</w:t>
      </w:r>
      <w:r>
        <w:rPr>
          <w:rFonts w:ascii="Arial"/>
          <w:color w:val="030000"/>
          <w:spacing w:val="5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must</w:t>
      </w:r>
      <w:r>
        <w:rPr>
          <w:rFonts w:ascii="Arial"/>
          <w:color w:val="030000"/>
          <w:spacing w:val="-1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be</w:t>
      </w:r>
      <w:r>
        <w:rPr>
          <w:rFonts w:ascii="Arial"/>
          <w:color w:val="030000"/>
          <w:spacing w:val="-16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maintained</w:t>
      </w:r>
      <w:r>
        <w:rPr>
          <w:rFonts w:ascii="Arial"/>
          <w:color w:val="030000"/>
          <w:spacing w:val="-2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at</w:t>
      </w:r>
      <w:r>
        <w:rPr>
          <w:rFonts w:ascii="Arial"/>
          <w:color w:val="030000"/>
          <w:spacing w:val="-1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all</w:t>
      </w:r>
      <w:r>
        <w:rPr>
          <w:rFonts w:ascii="Arial"/>
          <w:color w:val="030000"/>
          <w:w w:val="111"/>
          <w:sz w:val="20"/>
        </w:rPr>
        <w:t> </w:t>
      </w:r>
      <w:r>
        <w:rPr>
          <w:rFonts w:ascii="Arial"/>
          <w:color w:val="030000"/>
          <w:w w:val="110"/>
          <w:sz w:val="20"/>
        </w:rPr>
        <w:t>times</w:t>
      </w:r>
      <w:r>
        <w:rPr>
          <w:rFonts w:ascii="Arial"/>
          <w:color w:val="030000"/>
          <w:spacing w:val="-2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from</w:t>
      </w:r>
      <w:r>
        <w:rPr>
          <w:rFonts w:ascii="Arial"/>
          <w:color w:val="030000"/>
          <w:spacing w:val="27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combustible</w:t>
      </w:r>
      <w:r>
        <w:rPr>
          <w:rFonts w:ascii="Arial"/>
          <w:color w:val="030000"/>
          <w:spacing w:val="-11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construction</w:t>
      </w:r>
      <w:r>
        <w:rPr>
          <w:rFonts w:ascii="Arial"/>
          <w:color w:val="030000"/>
          <w:spacing w:val="16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and/or</w:t>
      </w:r>
      <w:r>
        <w:rPr>
          <w:rFonts w:ascii="Arial"/>
          <w:color w:val="030000"/>
          <w:spacing w:val="-57"/>
          <w:w w:val="110"/>
          <w:sz w:val="20"/>
        </w:rPr>
        <w:t> </w:t>
      </w:r>
      <w:r>
        <w:rPr>
          <w:rFonts w:ascii="Arial"/>
          <w:color w:val="030000"/>
          <w:spacing w:val="-57"/>
          <w:w w:val="110"/>
          <w:sz w:val="20"/>
        </w:rPr>
      </w:r>
      <w:r>
        <w:rPr>
          <w:rFonts w:ascii="Arial"/>
          <w:color w:val="030000"/>
          <w:w w:val="110"/>
          <w:sz w:val="20"/>
        </w:rPr>
        <w:t>materials,</w:t>
      </w:r>
      <w:r>
        <w:rPr>
          <w:rFonts w:ascii="Arial"/>
          <w:color w:val="030000"/>
          <w:spacing w:val="-24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with</w:t>
      </w:r>
      <w:r>
        <w:rPr>
          <w:rFonts w:ascii="Arial"/>
          <w:color w:val="030000"/>
          <w:spacing w:val="-15"/>
          <w:w w:val="110"/>
          <w:sz w:val="20"/>
        </w:rPr>
        <w:t> </w:t>
      </w:r>
      <w:r>
        <w:rPr>
          <w:rFonts w:ascii="Arial"/>
          <w:color w:val="030000"/>
          <w:spacing w:val="-4"/>
          <w:w w:val="110"/>
          <w:sz w:val="20"/>
        </w:rPr>
        <w:t>MINIMUM</w:t>
      </w:r>
      <w:r>
        <w:rPr>
          <w:rFonts w:ascii="Arial"/>
          <w:color w:val="030000"/>
          <w:spacing w:val="-34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clearances</w:t>
      </w:r>
      <w:r>
        <w:rPr>
          <w:rFonts w:ascii="Arial"/>
          <w:color w:val="030000"/>
          <w:spacing w:val="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as</w:t>
      </w:r>
      <w:r>
        <w:rPr>
          <w:rFonts w:ascii="Arial"/>
          <w:color w:val="030000"/>
          <w:spacing w:val="-56"/>
          <w:w w:val="110"/>
          <w:sz w:val="20"/>
        </w:rPr>
        <w:t> </w:t>
      </w:r>
      <w:r>
        <w:rPr>
          <w:rFonts w:ascii="Arial"/>
          <w:color w:val="030000"/>
          <w:spacing w:val="-56"/>
          <w:w w:val="110"/>
          <w:sz w:val="20"/>
        </w:rPr>
      </w:r>
      <w:r>
        <w:rPr>
          <w:rFonts w:ascii="Arial"/>
          <w:color w:val="030000"/>
          <w:w w:val="110"/>
          <w:sz w:val="20"/>
        </w:rPr>
        <w:t>follow:</w:t>
      </w:r>
      <w:r>
        <w:rPr>
          <w:rFonts w:ascii="Arial"/>
          <w:sz w:val="20"/>
        </w:rPr>
      </w:r>
    </w:p>
    <w:p>
      <w:pPr>
        <w:spacing w:after="0" w:line="264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1160" w:left="300" w:right="540"/>
          <w:cols w:num="2" w:equalWidth="0">
            <w:col w:w="5110" w:space="965"/>
            <w:col w:w="499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1"/>
          <w:numId w:val="4"/>
        </w:numPr>
        <w:tabs>
          <w:tab w:pos="507" w:val="left" w:leader="none"/>
        </w:tabs>
        <w:spacing w:line="254" w:lineRule="auto" w:before="136" w:after="0"/>
        <w:ind w:left="506" w:right="97" w:hanging="202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0"/>
          <w:sz w:val="20"/>
        </w:rPr>
        <w:t>This</w:t>
      </w:r>
      <w:r>
        <w:rPr>
          <w:rFonts w:ascii="Arial"/>
          <w:color w:val="030000"/>
          <w:spacing w:val="-14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BBQ</w:t>
      </w:r>
      <w:r>
        <w:rPr>
          <w:rFonts w:ascii="Arial"/>
          <w:color w:val="030000"/>
          <w:spacing w:val="-26"/>
          <w:w w:val="110"/>
          <w:sz w:val="20"/>
        </w:rPr>
        <w:t> </w:t>
      </w:r>
      <w:r>
        <w:rPr>
          <w:rFonts w:ascii="Arial"/>
          <w:color w:val="030000"/>
          <w:spacing w:val="-9"/>
          <w:w w:val="115"/>
          <w:sz w:val="20"/>
        </w:rPr>
        <w:t>is</w:t>
      </w:r>
      <w:r>
        <w:rPr>
          <w:rFonts w:ascii="Arial"/>
          <w:color w:val="030000"/>
          <w:spacing w:val="-28"/>
          <w:w w:val="115"/>
          <w:sz w:val="20"/>
        </w:rPr>
        <w:t> </w:t>
      </w:r>
      <w:r>
        <w:rPr>
          <w:rFonts w:ascii="Arial"/>
          <w:color w:val="030000"/>
          <w:w w:val="110"/>
          <w:sz w:val="20"/>
        </w:rPr>
        <w:t>an</w:t>
      </w:r>
      <w:r>
        <w:rPr>
          <w:rFonts w:ascii="Arial"/>
          <w:color w:val="030000"/>
          <w:spacing w:val="-31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outdoor</w:t>
      </w:r>
      <w:r>
        <w:rPr>
          <w:rFonts w:ascii="Arial"/>
          <w:color w:val="030000"/>
          <w:spacing w:val="-1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appliance</w:t>
      </w:r>
      <w:r>
        <w:rPr>
          <w:rFonts w:ascii="Arial"/>
          <w:color w:val="030000"/>
          <w:spacing w:val="-30"/>
          <w:w w:val="110"/>
          <w:sz w:val="20"/>
        </w:rPr>
        <w:t> </w:t>
      </w:r>
      <w:r>
        <w:rPr>
          <w:rFonts w:ascii="Arial"/>
          <w:color w:val="030000"/>
          <w:spacing w:val="-5"/>
          <w:w w:val="110"/>
          <w:sz w:val="20"/>
        </w:rPr>
        <w:t>only.</w:t>
      </w:r>
      <w:r>
        <w:rPr>
          <w:rFonts w:ascii="Arial"/>
          <w:color w:val="030000"/>
          <w:spacing w:val="-21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Under</w:t>
      </w:r>
      <w:r>
        <w:rPr>
          <w:rFonts w:ascii="Arial"/>
          <w:color w:val="030000"/>
          <w:spacing w:val="-7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no</w:t>
      </w:r>
      <w:r>
        <w:rPr>
          <w:rFonts w:ascii="Arial"/>
          <w:color w:val="030000"/>
          <w:w w:val="105"/>
          <w:sz w:val="20"/>
        </w:rPr>
        <w:t> </w:t>
      </w:r>
      <w:r>
        <w:rPr>
          <w:rFonts w:ascii="Arial"/>
          <w:color w:val="030000"/>
          <w:w w:val="110"/>
          <w:sz w:val="20"/>
        </w:rPr>
        <w:t>circumstances</w:t>
      </w:r>
      <w:r>
        <w:rPr>
          <w:rFonts w:ascii="Arial"/>
          <w:color w:val="030000"/>
          <w:spacing w:val="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should</w:t>
      </w:r>
      <w:r>
        <w:rPr>
          <w:rFonts w:ascii="Arial"/>
          <w:color w:val="030000"/>
          <w:spacing w:val="-4"/>
          <w:w w:val="110"/>
          <w:sz w:val="20"/>
        </w:rPr>
        <w:t> </w:t>
      </w:r>
      <w:r>
        <w:rPr>
          <w:rFonts w:ascii="Arial"/>
          <w:color w:val="030000"/>
          <w:w w:val="115"/>
          <w:sz w:val="20"/>
        </w:rPr>
        <w:t>it</w:t>
      </w:r>
      <w:r>
        <w:rPr>
          <w:rFonts w:ascii="Arial"/>
          <w:color w:val="030000"/>
          <w:spacing w:val="-24"/>
          <w:w w:val="115"/>
          <w:sz w:val="20"/>
        </w:rPr>
        <w:t> </w:t>
      </w:r>
      <w:r>
        <w:rPr>
          <w:rFonts w:ascii="Arial"/>
          <w:color w:val="030000"/>
          <w:w w:val="110"/>
          <w:sz w:val="20"/>
        </w:rPr>
        <w:t>be</w:t>
      </w:r>
      <w:r>
        <w:rPr>
          <w:rFonts w:ascii="Arial"/>
          <w:color w:val="030000"/>
          <w:spacing w:val="-12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use</w:t>
      </w:r>
      <w:r>
        <w:rPr>
          <w:rFonts w:ascii="Arial"/>
          <w:color w:val="030000"/>
          <w:spacing w:val="-17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indoors.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21" w:val="left" w:leader="none"/>
        </w:tabs>
        <w:spacing w:line="271" w:lineRule="auto" w:before="30" w:after="0"/>
        <w:ind w:left="520" w:right="466" w:hanging="216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95"/>
          <w:sz w:val="20"/>
        </w:rPr>
        <w:t>READ</w:t>
      </w:r>
      <w:r>
        <w:rPr>
          <w:rFonts w:ascii="Arial"/>
          <w:color w:val="030000"/>
          <w:spacing w:val="-36"/>
          <w:w w:val="95"/>
          <w:sz w:val="20"/>
        </w:rPr>
        <w:t> </w:t>
      </w:r>
      <w:r>
        <w:rPr>
          <w:rFonts w:ascii="Arial"/>
          <w:color w:val="030000"/>
          <w:w w:val="95"/>
          <w:sz w:val="20"/>
        </w:rPr>
        <w:t>ALL</w:t>
      </w:r>
      <w:r>
        <w:rPr>
          <w:rFonts w:ascii="Arial"/>
          <w:color w:val="030000"/>
          <w:spacing w:val="-32"/>
          <w:w w:val="95"/>
          <w:sz w:val="20"/>
        </w:rPr>
        <w:t> </w:t>
      </w:r>
      <w:r>
        <w:rPr>
          <w:rFonts w:ascii="Arial"/>
          <w:color w:val="030000"/>
          <w:spacing w:val="2"/>
          <w:w w:val="95"/>
          <w:sz w:val="20"/>
        </w:rPr>
        <w:t>OPERATING</w:t>
      </w:r>
      <w:r>
        <w:rPr>
          <w:rFonts w:ascii="Arial"/>
          <w:color w:val="030000"/>
          <w:spacing w:val="-25"/>
          <w:w w:val="95"/>
          <w:sz w:val="20"/>
        </w:rPr>
        <w:t> </w:t>
      </w:r>
      <w:r>
        <w:rPr>
          <w:rFonts w:ascii="Arial"/>
          <w:color w:val="030000"/>
          <w:w w:val="95"/>
          <w:sz w:val="20"/>
        </w:rPr>
        <w:t>INSTRUCTION</w:t>
      </w:r>
      <w:r>
        <w:rPr>
          <w:rFonts w:ascii="Arial"/>
          <w:color w:val="030000"/>
          <w:spacing w:val="-19"/>
          <w:w w:val="95"/>
          <w:sz w:val="20"/>
        </w:rPr>
        <w:t> </w:t>
      </w:r>
      <w:r>
        <w:rPr>
          <w:rFonts w:ascii="Arial"/>
          <w:color w:val="030000"/>
          <w:w w:val="95"/>
          <w:sz w:val="20"/>
        </w:rPr>
        <w:t>BEFORE</w:t>
      </w:r>
      <w:r>
        <w:rPr>
          <w:rFonts w:ascii="Arial"/>
          <w:color w:val="030000"/>
          <w:w w:val="86"/>
          <w:sz w:val="20"/>
        </w:rPr>
        <w:t> </w:t>
      </w:r>
      <w:r>
        <w:rPr>
          <w:rFonts w:ascii="Arial"/>
          <w:color w:val="030000"/>
          <w:sz w:val="20"/>
        </w:rPr>
        <w:t>LIGHTING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21" w:val="left" w:leader="none"/>
        </w:tabs>
        <w:spacing w:line="264" w:lineRule="auto" w:before="14" w:after="0"/>
        <w:ind w:left="491" w:right="0" w:hanging="187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0"/>
          <w:sz w:val="20"/>
        </w:rPr>
        <w:t>Do</w:t>
      </w:r>
      <w:r>
        <w:rPr>
          <w:rFonts w:ascii="Arial"/>
          <w:color w:val="030000"/>
          <w:spacing w:val="-17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not</w:t>
      </w:r>
      <w:r>
        <w:rPr>
          <w:rFonts w:ascii="Arial"/>
          <w:color w:val="030000"/>
          <w:spacing w:val="-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perform</w:t>
      </w:r>
      <w:r>
        <w:rPr>
          <w:rFonts w:ascii="Arial"/>
          <w:color w:val="030000"/>
          <w:spacing w:val="-15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any</w:t>
      </w:r>
      <w:r>
        <w:rPr>
          <w:rFonts w:ascii="Arial"/>
          <w:color w:val="030000"/>
          <w:spacing w:val="-2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servicing</w:t>
      </w:r>
      <w:r>
        <w:rPr>
          <w:rFonts w:ascii="Arial"/>
          <w:color w:val="030000"/>
          <w:spacing w:val="-31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on</w:t>
      </w:r>
      <w:r>
        <w:rPr>
          <w:rFonts w:ascii="Arial"/>
          <w:color w:val="030000"/>
          <w:spacing w:val="-24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the</w:t>
      </w:r>
      <w:r>
        <w:rPr>
          <w:rFonts w:ascii="Arial"/>
          <w:color w:val="030000"/>
          <w:spacing w:val="-8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BBQ</w:t>
      </w:r>
      <w:r>
        <w:rPr>
          <w:rFonts w:ascii="Arial"/>
          <w:color w:val="030000"/>
          <w:w w:val="96"/>
          <w:sz w:val="20"/>
        </w:rPr>
        <w:t> </w:t>
      </w:r>
      <w:r>
        <w:rPr>
          <w:rFonts w:ascii="Arial"/>
          <w:color w:val="030000"/>
          <w:w w:val="110"/>
          <w:sz w:val="20"/>
        </w:rPr>
        <w:t>yourself. This </w:t>
      </w:r>
      <w:r>
        <w:rPr>
          <w:rFonts w:ascii="Arial"/>
          <w:color w:val="030000"/>
          <w:spacing w:val="-3"/>
          <w:w w:val="110"/>
          <w:sz w:val="20"/>
        </w:rPr>
        <w:t>includes </w:t>
      </w:r>
      <w:r>
        <w:rPr>
          <w:rFonts w:ascii="Arial"/>
          <w:color w:val="030000"/>
          <w:w w:val="110"/>
          <w:sz w:val="20"/>
        </w:rPr>
        <w:t>internal adjustment of</w:t>
      </w:r>
      <w:r>
        <w:rPr>
          <w:rFonts w:ascii="Arial"/>
          <w:color w:val="030000"/>
          <w:spacing w:val="-6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the</w:t>
      </w:r>
      <w:r>
        <w:rPr>
          <w:rFonts w:ascii="Arial"/>
          <w:color w:val="030000"/>
          <w:w w:val="119"/>
          <w:sz w:val="20"/>
        </w:rPr>
        <w:t> </w:t>
      </w:r>
      <w:r>
        <w:rPr>
          <w:rFonts w:ascii="Arial"/>
          <w:color w:val="030000"/>
          <w:w w:val="110"/>
          <w:sz w:val="20"/>
        </w:rPr>
        <w:t>regulator</w:t>
      </w:r>
      <w:r>
        <w:rPr>
          <w:rFonts w:ascii="Arial"/>
          <w:color w:val="030000"/>
          <w:spacing w:val="-7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and</w:t>
      </w:r>
      <w:r>
        <w:rPr>
          <w:rFonts w:ascii="Arial"/>
          <w:color w:val="030000"/>
          <w:spacing w:val="-25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gas</w:t>
      </w:r>
      <w:r>
        <w:rPr>
          <w:rFonts w:ascii="Arial"/>
          <w:color w:val="030000"/>
          <w:spacing w:val="-2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valves.</w:t>
      </w:r>
      <w:r>
        <w:rPr>
          <w:rFonts w:ascii="Arial"/>
          <w:color w:val="030000"/>
          <w:spacing w:val="-28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Servicing</w:t>
      </w:r>
      <w:r>
        <w:rPr>
          <w:rFonts w:ascii="Arial"/>
          <w:color w:val="030000"/>
          <w:spacing w:val="-25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can</w:t>
      </w:r>
      <w:r>
        <w:rPr>
          <w:rFonts w:ascii="Arial"/>
          <w:color w:val="030000"/>
          <w:spacing w:val="-28"/>
          <w:w w:val="110"/>
          <w:sz w:val="20"/>
        </w:rPr>
        <w:t> </w:t>
      </w:r>
      <w:r>
        <w:rPr>
          <w:rFonts w:ascii="Arial"/>
          <w:color w:val="030000"/>
          <w:spacing w:val="-5"/>
          <w:w w:val="110"/>
          <w:sz w:val="20"/>
        </w:rPr>
        <w:t>only</w:t>
      </w:r>
      <w:r>
        <w:rPr>
          <w:rFonts w:ascii="Arial"/>
          <w:color w:val="030000"/>
          <w:spacing w:val="-14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be</w:t>
      </w:r>
      <w:r>
        <w:rPr>
          <w:rFonts w:ascii="Arial"/>
          <w:color w:val="030000"/>
          <w:w w:val="102"/>
          <w:sz w:val="20"/>
        </w:rPr>
        <w:t> </w:t>
      </w:r>
      <w:r>
        <w:rPr>
          <w:rFonts w:ascii="Arial"/>
          <w:color w:val="030000"/>
          <w:w w:val="110"/>
          <w:sz w:val="20"/>
        </w:rPr>
        <w:t>carried out </w:t>
      </w:r>
      <w:r>
        <w:rPr>
          <w:rFonts w:ascii="Arial"/>
          <w:color w:val="030000"/>
          <w:spacing w:val="-14"/>
          <w:w w:val="110"/>
          <w:sz w:val="20"/>
        </w:rPr>
        <w:t>by </w:t>
      </w:r>
      <w:r>
        <w:rPr>
          <w:rFonts w:ascii="Arial"/>
          <w:color w:val="030000"/>
          <w:w w:val="110"/>
          <w:sz w:val="20"/>
        </w:rPr>
        <w:t>authorized</w:t>
      </w:r>
      <w:r>
        <w:rPr>
          <w:rFonts w:ascii="Arial"/>
          <w:color w:val="030000"/>
          <w:spacing w:val="-31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technicians.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07" w:val="left" w:leader="none"/>
        </w:tabs>
        <w:spacing w:line="254" w:lineRule="auto" w:before="28" w:after="0"/>
        <w:ind w:left="506" w:right="327" w:hanging="202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08"/>
          <w:sz w:val="20"/>
        </w:rPr>
        <w:t>When</w:t>
      </w:r>
      <w:r>
        <w:rPr>
          <w:rFonts w:ascii="Arial"/>
          <w:color w:val="030000"/>
          <w:spacing w:val="8"/>
          <w:sz w:val="20"/>
        </w:rPr>
        <w:t> </w:t>
      </w:r>
      <w:r>
        <w:rPr>
          <w:rFonts w:ascii="Arial"/>
          <w:color w:val="030000"/>
          <w:spacing w:val="-23"/>
          <w:w w:val="124"/>
          <w:sz w:val="20"/>
        </w:rPr>
        <w:t>g</w:t>
      </w:r>
      <w:r>
        <w:rPr>
          <w:rFonts w:ascii="Arial"/>
          <w:color w:val="030000"/>
          <w:w w:val="101"/>
          <w:sz w:val="20"/>
        </w:rPr>
        <w:t>as</w:t>
      </w:r>
      <w:r>
        <w:rPr>
          <w:rFonts w:ascii="Arial"/>
          <w:color w:val="030000"/>
          <w:spacing w:val="-10"/>
          <w:sz w:val="20"/>
        </w:rPr>
        <w:t> </w:t>
      </w:r>
      <w:r>
        <w:rPr>
          <w:rFonts w:ascii="Arial"/>
          <w:color w:val="030000"/>
          <w:w w:val="107"/>
          <w:sz w:val="20"/>
        </w:rPr>
        <w:t>cylinder</w:t>
      </w:r>
      <w:r>
        <w:rPr>
          <w:rFonts w:ascii="Arial"/>
          <w:color w:val="030000"/>
          <w:spacing w:val="13"/>
          <w:sz w:val="20"/>
        </w:rPr>
        <w:t> </w:t>
      </w:r>
      <w:r>
        <w:rPr>
          <w:rFonts w:ascii="Arial"/>
          <w:color w:val="030000"/>
          <w:spacing w:val="-33"/>
          <w:w w:val="202"/>
          <w:sz w:val="20"/>
        </w:rPr>
        <w:t>i</w:t>
      </w:r>
      <w:r>
        <w:rPr>
          <w:rFonts w:ascii="Arial"/>
          <w:color w:val="030000"/>
          <w:w w:val="82"/>
          <w:sz w:val="20"/>
        </w:rPr>
        <w:t>s</w:t>
      </w:r>
      <w:r>
        <w:rPr>
          <w:rFonts w:ascii="Arial"/>
          <w:color w:val="030000"/>
          <w:spacing w:val="6"/>
          <w:sz w:val="20"/>
        </w:rPr>
        <w:t> </w:t>
      </w:r>
      <w:r>
        <w:rPr>
          <w:rFonts w:ascii="Arial"/>
          <w:color w:val="030000"/>
          <w:w w:val="104"/>
          <w:sz w:val="20"/>
        </w:rPr>
        <w:t>replaced</w:t>
      </w:r>
      <w:r>
        <w:rPr>
          <w:rFonts w:ascii="Arial"/>
          <w:color w:val="030000"/>
          <w:spacing w:val="-4"/>
          <w:sz w:val="20"/>
        </w:rPr>
        <w:t> </w:t>
      </w:r>
      <w:r>
        <w:rPr>
          <w:rFonts w:ascii="Arial"/>
          <w:color w:val="030000"/>
          <w:w w:val="110"/>
          <w:sz w:val="20"/>
        </w:rPr>
        <w:t>or</w:t>
      </w:r>
      <w:r>
        <w:rPr>
          <w:rFonts w:ascii="Arial"/>
          <w:color w:val="030000"/>
          <w:spacing w:val="7"/>
          <w:sz w:val="20"/>
        </w:rPr>
        <w:t> </w:t>
      </w:r>
      <w:r>
        <w:rPr>
          <w:rFonts w:ascii="Arial"/>
          <w:color w:val="030000"/>
          <w:w w:val="104"/>
          <w:sz w:val="20"/>
        </w:rPr>
        <w:t>reconnected,</w:t>
      </w:r>
      <w:r>
        <w:rPr>
          <w:rFonts w:ascii="Arial"/>
          <w:color w:val="030000"/>
          <w:w w:val="104"/>
          <w:sz w:val="20"/>
        </w:rPr>
        <w:t> </w:t>
      </w:r>
      <w:r>
        <w:rPr>
          <w:rFonts w:ascii="Arial"/>
          <w:color w:val="030000"/>
          <w:w w:val="103"/>
          <w:sz w:val="20"/>
        </w:rPr>
        <w:t>check</w:t>
      </w:r>
      <w:r>
        <w:rPr>
          <w:rFonts w:ascii="Arial"/>
          <w:color w:val="030000"/>
          <w:spacing w:val="-4"/>
          <w:sz w:val="20"/>
        </w:rPr>
        <w:t> </w:t>
      </w:r>
      <w:r>
        <w:rPr>
          <w:rFonts w:ascii="Arial"/>
          <w:color w:val="030000"/>
          <w:w w:val="111"/>
          <w:sz w:val="20"/>
        </w:rPr>
        <w:t>for</w:t>
      </w:r>
      <w:r>
        <w:rPr>
          <w:rFonts w:ascii="Arial"/>
          <w:color w:val="030000"/>
          <w:spacing w:val="14"/>
          <w:sz w:val="20"/>
        </w:rPr>
        <w:t> </w:t>
      </w:r>
      <w:r>
        <w:rPr>
          <w:rFonts w:ascii="Arial"/>
          <w:color w:val="030000"/>
          <w:spacing w:val="-29"/>
          <w:w w:val="162"/>
          <w:sz w:val="20"/>
        </w:rPr>
        <w:t>l</w:t>
      </w:r>
      <w:r>
        <w:rPr>
          <w:rFonts w:ascii="Arial"/>
          <w:color w:val="030000"/>
          <w:w w:val="99"/>
          <w:sz w:val="20"/>
        </w:rPr>
        <w:t>ea</w:t>
      </w:r>
      <w:r>
        <w:rPr>
          <w:rFonts w:ascii="Arial"/>
          <w:color w:val="030000"/>
          <w:spacing w:val="-32"/>
          <w:sz w:val="20"/>
        </w:rPr>
        <w:t> </w:t>
      </w:r>
      <w:r>
        <w:rPr>
          <w:rFonts w:ascii="Arial"/>
          <w:color w:val="030000"/>
          <w:w w:val="93"/>
          <w:sz w:val="20"/>
        </w:rPr>
        <w:t>ks.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21" w:val="left" w:leader="none"/>
        </w:tabs>
        <w:spacing w:line="254" w:lineRule="auto" w:before="44" w:after="0"/>
        <w:ind w:left="520" w:right="197" w:hanging="216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0"/>
          <w:sz w:val="20"/>
        </w:rPr>
        <w:t>Do</w:t>
      </w:r>
      <w:r>
        <w:rPr>
          <w:rFonts w:ascii="Arial"/>
          <w:color w:val="030000"/>
          <w:spacing w:val="-1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not</w:t>
      </w:r>
      <w:r>
        <w:rPr>
          <w:rFonts w:ascii="Arial"/>
          <w:color w:val="030000"/>
          <w:spacing w:val="-1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store</w:t>
      </w:r>
      <w:r>
        <w:rPr>
          <w:rFonts w:ascii="Arial"/>
          <w:color w:val="030000"/>
          <w:spacing w:val="-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chemicals</w:t>
      </w:r>
      <w:r>
        <w:rPr>
          <w:rFonts w:ascii="Arial"/>
          <w:color w:val="030000"/>
          <w:spacing w:val="-10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or</w:t>
      </w:r>
      <w:r>
        <w:rPr>
          <w:rFonts w:ascii="Arial"/>
          <w:color w:val="030000"/>
          <w:spacing w:val="-2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flammable</w:t>
      </w:r>
      <w:r>
        <w:rPr>
          <w:rFonts w:ascii="Arial"/>
          <w:color w:val="030000"/>
          <w:spacing w:val="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materials</w:t>
      </w:r>
      <w:r>
        <w:rPr>
          <w:rFonts w:ascii="Arial"/>
          <w:color w:val="030000"/>
          <w:w w:val="103"/>
          <w:sz w:val="20"/>
        </w:rPr>
        <w:t> </w:t>
      </w:r>
      <w:r>
        <w:rPr>
          <w:rFonts w:ascii="Arial"/>
          <w:color w:val="030000"/>
          <w:w w:val="110"/>
          <w:sz w:val="20"/>
        </w:rPr>
        <w:t>near </w:t>
      </w:r>
      <w:r>
        <w:rPr>
          <w:rFonts w:ascii="Arial"/>
          <w:color w:val="030000"/>
          <w:spacing w:val="-3"/>
          <w:w w:val="110"/>
          <w:sz w:val="20"/>
        </w:rPr>
        <w:t>this</w:t>
      </w:r>
      <w:r>
        <w:rPr>
          <w:rFonts w:ascii="Arial"/>
          <w:color w:val="030000"/>
          <w:spacing w:val="-39"/>
          <w:w w:val="110"/>
          <w:sz w:val="20"/>
        </w:rPr>
        <w:t> </w:t>
      </w:r>
      <w:r>
        <w:rPr>
          <w:rFonts w:ascii="Arial"/>
          <w:color w:val="030000"/>
          <w:spacing w:val="4"/>
          <w:w w:val="110"/>
          <w:sz w:val="20"/>
        </w:rPr>
        <w:t>applianee.</w:t>
      </w:r>
      <w:r>
        <w:rPr>
          <w:rFonts w:ascii="Arial"/>
          <w:spacing w:val="4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21" w:val="left" w:leader="none"/>
        </w:tabs>
        <w:spacing w:line="254" w:lineRule="auto" w:before="44" w:after="0"/>
        <w:ind w:left="506" w:right="74" w:hanging="202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05"/>
          <w:sz w:val="20"/>
        </w:rPr>
        <w:t>Unsupervised children should not be near a</w:t>
      </w:r>
      <w:r>
        <w:rPr>
          <w:rFonts w:ascii="Arial"/>
          <w:color w:val="030000"/>
          <w:spacing w:val="20"/>
          <w:w w:val="105"/>
          <w:sz w:val="20"/>
        </w:rPr>
        <w:t> </w:t>
      </w:r>
      <w:r>
        <w:rPr>
          <w:rFonts w:ascii="Arial"/>
          <w:color w:val="030000"/>
          <w:w w:val="105"/>
          <w:sz w:val="20"/>
        </w:rPr>
        <w:t>BBQ</w:t>
      </w:r>
      <w:r>
        <w:rPr>
          <w:rFonts w:ascii="Arial"/>
          <w:color w:val="030000"/>
          <w:w w:val="94"/>
          <w:sz w:val="20"/>
        </w:rPr>
        <w:t> </w:t>
      </w:r>
      <w:r>
        <w:rPr>
          <w:rFonts w:ascii="Arial"/>
          <w:color w:val="030000"/>
          <w:w w:val="105"/>
          <w:sz w:val="20"/>
        </w:rPr>
        <w:t>while </w:t>
      </w:r>
      <w:r>
        <w:rPr>
          <w:rFonts w:ascii="Arial"/>
          <w:color w:val="030000"/>
          <w:spacing w:val="3"/>
          <w:w w:val="105"/>
          <w:sz w:val="20"/>
        </w:rPr>
        <w:t>cookingor </w:t>
      </w:r>
      <w:r>
        <w:rPr>
          <w:rFonts w:ascii="Arial"/>
          <w:color w:val="030000"/>
          <w:w w:val="105"/>
          <w:sz w:val="20"/>
        </w:rPr>
        <w:t>during warm up or cool</w:t>
      </w:r>
      <w:r>
        <w:rPr>
          <w:rFonts w:ascii="Arial"/>
          <w:color w:val="030000"/>
          <w:spacing w:val="4"/>
          <w:w w:val="105"/>
          <w:sz w:val="20"/>
        </w:rPr>
        <w:t> </w:t>
      </w:r>
      <w:r>
        <w:rPr>
          <w:rFonts w:ascii="Arial"/>
          <w:color w:val="030000"/>
          <w:w w:val="105"/>
          <w:sz w:val="20"/>
        </w:rPr>
        <w:t>down.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21" w:val="left" w:leader="none"/>
        </w:tabs>
        <w:spacing w:line="249" w:lineRule="auto" w:before="44" w:after="0"/>
        <w:ind w:left="506" w:right="30" w:hanging="202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5"/>
          <w:sz w:val="20"/>
        </w:rPr>
        <w:t>People</w:t>
      </w:r>
      <w:r>
        <w:rPr>
          <w:rFonts w:ascii="Arial"/>
          <w:color w:val="030000"/>
          <w:spacing w:val="-37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with</w:t>
      </w:r>
      <w:r>
        <w:rPr>
          <w:rFonts w:ascii="Arial"/>
          <w:color w:val="030000"/>
          <w:spacing w:val="-28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flammable</w:t>
      </w:r>
      <w:r>
        <w:rPr>
          <w:rFonts w:ascii="Arial"/>
          <w:color w:val="030000"/>
          <w:spacing w:val="-36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clothingsuch</w:t>
      </w:r>
      <w:r>
        <w:rPr>
          <w:rFonts w:ascii="Arial"/>
          <w:color w:val="030000"/>
          <w:spacing w:val="-15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as</w:t>
      </w:r>
      <w:r>
        <w:rPr>
          <w:rFonts w:ascii="Arial"/>
          <w:color w:val="030000"/>
          <w:spacing w:val="-20"/>
          <w:w w:val="115"/>
          <w:sz w:val="20"/>
        </w:rPr>
        <w:t> </w:t>
      </w:r>
      <w:r>
        <w:rPr>
          <w:rFonts w:ascii="Arial"/>
          <w:color w:val="030000"/>
          <w:spacing w:val="-7"/>
          <w:w w:val="115"/>
          <w:sz w:val="20"/>
        </w:rPr>
        <w:t>nylon</w:t>
      </w:r>
      <w:r>
        <w:rPr>
          <w:rFonts w:ascii="Arial"/>
          <w:color w:val="030000"/>
          <w:w w:val="112"/>
          <w:sz w:val="20"/>
        </w:rPr>
        <w:t> </w:t>
      </w:r>
      <w:r>
        <w:rPr>
          <w:rFonts w:ascii="Arial"/>
          <w:color w:val="030000"/>
          <w:w w:val="115"/>
          <w:sz w:val="21"/>
        </w:rPr>
        <w:t>etc.</w:t>
      </w:r>
      <w:r>
        <w:rPr>
          <w:rFonts w:ascii="Arial"/>
          <w:color w:val="030000"/>
          <w:spacing w:val="-53"/>
          <w:w w:val="115"/>
          <w:sz w:val="21"/>
        </w:rPr>
        <w:t> </w:t>
      </w:r>
      <w:r>
        <w:rPr>
          <w:rFonts w:ascii="Arial"/>
          <w:color w:val="030000"/>
          <w:w w:val="115"/>
          <w:sz w:val="20"/>
        </w:rPr>
        <w:t>shou</w:t>
      </w:r>
      <w:r>
        <w:rPr>
          <w:rFonts w:ascii="Arial"/>
          <w:color w:val="030000"/>
          <w:spacing w:val="-56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Id</w:t>
      </w:r>
      <w:r>
        <w:rPr>
          <w:rFonts w:ascii="Arial"/>
          <w:color w:val="030000"/>
          <w:spacing w:val="-49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keep</w:t>
      </w:r>
      <w:r>
        <w:rPr>
          <w:rFonts w:ascii="Arial"/>
          <w:color w:val="030000"/>
          <w:spacing w:val="-53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well</w:t>
      </w:r>
      <w:r>
        <w:rPr>
          <w:rFonts w:ascii="Arial"/>
          <w:color w:val="030000"/>
          <w:spacing w:val="-40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away</w:t>
      </w:r>
      <w:r>
        <w:rPr>
          <w:rFonts w:ascii="Arial"/>
          <w:color w:val="030000"/>
          <w:spacing w:val="-43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from</w:t>
      </w:r>
      <w:r>
        <w:rPr>
          <w:rFonts w:ascii="Arial"/>
          <w:color w:val="030000"/>
          <w:spacing w:val="-48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the</w:t>
      </w:r>
      <w:r>
        <w:rPr>
          <w:rFonts w:ascii="Arial"/>
          <w:color w:val="030000"/>
          <w:spacing w:val="-42"/>
          <w:w w:val="115"/>
          <w:sz w:val="20"/>
        </w:rPr>
        <w:t> </w:t>
      </w:r>
      <w:r>
        <w:rPr>
          <w:rFonts w:ascii="Arial"/>
          <w:color w:val="030000"/>
          <w:spacing w:val="3"/>
          <w:w w:val="115"/>
          <w:sz w:val="20"/>
        </w:rPr>
        <w:t>BBQwhen</w:t>
      </w:r>
      <w:r>
        <w:rPr>
          <w:rFonts w:ascii="Arial"/>
          <w:color w:val="030000"/>
          <w:spacing w:val="-40"/>
          <w:w w:val="115"/>
          <w:sz w:val="20"/>
        </w:rPr>
        <w:t> </w:t>
      </w:r>
      <w:r>
        <w:rPr>
          <w:rFonts w:ascii="Arial"/>
          <w:color w:val="030000"/>
          <w:spacing w:val="-13"/>
          <w:w w:val="150"/>
          <w:sz w:val="20"/>
        </w:rPr>
        <w:t>it</w:t>
      </w:r>
      <w:r>
        <w:rPr>
          <w:rFonts w:ascii="Arial"/>
          <w:color w:val="030000"/>
          <w:w w:val="153"/>
          <w:sz w:val="20"/>
        </w:rPr>
        <w:t> </w:t>
      </w:r>
      <w:r>
        <w:rPr>
          <w:rFonts w:ascii="Arial"/>
          <w:color w:val="030000"/>
          <w:spacing w:val="-9"/>
          <w:w w:val="115"/>
          <w:sz w:val="20"/>
        </w:rPr>
        <w:t>is</w:t>
      </w:r>
      <w:r>
        <w:rPr>
          <w:rFonts w:ascii="Arial"/>
          <w:color w:val="030000"/>
          <w:spacing w:val="-19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operating.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21" w:val="left" w:leader="none"/>
        </w:tabs>
        <w:spacing w:line="240" w:lineRule="auto" w:before="49" w:after="0"/>
        <w:ind w:left="520" w:right="97" w:hanging="216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0"/>
          <w:sz w:val="20"/>
        </w:rPr>
        <w:t>Do</w:t>
      </w:r>
      <w:r>
        <w:rPr>
          <w:rFonts w:ascii="Arial"/>
          <w:color w:val="030000"/>
          <w:spacing w:val="-18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not</w:t>
      </w:r>
      <w:r>
        <w:rPr>
          <w:rFonts w:ascii="Arial"/>
          <w:color w:val="030000"/>
          <w:spacing w:val="-4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leave</w:t>
      </w:r>
      <w:r>
        <w:rPr>
          <w:rFonts w:ascii="Arial"/>
          <w:color w:val="030000"/>
          <w:spacing w:val="-24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food</w:t>
      </w:r>
      <w:r>
        <w:rPr>
          <w:rFonts w:ascii="Arial"/>
          <w:color w:val="030000"/>
          <w:spacing w:val="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unattended</w:t>
      </w:r>
      <w:r>
        <w:rPr>
          <w:rFonts w:ascii="Arial"/>
          <w:color w:val="030000"/>
          <w:spacing w:val="-1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on</w:t>
      </w:r>
      <w:r>
        <w:rPr>
          <w:rFonts w:ascii="Arial"/>
          <w:color w:val="030000"/>
          <w:spacing w:val="-25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the</w:t>
      </w:r>
      <w:r>
        <w:rPr>
          <w:rFonts w:ascii="Arial"/>
          <w:color w:val="030000"/>
          <w:spacing w:val="-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BBQ</w:t>
      </w:r>
      <w:r>
        <w:rPr>
          <w:rFonts w:ascii="Arial"/>
          <w:color w:val="312D2D"/>
          <w:w w:val="110"/>
          <w:sz w:val="20"/>
        </w:rPr>
        <w:t>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21" w:val="left" w:leader="none"/>
        </w:tabs>
        <w:spacing w:line="240" w:lineRule="auto" w:before="43" w:after="0"/>
        <w:ind w:left="520" w:right="97" w:hanging="216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5"/>
          <w:sz w:val="20"/>
        </w:rPr>
        <w:t>In</w:t>
      </w:r>
      <w:r>
        <w:rPr>
          <w:rFonts w:ascii="Arial"/>
          <w:color w:val="030000"/>
          <w:spacing w:val="-30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case</w:t>
      </w:r>
      <w:r>
        <w:rPr>
          <w:rFonts w:ascii="Arial"/>
          <w:color w:val="030000"/>
          <w:spacing w:val="-16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of</w:t>
      </w:r>
      <w:r>
        <w:rPr>
          <w:rFonts w:ascii="Arial"/>
          <w:color w:val="030000"/>
          <w:spacing w:val="-41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fat</w:t>
      </w:r>
      <w:r>
        <w:rPr>
          <w:rFonts w:ascii="Arial"/>
          <w:color w:val="030000"/>
          <w:spacing w:val="-30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fire,</w:t>
      </w:r>
      <w:r>
        <w:rPr>
          <w:rFonts w:ascii="Arial"/>
          <w:color w:val="030000"/>
          <w:spacing w:val="-32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turn</w:t>
      </w:r>
      <w:r>
        <w:rPr>
          <w:rFonts w:ascii="Arial"/>
          <w:color w:val="030000"/>
          <w:spacing w:val="-16"/>
          <w:w w:val="115"/>
          <w:sz w:val="20"/>
        </w:rPr>
        <w:t> </w:t>
      </w:r>
      <w:r>
        <w:rPr>
          <w:rFonts w:ascii="Arial"/>
          <w:color w:val="030000"/>
          <w:spacing w:val="-7"/>
          <w:w w:val="115"/>
          <w:sz w:val="20"/>
        </w:rPr>
        <w:t>gas</w:t>
      </w:r>
      <w:r>
        <w:rPr>
          <w:rFonts w:ascii="Arial"/>
          <w:color w:val="030000"/>
          <w:spacing w:val="-21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cylinder</w:t>
      </w:r>
      <w:r>
        <w:rPr>
          <w:rFonts w:ascii="Arial"/>
          <w:color w:val="030000"/>
          <w:spacing w:val="-13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off.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21" w:val="left" w:leader="none"/>
        </w:tabs>
        <w:spacing w:line="254" w:lineRule="auto" w:before="58" w:after="0"/>
        <w:ind w:left="506" w:right="29" w:hanging="202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0"/>
          <w:sz w:val="20"/>
        </w:rPr>
        <w:t>Particular care must be taken when</w:t>
      </w:r>
      <w:r>
        <w:rPr>
          <w:rFonts w:ascii="Arial"/>
          <w:color w:val="030000"/>
          <w:spacing w:val="-19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removingoil</w:t>
      </w:r>
      <w:r>
        <w:rPr>
          <w:rFonts w:ascii="Arial"/>
          <w:color w:val="030000"/>
          <w:w w:val="162"/>
          <w:sz w:val="20"/>
        </w:rPr>
        <w:t> </w:t>
      </w:r>
      <w:r>
        <w:rPr>
          <w:rFonts w:ascii="Arial"/>
          <w:color w:val="030000"/>
          <w:w w:val="110"/>
          <w:sz w:val="20"/>
        </w:rPr>
        <w:t>cup.</w:t>
      </w:r>
      <w:r>
        <w:rPr>
          <w:rFonts w:ascii="Arial"/>
          <w:color w:val="030000"/>
          <w:spacing w:val="2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Hot</w:t>
      </w:r>
      <w:r>
        <w:rPr>
          <w:rFonts w:ascii="Arial"/>
          <w:color w:val="030000"/>
          <w:spacing w:val="-27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oil</w:t>
      </w:r>
      <w:r>
        <w:rPr>
          <w:rFonts w:ascii="Arial"/>
          <w:color w:val="030000"/>
          <w:spacing w:val="-12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can</w:t>
      </w:r>
      <w:r>
        <w:rPr>
          <w:rFonts w:ascii="Arial"/>
          <w:color w:val="030000"/>
          <w:spacing w:val="-8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cause</w:t>
      </w:r>
      <w:r>
        <w:rPr>
          <w:rFonts w:ascii="Arial"/>
          <w:color w:val="030000"/>
          <w:spacing w:val="-13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serious</w:t>
      </w:r>
      <w:r>
        <w:rPr>
          <w:rFonts w:ascii="Arial"/>
          <w:color w:val="030000"/>
          <w:spacing w:val="-10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injury.</w:t>
      </w:r>
      <w:r>
        <w:rPr>
          <w:rFonts w:ascii="Arial"/>
          <w:sz w:val="20"/>
        </w:rPr>
      </w:r>
    </w:p>
    <w:p>
      <w:pPr>
        <w:tabs>
          <w:tab w:pos="2887" w:val="left" w:leader="none"/>
        </w:tabs>
        <w:spacing w:line="259" w:lineRule="auto" w:before="0"/>
        <w:ind w:left="1528" w:right="132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030000"/>
          <w:sz w:val="20"/>
        </w:rPr>
        <w:t>From</w:t>
      </w:r>
      <w:r>
        <w:rPr>
          <w:rFonts w:ascii="Arial"/>
          <w:color w:val="030000"/>
          <w:spacing w:val="-8"/>
          <w:sz w:val="20"/>
        </w:rPr>
        <w:t> </w:t>
      </w:r>
      <w:r>
        <w:rPr>
          <w:rFonts w:ascii="Arial"/>
          <w:color w:val="030000"/>
          <w:sz w:val="20"/>
        </w:rPr>
        <w:t>Sides</w:t>
        <w:tab/>
      </w:r>
      <w:r>
        <w:rPr>
          <w:rFonts w:ascii="Arial"/>
          <w:color w:val="030000"/>
          <w:w w:val="110"/>
          <w:sz w:val="20"/>
        </w:rPr>
        <w:t>915mm</w:t>
      </w:r>
      <w:r>
        <w:rPr>
          <w:rFonts w:ascii="Arial"/>
          <w:color w:val="030000"/>
          <w:w w:val="103"/>
          <w:sz w:val="20"/>
        </w:rPr>
        <w:t> </w:t>
      </w:r>
      <w:r>
        <w:rPr>
          <w:rFonts w:ascii="Arial"/>
          <w:color w:val="030000"/>
          <w:sz w:val="20"/>
        </w:rPr>
        <w:t>From</w:t>
      </w:r>
      <w:r>
        <w:rPr>
          <w:rFonts w:ascii="Arial"/>
          <w:color w:val="030000"/>
          <w:spacing w:val="-4"/>
          <w:sz w:val="20"/>
        </w:rPr>
        <w:t> </w:t>
      </w:r>
      <w:r>
        <w:rPr>
          <w:rFonts w:ascii="Arial"/>
          <w:color w:val="030000"/>
          <w:sz w:val="20"/>
        </w:rPr>
        <w:t>Back</w:t>
        <w:tab/>
      </w:r>
      <w:r>
        <w:rPr>
          <w:rFonts w:ascii="Arial"/>
          <w:color w:val="030000"/>
          <w:w w:val="110"/>
          <w:sz w:val="20"/>
        </w:rPr>
        <w:t>915mm</w:t>
      </w:r>
      <w:r>
        <w:rPr>
          <w:rFonts w:ascii="Arial"/>
          <w:color w:val="030000"/>
          <w:w w:val="103"/>
          <w:sz w:val="20"/>
        </w:rPr>
        <w:t> </w:t>
      </w:r>
      <w:r>
        <w:rPr>
          <w:rFonts w:ascii="Arial"/>
          <w:color w:val="030000"/>
          <w:spacing w:val="-6"/>
          <w:w w:val="110"/>
          <w:sz w:val="20"/>
        </w:rPr>
        <w:t>High</w:t>
        <w:tab/>
      </w:r>
      <w:r>
        <w:rPr>
          <w:rFonts w:ascii="Arial"/>
          <w:color w:val="030000"/>
          <w:spacing w:val="-5"/>
          <w:w w:val="120"/>
          <w:sz w:val="20"/>
        </w:rPr>
        <w:t>,ooomm</w:t>
      </w:r>
      <w:r>
        <w:rPr>
          <w:rFonts w:ascii="Arial"/>
          <w:spacing w:val="-5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1"/>
          <w:numId w:val="4"/>
        </w:numPr>
        <w:tabs>
          <w:tab w:pos="579" w:val="left" w:leader="none"/>
        </w:tabs>
        <w:spacing w:line="254" w:lineRule="auto" w:before="0" w:after="0"/>
        <w:ind w:left="578" w:right="340" w:hanging="274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0"/>
          <w:sz w:val="20"/>
        </w:rPr>
        <w:t>Turn</w:t>
      </w:r>
      <w:r>
        <w:rPr>
          <w:rFonts w:ascii="Arial"/>
          <w:color w:val="030000"/>
          <w:spacing w:val="-12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all</w:t>
      </w:r>
      <w:r>
        <w:rPr>
          <w:rFonts w:ascii="Arial"/>
          <w:color w:val="030000"/>
          <w:spacing w:val="-20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gas</w:t>
      </w:r>
      <w:r>
        <w:rPr>
          <w:rFonts w:ascii="Arial"/>
          <w:color w:val="030000"/>
          <w:spacing w:val="-21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valves</w:t>
      </w:r>
      <w:r>
        <w:rPr>
          <w:rFonts w:ascii="Arial"/>
          <w:color w:val="030000"/>
          <w:spacing w:val="-6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off</w:t>
      </w:r>
      <w:r>
        <w:rPr>
          <w:rFonts w:ascii="Arial"/>
          <w:color w:val="030000"/>
          <w:spacing w:val="-16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includinggas</w:t>
      </w:r>
      <w:r>
        <w:rPr>
          <w:rFonts w:ascii="Arial"/>
          <w:color w:val="030000"/>
          <w:spacing w:val="-15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cylinder</w:t>
      </w:r>
      <w:r>
        <w:rPr>
          <w:rFonts w:ascii="Arial"/>
          <w:color w:val="030000"/>
          <w:w w:val="106"/>
          <w:sz w:val="20"/>
        </w:rPr>
        <w:t> </w:t>
      </w:r>
      <w:r>
        <w:rPr>
          <w:rFonts w:ascii="Arial"/>
          <w:color w:val="030000"/>
          <w:w w:val="110"/>
          <w:sz w:val="20"/>
        </w:rPr>
        <w:t>after</w:t>
      </w:r>
      <w:r>
        <w:rPr>
          <w:rFonts w:ascii="Arial"/>
          <w:color w:val="030000"/>
          <w:spacing w:val="10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use.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93" w:val="left" w:leader="none"/>
        </w:tabs>
        <w:spacing w:line="264" w:lineRule="auto" w:before="44" w:after="0"/>
        <w:ind w:left="578" w:right="172" w:hanging="274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5"/>
          <w:sz w:val="20"/>
        </w:rPr>
        <w:t>Never</w:t>
      </w:r>
      <w:r>
        <w:rPr>
          <w:rFonts w:ascii="Arial"/>
          <w:color w:val="030000"/>
          <w:spacing w:val="-30"/>
          <w:w w:val="115"/>
          <w:sz w:val="20"/>
        </w:rPr>
        <w:t> </w:t>
      </w:r>
      <w:r>
        <w:rPr>
          <w:rFonts w:ascii="Arial"/>
          <w:color w:val="030000"/>
          <w:spacing w:val="-4"/>
          <w:w w:val="115"/>
          <w:sz w:val="20"/>
        </w:rPr>
        <w:t>leave</w:t>
      </w:r>
      <w:r>
        <w:rPr>
          <w:rFonts w:ascii="Arial"/>
          <w:color w:val="030000"/>
          <w:spacing w:val="-23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burner</w:t>
      </w:r>
      <w:r>
        <w:rPr>
          <w:rFonts w:ascii="Arial"/>
          <w:color w:val="030000"/>
          <w:spacing w:val="-31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on</w:t>
      </w:r>
      <w:r>
        <w:rPr>
          <w:rFonts w:ascii="Arial"/>
          <w:color w:val="030000"/>
          <w:spacing w:val="-21"/>
          <w:w w:val="115"/>
          <w:sz w:val="20"/>
        </w:rPr>
        <w:t> </w:t>
      </w:r>
      <w:r>
        <w:rPr>
          <w:rFonts w:ascii="Arial"/>
          <w:color w:val="030000"/>
          <w:spacing w:val="-5"/>
          <w:w w:val="115"/>
          <w:sz w:val="20"/>
        </w:rPr>
        <w:t>high</w:t>
      </w:r>
      <w:r>
        <w:rPr>
          <w:rFonts w:ascii="Arial"/>
          <w:color w:val="030000"/>
          <w:spacing w:val="-35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for</w:t>
      </w:r>
      <w:r>
        <w:rPr>
          <w:rFonts w:ascii="Arial"/>
          <w:color w:val="030000"/>
          <w:spacing w:val="-24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more</w:t>
      </w:r>
      <w:r>
        <w:rPr>
          <w:rFonts w:ascii="Arial"/>
          <w:color w:val="030000"/>
          <w:spacing w:val="-47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than</w:t>
      </w:r>
      <w:r>
        <w:rPr>
          <w:rFonts w:ascii="Arial"/>
          <w:color w:val="030000"/>
          <w:spacing w:val="-36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10</w:t>
      </w:r>
      <w:r>
        <w:rPr>
          <w:rFonts w:ascii="Arial"/>
          <w:color w:val="030000"/>
          <w:w w:val="103"/>
          <w:sz w:val="20"/>
        </w:rPr>
        <w:t> </w:t>
      </w:r>
      <w:r>
        <w:rPr>
          <w:rFonts w:ascii="Arial"/>
          <w:color w:val="030000"/>
          <w:w w:val="115"/>
          <w:sz w:val="20"/>
        </w:rPr>
        <w:t>minutes</w:t>
      </w:r>
      <w:r>
        <w:rPr>
          <w:rFonts w:ascii="Arial"/>
          <w:color w:val="030000"/>
          <w:spacing w:val="-38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unless</w:t>
      </w:r>
      <w:r>
        <w:rPr>
          <w:rFonts w:ascii="Arial"/>
          <w:color w:val="030000"/>
          <w:spacing w:val="-44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actually</w:t>
      </w:r>
      <w:r>
        <w:rPr>
          <w:rFonts w:ascii="Arial"/>
          <w:color w:val="030000"/>
          <w:spacing w:val="-45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cooking.</w:t>
      </w:r>
      <w:r>
        <w:rPr>
          <w:rFonts w:ascii="Arial"/>
          <w:color w:val="030000"/>
          <w:spacing w:val="-56"/>
          <w:w w:val="115"/>
          <w:sz w:val="20"/>
        </w:rPr>
        <w:t> </w:t>
      </w:r>
      <w:r>
        <w:rPr>
          <w:rFonts w:ascii="Arial"/>
          <w:color w:val="030000"/>
          <w:spacing w:val="2"/>
          <w:w w:val="115"/>
          <w:sz w:val="20"/>
        </w:rPr>
        <w:t>Ifthe</w:t>
      </w:r>
      <w:r>
        <w:rPr>
          <w:rFonts w:ascii="Arial"/>
          <w:color w:val="030000"/>
          <w:spacing w:val="-44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burner</w:t>
      </w:r>
      <w:r>
        <w:rPr>
          <w:rFonts w:ascii="Arial"/>
          <w:color w:val="030000"/>
          <w:w w:val="108"/>
          <w:sz w:val="20"/>
        </w:rPr>
        <w:t> </w:t>
      </w:r>
      <w:r>
        <w:rPr>
          <w:rFonts w:ascii="Arial"/>
          <w:color w:val="030000"/>
          <w:w w:val="115"/>
          <w:sz w:val="20"/>
        </w:rPr>
        <w:t>makes</w:t>
      </w:r>
      <w:r>
        <w:rPr>
          <w:rFonts w:ascii="Arial"/>
          <w:color w:val="030000"/>
          <w:spacing w:val="-11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hissing</w:t>
      </w:r>
      <w:r>
        <w:rPr>
          <w:rFonts w:ascii="Arial"/>
          <w:color w:val="030000"/>
          <w:spacing w:val="-42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sound</w:t>
      </w:r>
      <w:r>
        <w:rPr>
          <w:rFonts w:ascii="Arial"/>
          <w:color w:val="030000"/>
          <w:spacing w:val="-30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when</w:t>
      </w:r>
      <w:r>
        <w:rPr>
          <w:rFonts w:ascii="Arial"/>
          <w:color w:val="030000"/>
          <w:spacing w:val="-8"/>
          <w:w w:val="115"/>
          <w:sz w:val="20"/>
        </w:rPr>
        <w:t> </w:t>
      </w:r>
      <w:r>
        <w:rPr>
          <w:rFonts w:ascii="Arial"/>
          <w:color w:val="030000"/>
          <w:spacing w:val="-7"/>
          <w:w w:val="135"/>
          <w:sz w:val="20"/>
        </w:rPr>
        <w:t>lit,</w:t>
      </w:r>
      <w:r>
        <w:rPr>
          <w:rFonts w:ascii="Arial"/>
          <w:color w:val="030000"/>
          <w:spacing w:val="-42"/>
          <w:w w:val="135"/>
          <w:sz w:val="20"/>
        </w:rPr>
        <w:t> </w:t>
      </w:r>
      <w:r>
        <w:rPr>
          <w:rFonts w:ascii="Arial"/>
          <w:color w:val="030000"/>
          <w:spacing w:val="-14"/>
          <w:w w:val="135"/>
          <w:sz w:val="20"/>
        </w:rPr>
        <w:t>it</w:t>
      </w:r>
      <w:r>
        <w:rPr>
          <w:rFonts w:ascii="Arial"/>
          <w:color w:val="030000"/>
          <w:spacing w:val="-26"/>
          <w:w w:val="135"/>
          <w:sz w:val="20"/>
        </w:rPr>
        <w:t> </w:t>
      </w:r>
      <w:r>
        <w:rPr>
          <w:rFonts w:ascii="Arial"/>
          <w:color w:val="030000"/>
          <w:w w:val="115"/>
          <w:sz w:val="20"/>
        </w:rPr>
        <w:t>may</w:t>
      </w:r>
      <w:r>
        <w:rPr>
          <w:rFonts w:ascii="Arial"/>
          <w:color w:val="030000"/>
          <w:spacing w:val="-21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be</w:t>
      </w:r>
      <w:r>
        <w:rPr>
          <w:rFonts w:ascii="Arial"/>
          <w:color w:val="030000"/>
          <w:w w:val="102"/>
          <w:sz w:val="20"/>
        </w:rPr>
        <w:t> </w:t>
      </w:r>
      <w:r>
        <w:rPr>
          <w:rFonts w:ascii="Arial"/>
          <w:color w:val="030000"/>
          <w:w w:val="115"/>
          <w:sz w:val="20"/>
        </w:rPr>
        <w:t>burning</w:t>
      </w:r>
      <w:r>
        <w:rPr>
          <w:rFonts w:ascii="Arial"/>
          <w:color w:val="030000"/>
          <w:spacing w:val="-25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inside.</w:t>
      </w:r>
      <w:r>
        <w:rPr>
          <w:rFonts w:ascii="Arial"/>
          <w:color w:val="030000"/>
          <w:spacing w:val="-31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Turn burner</w:t>
      </w:r>
      <w:r>
        <w:rPr>
          <w:rFonts w:ascii="Arial"/>
          <w:color w:val="030000"/>
          <w:spacing w:val="-14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off,allow</w:t>
      </w:r>
      <w:r>
        <w:rPr>
          <w:rFonts w:ascii="Arial"/>
          <w:color w:val="030000"/>
          <w:spacing w:val="-19"/>
          <w:w w:val="115"/>
          <w:sz w:val="20"/>
        </w:rPr>
        <w:t> </w:t>
      </w:r>
      <w:r>
        <w:rPr>
          <w:rFonts w:ascii="Arial"/>
          <w:color w:val="030000"/>
          <w:spacing w:val="-13"/>
          <w:w w:val="155"/>
          <w:sz w:val="20"/>
        </w:rPr>
        <w:t>it</w:t>
      </w:r>
      <w:r>
        <w:rPr>
          <w:rFonts w:ascii="Arial"/>
          <w:color w:val="030000"/>
          <w:spacing w:val="-56"/>
          <w:w w:val="155"/>
          <w:sz w:val="20"/>
        </w:rPr>
        <w:t> </w:t>
      </w:r>
      <w:r>
        <w:rPr>
          <w:rFonts w:ascii="Arial"/>
          <w:color w:val="030000"/>
          <w:w w:val="115"/>
          <w:sz w:val="20"/>
        </w:rPr>
        <w:t>to</w:t>
      </w:r>
      <w:r>
        <w:rPr>
          <w:rFonts w:ascii="Arial"/>
          <w:color w:val="030000"/>
          <w:w w:val="122"/>
          <w:sz w:val="20"/>
        </w:rPr>
        <w:t> </w:t>
      </w:r>
      <w:r>
        <w:rPr>
          <w:rFonts w:ascii="Arial"/>
          <w:color w:val="030000"/>
          <w:w w:val="115"/>
          <w:sz w:val="20"/>
        </w:rPr>
        <w:t>cool</w:t>
      </w:r>
      <w:r>
        <w:rPr>
          <w:rFonts w:ascii="Arial"/>
          <w:color w:val="030000"/>
          <w:spacing w:val="-12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and</w:t>
      </w:r>
      <w:r>
        <w:rPr>
          <w:rFonts w:ascii="Arial"/>
          <w:color w:val="030000"/>
          <w:spacing w:val="-27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try</w:t>
      </w:r>
      <w:r>
        <w:rPr>
          <w:rFonts w:ascii="Arial"/>
          <w:color w:val="030000"/>
          <w:spacing w:val="-18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again.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93" w:val="left" w:leader="none"/>
        </w:tabs>
        <w:spacing w:line="240" w:lineRule="auto" w:before="21" w:after="0"/>
        <w:ind w:left="592" w:right="340" w:hanging="288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5"/>
          <w:sz w:val="20"/>
        </w:rPr>
        <w:t>Do</w:t>
      </w:r>
      <w:r>
        <w:rPr>
          <w:rFonts w:ascii="Arial"/>
          <w:color w:val="030000"/>
          <w:spacing w:val="-24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not</w:t>
      </w:r>
      <w:r>
        <w:rPr>
          <w:rFonts w:ascii="Arial"/>
          <w:color w:val="030000"/>
          <w:spacing w:val="-19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allow</w:t>
      </w:r>
      <w:r>
        <w:rPr>
          <w:rFonts w:ascii="Arial"/>
          <w:color w:val="030000"/>
          <w:spacing w:val="-7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build</w:t>
      </w:r>
      <w:r>
        <w:rPr>
          <w:rFonts w:ascii="Arial"/>
          <w:color w:val="030000"/>
          <w:spacing w:val="-8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up</w:t>
      </w:r>
      <w:r>
        <w:rPr>
          <w:rFonts w:ascii="Arial"/>
          <w:color w:val="030000"/>
          <w:spacing w:val="-37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of</w:t>
      </w:r>
      <w:r>
        <w:rPr>
          <w:rFonts w:ascii="Arial"/>
          <w:color w:val="030000"/>
          <w:spacing w:val="-23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unburned</w:t>
      </w:r>
      <w:r>
        <w:rPr>
          <w:rFonts w:ascii="Arial"/>
          <w:color w:val="030000"/>
          <w:spacing w:val="-22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gas.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579" w:val="left" w:leader="none"/>
        </w:tabs>
        <w:spacing w:line="254" w:lineRule="auto" w:before="58" w:after="0"/>
        <w:ind w:left="592" w:right="300" w:hanging="288"/>
        <w:jc w:val="left"/>
        <w:rPr>
          <w:rFonts w:ascii="Arial" w:hAnsi="Arial" w:cs="Arial" w:eastAsia="Arial"/>
          <w:color w:val="030000"/>
          <w:sz w:val="20"/>
          <w:szCs w:val="20"/>
        </w:rPr>
      </w:pPr>
      <w:r>
        <w:rPr>
          <w:rFonts w:ascii="Arial"/>
          <w:color w:val="030000"/>
          <w:w w:val="115"/>
          <w:sz w:val="20"/>
        </w:rPr>
        <w:t>Oil</w:t>
      </w:r>
      <w:r>
        <w:rPr>
          <w:rFonts w:ascii="Arial"/>
          <w:color w:val="030000"/>
          <w:spacing w:val="-31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cup</w:t>
      </w:r>
      <w:r>
        <w:rPr>
          <w:rFonts w:ascii="Arial"/>
          <w:color w:val="030000"/>
          <w:spacing w:val="-22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needs</w:t>
      </w:r>
      <w:r>
        <w:rPr>
          <w:rFonts w:ascii="Arial"/>
          <w:color w:val="030000"/>
          <w:spacing w:val="-26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to</w:t>
      </w:r>
      <w:r>
        <w:rPr>
          <w:rFonts w:ascii="Arial"/>
          <w:color w:val="030000"/>
          <w:spacing w:val="-23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be</w:t>
      </w:r>
      <w:r>
        <w:rPr>
          <w:rFonts w:ascii="Arial"/>
          <w:color w:val="030000"/>
          <w:spacing w:val="-34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cleaned</w:t>
      </w:r>
      <w:r>
        <w:rPr>
          <w:rFonts w:ascii="Arial"/>
          <w:color w:val="030000"/>
          <w:spacing w:val="-16"/>
          <w:w w:val="115"/>
          <w:sz w:val="20"/>
        </w:rPr>
        <w:t> </w:t>
      </w:r>
      <w:r>
        <w:rPr>
          <w:rFonts w:ascii="Arial"/>
          <w:color w:val="030000"/>
          <w:spacing w:val="-3"/>
          <w:w w:val="115"/>
          <w:sz w:val="20"/>
        </w:rPr>
        <w:t>regularly</w:t>
      </w:r>
      <w:r>
        <w:rPr>
          <w:rFonts w:ascii="Arial"/>
          <w:color w:val="030000"/>
          <w:spacing w:val="-41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to</w:t>
      </w:r>
      <w:r>
        <w:rPr>
          <w:rFonts w:ascii="Arial"/>
          <w:color w:val="030000"/>
          <w:w w:val="126"/>
          <w:sz w:val="20"/>
        </w:rPr>
        <w:t> </w:t>
      </w:r>
      <w:r>
        <w:rPr>
          <w:rFonts w:ascii="Arial"/>
          <w:color w:val="030000"/>
          <w:w w:val="110"/>
          <w:sz w:val="20"/>
        </w:rPr>
        <w:t>prevent</w:t>
      </w:r>
      <w:r>
        <w:rPr>
          <w:rFonts w:ascii="Arial"/>
          <w:color w:val="030000"/>
          <w:spacing w:val="-7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excessive</w:t>
      </w:r>
      <w:r>
        <w:rPr>
          <w:rFonts w:ascii="Arial"/>
          <w:color w:val="030000"/>
          <w:spacing w:val="-32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fat</w:t>
      </w:r>
      <w:r>
        <w:rPr>
          <w:rFonts w:ascii="Arial"/>
          <w:color w:val="030000"/>
          <w:spacing w:val="-12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or</w:t>
      </w:r>
      <w:r>
        <w:rPr>
          <w:rFonts w:ascii="Arial"/>
          <w:color w:val="030000"/>
          <w:spacing w:val="-20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grease</w:t>
      </w:r>
      <w:r>
        <w:rPr>
          <w:rFonts w:ascii="Arial"/>
          <w:color w:val="030000"/>
          <w:spacing w:val="-10"/>
          <w:w w:val="110"/>
          <w:sz w:val="20"/>
        </w:rPr>
        <w:t> </w:t>
      </w:r>
      <w:r>
        <w:rPr>
          <w:rFonts w:ascii="Arial"/>
          <w:color w:val="030000"/>
          <w:w w:val="110"/>
          <w:sz w:val="20"/>
        </w:rPr>
        <w:t>build</w:t>
      </w:r>
      <w:r>
        <w:rPr>
          <w:rFonts w:ascii="Arial"/>
          <w:color w:val="030000"/>
          <w:spacing w:val="-15"/>
          <w:w w:val="110"/>
          <w:sz w:val="20"/>
        </w:rPr>
        <w:t> </w:t>
      </w:r>
      <w:r>
        <w:rPr>
          <w:rFonts w:ascii="Arial"/>
          <w:color w:val="030000"/>
          <w:spacing w:val="3"/>
          <w:w w:val="110"/>
          <w:sz w:val="20"/>
        </w:rPr>
        <w:t>upthat</w:t>
      </w:r>
      <w:r>
        <w:rPr>
          <w:rFonts w:ascii="Arial"/>
          <w:color w:val="030000"/>
          <w:w w:val="122"/>
          <w:sz w:val="20"/>
        </w:rPr>
        <w:t> </w:t>
      </w:r>
      <w:r>
        <w:rPr>
          <w:rFonts w:ascii="Arial"/>
          <w:color w:val="030000"/>
          <w:w w:val="115"/>
          <w:sz w:val="20"/>
        </w:rPr>
        <w:t>might</w:t>
      </w:r>
      <w:r>
        <w:rPr>
          <w:rFonts w:ascii="Arial"/>
          <w:color w:val="030000"/>
          <w:spacing w:val="-10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contribute</w:t>
      </w:r>
      <w:r>
        <w:rPr>
          <w:rFonts w:ascii="Arial"/>
          <w:color w:val="030000"/>
          <w:spacing w:val="-20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to</w:t>
      </w:r>
      <w:r>
        <w:rPr>
          <w:rFonts w:ascii="Arial"/>
          <w:color w:val="030000"/>
          <w:spacing w:val="-18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a</w:t>
      </w:r>
      <w:r>
        <w:rPr>
          <w:rFonts w:ascii="Arial"/>
          <w:color w:val="030000"/>
          <w:spacing w:val="-21"/>
          <w:w w:val="115"/>
          <w:sz w:val="20"/>
        </w:rPr>
        <w:t> </w:t>
      </w:r>
      <w:r>
        <w:rPr>
          <w:rFonts w:ascii="Arial"/>
          <w:color w:val="030000"/>
          <w:w w:val="115"/>
          <w:sz w:val="20"/>
        </w:rPr>
        <w:t>fire.</w:t>
      </w:r>
      <w:r>
        <w:rPr>
          <w:rFonts w:ascii="Arial"/>
          <w:sz w:val="20"/>
        </w:rPr>
      </w:r>
    </w:p>
    <w:p>
      <w:pPr>
        <w:spacing w:after="0" w:line="254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1160" w:left="300" w:right="540"/>
          <w:cols w:num="2" w:equalWidth="0">
            <w:col w:w="5173" w:space="816"/>
            <w:col w:w="508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line="1929" w:lineRule="exac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9"/>
          <w:sz w:val="20"/>
        </w:rPr>
        <w:drawing>
          <wp:inline distT="0" distB="0" distL="0" distR="0">
            <wp:extent cx="1152144" cy="1001268"/>
            <wp:effectExtent l="0" t="0" r="0" b="0"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9"/>
          <w:sz w:val="20"/>
        </w:rPr>
      </w:r>
      <w:r>
        <w:rPr>
          <w:rFonts w:ascii="Times New Roman"/>
          <w:spacing w:val="74"/>
          <w:position w:val="-19"/>
          <w:sz w:val="20"/>
        </w:rPr>
        <w:t> </w:t>
      </w:r>
      <w:r>
        <w:rPr>
          <w:rFonts w:ascii="Arial"/>
          <w:spacing w:val="74"/>
          <w:position w:val="-38"/>
          <w:sz w:val="20"/>
        </w:rPr>
        <w:pict>
          <v:group style="width:445.2pt;height:96.5pt;mso-position-horizontal-relative:char;mso-position-vertical-relative:line" coordorigin="0,0" coordsize="8904,1930">
            <v:group style="position:absolute;left:11;top:22;width:8883;height:2" coordorigin="11,22" coordsize="8883,2">
              <v:shape style="position:absolute;left:11;top:22;width:8883;height:2" coordorigin="11,22" coordsize="8883,0" path="m11,22l8893,22e" filled="false" stroked="true" strokeweight="1.07971pt" strokecolor="#030000">
                <v:path arrowok="t"/>
              </v:shape>
            </v:group>
            <v:group style="position:absolute;left:22;top:11;width:2;height:1908" coordorigin="22,11" coordsize="2,1908">
              <v:shape style="position:absolute;left:22;top:11;width:2;height:1908" coordorigin="22,11" coordsize="0,1908" path="m22,1918l22,11e" filled="false" stroked="true" strokeweight="1.07971pt" strokecolor="#030000">
                <v:path arrowok="t"/>
              </v:shape>
            </v:group>
            <v:group style="position:absolute;left:8882;top:11;width:2;height:1908" coordorigin="8882,11" coordsize="2,1908">
              <v:shape style="position:absolute;left:8882;top:11;width:2;height:1908" coordorigin="8882,11" coordsize="0,1908" path="m8882,1918l8882,11e" filled="false" stroked="true" strokeweight="1.07971pt" strokecolor="#030000">
                <v:path arrowok="t"/>
              </v:shape>
            </v:group>
            <v:group style="position:absolute;left:11;top:1908;width:8883;height:2" coordorigin="11,1908" coordsize="8883,2">
              <v:shape style="position:absolute;left:11;top:1908;width:8883;height:2" coordorigin="11,1908" coordsize="8883,0" path="m11,1908l8893,1908e" filled="false" stroked="true" strokeweight="1.07971pt" strokecolor="#030000">
                <v:path arrowok="t"/>
              </v:shape>
              <v:shape style="position:absolute;left:335;top:137;width:782;height:1698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30000"/>
                          <w:w w:val="101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03000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1" w:lineRule="auto" w:before="14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30000"/>
                          <w:w w:val="101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03000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1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03000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64" w:lineRule="auto" w:before="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30000"/>
                          <w:w w:val="101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03000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1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03000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1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03000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9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16;top:122;width:6896;height:1712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14" w:right="0" w:hanging="1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30000"/>
                          <w:w w:val="88"/>
                          <w:sz w:val="20"/>
                        </w:rPr>
                        <w:t>OPERATE</w:t>
                      </w:r>
                      <w:r>
                        <w:rPr>
                          <w:rFonts w:ascii="Arial"/>
                          <w:color w:val="030000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5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03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0"/>
                          <w:sz w:val="20"/>
                        </w:rPr>
                        <w:t>APPLIANCE</w:t>
                      </w:r>
                      <w:r>
                        <w:rPr>
                          <w:rFonts w:ascii="Arial"/>
                          <w:color w:val="0300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-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85"/>
                          <w:sz w:val="20"/>
                        </w:rPr>
                        <w:t>BEFORE</w:t>
                      </w:r>
                      <w:r>
                        <w:rPr>
                          <w:rFonts w:ascii="Arial"/>
                          <w:color w:val="03000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89"/>
                          <w:sz w:val="20"/>
                        </w:rPr>
                        <w:t>READ</w:t>
                      </w:r>
                      <w:r>
                        <w:rPr>
                          <w:rFonts w:ascii="Arial"/>
                          <w:color w:val="030000"/>
                          <w:spacing w:val="11"/>
                          <w:w w:val="89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00"/>
                          <w:sz w:val="20"/>
                        </w:rPr>
                        <w:t>NG</w:t>
                      </w:r>
                      <w:r>
                        <w:rPr>
                          <w:rFonts w:ascii="Arial"/>
                          <w:color w:val="030000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2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03000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2"/>
                          <w:sz w:val="20"/>
                        </w:rPr>
                        <w:t>INSTRUCT</w:t>
                      </w:r>
                      <w:r>
                        <w:rPr>
                          <w:rFonts w:ascii="Arial"/>
                          <w:color w:val="030000"/>
                          <w:spacing w:val="2"/>
                          <w:w w:val="92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07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03000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1"/>
                          <w:sz w:val="20"/>
                        </w:rPr>
                        <w:t>BOOKLET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30000"/>
                          <w:w w:val="85"/>
                          <w:sz w:val="20"/>
                        </w:rPr>
                        <w:t>PLACE</w:t>
                      </w:r>
                      <w:r>
                        <w:rPr>
                          <w:rFonts w:ascii="Arial"/>
                          <w:color w:val="03000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86"/>
                          <w:sz w:val="20"/>
                        </w:rPr>
                        <w:t>ARTICLES</w:t>
                      </w:r>
                      <w:r>
                        <w:rPr>
                          <w:rFonts w:ascii="Arial"/>
                          <w:color w:val="03000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030000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0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color w:val="03000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7"/>
                          <w:sz w:val="20"/>
                        </w:rPr>
                        <w:t>AGA</w:t>
                      </w:r>
                      <w:r>
                        <w:rPr>
                          <w:rFonts w:ascii="Arial"/>
                          <w:color w:val="030000"/>
                          <w:spacing w:val="21"/>
                          <w:w w:val="97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95"/>
                          <w:sz w:val="20"/>
                        </w:rPr>
                        <w:t>NST</w:t>
                      </w:r>
                      <w:r>
                        <w:rPr>
                          <w:rFonts w:ascii="Arial"/>
                          <w:color w:val="030000"/>
                          <w:spacing w:val="-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5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03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0"/>
                          <w:sz w:val="20"/>
                        </w:rPr>
                        <w:t>APPLIANCE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1" w:lineRule="auto" w:before="14"/>
                        <w:ind w:left="14" w:right="0" w:hanging="1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30000"/>
                          <w:w w:val="86"/>
                          <w:sz w:val="20"/>
                        </w:rPr>
                        <w:t>STORE</w:t>
                      </w:r>
                      <w:r>
                        <w:rPr>
                          <w:rFonts w:ascii="Arial"/>
                          <w:color w:val="0300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3"/>
                          <w:sz w:val="20"/>
                        </w:rPr>
                        <w:t>CHEMICALS</w:t>
                      </w:r>
                      <w:r>
                        <w:rPr>
                          <w:rFonts w:ascii="Arial"/>
                          <w:color w:val="0300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2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color w:val="0300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7"/>
                          <w:sz w:val="20"/>
                        </w:rPr>
                        <w:t>FLA</w:t>
                      </w:r>
                      <w:r>
                        <w:rPr>
                          <w:rFonts w:ascii="Arial"/>
                          <w:color w:val="030000"/>
                          <w:spacing w:val="-5"/>
                          <w:w w:val="97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030000"/>
                          <w:w w:val="95"/>
                          <w:sz w:val="20"/>
                        </w:rPr>
                        <w:t>MABLE</w:t>
                      </w:r>
                      <w:r>
                        <w:rPr>
                          <w:rFonts w:ascii="Arial"/>
                          <w:color w:val="0300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5"/>
                          <w:sz w:val="20"/>
                        </w:rPr>
                        <w:t>MATER</w:t>
                      </w:r>
                      <w:r>
                        <w:rPr>
                          <w:rFonts w:ascii="Arial"/>
                          <w:color w:val="030000"/>
                          <w:spacing w:val="-5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87"/>
                          <w:sz w:val="20"/>
                        </w:rPr>
                        <w:t>ALS</w:t>
                      </w:r>
                      <w:r>
                        <w:rPr>
                          <w:rFonts w:ascii="Arial"/>
                          <w:color w:val="0300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0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color w:val="0300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84"/>
                          <w:sz w:val="20"/>
                        </w:rPr>
                        <w:t>SPRAY</w:t>
                      </w:r>
                      <w:r>
                        <w:rPr>
                          <w:rFonts w:ascii="Arial"/>
                          <w:color w:val="0300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88"/>
                          <w:sz w:val="20"/>
                        </w:rPr>
                        <w:t>AEROSOLS</w:t>
                      </w:r>
                      <w:r>
                        <w:rPr>
                          <w:rFonts w:ascii="Arial"/>
                          <w:color w:val="030000"/>
                          <w:w w:val="8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1"/>
                          <w:sz w:val="20"/>
                        </w:rPr>
                        <w:t>NEAR</w:t>
                      </w:r>
                      <w:r>
                        <w:rPr>
                          <w:rFonts w:ascii="Arial"/>
                          <w:color w:val="030000"/>
                          <w:spacing w:val="-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7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030000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0"/>
                          <w:sz w:val="20"/>
                        </w:rPr>
                        <w:t>APPLIANCE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16" w:lineRule="exact" w:before="0"/>
                        <w:ind w:left="14" w:right="0" w:hanging="1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30000"/>
                          <w:w w:val="88"/>
                          <w:sz w:val="20"/>
                        </w:rPr>
                        <w:t>OPERATE</w:t>
                      </w:r>
                      <w:r>
                        <w:rPr>
                          <w:rFonts w:ascii="Arial"/>
                          <w:color w:val="030000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5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03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0"/>
                          <w:sz w:val="20"/>
                        </w:rPr>
                        <w:t>APPLIANCE</w:t>
                      </w:r>
                      <w:r>
                        <w:rPr>
                          <w:rFonts w:ascii="Arial"/>
                          <w:color w:val="03000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-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4"/>
                          <w:sz w:val="20"/>
                        </w:rPr>
                        <w:t>INDOORS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30000"/>
                          <w:w w:val="88"/>
                          <w:sz w:val="20"/>
                        </w:rPr>
                        <w:t>ENCLOSE</w:t>
                      </w:r>
                      <w:r>
                        <w:rPr>
                          <w:rFonts w:ascii="Arial"/>
                          <w:color w:val="030000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3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03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1"/>
                          <w:sz w:val="20"/>
                        </w:rPr>
                        <w:t>APPLIANCE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4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30000"/>
                          <w:w w:val="94"/>
                          <w:sz w:val="20"/>
                        </w:rPr>
                        <w:t>LIGHT</w:t>
                      </w:r>
                      <w:r>
                        <w:rPr>
                          <w:rFonts w:ascii="Arial"/>
                          <w:color w:val="03000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2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color w:val="03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87"/>
                          <w:sz w:val="20"/>
                        </w:rPr>
                        <w:t>OPERATE</w:t>
                      </w:r>
                      <w:r>
                        <w:rPr>
                          <w:rFonts w:ascii="Arial"/>
                          <w:color w:val="03000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6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030000"/>
                          <w:spacing w:val="-2"/>
                          <w:w w:val="106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100"/>
                          <w:sz w:val="20"/>
                        </w:rPr>
                        <w:t>TH</w:t>
                      </w:r>
                      <w:r>
                        <w:rPr>
                          <w:rFonts w:ascii="Arial"/>
                          <w:color w:val="03000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2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03000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0"/>
                          <w:sz w:val="20"/>
                        </w:rPr>
                        <w:t>COVER</w:t>
                      </w:r>
                      <w:r>
                        <w:rPr>
                          <w:rFonts w:ascii="Arial"/>
                          <w:color w:val="03000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93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030000"/>
                          <w:w w:val="94"/>
                          <w:sz w:val="20"/>
                        </w:rPr>
                        <w:t>(</w:t>
                      </w:r>
                      <w:r>
                        <w:rPr>
                          <w:rFonts w:ascii="Arial"/>
                          <w:color w:val="030000"/>
                          <w:w w:val="93"/>
                          <w:sz w:val="20"/>
                        </w:rPr>
                        <w:t>COVER</w:t>
                      </w:r>
                      <w:r>
                        <w:rPr>
                          <w:rFonts w:ascii="Arial"/>
                          <w:color w:val="03000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w w:val="101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color w:val="03000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30000"/>
                          <w:spacing w:val="-26"/>
                          <w:w w:val="149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030000"/>
                          <w:w w:val="95"/>
                          <w:sz w:val="20"/>
                        </w:rPr>
                        <w:t>NCLUDED</w:t>
                      </w:r>
                      <w:r>
                        <w:rPr>
                          <w:rFonts w:ascii="Arial"/>
                          <w:color w:val="030000"/>
                          <w:w w:val="96"/>
                          <w:sz w:val="20"/>
                        </w:rPr>
                        <w:t>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74"/>
          <w:position w:val="-38"/>
          <w:sz w:val="20"/>
        </w:rPr>
      </w:r>
    </w:p>
    <w:p>
      <w:pPr>
        <w:spacing w:after="0" w:line="1929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1160" w:left="300" w:right="540"/>
        </w:sectPr>
      </w:pPr>
    </w:p>
    <w:p>
      <w:pPr>
        <w:tabs>
          <w:tab w:pos="5954" w:val="left" w:leader="none"/>
        </w:tabs>
        <w:spacing w:before="55"/>
        <w:ind w:left="12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spacing w:val="2"/>
          <w:w w:val="95"/>
          <w:position w:val="1"/>
          <w:sz w:val="21"/>
        </w:rPr>
        <w:t>WARNING</w:t>
        <w:tab/>
      </w:r>
      <w:r>
        <w:rPr>
          <w:rFonts w:ascii="Arial"/>
          <w:color w:val="050303"/>
          <w:spacing w:val="-7"/>
          <w:w w:val="90"/>
          <w:sz w:val="21"/>
        </w:rPr>
        <w:t>OTHER </w:t>
      </w:r>
      <w:r>
        <w:rPr>
          <w:rFonts w:ascii="Arial"/>
          <w:color w:val="050303"/>
          <w:spacing w:val="8"/>
          <w:w w:val="90"/>
          <w:sz w:val="21"/>
        </w:rPr>
        <w:t> </w:t>
      </w:r>
      <w:r>
        <w:rPr>
          <w:rFonts w:ascii="Arial"/>
          <w:color w:val="050303"/>
          <w:w w:val="90"/>
          <w:sz w:val="21"/>
        </w:rPr>
        <w:t>CONSIDERATIONS</w:t>
      </w:r>
      <w:r>
        <w:rPr>
          <w:rFonts w:asci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footerReference w:type="default" r:id="rId13"/>
          <w:pgSz w:w="11910" w:h="16840"/>
          <w:pgMar w:footer="976" w:header="0" w:top="800" w:bottom="1160" w:left="380" w:right="420"/>
        </w:sectPr>
      </w:pPr>
    </w:p>
    <w:p>
      <w:pPr>
        <w:spacing w:line="309" w:lineRule="auto" w:before="73"/>
        <w:ind w:left="10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A</w:t>
      </w:r>
      <w:r>
        <w:rPr>
          <w:rFonts w:ascii="Arial"/>
          <w:color w:val="050303"/>
          <w:spacing w:val="-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strong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smell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or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hissing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sound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spacing w:val="-7"/>
          <w:w w:val="105"/>
          <w:sz w:val="21"/>
        </w:rPr>
        <w:t>gas</w:t>
      </w:r>
      <w:r>
        <w:rPr>
          <w:rFonts w:ascii="Arial"/>
          <w:color w:val="050303"/>
          <w:w w:val="96"/>
          <w:sz w:val="21"/>
        </w:rPr>
        <w:t> </w:t>
      </w:r>
      <w:r>
        <w:rPr>
          <w:rFonts w:ascii="Arial"/>
          <w:color w:val="050303"/>
          <w:w w:val="105"/>
          <w:sz w:val="21"/>
        </w:rPr>
        <w:t>indicates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serious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problem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spacing w:val="-4"/>
          <w:w w:val="105"/>
          <w:sz w:val="21"/>
        </w:rPr>
        <w:t>with</w:t>
      </w:r>
      <w:r>
        <w:rPr>
          <w:rFonts w:ascii="Arial"/>
          <w:color w:val="050303"/>
          <w:spacing w:val="-3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spacing w:val="-7"/>
          <w:w w:val="105"/>
          <w:sz w:val="21"/>
        </w:rPr>
        <w:t>gas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spacing w:val="5"/>
          <w:w w:val="105"/>
          <w:sz w:val="21"/>
        </w:rPr>
        <w:t>BBQor</w:t>
      </w:r>
      <w:r>
        <w:rPr>
          <w:rFonts w:ascii="Arial"/>
          <w:color w:val="050303"/>
          <w:w w:val="108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cylinder.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Failure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immediately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follow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w w:val="110"/>
          <w:sz w:val="21"/>
        </w:rPr>
        <w:t> </w:t>
      </w:r>
      <w:r>
        <w:rPr>
          <w:rFonts w:ascii="Arial"/>
          <w:color w:val="050303"/>
          <w:w w:val="105"/>
          <w:sz w:val="21"/>
        </w:rPr>
        <w:t>steps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listed</w:t>
      </w:r>
      <w:r>
        <w:rPr>
          <w:rFonts w:ascii="Arial"/>
          <w:color w:val="050303"/>
          <w:spacing w:val="-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below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could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cause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serious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bodily</w:t>
      </w:r>
      <w:r>
        <w:rPr>
          <w:rFonts w:ascii="Arial"/>
          <w:color w:val="050303"/>
          <w:w w:val="103"/>
          <w:sz w:val="21"/>
        </w:rPr>
        <w:t> </w:t>
      </w:r>
      <w:r>
        <w:rPr>
          <w:rFonts w:ascii="Arial"/>
          <w:color w:val="050303"/>
          <w:w w:val="105"/>
          <w:sz w:val="21"/>
        </w:rPr>
        <w:t>injury,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death,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or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property</w:t>
      </w:r>
      <w:r>
        <w:rPr>
          <w:rFonts w:ascii="Arial"/>
          <w:color w:val="050303"/>
          <w:spacing w:val="-3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damage.</w:t>
      </w:r>
      <w:r>
        <w:rPr>
          <w:rFonts w:ascii="Arial"/>
          <w:sz w:val="21"/>
        </w:rPr>
      </w:r>
    </w:p>
    <w:p>
      <w:pPr>
        <w:pStyle w:val="ListParagraph"/>
        <w:numPr>
          <w:ilvl w:val="1"/>
          <w:numId w:val="4"/>
        </w:numPr>
        <w:tabs>
          <w:tab w:pos="556" w:val="left" w:leader="none"/>
        </w:tabs>
        <w:spacing w:line="240" w:lineRule="auto" w:before="122" w:after="0"/>
        <w:ind w:left="555" w:right="0" w:hanging="302"/>
        <w:jc w:val="left"/>
        <w:rPr>
          <w:rFonts w:ascii="Arial" w:hAnsi="Arial" w:cs="Arial" w:eastAsia="Arial"/>
          <w:color w:val="050303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Shut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off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supply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BBQ.</w:t>
      </w:r>
      <w:r>
        <w:rPr>
          <w:rFonts w:ascii="Arial"/>
          <w:sz w:val="21"/>
        </w:rPr>
      </w:r>
    </w:p>
    <w:p>
      <w:pPr>
        <w:pStyle w:val="ListParagraph"/>
        <w:numPr>
          <w:ilvl w:val="1"/>
          <w:numId w:val="4"/>
        </w:numPr>
        <w:tabs>
          <w:tab w:pos="556" w:val="left" w:leader="none"/>
        </w:tabs>
        <w:spacing w:line="256" w:lineRule="auto" w:before="32" w:after="0"/>
        <w:ind w:left="555" w:right="962" w:hanging="302"/>
        <w:jc w:val="left"/>
        <w:rPr>
          <w:rFonts w:ascii="Arial" w:hAnsi="Arial" w:cs="Arial" w:eastAsia="Arial"/>
          <w:color w:val="050303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Put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out</w:t>
      </w:r>
      <w:r>
        <w:rPr>
          <w:rFonts w:ascii="Arial"/>
          <w:color w:val="050303"/>
          <w:spacing w:val="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any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flame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with</w:t>
      </w:r>
      <w:r>
        <w:rPr>
          <w:rFonts w:ascii="Arial"/>
          <w:color w:val="050303"/>
          <w:spacing w:val="-1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class</w:t>
      </w:r>
      <w:r>
        <w:rPr>
          <w:rFonts w:ascii="Arial"/>
          <w:color w:val="050303"/>
          <w:spacing w:val="-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fire</w:t>
      </w:r>
      <w:r>
        <w:rPr>
          <w:rFonts w:ascii="Arial"/>
          <w:color w:val="050303"/>
          <w:w w:val="112"/>
          <w:sz w:val="21"/>
        </w:rPr>
        <w:t> </w:t>
      </w:r>
      <w:r>
        <w:rPr>
          <w:rFonts w:ascii="Arial"/>
          <w:color w:val="050303"/>
          <w:w w:val="105"/>
          <w:sz w:val="21"/>
        </w:rPr>
        <w:t>extinguisher.</w:t>
      </w:r>
      <w:r>
        <w:rPr>
          <w:rFonts w:ascii="Arial"/>
          <w:sz w:val="21"/>
        </w:rPr>
      </w:r>
    </w:p>
    <w:p>
      <w:pPr>
        <w:pStyle w:val="ListParagraph"/>
        <w:numPr>
          <w:ilvl w:val="1"/>
          <w:numId w:val="4"/>
        </w:numPr>
        <w:tabs>
          <w:tab w:pos="556" w:val="left" w:leader="none"/>
        </w:tabs>
        <w:spacing w:line="240" w:lineRule="auto" w:before="15" w:after="0"/>
        <w:ind w:left="555" w:right="0" w:hanging="302"/>
        <w:jc w:val="left"/>
        <w:rPr>
          <w:rFonts w:ascii="Arial" w:hAnsi="Arial" w:cs="Arial" w:eastAsia="Arial"/>
          <w:color w:val="050303"/>
          <w:sz w:val="21"/>
          <w:szCs w:val="21"/>
        </w:rPr>
      </w:pPr>
      <w:r>
        <w:rPr>
          <w:rFonts w:ascii="Arial"/>
          <w:color w:val="050303"/>
          <w:sz w:val="21"/>
        </w:rPr>
        <w:t>Get away from the gas</w:t>
      </w:r>
      <w:r>
        <w:rPr>
          <w:rFonts w:ascii="Arial"/>
          <w:color w:val="050303"/>
          <w:spacing w:val="-36"/>
          <w:sz w:val="21"/>
        </w:rPr>
        <w:t> </w:t>
      </w:r>
      <w:r>
        <w:rPr>
          <w:rFonts w:ascii="Arial"/>
          <w:color w:val="050303"/>
          <w:sz w:val="21"/>
        </w:rPr>
        <w:t>cylinder.</w:t>
      </w:r>
      <w:r>
        <w:rPr>
          <w:rFonts w:ascii="Arial"/>
          <w:sz w:val="21"/>
        </w:rPr>
      </w:r>
    </w:p>
    <w:p>
      <w:pPr>
        <w:pStyle w:val="ListParagraph"/>
        <w:numPr>
          <w:ilvl w:val="1"/>
          <w:numId w:val="4"/>
        </w:numPr>
        <w:tabs>
          <w:tab w:pos="556" w:val="left" w:leader="none"/>
        </w:tabs>
        <w:spacing w:line="240" w:lineRule="auto" w:before="46" w:after="0"/>
        <w:ind w:left="555" w:right="0" w:hanging="302"/>
        <w:jc w:val="left"/>
        <w:rPr>
          <w:rFonts w:ascii="Arial" w:hAnsi="Arial" w:cs="Arial" w:eastAsia="Arial"/>
          <w:color w:val="050303"/>
          <w:sz w:val="21"/>
          <w:szCs w:val="21"/>
        </w:rPr>
      </w:pPr>
      <w:r>
        <w:rPr>
          <w:rFonts w:ascii="Arial"/>
          <w:color w:val="050303"/>
          <w:w w:val="110"/>
          <w:sz w:val="21"/>
        </w:rPr>
        <w:t>Do</w:t>
      </w:r>
      <w:r>
        <w:rPr>
          <w:rFonts w:ascii="Arial"/>
          <w:color w:val="050303"/>
          <w:spacing w:val="-10"/>
          <w:w w:val="110"/>
          <w:sz w:val="21"/>
        </w:rPr>
        <w:t> </w:t>
      </w:r>
      <w:r>
        <w:rPr>
          <w:rFonts w:ascii="Arial"/>
          <w:color w:val="050303"/>
          <w:w w:val="110"/>
          <w:sz w:val="21"/>
        </w:rPr>
        <w:t>not</w:t>
      </w:r>
      <w:r>
        <w:rPr>
          <w:rFonts w:ascii="Arial"/>
          <w:color w:val="050303"/>
          <w:spacing w:val="-34"/>
          <w:w w:val="110"/>
          <w:sz w:val="21"/>
        </w:rPr>
        <w:t> </w:t>
      </w:r>
      <w:r>
        <w:rPr>
          <w:rFonts w:ascii="Arial"/>
          <w:color w:val="050303"/>
          <w:w w:val="110"/>
          <w:sz w:val="21"/>
        </w:rPr>
        <w:t>try</w:t>
      </w:r>
      <w:r>
        <w:rPr>
          <w:rFonts w:ascii="Arial"/>
          <w:color w:val="050303"/>
          <w:spacing w:val="-26"/>
          <w:w w:val="110"/>
          <w:sz w:val="21"/>
        </w:rPr>
        <w:t> </w:t>
      </w:r>
      <w:r>
        <w:rPr>
          <w:rFonts w:ascii="Arial"/>
          <w:color w:val="050303"/>
          <w:w w:val="110"/>
          <w:sz w:val="21"/>
        </w:rPr>
        <w:t>to</w:t>
      </w:r>
      <w:r>
        <w:rPr>
          <w:rFonts w:ascii="Arial"/>
          <w:color w:val="050303"/>
          <w:spacing w:val="-28"/>
          <w:w w:val="110"/>
          <w:sz w:val="21"/>
        </w:rPr>
        <w:t> </w:t>
      </w:r>
      <w:r>
        <w:rPr>
          <w:rFonts w:ascii="Arial"/>
          <w:color w:val="050303"/>
          <w:w w:val="110"/>
          <w:sz w:val="21"/>
        </w:rPr>
        <w:t>fix</w:t>
      </w:r>
      <w:r>
        <w:rPr>
          <w:rFonts w:ascii="Arial"/>
          <w:color w:val="050303"/>
          <w:spacing w:val="-32"/>
          <w:w w:val="110"/>
          <w:sz w:val="21"/>
        </w:rPr>
        <w:t> </w:t>
      </w:r>
      <w:r>
        <w:rPr>
          <w:rFonts w:ascii="Arial"/>
          <w:color w:val="050303"/>
          <w:w w:val="110"/>
          <w:sz w:val="21"/>
        </w:rPr>
        <w:t>the</w:t>
      </w:r>
      <w:r>
        <w:rPr>
          <w:rFonts w:ascii="Arial"/>
          <w:color w:val="050303"/>
          <w:spacing w:val="-13"/>
          <w:w w:val="110"/>
          <w:sz w:val="21"/>
        </w:rPr>
        <w:t> </w:t>
      </w:r>
      <w:r>
        <w:rPr>
          <w:rFonts w:ascii="Arial"/>
          <w:color w:val="050303"/>
          <w:w w:val="110"/>
          <w:sz w:val="21"/>
        </w:rPr>
        <w:t>problem</w:t>
      </w:r>
      <w:r>
        <w:rPr>
          <w:rFonts w:ascii="Arial"/>
          <w:color w:val="050303"/>
          <w:spacing w:val="-23"/>
          <w:w w:val="110"/>
          <w:sz w:val="21"/>
        </w:rPr>
        <w:t> </w:t>
      </w:r>
      <w:r>
        <w:rPr>
          <w:rFonts w:ascii="Arial"/>
          <w:color w:val="050303"/>
          <w:w w:val="110"/>
          <w:sz w:val="21"/>
        </w:rPr>
        <w:t>yourself.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312" w:lineRule="auto" w:before="0"/>
        <w:ind w:left="123" w:right="0" w:firstLine="1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If</w:t>
      </w:r>
      <w:r>
        <w:rPr>
          <w:rFonts w:ascii="Arial"/>
          <w:color w:val="050303"/>
          <w:spacing w:val="-3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odour</w:t>
      </w:r>
      <w:r>
        <w:rPr>
          <w:rFonts w:ascii="Arial"/>
          <w:color w:val="050303"/>
          <w:spacing w:val="-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continues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or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have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fire</w:t>
      </w:r>
      <w:r>
        <w:rPr>
          <w:rFonts w:ascii="Arial"/>
          <w:color w:val="050303"/>
          <w:spacing w:val="-3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cannot</w:t>
      </w:r>
      <w:r>
        <w:rPr>
          <w:rFonts w:ascii="Arial"/>
          <w:color w:val="050303"/>
          <w:w w:val="103"/>
          <w:sz w:val="21"/>
        </w:rPr>
        <w:t> </w:t>
      </w:r>
      <w:r>
        <w:rPr>
          <w:rFonts w:ascii="Arial"/>
          <w:color w:val="050303"/>
          <w:w w:val="105"/>
          <w:sz w:val="21"/>
        </w:rPr>
        <w:t>extinguish,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call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fire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department.</w:t>
      </w:r>
      <w:r>
        <w:rPr>
          <w:rFonts w:ascii="Arial"/>
          <w:color w:val="050303"/>
          <w:spacing w:val="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Do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not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call</w:t>
      </w:r>
      <w:r>
        <w:rPr>
          <w:rFonts w:ascii="Arial"/>
          <w:color w:val="050303"/>
          <w:spacing w:val="-53"/>
          <w:w w:val="105"/>
          <w:sz w:val="21"/>
        </w:rPr>
        <w:t> </w:t>
      </w:r>
      <w:r>
        <w:rPr>
          <w:rFonts w:ascii="Arial"/>
          <w:color w:val="050303"/>
          <w:spacing w:val="-53"/>
          <w:w w:val="105"/>
          <w:sz w:val="21"/>
        </w:rPr>
      </w:r>
      <w:r>
        <w:rPr>
          <w:rFonts w:ascii="Arial"/>
          <w:color w:val="050303"/>
          <w:w w:val="105"/>
          <w:sz w:val="21"/>
        </w:rPr>
        <w:t>near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spacing w:val="-7"/>
          <w:w w:val="105"/>
          <w:sz w:val="21"/>
        </w:rPr>
        <w:t>gas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because</w:t>
      </w:r>
      <w:r>
        <w:rPr>
          <w:rFonts w:ascii="Arial"/>
          <w:color w:val="050303"/>
          <w:spacing w:val="-3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spacing w:val="-2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telephone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spacing w:val="-10"/>
          <w:w w:val="105"/>
          <w:sz w:val="21"/>
        </w:rPr>
        <w:t>is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</w:t>
      </w:r>
      <w:r>
        <w:rPr>
          <w:rFonts w:ascii="Arial"/>
          <w:color w:val="050303"/>
          <w:w w:val="104"/>
          <w:sz w:val="21"/>
        </w:rPr>
        <w:t> </w:t>
      </w:r>
      <w:r>
        <w:rPr>
          <w:rFonts w:ascii="Arial"/>
          <w:color w:val="050303"/>
          <w:w w:val="105"/>
          <w:sz w:val="21"/>
        </w:rPr>
        <w:t>electrical</w:t>
      </w:r>
      <w:r>
        <w:rPr>
          <w:rFonts w:ascii="Arial"/>
          <w:color w:val="050303"/>
          <w:spacing w:val="-3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device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and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could</w:t>
      </w:r>
      <w:r>
        <w:rPr>
          <w:rFonts w:ascii="Arial"/>
          <w:color w:val="050303"/>
          <w:spacing w:val="-3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create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spark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resulting</w:t>
      </w:r>
      <w:r>
        <w:rPr>
          <w:rFonts w:ascii="Arial"/>
          <w:color w:val="05030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in fire and/or</w:t>
      </w:r>
      <w:r>
        <w:rPr>
          <w:rFonts w:ascii="Arial"/>
          <w:color w:val="050303"/>
          <w:spacing w:val="3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explosion.</w:t>
      </w:r>
      <w:r>
        <w:rPr>
          <w:rFonts w:asci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line="312" w:lineRule="auto" w:before="0"/>
        <w:ind w:left="123" w:right="0" w:firstLine="1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spacing w:val="-6"/>
          <w:w w:val="105"/>
          <w:sz w:val="21"/>
        </w:rPr>
        <w:t>NOTE: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normal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flow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spacing w:val="-2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through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w w:val="110"/>
          <w:sz w:val="21"/>
        </w:rPr>
        <w:t> </w:t>
      </w:r>
      <w:r>
        <w:rPr>
          <w:rFonts w:ascii="Arial"/>
          <w:color w:val="050303"/>
          <w:w w:val="105"/>
          <w:sz w:val="21"/>
        </w:rPr>
        <w:t>regulator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and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hose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assembly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can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create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</w:t>
      </w:r>
      <w:r>
        <w:rPr>
          <w:rFonts w:ascii="Arial"/>
          <w:color w:val="050303"/>
          <w:w w:val="91"/>
          <w:sz w:val="21"/>
        </w:rPr>
        <w:t> </w:t>
      </w:r>
      <w:r>
        <w:rPr>
          <w:rFonts w:ascii="Arial"/>
          <w:color w:val="050303"/>
          <w:w w:val="105"/>
          <w:sz w:val="21"/>
        </w:rPr>
        <w:t>humming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spacing w:val="3"/>
          <w:w w:val="105"/>
          <w:sz w:val="21"/>
        </w:rPr>
        <w:t>sound</w:t>
      </w:r>
      <w:r>
        <w:rPr>
          <w:rFonts w:ascii="Arial"/>
          <w:color w:val="312F2F"/>
          <w:spacing w:val="3"/>
          <w:w w:val="105"/>
          <w:sz w:val="21"/>
        </w:rPr>
        <w:t>.</w:t>
      </w:r>
      <w:r>
        <w:rPr>
          <w:rFonts w:ascii="Arial"/>
          <w:color w:val="050303"/>
          <w:spacing w:val="3"/>
          <w:w w:val="105"/>
          <w:sz w:val="21"/>
        </w:rPr>
        <w:t>A</w:t>
      </w:r>
      <w:r>
        <w:rPr>
          <w:rFonts w:ascii="Arial"/>
          <w:color w:val="050303"/>
          <w:w w:val="105"/>
          <w:sz w:val="21"/>
        </w:rPr>
        <w:t> </w:t>
      </w:r>
      <w:r>
        <w:rPr>
          <w:rFonts w:ascii="Arial"/>
          <w:color w:val="050303"/>
          <w:spacing w:val="-7"/>
          <w:w w:val="105"/>
          <w:sz w:val="21"/>
        </w:rPr>
        <w:t>low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volume</w:t>
      </w:r>
      <w:r>
        <w:rPr>
          <w:rFonts w:ascii="Arial"/>
          <w:color w:val="050303"/>
          <w:spacing w:val="-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sound</w:t>
      </w:r>
      <w:r>
        <w:rPr>
          <w:rFonts w:ascii="Arial"/>
          <w:color w:val="050303"/>
          <w:spacing w:val="10"/>
          <w:w w:val="105"/>
          <w:sz w:val="21"/>
        </w:rPr>
        <w:t> </w:t>
      </w:r>
      <w:r>
        <w:rPr>
          <w:rFonts w:ascii="Arial"/>
          <w:color w:val="050303"/>
          <w:spacing w:val="-10"/>
          <w:w w:val="105"/>
          <w:sz w:val="21"/>
        </w:rPr>
        <w:t>is</w:t>
      </w:r>
      <w:r>
        <w:rPr>
          <w:rFonts w:ascii="Arial"/>
          <w:color w:val="050303"/>
          <w:spacing w:val="-40"/>
          <w:w w:val="105"/>
          <w:sz w:val="21"/>
        </w:rPr>
        <w:t> </w:t>
      </w:r>
      <w:r>
        <w:rPr>
          <w:rFonts w:ascii="Arial"/>
          <w:color w:val="050303"/>
          <w:spacing w:val="-40"/>
          <w:w w:val="105"/>
          <w:sz w:val="21"/>
        </w:rPr>
      </w:r>
      <w:r>
        <w:rPr>
          <w:rFonts w:ascii="Arial"/>
          <w:color w:val="050303"/>
          <w:w w:val="105"/>
          <w:sz w:val="21"/>
        </w:rPr>
        <w:t>perfectly normal and will not interfere </w:t>
      </w:r>
      <w:r>
        <w:rPr>
          <w:rFonts w:ascii="Arial"/>
          <w:color w:val="050303"/>
          <w:spacing w:val="-4"/>
          <w:w w:val="105"/>
          <w:sz w:val="21"/>
        </w:rPr>
        <w:t>with </w:t>
      </w:r>
      <w:r>
        <w:rPr>
          <w:rFonts w:ascii="Arial"/>
          <w:color w:val="050303"/>
          <w:spacing w:val="-4"/>
          <w:w w:val="105"/>
          <w:sz w:val="21"/>
        </w:rPr>
      </w:r>
      <w:r>
        <w:rPr>
          <w:rFonts w:ascii="Arial"/>
          <w:color w:val="050303"/>
          <w:w w:val="105"/>
          <w:sz w:val="21"/>
        </w:rPr>
        <w:t>operation of the </w:t>
      </w:r>
      <w:r>
        <w:rPr>
          <w:rFonts w:ascii="Arial"/>
          <w:color w:val="050303"/>
          <w:spacing w:val="-9"/>
          <w:w w:val="105"/>
          <w:sz w:val="21"/>
        </w:rPr>
        <w:t>BBQ.If </w:t>
      </w:r>
      <w:r>
        <w:rPr>
          <w:rFonts w:ascii="Arial"/>
          <w:color w:val="050303"/>
          <w:w w:val="105"/>
          <w:sz w:val="21"/>
        </w:rPr>
        <w:t>humming sound is loud</w:t>
      </w:r>
      <w:r>
        <w:rPr>
          <w:rFonts w:ascii="Arial"/>
          <w:color w:val="050303"/>
          <w:spacing w:val="-45"/>
          <w:w w:val="105"/>
          <w:sz w:val="21"/>
        </w:rPr>
        <w:t> </w:t>
      </w:r>
      <w:r>
        <w:rPr>
          <w:rFonts w:ascii="Arial"/>
          <w:color w:val="050303"/>
          <w:spacing w:val="-45"/>
          <w:w w:val="105"/>
          <w:sz w:val="21"/>
        </w:rPr>
      </w:r>
      <w:r>
        <w:rPr>
          <w:rFonts w:ascii="Arial"/>
          <w:color w:val="050303"/>
          <w:w w:val="105"/>
          <w:sz w:val="21"/>
        </w:rPr>
        <w:t>and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excessive</w:t>
      </w:r>
      <w:r>
        <w:rPr>
          <w:rFonts w:ascii="Arial"/>
          <w:color w:val="050303"/>
          <w:spacing w:val="-3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may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need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purge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air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from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w w:val="110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line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or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reset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regulator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excess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flow</w:t>
      </w:r>
      <w:r>
        <w:rPr>
          <w:rFonts w:ascii="Arial"/>
          <w:color w:val="050303"/>
          <w:w w:val="114"/>
          <w:sz w:val="21"/>
        </w:rPr>
        <w:t> </w:t>
      </w:r>
      <w:r>
        <w:rPr>
          <w:rFonts w:ascii="Arial"/>
          <w:color w:val="050303"/>
          <w:w w:val="105"/>
          <w:sz w:val="21"/>
        </w:rPr>
        <w:t>device.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This</w:t>
      </w:r>
      <w:r>
        <w:rPr>
          <w:rFonts w:ascii="Arial"/>
          <w:color w:val="050303"/>
          <w:spacing w:val="-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purging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procedure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should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</w:t>
      </w:r>
      <w:r>
        <w:rPr>
          <w:rFonts w:ascii="Arial"/>
          <w:color w:val="050303"/>
          <w:spacing w:val="-3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done</w:t>
      </w:r>
      <w:r>
        <w:rPr>
          <w:rFonts w:ascii="Arial"/>
          <w:color w:val="050303"/>
          <w:w w:val="102"/>
          <w:sz w:val="21"/>
        </w:rPr>
        <w:t> </w:t>
      </w:r>
      <w:r>
        <w:rPr>
          <w:rFonts w:ascii="Arial"/>
          <w:color w:val="050303"/>
          <w:w w:val="105"/>
          <w:sz w:val="21"/>
        </w:rPr>
        <w:t>every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time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</w:t>
      </w:r>
      <w:r>
        <w:rPr>
          <w:rFonts w:ascii="Arial"/>
          <w:color w:val="050303"/>
          <w:spacing w:val="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new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spacing w:val="-7"/>
          <w:w w:val="105"/>
          <w:sz w:val="21"/>
        </w:rPr>
        <w:t>gas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spacing w:val="-10"/>
          <w:w w:val="105"/>
          <w:sz w:val="21"/>
        </w:rPr>
        <w:t>is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connected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3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w w:val="104"/>
          <w:sz w:val="21"/>
        </w:rPr>
        <w:t> </w:t>
      </w:r>
      <w:r>
        <w:rPr>
          <w:rFonts w:ascii="Arial"/>
          <w:color w:val="050303"/>
          <w:spacing w:val="-5"/>
          <w:w w:val="105"/>
          <w:sz w:val="21"/>
        </w:rPr>
        <w:t>BBQ.</w:t>
      </w:r>
      <w:r>
        <w:rPr>
          <w:rFonts w:ascii="Arial"/>
          <w:spacing w:val="-5"/>
          <w:sz w:val="21"/>
        </w:rPr>
      </w:r>
    </w:p>
    <w:p>
      <w:pPr>
        <w:pStyle w:val="ListParagraph"/>
        <w:numPr>
          <w:ilvl w:val="0"/>
          <w:numId w:val="4"/>
        </w:numPr>
        <w:tabs>
          <w:tab w:pos="556" w:val="left" w:leader="none"/>
        </w:tabs>
        <w:spacing w:line="304" w:lineRule="auto" w:before="94" w:after="0"/>
        <w:ind w:left="555" w:right="607" w:hanging="360"/>
        <w:jc w:val="left"/>
        <w:rPr>
          <w:rFonts w:ascii="Arial" w:hAnsi="Arial" w:cs="Arial" w:eastAsia="Arial"/>
          <w:color w:val="050303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br w:type="column"/>
        <w:t>Strong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winds</w:t>
      </w:r>
      <w:r>
        <w:rPr>
          <w:rFonts w:ascii="Arial"/>
          <w:color w:val="050303"/>
          <w:spacing w:val="-1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and </w:t>
      </w:r>
      <w:r>
        <w:rPr>
          <w:rFonts w:ascii="Arial"/>
          <w:color w:val="050303"/>
          <w:spacing w:val="-7"/>
          <w:w w:val="105"/>
          <w:sz w:val="21"/>
        </w:rPr>
        <w:t>low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temperatures</w:t>
      </w:r>
      <w:r>
        <w:rPr>
          <w:rFonts w:ascii="Arial"/>
          <w:color w:val="050303"/>
          <w:spacing w:val="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can</w:t>
      </w:r>
      <w:r>
        <w:rPr>
          <w:rFonts w:ascii="Arial"/>
          <w:color w:val="050303"/>
          <w:w w:val="98"/>
          <w:sz w:val="21"/>
        </w:rPr>
        <w:t> </w:t>
      </w:r>
      <w:r>
        <w:rPr>
          <w:rFonts w:ascii="Arial"/>
          <w:color w:val="050303"/>
          <w:w w:val="105"/>
          <w:sz w:val="21"/>
        </w:rPr>
        <w:t>affect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heating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and</w:t>
      </w:r>
      <w:r>
        <w:rPr>
          <w:rFonts w:ascii="Arial"/>
          <w:color w:val="050303"/>
          <w:spacing w:val="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performance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spacing w:val="3"/>
          <w:w w:val="105"/>
          <w:sz w:val="21"/>
        </w:rPr>
        <w:t>ofyour</w:t>
      </w:r>
      <w:r>
        <w:rPr>
          <w:rFonts w:ascii="Arial"/>
          <w:color w:val="050303"/>
          <w:spacing w:val="-59"/>
          <w:w w:val="105"/>
          <w:sz w:val="21"/>
        </w:rPr>
        <w:t> </w:t>
      </w:r>
      <w:r>
        <w:rPr>
          <w:rFonts w:ascii="Arial"/>
          <w:color w:val="050303"/>
          <w:spacing w:val="-59"/>
          <w:w w:val="105"/>
          <w:sz w:val="21"/>
        </w:rPr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BBQ</w:t>
      </w:r>
      <w:r>
        <w:rPr>
          <w:rFonts w:ascii="Arial"/>
          <w:color w:val="050303"/>
          <w:spacing w:val="-4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so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factor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in</w:t>
      </w:r>
      <w:r>
        <w:rPr>
          <w:rFonts w:ascii="Arial"/>
          <w:color w:val="050303"/>
          <w:spacing w:val="-3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these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elements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when</w:t>
      </w:r>
      <w:r>
        <w:rPr>
          <w:rFonts w:ascii="Arial"/>
          <w:color w:val="050303"/>
          <w:w w:val="104"/>
          <w:sz w:val="21"/>
        </w:rPr>
        <w:t> </w:t>
      </w:r>
      <w:r>
        <w:rPr>
          <w:rFonts w:ascii="Arial"/>
          <w:color w:val="050303"/>
          <w:w w:val="105"/>
          <w:sz w:val="21"/>
        </w:rPr>
        <w:t>positioning</w:t>
      </w:r>
      <w:r>
        <w:rPr>
          <w:rFonts w:ascii="Arial"/>
          <w:color w:val="050303"/>
          <w:spacing w:val="-3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spacing w:val="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BBQ</w:t>
      </w:r>
      <w:r>
        <w:rPr>
          <w:rFonts w:ascii="Arial"/>
          <w:color w:val="050303"/>
          <w:spacing w:val="-3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outdoors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for</w:t>
      </w:r>
      <w:r>
        <w:rPr>
          <w:rFonts w:ascii="Arial"/>
          <w:color w:val="050303"/>
          <w:spacing w:val="-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cooking.</w:t>
      </w:r>
      <w:r>
        <w:rPr>
          <w:rFonts w:ascii="Arial"/>
          <w:sz w:val="21"/>
        </w:rPr>
      </w:r>
    </w:p>
    <w:p>
      <w:pPr>
        <w:pStyle w:val="ListParagraph"/>
        <w:numPr>
          <w:ilvl w:val="0"/>
          <w:numId w:val="4"/>
        </w:numPr>
        <w:tabs>
          <w:tab w:pos="556" w:val="left" w:leader="none"/>
        </w:tabs>
        <w:spacing w:line="300" w:lineRule="auto" w:before="26" w:after="0"/>
        <w:ind w:left="555" w:right="548" w:hanging="360"/>
        <w:jc w:val="left"/>
        <w:rPr>
          <w:rFonts w:ascii="Arial" w:hAnsi="Arial" w:cs="Arial" w:eastAsia="Arial"/>
          <w:color w:val="050303"/>
          <w:sz w:val="21"/>
          <w:szCs w:val="21"/>
        </w:rPr>
      </w:pPr>
      <w:r>
        <w:rPr>
          <w:rFonts w:ascii="Arial"/>
          <w:color w:val="050303"/>
          <w:sz w:val="21"/>
        </w:rPr>
        <w:t>Never </w:t>
      </w:r>
      <w:r>
        <w:rPr>
          <w:rFonts w:ascii="Arial"/>
          <w:color w:val="050303"/>
          <w:spacing w:val="2"/>
          <w:sz w:val="21"/>
        </w:rPr>
        <w:t>useyour </w:t>
      </w:r>
      <w:r>
        <w:rPr>
          <w:rFonts w:ascii="Arial"/>
          <w:color w:val="050303"/>
          <w:sz w:val="21"/>
        </w:rPr>
        <w:t>gas BBQ in a garage, </w:t>
      </w:r>
      <w:r>
        <w:rPr>
          <w:rFonts w:ascii="Arial"/>
          <w:color w:val="050303"/>
          <w:spacing w:val="-3"/>
          <w:sz w:val="21"/>
        </w:rPr>
        <w:t>porch,</w:t>
      </w:r>
      <w:r>
        <w:rPr>
          <w:rFonts w:ascii="Arial"/>
          <w:color w:val="050303"/>
          <w:spacing w:val="-50"/>
          <w:sz w:val="21"/>
        </w:rPr>
        <w:t> </w:t>
      </w:r>
      <w:r>
        <w:rPr>
          <w:rFonts w:ascii="Arial"/>
          <w:color w:val="050303"/>
          <w:spacing w:val="-50"/>
          <w:sz w:val="21"/>
        </w:rPr>
      </w:r>
      <w:r>
        <w:rPr>
          <w:rFonts w:ascii="Arial"/>
          <w:color w:val="050303"/>
          <w:sz w:val="21"/>
        </w:rPr>
        <w:t>shed, breezeway or any other enclosed</w:t>
      </w:r>
      <w:r>
        <w:rPr>
          <w:rFonts w:ascii="Arial"/>
          <w:color w:val="050303"/>
          <w:spacing w:val="-36"/>
          <w:sz w:val="21"/>
        </w:rPr>
        <w:t> </w:t>
      </w:r>
      <w:r>
        <w:rPr>
          <w:rFonts w:ascii="Arial"/>
          <w:color w:val="050303"/>
          <w:sz w:val="21"/>
        </w:rPr>
        <w:t>area.</w:t>
      </w:r>
      <w:r>
        <w:rPr>
          <w:rFonts w:ascii="Arial"/>
          <w:sz w:val="21"/>
        </w:rPr>
      </w:r>
    </w:p>
    <w:p>
      <w:pPr>
        <w:pStyle w:val="ListParagraph"/>
        <w:numPr>
          <w:ilvl w:val="0"/>
          <w:numId w:val="4"/>
        </w:numPr>
        <w:tabs>
          <w:tab w:pos="542" w:val="left" w:leader="none"/>
        </w:tabs>
        <w:spacing w:line="304" w:lineRule="auto" w:before="16" w:after="0"/>
        <w:ind w:left="555" w:right="454" w:hanging="360"/>
        <w:jc w:val="left"/>
        <w:rPr>
          <w:rFonts w:ascii="Arial" w:hAnsi="Arial" w:cs="Arial" w:eastAsia="Arial"/>
          <w:color w:val="050303"/>
          <w:sz w:val="21"/>
          <w:szCs w:val="21"/>
        </w:rPr>
      </w:pPr>
      <w:r>
        <w:rPr>
          <w:rFonts w:ascii="Arial"/>
          <w:color w:val="050303"/>
          <w:w w:val="97"/>
          <w:sz w:val="21"/>
        </w:rPr>
        <w:t>Your</w:t>
      </w:r>
      <w:r>
        <w:rPr>
          <w:rFonts w:ascii="Arial"/>
          <w:color w:val="050303"/>
          <w:spacing w:val="11"/>
          <w:sz w:val="21"/>
        </w:rPr>
        <w:t> </w:t>
      </w:r>
      <w:r>
        <w:rPr>
          <w:rFonts w:ascii="Arial"/>
          <w:color w:val="050303"/>
          <w:w w:val="94"/>
          <w:sz w:val="21"/>
        </w:rPr>
        <w:t>gas</w:t>
      </w:r>
      <w:r>
        <w:rPr>
          <w:rFonts w:ascii="Arial"/>
          <w:color w:val="050303"/>
          <w:spacing w:val="12"/>
          <w:sz w:val="21"/>
        </w:rPr>
        <w:t> </w:t>
      </w:r>
      <w:r>
        <w:rPr>
          <w:rFonts w:ascii="Arial"/>
          <w:color w:val="050303"/>
          <w:w w:val="90"/>
          <w:sz w:val="21"/>
        </w:rPr>
        <w:t>BBQ</w:t>
      </w:r>
      <w:r>
        <w:rPr>
          <w:rFonts w:ascii="Arial"/>
          <w:color w:val="050303"/>
          <w:spacing w:val="-16"/>
          <w:sz w:val="21"/>
        </w:rPr>
        <w:t> </w:t>
      </w:r>
      <w:r>
        <w:rPr>
          <w:rFonts w:ascii="Arial"/>
          <w:color w:val="050303"/>
          <w:spacing w:val="-29"/>
          <w:w w:val="154"/>
          <w:sz w:val="21"/>
        </w:rPr>
        <w:t>i</w:t>
      </w:r>
      <w:r>
        <w:rPr>
          <w:rFonts w:ascii="Arial"/>
          <w:color w:val="050303"/>
          <w:w w:val="85"/>
          <w:sz w:val="21"/>
        </w:rPr>
        <w:t>s</w:t>
      </w:r>
      <w:r>
        <w:rPr>
          <w:rFonts w:ascii="Arial"/>
          <w:color w:val="050303"/>
          <w:spacing w:val="-19"/>
          <w:sz w:val="21"/>
        </w:rPr>
        <w:t> </w:t>
      </w:r>
      <w:r>
        <w:rPr>
          <w:rFonts w:ascii="Arial"/>
          <w:color w:val="050303"/>
          <w:w w:val="120"/>
          <w:sz w:val="21"/>
        </w:rPr>
        <w:t>to</w:t>
      </w:r>
      <w:r>
        <w:rPr>
          <w:rFonts w:ascii="Arial"/>
          <w:color w:val="050303"/>
          <w:spacing w:val="3"/>
          <w:sz w:val="21"/>
        </w:rPr>
        <w:t> </w:t>
      </w:r>
      <w:r>
        <w:rPr>
          <w:rFonts w:ascii="Arial"/>
          <w:color w:val="050303"/>
          <w:w w:val="97"/>
          <w:sz w:val="21"/>
        </w:rPr>
        <w:t>be</w:t>
      </w:r>
      <w:r>
        <w:rPr>
          <w:rFonts w:ascii="Arial"/>
          <w:color w:val="050303"/>
          <w:spacing w:val="3"/>
          <w:sz w:val="21"/>
        </w:rPr>
        <w:t> </w:t>
      </w:r>
      <w:r>
        <w:rPr>
          <w:rFonts w:ascii="Arial"/>
          <w:color w:val="050303"/>
          <w:w w:val="96"/>
          <w:sz w:val="21"/>
        </w:rPr>
        <w:t>used</w:t>
      </w:r>
      <w:r>
        <w:rPr>
          <w:rFonts w:ascii="Arial"/>
          <w:color w:val="050303"/>
          <w:spacing w:val="-6"/>
          <w:sz w:val="21"/>
        </w:rPr>
        <w:t> </w:t>
      </w:r>
      <w:r>
        <w:rPr>
          <w:rFonts w:ascii="Arial"/>
          <w:color w:val="050303"/>
          <w:w w:val="102"/>
          <w:sz w:val="21"/>
        </w:rPr>
        <w:t>outdoors</w:t>
      </w:r>
      <w:r>
        <w:rPr>
          <w:rFonts w:ascii="Arial"/>
          <w:color w:val="050303"/>
          <w:spacing w:val="7"/>
          <w:sz w:val="21"/>
        </w:rPr>
        <w:t> </w:t>
      </w:r>
      <w:r>
        <w:rPr>
          <w:rFonts w:ascii="Arial"/>
          <w:color w:val="050303"/>
          <w:w w:val="102"/>
          <w:sz w:val="21"/>
        </w:rPr>
        <w:t>only,</w:t>
      </w:r>
      <w:r>
        <w:rPr>
          <w:rFonts w:ascii="Arial"/>
          <w:color w:val="050303"/>
          <w:spacing w:val="-26"/>
          <w:sz w:val="21"/>
        </w:rPr>
        <w:t> </w:t>
      </w:r>
      <w:r>
        <w:rPr>
          <w:rFonts w:ascii="Arial"/>
          <w:color w:val="050303"/>
          <w:w w:val="114"/>
          <w:sz w:val="21"/>
        </w:rPr>
        <w:t>at</w:t>
      </w:r>
      <w:r>
        <w:rPr>
          <w:rFonts w:ascii="Arial"/>
          <w:color w:val="050303"/>
          <w:w w:val="114"/>
          <w:sz w:val="21"/>
        </w:rPr>
        <w:t> </w:t>
      </w:r>
      <w:r>
        <w:rPr>
          <w:rFonts w:ascii="Arial"/>
          <w:color w:val="050303"/>
          <w:spacing w:val="-29"/>
          <w:w w:val="154"/>
          <w:sz w:val="21"/>
        </w:rPr>
        <w:t>l</w:t>
      </w:r>
      <w:r>
        <w:rPr>
          <w:rFonts w:ascii="Arial"/>
          <w:color w:val="050303"/>
          <w:w w:val="101"/>
          <w:sz w:val="21"/>
        </w:rPr>
        <w:t>east</w:t>
      </w:r>
      <w:r>
        <w:rPr>
          <w:rFonts w:ascii="Arial"/>
          <w:color w:val="050303"/>
          <w:spacing w:val="-17"/>
          <w:sz w:val="21"/>
        </w:rPr>
        <w:t> </w:t>
      </w:r>
      <w:r>
        <w:rPr>
          <w:rFonts w:ascii="Arial"/>
          <w:color w:val="050303"/>
          <w:w w:val="95"/>
          <w:sz w:val="21"/>
        </w:rPr>
        <w:t>9</w:t>
      </w:r>
      <w:r>
        <w:rPr>
          <w:rFonts w:ascii="Arial"/>
          <w:color w:val="050303"/>
          <w:spacing w:val="-21"/>
          <w:w w:val="95"/>
          <w:sz w:val="21"/>
        </w:rPr>
        <w:t>1</w:t>
      </w:r>
      <w:r>
        <w:rPr>
          <w:rFonts w:ascii="Arial"/>
          <w:color w:val="050303"/>
          <w:spacing w:val="-41"/>
          <w:w w:val="168"/>
          <w:sz w:val="21"/>
        </w:rPr>
        <w:t>.</w:t>
      </w:r>
      <w:r>
        <w:rPr>
          <w:rFonts w:ascii="Arial"/>
          <w:color w:val="050303"/>
          <w:w w:val="78"/>
          <w:sz w:val="21"/>
        </w:rPr>
        <w:t>5</w:t>
      </w:r>
      <w:r>
        <w:rPr>
          <w:rFonts w:ascii="Arial"/>
          <w:color w:val="050303"/>
          <w:spacing w:val="8"/>
          <w:sz w:val="21"/>
        </w:rPr>
        <w:t> </w:t>
      </w:r>
      <w:r>
        <w:rPr>
          <w:rFonts w:ascii="Arial"/>
          <w:color w:val="050303"/>
          <w:w w:val="101"/>
          <w:sz w:val="21"/>
        </w:rPr>
        <w:t>cm</w:t>
      </w:r>
      <w:r>
        <w:rPr>
          <w:rFonts w:ascii="Arial"/>
          <w:color w:val="050303"/>
          <w:spacing w:val="-10"/>
          <w:sz w:val="21"/>
        </w:rPr>
        <w:t> </w:t>
      </w:r>
      <w:r>
        <w:rPr>
          <w:rFonts w:ascii="Arial"/>
          <w:color w:val="050303"/>
          <w:w w:val="109"/>
          <w:sz w:val="21"/>
        </w:rPr>
        <w:t>from</w:t>
      </w:r>
      <w:r>
        <w:rPr>
          <w:rFonts w:ascii="Arial"/>
          <w:color w:val="050303"/>
          <w:spacing w:val="-2"/>
          <w:sz w:val="21"/>
        </w:rPr>
        <w:t> </w:t>
      </w:r>
      <w:r>
        <w:rPr>
          <w:rFonts w:ascii="Arial"/>
          <w:color w:val="050303"/>
          <w:w w:val="108"/>
          <w:sz w:val="21"/>
        </w:rPr>
        <w:t>the</w:t>
      </w:r>
      <w:r>
        <w:rPr>
          <w:rFonts w:ascii="Arial"/>
          <w:color w:val="050303"/>
          <w:spacing w:val="-3"/>
          <w:sz w:val="21"/>
        </w:rPr>
        <w:t> </w:t>
      </w:r>
      <w:r>
        <w:rPr>
          <w:rFonts w:ascii="Arial"/>
          <w:color w:val="050303"/>
          <w:w w:val="97"/>
          <w:sz w:val="21"/>
        </w:rPr>
        <w:t>back</w:t>
      </w:r>
      <w:r>
        <w:rPr>
          <w:rFonts w:ascii="Arial"/>
          <w:color w:val="050303"/>
          <w:spacing w:val="-14"/>
          <w:sz w:val="21"/>
        </w:rPr>
        <w:t> </w:t>
      </w:r>
      <w:r>
        <w:rPr>
          <w:rFonts w:ascii="Arial"/>
          <w:color w:val="050303"/>
          <w:w w:val="112"/>
          <w:sz w:val="21"/>
        </w:rPr>
        <w:t>an</w:t>
      </w:r>
      <w:r>
        <w:rPr>
          <w:rFonts w:ascii="Arial"/>
          <w:color w:val="050303"/>
          <w:spacing w:val="25"/>
          <w:w w:val="112"/>
          <w:sz w:val="21"/>
        </w:rPr>
        <w:t>d</w:t>
      </w:r>
      <w:r>
        <w:rPr>
          <w:rFonts w:ascii="Arial"/>
          <w:color w:val="050303"/>
          <w:w w:val="97"/>
          <w:sz w:val="21"/>
        </w:rPr>
        <w:t>s</w:t>
      </w:r>
      <w:r>
        <w:rPr>
          <w:rFonts w:ascii="Arial"/>
          <w:color w:val="050303"/>
          <w:spacing w:val="-4"/>
          <w:w w:val="97"/>
          <w:sz w:val="21"/>
        </w:rPr>
        <w:t>i</w:t>
      </w:r>
      <w:r>
        <w:rPr>
          <w:rFonts w:ascii="Arial"/>
          <w:color w:val="050303"/>
          <w:w w:val="104"/>
          <w:sz w:val="21"/>
        </w:rPr>
        <w:t>de</w:t>
      </w:r>
      <w:r>
        <w:rPr>
          <w:rFonts w:ascii="Arial"/>
          <w:color w:val="050303"/>
          <w:spacing w:val="-14"/>
          <w:sz w:val="21"/>
        </w:rPr>
        <w:t> </w:t>
      </w:r>
      <w:r>
        <w:rPr>
          <w:rFonts w:ascii="Arial"/>
          <w:color w:val="050303"/>
          <w:w w:val="116"/>
          <w:sz w:val="21"/>
        </w:rPr>
        <w:t>of</w:t>
      </w:r>
      <w:r>
        <w:rPr>
          <w:rFonts w:ascii="Arial"/>
          <w:color w:val="050303"/>
          <w:spacing w:val="-19"/>
          <w:sz w:val="21"/>
        </w:rPr>
        <w:t> </w:t>
      </w:r>
      <w:r>
        <w:rPr>
          <w:rFonts w:ascii="Arial"/>
          <w:color w:val="050303"/>
          <w:w w:val="101"/>
          <w:sz w:val="21"/>
        </w:rPr>
        <w:t>any</w:t>
      </w:r>
      <w:r>
        <w:rPr>
          <w:rFonts w:ascii="Arial"/>
          <w:color w:val="050303"/>
          <w:w w:val="101"/>
          <w:sz w:val="21"/>
        </w:rPr>
        <w:t> </w:t>
      </w:r>
      <w:r>
        <w:rPr>
          <w:rFonts w:ascii="Arial"/>
          <w:color w:val="050303"/>
          <w:w w:val="103"/>
          <w:sz w:val="21"/>
        </w:rPr>
        <w:t>combustible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w w:val="99"/>
          <w:sz w:val="21"/>
        </w:rPr>
        <w:t>surface.</w:t>
      </w:r>
      <w:r>
        <w:rPr>
          <w:rFonts w:ascii="Arial"/>
          <w:color w:val="050303"/>
          <w:spacing w:val="-14"/>
          <w:sz w:val="21"/>
        </w:rPr>
        <w:t> </w:t>
      </w:r>
      <w:r>
        <w:rPr>
          <w:rFonts w:ascii="Arial"/>
          <w:color w:val="050303"/>
          <w:w w:val="94"/>
          <w:sz w:val="21"/>
        </w:rPr>
        <w:t>Your</w:t>
      </w:r>
      <w:r>
        <w:rPr>
          <w:rFonts w:ascii="Arial"/>
          <w:color w:val="050303"/>
          <w:spacing w:val="24"/>
          <w:sz w:val="21"/>
        </w:rPr>
        <w:t> </w:t>
      </w:r>
      <w:r>
        <w:rPr>
          <w:rFonts w:ascii="Arial"/>
          <w:color w:val="050303"/>
          <w:w w:val="90"/>
          <w:sz w:val="21"/>
        </w:rPr>
        <w:t>BBQ</w:t>
      </w:r>
      <w:r>
        <w:rPr>
          <w:rFonts w:ascii="Arial"/>
          <w:color w:val="050303"/>
          <w:spacing w:val="-30"/>
          <w:sz w:val="21"/>
        </w:rPr>
        <w:t> </w:t>
      </w:r>
      <w:r>
        <w:rPr>
          <w:rFonts w:ascii="Arial"/>
          <w:color w:val="050303"/>
          <w:w w:val="103"/>
          <w:sz w:val="21"/>
        </w:rPr>
        <w:t>should</w:t>
      </w:r>
      <w:r>
        <w:rPr>
          <w:rFonts w:ascii="Arial"/>
          <w:color w:val="050303"/>
          <w:spacing w:val="9"/>
          <w:sz w:val="21"/>
        </w:rPr>
        <w:t> </w:t>
      </w:r>
      <w:r>
        <w:rPr>
          <w:rFonts w:ascii="Arial"/>
          <w:color w:val="050303"/>
          <w:w w:val="109"/>
          <w:sz w:val="21"/>
        </w:rPr>
        <w:t>not</w:t>
      </w:r>
      <w:r>
        <w:rPr>
          <w:rFonts w:ascii="Arial"/>
          <w:color w:val="050303"/>
          <w:spacing w:val="-5"/>
          <w:sz w:val="21"/>
        </w:rPr>
        <w:t> </w:t>
      </w:r>
      <w:r>
        <w:rPr>
          <w:rFonts w:ascii="Arial"/>
          <w:color w:val="050303"/>
          <w:sz w:val="21"/>
        </w:rPr>
        <w:t>be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w w:val="99"/>
          <w:sz w:val="21"/>
        </w:rPr>
        <w:t>placed</w:t>
      </w:r>
      <w:r>
        <w:rPr>
          <w:rFonts w:ascii="Arial"/>
          <w:color w:val="050303"/>
          <w:spacing w:val="5"/>
          <w:sz w:val="21"/>
        </w:rPr>
        <w:t> </w:t>
      </w:r>
      <w:r>
        <w:rPr>
          <w:rFonts w:ascii="Arial"/>
          <w:color w:val="050303"/>
          <w:w w:val="102"/>
          <w:sz w:val="21"/>
        </w:rPr>
        <w:t>under</w:t>
      </w:r>
      <w:r>
        <w:rPr>
          <w:rFonts w:ascii="Arial"/>
          <w:color w:val="050303"/>
          <w:spacing w:val="-2"/>
          <w:sz w:val="21"/>
        </w:rPr>
        <w:t> </w:t>
      </w:r>
      <w:r>
        <w:rPr>
          <w:rFonts w:ascii="Arial"/>
          <w:color w:val="050303"/>
          <w:w w:val="101"/>
          <w:sz w:val="21"/>
        </w:rPr>
        <w:t>any</w:t>
      </w:r>
      <w:r>
        <w:rPr>
          <w:rFonts w:ascii="Arial"/>
          <w:color w:val="050303"/>
          <w:spacing w:val="-12"/>
          <w:sz w:val="21"/>
        </w:rPr>
        <w:t> </w:t>
      </w:r>
      <w:r>
        <w:rPr>
          <w:rFonts w:ascii="Arial"/>
          <w:color w:val="050303"/>
          <w:w w:val="100"/>
          <w:sz w:val="21"/>
        </w:rPr>
        <w:t>surface</w:t>
      </w:r>
      <w:r>
        <w:rPr>
          <w:rFonts w:ascii="Arial"/>
          <w:color w:val="050303"/>
          <w:spacing w:val="-20"/>
          <w:sz w:val="21"/>
        </w:rPr>
        <w:t> </w:t>
      </w:r>
      <w:r>
        <w:rPr>
          <w:rFonts w:ascii="Arial"/>
          <w:color w:val="050303"/>
          <w:w w:val="116"/>
          <w:sz w:val="21"/>
        </w:rPr>
        <w:t>that</w:t>
      </w:r>
      <w:r>
        <w:rPr>
          <w:rFonts w:ascii="Arial"/>
          <w:color w:val="050303"/>
          <w:spacing w:val="-8"/>
          <w:sz w:val="21"/>
        </w:rPr>
        <w:t> </w:t>
      </w:r>
      <w:r>
        <w:rPr>
          <w:rFonts w:ascii="Arial"/>
          <w:color w:val="050303"/>
          <w:w w:val="120"/>
          <w:sz w:val="21"/>
        </w:rPr>
        <w:t>w</w:t>
      </w:r>
      <w:r>
        <w:rPr>
          <w:rFonts w:ascii="Arial"/>
          <w:color w:val="050303"/>
          <w:spacing w:val="6"/>
          <w:w w:val="120"/>
          <w:sz w:val="21"/>
        </w:rPr>
        <w:t>i</w:t>
      </w:r>
      <w:r>
        <w:rPr>
          <w:rFonts w:ascii="Arial"/>
          <w:color w:val="050303"/>
          <w:w w:val="131"/>
          <w:sz w:val="21"/>
        </w:rPr>
        <w:t>ll</w:t>
      </w:r>
      <w:r>
        <w:rPr>
          <w:rFonts w:ascii="Arial"/>
          <w:color w:val="050303"/>
          <w:spacing w:val="-23"/>
          <w:sz w:val="21"/>
        </w:rPr>
        <w:t> </w:t>
      </w:r>
      <w:r>
        <w:rPr>
          <w:rFonts w:ascii="Arial"/>
          <w:color w:val="050303"/>
          <w:w w:val="105"/>
          <w:sz w:val="21"/>
        </w:rPr>
        <w:t>burn.</w:t>
      </w:r>
      <w:r>
        <w:rPr>
          <w:rFonts w:ascii="Arial"/>
          <w:sz w:val="21"/>
        </w:rPr>
      </w:r>
    </w:p>
    <w:p>
      <w:pPr>
        <w:pStyle w:val="ListParagraph"/>
        <w:numPr>
          <w:ilvl w:val="0"/>
          <w:numId w:val="4"/>
        </w:numPr>
        <w:tabs>
          <w:tab w:pos="556" w:val="left" w:leader="none"/>
        </w:tabs>
        <w:spacing w:line="304" w:lineRule="auto" w:before="26" w:after="0"/>
        <w:ind w:left="555" w:right="503" w:hanging="360"/>
        <w:jc w:val="left"/>
        <w:rPr>
          <w:rFonts w:ascii="Arial" w:hAnsi="Arial" w:cs="Arial" w:eastAsia="Arial"/>
          <w:color w:val="050303"/>
          <w:sz w:val="21"/>
          <w:szCs w:val="21"/>
        </w:rPr>
      </w:pPr>
      <w:r>
        <w:rPr>
          <w:rFonts w:ascii="Arial"/>
          <w:color w:val="050303"/>
          <w:w w:val="101"/>
          <w:sz w:val="21"/>
        </w:rPr>
        <w:t>Do</w:t>
      </w:r>
      <w:r>
        <w:rPr>
          <w:rFonts w:ascii="Arial"/>
          <w:color w:val="050303"/>
          <w:spacing w:val="-13"/>
          <w:sz w:val="21"/>
        </w:rPr>
        <w:t> </w:t>
      </w:r>
      <w:r>
        <w:rPr>
          <w:rFonts w:ascii="Arial"/>
          <w:color w:val="050303"/>
          <w:w w:val="112"/>
          <w:sz w:val="21"/>
        </w:rPr>
        <w:t>not</w:t>
      </w:r>
      <w:r>
        <w:rPr>
          <w:rFonts w:ascii="Arial"/>
          <w:color w:val="050303"/>
          <w:spacing w:val="-14"/>
          <w:sz w:val="21"/>
        </w:rPr>
        <w:t> </w:t>
      </w:r>
      <w:r>
        <w:rPr>
          <w:rFonts w:ascii="Arial"/>
          <w:color w:val="050303"/>
          <w:w w:val="104"/>
          <w:sz w:val="21"/>
        </w:rPr>
        <w:t>obstruct</w:t>
      </w:r>
      <w:r>
        <w:rPr>
          <w:rFonts w:ascii="Arial"/>
          <w:color w:val="050303"/>
          <w:spacing w:val="-8"/>
          <w:sz w:val="21"/>
        </w:rPr>
        <w:t> </w:t>
      </w:r>
      <w:r>
        <w:rPr>
          <w:rFonts w:ascii="Arial"/>
          <w:color w:val="050303"/>
          <w:w w:val="113"/>
          <w:sz w:val="21"/>
        </w:rPr>
        <w:t>the</w:t>
      </w:r>
      <w:r>
        <w:rPr>
          <w:rFonts w:ascii="Arial"/>
          <w:color w:val="050303"/>
          <w:spacing w:val="-17"/>
          <w:sz w:val="21"/>
        </w:rPr>
        <w:t> </w:t>
      </w:r>
      <w:r>
        <w:rPr>
          <w:rFonts w:ascii="Arial"/>
          <w:color w:val="050303"/>
          <w:w w:val="112"/>
          <w:sz w:val="21"/>
        </w:rPr>
        <w:t>flow</w:t>
      </w:r>
      <w:r>
        <w:rPr>
          <w:rFonts w:ascii="Arial"/>
          <w:color w:val="050303"/>
          <w:spacing w:val="-5"/>
          <w:sz w:val="21"/>
        </w:rPr>
        <w:t> </w:t>
      </w:r>
      <w:r>
        <w:rPr>
          <w:rFonts w:ascii="Arial"/>
          <w:color w:val="050303"/>
          <w:w w:val="116"/>
          <w:sz w:val="21"/>
        </w:rPr>
        <w:t>of</w:t>
      </w:r>
      <w:r>
        <w:rPr>
          <w:rFonts w:ascii="Arial"/>
          <w:color w:val="050303"/>
          <w:spacing w:val="-19"/>
          <w:sz w:val="21"/>
        </w:rPr>
        <w:t> </w:t>
      </w:r>
      <w:r>
        <w:rPr>
          <w:rFonts w:ascii="Arial"/>
          <w:color w:val="050303"/>
          <w:w w:val="107"/>
          <w:sz w:val="21"/>
        </w:rPr>
        <w:t>venti</w:t>
      </w:r>
      <w:r>
        <w:rPr>
          <w:rFonts w:ascii="Arial"/>
          <w:color w:val="050303"/>
          <w:spacing w:val="3"/>
          <w:w w:val="107"/>
          <w:sz w:val="21"/>
        </w:rPr>
        <w:t>l</w:t>
      </w:r>
      <w:r>
        <w:rPr>
          <w:rFonts w:ascii="Arial"/>
          <w:color w:val="050303"/>
          <w:w w:val="116"/>
          <w:sz w:val="21"/>
        </w:rPr>
        <w:t>at</w:t>
      </w:r>
      <w:r>
        <w:rPr>
          <w:rFonts w:ascii="Arial"/>
          <w:color w:val="050303"/>
          <w:spacing w:val="-1"/>
          <w:w w:val="116"/>
          <w:sz w:val="21"/>
        </w:rPr>
        <w:t>i</w:t>
      </w:r>
      <w:r>
        <w:rPr>
          <w:rFonts w:ascii="Arial"/>
          <w:color w:val="050303"/>
          <w:w w:val="103"/>
          <w:sz w:val="21"/>
        </w:rPr>
        <w:t>on</w:t>
      </w:r>
      <w:r>
        <w:rPr>
          <w:rFonts w:ascii="Arial"/>
          <w:color w:val="050303"/>
          <w:spacing w:val="-11"/>
          <w:sz w:val="21"/>
        </w:rPr>
        <w:t> </w:t>
      </w:r>
      <w:r>
        <w:rPr>
          <w:rFonts w:ascii="Arial"/>
          <w:color w:val="050303"/>
          <w:w w:val="105"/>
          <w:sz w:val="21"/>
        </w:rPr>
        <w:t>air</w:t>
      </w:r>
      <w:r>
        <w:rPr>
          <w:rFonts w:ascii="Arial"/>
          <w:color w:val="050303"/>
          <w:w w:val="105"/>
          <w:sz w:val="21"/>
        </w:rPr>
        <w:t> </w:t>
      </w:r>
      <w:r>
        <w:rPr>
          <w:rFonts w:ascii="Arial"/>
          <w:color w:val="050303"/>
          <w:w w:val="103"/>
          <w:sz w:val="21"/>
        </w:rPr>
        <w:t>around</w:t>
      </w:r>
      <w:r>
        <w:rPr>
          <w:rFonts w:ascii="Arial"/>
          <w:color w:val="050303"/>
          <w:spacing w:val="-12"/>
          <w:sz w:val="21"/>
        </w:rPr>
        <w:t> </w:t>
      </w:r>
      <w:r>
        <w:rPr>
          <w:rFonts w:ascii="Arial"/>
          <w:color w:val="050303"/>
          <w:w w:val="110"/>
          <w:sz w:val="21"/>
        </w:rPr>
        <w:t>the</w:t>
      </w:r>
      <w:r>
        <w:rPr>
          <w:rFonts w:ascii="Arial"/>
          <w:color w:val="050303"/>
          <w:spacing w:val="-8"/>
          <w:sz w:val="21"/>
        </w:rPr>
        <w:t> </w:t>
      </w:r>
      <w:r>
        <w:rPr>
          <w:rFonts w:ascii="Arial"/>
          <w:color w:val="050303"/>
          <w:w w:val="98"/>
          <w:sz w:val="21"/>
        </w:rPr>
        <w:t>gas</w:t>
      </w:r>
      <w:r>
        <w:rPr>
          <w:rFonts w:ascii="Arial"/>
          <w:color w:val="050303"/>
          <w:spacing w:val="-2"/>
          <w:sz w:val="21"/>
        </w:rPr>
        <w:t> </w:t>
      </w:r>
      <w:r>
        <w:rPr>
          <w:rFonts w:ascii="Arial"/>
          <w:color w:val="050303"/>
          <w:w w:val="93"/>
          <w:sz w:val="21"/>
        </w:rPr>
        <w:t>BBQ</w:t>
      </w:r>
      <w:r>
        <w:rPr>
          <w:rFonts w:ascii="Arial"/>
          <w:color w:val="050303"/>
          <w:spacing w:val="-15"/>
          <w:sz w:val="21"/>
        </w:rPr>
        <w:t> </w:t>
      </w:r>
      <w:r>
        <w:rPr>
          <w:rFonts w:ascii="Arial"/>
          <w:color w:val="050303"/>
          <w:w w:val="104"/>
          <w:sz w:val="21"/>
        </w:rPr>
        <w:t>housin</w:t>
      </w:r>
      <w:r>
        <w:rPr>
          <w:rFonts w:ascii="Arial"/>
          <w:color w:val="050303"/>
          <w:spacing w:val="-2"/>
          <w:w w:val="104"/>
          <w:sz w:val="21"/>
        </w:rPr>
        <w:t>g</w:t>
      </w:r>
      <w:r>
        <w:rPr>
          <w:rFonts w:ascii="Arial"/>
          <w:color w:val="050303"/>
          <w:spacing w:val="7"/>
          <w:w w:val="134"/>
          <w:sz w:val="21"/>
        </w:rPr>
        <w:t>.</w:t>
      </w:r>
      <w:r>
        <w:rPr>
          <w:rFonts w:ascii="Arial"/>
          <w:color w:val="050303"/>
          <w:w w:val="96"/>
          <w:sz w:val="21"/>
        </w:rPr>
        <w:t>This</w:t>
      </w:r>
      <w:r>
        <w:rPr>
          <w:rFonts w:ascii="Arial"/>
          <w:color w:val="050303"/>
          <w:spacing w:val="3"/>
          <w:sz w:val="21"/>
        </w:rPr>
        <w:t> </w:t>
      </w:r>
      <w:r>
        <w:rPr>
          <w:rFonts w:ascii="Arial"/>
          <w:color w:val="050303"/>
          <w:spacing w:val="-23"/>
          <w:w w:val="118"/>
          <w:sz w:val="21"/>
        </w:rPr>
        <w:t>g</w:t>
      </w:r>
      <w:r>
        <w:rPr>
          <w:rFonts w:ascii="Arial"/>
          <w:color w:val="050303"/>
          <w:w w:val="96"/>
          <w:sz w:val="21"/>
        </w:rPr>
        <w:t>as</w:t>
      </w:r>
      <w:r>
        <w:rPr>
          <w:rFonts w:ascii="Arial"/>
          <w:color w:val="050303"/>
          <w:spacing w:val="2"/>
          <w:sz w:val="21"/>
        </w:rPr>
        <w:t> </w:t>
      </w:r>
      <w:r>
        <w:rPr>
          <w:rFonts w:ascii="Arial"/>
          <w:color w:val="050303"/>
          <w:w w:val="91"/>
          <w:sz w:val="21"/>
        </w:rPr>
        <w:t>BBQ</w:t>
      </w:r>
      <w:r>
        <w:rPr>
          <w:rFonts w:ascii="Arial"/>
          <w:color w:val="050303"/>
          <w:spacing w:val="-20"/>
          <w:sz w:val="21"/>
        </w:rPr>
        <w:t> </w:t>
      </w:r>
      <w:r>
        <w:rPr>
          <w:rFonts w:ascii="Arial"/>
          <w:color w:val="050303"/>
          <w:spacing w:val="-33"/>
          <w:w w:val="193"/>
          <w:sz w:val="21"/>
        </w:rPr>
        <w:t>i</w:t>
      </w:r>
      <w:r>
        <w:rPr>
          <w:rFonts w:ascii="Arial"/>
          <w:color w:val="050303"/>
          <w:w w:val="78"/>
          <w:sz w:val="21"/>
        </w:rPr>
        <w:t>s</w:t>
      </w:r>
      <w:r>
        <w:rPr>
          <w:rFonts w:ascii="Arial"/>
          <w:color w:val="050303"/>
          <w:w w:val="78"/>
          <w:sz w:val="21"/>
        </w:rPr>
        <w:t> </w:t>
      </w:r>
      <w:r>
        <w:rPr>
          <w:rFonts w:ascii="Arial"/>
          <w:color w:val="050303"/>
          <w:w w:val="112"/>
          <w:sz w:val="21"/>
        </w:rPr>
        <w:t>not</w:t>
      </w:r>
      <w:r>
        <w:rPr>
          <w:rFonts w:ascii="Arial"/>
          <w:color w:val="050303"/>
          <w:spacing w:val="-14"/>
          <w:sz w:val="21"/>
        </w:rPr>
        <w:t> </w:t>
      </w:r>
      <w:r>
        <w:rPr>
          <w:rFonts w:ascii="Arial"/>
          <w:color w:val="050303"/>
          <w:spacing w:val="-33"/>
          <w:w w:val="193"/>
          <w:sz w:val="21"/>
        </w:rPr>
        <w:t>i</w:t>
      </w:r>
      <w:r>
        <w:rPr>
          <w:rFonts w:ascii="Arial"/>
          <w:color w:val="050303"/>
          <w:w w:val="104"/>
          <w:sz w:val="21"/>
        </w:rPr>
        <w:t>ntended</w:t>
      </w:r>
      <w:r>
        <w:rPr>
          <w:rFonts w:ascii="Arial"/>
          <w:color w:val="050303"/>
          <w:spacing w:val="-21"/>
          <w:sz w:val="21"/>
        </w:rPr>
        <w:t> </w:t>
      </w:r>
      <w:r>
        <w:rPr>
          <w:rFonts w:ascii="Arial"/>
          <w:color w:val="050303"/>
          <w:w w:val="120"/>
          <w:sz w:val="21"/>
        </w:rPr>
        <w:t>to</w:t>
      </w:r>
      <w:r>
        <w:rPr>
          <w:rFonts w:ascii="Arial"/>
          <w:color w:val="050303"/>
          <w:spacing w:val="3"/>
          <w:sz w:val="21"/>
        </w:rPr>
        <w:t> </w:t>
      </w:r>
      <w:r>
        <w:rPr>
          <w:rFonts w:ascii="Arial"/>
          <w:color w:val="050303"/>
          <w:w w:val="97"/>
          <w:sz w:val="21"/>
        </w:rPr>
        <w:t>be</w:t>
      </w:r>
      <w:r>
        <w:rPr>
          <w:rFonts w:ascii="Arial"/>
          <w:color w:val="050303"/>
          <w:spacing w:val="-12"/>
          <w:sz w:val="21"/>
        </w:rPr>
        <w:t> </w:t>
      </w:r>
      <w:r>
        <w:rPr>
          <w:rFonts w:ascii="Arial"/>
          <w:color w:val="050303"/>
          <w:w w:val="104"/>
          <w:sz w:val="21"/>
        </w:rPr>
        <w:t>installed</w:t>
      </w:r>
      <w:r>
        <w:rPr>
          <w:rFonts w:ascii="Arial"/>
          <w:color w:val="050303"/>
          <w:spacing w:val="-4"/>
          <w:sz w:val="21"/>
        </w:rPr>
        <w:t> </w:t>
      </w:r>
      <w:r>
        <w:rPr>
          <w:rFonts w:ascii="Arial"/>
          <w:color w:val="050303"/>
          <w:spacing w:val="-33"/>
          <w:w w:val="193"/>
          <w:sz w:val="21"/>
        </w:rPr>
        <w:t>i</w:t>
      </w:r>
      <w:r>
        <w:rPr>
          <w:rFonts w:ascii="Arial"/>
          <w:color w:val="050303"/>
          <w:w w:val="112"/>
          <w:sz w:val="21"/>
        </w:rPr>
        <w:t>n</w:t>
      </w:r>
      <w:r>
        <w:rPr>
          <w:rFonts w:ascii="Arial"/>
          <w:color w:val="050303"/>
          <w:spacing w:val="-17"/>
          <w:sz w:val="21"/>
        </w:rPr>
        <w:t> </w:t>
      </w:r>
      <w:r>
        <w:rPr>
          <w:rFonts w:ascii="Arial"/>
          <w:color w:val="050303"/>
          <w:sz w:val="21"/>
        </w:rPr>
        <w:t>or</w:t>
      </w:r>
      <w:r>
        <w:rPr>
          <w:rFonts w:ascii="Arial"/>
          <w:color w:val="050303"/>
          <w:spacing w:val="-1"/>
          <w:sz w:val="21"/>
        </w:rPr>
        <w:t> </w:t>
      </w:r>
      <w:r>
        <w:rPr>
          <w:rFonts w:ascii="Arial"/>
          <w:color w:val="050303"/>
          <w:w w:val="103"/>
          <w:sz w:val="21"/>
        </w:rPr>
        <w:t>on</w:t>
      </w:r>
      <w:r>
        <w:rPr>
          <w:rFonts w:ascii="Arial"/>
          <w:color w:val="050303"/>
          <w:w w:val="103"/>
          <w:sz w:val="21"/>
        </w:rPr>
        <w:t> </w:t>
      </w:r>
      <w:r>
        <w:rPr>
          <w:rFonts w:ascii="Arial"/>
          <w:color w:val="050303"/>
          <w:w w:val="102"/>
          <w:sz w:val="21"/>
        </w:rPr>
        <w:t>recreat</w:t>
      </w:r>
      <w:r>
        <w:rPr>
          <w:rFonts w:ascii="Arial"/>
          <w:color w:val="050303"/>
          <w:spacing w:val="-2"/>
          <w:w w:val="102"/>
          <w:sz w:val="21"/>
        </w:rPr>
        <w:t>i</w:t>
      </w:r>
      <w:r>
        <w:rPr>
          <w:rFonts w:ascii="Arial"/>
          <w:color w:val="050303"/>
          <w:w w:val="103"/>
          <w:sz w:val="21"/>
        </w:rPr>
        <w:t>onal</w:t>
      </w:r>
      <w:r>
        <w:rPr>
          <w:rFonts w:ascii="Arial"/>
          <w:color w:val="050303"/>
          <w:spacing w:val="-7"/>
          <w:sz w:val="21"/>
        </w:rPr>
        <w:t> </w:t>
      </w:r>
      <w:r>
        <w:rPr>
          <w:rFonts w:ascii="Arial"/>
          <w:color w:val="050303"/>
          <w:w w:val="104"/>
          <w:sz w:val="21"/>
        </w:rPr>
        <w:t>veh</w:t>
      </w:r>
      <w:r>
        <w:rPr>
          <w:rFonts w:ascii="Arial"/>
          <w:color w:val="050303"/>
          <w:spacing w:val="2"/>
          <w:w w:val="104"/>
          <w:sz w:val="21"/>
        </w:rPr>
        <w:t>i</w:t>
      </w:r>
      <w:r>
        <w:rPr>
          <w:rFonts w:ascii="Arial"/>
          <w:color w:val="050303"/>
          <w:w w:val="95"/>
          <w:sz w:val="21"/>
        </w:rPr>
        <w:t>cles</w:t>
      </w:r>
      <w:r>
        <w:rPr>
          <w:rFonts w:ascii="Arial"/>
          <w:color w:val="050303"/>
          <w:spacing w:val="-10"/>
          <w:sz w:val="21"/>
        </w:rPr>
        <w:t> </w:t>
      </w:r>
      <w:r>
        <w:rPr>
          <w:rFonts w:ascii="Arial"/>
          <w:color w:val="050303"/>
          <w:w w:val="107"/>
          <w:sz w:val="21"/>
        </w:rPr>
        <w:t>and/or</w:t>
      </w:r>
      <w:r>
        <w:rPr>
          <w:rFonts w:ascii="Arial"/>
          <w:color w:val="050303"/>
          <w:spacing w:val="18"/>
          <w:sz w:val="21"/>
        </w:rPr>
        <w:t> </w:t>
      </w:r>
      <w:r>
        <w:rPr>
          <w:rFonts w:ascii="Arial"/>
          <w:color w:val="050303"/>
          <w:w w:val="100"/>
          <w:sz w:val="21"/>
        </w:rPr>
        <w:t>boats.</w:t>
      </w:r>
      <w:r>
        <w:rPr>
          <w:rFonts w:ascii="Arial"/>
          <w:w w:val="100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38" w:right="607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90"/>
          <w:sz w:val="21"/>
        </w:rPr>
        <w:t>INSTALLATION</w:t>
      </w:r>
      <w:r>
        <w:rPr>
          <w:rFonts w:ascii="Arial"/>
          <w:color w:val="050303"/>
          <w:spacing w:val="39"/>
          <w:w w:val="90"/>
          <w:sz w:val="21"/>
        </w:rPr>
        <w:t> </w:t>
      </w:r>
      <w:r>
        <w:rPr>
          <w:rFonts w:ascii="Arial"/>
          <w:color w:val="050303"/>
          <w:w w:val="90"/>
          <w:sz w:val="21"/>
        </w:rPr>
        <w:t>COMPLIANCE</w:t>
      </w:r>
      <w:r>
        <w:rPr>
          <w:rFonts w:ascii="Arial"/>
          <w:sz w:val="21"/>
        </w:rPr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tabs>
          <w:tab w:pos="656" w:val="left" w:leader="none"/>
          <w:tab w:pos="1764" w:val="left" w:leader="none"/>
          <w:tab w:pos="1966" w:val="left" w:leader="none"/>
          <w:tab w:pos="2470" w:val="left" w:leader="none"/>
          <w:tab w:pos="3074" w:val="left" w:leader="none"/>
          <w:tab w:pos="3319" w:val="left" w:leader="none"/>
          <w:tab w:pos="3967" w:val="left" w:leader="none"/>
          <w:tab w:pos="4370" w:val="left" w:leader="none"/>
        </w:tabs>
        <w:spacing w:line="309" w:lineRule="auto" w:before="0"/>
        <w:ind w:left="109" w:right="99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This appliance must be installed in accordance</w:t>
      </w:r>
      <w:r>
        <w:rPr>
          <w:rFonts w:ascii="Arial"/>
          <w:color w:val="050303"/>
          <w:spacing w:val="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w w:val="120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  <w:tab/>
      </w:r>
      <w:r>
        <w:rPr>
          <w:rFonts w:ascii="Arial"/>
          <w:color w:val="050303"/>
          <w:spacing w:val="-2"/>
          <w:w w:val="105"/>
          <w:sz w:val="21"/>
        </w:rPr>
        <w:t>installation</w:t>
        <w:tab/>
        <w:tab/>
      </w:r>
      <w:r>
        <w:rPr>
          <w:rFonts w:ascii="Arial"/>
          <w:color w:val="050303"/>
          <w:w w:val="105"/>
          <w:sz w:val="21"/>
        </w:rPr>
        <w:t>instructions</w:t>
        <w:tab/>
      </w:r>
      <w:r>
        <w:rPr>
          <w:rFonts w:ascii="Arial"/>
          <w:color w:val="050303"/>
          <w:sz w:val="21"/>
        </w:rPr>
        <w:t>provided</w:t>
        <w:tab/>
      </w:r>
      <w:r>
        <w:rPr>
          <w:rFonts w:ascii="Arial"/>
          <w:color w:val="050303"/>
          <w:w w:val="105"/>
          <w:sz w:val="21"/>
        </w:rPr>
        <w:t>by  </w:t>
      </w:r>
      <w:r>
        <w:rPr>
          <w:rFonts w:ascii="Arial"/>
          <w:color w:val="050303"/>
          <w:spacing w:val="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w w:val="110"/>
          <w:sz w:val="21"/>
        </w:rPr>
        <w:t> </w:t>
      </w:r>
      <w:r>
        <w:rPr>
          <w:rFonts w:ascii="Arial"/>
          <w:color w:val="050303"/>
          <w:sz w:val="21"/>
        </w:rPr>
        <w:t>manufacturer,</w:t>
        <w:tab/>
      </w:r>
      <w:r>
        <w:rPr>
          <w:rFonts w:ascii="Arial"/>
          <w:color w:val="050303"/>
          <w:w w:val="95"/>
          <w:sz w:val="21"/>
        </w:rPr>
        <w:t>local</w:t>
        <w:tab/>
        <w:t>gas</w:t>
        <w:tab/>
      </w:r>
      <w:r>
        <w:rPr>
          <w:rFonts w:ascii="Arial"/>
          <w:color w:val="050303"/>
          <w:w w:val="105"/>
          <w:sz w:val="21"/>
        </w:rPr>
        <w:t>fitting</w:t>
        <w:tab/>
      </w:r>
      <w:r>
        <w:rPr>
          <w:rFonts w:ascii="Arial"/>
          <w:color w:val="050303"/>
          <w:spacing w:val="-1"/>
          <w:w w:val="105"/>
          <w:sz w:val="21"/>
        </w:rPr>
        <w:t>regulations,</w:t>
      </w:r>
      <w:r>
        <w:rPr>
          <w:rFonts w:ascii="Arial"/>
          <w:color w:val="050303"/>
          <w:spacing w:val="-14"/>
          <w:w w:val="105"/>
          <w:sz w:val="21"/>
        </w:rPr>
        <w:t> </w:t>
      </w:r>
      <w:r>
        <w:rPr>
          <w:rFonts w:ascii="Arial"/>
          <w:color w:val="050303"/>
          <w:spacing w:val="-14"/>
          <w:w w:val="105"/>
          <w:sz w:val="21"/>
        </w:rPr>
      </w:r>
      <w:r>
        <w:rPr>
          <w:rFonts w:ascii="Arial"/>
          <w:color w:val="050303"/>
          <w:w w:val="105"/>
          <w:sz w:val="21"/>
        </w:rPr>
        <w:t>municipal </w:t>
      </w:r>
      <w:r>
        <w:rPr>
          <w:rFonts w:ascii="Arial"/>
          <w:color w:val="050303"/>
          <w:spacing w:val="-3"/>
          <w:w w:val="105"/>
          <w:sz w:val="21"/>
        </w:rPr>
        <w:t>building </w:t>
      </w:r>
      <w:r>
        <w:rPr>
          <w:rFonts w:ascii="Arial"/>
          <w:color w:val="050303"/>
          <w:w w:val="105"/>
          <w:sz w:val="21"/>
        </w:rPr>
        <w:t>codes, AS5601 </w:t>
      </w:r>
      <w:r>
        <w:rPr>
          <w:rFonts w:ascii="Arial"/>
          <w:i/>
          <w:color w:val="050303"/>
          <w:w w:val="120"/>
          <w:sz w:val="21"/>
        </w:rPr>
        <w:t>I </w:t>
      </w:r>
      <w:r>
        <w:rPr>
          <w:rFonts w:ascii="Arial"/>
          <w:color w:val="050303"/>
          <w:w w:val="105"/>
          <w:sz w:val="21"/>
        </w:rPr>
        <w:t>AG </w:t>
      </w:r>
      <w:r>
        <w:rPr>
          <w:rFonts w:ascii="Arial"/>
          <w:color w:val="050303"/>
          <w:spacing w:val="-3"/>
          <w:w w:val="105"/>
          <w:sz w:val="21"/>
        </w:rPr>
        <w:t>601</w:t>
      </w:r>
      <w:r>
        <w:rPr>
          <w:rFonts w:ascii="Arial"/>
          <w:color w:val="050303"/>
          <w:spacing w:val="48"/>
          <w:w w:val="105"/>
          <w:sz w:val="21"/>
        </w:rPr>
        <w:t> </w:t>
      </w:r>
      <w:r>
        <w:rPr>
          <w:rFonts w:ascii="Arial"/>
          <w:color w:val="050303"/>
          <w:spacing w:val="-7"/>
          <w:w w:val="105"/>
          <w:sz w:val="21"/>
        </w:rPr>
        <w:t>gas</w:t>
      </w:r>
      <w:r>
        <w:rPr>
          <w:rFonts w:ascii="Arial"/>
          <w:color w:val="050303"/>
          <w:w w:val="96"/>
          <w:sz w:val="21"/>
        </w:rPr>
        <w:t> </w:t>
      </w:r>
      <w:r>
        <w:rPr>
          <w:rFonts w:ascii="Arial"/>
          <w:color w:val="050303"/>
          <w:w w:val="105"/>
          <w:sz w:val="21"/>
        </w:rPr>
        <w:t>installation codes and any other relevant</w:t>
      </w:r>
      <w:r>
        <w:rPr>
          <w:rFonts w:ascii="Arial"/>
          <w:color w:val="050303"/>
          <w:spacing w:val="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statutory</w:t>
      </w:r>
      <w:r>
        <w:rPr>
          <w:rFonts w:ascii="Arial"/>
          <w:color w:val="050303"/>
          <w:w w:val="107"/>
          <w:sz w:val="21"/>
        </w:rPr>
        <w:t> </w:t>
      </w:r>
      <w:r>
        <w:rPr>
          <w:rFonts w:ascii="Arial"/>
          <w:color w:val="050303"/>
          <w:w w:val="105"/>
          <w:sz w:val="21"/>
        </w:rPr>
        <w:t>regulations</w:t>
      </w:r>
      <w:r>
        <w:rPr>
          <w:rFonts w:ascii="Arial"/>
          <w:sz w:val="21"/>
        </w:rPr>
      </w:r>
    </w:p>
    <w:p>
      <w:pPr>
        <w:spacing w:after="0" w:line="309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0" w:bottom="1160" w:left="380" w:right="420"/>
          <w:cols w:num="2" w:equalWidth="0">
            <w:col w:w="4902" w:space="928"/>
            <w:col w:w="5280"/>
          </w:cols>
        </w:sectPr>
      </w:pPr>
    </w:p>
    <w:p>
      <w:pPr>
        <w:spacing w:before="29"/>
        <w:ind w:left="3686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/>
          <w:b/>
          <w:color w:val="050303"/>
          <w:spacing w:val="-4"/>
          <w:w w:val="85"/>
          <w:sz w:val="45"/>
        </w:rPr>
        <w:t>PLACEMENT </w:t>
      </w:r>
      <w:r>
        <w:rPr>
          <w:rFonts w:ascii="Times New Roman"/>
          <w:b/>
          <w:color w:val="050303"/>
          <w:spacing w:val="-14"/>
          <w:w w:val="85"/>
          <w:sz w:val="45"/>
        </w:rPr>
        <w:t>OF</w:t>
      </w:r>
      <w:r>
        <w:rPr>
          <w:rFonts w:ascii="Times New Roman"/>
          <w:b/>
          <w:color w:val="050303"/>
          <w:spacing w:val="-46"/>
          <w:w w:val="85"/>
          <w:sz w:val="45"/>
        </w:rPr>
        <w:t> </w:t>
      </w:r>
      <w:r>
        <w:rPr>
          <w:rFonts w:ascii="Times New Roman"/>
          <w:b/>
          <w:color w:val="050303"/>
          <w:spacing w:val="-5"/>
          <w:w w:val="85"/>
          <w:sz w:val="45"/>
        </w:rPr>
        <w:t>BBQ</w:t>
      </w:r>
      <w:r>
        <w:rPr>
          <w:rFonts w:ascii="Times New Roman"/>
          <w:spacing w:val="-5"/>
          <w:sz w:val="4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1910" w:h="16840"/>
          <w:pgMar w:header="0" w:footer="976" w:top="900" w:bottom="1160" w:left="400" w:right="300"/>
        </w:sectPr>
      </w:pPr>
    </w:p>
    <w:p>
      <w:pPr>
        <w:spacing w:before="65"/>
        <w:ind w:left="18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50303"/>
          <w:w w:val="75"/>
          <w:sz w:val="27"/>
        </w:rPr>
        <w:t>PIACEMENTOF </w:t>
      </w:r>
      <w:r>
        <w:rPr>
          <w:rFonts w:ascii="Times New Roman"/>
          <w:color w:val="050303"/>
          <w:spacing w:val="3"/>
          <w:w w:val="75"/>
          <w:sz w:val="27"/>
        </w:rPr>
        <w:t> </w:t>
      </w:r>
      <w:r>
        <w:rPr>
          <w:rFonts w:ascii="Times New Roman"/>
          <w:color w:val="050303"/>
          <w:w w:val="75"/>
          <w:sz w:val="27"/>
        </w:rPr>
        <w:t>BBQ</w:t>
      </w:r>
      <w:r>
        <w:rPr>
          <w:rFonts w:ascii="Times New Roman"/>
          <w:sz w:val="27"/>
        </w:rPr>
      </w:r>
    </w:p>
    <w:p>
      <w:pPr>
        <w:numPr>
          <w:ilvl w:val="0"/>
          <w:numId w:val="4"/>
        </w:numPr>
        <w:tabs>
          <w:tab w:pos="453" w:val="left" w:leader="none"/>
        </w:tabs>
        <w:spacing w:line="240" w:lineRule="auto" w:before="27"/>
        <w:ind w:left="470" w:right="290" w:hanging="284"/>
        <w:jc w:val="left"/>
        <w:rPr>
          <w:rFonts w:ascii="Arial" w:hAnsi="Arial" w:cs="Arial" w:eastAsia="Arial"/>
          <w:color w:val="050303"/>
          <w:sz w:val="25"/>
          <w:szCs w:val="25"/>
        </w:rPr>
      </w:pPr>
      <w:r>
        <w:rPr>
          <w:rFonts w:ascii="Arial"/>
          <w:color w:val="050303"/>
          <w:w w:val="90"/>
          <w:sz w:val="25"/>
        </w:rPr>
        <w:t>T</w:t>
      </w:r>
      <w:r>
        <w:rPr>
          <w:rFonts w:ascii="Arial"/>
          <w:color w:val="050303"/>
          <w:spacing w:val="-76"/>
          <w:w w:val="91"/>
          <w:sz w:val="25"/>
        </w:rPr>
        <w:t>h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w w:val="97"/>
          <w:sz w:val="25"/>
        </w:rPr>
        <w:t>s</w:t>
      </w:r>
      <w:r>
        <w:rPr>
          <w:rFonts w:ascii="Arial"/>
          <w:color w:val="050303"/>
          <w:spacing w:val="-31"/>
          <w:sz w:val="25"/>
        </w:rPr>
        <w:t> </w:t>
      </w:r>
      <w:r>
        <w:rPr>
          <w:rFonts w:ascii="Arial"/>
          <w:color w:val="050303"/>
          <w:spacing w:val="-28"/>
          <w:w w:val="109"/>
          <w:sz w:val="25"/>
        </w:rPr>
        <w:t>p</w:t>
      </w:r>
      <w:r>
        <w:rPr>
          <w:rFonts w:ascii="Arial"/>
          <w:color w:val="050303"/>
          <w:w w:val="89"/>
          <w:sz w:val="25"/>
        </w:rPr>
        <w:t>roduct</w:t>
      </w:r>
      <w:r>
        <w:rPr>
          <w:rFonts w:ascii="Arial"/>
          <w:color w:val="050303"/>
          <w:spacing w:val="-38"/>
          <w:sz w:val="25"/>
        </w:rPr>
        <w:t> </w:t>
      </w:r>
      <w:r>
        <w:rPr>
          <w:rFonts w:ascii="Arial"/>
          <w:color w:val="050303"/>
          <w:spacing w:val="-20"/>
          <w:w w:val="47"/>
          <w:sz w:val="25"/>
        </w:rPr>
        <w:t>T</w:t>
      </w:r>
      <w:r>
        <w:rPr>
          <w:rFonts w:ascii="Arial"/>
          <w:color w:val="050303"/>
          <w:w w:val="97"/>
          <w:sz w:val="25"/>
        </w:rPr>
        <w:t>s</w:t>
      </w:r>
      <w:r>
        <w:rPr>
          <w:rFonts w:ascii="Arial"/>
          <w:color w:val="050303"/>
          <w:spacing w:val="-31"/>
          <w:sz w:val="25"/>
        </w:rPr>
        <w:t> </w:t>
      </w:r>
      <w:r>
        <w:rPr>
          <w:rFonts w:ascii="Arial"/>
          <w:color w:val="050303"/>
          <w:spacing w:val="-29"/>
          <w:w w:val="99"/>
          <w:sz w:val="25"/>
        </w:rPr>
        <w:t>m</w:t>
      </w:r>
      <w:r>
        <w:rPr>
          <w:rFonts w:ascii="Arial"/>
          <w:color w:val="050303"/>
          <w:w w:val="96"/>
          <w:sz w:val="25"/>
        </w:rPr>
        <w:t>earrtf</w:t>
      </w:r>
      <w:r>
        <w:rPr>
          <w:rFonts w:ascii="Arial"/>
          <w:color w:val="050303"/>
          <w:spacing w:val="-8"/>
          <w:w w:val="96"/>
          <w:sz w:val="25"/>
        </w:rPr>
        <w:t>o</w:t>
      </w:r>
      <w:r>
        <w:rPr>
          <w:rFonts w:ascii="Arial"/>
          <w:color w:val="050303"/>
          <w:w w:val="124"/>
          <w:sz w:val="25"/>
        </w:rPr>
        <w:t>r</w:t>
      </w:r>
      <w:r>
        <w:rPr>
          <w:rFonts w:ascii="Arial"/>
          <w:color w:val="050303"/>
          <w:spacing w:val="-27"/>
          <w:w w:val="124"/>
          <w:sz w:val="25"/>
        </w:rPr>
        <w:t>o</w:t>
      </w:r>
      <w:r>
        <w:rPr>
          <w:rFonts w:ascii="Arial"/>
          <w:color w:val="050303"/>
          <w:spacing w:val="-33"/>
          <w:sz w:val="25"/>
        </w:rPr>
        <w:t>u</w:t>
      </w:r>
      <w:r>
        <w:rPr>
          <w:rFonts w:ascii="Arial"/>
          <w:color w:val="050303"/>
          <w:w w:val="97"/>
          <w:sz w:val="25"/>
        </w:rPr>
        <w:t>b</w:t>
      </w:r>
      <w:r>
        <w:rPr>
          <w:rFonts w:ascii="Arial"/>
          <w:color w:val="050303"/>
          <w:spacing w:val="-39"/>
          <w:w w:val="97"/>
          <w:sz w:val="25"/>
        </w:rPr>
        <w:t>1</w:t>
      </w:r>
      <w:r>
        <w:rPr>
          <w:rFonts w:ascii="Arial"/>
          <w:color w:val="050303"/>
          <w:w w:val="87"/>
          <w:sz w:val="25"/>
        </w:rPr>
        <w:t>o</w:t>
      </w:r>
      <w:r>
        <w:rPr>
          <w:rFonts w:ascii="Arial"/>
          <w:color w:val="050303"/>
          <w:spacing w:val="-11"/>
          <w:w w:val="87"/>
          <w:sz w:val="25"/>
        </w:rPr>
        <w:t>o</w:t>
      </w:r>
      <w:r>
        <w:rPr>
          <w:rFonts w:ascii="Arial"/>
          <w:color w:val="050303"/>
          <w:spacing w:val="21"/>
          <w:w w:val="124"/>
          <w:sz w:val="25"/>
        </w:rPr>
        <w:t>r</w:t>
      </w:r>
      <w:r>
        <w:rPr>
          <w:rFonts w:ascii="Arial"/>
          <w:color w:val="050303"/>
          <w:w w:val="70"/>
          <w:sz w:val="25"/>
        </w:rPr>
        <w:t>11Se</w:t>
      </w:r>
      <w:r>
        <w:rPr>
          <w:rFonts w:ascii="Arial"/>
          <w:color w:val="050303"/>
          <w:spacing w:val="-16"/>
          <w:w w:val="70"/>
          <w:sz w:val="25"/>
        </w:rPr>
        <w:t>o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103"/>
          <w:sz w:val="25"/>
        </w:rPr>
        <w:t>lyl</w:t>
      </w:r>
      <w:r>
        <w:rPr>
          <w:rFonts w:ascii="Arial"/>
          <w:color w:val="050303"/>
          <w:spacing w:val="-47"/>
          <w:sz w:val="25"/>
        </w:rPr>
        <w:t> </w:t>
      </w:r>
      <w:r>
        <w:rPr>
          <w:rFonts w:ascii="Times New Roman"/>
          <w:color w:val="050303"/>
          <w:w w:val="88"/>
          <w:sz w:val="27"/>
        </w:rPr>
        <w:t>D</w:t>
      </w:r>
      <w:r>
        <w:rPr>
          <w:rFonts w:ascii="Times New Roman"/>
          <w:color w:val="050303"/>
          <w:spacing w:val="29"/>
          <w:w w:val="88"/>
          <w:sz w:val="27"/>
        </w:rPr>
        <w:t>o</w:t>
      </w:r>
      <w:r>
        <w:rPr>
          <w:rFonts w:ascii="Arial"/>
          <w:color w:val="050303"/>
          <w:w w:val="100"/>
          <w:sz w:val="25"/>
        </w:rPr>
        <w:t>not </w:t>
      </w:r>
      <w:r>
        <w:rPr>
          <w:rFonts w:ascii="Arial"/>
          <w:color w:val="050303"/>
          <w:w w:val="93"/>
          <w:sz w:val="25"/>
        </w:rPr>
        <w:t>st</w:t>
      </w:r>
      <w:r>
        <w:rPr>
          <w:rFonts w:ascii="Arial"/>
          <w:color w:val="050303"/>
          <w:spacing w:val="-12"/>
          <w:w w:val="93"/>
          <w:sz w:val="25"/>
        </w:rPr>
        <w:t>o</w:t>
      </w:r>
      <w:r>
        <w:rPr>
          <w:rFonts w:ascii="Arial"/>
          <w:color w:val="050303"/>
          <w:spacing w:val="-30"/>
          <w:w w:val="99"/>
          <w:sz w:val="25"/>
        </w:rPr>
        <w:t>r</w:t>
      </w:r>
      <w:r>
        <w:rPr>
          <w:rFonts w:ascii="Arial"/>
          <w:color w:val="050303"/>
          <w:w w:val="102"/>
          <w:sz w:val="25"/>
        </w:rPr>
        <w:t>e</w:t>
      </w:r>
      <w:r>
        <w:rPr>
          <w:rFonts w:ascii="Arial"/>
          <w:color w:val="050303"/>
          <w:spacing w:val="-34"/>
          <w:sz w:val="25"/>
        </w:rPr>
        <w:t> </w:t>
      </w:r>
      <w:r>
        <w:rPr>
          <w:rFonts w:ascii="Arial"/>
          <w:color w:val="050303"/>
          <w:w w:val="91"/>
          <w:sz w:val="25"/>
        </w:rPr>
        <w:t>pet</w:t>
      </w:r>
      <w:r>
        <w:rPr>
          <w:rFonts w:ascii="Arial"/>
          <w:color w:val="050303"/>
          <w:spacing w:val="-23"/>
          <w:w w:val="92"/>
          <w:sz w:val="25"/>
        </w:rPr>
        <w:t>r</w:t>
      </w:r>
      <w:r>
        <w:rPr>
          <w:rFonts w:ascii="Arial"/>
          <w:color w:val="050303"/>
          <w:spacing w:val="-18"/>
          <w:w w:val="115"/>
          <w:sz w:val="25"/>
        </w:rPr>
        <w:t>o</w:t>
      </w:r>
      <w:r>
        <w:rPr>
          <w:rFonts w:ascii="Arial"/>
          <w:color w:val="050303"/>
          <w:w w:val="160"/>
          <w:sz w:val="25"/>
        </w:rPr>
        <w:t>l</w:t>
      </w:r>
      <w:r>
        <w:rPr>
          <w:rFonts w:ascii="Arial"/>
          <w:color w:val="050303"/>
          <w:spacing w:val="-15"/>
          <w:sz w:val="25"/>
        </w:rPr>
        <w:t>o</w:t>
      </w:r>
      <w:r>
        <w:rPr>
          <w:rFonts w:ascii="Arial"/>
          <w:color w:val="050303"/>
          <w:spacing w:val="21"/>
          <w:w w:val="124"/>
          <w:sz w:val="25"/>
        </w:rPr>
        <w:t>r</w:t>
      </w:r>
      <w:r>
        <w:rPr>
          <w:rFonts w:ascii="Arial"/>
          <w:color w:val="050303"/>
          <w:w w:val="82"/>
          <w:sz w:val="27"/>
        </w:rPr>
        <w:t>an</w:t>
      </w:r>
      <w:r>
        <w:rPr>
          <w:rFonts w:ascii="Arial"/>
          <w:color w:val="050303"/>
          <w:spacing w:val="4"/>
          <w:w w:val="82"/>
          <w:sz w:val="27"/>
        </w:rPr>
        <w:t>y</w:t>
      </w:r>
      <w:r>
        <w:rPr>
          <w:rFonts w:ascii="Arial"/>
          <w:color w:val="050303"/>
          <w:spacing w:val="-113"/>
          <w:w w:val="221"/>
          <w:sz w:val="25"/>
        </w:rPr>
        <w:t>I</w:t>
      </w:r>
      <w:r>
        <w:rPr>
          <w:rFonts w:ascii="Arial"/>
          <w:color w:val="050303"/>
          <w:w w:val="105"/>
          <w:sz w:val="25"/>
        </w:rPr>
        <w:t>nf</w:t>
      </w:r>
      <w:r>
        <w:rPr>
          <w:rFonts w:ascii="Arial"/>
          <w:color w:val="050303"/>
          <w:spacing w:val="-31"/>
          <w:w w:val="106"/>
          <w:sz w:val="25"/>
        </w:rPr>
        <w:t>l</w:t>
      </w:r>
      <w:r>
        <w:rPr>
          <w:rFonts w:ascii="Arial"/>
          <w:color w:val="050303"/>
          <w:spacing w:val="-15"/>
          <w:w w:val="87"/>
          <w:sz w:val="25"/>
        </w:rPr>
        <w:t>a</w:t>
      </w:r>
      <w:r>
        <w:rPr>
          <w:rFonts w:ascii="Arial"/>
          <w:color w:val="050303"/>
          <w:spacing w:val="-32"/>
          <w:w w:val="109"/>
          <w:sz w:val="25"/>
        </w:rPr>
        <w:t>m</w:t>
      </w:r>
      <w:r>
        <w:rPr>
          <w:rFonts w:ascii="Arial"/>
          <w:color w:val="050303"/>
          <w:w w:val="98"/>
          <w:sz w:val="25"/>
        </w:rPr>
        <w:t>m</w:t>
      </w:r>
      <w:r>
        <w:rPr>
          <w:rFonts w:ascii="Arial"/>
          <w:color w:val="050303"/>
          <w:spacing w:val="-21"/>
          <w:w w:val="98"/>
          <w:sz w:val="25"/>
        </w:rPr>
        <w:t>a</w:t>
      </w:r>
      <w:r>
        <w:rPr>
          <w:rFonts w:ascii="Arial"/>
          <w:color w:val="050303"/>
          <w:spacing w:val="-28"/>
          <w:w w:val="109"/>
          <w:sz w:val="25"/>
        </w:rPr>
        <w:t>b</w:t>
      </w:r>
      <w:r>
        <w:rPr>
          <w:rFonts w:ascii="Arial"/>
          <w:color w:val="050303"/>
          <w:w w:val="93"/>
          <w:sz w:val="25"/>
        </w:rPr>
        <w:t>l</w:t>
      </w:r>
      <w:r>
        <w:rPr>
          <w:rFonts w:ascii="Arial"/>
          <w:color w:val="050303"/>
          <w:spacing w:val="16"/>
          <w:w w:val="93"/>
          <w:sz w:val="25"/>
        </w:rPr>
        <w:t>e</w:t>
      </w:r>
      <w:r>
        <w:rPr>
          <w:rFonts w:ascii="Arial"/>
          <w:color w:val="050303"/>
          <w:spacing w:val="-78"/>
          <w:w w:val="240"/>
          <w:sz w:val="25"/>
        </w:rPr>
        <w:t>l</w:t>
      </w:r>
      <w:r>
        <w:rPr>
          <w:rFonts w:ascii="Arial"/>
          <w:color w:val="050303"/>
          <w:w w:val="93"/>
          <w:sz w:val="25"/>
        </w:rPr>
        <w:t>lq</w:t>
      </w:r>
      <w:r>
        <w:rPr>
          <w:rFonts w:ascii="Arial"/>
          <w:color w:val="050303"/>
          <w:spacing w:val="-85"/>
          <w:w w:val="93"/>
          <w:sz w:val="25"/>
        </w:rPr>
        <w:t>u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w w:val="92"/>
          <w:sz w:val="25"/>
        </w:rPr>
        <w:t>ds</w:t>
      </w:r>
      <w:r>
        <w:rPr>
          <w:rFonts w:ascii="Arial"/>
          <w:color w:val="050303"/>
          <w:spacing w:val="-46"/>
          <w:sz w:val="25"/>
        </w:rPr>
        <w:t> </w:t>
      </w:r>
      <w:r>
        <w:rPr>
          <w:rFonts w:ascii="Arial"/>
          <w:color w:val="050303"/>
          <w:w w:val="89"/>
          <w:sz w:val="25"/>
        </w:rPr>
        <w:t>ne</w:t>
      </w:r>
      <w:r>
        <w:rPr>
          <w:rFonts w:ascii="Arial"/>
          <w:color w:val="050303"/>
          <w:spacing w:val="-16"/>
          <w:w w:val="89"/>
          <w:sz w:val="25"/>
        </w:rPr>
        <w:t>a</w:t>
      </w:r>
      <w:r>
        <w:rPr>
          <w:rFonts w:ascii="Arial"/>
          <w:color w:val="050303"/>
          <w:spacing w:val="3"/>
          <w:w w:val="124"/>
          <w:sz w:val="25"/>
        </w:rPr>
        <w:t>r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96"/>
          <w:w w:val="116"/>
          <w:sz w:val="25"/>
        </w:rPr>
        <w:t>h</w:t>
      </w:r>
      <w:r>
        <w:rPr>
          <w:rFonts w:ascii="Arial"/>
          <w:color w:val="050303"/>
          <w:spacing w:val="-139"/>
          <w:w w:val="240"/>
          <w:sz w:val="25"/>
        </w:rPr>
        <w:t>i</w:t>
      </w:r>
      <w:r>
        <w:rPr>
          <w:rFonts w:ascii="Arial"/>
          <w:color w:val="050303"/>
          <w:w w:val="80"/>
          <w:sz w:val="25"/>
        </w:rPr>
        <w:t>s</w:t>
      </w:r>
      <w:r>
        <w:rPr>
          <w:rFonts w:ascii="Arial"/>
          <w:color w:val="050303"/>
          <w:w w:val="80"/>
          <w:sz w:val="25"/>
        </w:rPr>
        <w:t> </w:t>
      </w:r>
      <w:r>
        <w:rPr>
          <w:rFonts w:ascii="Arial"/>
          <w:color w:val="050303"/>
          <w:spacing w:val="-28"/>
          <w:w w:val="109"/>
          <w:sz w:val="25"/>
        </w:rPr>
        <w:t>p</w:t>
      </w:r>
      <w:r>
        <w:rPr>
          <w:rFonts w:ascii="Arial"/>
          <w:color w:val="050303"/>
          <w:w w:val="96"/>
          <w:sz w:val="25"/>
        </w:rPr>
        <w:t>ro</w:t>
      </w:r>
      <w:r>
        <w:rPr>
          <w:rFonts w:ascii="Arial"/>
          <w:color w:val="050303"/>
          <w:spacing w:val="-27"/>
          <w:w w:val="96"/>
          <w:sz w:val="25"/>
        </w:rPr>
        <w:t>d</w:t>
      </w:r>
      <w:r>
        <w:rPr>
          <w:rFonts w:ascii="Arial"/>
          <w:color w:val="050303"/>
          <w:w w:val="94"/>
          <w:sz w:val="25"/>
        </w:rPr>
        <w:t>uct.</w:t>
      </w:r>
      <w:r>
        <w:rPr>
          <w:rFonts w:ascii="Arial"/>
          <w:sz w:val="25"/>
        </w:rPr>
      </w:r>
    </w:p>
    <w:p>
      <w:pPr>
        <w:pStyle w:val="ListParagraph"/>
        <w:numPr>
          <w:ilvl w:val="0"/>
          <w:numId w:val="4"/>
        </w:numPr>
        <w:tabs>
          <w:tab w:pos="453" w:val="left" w:leader="none"/>
        </w:tabs>
        <w:spacing w:line="249" w:lineRule="auto" w:before="14" w:after="0"/>
        <w:ind w:left="452" w:right="215" w:hanging="266"/>
        <w:jc w:val="left"/>
        <w:rPr>
          <w:rFonts w:ascii="Arial" w:hAnsi="Arial" w:cs="Arial" w:eastAsia="Arial"/>
          <w:color w:val="050303"/>
          <w:sz w:val="25"/>
          <w:szCs w:val="25"/>
        </w:rPr>
      </w:pPr>
      <w:r>
        <w:rPr>
          <w:rFonts w:ascii="Arial"/>
          <w:color w:val="050303"/>
          <w:w w:val="91"/>
          <w:sz w:val="25"/>
        </w:rPr>
        <w:t>Alw</w:t>
      </w:r>
      <w:r>
        <w:rPr>
          <w:rFonts w:ascii="Arial"/>
          <w:color w:val="050303"/>
          <w:spacing w:val="-37"/>
          <w:w w:val="92"/>
          <w:sz w:val="25"/>
        </w:rPr>
        <w:t>a</w:t>
      </w:r>
      <w:r>
        <w:rPr>
          <w:rFonts w:ascii="Arial"/>
          <w:color w:val="050303"/>
          <w:w w:val="96"/>
          <w:sz w:val="25"/>
        </w:rPr>
        <w:t>ys</w:t>
      </w:r>
      <w:r>
        <w:rPr>
          <w:rFonts w:ascii="Arial"/>
          <w:color w:val="050303"/>
          <w:spacing w:val="-26"/>
          <w:sz w:val="25"/>
        </w:rPr>
        <w:t> </w:t>
      </w:r>
      <w:r>
        <w:rPr>
          <w:rFonts w:ascii="Arial"/>
          <w:color w:val="050303"/>
          <w:spacing w:val="-28"/>
          <w:w w:val="109"/>
          <w:sz w:val="25"/>
        </w:rPr>
        <w:t>p</w:t>
      </w:r>
      <w:r>
        <w:rPr>
          <w:rFonts w:ascii="Arial"/>
          <w:color w:val="050303"/>
          <w:spacing w:val="-36"/>
          <w:w w:val="160"/>
          <w:sz w:val="25"/>
        </w:rPr>
        <w:t>l</w:t>
      </w:r>
      <w:r>
        <w:rPr>
          <w:rFonts w:ascii="Arial"/>
          <w:color w:val="050303"/>
          <w:w w:val="81"/>
          <w:sz w:val="25"/>
        </w:rPr>
        <w:t>ac</w:t>
      </w:r>
      <w:r>
        <w:rPr>
          <w:rFonts w:ascii="Arial"/>
          <w:color w:val="050303"/>
          <w:spacing w:val="11"/>
          <w:w w:val="81"/>
          <w:sz w:val="25"/>
        </w:rPr>
        <w:t>e</w:t>
      </w:r>
      <w:r>
        <w:rPr>
          <w:rFonts w:ascii="Times New Roman"/>
          <w:color w:val="050303"/>
          <w:w w:val="108"/>
          <w:sz w:val="27"/>
        </w:rPr>
        <w:t>the</w:t>
      </w:r>
      <w:r>
        <w:rPr>
          <w:rFonts w:ascii="Times New Roman"/>
          <w:color w:val="050303"/>
          <w:spacing w:val="-36"/>
          <w:sz w:val="27"/>
        </w:rPr>
        <w:t> </w:t>
      </w:r>
      <w:r>
        <w:rPr>
          <w:rFonts w:ascii="Times New Roman"/>
          <w:color w:val="050303"/>
          <w:w w:val="120"/>
          <w:sz w:val="27"/>
        </w:rPr>
        <w:t>s-</w:t>
      </w:r>
      <w:r>
        <w:rPr>
          <w:rFonts w:ascii="Times New Roman"/>
          <w:color w:val="050303"/>
          <w:spacing w:val="13"/>
          <w:w w:val="120"/>
          <w:sz w:val="27"/>
        </w:rPr>
        <w:t>s</w:t>
      </w:r>
      <w:r>
        <w:rPr>
          <w:rFonts w:ascii="Arial"/>
          <w:color w:val="050303"/>
          <w:w w:val="94"/>
          <w:sz w:val="25"/>
        </w:rPr>
        <w:t>cyl</w:t>
      </w:r>
      <w:r>
        <w:rPr>
          <w:rFonts w:ascii="Arial"/>
          <w:color w:val="050303"/>
          <w:spacing w:val="-20"/>
          <w:w w:val="94"/>
          <w:sz w:val="25"/>
        </w:rPr>
        <w:t>i</w:t>
      </w:r>
      <w:r>
        <w:rPr>
          <w:rFonts w:ascii="Arial"/>
          <w:color w:val="050303"/>
          <w:w w:val="89"/>
          <w:sz w:val="25"/>
        </w:rPr>
        <w:t>nder</w:t>
      </w:r>
      <w:r>
        <w:rPr>
          <w:rFonts w:ascii="Arial"/>
          <w:color w:val="050303"/>
          <w:spacing w:val="-35"/>
          <w:sz w:val="25"/>
        </w:rPr>
        <w:t> </w:t>
      </w:r>
      <w:r>
        <w:rPr>
          <w:rFonts w:ascii="Times New Roman"/>
          <w:color w:val="050303"/>
          <w:w w:val="92"/>
          <w:sz w:val="26"/>
        </w:rPr>
        <w:t>beside</w:t>
      </w:r>
      <w:r>
        <w:rPr>
          <w:rFonts w:ascii="Times New Roman"/>
          <w:color w:val="050303"/>
          <w:spacing w:val="-25"/>
          <w:sz w:val="26"/>
        </w:rPr>
        <w:t> </w:t>
      </w:r>
      <w:r>
        <w:rPr>
          <w:rFonts w:ascii="Arial"/>
          <w:color w:val="050303"/>
          <w:w w:val="98"/>
          <w:sz w:val="25"/>
        </w:rPr>
        <w:t>the</w:t>
      </w:r>
      <w:r>
        <w:rPr>
          <w:rFonts w:ascii="Arial"/>
          <w:color w:val="050303"/>
          <w:spacing w:val="-23"/>
          <w:sz w:val="25"/>
        </w:rPr>
        <w:t> </w:t>
      </w:r>
      <w:r>
        <w:rPr>
          <w:rFonts w:ascii="Arial"/>
          <w:color w:val="050303"/>
          <w:spacing w:val="-26"/>
          <w:w w:val="89"/>
          <w:sz w:val="25"/>
        </w:rPr>
        <w:t>B</w:t>
      </w:r>
      <w:r>
        <w:rPr>
          <w:rFonts w:ascii="Arial"/>
          <w:color w:val="050303"/>
          <w:w w:val="82"/>
          <w:sz w:val="25"/>
        </w:rPr>
        <w:t>B</w:t>
      </w:r>
      <w:r>
        <w:rPr>
          <w:rFonts w:ascii="Arial"/>
          <w:color w:val="050303"/>
          <w:spacing w:val="2"/>
          <w:w w:val="82"/>
          <w:sz w:val="25"/>
        </w:rPr>
        <w:t>Q</w:t>
      </w:r>
      <w:r>
        <w:rPr>
          <w:rFonts w:ascii="Arial"/>
          <w:color w:val="050303"/>
          <w:w w:val="93"/>
          <w:sz w:val="25"/>
        </w:rPr>
        <w:t>whe</w:t>
      </w:r>
      <w:r>
        <w:rPr>
          <w:rFonts w:ascii="Arial"/>
          <w:color w:val="050303"/>
          <w:w w:val="116"/>
          <w:sz w:val="25"/>
        </w:rPr>
        <w:t>n</w:t>
      </w:r>
      <w:r>
        <w:rPr>
          <w:rFonts w:ascii="Arial"/>
          <w:color w:val="050303"/>
          <w:w w:val="116"/>
          <w:sz w:val="25"/>
        </w:rPr>
        <w:t> </w:t>
      </w:r>
      <w:r>
        <w:rPr>
          <w:rFonts w:ascii="Times New Roman"/>
          <w:color w:val="050303"/>
          <w:w w:val="96"/>
          <w:sz w:val="27"/>
        </w:rPr>
        <w:t>no</w:t>
      </w:r>
      <w:r>
        <w:rPr>
          <w:rFonts w:ascii="Times New Roman"/>
          <w:color w:val="050303"/>
          <w:spacing w:val="-28"/>
          <w:w w:val="95"/>
          <w:sz w:val="27"/>
        </w:rPr>
        <w:t>t</w:t>
      </w:r>
      <w:r>
        <w:rPr>
          <w:rFonts w:ascii="Arial"/>
          <w:color w:val="050303"/>
          <w:spacing w:val="-170"/>
          <w:w w:val="221"/>
          <w:sz w:val="25"/>
        </w:rPr>
        <w:t>I</w:t>
      </w:r>
      <w:r>
        <w:rPr>
          <w:rFonts w:ascii="Arial"/>
          <w:color w:val="050303"/>
          <w:spacing w:val="16"/>
          <w:w w:val="116"/>
          <w:sz w:val="25"/>
        </w:rPr>
        <w:t>n</w:t>
      </w:r>
      <w:r>
        <w:rPr>
          <w:rFonts w:ascii="Arial"/>
          <w:color w:val="050303"/>
          <w:spacing w:val="-37"/>
          <w:w w:val="116"/>
          <w:sz w:val="25"/>
        </w:rPr>
        <w:t>u</w:t>
      </w:r>
      <w:r>
        <w:rPr>
          <w:rFonts w:ascii="Arial"/>
          <w:color w:val="050303"/>
          <w:w w:val="85"/>
          <w:sz w:val="25"/>
        </w:rPr>
        <w:t>se</w:t>
      </w:r>
      <w:r>
        <w:rPr>
          <w:rFonts w:ascii="Arial"/>
          <w:color w:val="050303"/>
          <w:spacing w:val="15"/>
          <w:w w:val="85"/>
          <w:sz w:val="25"/>
        </w:rPr>
        <w:t>.</w:t>
      </w:r>
      <w:r>
        <w:rPr>
          <w:rFonts w:ascii="Arial"/>
          <w:color w:val="050303"/>
          <w:w w:val="78"/>
          <w:sz w:val="25"/>
        </w:rPr>
        <w:t>S</w:t>
      </w:r>
      <w:r>
        <w:rPr>
          <w:rFonts w:ascii="Arial"/>
          <w:color w:val="050303"/>
          <w:spacing w:val="-11"/>
          <w:w w:val="78"/>
          <w:sz w:val="25"/>
        </w:rPr>
        <w:t>o</w:t>
      </w:r>
      <w:r>
        <w:rPr>
          <w:rFonts w:ascii="Arial"/>
          <w:color w:val="050303"/>
          <w:w w:val="98"/>
          <w:sz w:val="25"/>
        </w:rPr>
        <w:t>m</w:t>
      </w:r>
      <w:r>
        <w:rPr>
          <w:rFonts w:ascii="Arial"/>
          <w:color w:val="050303"/>
          <w:spacing w:val="15"/>
          <w:w w:val="98"/>
          <w:sz w:val="25"/>
        </w:rPr>
        <w:t>e</w:t>
      </w:r>
      <w:r>
        <w:rPr>
          <w:rFonts w:ascii="Arial"/>
          <w:color w:val="050303"/>
          <w:w w:val="92"/>
          <w:sz w:val="25"/>
        </w:rPr>
        <w:t>mo</w:t>
      </w:r>
      <w:r>
        <w:rPr>
          <w:rFonts w:ascii="Arial"/>
          <w:color w:val="050303"/>
          <w:spacing w:val="-21"/>
          <w:w w:val="92"/>
          <w:sz w:val="25"/>
        </w:rPr>
        <w:t>d</w:t>
      </w:r>
      <w:r>
        <w:rPr>
          <w:rFonts w:ascii="Arial"/>
          <w:color w:val="050303"/>
          <w:spacing w:val="-18"/>
          <w:w w:val="102"/>
          <w:sz w:val="25"/>
        </w:rPr>
        <w:t>e</w:t>
      </w:r>
      <w:r>
        <w:rPr>
          <w:rFonts w:ascii="Arial"/>
          <w:color w:val="050303"/>
          <w:w w:val="90"/>
          <w:sz w:val="25"/>
        </w:rPr>
        <w:t>ls</w:t>
      </w:r>
      <w:r>
        <w:rPr>
          <w:rFonts w:ascii="Arial"/>
          <w:color w:val="050303"/>
          <w:spacing w:val="-37"/>
          <w:sz w:val="25"/>
        </w:rPr>
        <w:t> </w:t>
      </w:r>
      <w:r>
        <w:rPr>
          <w:rFonts w:ascii="Arial"/>
          <w:color w:val="050303"/>
          <w:spacing w:val="-37"/>
          <w:w w:val="116"/>
          <w:sz w:val="25"/>
        </w:rPr>
        <w:t>h</w:t>
      </w:r>
      <w:r>
        <w:rPr>
          <w:rFonts w:ascii="Arial"/>
          <w:color w:val="050303"/>
          <w:w w:val="81"/>
          <w:sz w:val="25"/>
        </w:rPr>
        <w:t>aW</w:t>
      </w:r>
      <w:r>
        <w:rPr>
          <w:rFonts w:ascii="Arial"/>
          <w:color w:val="050303"/>
          <w:spacing w:val="20"/>
          <w:w w:val="81"/>
          <w:sz w:val="25"/>
        </w:rPr>
        <w:t>l</w:t>
      </w:r>
      <w:r>
        <w:rPr>
          <w:rFonts w:ascii="Arial"/>
          <w:color w:val="050303"/>
          <w:spacing w:val="-33"/>
          <w:w w:val="124"/>
          <w:sz w:val="25"/>
        </w:rPr>
        <w:t>r</w:t>
      </w:r>
      <w:r>
        <w:rPr>
          <w:rFonts w:ascii="Arial"/>
          <w:color w:val="050303"/>
          <w:sz w:val="25"/>
        </w:rPr>
        <w:t>c</w:t>
      </w:r>
      <w:r>
        <w:rPr>
          <w:rFonts w:ascii="Arial"/>
          <w:color w:val="050303"/>
          <w:spacing w:val="-16"/>
          <w:sz w:val="25"/>
        </w:rPr>
        <w:t>o</w:t>
      </w:r>
      <w:r>
        <w:rPr>
          <w:rFonts w:ascii="Arial"/>
          <w:color w:val="050303"/>
          <w:spacing w:val="4"/>
          <w:w w:val="109"/>
          <w:sz w:val="25"/>
        </w:rPr>
        <w:t>m</w:t>
      </w:r>
      <w:r>
        <w:rPr>
          <w:rFonts w:ascii="Arial"/>
          <w:color w:val="050303"/>
          <w:w w:val="105"/>
          <w:sz w:val="25"/>
        </w:rPr>
        <w:t>f</w:t>
      </w:r>
      <w:r>
        <w:rPr>
          <w:rFonts w:ascii="Arial"/>
          <w:color w:val="050303"/>
          <w:spacing w:val="-8"/>
          <w:w w:val="105"/>
          <w:sz w:val="25"/>
        </w:rPr>
        <w:t>o</w:t>
      </w:r>
      <w:r>
        <w:rPr>
          <w:rFonts w:ascii="Arial"/>
          <w:color w:val="050303"/>
          <w:spacing w:val="3"/>
          <w:w w:val="124"/>
          <w:sz w:val="25"/>
        </w:rPr>
        <w:t>r</w:t>
      </w:r>
      <w:r>
        <w:rPr>
          <w:rFonts w:ascii="Arial"/>
          <w:color w:val="050303"/>
          <w:spacing w:val="18"/>
          <w:w w:val="102"/>
          <w:sz w:val="25"/>
        </w:rPr>
        <w:t>a</w:t>
      </w:r>
      <w:r>
        <w:rPr>
          <w:rFonts w:ascii="Arial"/>
          <w:color w:val="050303"/>
          <w:spacing w:val="-46"/>
          <w:w w:val="122"/>
          <w:sz w:val="25"/>
        </w:rPr>
        <w:t>g</w:t>
      </w:r>
      <w:r>
        <w:rPr>
          <w:rFonts w:ascii="Arial"/>
          <w:color w:val="050303"/>
          <w:w w:val="92"/>
          <w:sz w:val="25"/>
        </w:rPr>
        <w:t>as</w:t>
      </w:r>
      <w:r>
        <w:rPr>
          <w:rFonts w:ascii="Arial"/>
          <w:color w:val="050303"/>
          <w:spacing w:val="-46"/>
          <w:sz w:val="25"/>
        </w:rPr>
        <w:t> </w:t>
      </w:r>
      <w:r>
        <w:rPr>
          <w:rFonts w:ascii="Arial"/>
          <w:color w:val="050303"/>
          <w:w w:val="102"/>
          <w:sz w:val="25"/>
        </w:rPr>
        <w:t>bott</w:t>
      </w:r>
      <w:r>
        <w:rPr>
          <w:rFonts w:ascii="Arial"/>
          <w:color w:val="050303"/>
          <w:spacing w:val="-25"/>
          <w:w w:val="103"/>
          <w:sz w:val="25"/>
        </w:rPr>
        <w:t>l</w:t>
      </w:r>
      <w:r>
        <w:rPr>
          <w:rFonts w:ascii="Arial"/>
          <w:color w:val="050303"/>
          <w:w w:val="102"/>
          <w:sz w:val="25"/>
        </w:rPr>
        <w:t>e</w:t>
      </w:r>
      <w:r>
        <w:rPr>
          <w:rFonts w:ascii="Arial"/>
          <w:color w:val="050303"/>
          <w:w w:val="102"/>
          <w:sz w:val="25"/>
        </w:rPr>
        <w:t> 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w w:val="87"/>
          <w:sz w:val="25"/>
        </w:rPr>
        <w:t>ndefncill:</w:t>
      </w:r>
      <w:r>
        <w:rPr>
          <w:rFonts w:ascii="Arial"/>
          <w:color w:val="050303"/>
          <w:spacing w:val="22"/>
          <w:w w:val="87"/>
          <w:sz w:val="25"/>
        </w:rPr>
        <w:t>h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1"/>
          <w:w w:val="99"/>
          <w:sz w:val="25"/>
        </w:rPr>
        <w:t>h</w:t>
      </w:r>
      <w:r>
        <w:rPr>
          <w:rFonts w:ascii="Arial"/>
          <w:color w:val="050303"/>
          <w:w w:val="102"/>
          <w:sz w:val="25"/>
        </w:rPr>
        <w:t>e</w:t>
      </w:r>
      <w:r>
        <w:rPr>
          <w:rFonts w:ascii="Arial"/>
          <w:color w:val="050303"/>
          <w:spacing w:val="-34"/>
          <w:sz w:val="25"/>
        </w:rPr>
        <w:t> </w:t>
      </w:r>
      <w:r>
        <w:rPr>
          <w:rFonts w:ascii="Arial"/>
          <w:color w:val="050303"/>
          <w:spacing w:val="-28"/>
          <w:w w:val="109"/>
          <w:sz w:val="25"/>
        </w:rPr>
        <w:t>b</w:t>
      </w:r>
      <w:r>
        <w:rPr>
          <w:rFonts w:ascii="Arial"/>
          <w:color w:val="050303"/>
          <w:spacing w:val="-15"/>
          <w:sz w:val="25"/>
        </w:rPr>
        <w:t>u</w:t>
      </w:r>
      <w:r>
        <w:rPr>
          <w:rFonts w:ascii="Arial"/>
          <w:color w:val="050303"/>
          <w:w w:val="98"/>
          <w:sz w:val="25"/>
        </w:rPr>
        <w:t>m</w:t>
      </w:r>
      <w:r>
        <w:rPr>
          <w:rFonts w:ascii="Arial"/>
          <w:color w:val="050303"/>
          <w:spacing w:val="-21"/>
          <w:w w:val="98"/>
          <w:sz w:val="25"/>
        </w:rPr>
        <w:t>e</w:t>
      </w:r>
      <w:r>
        <w:rPr>
          <w:rFonts w:ascii="Arial"/>
          <w:color w:val="050303"/>
          <w:w w:val="172"/>
          <w:sz w:val="25"/>
        </w:rPr>
        <w:t>r</w:t>
      </w:r>
      <w:r>
        <w:rPr>
          <w:rFonts w:ascii="Arial"/>
          <w:color w:val="050303"/>
          <w:spacing w:val="-38"/>
          <w:w w:val="172"/>
          <w:sz w:val="25"/>
        </w:rPr>
        <w:t>-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53"/>
          <w:w w:val="116"/>
          <w:sz w:val="25"/>
        </w:rPr>
        <w:t>h</w:t>
      </w:r>
      <w:r>
        <w:rPr>
          <w:rFonts w:ascii="Arial"/>
          <w:color w:val="050303"/>
          <w:spacing w:val="-78"/>
          <w:w w:val="240"/>
          <w:sz w:val="25"/>
        </w:rPr>
        <w:t>i</w:t>
      </w:r>
      <w:r>
        <w:rPr>
          <w:rFonts w:ascii="Arial"/>
          <w:color w:val="050303"/>
          <w:spacing w:val="-35"/>
          <w:w w:val="80"/>
          <w:sz w:val="25"/>
        </w:rPr>
        <w:t>s</w:t>
      </w:r>
      <w:r>
        <w:rPr>
          <w:rFonts w:ascii="Arial"/>
          <w:color w:val="050303"/>
          <w:spacing w:val="-139"/>
          <w:w w:val="240"/>
          <w:sz w:val="25"/>
        </w:rPr>
        <w:t>i</w:t>
      </w:r>
      <w:r>
        <w:rPr>
          <w:rFonts w:ascii="Arial"/>
          <w:color w:val="050303"/>
          <w:spacing w:val="20"/>
          <w:w w:val="97"/>
          <w:sz w:val="25"/>
        </w:rPr>
        <w:t>s</w:t>
      </w:r>
      <w:r>
        <w:rPr>
          <w:rFonts w:ascii="Arial"/>
          <w:color w:val="050303"/>
          <w:w w:val="96"/>
          <w:sz w:val="25"/>
        </w:rPr>
        <w:t>on</w:t>
      </w:r>
      <w:r>
        <w:rPr>
          <w:rFonts w:ascii="Arial"/>
          <w:color w:val="050303"/>
          <w:spacing w:val="-36"/>
          <w:w w:val="96"/>
          <w:sz w:val="25"/>
        </w:rPr>
        <w:t>l</w:t>
      </w:r>
      <w:r>
        <w:rPr>
          <w:rFonts w:ascii="Arial"/>
          <w:color w:val="050303"/>
          <w:w w:val="118"/>
          <w:sz w:val="25"/>
        </w:rPr>
        <w:t>y</w:t>
      </w:r>
      <w:r>
        <w:rPr>
          <w:rFonts w:ascii="Arial"/>
          <w:color w:val="050303"/>
          <w:spacing w:val="-40"/>
          <w:sz w:val="25"/>
        </w:rPr>
        <w:t> </w:t>
      </w:r>
      <w:r>
        <w:rPr>
          <w:rFonts w:ascii="Arial"/>
          <w:color w:val="050303"/>
          <w:w w:val="106"/>
          <w:sz w:val="25"/>
        </w:rPr>
        <w:t>t</w:t>
      </w:r>
      <w:r>
        <w:rPr>
          <w:rFonts w:ascii="Arial"/>
          <w:color w:val="050303"/>
          <w:spacing w:val="25"/>
          <w:w w:val="106"/>
          <w:sz w:val="25"/>
        </w:rPr>
        <w:t>o</w:t>
      </w:r>
      <w:r>
        <w:rPr>
          <w:rFonts w:ascii="Arial"/>
          <w:color w:val="050303"/>
          <w:w w:val="90"/>
          <w:sz w:val="25"/>
        </w:rPr>
        <w:t>be</w:t>
      </w:r>
      <w:r>
        <w:rPr>
          <w:rFonts w:ascii="Arial"/>
          <w:color w:val="050303"/>
          <w:spacing w:val="-36"/>
          <w:sz w:val="25"/>
        </w:rPr>
        <w:t> </w:t>
      </w:r>
      <w:r>
        <w:rPr>
          <w:rFonts w:ascii="Arial"/>
          <w:color w:val="050303"/>
          <w:w w:val="85"/>
          <w:sz w:val="25"/>
        </w:rPr>
        <w:t>used</w:t>
      </w:r>
      <w:r>
        <w:rPr>
          <w:rFonts w:ascii="Arial"/>
          <w:color w:val="050303"/>
          <w:w w:val="85"/>
          <w:sz w:val="25"/>
        </w:rPr>
        <w:t> </w:t>
      </w:r>
      <w:r>
        <w:rPr>
          <w:rFonts w:ascii="Arial"/>
          <w:color w:val="050303"/>
          <w:w w:val="93"/>
          <w:sz w:val="25"/>
        </w:rPr>
        <w:t>whe</w:t>
      </w:r>
      <w:r>
        <w:rPr>
          <w:rFonts w:ascii="Arial"/>
          <w:color w:val="050303"/>
          <w:spacing w:val="-2"/>
          <w:w w:val="116"/>
          <w:sz w:val="25"/>
        </w:rPr>
        <w:t>n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1"/>
          <w:w w:val="99"/>
          <w:sz w:val="25"/>
        </w:rPr>
        <w:t>h</w:t>
      </w:r>
      <w:r>
        <w:rPr>
          <w:rFonts w:ascii="Arial"/>
          <w:color w:val="050303"/>
          <w:w w:val="102"/>
          <w:sz w:val="25"/>
        </w:rPr>
        <w:t>e</w:t>
      </w:r>
      <w:r>
        <w:rPr>
          <w:rFonts w:ascii="Arial"/>
          <w:color w:val="050303"/>
          <w:spacing w:val="-34"/>
          <w:sz w:val="25"/>
        </w:rPr>
        <w:t> </w:t>
      </w:r>
      <w:r>
        <w:rPr>
          <w:rFonts w:ascii="Arial"/>
          <w:color w:val="050303"/>
          <w:spacing w:val="-26"/>
          <w:w w:val="89"/>
          <w:sz w:val="25"/>
        </w:rPr>
        <w:t>B</w:t>
      </w:r>
      <w:r>
        <w:rPr>
          <w:rFonts w:ascii="Arial"/>
          <w:color w:val="050303"/>
          <w:w w:val="82"/>
          <w:sz w:val="25"/>
        </w:rPr>
        <w:t>B</w:t>
      </w:r>
      <w:r>
        <w:rPr>
          <w:rFonts w:ascii="Arial"/>
          <w:color w:val="050303"/>
          <w:spacing w:val="-49"/>
          <w:w w:val="82"/>
          <w:sz w:val="25"/>
        </w:rPr>
        <w:t>Q</w:t>
      </w:r>
      <w:r>
        <w:rPr>
          <w:rFonts w:ascii="Arial"/>
          <w:color w:val="050303"/>
          <w:spacing w:val="-170"/>
          <w:w w:val="221"/>
          <w:sz w:val="25"/>
        </w:rPr>
        <w:t>I</w:t>
      </w:r>
      <w:r>
        <w:rPr>
          <w:rFonts w:ascii="Arial"/>
          <w:color w:val="050303"/>
          <w:spacing w:val="20"/>
          <w:w w:val="97"/>
          <w:sz w:val="25"/>
        </w:rPr>
        <w:t>s</w:t>
      </w:r>
      <w:r>
        <w:rPr>
          <w:rFonts w:ascii="Arial"/>
          <w:color w:val="050303"/>
          <w:w w:val="84"/>
          <w:sz w:val="25"/>
        </w:rPr>
        <w:t>r.</w:t>
      </w:r>
      <w:r>
        <w:rPr>
          <w:rFonts w:ascii="Arial"/>
          <w:color w:val="050303"/>
          <w:spacing w:val="-17"/>
          <w:w w:val="84"/>
          <w:sz w:val="25"/>
        </w:rPr>
        <w:t>o</w:t>
      </w:r>
      <w:r>
        <w:rPr>
          <w:rFonts w:ascii="Arial"/>
          <w:color w:val="050303"/>
          <w:spacing w:val="-54"/>
          <w:w w:val="160"/>
          <w:sz w:val="25"/>
        </w:rPr>
        <w:t>l</w:t>
      </w:r>
      <w:r>
        <w:rPr>
          <w:rFonts w:ascii="Arial"/>
          <w:color w:val="050303"/>
          <w:spacing w:val="-28"/>
          <w:w w:val="109"/>
          <w:sz w:val="25"/>
        </w:rPr>
        <w:t>d</w:t>
      </w:r>
      <w:r>
        <w:rPr>
          <w:rFonts w:ascii="Arial"/>
          <w:color w:val="050303"/>
          <w:w w:val="321"/>
          <w:sz w:val="25"/>
        </w:rPr>
        <w:t>l</w:t>
      </w:r>
      <w:r>
        <w:rPr>
          <w:rFonts w:asci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5" w:lineRule="exact"/>
        <w:ind w:left="186" w:right="0"/>
        <w:jc w:val="left"/>
        <w:rPr>
          <w:rFonts w:ascii="Arial" w:hAnsi="Arial" w:cs="Arial" w:eastAsia="Arial"/>
        </w:rPr>
      </w:pPr>
      <w:r>
        <w:rPr>
          <w:rFonts w:ascii="Arial"/>
          <w:color w:val="050303"/>
          <w:w w:val="95"/>
        </w:rPr>
        <w:t>NOTE:</w:t>
      </w:r>
      <w:r>
        <w:rPr>
          <w:rFonts w:ascii="Arial"/>
        </w:rPr>
      </w:r>
    </w:p>
    <w:p>
      <w:pPr>
        <w:spacing w:line="242" w:lineRule="auto" w:before="0"/>
        <w:ind w:left="127" w:right="66" w:firstLine="40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50303"/>
          <w:w w:val="93"/>
          <w:sz w:val="25"/>
        </w:rPr>
        <w:t>Wr</w:t>
      </w:r>
      <w:r>
        <w:rPr>
          <w:rFonts w:ascii="Arial"/>
          <w:color w:val="050303"/>
          <w:spacing w:val="-5"/>
          <w:w w:val="93"/>
          <w:sz w:val="25"/>
        </w:rPr>
        <w:t>o</w:t>
      </w:r>
      <w:r>
        <w:rPr>
          <w:rFonts w:ascii="Arial"/>
          <w:color w:val="050303"/>
          <w:w w:val="95"/>
          <w:sz w:val="25"/>
        </w:rPr>
        <w:t>ngf</w:t>
      </w:r>
      <w:r>
        <w:rPr>
          <w:rFonts w:ascii="Arial"/>
          <w:color w:val="050303"/>
          <w:spacing w:val="-23"/>
          <w:w w:val="96"/>
          <w:sz w:val="25"/>
        </w:rPr>
        <w:t>u</w:t>
      </w:r>
      <w:r>
        <w:rPr>
          <w:rFonts w:ascii="Arial"/>
          <w:color w:val="050303"/>
          <w:spacing w:val="3"/>
          <w:w w:val="240"/>
          <w:sz w:val="25"/>
        </w:rPr>
        <w:t>l</w:t>
      </w:r>
      <w:r>
        <w:rPr>
          <w:rFonts w:ascii="Arial"/>
          <w:color w:val="050303"/>
          <w:spacing w:val="-139"/>
          <w:w w:val="240"/>
          <w:sz w:val="25"/>
        </w:rPr>
        <w:t>i</w:t>
      </w:r>
      <w:r>
        <w:rPr>
          <w:rFonts w:ascii="Arial"/>
          <w:color w:val="050303"/>
          <w:w w:val="89"/>
          <w:sz w:val="25"/>
        </w:rPr>
        <w:t>nst</w:t>
      </w:r>
      <w:r>
        <w:rPr>
          <w:rFonts w:ascii="Arial"/>
          <w:color w:val="050303"/>
          <w:spacing w:val="-17"/>
          <w:w w:val="89"/>
          <w:sz w:val="25"/>
        </w:rPr>
        <w:t>a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-45"/>
          <w:w w:val="136"/>
          <w:sz w:val="25"/>
        </w:rPr>
        <w:t>l</w:t>
      </w:r>
      <w:r>
        <w:rPr>
          <w:rFonts w:ascii="Arial"/>
          <w:color w:val="050303"/>
          <w:w w:val="99"/>
          <w:sz w:val="25"/>
        </w:rPr>
        <w:t>ati</w:t>
      </w:r>
      <w:r>
        <w:rPr>
          <w:rFonts w:ascii="Arial"/>
          <w:color w:val="050303"/>
          <w:spacing w:val="-12"/>
          <w:w w:val="99"/>
          <w:sz w:val="25"/>
        </w:rPr>
        <w:t>o</w:t>
      </w:r>
      <w:r>
        <w:rPr>
          <w:rFonts w:ascii="Arial"/>
          <w:color w:val="050303"/>
          <w:spacing w:val="-31"/>
          <w:w w:val="99"/>
          <w:sz w:val="25"/>
        </w:rPr>
        <w:t>n</w:t>
      </w:r>
      <w:r>
        <w:rPr>
          <w:rFonts w:ascii="Arial"/>
          <w:color w:val="050303"/>
          <w:w w:val="198"/>
          <w:sz w:val="25"/>
        </w:rPr>
        <w:t>,</w:t>
      </w:r>
      <w:r>
        <w:rPr>
          <w:rFonts w:ascii="Arial"/>
          <w:color w:val="050303"/>
          <w:spacing w:val="-30"/>
          <w:sz w:val="25"/>
        </w:rPr>
        <w:t> </w:t>
      </w:r>
      <w:r>
        <w:rPr>
          <w:rFonts w:ascii="Arial"/>
          <w:color w:val="050303"/>
          <w:w w:val="90"/>
          <w:sz w:val="25"/>
        </w:rPr>
        <w:t>a</w:t>
      </w:r>
      <w:r>
        <w:rPr>
          <w:rFonts w:ascii="Arial"/>
          <w:color w:val="050303"/>
          <w:spacing w:val="-37"/>
          <w:w w:val="90"/>
          <w:sz w:val="25"/>
        </w:rPr>
        <w:t>d</w:t>
      </w:r>
      <w:r>
        <w:rPr>
          <w:rFonts w:ascii="Arial"/>
          <w:color w:val="050303"/>
          <w:w w:val="111"/>
          <w:sz w:val="25"/>
        </w:rPr>
        <w:t>j</w:t>
      </w:r>
      <w:r>
        <w:rPr>
          <w:rFonts w:ascii="Arial"/>
          <w:color w:val="050303"/>
          <w:spacing w:val="-3"/>
          <w:w w:val="111"/>
          <w:sz w:val="25"/>
        </w:rPr>
        <w:t>u</w:t>
      </w:r>
      <w:r>
        <w:rPr>
          <w:rFonts w:ascii="Arial"/>
          <w:color w:val="050303"/>
          <w:w w:val="95"/>
          <w:sz w:val="25"/>
        </w:rPr>
        <w:t>st</w:t>
      </w:r>
      <w:r>
        <w:rPr>
          <w:rFonts w:ascii="Arial"/>
          <w:color w:val="050303"/>
          <w:spacing w:val="-14"/>
          <w:w w:val="95"/>
          <w:sz w:val="25"/>
        </w:rPr>
        <w:t>m</w:t>
      </w:r>
      <w:r>
        <w:rPr>
          <w:rFonts w:ascii="Arial"/>
          <w:color w:val="050303"/>
          <w:w w:val="87"/>
          <w:sz w:val="25"/>
        </w:rPr>
        <w:t>ents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22"/>
          <w:sz w:val="25"/>
        </w:rPr>
        <w:t> 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sz w:val="25"/>
        </w:rPr>
        <w:t>nd</w:t>
      </w:r>
      <w:r>
        <w:rPr>
          <w:rFonts w:ascii="Arial"/>
          <w:color w:val="050303"/>
          <w:spacing w:val="25"/>
          <w:sz w:val="25"/>
        </w:rPr>
        <w:t> </w:t>
      </w:r>
      <w:r>
        <w:rPr>
          <w:rFonts w:ascii="Arial"/>
          <w:color w:val="050303"/>
          <w:w w:val="86"/>
          <w:sz w:val="25"/>
        </w:rPr>
        <w:t>ch</w:t>
      </w:r>
      <w:r>
        <w:rPr>
          <w:rFonts w:ascii="Arial"/>
          <w:color w:val="050303"/>
          <w:spacing w:val="-9"/>
          <w:w w:val="86"/>
          <w:sz w:val="25"/>
        </w:rPr>
        <w:t>a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spacing w:val="-28"/>
          <w:w w:val="122"/>
          <w:sz w:val="25"/>
        </w:rPr>
        <w:t>g</w:t>
      </w:r>
      <w:r>
        <w:rPr>
          <w:rFonts w:ascii="Arial"/>
          <w:color w:val="050303"/>
          <w:w w:val="78"/>
          <w:sz w:val="25"/>
        </w:rPr>
        <w:t>e</w:t>
      </w:r>
      <w:r>
        <w:rPr>
          <w:rFonts w:ascii="Arial"/>
          <w:color w:val="050303"/>
          <w:spacing w:val="-29"/>
          <w:w w:val="78"/>
          <w:sz w:val="25"/>
        </w:rPr>
        <w:t>s</w:t>
      </w:r>
      <w:r>
        <w:rPr>
          <w:rFonts w:ascii="Arial"/>
          <w:color w:val="050303"/>
          <w:spacing w:val="-7"/>
          <w:w w:val="265"/>
          <w:sz w:val="25"/>
        </w:rPr>
        <w:t>,</w:t>
      </w:r>
      <w:r>
        <w:rPr>
          <w:rFonts w:ascii="Times New Roman"/>
          <w:color w:val="050303"/>
          <w:w w:val="151"/>
          <w:sz w:val="21"/>
        </w:rPr>
        <w:t>o, 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w w:val="82"/>
          <w:sz w:val="25"/>
        </w:rPr>
        <w:t>ack</w:t>
      </w:r>
      <w:r>
        <w:rPr>
          <w:rFonts w:ascii="Arial"/>
          <w:color w:val="050303"/>
          <w:spacing w:val="-34"/>
          <w:sz w:val="25"/>
        </w:rPr>
        <w:t> </w:t>
      </w:r>
      <w:r>
        <w:rPr>
          <w:rFonts w:ascii="Arial"/>
          <w:i/>
          <w:color w:val="050303"/>
          <w:w w:val="94"/>
          <w:sz w:val="26"/>
        </w:rPr>
        <w:t>of</w:t>
      </w:r>
      <w:r>
        <w:rPr>
          <w:rFonts w:ascii="Arial"/>
          <w:i/>
          <w:color w:val="050303"/>
          <w:spacing w:val="-30"/>
          <w:sz w:val="26"/>
        </w:rPr>
        <w:t> </w:t>
      </w:r>
      <w:r>
        <w:rPr>
          <w:rFonts w:ascii="Arial"/>
          <w:color w:val="050303"/>
          <w:w w:val="85"/>
          <w:sz w:val="25"/>
        </w:rPr>
        <w:t>s</w:t>
      </w:r>
      <w:r>
        <w:rPr>
          <w:rFonts w:ascii="Arial"/>
          <w:color w:val="050303"/>
          <w:spacing w:val="-12"/>
          <w:w w:val="85"/>
          <w:sz w:val="25"/>
        </w:rPr>
        <w:t>e</w:t>
      </w:r>
      <w:r>
        <w:rPr>
          <w:rFonts w:ascii="Arial"/>
          <w:color w:val="050303"/>
          <w:w w:val="98"/>
          <w:sz w:val="25"/>
        </w:rPr>
        <w:t>mce</w:t>
      </w:r>
      <w:r>
        <w:rPr>
          <w:rFonts w:ascii="Arial"/>
          <w:color w:val="050303"/>
          <w:spacing w:val="-35"/>
          <w:sz w:val="25"/>
        </w:rPr>
        <w:t> </w:t>
      </w:r>
      <w:r>
        <w:rPr>
          <w:rFonts w:ascii="Arial"/>
          <w:color w:val="050303"/>
          <w:w w:val="90"/>
          <w:sz w:val="25"/>
        </w:rPr>
        <w:t>a</w:t>
      </w:r>
      <w:r>
        <w:rPr>
          <w:rFonts w:ascii="Arial"/>
          <w:color w:val="050303"/>
          <w:spacing w:val="-20"/>
          <w:w w:val="90"/>
          <w:sz w:val="25"/>
        </w:rPr>
        <w:t>n</w:t>
      </w:r>
      <w:r>
        <w:rPr>
          <w:rFonts w:ascii="Arial"/>
          <w:color w:val="050303"/>
          <w:w w:val="109"/>
          <w:sz w:val="25"/>
        </w:rPr>
        <w:t>d</w:t>
      </w:r>
      <w:r>
        <w:rPr>
          <w:rFonts w:ascii="Arial"/>
          <w:color w:val="050303"/>
          <w:spacing w:val="-44"/>
          <w:sz w:val="25"/>
        </w:rPr>
        <w:t> </w:t>
      </w:r>
      <w:r>
        <w:rPr>
          <w:rFonts w:ascii="Arial"/>
          <w:color w:val="050303"/>
          <w:spacing w:val="-32"/>
          <w:w w:val="109"/>
          <w:sz w:val="25"/>
        </w:rPr>
        <w:t>m</w:t>
      </w:r>
      <w:r>
        <w:rPr>
          <w:rFonts w:ascii="Arial"/>
          <w:color w:val="050303"/>
          <w:w w:val="103"/>
          <w:sz w:val="25"/>
        </w:rPr>
        <w:t>a</w:t>
      </w:r>
      <w:r>
        <w:rPr>
          <w:rFonts w:ascii="Arial"/>
          <w:color w:val="050303"/>
          <w:spacing w:val="-23"/>
          <w:w w:val="103"/>
          <w:sz w:val="25"/>
        </w:rPr>
        <w:t>i</w:t>
      </w:r>
      <w:r>
        <w:rPr>
          <w:rFonts w:ascii="Arial"/>
          <w:color w:val="050303"/>
          <w:w w:val="97"/>
          <w:sz w:val="25"/>
        </w:rPr>
        <w:t>nt</w:t>
      </w:r>
      <w:r>
        <w:rPr>
          <w:rFonts w:ascii="Arial"/>
          <w:color w:val="050303"/>
          <w:spacing w:val="-21"/>
          <w:w w:val="98"/>
          <w:sz w:val="25"/>
        </w:rPr>
        <w:t>e</w:t>
      </w:r>
      <w:r>
        <w:rPr>
          <w:rFonts w:ascii="Arial"/>
          <w:color w:val="050303"/>
          <w:w w:val="90"/>
          <w:sz w:val="25"/>
        </w:rPr>
        <w:t>n</w:t>
      </w:r>
      <w:r>
        <w:rPr>
          <w:rFonts w:ascii="Arial"/>
          <w:color w:val="050303"/>
          <w:spacing w:val="-20"/>
          <w:w w:val="90"/>
          <w:sz w:val="25"/>
        </w:rPr>
        <w:t>a</w:t>
      </w:r>
      <w:r>
        <w:rPr>
          <w:rFonts w:ascii="Arial"/>
          <w:color w:val="050303"/>
          <w:w w:val="93"/>
          <w:sz w:val="25"/>
        </w:rPr>
        <w:t>nc</w:t>
      </w:r>
      <w:r>
        <w:rPr>
          <w:rFonts w:ascii="Arial"/>
          <w:color w:val="050303"/>
          <w:spacing w:val="16"/>
          <w:w w:val="93"/>
          <w:sz w:val="25"/>
        </w:rPr>
        <w:t>e</w:t>
      </w:r>
      <w:r>
        <w:rPr>
          <w:rFonts w:ascii="Arial"/>
          <w:color w:val="050303"/>
          <w:w w:val="83"/>
          <w:sz w:val="25"/>
        </w:rPr>
        <w:t>r.ou</w:t>
      </w:r>
      <w:r>
        <w:rPr>
          <w:rFonts w:ascii="Arial"/>
          <w:color w:val="050303"/>
          <w:spacing w:val="-18"/>
          <w:w w:val="83"/>
          <w:sz w:val="25"/>
        </w:rPr>
        <w:t>l</w:t>
      </w:r>
      <w:r>
        <w:rPr>
          <w:rFonts w:ascii="Arial"/>
          <w:color w:val="050303"/>
          <w:w w:val="109"/>
          <w:sz w:val="25"/>
        </w:rPr>
        <w:t>d</w:t>
      </w:r>
      <w:r>
        <w:rPr>
          <w:rFonts w:ascii="Arial"/>
          <w:color w:val="050303"/>
          <w:spacing w:val="-44"/>
          <w:sz w:val="25"/>
        </w:rPr>
        <w:t> </w:t>
      </w:r>
      <w:r>
        <w:rPr>
          <w:rFonts w:ascii="Arial"/>
          <w:color w:val="050303"/>
          <w:w w:val="83"/>
          <w:sz w:val="25"/>
        </w:rPr>
        <w:t>cause</w:t>
      </w:r>
      <w:r>
        <w:rPr>
          <w:rFonts w:ascii="Arial"/>
          <w:color w:val="050303"/>
          <w:spacing w:val="-37"/>
          <w:sz w:val="25"/>
        </w:rPr>
        <w:t> </w:t>
      </w:r>
      <w:r>
        <w:rPr>
          <w:rFonts w:ascii="Arial"/>
          <w:color w:val="050303"/>
          <w:w w:val="94"/>
          <w:sz w:val="25"/>
        </w:rPr>
        <w:t>d</w:t>
      </w:r>
      <w:r>
        <w:rPr>
          <w:rFonts w:ascii="Arial"/>
          <w:color w:val="050303"/>
          <w:spacing w:val="-13"/>
          <w:w w:val="94"/>
          <w:sz w:val="25"/>
        </w:rPr>
        <w:t>a</w:t>
      </w:r>
      <w:r>
        <w:rPr>
          <w:rFonts w:ascii="Arial"/>
          <w:color w:val="050303"/>
          <w:spacing w:val="-32"/>
          <w:w w:val="109"/>
          <w:sz w:val="25"/>
        </w:rPr>
        <w:t>m</w:t>
      </w:r>
      <w:r>
        <w:rPr>
          <w:rFonts w:ascii="Arial"/>
          <w:color w:val="050303"/>
          <w:w w:val="87"/>
          <w:sz w:val="25"/>
        </w:rPr>
        <w:t>ag</w:t>
      </w:r>
      <w:r>
        <w:rPr>
          <w:rFonts w:ascii="Arial"/>
          <w:color w:val="050303"/>
          <w:spacing w:val="10"/>
          <w:w w:val="87"/>
          <w:sz w:val="25"/>
        </w:rPr>
        <w:t>e</w:t>
      </w:r>
      <w:r>
        <w:rPr>
          <w:rFonts w:ascii="Arial"/>
          <w:color w:val="050303"/>
          <w:w w:val="126"/>
          <w:sz w:val="23"/>
        </w:rPr>
        <w:t>to</w:t>
      </w:r>
      <w:r>
        <w:rPr>
          <w:rFonts w:ascii="Arial"/>
          <w:color w:val="050303"/>
          <w:w w:val="126"/>
          <w:sz w:val="23"/>
        </w:rPr>
        <w:t> 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spacing w:val="-10"/>
          <w:w w:val="109"/>
          <w:sz w:val="25"/>
        </w:rPr>
        <w:t>d</w:t>
      </w:r>
      <w:r>
        <w:rPr>
          <w:rFonts w:ascii="Arial"/>
          <w:color w:val="050303"/>
          <w:spacing w:val="-38"/>
          <w:w w:val="112"/>
          <w:sz w:val="25"/>
        </w:rPr>
        <w:t>M</w:t>
      </w:r>
      <w:r>
        <w:rPr>
          <w:rFonts w:ascii="Arial"/>
          <w:color w:val="050303"/>
          <w:w w:val="89"/>
          <w:sz w:val="25"/>
        </w:rPr>
        <w:t>dua</w:t>
      </w:r>
      <w:r>
        <w:rPr>
          <w:rFonts w:ascii="Arial"/>
          <w:color w:val="050303"/>
          <w:spacing w:val="-12"/>
          <w:w w:val="89"/>
          <w:sz w:val="25"/>
        </w:rPr>
        <w:t>l</w:t>
      </w:r>
      <w:r>
        <w:rPr>
          <w:rFonts w:ascii="Arial"/>
          <w:color w:val="050303"/>
          <w:w w:val="97"/>
          <w:sz w:val="25"/>
        </w:rPr>
        <w:t>s</w:t>
      </w:r>
      <w:r>
        <w:rPr>
          <w:rFonts w:ascii="Arial"/>
          <w:color w:val="050303"/>
          <w:spacing w:val="22"/>
          <w:sz w:val="25"/>
        </w:rPr>
        <w:t> </w:t>
      </w:r>
      <w:r>
        <w:rPr>
          <w:rFonts w:ascii="Arial"/>
          <w:color w:val="050303"/>
          <w:spacing w:val="-15"/>
          <w:sz w:val="25"/>
        </w:rPr>
        <w:t>o</w:t>
      </w:r>
      <w:r>
        <w:rPr>
          <w:rFonts w:ascii="Arial"/>
          <w:color w:val="050303"/>
          <w:w w:val="124"/>
          <w:sz w:val="25"/>
        </w:rPr>
        <w:t>r</w:t>
      </w:r>
      <w:r>
        <w:rPr>
          <w:rFonts w:ascii="Arial"/>
          <w:color w:val="050303"/>
          <w:spacing w:val="22"/>
          <w:sz w:val="25"/>
        </w:rPr>
        <w:t> </w:t>
      </w:r>
      <w:r>
        <w:rPr>
          <w:rFonts w:ascii="Arial"/>
          <w:color w:val="050303"/>
          <w:spacing w:val="-29"/>
          <w:w w:val="99"/>
          <w:sz w:val="25"/>
        </w:rPr>
        <w:t>m</w:t>
      </w:r>
      <w:r>
        <w:rPr>
          <w:rFonts w:ascii="Arial"/>
          <w:color w:val="050303"/>
          <w:w w:val="95"/>
          <w:sz w:val="25"/>
        </w:rPr>
        <w:t>at</w:t>
      </w:r>
      <w:r>
        <w:rPr>
          <w:rFonts w:ascii="Arial"/>
          <w:color w:val="050303"/>
          <w:spacing w:val="-14"/>
          <w:w w:val="95"/>
          <w:sz w:val="25"/>
        </w:rPr>
        <w:t>e</w:t>
      </w:r>
      <w:r>
        <w:rPr>
          <w:rFonts w:ascii="Arial"/>
          <w:color w:val="050303"/>
          <w:w w:val="85"/>
          <w:sz w:val="25"/>
        </w:rPr>
        <w:t>rfals.</w:t>
      </w:r>
      <w:r>
        <w:rPr>
          <w:rFonts w:ascii="Arial"/>
          <w:color w:val="050303"/>
          <w:spacing w:val="15"/>
          <w:sz w:val="25"/>
        </w:rPr>
        <w:t> </w:t>
      </w:r>
      <w:r>
        <w:rPr>
          <w:rFonts w:ascii="Arial"/>
          <w:color w:val="050303"/>
          <w:w w:val="123"/>
          <w:sz w:val="25"/>
        </w:rPr>
        <w:t>It</w:t>
      </w:r>
      <w:r>
        <w:rPr>
          <w:rFonts w:ascii="Arial"/>
          <w:color w:val="050303"/>
          <w:spacing w:val="7"/>
          <w:sz w:val="25"/>
        </w:rPr>
        <w:t> </w:t>
      </w:r>
      <w:r>
        <w:rPr>
          <w:rFonts w:ascii="Times New Roman"/>
          <w:color w:val="050303"/>
          <w:w w:val="78"/>
          <w:sz w:val="27"/>
        </w:rPr>
        <w:t>Is</w:t>
      </w:r>
      <w:r>
        <w:rPr>
          <w:rFonts w:ascii="Times New Roman"/>
          <w:color w:val="050303"/>
          <w:spacing w:val="11"/>
          <w:sz w:val="27"/>
        </w:rPr>
        <w:t> 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w w:val="88"/>
          <w:sz w:val="25"/>
        </w:rPr>
        <w:t>heref</w:t>
      </w:r>
      <w:r>
        <w:rPr>
          <w:rFonts w:ascii="Arial"/>
          <w:color w:val="050303"/>
          <w:spacing w:val="-9"/>
          <w:w w:val="88"/>
          <w:sz w:val="25"/>
        </w:rPr>
        <w:t>o</w:t>
      </w:r>
      <w:r>
        <w:rPr>
          <w:rFonts w:ascii="Arial"/>
          <w:color w:val="050303"/>
          <w:w w:val="98"/>
          <w:sz w:val="25"/>
        </w:rPr>
        <w:t>r</w:t>
      </w:r>
      <w:r>
        <w:rPr>
          <w:rFonts w:ascii="Arial"/>
          <w:color w:val="050303"/>
          <w:spacing w:val="-128"/>
          <w:w w:val="98"/>
          <w:sz w:val="25"/>
        </w:rPr>
        <w:t>e</w:t>
      </w:r>
      <w:r>
        <w:rPr>
          <w:rFonts w:ascii="Arial"/>
          <w:color w:val="050303"/>
          <w:spacing w:val="-329"/>
          <w:w w:val="295"/>
          <w:sz w:val="25"/>
        </w:rPr>
        <w:t>I</w:t>
      </w:r>
      <w:r>
        <w:rPr>
          <w:rFonts w:ascii="Arial"/>
          <w:color w:val="050303"/>
          <w:w w:val="93"/>
          <w:sz w:val="25"/>
        </w:rPr>
        <w:t>mportant</w:t>
      </w:r>
      <w:r>
        <w:rPr>
          <w:rFonts w:ascii="Arial"/>
          <w:color w:val="050303"/>
          <w:spacing w:val="-2"/>
          <w:sz w:val="25"/>
        </w:rPr>
        <w:t> </w:t>
      </w:r>
      <w:r>
        <w:rPr>
          <w:rFonts w:ascii="Times New Roman"/>
          <w:color w:val="050303"/>
          <w:w w:val="106"/>
          <w:sz w:val="29"/>
        </w:rPr>
        <w:t>to </w:t>
      </w:r>
      <w:r>
        <w:rPr>
          <w:rFonts w:ascii="Arial"/>
          <w:color w:val="050303"/>
          <w:w w:val="93"/>
          <w:sz w:val="25"/>
        </w:rPr>
        <w:t>c</w:t>
      </w:r>
      <w:r>
        <w:rPr>
          <w:rFonts w:ascii="Arial"/>
          <w:color w:val="050303"/>
          <w:spacing w:val="-15"/>
          <w:w w:val="93"/>
          <w:sz w:val="25"/>
        </w:rPr>
        <w:t>a</w:t>
      </w:r>
      <w:r>
        <w:rPr>
          <w:rFonts w:ascii="Arial"/>
          <w:color w:val="050303"/>
          <w:w w:val="96"/>
          <w:sz w:val="25"/>
        </w:rPr>
        <w:t>ref</w:t>
      </w:r>
      <w:r>
        <w:rPr>
          <w:rFonts w:ascii="Arial"/>
          <w:color w:val="050303"/>
          <w:spacing w:val="-43"/>
          <w:w w:val="97"/>
          <w:sz w:val="25"/>
        </w:rPr>
        <w:t>u</w:t>
      </w:r>
      <w:r>
        <w:rPr>
          <w:rFonts w:ascii="Arial"/>
          <w:color w:val="050303"/>
          <w:spacing w:val="-78"/>
          <w:w w:val="240"/>
          <w:sz w:val="25"/>
        </w:rPr>
        <w:t>l</w:t>
      </w:r>
      <w:r>
        <w:rPr>
          <w:rFonts w:ascii="Arial"/>
          <w:color w:val="050303"/>
          <w:w w:val="97"/>
          <w:sz w:val="25"/>
        </w:rPr>
        <w:t>ly</w:t>
      </w:r>
      <w:r>
        <w:rPr>
          <w:rFonts w:ascii="Arial"/>
          <w:color w:val="050303"/>
          <w:spacing w:val="-14"/>
          <w:sz w:val="25"/>
        </w:rPr>
        <w:t> </w:t>
      </w:r>
      <w:r>
        <w:rPr>
          <w:rFonts w:ascii="Arial"/>
          <w:color w:val="050303"/>
          <w:spacing w:val="-33"/>
          <w:w w:val="124"/>
          <w:sz w:val="25"/>
        </w:rPr>
        <w:t>r</w:t>
      </w:r>
      <w:r>
        <w:rPr>
          <w:rFonts w:ascii="Arial"/>
          <w:color w:val="050303"/>
          <w:w w:val="89"/>
          <w:sz w:val="25"/>
        </w:rPr>
        <w:t>ead</w:t>
      </w:r>
      <w:r>
        <w:rPr>
          <w:rFonts w:ascii="Arial"/>
          <w:color w:val="050303"/>
          <w:spacing w:val="-15"/>
          <w:sz w:val="25"/>
        </w:rPr>
        <w:t> </w:t>
      </w:r>
      <w:r>
        <w:rPr>
          <w:rFonts w:ascii="Arial"/>
          <w:color w:val="050303"/>
          <w:w w:val="104"/>
          <w:sz w:val="25"/>
        </w:rPr>
        <w:t>th</w:t>
      </w:r>
      <w:r>
        <w:rPr>
          <w:rFonts w:ascii="Arial"/>
          <w:color w:val="050303"/>
          <w:spacing w:val="10"/>
          <w:w w:val="104"/>
          <w:sz w:val="25"/>
        </w:rPr>
        <w:t>e</w:t>
      </w:r>
      <w:r>
        <w:rPr>
          <w:rFonts w:ascii="Arial"/>
          <w:color w:val="050303"/>
          <w:spacing w:val="-170"/>
          <w:w w:val="221"/>
          <w:sz w:val="25"/>
        </w:rPr>
        <w:t>I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92"/>
          <w:sz w:val="25"/>
        </w:rPr>
        <w:t>str</w:t>
      </w:r>
      <w:r>
        <w:rPr>
          <w:rFonts w:ascii="Arial"/>
          <w:color w:val="050303"/>
          <w:spacing w:val="-15"/>
          <w:w w:val="92"/>
          <w:sz w:val="25"/>
        </w:rPr>
        <w:t>u</w:t>
      </w:r>
      <w:r>
        <w:rPr>
          <w:rFonts w:ascii="Arial"/>
          <w:color w:val="050303"/>
          <w:w w:val="98"/>
          <w:sz w:val="25"/>
        </w:rPr>
        <w:t>cti</w:t>
      </w:r>
      <w:r>
        <w:rPr>
          <w:rFonts w:ascii="Arial"/>
          <w:color w:val="050303"/>
          <w:spacing w:val="-12"/>
          <w:w w:val="98"/>
          <w:sz w:val="25"/>
        </w:rPr>
        <w:t>o</w:t>
      </w:r>
      <w:r>
        <w:rPr>
          <w:rFonts w:ascii="Arial"/>
          <w:color w:val="050303"/>
          <w:w w:val="88"/>
          <w:sz w:val="25"/>
        </w:rPr>
        <w:t>ns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15"/>
          <w:sz w:val="25"/>
        </w:rPr>
        <w:t>o</w:t>
      </w:r>
      <w:r>
        <w:rPr>
          <w:rFonts w:ascii="Arial"/>
          <w:color w:val="050303"/>
          <w:w w:val="116"/>
          <w:sz w:val="25"/>
        </w:rPr>
        <w:t>n</w:t>
      </w:r>
      <w:r>
        <w:rPr>
          <w:rFonts w:ascii="Arial"/>
          <w:color w:val="050303"/>
          <w:sz w:val="25"/>
        </w:rPr>
        <w:t> </w:t>
      </w:r>
      <w:r>
        <w:rPr>
          <w:rFonts w:ascii="Times New Roman"/>
          <w:color w:val="050303"/>
          <w:w w:val="87"/>
          <w:sz w:val="28"/>
        </w:rPr>
        <w:t>how</w:t>
      </w:r>
      <w:r>
        <w:rPr>
          <w:rFonts w:ascii="Times New Roman"/>
          <w:color w:val="050303"/>
          <w:spacing w:val="-10"/>
          <w:sz w:val="28"/>
        </w:rPr>
        <w:t> </w:t>
      </w:r>
      <w:r>
        <w:rPr>
          <w:rFonts w:ascii="Times New Roman"/>
          <w:color w:val="050303"/>
          <w:w w:val="106"/>
          <w:sz w:val="29"/>
        </w:rPr>
        <w:t>t</w:t>
      </w:r>
      <w:r>
        <w:rPr>
          <w:rFonts w:ascii="Times New Roman"/>
          <w:color w:val="050303"/>
          <w:spacing w:val="20"/>
          <w:w w:val="106"/>
          <w:sz w:val="29"/>
        </w:rPr>
        <w:t>o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93"/>
          <w:sz w:val="25"/>
        </w:rPr>
        <w:t>st</w:t>
      </w:r>
      <w:r>
        <w:rPr>
          <w:rFonts w:ascii="Arial"/>
          <w:color w:val="050303"/>
          <w:spacing w:val="-70"/>
          <w:w w:val="94"/>
          <w:sz w:val="25"/>
        </w:rPr>
        <w:t>a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w w:val="93"/>
          <w:sz w:val="25"/>
        </w:rPr>
        <w:t>L</w:t>
      </w:r>
      <w:r>
        <w:rPr>
          <w:rFonts w:ascii="Arial"/>
          <w:color w:val="050303"/>
          <w:spacing w:val="-4"/>
          <w:sz w:val="25"/>
        </w:rPr>
        <w:t> </w:t>
      </w:r>
      <w:r>
        <w:rPr>
          <w:rFonts w:ascii="Arial"/>
          <w:color w:val="050303"/>
          <w:w w:val="88"/>
          <w:sz w:val="25"/>
        </w:rPr>
        <w:t>use</w:t>
      </w:r>
      <w:r>
        <w:rPr>
          <w:rFonts w:ascii="Arial"/>
          <w:sz w:val="25"/>
        </w:rPr>
      </w:r>
    </w:p>
    <w:p>
      <w:pPr>
        <w:spacing w:before="1"/>
        <w:ind w:left="16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50303"/>
          <w:w w:val="94"/>
          <w:sz w:val="25"/>
        </w:rPr>
        <w:t>and</w:t>
      </w:r>
      <w:r>
        <w:rPr>
          <w:rFonts w:ascii="Arial"/>
          <w:color w:val="050303"/>
          <w:spacing w:val="-18"/>
          <w:sz w:val="25"/>
        </w:rPr>
        <w:t> </w:t>
      </w:r>
      <w:r>
        <w:rPr>
          <w:rFonts w:ascii="Arial"/>
          <w:color w:val="050303"/>
          <w:spacing w:val="-32"/>
          <w:w w:val="109"/>
          <w:sz w:val="25"/>
        </w:rPr>
        <w:t>m</w:t>
      </w:r>
      <w:r>
        <w:rPr>
          <w:rFonts w:ascii="Arial"/>
          <w:color w:val="050303"/>
          <w:w w:val="103"/>
          <w:sz w:val="25"/>
        </w:rPr>
        <w:t>a</w:t>
      </w:r>
      <w:r>
        <w:rPr>
          <w:rFonts w:ascii="Arial"/>
          <w:color w:val="050303"/>
          <w:spacing w:val="-23"/>
          <w:w w:val="103"/>
          <w:sz w:val="25"/>
        </w:rPr>
        <w:t>i</w:t>
      </w:r>
      <w:r>
        <w:rPr>
          <w:rFonts w:ascii="Arial"/>
          <w:color w:val="050303"/>
          <w:w w:val="97"/>
          <w:sz w:val="25"/>
        </w:rPr>
        <w:t>nt</w:t>
      </w:r>
      <w:r>
        <w:rPr>
          <w:rFonts w:ascii="Arial"/>
          <w:color w:val="050303"/>
          <w:spacing w:val="-37"/>
          <w:w w:val="98"/>
          <w:sz w:val="25"/>
        </w:rPr>
        <w:t>a</w:t>
      </w:r>
      <w:r>
        <w:rPr>
          <w:rFonts w:ascii="Arial"/>
          <w:color w:val="050303"/>
          <w:spacing w:val="-78"/>
          <w:w w:val="240"/>
          <w:sz w:val="25"/>
        </w:rPr>
        <w:t>i</w:t>
      </w:r>
      <w:r>
        <w:rPr>
          <w:rFonts w:ascii="Arial"/>
          <w:color w:val="050303"/>
          <w:w w:val="99"/>
          <w:sz w:val="25"/>
        </w:rPr>
        <w:t>n</w:t>
      </w:r>
      <w:r>
        <w:rPr>
          <w:rFonts w:ascii="Arial"/>
          <w:color w:val="050303"/>
          <w:spacing w:val="-48"/>
          <w:sz w:val="25"/>
        </w:rPr>
        <w:t> 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1"/>
          <w:w w:val="99"/>
          <w:sz w:val="25"/>
        </w:rPr>
        <w:t>h</w:t>
      </w:r>
      <w:r>
        <w:rPr>
          <w:rFonts w:ascii="Arial"/>
          <w:color w:val="050303"/>
          <w:w w:val="102"/>
          <w:sz w:val="25"/>
        </w:rPr>
        <w:t>e</w:t>
      </w:r>
      <w:r>
        <w:rPr>
          <w:rFonts w:ascii="Arial"/>
          <w:color w:val="050303"/>
          <w:spacing w:val="-16"/>
          <w:sz w:val="25"/>
        </w:rPr>
        <w:t> </w:t>
      </w:r>
      <w:r>
        <w:rPr>
          <w:rFonts w:ascii="Arial"/>
          <w:color w:val="050303"/>
          <w:spacing w:val="-28"/>
          <w:w w:val="109"/>
          <w:sz w:val="25"/>
        </w:rPr>
        <w:t>p</w:t>
      </w:r>
      <w:r>
        <w:rPr>
          <w:rFonts w:ascii="Arial"/>
          <w:color w:val="050303"/>
          <w:w w:val="89"/>
          <w:sz w:val="25"/>
        </w:rPr>
        <w:t>roduct</w:t>
      </w:r>
      <w:r>
        <w:rPr>
          <w:rFonts w:ascii="Arial"/>
          <w:color w:val="050303"/>
          <w:spacing w:val="-2"/>
          <w:sz w:val="25"/>
        </w:rPr>
        <w:t> </w:t>
      </w:r>
      <w:r>
        <w:rPr>
          <w:rFonts w:ascii="Arial"/>
          <w:color w:val="050303"/>
          <w:w w:val="90"/>
          <w:sz w:val="25"/>
        </w:rPr>
        <w:t>bef</w:t>
      </w:r>
      <w:r>
        <w:rPr>
          <w:rFonts w:ascii="Arial"/>
          <w:color w:val="050303"/>
          <w:spacing w:val="-16"/>
          <w:w w:val="90"/>
          <w:sz w:val="25"/>
        </w:rPr>
        <w:t>o</w:t>
      </w:r>
      <w:r>
        <w:rPr>
          <w:rFonts w:ascii="Arial"/>
          <w:color w:val="050303"/>
          <w:w w:val="98"/>
          <w:sz w:val="25"/>
        </w:rPr>
        <w:t>r</w:t>
      </w:r>
      <w:r>
        <w:rPr>
          <w:rFonts w:ascii="Arial"/>
          <w:color w:val="050303"/>
          <w:spacing w:val="30"/>
          <w:w w:val="98"/>
          <w:sz w:val="25"/>
        </w:rPr>
        <w:t>e</w:t>
      </w:r>
      <w:r>
        <w:rPr>
          <w:rFonts w:ascii="Arial"/>
          <w:color w:val="050303"/>
          <w:w w:val="77"/>
          <w:sz w:val="25"/>
        </w:rPr>
        <w:t>as:semb</w:t>
      </w:r>
      <w:r>
        <w:rPr>
          <w:rFonts w:ascii="Arial"/>
          <w:color w:val="050303"/>
          <w:spacing w:val="-15"/>
          <w:w w:val="77"/>
          <w:sz w:val="25"/>
        </w:rPr>
        <w:t>l</w:t>
      </w:r>
      <w:r>
        <w:rPr>
          <w:rFonts w:ascii="Arial"/>
          <w:color w:val="050303"/>
          <w:spacing w:val="-78"/>
          <w:w w:val="240"/>
          <w:sz w:val="25"/>
        </w:rPr>
        <w:t>l</w:t>
      </w:r>
      <w:r>
        <w:rPr>
          <w:rFonts w:ascii="Arial"/>
          <w:color w:val="050303"/>
          <w:spacing w:val="-31"/>
          <w:w w:val="99"/>
          <w:sz w:val="25"/>
        </w:rPr>
        <w:t>n</w:t>
      </w:r>
      <w:r>
        <w:rPr>
          <w:rFonts w:ascii="Arial"/>
          <w:color w:val="050303"/>
          <w:spacing w:val="8"/>
          <w:w w:val="122"/>
          <w:sz w:val="25"/>
        </w:rPr>
        <w:t>g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w w:val="97"/>
          <w:sz w:val="25"/>
        </w:rPr>
        <w:t>he</w:t>
      </w:r>
      <w:r>
        <w:rPr>
          <w:rFonts w:ascii="Arial"/>
          <w:color w:val="050303"/>
          <w:spacing w:val="-38"/>
          <w:sz w:val="25"/>
        </w:rPr>
        <w:t> </w:t>
      </w:r>
      <w:r>
        <w:rPr>
          <w:rFonts w:ascii="Arial"/>
          <w:color w:val="050303"/>
          <w:w w:val="99"/>
          <w:sz w:val="25"/>
        </w:rPr>
        <w:t>It</w:t>
      </w:r>
      <w:r>
        <w:rPr>
          <w:rFonts w:ascii="Arial"/>
          <w:color w:val="050303"/>
          <w:spacing w:val="-29"/>
          <w:sz w:val="25"/>
        </w:rPr>
        <w:t>e</w:t>
      </w:r>
      <w:r>
        <w:rPr>
          <w:rFonts w:ascii="Arial"/>
          <w:color w:val="050303"/>
          <w:spacing w:val="-32"/>
          <w:w w:val="109"/>
          <w:sz w:val="25"/>
        </w:rPr>
        <w:t>m</w:t>
      </w:r>
      <w:r>
        <w:rPr>
          <w:rFonts w:ascii="Arial"/>
          <w:color w:val="050303"/>
          <w:w w:val="210"/>
          <w:sz w:val="25"/>
        </w:rPr>
        <w:t>.</w:t>
      </w:r>
      <w:r>
        <w:rPr>
          <w:rFonts w:ascii="Arial"/>
          <w:sz w:val="25"/>
        </w:rPr>
      </w:r>
    </w:p>
    <w:p>
      <w:pPr>
        <w:spacing w:line="300" w:lineRule="atLeast" w:before="19"/>
        <w:ind w:left="186" w:right="83" w:hanging="18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50303"/>
          <w:w w:val="87"/>
          <w:sz w:val="25"/>
        </w:rPr>
        <w:t>The</w:t>
      </w:r>
      <w:r>
        <w:rPr>
          <w:rFonts w:ascii="Arial"/>
          <w:color w:val="050303"/>
          <w:spacing w:val="-5"/>
          <w:sz w:val="25"/>
        </w:rPr>
        <w:t> </w:t>
      </w:r>
      <w:r>
        <w:rPr>
          <w:rFonts w:ascii="Arial"/>
          <w:color w:val="050303"/>
          <w:spacing w:val="-26"/>
          <w:w w:val="89"/>
          <w:sz w:val="25"/>
        </w:rPr>
        <w:t>B</w:t>
      </w:r>
      <w:r>
        <w:rPr>
          <w:rFonts w:ascii="Arial"/>
          <w:color w:val="050303"/>
          <w:w w:val="88"/>
          <w:sz w:val="25"/>
        </w:rPr>
        <w:t>BQ</w:t>
      </w:r>
      <w:r>
        <w:rPr>
          <w:rFonts w:ascii="Arial"/>
          <w:color w:val="050303"/>
          <w:spacing w:val="-36"/>
          <w:sz w:val="25"/>
        </w:rPr>
        <w:t> </w:t>
      </w:r>
      <w:r>
        <w:rPr>
          <w:rFonts w:ascii="Arial"/>
          <w:color w:val="050303"/>
          <w:spacing w:val="-32"/>
          <w:w w:val="109"/>
          <w:sz w:val="25"/>
        </w:rPr>
        <w:t>m</w:t>
      </w:r>
      <w:r>
        <w:rPr>
          <w:rFonts w:ascii="Arial"/>
          <w:color w:val="050303"/>
          <w:spacing w:val="-37"/>
          <w:w w:val="116"/>
          <w:sz w:val="25"/>
        </w:rPr>
        <w:t>u</w:t>
      </w:r>
      <w:r>
        <w:rPr>
          <w:rFonts w:ascii="Arial"/>
          <w:color w:val="050303"/>
          <w:w w:val="93"/>
          <w:sz w:val="25"/>
        </w:rPr>
        <w:t>st</w:t>
      </w:r>
      <w:r>
        <w:rPr>
          <w:rFonts w:ascii="Arial"/>
          <w:color w:val="050303"/>
          <w:spacing w:val="-4"/>
          <w:sz w:val="25"/>
        </w:rPr>
        <w:t> </w:t>
      </w:r>
      <w:r>
        <w:rPr>
          <w:rFonts w:ascii="Arial"/>
          <w:color w:val="050303"/>
          <w:spacing w:val="-28"/>
          <w:w w:val="109"/>
          <w:sz w:val="25"/>
        </w:rPr>
        <w:t>b</w:t>
      </w:r>
      <w:r>
        <w:rPr>
          <w:rFonts w:ascii="Arial"/>
          <w:color w:val="050303"/>
          <w:w w:val="102"/>
          <w:sz w:val="25"/>
        </w:rPr>
        <w:t>e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32"/>
          <w:sz w:val="25"/>
        </w:rPr>
        <w:t> </w:t>
      </w:r>
      <w:r>
        <w:rPr>
          <w:rFonts w:ascii="Arial"/>
          <w:color w:val="050303"/>
          <w:w w:val="89"/>
          <w:sz w:val="25"/>
        </w:rPr>
        <w:t>nst</w:t>
      </w:r>
      <w:r>
        <w:rPr>
          <w:rFonts w:ascii="Arial"/>
          <w:color w:val="050303"/>
          <w:spacing w:val="-17"/>
          <w:w w:val="89"/>
          <w:sz w:val="25"/>
        </w:rPr>
        <w:t>a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-27"/>
          <w:w w:val="136"/>
          <w:sz w:val="25"/>
        </w:rPr>
        <w:t>l</w:t>
      </w:r>
      <w:r>
        <w:rPr>
          <w:rFonts w:ascii="Arial"/>
          <w:color w:val="050303"/>
          <w:w w:val="83"/>
          <w:sz w:val="25"/>
        </w:rPr>
        <w:t>ed</w:t>
      </w:r>
      <w:r>
        <w:rPr>
          <w:rFonts w:ascii="Arial"/>
          <w:color w:val="050303"/>
          <w:spacing w:val="-16"/>
          <w:sz w:val="25"/>
        </w:rPr>
        <w:t> </w:t>
      </w:r>
      <w:r>
        <w:rPr>
          <w:rFonts w:ascii="Arial"/>
          <w:color w:val="050303"/>
          <w:sz w:val="25"/>
        </w:rPr>
        <w:t>ac</w:t>
      </w:r>
      <w:r>
        <w:rPr>
          <w:rFonts w:ascii="Arial"/>
          <w:color w:val="050303"/>
          <w:spacing w:val="-30"/>
          <w:sz w:val="25"/>
        </w:rPr>
        <w:t>a</w:t>
      </w:r>
      <w:r>
        <w:rPr>
          <w:rFonts w:ascii="Arial"/>
          <w:color w:val="050303"/>
          <w:spacing w:val="-53"/>
          <w:w w:val="119"/>
          <w:sz w:val="25"/>
        </w:rPr>
        <w:t>m</w:t>
      </w:r>
      <w:r>
        <w:rPr>
          <w:rFonts w:ascii="Arial"/>
          <w:color w:val="050303"/>
          <w:w w:val="86"/>
          <w:sz w:val="25"/>
        </w:rPr>
        <w:t>U</w:t>
      </w:r>
      <w:r>
        <w:rPr>
          <w:rFonts w:ascii="Arial"/>
          <w:color w:val="050303"/>
          <w:spacing w:val="-26"/>
          <w:w w:val="86"/>
          <w:sz w:val="25"/>
        </w:rPr>
        <w:t>n</w:t>
      </w:r>
      <w:r>
        <w:rPr>
          <w:rFonts w:ascii="Arial"/>
          <w:color w:val="050303"/>
          <w:spacing w:val="8"/>
          <w:w w:val="122"/>
          <w:sz w:val="25"/>
        </w:rPr>
        <w:t>g</w:t>
      </w:r>
      <w:r>
        <w:rPr>
          <w:rFonts w:ascii="Arial"/>
          <w:color w:val="050303"/>
          <w:w w:val="115"/>
          <w:sz w:val="25"/>
        </w:rPr>
        <w:t>to</w:t>
      </w:r>
      <w:r>
        <w:rPr>
          <w:rFonts w:ascii="Arial"/>
          <w:color w:val="050303"/>
          <w:spacing w:val="-9"/>
          <w:sz w:val="25"/>
        </w:rPr>
        <w:t> 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94"/>
          <w:sz w:val="25"/>
        </w:rPr>
        <w:t>atlo</w:t>
      </w:r>
      <w:r>
        <w:rPr>
          <w:rFonts w:ascii="Arial"/>
          <w:color w:val="050303"/>
          <w:spacing w:val="-18"/>
          <w:w w:val="94"/>
          <w:sz w:val="25"/>
        </w:rPr>
        <w:t>n</w:t>
      </w:r>
      <w:r>
        <w:rPr>
          <w:rFonts w:ascii="Arial"/>
          <w:color w:val="050303"/>
          <w:w w:val="89"/>
          <w:sz w:val="25"/>
        </w:rPr>
        <w:t>al/local</w:t>
      </w:r>
      <w:r>
        <w:rPr>
          <w:rFonts w:ascii="Arial"/>
          <w:color w:val="050303"/>
          <w:w w:val="89"/>
          <w:sz w:val="25"/>
        </w:rPr>
        <w:t> </w:t>
      </w:r>
      <w:r>
        <w:rPr>
          <w:rFonts w:ascii="Arial"/>
          <w:color w:val="050303"/>
          <w:w w:val="93"/>
          <w:sz w:val="25"/>
        </w:rPr>
        <w:t>l'l!</w:t>
      </w:r>
      <w:r>
        <w:rPr>
          <w:rFonts w:ascii="Arial"/>
          <w:color w:val="050303"/>
          <w:spacing w:val="-25"/>
          <w:w w:val="94"/>
          <w:sz w:val="25"/>
        </w:rPr>
        <w:t>g</w:t>
      </w:r>
      <w:r>
        <w:rPr>
          <w:rFonts w:ascii="Arial"/>
          <w:color w:val="050303"/>
          <w:w w:val="78"/>
          <w:sz w:val="25"/>
        </w:rPr>
        <w:t>U</w:t>
      </w:r>
      <w:r>
        <w:rPr>
          <w:rFonts w:ascii="Arial"/>
          <w:color w:val="050303"/>
          <w:spacing w:val="-25"/>
          <w:w w:val="78"/>
          <w:sz w:val="25"/>
        </w:rPr>
        <w:t>l</w:t>
      </w:r>
      <w:r>
        <w:rPr>
          <w:rFonts w:ascii="Arial"/>
          <w:color w:val="050303"/>
          <w:w w:val="99"/>
          <w:sz w:val="25"/>
        </w:rPr>
        <w:t>atl</w:t>
      </w:r>
      <w:r>
        <w:rPr>
          <w:rFonts w:ascii="Arial"/>
          <w:color w:val="050303"/>
          <w:spacing w:val="-12"/>
          <w:w w:val="99"/>
          <w:sz w:val="25"/>
        </w:rPr>
        <w:t>o</w:t>
      </w:r>
      <w:r>
        <w:rPr>
          <w:rFonts w:ascii="Arial"/>
          <w:color w:val="050303"/>
          <w:w w:val="88"/>
          <w:sz w:val="25"/>
        </w:rPr>
        <w:t>n</w:t>
      </w:r>
      <w:r>
        <w:rPr>
          <w:rFonts w:ascii="Arial"/>
          <w:color w:val="050303"/>
          <w:spacing w:val="-20"/>
          <w:w w:val="88"/>
          <w:sz w:val="25"/>
        </w:rPr>
        <w:t>s</w:t>
      </w:r>
      <w:r>
        <w:rPr>
          <w:rFonts w:ascii="Arial"/>
          <w:color w:val="050303"/>
          <w:w w:val="210"/>
          <w:sz w:val="25"/>
        </w:rPr>
        <w:t>.</w:t>
      </w:r>
      <w:r>
        <w:rPr>
          <w:rFonts w:ascii="Arial"/>
          <w:color w:val="050303"/>
          <w:spacing w:val="-21"/>
          <w:sz w:val="25"/>
        </w:rPr>
        <w:t> </w:t>
      </w:r>
      <w:r>
        <w:rPr>
          <w:rFonts w:ascii="Times New Roman"/>
          <w:color w:val="050303"/>
          <w:w w:val="93"/>
          <w:sz w:val="25"/>
        </w:rPr>
        <w:t>Make</w:t>
      </w:r>
      <w:r>
        <w:rPr>
          <w:rFonts w:ascii="Times New Roman"/>
          <w:color w:val="050303"/>
          <w:sz w:val="25"/>
        </w:rPr>
        <w:t> </w:t>
      </w:r>
      <w:r>
        <w:rPr>
          <w:rFonts w:ascii="Times New Roman"/>
          <w:color w:val="050303"/>
          <w:spacing w:val="15"/>
          <w:sz w:val="25"/>
        </w:rPr>
        <w:t> 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w w:val="89"/>
          <w:sz w:val="25"/>
        </w:rPr>
        <w:t>re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35"/>
          <w:sz w:val="25"/>
        </w:rPr>
        <w:t> 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7"/>
          <w:w w:val="116"/>
          <w:sz w:val="25"/>
        </w:rPr>
        <w:t>h</w:t>
      </w:r>
      <w:r>
        <w:rPr>
          <w:rFonts w:ascii="Arial"/>
          <w:color w:val="050303"/>
          <w:w w:val="105"/>
          <w:sz w:val="25"/>
        </w:rPr>
        <w:t>at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23"/>
          <w:sz w:val="25"/>
        </w:rPr>
        <w:t> 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1"/>
          <w:w w:val="99"/>
          <w:sz w:val="25"/>
        </w:rPr>
        <w:t>h</w:t>
      </w:r>
      <w:r>
        <w:rPr>
          <w:rFonts w:ascii="Arial"/>
          <w:color w:val="050303"/>
          <w:w w:val="102"/>
          <w:sz w:val="25"/>
        </w:rPr>
        <w:t>e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15"/>
          <w:sz w:val="25"/>
        </w:rPr>
        <w:t> </w:t>
      </w:r>
      <w:r>
        <w:rPr>
          <w:rFonts w:ascii="Arial"/>
          <w:color w:val="050303"/>
          <w:w w:val="86"/>
          <w:sz w:val="25"/>
        </w:rPr>
        <w:t>gas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11"/>
          <w:sz w:val="25"/>
        </w:rPr>
        <w:t> </w:t>
      </w:r>
      <w:r>
        <w:rPr>
          <w:rFonts w:ascii="Arial"/>
          <w:color w:val="050303"/>
          <w:w w:val="88"/>
          <w:sz w:val="25"/>
        </w:rPr>
        <w:t>hose</w:t>
      </w:r>
      <w:r>
        <w:rPr>
          <w:rFonts w:ascii="Arial"/>
          <w:color w:val="050303"/>
          <w:spacing w:val="-12"/>
          <w:sz w:val="25"/>
        </w:rPr>
        <w:t> </w:t>
      </w:r>
      <w:r>
        <w:rPr>
          <w:rFonts w:ascii="Arial"/>
          <w:color w:val="050303"/>
          <w:spacing w:val="-170"/>
          <w:w w:val="221"/>
          <w:sz w:val="25"/>
        </w:rPr>
        <w:t>I</w:t>
      </w:r>
      <w:r>
        <w:rPr>
          <w:rFonts w:ascii="Arial"/>
          <w:color w:val="050303"/>
          <w:w w:val="97"/>
          <w:sz w:val="25"/>
        </w:rPr>
        <w:t>s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12"/>
          <w:sz w:val="25"/>
        </w:rPr>
        <w:t> 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105"/>
          <w:sz w:val="25"/>
        </w:rPr>
        <w:t>ot</w:t>
      </w:r>
      <w:r>
        <w:rPr>
          <w:rFonts w:ascii="Arial"/>
          <w:sz w:val="25"/>
        </w:rPr>
      </w:r>
    </w:p>
    <w:p>
      <w:pPr>
        <w:spacing w:line="306" w:lineRule="exact" w:before="65"/>
        <w:ind w:left="16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75"/>
        </w:rPr>
        <w:br w:type="column"/>
      </w:r>
      <w:r>
        <w:rPr>
          <w:rFonts w:ascii="Arial"/>
          <w:i/>
          <w:color w:val="050303"/>
          <w:w w:val="75"/>
          <w:sz w:val="23"/>
        </w:rPr>
        <w:t>ANf</w:t>
      </w:r>
      <w:r>
        <w:rPr>
          <w:rFonts w:ascii="Arial"/>
          <w:i/>
          <w:color w:val="050303"/>
          <w:spacing w:val="47"/>
          <w:w w:val="75"/>
          <w:sz w:val="23"/>
        </w:rPr>
        <w:t> </w:t>
      </w:r>
      <w:r>
        <w:rPr>
          <w:rFonts w:ascii="Times New Roman"/>
          <w:color w:val="050303"/>
          <w:w w:val="75"/>
          <w:sz w:val="27"/>
        </w:rPr>
        <w:t>ENCIOSUIIE </w:t>
      </w:r>
      <w:r>
        <w:rPr>
          <w:rFonts w:ascii="Times New Roman"/>
          <w:color w:val="050303"/>
          <w:spacing w:val="6"/>
          <w:w w:val="75"/>
          <w:sz w:val="27"/>
        </w:rPr>
        <w:t>INWHICH </w:t>
      </w:r>
      <w:r>
        <w:rPr>
          <w:rFonts w:ascii="Times New Roman"/>
          <w:color w:val="050303"/>
          <w:spacing w:val="4"/>
          <w:w w:val="75"/>
          <w:sz w:val="27"/>
        </w:rPr>
        <w:t>THEAPPUANCE</w:t>
      </w:r>
      <w:r>
        <w:rPr>
          <w:rFonts w:ascii="Times New Roman"/>
          <w:color w:val="050303"/>
          <w:spacing w:val="58"/>
          <w:w w:val="75"/>
          <w:sz w:val="27"/>
        </w:rPr>
        <w:t> </w:t>
      </w:r>
      <w:r>
        <w:rPr>
          <w:rFonts w:ascii="Times New Roman"/>
          <w:color w:val="050303"/>
          <w:w w:val="75"/>
          <w:sz w:val="27"/>
        </w:rPr>
        <w:t>IS</w:t>
      </w:r>
      <w:r>
        <w:rPr>
          <w:rFonts w:ascii="Times New Roman"/>
          <w:color w:val="050303"/>
          <w:spacing w:val="23"/>
          <w:w w:val="75"/>
          <w:sz w:val="27"/>
        </w:rPr>
        <w:t> </w:t>
      </w:r>
      <w:r>
        <w:rPr>
          <w:rFonts w:ascii="Times New Roman"/>
          <w:color w:val="050303"/>
          <w:w w:val="75"/>
          <w:sz w:val="27"/>
        </w:rPr>
        <w:t>USED</w:t>
      </w:r>
      <w:r>
        <w:rPr>
          <w:rFonts w:ascii="Times New Roman"/>
          <w:sz w:val="27"/>
        </w:rPr>
      </w:r>
    </w:p>
    <w:p>
      <w:pPr>
        <w:spacing w:line="301" w:lineRule="exact" w:before="0"/>
        <w:ind w:left="18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/>
          <w:color w:val="050303"/>
          <w:w w:val="108"/>
          <w:sz w:val="23"/>
        </w:rPr>
        <w:t>M</w:t>
      </w:r>
      <w:r>
        <w:rPr>
          <w:rFonts w:ascii="Arial"/>
          <w:color w:val="050303"/>
          <w:spacing w:val="-31"/>
          <w:w w:val="108"/>
          <w:sz w:val="23"/>
        </w:rPr>
        <w:t>U</w:t>
      </w:r>
      <w:r>
        <w:rPr>
          <w:rFonts w:ascii="Arial"/>
          <w:color w:val="050303"/>
          <w:w w:val="114"/>
          <w:sz w:val="23"/>
        </w:rPr>
        <w:t>5r</w:t>
      </w:r>
      <w:r>
        <w:rPr>
          <w:rFonts w:ascii="Arial"/>
          <w:color w:val="050303"/>
          <w:spacing w:val="-32"/>
          <w:w w:val="114"/>
          <w:sz w:val="23"/>
        </w:rPr>
        <w:t>C</w:t>
      </w:r>
      <w:r>
        <w:rPr>
          <w:rFonts w:ascii="Arial"/>
          <w:color w:val="050303"/>
          <w:w w:val="106"/>
          <w:sz w:val="23"/>
        </w:rPr>
        <w:t>O</w:t>
      </w:r>
      <w:r>
        <w:rPr>
          <w:rFonts w:ascii="Arial"/>
          <w:color w:val="050303"/>
          <w:spacing w:val="-24"/>
          <w:w w:val="107"/>
          <w:sz w:val="23"/>
        </w:rPr>
        <w:t>M</w:t>
      </w:r>
      <w:r>
        <w:rPr>
          <w:rFonts w:ascii="Arial"/>
          <w:color w:val="050303"/>
          <w:w w:val="88"/>
          <w:sz w:val="23"/>
        </w:rPr>
        <w:t>P</w:t>
      </w:r>
      <w:r>
        <w:rPr>
          <w:rFonts w:ascii="Arial"/>
          <w:color w:val="050303"/>
          <w:spacing w:val="-55"/>
          <w:w w:val="89"/>
          <w:sz w:val="23"/>
        </w:rPr>
        <w:t>L</w:t>
      </w:r>
      <w:r>
        <w:rPr>
          <w:rFonts w:ascii="Arial"/>
          <w:color w:val="050303"/>
          <w:w w:val="103"/>
          <w:sz w:val="23"/>
        </w:rPr>
        <w:t>Y</w:t>
      </w:r>
      <w:r>
        <w:rPr>
          <w:rFonts w:ascii="Arial"/>
          <w:color w:val="050303"/>
          <w:spacing w:val="6"/>
          <w:w w:val="103"/>
          <w:sz w:val="23"/>
        </w:rPr>
        <w:t>W</w:t>
      </w:r>
      <w:r>
        <w:rPr>
          <w:rFonts w:ascii="Arial"/>
          <w:color w:val="050303"/>
          <w:w w:val="94"/>
          <w:sz w:val="23"/>
        </w:rPr>
        <w:t>IT</w:t>
      </w:r>
      <w:r>
        <w:rPr>
          <w:rFonts w:ascii="Arial"/>
          <w:color w:val="050303"/>
          <w:spacing w:val="3"/>
          <w:w w:val="94"/>
          <w:sz w:val="23"/>
        </w:rPr>
        <w:t>H</w:t>
      </w:r>
      <w:r>
        <w:rPr>
          <w:rFonts w:ascii="Arial"/>
          <w:color w:val="050303"/>
          <w:w w:val="99"/>
          <w:sz w:val="23"/>
        </w:rPr>
        <w:t>O</w:t>
      </w:r>
      <w:r>
        <w:rPr>
          <w:rFonts w:ascii="Arial"/>
          <w:color w:val="050303"/>
          <w:spacing w:val="-25"/>
          <w:sz w:val="23"/>
        </w:rPr>
        <w:t>N</w:t>
      </w:r>
      <w:r>
        <w:rPr>
          <w:rFonts w:ascii="Arial"/>
          <w:color w:val="050303"/>
          <w:spacing w:val="8"/>
          <w:w w:val="98"/>
          <w:sz w:val="23"/>
        </w:rPr>
        <w:t>E</w:t>
      </w:r>
      <w:r>
        <w:rPr>
          <w:rFonts w:ascii="Arial"/>
          <w:color w:val="050303"/>
          <w:spacing w:val="-19"/>
          <w:w w:val="99"/>
          <w:sz w:val="23"/>
        </w:rPr>
        <w:t>O</w:t>
      </w:r>
      <w:r>
        <w:rPr>
          <w:rFonts w:ascii="Arial"/>
          <w:color w:val="050303"/>
          <w:spacing w:val="10"/>
          <w:w w:val="93"/>
          <w:sz w:val="23"/>
        </w:rPr>
        <w:t>F</w:t>
      </w:r>
      <w:r>
        <w:rPr>
          <w:rFonts w:ascii="Times New Roman"/>
          <w:color w:val="050303"/>
          <w:w w:val="74"/>
          <w:sz w:val="27"/>
        </w:rPr>
        <w:t>THE</w:t>
      </w:r>
      <w:r>
        <w:rPr>
          <w:rFonts w:ascii="Times New Roman"/>
          <w:color w:val="050303"/>
          <w:spacing w:val="-17"/>
          <w:sz w:val="27"/>
        </w:rPr>
        <w:t> </w:t>
      </w:r>
      <w:r>
        <w:rPr>
          <w:rFonts w:ascii="Times New Roman"/>
          <w:color w:val="050303"/>
          <w:w w:val="97"/>
          <w:sz w:val="27"/>
        </w:rPr>
        <w:t>fO</w:t>
      </w:r>
      <w:r>
        <w:rPr>
          <w:rFonts w:ascii="Times New Roman"/>
          <w:color w:val="050303"/>
          <w:spacing w:val="-39"/>
          <w:w w:val="97"/>
          <w:sz w:val="27"/>
        </w:rPr>
        <w:t>U</w:t>
      </w:r>
      <w:r>
        <w:rPr>
          <w:rFonts w:ascii="Times New Roman"/>
          <w:color w:val="050303"/>
          <w:w w:val="78"/>
          <w:sz w:val="27"/>
        </w:rPr>
        <w:t>WIN</w:t>
      </w:r>
      <w:r>
        <w:rPr>
          <w:rFonts w:ascii="Times New Roman"/>
          <w:color w:val="050303"/>
          <w:spacing w:val="6"/>
          <w:w w:val="78"/>
          <w:sz w:val="27"/>
        </w:rPr>
        <w:t>O</w:t>
      </w:r>
      <w:r>
        <w:rPr>
          <w:rFonts w:ascii="Times New Roman"/>
          <w:color w:val="050303"/>
          <w:w w:val="239"/>
          <w:sz w:val="27"/>
        </w:rPr>
        <w:t>:</w:t>
      </w:r>
      <w:r>
        <w:rPr>
          <w:rFonts w:ascii="Times New Roman"/>
          <w:sz w:val="27"/>
        </w:rPr>
      </w:r>
    </w:p>
    <w:p>
      <w:pPr>
        <w:spacing w:line="254" w:lineRule="auto" w:before="0"/>
        <w:ind w:left="186" w:right="315" w:hanging="18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50303"/>
          <w:w w:val="96"/>
          <w:sz w:val="25"/>
        </w:rPr>
        <w:t>A</w:t>
      </w:r>
      <w:r>
        <w:rPr>
          <w:rFonts w:ascii="Arial"/>
          <w:color w:val="050303"/>
          <w:spacing w:val="23"/>
          <w:w w:val="96"/>
          <w:sz w:val="25"/>
        </w:rPr>
        <w:t>n</w:t>
      </w:r>
      <w:r>
        <w:rPr>
          <w:rFonts w:ascii="Arial"/>
          <w:color w:val="050303"/>
          <w:spacing w:val="-18"/>
          <w:w w:val="102"/>
          <w:sz w:val="25"/>
        </w:rPr>
        <w:t>e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91"/>
          <w:sz w:val="25"/>
        </w:rPr>
        <w:t>c</w:t>
      </w:r>
      <w:r>
        <w:rPr>
          <w:rFonts w:ascii="Arial"/>
          <w:color w:val="050303"/>
          <w:spacing w:val="-23"/>
          <w:w w:val="91"/>
          <w:sz w:val="25"/>
        </w:rPr>
        <w:t>l</w:t>
      </w:r>
      <w:r>
        <w:rPr>
          <w:rFonts w:ascii="Arial"/>
          <w:color w:val="050303"/>
          <w:w w:val="92"/>
          <w:sz w:val="25"/>
        </w:rPr>
        <w:t>o</w:t>
      </w:r>
      <w:r>
        <w:rPr>
          <w:rFonts w:ascii="Arial"/>
          <w:color w:val="050303"/>
          <w:spacing w:val="-12"/>
          <w:w w:val="92"/>
          <w:sz w:val="25"/>
        </w:rPr>
        <w:t>s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w w:val="99"/>
          <w:sz w:val="25"/>
        </w:rPr>
        <w:t>rewtt</w:t>
      </w:r>
      <w:r>
        <w:rPr>
          <w:rFonts w:ascii="Arial"/>
          <w:color w:val="050303"/>
          <w:spacing w:val="12"/>
          <w:w w:val="99"/>
          <w:sz w:val="25"/>
        </w:rPr>
        <w:t>h</w:t>
      </w:r>
      <w:r>
        <w:rPr>
          <w:rFonts w:ascii="Arial"/>
          <w:color w:val="050303"/>
          <w:w w:val="96"/>
          <w:sz w:val="25"/>
        </w:rPr>
        <w:t>w</w:t>
      </w:r>
      <w:r>
        <w:rPr>
          <w:rFonts w:ascii="Arial"/>
          <w:color w:val="050303"/>
          <w:spacing w:val="-5"/>
          <w:w w:val="96"/>
          <w:sz w:val="25"/>
        </w:rPr>
        <w:t>a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-45"/>
          <w:w w:val="136"/>
          <w:sz w:val="25"/>
        </w:rPr>
        <w:t>l</w:t>
      </w:r>
      <w:r>
        <w:rPr>
          <w:rFonts w:ascii="Arial"/>
          <w:color w:val="050303"/>
          <w:spacing w:val="20"/>
          <w:w w:val="97"/>
          <w:sz w:val="25"/>
        </w:rPr>
        <w:t>s</w:t>
      </w:r>
      <w:r>
        <w:rPr>
          <w:rFonts w:ascii="Arial"/>
          <w:color w:val="050303"/>
          <w:spacing w:val="-15"/>
          <w:sz w:val="25"/>
        </w:rPr>
        <w:t>o</w:t>
      </w:r>
      <w:r>
        <w:rPr>
          <w:rFonts w:ascii="Arial"/>
          <w:color w:val="050303"/>
          <w:spacing w:val="-2"/>
          <w:w w:val="116"/>
          <w:sz w:val="25"/>
        </w:rPr>
        <w:t>n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8"/>
          <w:w w:val="136"/>
          <w:sz w:val="25"/>
        </w:rPr>
        <w:t>l</w:t>
      </w:r>
      <w:r>
        <w:rPr>
          <w:rFonts w:ascii="Arial"/>
          <w:color w:val="050303"/>
          <w:spacing w:val="-91"/>
          <w:w w:val="97"/>
          <w:sz w:val="25"/>
        </w:rPr>
        <w:t>s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spacing w:val="-28"/>
          <w:w w:val="109"/>
          <w:sz w:val="25"/>
        </w:rPr>
        <w:t>d</w:t>
      </w:r>
      <w:r>
        <w:rPr>
          <w:rFonts w:ascii="Arial"/>
          <w:color w:val="050303"/>
          <w:w w:val="85"/>
          <w:sz w:val="25"/>
        </w:rPr>
        <w:t>e</w:t>
      </w:r>
      <w:r>
        <w:rPr>
          <w:rFonts w:ascii="Arial"/>
          <w:color w:val="050303"/>
          <w:spacing w:val="-52"/>
          <w:w w:val="85"/>
          <w:sz w:val="25"/>
        </w:rPr>
        <w:t>s</w:t>
      </w:r>
      <w:r>
        <w:rPr>
          <w:rFonts w:ascii="Arial"/>
          <w:color w:val="050303"/>
          <w:spacing w:val="-100"/>
          <w:w w:val="265"/>
          <w:sz w:val="25"/>
        </w:rPr>
        <w:t>,</w:t>
      </w:r>
      <w:r>
        <w:rPr>
          <w:rFonts w:ascii="Arial"/>
          <w:color w:val="050303"/>
          <w:w w:val="92"/>
          <w:sz w:val="27"/>
        </w:rPr>
        <w:t>but</w:t>
      </w:r>
      <w:r>
        <w:rPr>
          <w:rFonts w:ascii="Arial"/>
          <w:color w:val="050303"/>
          <w:spacing w:val="-51"/>
          <w:sz w:val="27"/>
        </w:rPr>
        <w:t> </w:t>
      </w:r>
      <w:r>
        <w:rPr>
          <w:rFonts w:ascii="Arial"/>
          <w:color w:val="050303"/>
          <w:w w:val="105"/>
          <w:sz w:val="25"/>
        </w:rPr>
        <w:t>at</w:t>
      </w:r>
      <w:r>
        <w:rPr>
          <w:rFonts w:ascii="Arial"/>
          <w:color w:val="050303"/>
          <w:spacing w:val="-24"/>
          <w:sz w:val="25"/>
        </w:rPr>
        <w:t> </w:t>
      </w:r>
      <w:r>
        <w:rPr>
          <w:rFonts w:ascii="Arial"/>
          <w:color w:val="050303"/>
          <w:spacing w:val="-54"/>
          <w:w w:val="160"/>
          <w:sz w:val="25"/>
        </w:rPr>
        <w:t>l</w:t>
      </w:r>
      <w:r>
        <w:rPr>
          <w:rFonts w:ascii="Arial"/>
          <w:color w:val="050303"/>
          <w:w w:val="86"/>
          <w:sz w:val="25"/>
        </w:rPr>
        <w:t>ea</w:t>
      </w:r>
      <w:r>
        <w:rPr>
          <w:rFonts w:ascii="Arial"/>
          <w:color w:val="050303"/>
          <w:spacing w:val="-27"/>
          <w:w w:val="86"/>
          <w:sz w:val="25"/>
        </w:rPr>
        <w:t>s</w:t>
      </w:r>
      <w:r>
        <w:rPr>
          <w:rFonts w:ascii="Arial"/>
          <w:color w:val="050303"/>
          <w:spacing w:val="8"/>
          <w:w w:val="166"/>
          <w:sz w:val="25"/>
        </w:rPr>
        <w:t>t</w:t>
      </w:r>
      <w:r>
        <w:rPr>
          <w:rFonts w:ascii="Arial"/>
          <w:color w:val="050303"/>
          <w:spacing w:val="-18"/>
          <w:w w:val="115"/>
          <w:sz w:val="25"/>
        </w:rPr>
        <w:t>o</w:t>
      </w:r>
      <w:r>
        <w:rPr>
          <w:rFonts w:ascii="Arial"/>
          <w:color w:val="050303"/>
          <w:w w:val="90"/>
          <w:sz w:val="25"/>
        </w:rPr>
        <w:t>ne</w:t>
      </w:r>
      <w:r>
        <w:rPr>
          <w:rFonts w:ascii="Arial"/>
          <w:color w:val="050303"/>
          <w:w w:val="90"/>
          <w:sz w:val="25"/>
        </w:rPr>
        <w:t> </w:t>
      </w:r>
      <w:r>
        <w:rPr>
          <w:rFonts w:ascii="Arial"/>
          <w:color w:val="050303"/>
          <w:spacing w:val="-28"/>
          <w:w w:val="109"/>
          <w:sz w:val="25"/>
        </w:rPr>
        <w:t>p</w:t>
      </w:r>
      <w:r>
        <w:rPr>
          <w:rFonts w:ascii="Arial"/>
          <w:color w:val="050303"/>
          <w:w w:val="89"/>
          <w:sz w:val="25"/>
        </w:rPr>
        <w:t>erma</w:t>
      </w:r>
      <w:r>
        <w:rPr>
          <w:rFonts w:ascii="Arial"/>
          <w:color w:val="050303"/>
          <w:spacing w:val="-9"/>
          <w:w w:val="89"/>
          <w:sz w:val="25"/>
        </w:rPr>
        <w:t>n</w:t>
      </w:r>
      <w:r>
        <w:rPr>
          <w:rFonts w:ascii="Arial"/>
          <w:color w:val="050303"/>
          <w:spacing w:val="-18"/>
          <w:w w:val="102"/>
          <w:sz w:val="25"/>
        </w:rPr>
        <w:t>e</w:t>
      </w:r>
      <w:r>
        <w:rPr>
          <w:rFonts w:ascii="Arial"/>
          <w:color w:val="050303"/>
          <w:w w:val="109"/>
          <w:sz w:val="25"/>
        </w:rPr>
        <w:t>n</w:t>
      </w:r>
      <w:r>
        <w:rPr>
          <w:rFonts w:ascii="Arial"/>
          <w:color w:val="050303"/>
          <w:spacing w:val="19"/>
          <w:w w:val="109"/>
          <w:sz w:val="25"/>
        </w:rPr>
        <w:t>t</w:t>
      </w:r>
      <w:r>
        <w:rPr>
          <w:rFonts w:ascii="Arial"/>
          <w:color w:val="050303"/>
          <w:spacing w:val="-15"/>
          <w:sz w:val="25"/>
        </w:rPr>
        <w:t>o</w:t>
      </w:r>
      <w:r>
        <w:rPr>
          <w:rFonts w:ascii="Arial"/>
          <w:color w:val="050303"/>
          <w:w w:val="90"/>
          <w:sz w:val="25"/>
        </w:rPr>
        <w:t>p</w:t>
      </w:r>
      <w:r>
        <w:rPr>
          <w:rFonts w:ascii="Arial"/>
          <w:color w:val="050303"/>
          <w:spacing w:val="-20"/>
          <w:w w:val="90"/>
          <w:sz w:val="25"/>
        </w:rPr>
        <w:t>e</w:t>
      </w:r>
      <w:r>
        <w:rPr>
          <w:rFonts w:ascii="Arial"/>
          <w:color w:val="050303"/>
          <w:spacing w:val="-96"/>
          <w:w w:val="116"/>
          <w:sz w:val="25"/>
        </w:rPr>
        <w:t>n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spacing w:val="-3"/>
          <w:w w:val="130"/>
          <w:sz w:val="25"/>
        </w:rPr>
        <w:t>s</w:t>
      </w:r>
      <w:r>
        <w:rPr>
          <w:rFonts w:ascii="Times New Roman"/>
          <w:color w:val="050303"/>
          <w:w w:val="112"/>
          <w:sz w:val="27"/>
        </w:rPr>
        <w:t>at</w:t>
      </w:r>
      <w:r>
        <w:rPr>
          <w:rFonts w:ascii="Times New Roman"/>
          <w:color w:val="050303"/>
          <w:spacing w:val="-39"/>
          <w:sz w:val="27"/>
        </w:rPr>
        <w:t> </w:t>
      </w:r>
      <w:r>
        <w:rPr>
          <w:rFonts w:ascii="Arial"/>
          <w:color w:val="050303"/>
          <w:spacing w:val="-28"/>
          <w:w w:val="122"/>
          <w:sz w:val="25"/>
        </w:rPr>
        <w:t>g</w:t>
      </w:r>
      <w:r>
        <w:rPr>
          <w:rFonts w:ascii="Arial"/>
          <w:color w:val="050303"/>
          <w:w w:val="82"/>
          <w:sz w:val="25"/>
        </w:rPr>
        <w:t>n:</w:t>
      </w:r>
      <w:r>
        <w:rPr>
          <w:rFonts w:ascii="Arial"/>
          <w:color w:val="050303"/>
          <w:spacing w:val="-24"/>
          <w:w w:val="83"/>
          <w:sz w:val="25"/>
        </w:rPr>
        <w:t>i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w w:val="93"/>
          <w:sz w:val="25"/>
        </w:rPr>
        <w:t>nd</w:t>
      </w:r>
      <w:r>
        <w:rPr>
          <w:rFonts w:ascii="Arial"/>
          <w:color w:val="050303"/>
          <w:spacing w:val="-44"/>
          <w:sz w:val="25"/>
        </w:rPr>
        <w:t> </w:t>
      </w:r>
      <w:r>
        <w:rPr>
          <w:rFonts w:ascii="Arial"/>
          <w:color w:val="050303"/>
          <w:spacing w:val="-54"/>
          <w:w w:val="160"/>
          <w:sz w:val="25"/>
        </w:rPr>
        <w:t>l</w:t>
      </w:r>
      <w:r>
        <w:rPr>
          <w:rFonts w:ascii="Arial"/>
          <w:color w:val="050303"/>
          <w:w w:val="71"/>
          <w:sz w:val="25"/>
        </w:rPr>
        <w:t>e-.,el</w:t>
      </w:r>
      <w:r>
        <w:rPr>
          <w:rFonts w:ascii="Arial"/>
          <w:color w:val="050303"/>
          <w:spacing w:val="-43"/>
          <w:sz w:val="25"/>
        </w:rPr>
        <w:t> 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109"/>
          <w:sz w:val="25"/>
        </w:rPr>
        <w:t>d</w:t>
      </w:r>
      <w:r>
        <w:rPr>
          <w:rFonts w:ascii="Arial"/>
          <w:color w:val="050303"/>
          <w:spacing w:val="-44"/>
          <w:sz w:val="25"/>
        </w:rPr>
        <w:t> 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spacing w:val="20"/>
          <w:sz w:val="25"/>
        </w:rPr>
        <w:t>o</w:t>
      </w:r>
      <w:r>
        <w:rPr>
          <w:rFonts w:ascii="Arial"/>
          <w:color w:val="050303"/>
          <w:w w:val="89"/>
          <w:sz w:val="25"/>
        </w:rPr>
        <w:t>O'lffhead</w:t>
      </w:r>
      <w:r>
        <w:rPr>
          <w:rFonts w:ascii="Arial"/>
          <w:color w:val="050303"/>
          <w:w w:val="89"/>
          <w:sz w:val="25"/>
        </w:rPr>
        <w:t> </w:t>
      </w:r>
      <w:r>
        <w:rPr>
          <w:rFonts w:ascii="Arial"/>
          <w:color w:val="050303"/>
          <w:w w:val="86"/>
          <w:sz w:val="25"/>
        </w:rPr>
        <w:t>cov</w:t>
      </w:r>
      <w:r>
        <w:rPr>
          <w:rFonts w:ascii="Arial"/>
          <w:color w:val="050303"/>
          <w:spacing w:val="-10"/>
          <w:w w:val="86"/>
          <w:sz w:val="25"/>
        </w:rPr>
        <w:t>e</w:t>
      </w:r>
      <w:r>
        <w:rPr>
          <w:rFonts w:ascii="Arial"/>
          <w:color w:val="050303"/>
          <w:spacing w:val="-33"/>
          <w:w w:val="124"/>
          <w:sz w:val="25"/>
        </w:rPr>
        <w:t>r</w:t>
      </w:r>
      <w:r>
        <w:rPr>
          <w:rFonts w:ascii="Arial"/>
          <w:color w:val="050303"/>
          <w:spacing w:val="-58"/>
          <w:w w:val="210"/>
          <w:sz w:val="25"/>
        </w:rPr>
        <w:t>.</w:t>
      </w:r>
      <w:r>
        <w:rPr>
          <w:rFonts w:ascii="Arial"/>
          <w:color w:val="050303"/>
          <w:w w:val="97"/>
          <w:sz w:val="25"/>
        </w:rPr>
        <w:t>Wi</w:t>
      </w:r>
      <w:r>
        <w:rPr>
          <w:rFonts w:ascii="Arial"/>
          <w:color w:val="050303"/>
          <w:spacing w:val="2"/>
          <w:w w:val="97"/>
          <w:sz w:val="25"/>
        </w:rPr>
        <w:t>t</w:t>
      </w:r>
      <w:r>
        <w:rPr>
          <w:rFonts w:ascii="Arial"/>
          <w:color w:val="050303"/>
          <w:spacing w:val="-53"/>
          <w:w w:val="116"/>
          <w:sz w:val="25"/>
        </w:rPr>
        <w:t>h</w:t>
      </w:r>
      <w:r>
        <w:rPr>
          <w:rFonts w:ascii="Arial"/>
          <w:color w:val="050303"/>
          <w:spacing w:val="-78"/>
          <w:w w:val="240"/>
          <w:sz w:val="25"/>
        </w:rPr>
        <w:t>i</w:t>
      </w:r>
      <w:r>
        <w:rPr>
          <w:rFonts w:ascii="Arial"/>
          <w:color w:val="050303"/>
          <w:spacing w:val="4"/>
          <w:w w:val="99"/>
          <w:sz w:val="25"/>
        </w:rPr>
        <w:t>n</w:t>
      </w:r>
      <w:r>
        <w:rPr>
          <w:rFonts w:ascii="Arial"/>
          <w:color w:val="050303"/>
          <w:w w:val="102"/>
          <w:sz w:val="25"/>
        </w:rPr>
        <w:t>a</w:t>
      </w:r>
      <w:r>
        <w:rPr>
          <w:rFonts w:ascii="Arial"/>
          <w:color w:val="050303"/>
          <w:spacing w:val="-34"/>
          <w:sz w:val="25"/>
        </w:rPr>
        <w:t> </w:t>
      </w:r>
      <w:r>
        <w:rPr>
          <w:rFonts w:ascii="Arial"/>
          <w:color w:val="050303"/>
          <w:w w:val="97"/>
          <w:sz w:val="25"/>
        </w:rPr>
        <w:t>par</w:t>
      </w:r>
      <w:r>
        <w:rPr>
          <w:rFonts w:ascii="Arial"/>
          <w:color w:val="050303"/>
          <w:w w:val="96"/>
          <w:sz w:val="25"/>
        </w:rPr>
        <w:t>t</w:t>
      </w:r>
      <w:r>
        <w:rPr>
          <w:rFonts w:ascii="Arial"/>
          <w:color w:val="050303"/>
          <w:spacing w:val="-43"/>
          <w:sz w:val="25"/>
        </w:rPr>
        <w:t> 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spacing w:val="-45"/>
          <w:w w:val="240"/>
          <w:sz w:val="25"/>
        </w:rPr>
        <w:t>l</w:t>
      </w:r>
      <w:r>
        <w:rPr>
          <w:rFonts w:ascii="Arial"/>
          <w:color w:val="050303"/>
          <w:spacing w:val="-18"/>
          <w:w w:val="102"/>
          <w:sz w:val="25"/>
        </w:rPr>
        <w:t>e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86"/>
          <w:sz w:val="25"/>
        </w:rPr>
        <w:t>clo</w:t>
      </w:r>
      <w:r>
        <w:rPr>
          <w:rFonts w:ascii="Arial"/>
          <w:color w:val="050303"/>
          <w:spacing w:val="-10"/>
          <w:w w:val="86"/>
          <w:sz w:val="25"/>
        </w:rPr>
        <w:t>s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spacing w:val="-30"/>
          <w:w w:val="99"/>
          <w:sz w:val="25"/>
        </w:rPr>
        <w:t>r</w:t>
      </w:r>
      <w:r>
        <w:rPr>
          <w:rFonts w:ascii="Arial"/>
          <w:color w:val="050303"/>
          <w:w w:val="102"/>
          <w:sz w:val="25"/>
        </w:rPr>
        <w:t>e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7"/>
          <w:w w:val="116"/>
          <w:sz w:val="25"/>
        </w:rPr>
        <w:t>h</w:t>
      </w:r>
      <w:r>
        <w:rPr>
          <w:rFonts w:ascii="Arial"/>
          <w:color w:val="050303"/>
          <w:w w:val="106"/>
          <w:sz w:val="25"/>
        </w:rPr>
        <w:t>a</w:t>
      </w:r>
      <w:r>
        <w:rPr>
          <w:rFonts w:ascii="Arial"/>
          <w:color w:val="050303"/>
          <w:spacing w:val="-31"/>
          <w:w w:val="105"/>
          <w:sz w:val="25"/>
        </w:rPr>
        <w:t>t</w:t>
      </w:r>
      <w:r>
        <w:rPr>
          <w:rFonts w:ascii="Arial"/>
          <w:color w:val="050303"/>
          <w:spacing w:val="-139"/>
          <w:w w:val="240"/>
          <w:sz w:val="25"/>
        </w:rPr>
        <w:t>i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84"/>
          <w:sz w:val="25"/>
        </w:rPr>
        <w:t>cludes</w:t>
      </w:r>
      <w:r>
        <w:rPr>
          <w:rFonts w:ascii="Arial"/>
          <w:color w:val="050303"/>
          <w:spacing w:val="-19"/>
          <w:sz w:val="25"/>
        </w:rPr>
        <w:t> </w:t>
      </w:r>
      <w:r>
        <w:rPr>
          <w:rFonts w:ascii="Arial"/>
          <w:color w:val="050303"/>
          <w:w w:val="90"/>
          <w:sz w:val="25"/>
        </w:rPr>
        <w:t>an</w:t>
      </w:r>
      <w:r>
        <w:rPr>
          <w:rFonts w:ascii="Arial"/>
          <w:sz w:val="25"/>
        </w:rPr>
      </w:r>
    </w:p>
    <w:p>
      <w:pPr>
        <w:spacing w:line="273" w:lineRule="exact" w:before="0"/>
        <w:ind w:left="18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/>
          <w:color w:val="050303"/>
          <w:w w:val="222"/>
          <w:sz w:val="25"/>
        </w:rPr>
        <w:t>_</w:t>
      </w:r>
      <w:r>
        <w:rPr>
          <w:rFonts w:ascii="Arial"/>
          <w:color w:val="050303"/>
          <w:spacing w:val="-36"/>
          <w:w w:val="221"/>
          <w:sz w:val="25"/>
        </w:rPr>
        <w:t>,</w:t>
      </w:r>
      <w:r>
        <w:rPr>
          <w:rFonts w:ascii="Arial"/>
          <w:color w:val="050303"/>
          <w:spacing w:val="-31"/>
          <w:w w:val="99"/>
          <w:sz w:val="25"/>
        </w:rPr>
        <w:t>h</w:t>
      </w:r>
      <w:r>
        <w:rPr>
          <w:rFonts w:ascii="Arial"/>
          <w:color w:val="050303"/>
          <w:w w:val="89"/>
          <w:sz w:val="25"/>
        </w:rPr>
        <w:t>ea</w:t>
      </w:r>
      <w:r>
        <w:rPr>
          <w:rFonts w:ascii="Arial"/>
          <w:color w:val="050303"/>
          <w:spacing w:val="19"/>
          <w:w w:val="89"/>
          <w:sz w:val="25"/>
        </w:rPr>
        <w:t>d</w:t>
      </w:r>
      <w:r>
        <w:rPr>
          <w:rFonts w:ascii="Arial"/>
          <w:color w:val="050303"/>
          <w:w w:val="87"/>
          <w:sz w:val="25"/>
        </w:rPr>
        <w:t>CIM</w:t>
      </w:r>
      <w:r>
        <w:rPr>
          <w:rFonts w:ascii="Arial"/>
          <w:color w:val="050303"/>
          <w:spacing w:val="-20"/>
          <w:w w:val="87"/>
          <w:sz w:val="25"/>
        </w:rPr>
        <w:t>!</w:t>
      </w:r>
      <w:r>
        <w:rPr>
          <w:rFonts w:ascii="Arial"/>
          <w:color w:val="050303"/>
          <w:spacing w:val="21"/>
          <w:w w:val="124"/>
          <w:sz w:val="25"/>
        </w:rPr>
        <w:t>r</w:t>
      </w:r>
      <w:r>
        <w:rPr>
          <w:rFonts w:ascii="Arial"/>
          <w:color w:val="050303"/>
          <w:w w:val="89"/>
          <w:sz w:val="25"/>
        </w:rPr>
        <w:t>and</w:t>
      </w:r>
      <w:r>
        <w:rPr>
          <w:rFonts w:ascii="Arial"/>
          <w:color w:val="050303"/>
          <w:spacing w:val="-32"/>
          <w:sz w:val="25"/>
        </w:rPr>
        <w:t> 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spacing w:val="17"/>
          <w:w w:val="115"/>
          <w:sz w:val="25"/>
        </w:rPr>
        <w:t>o</w:t>
      </w:r>
      <w:r>
        <w:rPr>
          <w:rFonts w:ascii="Arial"/>
          <w:color w:val="050303"/>
          <w:w w:val="97"/>
          <w:sz w:val="25"/>
        </w:rPr>
        <w:t>m</w:t>
      </w:r>
      <w:r>
        <w:rPr>
          <w:rFonts w:ascii="Arial"/>
          <w:color w:val="050303"/>
          <w:spacing w:val="-17"/>
          <w:w w:val="97"/>
          <w:sz w:val="25"/>
        </w:rPr>
        <w:t>o</w:t>
      </w:r>
      <w:r>
        <w:rPr>
          <w:rFonts w:ascii="Arial"/>
          <w:color w:val="050303"/>
          <w:spacing w:val="-33"/>
          <w:w w:val="124"/>
          <w:sz w:val="25"/>
        </w:rPr>
        <w:t>r</w:t>
      </w:r>
      <w:r>
        <w:rPr>
          <w:rFonts w:ascii="Arial"/>
          <w:color w:val="050303"/>
          <w:spacing w:val="21"/>
          <w:w w:val="87"/>
          <w:sz w:val="25"/>
        </w:rPr>
        <w:t>e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1"/>
          <w:w w:val="99"/>
          <w:sz w:val="25"/>
        </w:rPr>
        <w:t>h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spacing w:val="-2"/>
          <w:w w:val="116"/>
          <w:sz w:val="25"/>
        </w:rPr>
        <w:t>n</w:t>
      </w:r>
      <w:r>
        <w:rPr>
          <w:rFonts w:ascii="Arial"/>
          <w:color w:val="050303"/>
          <w:w w:val="110"/>
          <w:sz w:val="23"/>
        </w:rPr>
        <w:t>two</w:t>
      </w:r>
      <w:r>
        <w:rPr>
          <w:rFonts w:ascii="Arial"/>
          <w:color w:val="050303"/>
          <w:spacing w:val="-35"/>
          <w:sz w:val="23"/>
        </w:rPr>
        <w:t> </w:t>
      </w:r>
      <w:r>
        <w:rPr>
          <w:rFonts w:ascii="Arial"/>
          <w:color w:val="050303"/>
          <w:w w:val="96"/>
          <w:sz w:val="25"/>
        </w:rPr>
        <w:t>w</w:t>
      </w:r>
      <w:r>
        <w:rPr>
          <w:rFonts w:ascii="Arial"/>
          <w:color w:val="050303"/>
          <w:spacing w:val="-5"/>
          <w:w w:val="96"/>
          <w:sz w:val="25"/>
        </w:rPr>
        <w:t>a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-45"/>
          <w:w w:val="136"/>
          <w:sz w:val="25"/>
        </w:rPr>
        <w:t>l</w:t>
      </w:r>
      <w:r>
        <w:rPr>
          <w:rFonts w:ascii="Arial"/>
          <w:color w:val="050303"/>
          <w:w w:val="83"/>
          <w:sz w:val="25"/>
        </w:rPr>
        <w:t>s</w:t>
      </w:r>
      <w:r>
        <w:rPr>
          <w:rFonts w:ascii="Arial"/>
          <w:color w:val="050303"/>
          <w:spacing w:val="14"/>
          <w:w w:val="83"/>
          <w:sz w:val="25"/>
        </w:rPr>
        <w:t>.</w:t>
      </w:r>
      <w:r>
        <w:rPr>
          <w:rFonts w:ascii="Arial"/>
          <w:color w:val="050303"/>
          <w:w w:val="102"/>
          <w:sz w:val="25"/>
        </w:rPr>
        <w:t>W</w:t>
      </w:r>
      <w:r>
        <w:rPr>
          <w:rFonts w:ascii="Arial"/>
          <w:color w:val="050303"/>
          <w:spacing w:val="-34"/>
          <w:w w:val="103"/>
          <w:sz w:val="25"/>
        </w:rPr>
        <w:t>i</w:t>
      </w:r>
      <w:r>
        <w:rPr>
          <w:rFonts w:ascii="Arial"/>
          <w:color w:val="050303"/>
          <w:w w:val="111"/>
          <w:sz w:val="25"/>
        </w:rPr>
        <w:t>t</w:t>
      </w:r>
      <w:r>
        <w:rPr>
          <w:rFonts w:ascii="Arial"/>
          <w:color w:val="050303"/>
          <w:spacing w:val="-36"/>
          <w:w w:val="112"/>
          <w:sz w:val="25"/>
        </w:rPr>
        <w:t>h</w:t>
      </w:r>
      <w:r>
        <w:rPr>
          <w:rFonts w:ascii="Arial"/>
          <w:color w:val="050303"/>
          <w:spacing w:val="-78"/>
          <w:w w:val="240"/>
          <w:sz w:val="25"/>
        </w:rPr>
        <w:t>i</w:t>
      </w:r>
      <w:r>
        <w:rPr>
          <w:rFonts w:ascii="Arial"/>
          <w:color w:val="050303"/>
          <w:w w:val="99"/>
          <w:sz w:val="25"/>
        </w:rPr>
        <w:t>n</w:t>
      </w:r>
      <w:r>
        <w:rPr>
          <w:rFonts w:ascii="Arial"/>
          <w:color w:val="050303"/>
          <w:spacing w:val="-48"/>
          <w:sz w:val="25"/>
        </w:rPr>
        <w:t> </w:t>
      </w:r>
      <w:r>
        <w:rPr>
          <w:rFonts w:ascii="Times New Roman"/>
          <w:color w:val="050303"/>
          <w:w w:val="110"/>
          <w:sz w:val="27"/>
        </w:rPr>
        <w:t>a</w:t>
      </w:r>
      <w:r>
        <w:rPr>
          <w:rFonts w:ascii="Times New Roman"/>
          <w:sz w:val="27"/>
        </w:rPr>
      </w:r>
    </w:p>
    <w:p>
      <w:pPr>
        <w:spacing w:line="302" w:lineRule="exact" w:before="37"/>
        <w:ind w:left="186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/>
          <w:color w:val="050303"/>
          <w:spacing w:val="-28"/>
          <w:w w:val="109"/>
          <w:sz w:val="25"/>
        </w:rPr>
        <w:t>p</w:t>
      </w:r>
      <w:r>
        <w:rPr>
          <w:rFonts w:ascii="Arial"/>
          <w:color w:val="050303"/>
          <w:w w:val="92"/>
          <w:sz w:val="25"/>
        </w:rPr>
        <w:t>arti</w:t>
      </w:r>
      <w:r>
        <w:rPr>
          <w:rFonts w:ascii="Arial"/>
          <w:color w:val="050303"/>
          <w:spacing w:val="-8"/>
          <w:w w:val="92"/>
          <w:sz w:val="25"/>
        </w:rPr>
        <w:t>a</w:t>
      </w:r>
      <w:r>
        <w:rPr>
          <w:rFonts w:ascii="Arial"/>
          <w:color w:val="050303"/>
          <w:spacing w:val="-27"/>
          <w:w w:val="240"/>
          <w:sz w:val="25"/>
        </w:rPr>
        <w:t>l</w:t>
      </w:r>
      <w:r>
        <w:rPr>
          <w:rFonts w:ascii="Arial"/>
          <w:color w:val="050303"/>
          <w:w w:val="89"/>
          <w:sz w:val="25"/>
        </w:rPr>
        <w:t>enc</w:t>
      </w:r>
      <w:r>
        <w:rPr>
          <w:rFonts w:ascii="Arial"/>
          <w:color w:val="050303"/>
          <w:spacing w:val="-18"/>
          <w:w w:val="89"/>
          <w:sz w:val="25"/>
        </w:rPr>
        <w:t>l</w:t>
      </w:r>
      <w:r>
        <w:rPr>
          <w:rFonts w:ascii="Arial"/>
          <w:color w:val="050303"/>
          <w:w w:val="85"/>
          <w:sz w:val="25"/>
        </w:rPr>
        <w:t>o</w:t>
      </w:r>
      <w:r>
        <w:rPr>
          <w:rFonts w:ascii="Arial"/>
          <w:color w:val="050303"/>
          <w:spacing w:val="-12"/>
          <w:w w:val="85"/>
          <w:sz w:val="25"/>
        </w:rPr>
        <w:t>s</w:t>
      </w:r>
      <w:r>
        <w:rPr>
          <w:rFonts w:ascii="Arial"/>
          <w:color w:val="050303"/>
          <w:spacing w:val="-37"/>
          <w:w w:val="116"/>
          <w:sz w:val="25"/>
        </w:rPr>
        <w:t>u</w:t>
      </w:r>
      <w:r>
        <w:rPr>
          <w:rFonts w:ascii="Arial"/>
          <w:color w:val="050303"/>
          <w:w w:val="98"/>
          <w:sz w:val="25"/>
        </w:rPr>
        <w:t>r</w:t>
      </w:r>
      <w:r>
        <w:rPr>
          <w:rFonts w:ascii="Arial"/>
          <w:color w:val="050303"/>
          <w:spacing w:val="13"/>
          <w:w w:val="98"/>
          <w:sz w:val="25"/>
        </w:rPr>
        <w:t>e</w:t>
      </w:r>
      <w:r>
        <w:rPr>
          <w:rFonts w:ascii="Arial"/>
          <w:color w:val="050303"/>
          <w:w w:val="111"/>
          <w:sz w:val="25"/>
        </w:rPr>
        <w:t>t</w:t>
      </w:r>
      <w:r>
        <w:rPr>
          <w:rFonts w:ascii="Arial"/>
          <w:color w:val="050303"/>
          <w:spacing w:val="-20"/>
          <w:w w:val="112"/>
          <w:sz w:val="25"/>
        </w:rPr>
        <w:t>h</w:t>
      </w:r>
      <w:r>
        <w:rPr>
          <w:rFonts w:ascii="Arial"/>
          <w:color w:val="050303"/>
          <w:w w:val="105"/>
          <w:sz w:val="25"/>
        </w:rPr>
        <w:t>a</w:t>
      </w:r>
      <w:r>
        <w:rPr>
          <w:rFonts w:ascii="Arial"/>
          <w:color w:val="050303"/>
          <w:spacing w:val="12"/>
          <w:w w:val="105"/>
          <w:sz w:val="25"/>
        </w:rPr>
        <w:t>t</w:t>
      </w:r>
      <w:r>
        <w:rPr>
          <w:rFonts w:ascii="Arial"/>
          <w:color w:val="050303"/>
          <w:spacing w:val="-78"/>
          <w:w w:val="240"/>
          <w:sz w:val="25"/>
        </w:rPr>
        <w:t>i</w:t>
      </w:r>
      <w:r>
        <w:rPr>
          <w:rFonts w:ascii="Arial"/>
          <w:color w:val="050303"/>
          <w:spacing w:val="-31"/>
          <w:w w:val="99"/>
          <w:sz w:val="25"/>
        </w:rPr>
        <w:t>n</w:t>
      </w:r>
      <w:r>
        <w:rPr>
          <w:rFonts w:ascii="Arial"/>
          <w:color w:val="050303"/>
          <w:w w:val="96"/>
          <w:sz w:val="25"/>
        </w:rPr>
        <w:t>cl</w:t>
      </w:r>
      <w:r>
        <w:rPr>
          <w:rFonts w:ascii="Arial"/>
          <w:color w:val="050303"/>
          <w:spacing w:val="-23"/>
          <w:w w:val="96"/>
          <w:sz w:val="25"/>
        </w:rPr>
        <w:t>u</w:t>
      </w:r>
      <w:r>
        <w:rPr>
          <w:rFonts w:ascii="Arial"/>
          <w:color w:val="050303"/>
          <w:w w:val="86"/>
          <w:sz w:val="25"/>
        </w:rPr>
        <w:t>des</w:t>
      </w:r>
      <w:r>
        <w:rPr>
          <w:rFonts w:ascii="Arial"/>
          <w:color w:val="050303"/>
          <w:spacing w:val="-43"/>
          <w:sz w:val="25"/>
        </w:rPr>
        <w:t> </w:t>
      </w:r>
      <w:r>
        <w:rPr>
          <w:rFonts w:ascii="Arial"/>
          <w:color w:val="050303"/>
          <w:w w:val="97"/>
          <w:sz w:val="25"/>
        </w:rPr>
        <w:t>a</w:t>
      </w:r>
      <w:r>
        <w:rPr>
          <w:rFonts w:ascii="Arial"/>
          <w:color w:val="050303"/>
          <w:spacing w:val="14"/>
          <w:w w:val="97"/>
          <w:sz w:val="25"/>
        </w:rPr>
        <w:t>n</w:t>
      </w:r>
      <w:r>
        <w:rPr>
          <w:rFonts w:ascii="Arial"/>
          <w:color w:val="050303"/>
          <w:w w:val="89"/>
          <w:sz w:val="25"/>
        </w:rPr>
        <w:t>O'lffhead</w:t>
      </w:r>
      <w:r>
        <w:rPr>
          <w:rFonts w:ascii="Arial"/>
          <w:color w:val="050303"/>
          <w:spacing w:val="-21"/>
          <w:sz w:val="25"/>
        </w:rPr>
        <w:t> </w:t>
      </w:r>
      <w:r>
        <w:rPr>
          <w:rFonts w:ascii="Arial"/>
          <w:color w:val="050303"/>
          <w:w w:val="147"/>
          <w:sz w:val="18"/>
        </w:rPr>
        <w:t>tlM:f</w:t>
      </w:r>
      <w:r>
        <w:rPr>
          <w:rFonts w:ascii="Arial"/>
          <w:color w:val="050303"/>
          <w:spacing w:val="-2"/>
          <w:sz w:val="18"/>
        </w:rPr>
        <w:t> 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sz w:val="25"/>
        </w:rPr>
        <w:t>nd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32"/>
          <w:w w:val="109"/>
          <w:sz w:val="25"/>
        </w:rPr>
        <w:t>m</w:t>
      </w:r>
      <w:r>
        <w:rPr>
          <w:rFonts w:ascii="Arial"/>
          <w:color w:val="050303"/>
          <w:spacing w:val="-15"/>
          <w:sz w:val="25"/>
        </w:rPr>
        <w:t>o</w:t>
      </w:r>
      <w:r>
        <w:rPr>
          <w:rFonts w:ascii="Arial"/>
          <w:color w:val="050303"/>
          <w:w w:val="98"/>
          <w:sz w:val="25"/>
        </w:rPr>
        <w:t>r</w:t>
      </w:r>
      <w:r>
        <w:rPr>
          <w:rFonts w:ascii="Arial"/>
          <w:color w:val="050303"/>
          <w:spacing w:val="-5"/>
          <w:w w:val="98"/>
          <w:sz w:val="25"/>
        </w:rPr>
        <w:t>e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7"/>
          <w:w w:val="116"/>
          <w:sz w:val="25"/>
        </w:rPr>
        <w:t>h</w:t>
      </w:r>
      <w:r>
        <w:rPr>
          <w:rFonts w:ascii="Arial"/>
          <w:color w:val="050303"/>
          <w:w w:val="90"/>
          <w:sz w:val="25"/>
        </w:rPr>
        <w:t>a</w:t>
      </w:r>
      <w:r>
        <w:rPr>
          <w:rFonts w:ascii="Arial"/>
          <w:color w:val="050303"/>
          <w:spacing w:val="16"/>
          <w:w w:val="90"/>
          <w:sz w:val="25"/>
        </w:rPr>
        <w:t>n</w:t>
      </w:r>
      <w:r>
        <w:rPr>
          <w:rFonts w:ascii="Times New Roman"/>
          <w:color w:val="050303"/>
          <w:w w:val="105"/>
          <w:sz w:val="26"/>
        </w:rPr>
        <w:t>tw</w:t>
      </w:r>
      <w:r>
        <w:rPr>
          <w:rFonts w:ascii="Times New Roman"/>
          <w:color w:val="050303"/>
          <w:spacing w:val="13"/>
          <w:w w:val="105"/>
          <w:sz w:val="26"/>
        </w:rPr>
        <w:t>o</w:t>
      </w:r>
      <w:r>
        <w:rPr>
          <w:rFonts w:ascii="Arial"/>
          <w:color w:val="050303"/>
          <w:w w:val="96"/>
          <w:sz w:val="25"/>
        </w:rPr>
        <w:t>w</w:t>
      </w:r>
      <w:r>
        <w:rPr>
          <w:rFonts w:ascii="Arial"/>
          <w:color w:val="050303"/>
          <w:spacing w:val="-5"/>
          <w:w w:val="96"/>
          <w:sz w:val="25"/>
        </w:rPr>
        <w:t>a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-45"/>
          <w:w w:val="136"/>
          <w:sz w:val="25"/>
        </w:rPr>
        <w:t>l</w:t>
      </w:r>
      <w:r>
        <w:rPr>
          <w:rFonts w:ascii="Arial"/>
          <w:color w:val="050303"/>
          <w:w w:val="94"/>
          <w:sz w:val="25"/>
        </w:rPr>
        <w:t>s</w:t>
      </w:r>
      <w:r>
        <w:rPr>
          <w:rFonts w:ascii="Arial"/>
          <w:color w:val="050303"/>
          <w:spacing w:val="-7"/>
          <w:w w:val="94"/>
          <w:sz w:val="25"/>
        </w:rPr>
        <w:t>,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w w:val="97"/>
          <w:sz w:val="25"/>
        </w:rPr>
        <w:t>h</w:t>
      </w:r>
      <w:r>
        <w:rPr>
          <w:rFonts w:ascii="Arial"/>
          <w:color w:val="050303"/>
          <w:spacing w:val="-4"/>
          <w:w w:val="97"/>
          <w:sz w:val="25"/>
        </w:rPr>
        <w:t>e</w:t>
      </w:r>
      <w:r>
        <w:rPr>
          <w:rFonts w:ascii="Arial"/>
          <w:color w:val="050303"/>
          <w:w w:val="105"/>
          <w:sz w:val="25"/>
        </w:rPr>
        <w:t>f</w:t>
      </w:r>
      <w:r>
        <w:rPr>
          <w:rFonts w:ascii="Arial"/>
          <w:color w:val="050303"/>
          <w:spacing w:val="-8"/>
          <w:w w:val="105"/>
          <w:sz w:val="25"/>
        </w:rPr>
        <w:t>o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-45"/>
          <w:w w:val="136"/>
          <w:sz w:val="25"/>
        </w:rPr>
        <w:t>l</w:t>
      </w:r>
      <w:r>
        <w:rPr>
          <w:rFonts w:ascii="Arial"/>
          <w:color w:val="050303"/>
          <w:sz w:val="25"/>
        </w:rPr>
        <w:t>ow</w:t>
      </w:r>
      <w:r>
        <w:rPr>
          <w:rFonts w:ascii="Arial"/>
          <w:color w:val="050303"/>
          <w:spacing w:val="-2"/>
          <w:sz w:val="25"/>
        </w:rPr>
        <w:t>i</w:t>
      </w:r>
      <w:r>
        <w:rPr>
          <w:rFonts w:ascii="Arial"/>
          <w:color w:val="050303"/>
          <w:spacing w:val="-31"/>
          <w:w w:val="99"/>
          <w:sz w:val="25"/>
        </w:rPr>
        <w:t>n</w:t>
      </w:r>
      <w:r>
        <w:rPr>
          <w:rFonts w:ascii="Arial"/>
          <w:color w:val="050303"/>
          <w:spacing w:val="11"/>
          <w:w w:val="107"/>
          <w:sz w:val="25"/>
        </w:rPr>
        <w:t>g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spacing w:val="-37"/>
          <w:w w:val="116"/>
          <w:sz w:val="25"/>
        </w:rPr>
        <w:t>h</w:t>
      </w:r>
      <w:r>
        <w:rPr>
          <w:rFonts w:ascii="Arial"/>
          <w:color w:val="050303"/>
          <w:w w:val="101"/>
          <w:sz w:val="25"/>
        </w:rPr>
        <w:t>al</w:t>
      </w:r>
      <w:r>
        <w:rPr>
          <w:rFonts w:ascii="Arial"/>
          <w:color w:val="050303"/>
          <w:spacing w:val="14"/>
          <w:w w:val="101"/>
          <w:sz w:val="25"/>
        </w:rPr>
        <w:t>l</w:t>
      </w:r>
      <w:r>
        <w:rPr>
          <w:rFonts w:ascii="Times New Roman"/>
          <w:color w:val="050303"/>
          <w:w w:val="145"/>
          <w:sz w:val="29"/>
        </w:rPr>
        <w:t>app</w:t>
      </w:r>
      <w:r>
        <w:rPr>
          <w:rFonts w:ascii="Times New Roman"/>
          <w:sz w:val="2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52" w:lineRule="auto" w:before="0"/>
        <w:ind w:left="470" w:right="0" w:hanging="343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50303"/>
          <w:spacing w:val="-139"/>
          <w:w w:val="240"/>
          <w:sz w:val="25"/>
        </w:rPr>
        <w:t>i</w:t>
      </w:r>
      <w:r>
        <w:rPr>
          <w:rFonts w:ascii="Arial"/>
          <w:color w:val="050303"/>
          <w:w w:val="210"/>
          <w:sz w:val="25"/>
        </w:rPr>
        <w:t>.</w:t>
      </w:r>
      <w:r>
        <w:rPr>
          <w:rFonts w:ascii="Arial"/>
          <w:color w:val="050303"/>
          <w:spacing w:val="15"/>
          <w:sz w:val="25"/>
        </w:rPr>
        <w:t> </w:t>
      </w:r>
      <w:r>
        <w:rPr>
          <w:rFonts w:ascii="Arial"/>
          <w:color w:val="050303"/>
          <w:w w:val="124"/>
          <w:sz w:val="25"/>
        </w:rPr>
        <w:t>at</w:t>
      </w:r>
      <w:r>
        <w:rPr>
          <w:rFonts w:ascii="Arial"/>
          <w:color w:val="050303"/>
          <w:spacing w:val="-28"/>
          <w:w w:val="125"/>
          <w:sz w:val="25"/>
        </w:rPr>
        <w:t>l</w:t>
      </w:r>
      <w:r>
        <w:rPr>
          <w:rFonts w:ascii="Arial"/>
          <w:color w:val="050303"/>
          <w:w w:val="86"/>
          <w:sz w:val="25"/>
        </w:rPr>
        <w:t>east</w:t>
      </w:r>
      <w:r>
        <w:rPr>
          <w:rFonts w:ascii="Arial"/>
          <w:color w:val="050303"/>
          <w:spacing w:val="-37"/>
          <w:sz w:val="25"/>
        </w:rPr>
        <w:t> </w:t>
      </w:r>
      <w:r>
        <w:rPr>
          <w:rFonts w:ascii="Arial"/>
          <w:color w:val="050303"/>
          <w:spacing w:val="-37"/>
          <w:w w:val="103"/>
          <w:sz w:val="25"/>
        </w:rPr>
        <w:t>2</w:t>
      </w:r>
      <w:r>
        <w:rPr>
          <w:rFonts w:ascii="Arial"/>
          <w:color w:val="050303"/>
          <w:spacing w:val="-16"/>
          <w:w w:val="88"/>
          <w:sz w:val="25"/>
        </w:rPr>
        <w:t>5</w:t>
      </w:r>
      <w:r>
        <w:rPr>
          <w:rFonts w:ascii="Arial"/>
          <w:color w:val="050303"/>
          <w:w w:val="115"/>
          <w:sz w:val="25"/>
        </w:rPr>
        <w:t>%uf</w:t>
      </w:r>
      <w:r>
        <w:rPr>
          <w:rFonts w:ascii="Arial"/>
          <w:color w:val="050303"/>
          <w:spacing w:val="-12"/>
          <w:w w:val="115"/>
          <w:sz w:val="25"/>
        </w:rPr>
        <w:t>t</w:t>
      </w:r>
      <w:r>
        <w:rPr>
          <w:rFonts w:ascii="Arial"/>
          <w:color w:val="050303"/>
          <w:spacing w:val="-31"/>
          <w:w w:val="99"/>
          <w:sz w:val="25"/>
        </w:rPr>
        <w:t>h</w:t>
      </w:r>
      <w:r>
        <w:rPr>
          <w:rFonts w:ascii="Arial"/>
          <w:color w:val="050303"/>
          <w:w w:val="114"/>
          <w:sz w:val="25"/>
        </w:rPr>
        <w:t>e</w:t>
      </w:r>
      <w:r>
        <w:rPr>
          <w:rFonts w:ascii="Arial"/>
          <w:color w:val="050303"/>
          <w:spacing w:val="-23"/>
          <w:w w:val="114"/>
          <w:sz w:val="25"/>
        </w:rPr>
        <w:t>m</w:t>
      </w:r>
      <w:r>
        <w:rPr>
          <w:rFonts w:ascii="Arial"/>
          <w:color w:val="050303"/>
          <w:w w:val="100"/>
          <w:sz w:val="25"/>
        </w:rPr>
        <w:t>ta</w:t>
      </w:r>
      <w:r>
        <w:rPr>
          <w:rFonts w:ascii="Arial"/>
          <w:color w:val="050303"/>
          <w:spacing w:val="17"/>
          <w:w w:val="100"/>
          <w:sz w:val="25"/>
        </w:rPr>
        <w:t>l</w:t>
      </w:r>
      <w:r>
        <w:rPr>
          <w:rFonts w:ascii="Arial"/>
          <w:color w:val="050303"/>
          <w:w w:val="96"/>
          <w:sz w:val="25"/>
        </w:rPr>
        <w:t>w</w:t>
      </w:r>
      <w:r>
        <w:rPr>
          <w:rFonts w:ascii="Arial"/>
          <w:color w:val="050303"/>
          <w:spacing w:val="-5"/>
          <w:w w:val="96"/>
          <w:sz w:val="25"/>
        </w:rPr>
        <w:t>a</w:t>
      </w:r>
      <w:r>
        <w:rPr>
          <w:rFonts w:ascii="Arial"/>
          <w:color w:val="050303"/>
          <w:w w:val="117"/>
          <w:sz w:val="25"/>
        </w:rPr>
        <w:t>ll</w:t>
      </w:r>
      <w:r>
        <w:rPr>
          <w:rFonts w:ascii="Arial"/>
          <w:color w:val="050303"/>
          <w:spacing w:val="-26"/>
          <w:w w:val="117"/>
          <w:sz w:val="25"/>
        </w:rPr>
        <w:t>a</w:t>
      </w:r>
      <w:r>
        <w:rPr>
          <w:rFonts w:ascii="Arial"/>
          <w:color w:val="050303"/>
          <w:w w:val="88"/>
          <w:sz w:val="25"/>
        </w:rPr>
        <w:t>re</w:t>
      </w:r>
      <w:r>
        <w:rPr>
          <w:rFonts w:ascii="Arial"/>
          <w:color w:val="050303"/>
          <w:spacing w:val="-22"/>
          <w:w w:val="88"/>
          <w:sz w:val="25"/>
        </w:rPr>
        <w:t>a</w:t>
      </w:r>
      <w:r>
        <w:rPr>
          <w:rFonts w:ascii="Arial"/>
          <w:color w:val="050303"/>
          <w:spacing w:val="-139"/>
          <w:w w:val="240"/>
          <w:sz w:val="25"/>
        </w:rPr>
        <w:t>i</w:t>
      </w:r>
      <w:r>
        <w:rPr>
          <w:rFonts w:ascii="Arial"/>
          <w:color w:val="050303"/>
          <w:w w:val="93"/>
          <w:sz w:val="25"/>
        </w:rPr>
        <w:t>scomp</w:t>
      </w:r>
      <w:r>
        <w:rPr>
          <w:rFonts w:ascii="Arial"/>
          <w:color w:val="050303"/>
          <w:spacing w:val="-8"/>
          <w:w w:val="93"/>
          <w:sz w:val="25"/>
        </w:rPr>
        <w:t>l</w:t>
      </w:r>
      <w:r>
        <w:rPr>
          <w:rFonts w:ascii="Arial"/>
          <w:color w:val="050303"/>
          <w:w w:val="104"/>
          <w:sz w:val="25"/>
        </w:rPr>
        <w:t>cb</w:t>
      </w:r>
      <w:r>
        <w:rPr>
          <w:rFonts w:ascii="Arial"/>
          <w:color w:val="050303"/>
          <w:spacing w:val="-52"/>
          <w:w w:val="103"/>
          <w:sz w:val="25"/>
        </w:rPr>
        <w:t>:</w:t>
      </w:r>
      <w:r>
        <w:rPr>
          <w:rFonts w:ascii="Arial"/>
          <w:color w:val="050303"/>
          <w:spacing w:val="-96"/>
          <w:w w:val="160"/>
          <w:sz w:val="25"/>
        </w:rPr>
        <w:t>l</w:t>
      </w:r>
      <w:r>
        <w:rPr>
          <w:rFonts w:ascii="Arial"/>
          <w:color w:val="050303"/>
          <w:w w:val="118"/>
          <w:sz w:val="25"/>
        </w:rPr>
        <w:t>y</w:t>
      </w:r>
      <w:r>
        <w:rPr>
          <w:rFonts w:ascii="Arial"/>
          <w:color w:val="050303"/>
          <w:w w:val="118"/>
          <w:sz w:val="25"/>
        </w:rPr>
        <w:t> </w:t>
      </w:r>
      <w:r>
        <w:rPr>
          <w:rFonts w:ascii="Arial"/>
          <w:color w:val="050303"/>
          <w:spacing w:val="-15"/>
          <w:sz w:val="25"/>
        </w:rPr>
        <w:t>o</w:t>
      </w:r>
      <w:r>
        <w:rPr>
          <w:rFonts w:ascii="Arial"/>
          <w:color w:val="050303"/>
          <w:w w:val="90"/>
          <w:sz w:val="25"/>
        </w:rPr>
        <w:t>p</w:t>
      </w:r>
      <w:r>
        <w:rPr>
          <w:rFonts w:ascii="Arial"/>
          <w:color w:val="050303"/>
          <w:spacing w:val="-20"/>
          <w:w w:val="90"/>
          <w:sz w:val="25"/>
        </w:rPr>
        <w:t>e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106"/>
          <w:sz w:val="25"/>
        </w:rPr>
        <w:t>;a</w:t>
      </w:r>
      <w:r>
        <w:rPr>
          <w:rFonts w:ascii="Arial"/>
          <w:color w:val="050303"/>
          <w:spacing w:val="-34"/>
          <w:w w:val="107"/>
          <w:sz w:val="25"/>
        </w:rPr>
        <w:t>n</w:t>
      </w:r>
      <w:r>
        <w:rPr>
          <w:rFonts w:ascii="Arial"/>
          <w:color w:val="050303"/>
          <w:w w:val="109"/>
          <w:sz w:val="25"/>
        </w:rPr>
        <w:t>d</w:t>
      </w:r>
      <w:r>
        <w:rPr>
          <w:rFonts w:ascii="Arial"/>
          <w:sz w:val="25"/>
        </w:rPr>
      </w:r>
    </w:p>
    <w:p>
      <w:pPr>
        <w:spacing w:line="247" w:lineRule="auto" w:before="0"/>
        <w:ind w:left="470" w:right="0" w:hanging="285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50303"/>
          <w:w w:val="122"/>
          <w:sz w:val="23"/>
        </w:rPr>
        <w:t>I</w:t>
      </w:r>
      <w:r>
        <w:rPr>
          <w:rFonts w:ascii="Arial"/>
          <w:color w:val="050303"/>
          <w:spacing w:val="-51"/>
          <w:w w:val="122"/>
          <w:sz w:val="23"/>
        </w:rPr>
        <w:t>I</w:t>
      </w:r>
      <w:r>
        <w:rPr>
          <w:rFonts w:ascii="Arial"/>
          <w:color w:val="050303"/>
          <w:w w:val="229"/>
          <w:sz w:val="23"/>
        </w:rPr>
        <w:t>.</w:t>
      </w:r>
      <w:r>
        <w:rPr>
          <w:rFonts w:ascii="Arial"/>
          <w:color w:val="050303"/>
          <w:spacing w:val="-33"/>
          <w:sz w:val="23"/>
        </w:rPr>
        <w:t> </w:t>
      </w:r>
      <w:r>
        <w:rPr>
          <w:rFonts w:ascii="Arial"/>
          <w:color w:val="050303"/>
          <w:w w:val="106"/>
          <w:sz w:val="25"/>
        </w:rPr>
        <w:t>a</w:t>
      </w:r>
      <w:r>
        <w:rPr>
          <w:rFonts w:ascii="Arial"/>
          <w:color w:val="050303"/>
          <w:spacing w:val="-31"/>
          <w:w w:val="105"/>
          <w:sz w:val="25"/>
        </w:rPr>
        <w:t>t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w w:val="86"/>
          <w:sz w:val="25"/>
        </w:rPr>
        <w:t>east</w:t>
      </w:r>
      <w:r>
        <w:rPr>
          <w:rFonts w:ascii="Arial"/>
          <w:color w:val="050303"/>
          <w:spacing w:val="-37"/>
          <w:sz w:val="25"/>
        </w:rPr>
        <w:t> </w:t>
      </w:r>
      <w:r>
        <w:rPr>
          <w:rFonts w:ascii="Arial"/>
          <w:color w:val="050303"/>
          <w:w w:val="104"/>
          <w:sz w:val="23"/>
        </w:rPr>
        <w:t>3</w:t>
      </w:r>
      <w:r>
        <w:rPr>
          <w:rFonts w:ascii="Arial"/>
          <w:color w:val="050303"/>
          <w:spacing w:val="18"/>
          <w:w w:val="104"/>
          <w:sz w:val="23"/>
        </w:rPr>
        <w:t>0</w:t>
      </w:r>
      <w:r>
        <w:rPr>
          <w:rFonts w:ascii="Arial"/>
          <w:color w:val="050303"/>
          <w:w w:val="113"/>
          <w:sz w:val="23"/>
        </w:rPr>
        <w:t>'Koft</w:t>
      </w:r>
      <w:r>
        <w:rPr>
          <w:rFonts w:ascii="Arial"/>
          <w:color w:val="050303"/>
          <w:spacing w:val="-22"/>
          <w:w w:val="114"/>
          <w:sz w:val="23"/>
        </w:rPr>
        <w:t>h</w:t>
      </w:r>
      <w:r>
        <w:rPr>
          <w:rFonts w:ascii="Arial"/>
          <w:color w:val="050303"/>
          <w:w w:val="150"/>
          <w:sz w:val="23"/>
        </w:rPr>
        <w:t>l</w:t>
      </w:r>
      <w:r>
        <w:rPr>
          <w:rFonts w:ascii="Arial"/>
          <w:color w:val="050303"/>
          <w:spacing w:val="-14"/>
          <w:w w:val="150"/>
          <w:sz w:val="23"/>
        </w:rPr>
        <w:t>!</w:t>
      </w:r>
      <w:r>
        <w:rPr>
          <w:rFonts w:ascii="Arial"/>
          <w:color w:val="050303"/>
          <w:w w:val="98"/>
          <w:sz w:val="25"/>
        </w:rPr>
        <w:t>r</w:t>
      </w:r>
      <w:r>
        <w:rPr>
          <w:rFonts w:ascii="Arial"/>
          <w:color w:val="050303"/>
          <w:spacing w:val="-23"/>
          <w:w w:val="98"/>
          <w:sz w:val="25"/>
        </w:rPr>
        <w:t>e</w:t>
      </w:r>
      <w:r>
        <w:rPr>
          <w:rFonts w:ascii="Arial"/>
          <w:color w:val="050303"/>
          <w:spacing w:val="-29"/>
          <w:w w:val="99"/>
          <w:sz w:val="25"/>
        </w:rPr>
        <w:t>m</w:t>
      </w:r>
      <w:r>
        <w:rPr>
          <w:rFonts w:ascii="Arial"/>
          <w:color w:val="050303"/>
          <w:spacing w:val="-76"/>
          <w:w w:val="102"/>
          <w:sz w:val="25"/>
        </w:rPr>
        <w:t>a</w:t>
      </w:r>
      <w:r>
        <w:rPr>
          <w:rFonts w:ascii="Arial"/>
          <w:color w:val="050303"/>
          <w:spacing w:val="-139"/>
          <w:w w:val="240"/>
          <w:sz w:val="25"/>
        </w:rPr>
        <w:t>i</w:t>
      </w:r>
      <w:r>
        <w:rPr>
          <w:rFonts w:ascii="Arial"/>
          <w:color w:val="050303"/>
          <w:spacing w:val="-53"/>
          <w:w w:val="116"/>
          <w:sz w:val="25"/>
        </w:rPr>
        <w:t>n</w:t>
      </w:r>
      <w:r>
        <w:rPr>
          <w:rFonts w:ascii="Arial"/>
          <w:color w:val="050303"/>
          <w:spacing w:val="-78"/>
          <w:w w:val="240"/>
          <w:sz w:val="25"/>
        </w:rPr>
        <w:t>i</w:t>
      </w:r>
      <w:r>
        <w:rPr>
          <w:rFonts w:ascii="Arial"/>
          <w:color w:val="050303"/>
          <w:spacing w:val="-31"/>
          <w:w w:val="99"/>
          <w:sz w:val="25"/>
        </w:rPr>
        <w:t>n</w:t>
      </w:r>
      <w:r>
        <w:rPr>
          <w:rFonts w:ascii="Arial"/>
          <w:color w:val="050303"/>
          <w:spacing w:val="-10"/>
          <w:w w:val="122"/>
          <w:sz w:val="25"/>
        </w:rPr>
        <w:t>g</w:t>
      </w:r>
      <w:r>
        <w:rPr>
          <w:rFonts w:ascii="Arial"/>
          <w:color w:val="050303"/>
          <w:w w:val="101"/>
          <w:sz w:val="25"/>
        </w:rPr>
        <w:t>wall</w:t>
      </w:r>
      <w:r>
        <w:rPr>
          <w:rFonts w:ascii="Arial"/>
          <w:color w:val="050303"/>
          <w:spacing w:val="-43"/>
          <w:sz w:val="25"/>
        </w:rPr>
        <w:t> </w:t>
      </w:r>
      <w:r>
        <w:rPr>
          <w:rFonts w:ascii="Arial"/>
          <w:color w:val="050303"/>
          <w:spacing w:val="-18"/>
          <w:w w:val="106"/>
          <w:sz w:val="24"/>
        </w:rPr>
        <w:t>a</w:t>
      </w:r>
      <w:r>
        <w:rPr>
          <w:rFonts w:ascii="Arial"/>
          <w:color w:val="050303"/>
          <w:w w:val="92"/>
          <w:sz w:val="24"/>
        </w:rPr>
        <w:t>rea</w:t>
      </w:r>
      <w:r>
        <w:rPr>
          <w:rFonts w:ascii="Arial"/>
          <w:color w:val="050303"/>
          <w:spacing w:val="-31"/>
          <w:sz w:val="24"/>
        </w:rPr>
        <w:t> </w:t>
      </w:r>
      <w:r>
        <w:rPr>
          <w:rFonts w:ascii="Times New Roman"/>
          <w:color w:val="050303"/>
          <w:w w:val="78"/>
          <w:sz w:val="27"/>
        </w:rPr>
        <w:t>I</w:t>
      </w:r>
      <w:r>
        <w:rPr>
          <w:rFonts w:ascii="Times New Roman"/>
          <w:color w:val="050303"/>
          <w:spacing w:val="25"/>
          <w:w w:val="78"/>
          <w:sz w:val="27"/>
        </w:rPr>
        <w:t>s</w:t>
      </w:r>
      <w:r>
        <w:rPr>
          <w:rFonts w:ascii="Arial"/>
          <w:color w:val="050303"/>
          <w:spacing w:val="-18"/>
          <w:w w:val="115"/>
          <w:sz w:val="25"/>
        </w:rPr>
        <w:t>o</w:t>
      </w:r>
      <w:r>
        <w:rPr>
          <w:rFonts w:ascii="Arial"/>
          <w:color w:val="050303"/>
          <w:w w:val="90"/>
          <w:sz w:val="25"/>
        </w:rPr>
        <w:t>p</w:t>
      </w:r>
      <w:r>
        <w:rPr>
          <w:rFonts w:ascii="Arial"/>
          <w:color w:val="050303"/>
          <w:spacing w:val="-20"/>
          <w:w w:val="90"/>
          <w:sz w:val="25"/>
        </w:rPr>
        <w:t>e</w:t>
      </w:r>
      <w:r>
        <w:rPr>
          <w:rFonts w:ascii="Arial"/>
          <w:color w:val="050303"/>
          <w:spacing w:val="-2"/>
          <w:w w:val="116"/>
          <w:sz w:val="25"/>
        </w:rPr>
        <w:t>n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sz w:val="25"/>
        </w:rPr>
        <w:t>nd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w w:val="91"/>
          <w:sz w:val="25"/>
        </w:rPr>
        <w:t>n</w:t>
      </w:r>
      <w:r>
        <w:rPr>
          <w:rFonts w:ascii="Arial"/>
          <w:color w:val="050303"/>
          <w:spacing w:val="-25"/>
          <w:w w:val="91"/>
          <w:sz w:val="25"/>
        </w:rPr>
        <w:t>r</w:t>
      </w:r>
      <w:r>
        <w:rPr>
          <w:rFonts w:ascii="Arial"/>
          <w:color w:val="050303"/>
          <w:w w:val="97"/>
          <w:sz w:val="25"/>
        </w:rPr>
        <w:t>estr</w:t>
      </w:r>
      <w:r>
        <w:rPr>
          <w:rFonts w:ascii="Arial"/>
          <w:color w:val="050303"/>
          <w:spacing w:val="-37"/>
          <w:w w:val="98"/>
          <w:sz w:val="25"/>
        </w:rPr>
        <w:t>i</w:t>
      </w:r>
      <w:r>
        <w:rPr>
          <w:rFonts w:ascii="Arial"/>
          <w:color w:val="050303"/>
          <w:w w:val="91"/>
          <w:sz w:val="25"/>
        </w:rPr>
        <w:t>cted.</w:t>
      </w:r>
      <w:r>
        <w:rPr>
          <w:rFonts w:ascii="Arial"/>
          <w:sz w:val="25"/>
        </w:rPr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line="247" w:lineRule="auto" w:before="0"/>
        <w:ind w:left="186" w:right="0" w:hanging="3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312.888885pt;margin-top:84.541542pt;width:91.034953pt;height:12.495pt;mso-position-horizontal-relative:page;mso-position-vertical-relative:paragraph;z-index:1336" type="#_x0000_t75" stroked="false">
            <v:imagedata r:id="rId14" o:title=""/>
          </v:shape>
        </w:pict>
      </w:r>
      <w:r>
        <w:rPr>
          <w:rFonts w:ascii="Arial"/>
          <w:color w:val="050303"/>
          <w:spacing w:val="-113"/>
          <w:w w:val="221"/>
          <w:sz w:val="25"/>
        </w:rPr>
        <w:t>I</w:t>
      </w:r>
      <w:r>
        <w:rPr>
          <w:rFonts w:ascii="Arial"/>
          <w:color w:val="050303"/>
          <w:spacing w:val="4"/>
          <w:w w:val="99"/>
          <w:sz w:val="25"/>
        </w:rPr>
        <w:t>n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7"/>
          <w:w w:val="116"/>
          <w:sz w:val="25"/>
        </w:rPr>
        <w:t>h</w:t>
      </w:r>
      <w:r>
        <w:rPr>
          <w:rFonts w:ascii="Arial"/>
          <w:color w:val="050303"/>
          <w:spacing w:val="18"/>
          <w:w w:val="102"/>
          <w:sz w:val="25"/>
        </w:rPr>
        <w:t>e</w:t>
      </w:r>
      <w:r>
        <w:rPr>
          <w:rFonts w:ascii="Times New Roman"/>
          <w:color w:val="050303"/>
          <w:w w:val="83"/>
          <w:sz w:val="30"/>
        </w:rPr>
        <w:t>case</w:t>
      </w:r>
      <w:r>
        <w:rPr>
          <w:rFonts w:ascii="Times New Roman"/>
          <w:color w:val="050303"/>
          <w:spacing w:val="-46"/>
          <w:sz w:val="30"/>
        </w:rPr>
        <w:t> </w:t>
      </w:r>
      <w:r>
        <w:rPr>
          <w:rFonts w:ascii="Arial"/>
          <w:color w:val="050303"/>
          <w:w w:val="112"/>
          <w:sz w:val="24"/>
        </w:rPr>
        <w:t>o</w:t>
      </w:r>
      <w:r>
        <w:rPr>
          <w:rFonts w:ascii="Arial"/>
          <w:color w:val="050303"/>
          <w:spacing w:val="22"/>
          <w:w w:val="112"/>
          <w:sz w:val="24"/>
        </w:rPr>
        <w:t>f</w:t>
      </w:r>
      <w:r>
        <w:rPr>
          <w:rFonts w:ascii="Arial"/>
          <w:color w:val="050303"/>
          <w:w w:val="90"/>
          <w:sz w:val="25"/>
        </w:rPr>
        <w:t>b</w:t>
      </w:r>
      <w:r>
        <w:rPr>
          <w:rFonts w:ascii="Arial"/>
          <w:color w:val="050303"/>
          <w:spacing w:val="-36"/>
          <w:w w:val="90"/>
          <w:sz w:val="25"/>
        </w:rPr>
        <w:t>a</w:t>
      </w:r>
      <w:r>
        <w:rPr>
          <w:rFonts w:ascii="Arial"/>
          <w:color w:val="050303"/>
          <w:spacing w:val="-78"/>
          <w:w w:val="240"/>
          <w:sz w:val="25"/>
        </w:rPr>
        <w:t>l</w:t>
      </w:r>
      <w:r>
        <w:rPr>
          <w:rFonts w:ascii="Arial"/>
          <w:color w:val="050303"/>
          <w:w w:val="85"/>
          <w:sz w:val="25"/>
        </w:rPr>
        <w:t>c</w:t>
      </w:r>
      <w:r>
        <w:rPr>
          <w:rFonts w:ascii="Arial"/>
          <w:color w:val="050303"/>
          <w:spacing w:val="-12"/>
          <w:w w:val="85"/>
          <w:sz w:val="25"/>
        </w:rPr>
        <w:t>o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83"/>
          <w:sz w:val="25"/>
        </w:rPr>
        <w:t>les</w:t>
      </w:r>
      <w:r>
        <w:rPr>
          <w:rFonts w:ascii="Arial"/>
          <w:color w:val="050303"/>
          <w:spacing w:val="11"/>
          <w:w w:val="83"/>
          <w:sz w:val="25"/>
        </w:rPr>
        <w:t>.</w:t>
      </w:r>
      <w:r>
        <w:rPr>
          <w:rFonts w:ascii="Times New Roman"/>
          <w:color w:val="050303"/>
          <w:w w:val="108"/>
          <w:sz w:val="28"/>
        </w:rPr>
        <w:t>at</w:t>
      </w:r>
      <w:r>
        <w:rPr>
          <w:rFonts w:ascii="Times New Roman"/>
          <w:color w:val="050303"/>
          <w:spacing w:val="-41"/>
          <w:sz w:val="28"/>
        </w:rPr>
        <w:t> </w:t>
      </w:r>
      <w:r>
        <w:rPr>
          <w:rFonts w:ascii="Times New Roman"/>
          <w:color w:val="050303"/>
          <w:w w:val="83"/>
          <w:sz w:val="30"/>
        </w:rPr>
        <w:t>least</w:t>
      </w:r>
      <w:r>
        <w:rPr>
          <w:rFonts w:ascii="Times New Roman"/>
          <w:color w:val="050303"/>
          <w:spacing w:val="-39"/>
          <w:sz w:val="30"/>
        </w:rPr>
        <w:t> </w:t>
      </w:r>
      <w:r>
        <w:rPr>
          <w:rFonts w:ascii="Times New Roman"/>
          <w:i/>
          <w:color w:val="050303"/>
          <w:w w:val="103"/>
          <w:sz w:val="26"/>
        </w:rPr>
        <w:t>2</w:t>
      </w:r>
      <w:r>
        <w:rPr>
          <w:rFonts w:ascii="Times New Roman"/>
          <w:i/>
          <w:color w:val="050303"/>
          <w:spacing w:val="-20"/>
          <w:w w:val="103"/>
          <w:sz w:val="26"/>
        </w:rPr>
        <w:t>0</w:t>
      </w:r>
      <w:r>
        <w:rPr>
          <w:rFonts w:ascii="Times New Roman"/>
          <w:i/>
          <w:color w:val="050303"/>
          <w:spacing w:val="16"/>
          <w:w w:val="99"/>
          <w:sz w:val="26"/>
        </w:rPr>
        <w:t>%</w:t>
      </w:r>
      <w:r>
        <w:rPr>
          <w:rFonts w:ascii="Arial"/>
          <w:color w:val="050303"/>
          <w:w w:val="112"/>
          <w:sz w:val="24"/>
        </w:rPr>
        <w:t>o</w:t>
      </w:r>
      <w:r>
        <w:rPr>
          <w:rFonts w:ascii="Arial"/>
          <w:color w:val="050303"/>
          <w:spacing w:val="5"/>
          <w:w w:val="112"/>
          <w:sz w:val="24"/>
        </w:rPr>
        <w:t>f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w w:val="90"/>
          <w:sz w:val="25"/>
        </w:rPr>
        <w:t>h</w:t>
      </w:r>
      <w:r>
        <w:rPr>
          <w:rFonts w:ascii="Arial"/>
          <w:color w:val="050303"/>
          <w:spacing w:val="16"/>
          <w:w w:val="90"/>
          <w:sz w:val="25"/>
        </w:rPr>
        <w:t>e</w:t>
      </w:r>
      <w:r>
        <w:rPr>
          <w:rFonts w:ascii="Times New Roman"/>
          <w:color w:val="050303"/>
          <w:w w:val="85"/>
          <w:sz w:val="30"/>
        </w:rPr>
        <w:t>total</w:t>
      </w:r>
      <w:r>
        <w:rPr>
          <w:rFonts w:ascii="Times New Roman"/>
          <w:color w:val="050303"/>
          <w:spacing w:val="-36"/>
          <w:sz w:val="30"/>
        </w:rPr>
        <w:t> </w:t>
      </w:r>
      <w:r>
        <w:rPr>
          <w:rFonts w:ascii="Arial"/>
          <w:color w:val="050303"/>
          <w:w w:val="123"/>
          <w:sz w:val="25"/>
        </w:rPr>
        <w:t>of</w:t>
      </w:r>
      <w:r>
        <w:rPr>
          <w:rFonts w:ascii="Arial"/>
          <w:color w:val="050303"/>
          <w:spacing w:val="-7"/>
          <w:w w:val="123"/>
          <w:sz w:val="25"/>
        </w:rPr>
        <w:t>t</w:t>
      </w:r>
      <w:r>
        <w:rPr>
          <w:rFonts w:ascii="Arial"/>
          <w:color w:val="050303"/>
          <w:w w:val="97"/>
          <w:sz w:val="25"/>
        </w:rPr>
        <w:t>he</w:t>
      </w:r>
      <w:r>
        <w:rPr>
          <w:rFonts w:ascii="Arial"/>
          <w:color w:val="050303"/>
          <w:w w:val="97"/>
          <w:sz w:val="25"/>
        </w:rPr>
        <w:t> 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w w:val="98"/>
          <w:sz w:val="25"/>
        </w:rPr>
        <w:t>i</w:t>
      </w:r>
      <w:r>
        <w:rPr>
          <w:rFonts w:ascii="Arial"/>
          <w:color w:val="050303"/>
          <w:spacing w:val="-31"/>
          <w:w w:val="98"/>
          <w:sz w:val="25"/>
        </w:rPr>
        <w:t>d</w:t>
      </w:r>
      <w:r>
        <w:rPr>
          <w:rFonts w:ascii="Arial"/>
          <w:color w:val="050303"/>
          <w:w w:val="97"/>
          <w:sz w:val="25"/>
        </w:rPr>
        <w:t>e</w:t>
      </w:r>
      <w:r>
        <w:rPr>
          <w:rFonts w:ascii="Arial"/>
          <w:color w:val="050303"/>
          <w:spacing w:val="9"/>
          <w:w w:val="97"/>
          <w:sz w:val="25"/>
        </w:rPr>
        <w:t>,</w:t>
      </w:r>
      <w:r>
        <w:rPr>
          <w:rFonts w:ascii="Arial"/>
          <w:color w:val="050303"/>
          <w:spacing w:val="-28"/>
          <w:w w:val="109"/>
          <w:sz w:val="25"/>
        </w:rPr>
        <w:t>b</w:t>
      </w:r>
      <w:r>
        <w:rPr>
          <w:rFonts w:ascii="Arial"/>
          <w:color w:val="050303"/>
          <w:w w:val="87"/>
          <w:sz w:val="25"/>
        </w:rPr>
        <w:t>ac</w:t>
      </w:r>
      <w:r>
        <w:rPr>
          <w:rFonts w:ascii="Arial"/>
          <w:color w:val="050303"/>
          <w:spacing w:val="16"/>
          <w:w w:val="87"/>
          <w:sz w:val="25"/>
        </w:rPr>
        <w:t>k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spacing w:val="8"/>
          <w:w w:val="109"/>
          <w:sz w:val="25"/>
        </w:rPr>
        <w:t>d</w:t>
      </w:r>
      <w:r>
        <w:rPr>
          <w:rFonts w:ascii="Arial"/>
          <w:color w:val="050303"/>
          <w:w w:val="97"/>
          <w:sz w:val="25"/>
        </w:rPr>
        <w:t>front</w:t>
      </w:r>
      <w:r>
        <w:rPr>
          <w:rFonts w:ascii="Arial"/>
          <w:color w:val="050303"/>
          <w:spacing w:val="-27"/>
          <w:sz w:val="25"/>
        </w:rPr>
        <w:t> </w:t>
      </w:r>
      <w:r>
        <w:rPr>
          <w:rFonts w:ascii="Arial"/>
          <w:color w:val="050303"/>
          <w:w w:val="96"/>
          <w:sz w:val="25"/>
        </w:rPr>
        <w:t>w</w:t>
      </w:r>
      <w:r>
        <w:rPr>
          <w:rFonts w:ascii="Arial"/>
          <w:color w:val="050303"/>
          <w:spacing w:val="-5"/>
          <w:w w:val="96"/>
          <w:sz w:val="25"/>
        </w:rPr>
        <w:t>a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-9"/>
          <w:w w:val="136"/>
          <w:sz w:val="25"/>
        </w:rPr>
        <w:t>l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w w:val="87"/>
          <w:sz w:val="25"/>
        </w:rPr>
        <w:t>rea</w:t>
      </w:r>
      <w:r>
        <w:rPr>
          <w:rFonts w:ascii="Arial"/>
          <w:color w:val="050303"/>
          <w:spacing w:val="21"/>
          <w:w w:val="87"/>
          <w:sz w:val="25"/>
        </w:rPr>
        <w:t>s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w w:val="90"/>
          <w:sz w:val="25"/>
        </w:rPr>
        <w:t>h</w:t>
      </w:r>
      <w:r>
        <w:rPr>
          <w:rFonts w:ascii="Arial"/>
          <w:color w:val="050303"/>
          <w:spacing w:val="-20"/>
          <w:w w:val="90"/>
          <w:sz w:val="25"/>
        </w:rPr>
        <w:t>a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8"/>
          <w:w w:val="136"/>
          <w:sz w:val="25"/>
        </w:rPr>
        <w:t>l</w:t>
      </w:r>
      <w:r>
        <w:rPr>
          <w:rFonts w:ascii="Arial"/>
          <w:color w:val="050303"/>
          <w:spacing w:val="-28"/>
          <w:w w:val="109"/>
          <w:sz w:val="25"/>
        </w:rPr>
        <w:t>b</w:t>
      </w:r>
      <w:r>
        <w:rPr>
          <w:rFonts w:ascii="Arial"/>
          <w:color w:val="050303"/>
          <w:spacing w:val="18"/>
          <w:w w:val="102"/>
          <w:sz w:val="25"/>
        </w:rPr>
        <w:t>e</w:t>
      </w:r>
      <w:r>
        <w:rPr>
          <w:rFonts w:ascii="Arial"/>
          <w:color w:val="050303"/>
          <w:w w:val="90"/>
          <w:sz w:val="25"/>
        </w:rPr>
        <w:t>a</w:t>
      </w:r>
      <w:r>
        <w:rPr>
          <w:rFonts w:ascii="Arial"/>
          <w:color w:val="050303"/>
          <w:spacing w:val="-20"/>
          <w:w w:val="90"/>
          <w:sz w:val="25"/>
        </w:rPr>
        <w:t>n</w:t>
      </w:r>
      <w:r>
        <w:rPr>
          <w:rFonts w:ascii="Arial"/>
          <w:color w:val="050303"/>
          <w:w w:val="109"/>
          <w:sz w:val="25"/>
        </w:rPr>
        <w:t>d</w:t>
      </w:r>
      <w:r>
        <w:rPr>
          <w:rFonts w:ascii="Arial"/>
          <w:color w:val="050303"/>
          <w:spacing w:val="-44"/>
          <w:sz w:val="25"/>
        </w:rPr>
        <w:t> </w:t>
      </w:r>
      <w:r>
        <w:rPr>
          <w:rFonts w:ascii="Arial"/>
          <w:color w:val="050303"/>
          <w:w w:val="98"/>
          <w:sz w:val="25"/>
        </w:rPr>
        <w:t>r</w:t>
      </w:r>
      <w:r>
        <w:rPr>
          <w:rFonts w:ascii="Arial"/>
          <w:color w:val="050303"/>
          <w:spacing w:val="-23"/>
          <w:w w:val="98"/>
          <w:sz w:val="25"/>
        </w:rPr>
        <w:t>e</w:t>
      </w:r>
      <w:r>
        <w:rPr>
          <w:rFonts w:ascii="Arial"/>
          <w:color w:val="050303"/>
          <w:w w:val="92"/>
          <w:sz w:val="25"/>
        </w:rPr>
        <w:t>m</w:t>
      </w:r>
      <w:r>
        <w:rPr>
          <w:rFonts w:ascii="Arial"/>
          <w:color w:val="050303"/>
          <w:spacing w:val="-34"/>
          <w:w w:val="92"/>
          <w:sz w:val="25"/>
        </w:rPr>
        <w:t>a</w:t>
      </w:r>
      <w:r>
        <w:rPr>
          <w:rFonts w:ascii="Arial"/>
          <w:color w:val="050303"/>
          <w:spacing w:val="-79"/>
          <w:w w:val="240"/>
          <w:sz w:val="25"/>
        </w:rPr>
        <w:t>i</w:t>
      </w:r>
      <w:r>
        <w:rPr>
          <w:rFonts w:ascii="Arial"/>
          <w:color w:val="050303"/>
          <w:w w:val="99"/>
          <w:sz w:val="25"/>
        </w:rPr>
        <w:t>n</w:t>
      </w:r>
      <w:r>
        <w:rPr>
          <w:rFonts w:ascii="Arial"/>
          <w:color w:val="050303"/>
          <w:w w:val="99"/>
          <w:sz w:val="25"/>
        </w:rPr>
        <w:t> </w:t>
      </w:r>
      <w:r>
        <w:rPr>
          <w:rFonts w:ascii="Arial"/>
          <w:color w:val="050303"/>
          <w:spacing w:val="-15"/>
          <w:sz w:val="25"/>
        </w:rPr>
        <w:t>o</w:t>
      </w:r>
      <w:r>
        <w:rPr>
          <w:rFonts w:ascii="Arial"/>
          <w:color w:val="050303"/>
          <w:w w:val="90"/>
          <w:sz w:val="25"/>
        </w:rPr>
        <w:t>p</w:t>
      </w:r>
      <w:r>
        <w:rPr>
          <w:rFonts w:ascii="Arial"/>
          <w:color w:val="050303"/>
          <w:spacing w:val="-20"/>
          <w:w w:val="90"/>
          <w:sz w:val="25"/>
        </w:rPr>
        <w:t>e</w:t>
      </w:r>
      <w:r>
        <w:rPr>
          <w:rFonts w:ascii="Arial"/>
          <w:color w:val="050303"/>
          <w:spacing w:val="-2"/>
          <w:w w:val="116"/>
          <w:sz w:val="25"/>
        </w:rPr>
        <w:t>n</w:t>
      </w:r>
      <w:r>
        <w:rPr>
          <w:rFonts w:ascii="Arial"/>
          <w:color w:val="050303"/>
          <w:w w:val="94"/>
          <w:sz w:val="25"/>
        </w:rPr>
        <w:t>and</w:t>
      </w:r>
      <w:r>
        <w:rPr>
          <w:rFonts w:ascii="Arial"/>
          <w:color w:val="050303"/>
          <w:spacing w:val="-35"/>
          <w:sz w:val="25"/>
        </w:rPr>
        <w:t> 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sz w:val="25"/>
        </w:rPr>
        <w:t>n</w:t>
      </w:r>
      <w:r>
        <w:rPr>
          <w:rFonts w:ascii="Arial"/>
          <w:color w:val="050303"/>
          <w:spacing w:val="-45"/>
          <w:sz w:val="25"/>
        </w:rPr>
        <w:t>r</w:t>
      </w:r>
      <w:r>
        <w:rPr>
          <w:rFonts w:ascii="Arial"/>
          <w:color w:val="050303"/>
          <w:w w:val="93"/>
          <w:sz w:val="25"/>
        </w:rPr>
        <w:t>es</w:t>
      </w:r>
      <w:r>
        <w:rPr>
          <w:rFonts w:ascii="Arial"/>
          <w:color w:val="050303"/>
          <w:w w:val="92"/>
          <w:sz w:val="25"/>
        </w:rPr>
        <w:t>tr</w:t>
      </w:r>
      <w:r>
        <w:rPr>
          <w:rFonts w:ascii="Arial"/>
          <w:color w:val="050303"/>
          <w:spacing w:val="-31"/>
          <w:sz w:val="25"/>
        </w:rPr>
        <w:t> </w:t>
      </w:r>
      <w:r>
        <w:rPr>
          <w:rFonts w:ascii="Arial"/>
          <w:color w:val="050303"/>
          <w:w w:val="91"/>
          <w:sz w:val="25"/>
        </w:rPr>
        <w:t>cted.</w:t>
      </w:r>
      <w:r>
        <w:rPr>
          <w:rFonts w:asci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2106" w:lineRule="exact"/>
        <w:ind w:left="25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1"/>
          <w:sz w:val="20"/>
          <w:szCs w:val="20"/>
        </w:rPr>
        <w:drawing>
          <wp:inline distT="0" distB="0" distL="0" distR="0">
            <wp:extent cx="1133474" cy="1337500"/>
            <wp:effectExtent l="0" t="0" r="0" b="0"/>
            <wp:docPr id="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4" cy="13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41"/>
          <w:sz w:val="20"/>
          <w:szCs w:val="20"/>
        </w:rPr>
      </w:r>
    </w:p>
    <w:p>
      <w:pPr>
        <w:tabs>
          <w:tab w:pos="1892" w:val="left" w:leader="none"/>
          <w:tab w:pos="2833" w:val="left" w:leader="none"/>
        </w:tabs>
        <w:spacing w:before="17"/>
        <w:ind w:left="1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12.888885pt;margin-top:-53.743748pt;width:92.819967pt;height:10.71pt;mso-position-horizontal-relative:page;mso-position-vertical-relative:paragraph;z-index:1360" type="#_x0000_t75" stroked="false">
            <v:imagedata r:id="rId16" o:title=""/>
          </v:shape>
        </w:pict>
      </w:r>
      <w:r>
        <w:rPr/>
        <w:pict>
          <v:shape style="position:absolute;margin-left:485.333313pt;margin-top:20.922941pt;width:33.77778pt;height:33.77778pt;mso-position-horizontal-relative:page;mso-position-vertical-relative:paragraph;z-index:1384" type="#_x0000_t75" stroked="false">
            <v:imagedata r:id="rId17" o:title=""/>
          </v:shape>
        </w:pict>
      </w:r>
      <w:r>
        <w:rPr>
          <w:rFonts w:ascii="Times New Roman"/>
          <w:color w:val="AAAAAA"/>
          <w:w w:val="85"/>
          <w:sz w:val="21"/>
        </w:rPr>
        <w:t>OuldOOt' </w:t>
      </w:r>
      <w:r>
        <w:rPr>
          <w:rFonts w:ascii="Arial"/>
          <w:color w:val="AAAAAA"/>
          <w:spacing w:val="-10"/>
          <w:w w:val="85"/>
          <w:sz w:val="18"/>
        </w:rPr>
        <w:t>Jrea</w:t>
      </w:r>
      <w:r>
        <w:rPr>
          <w:rFonts w:ascii="Arial"/>
          <w:color w:val="AAAAAA"/>
          <w:spacing w:val="4"/>
          <w:w w:val="85"/>
          <w:sz w:val="18"/>
        </w:rPr>
        <w:t> </w:t>
      </w:r>
      <w:r>
        <w:rPr>
          <w:rFonts w:ascii="Arial"/>
          <w:color w:val="AAAAAA"/>
          <w:spacing w:val="-4"/>
          <w:w w:val="85"/>
          <w:sz w:val="18"/>
        </w:rPr>
        <w:t>e</w:t>
      </w:r>
      <w:r>
        <w:rPr>
          <w:rFonts w:ascii="Arial"/>
          <w:color w:val="7C7C7C"/>
          <w:spacing w:val="-4"/>
          <w:w w:val="85"/>
          <w:sz w:val="18"/>
        </w:rPr>
        <w:t>x</w:t>
      </w:r>
      <w:r>
        <w:rPr>
          <w:rFonts w:ascii="Arial"/>
          <w:color w:val="AAAAAA"/>
          <w:spacing w:val="-4"/>
          <w:w w:val="85"/>
          <w:sz w:val="18"/>
        </w:rPr>
        <w:t>t1</w:t>
        <w:tab/>
      </w:r>
      <w:r>
        <w:rPr>
          <w:rFonts w:ascii="Times New Roman"/>
          <w:color w:val="AAAAAA"/>
          <w:w w:val="110"/>
          <w:sz w:val="21"/>
        </w:rPr>
        <w:t>3</w:t>
        <w:tab/>
      </w:r>
      <w:r>
        <w:rPr>
          <w:rFonts w:ascii="Times New Roman"/>
          <w:color w:val="AAAAAA"/>
          <w:w w:val="110"/>
          <w:sz w:val="21"/>
          <w:u w:val="single" w:color="C7C7C7"/>
        </w:rPr>
      </w:r>
      <w:r>
        <w:rPr>
          <w:rFonts w:ascii="Times New Roman"/>
          <w:color w:val="AAAAAA"/>
          <w:w w:val="110"/>
          <w:sz w:val="21"/>
        </w:rPr>
      </w:r>
      <w:r>
        <w:rPr>
          <w:rFonts w:ascii="Times New Roman"/>
          <w:color w:val="7C7C7C"/>
          <w:spacing w:val="-15"/>
          <w:w w:val="125"/>
          <w:sz w:val="21"/>
        </w:rPr>
        <w:t>..</w:t>
      </w:r>
      <w:r>
        <w:rPr>
          <w:rFonts w:ascii="Times New Roman"/>
          <w:spacing w:val="-15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exact" w:before="0"/>
        <w:ind w:left="175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959595"/>
          <w:spacing w:val="-49"/>
          <w:w w:val="258"/>
          <w:sz w:val="13"/>
        </w:rPr>
        <w:t>"</w:t>
      </w:r>
      <w:r>
        <w:rPr>
          <w:rFonts w:ascii="Arial" w:hAnsi="Arial"/>
          <w:color w:val="959595"/>
          <w:spacing w:val="3"/>
          <w:w w:val="269"/>
          <w:sz w:val="13"/>
        </w:rPr>
        <w:t>'</w:t>
      </w:r>
      <w:r>
        <w:rPr>
          <w:rFonts w:ascii="Arial" w:hAnsi="Arial"/>
          <w:color w:val="959595"/>
          <w:spacing w:val="-62"/>
          <w:w w:val="269"/>
          <w:sz w:val="13"/>
        </w:rPr>
        <w:t>'</w:t>
      </w:r>
      <w:r>
        <w:rPr>
          <w:rFonts w:ascii="Arial" w:hAnsi="Arial"/>
          <w:color w:val="959595"/>
          <w:spacing w:val="-61"/>
          <w:w w:val="413"/>
          <w:sz w:val="13"/>
        </w:rPr>
        <w:t>"</w:t>
      </w:r>
      <w:r>
        <w:rPr>
          <w:rFonts w:ascii="Arial" w:hAnsi="Arial"/>
          <w:color w:val="959595"/>
          <w:w w:val="197"/>
          <w:sz w:val="13"/>
        </w:rPr>
        <w:t>"""·</w:t>
      </w:r>
      <w:r>
        <w:rPr>
          <w:rFonts w:ascii="Arial" w:hAnsi="Arial"/>
          <w:color w:val="959595"/>
          <w:sz w:val="13"/>
        </w:rPr>
        <w:t>  </w:t>
      </w:r>
      <w:r>
        <w:rPr>
          <w:rFonts w:ascii="Arial" w:hAnsi="Arial"/>
          <w:color w:val="959595"/>
          <w:spacing w:val="12"/>
          <w:sz w:val="13"/>
        </w:rPr>
        <w:t> </w:t>
      </w:r>
      <w:r>
        <w:rPr>
          <w:rFonts w:ascii="Arial" w:hAnsi="Arial"/>
          <w:color w:val="C8C8C8"/>
          <w:w w:val="135"/>
          <w:sz w:val="13"/>
        </w:rPr>
        <w:t>·</w:t>
      </w:r>
      <w:r>
        <w:rPr>
          <w:rFonts w:ascii="Arial" w:hAnsi="Arial"/>
          <w:color w:val="C8C8C8"/>
          <w:sz w:val="13"/>
        </w:rPr>
        <w:t>   </w:t>
      </w:r>
      <w:r>
        <w:rPr>
          <w:rFonts w:ascii="Arial" w:hAnsi="Arial"/>
          <w:color w:val="C8C8C8"/>
          <w:spacing w:val="-8"/>
          <w:sz w:val="13"/>
        </w:rPr>
        <w:t> </w:t>
      </w:r>
      <w:r>
        <w:rPr>
          <w:rFonts w:ascii="Arial" w:hAnsi="Arial"/>
          <w:color w:val="C8C8C8"/>
          <w:w w:val="270"/>
          <w:sz w:val="13"/>
        </w:rPr>
        <w:t>.</w:t>
      </w:r>
      <w:r>
        <w:rPr>
          <w:rFonts w:ascii="Arial" w:hAnsi="Arial"/>
          <w:color w:val="C8C8C8"/>
          <w:sz w:val="13"/>
        </w:rPr>
        <w:t>  </w:t>
      </w:r>
      <w:r>
        <w:rPr>
          <w:rFonts w:ascii="Arial" w:hAnsi="Arial"/>
          <w:color w:val="C8C8C8"/>
          <w:spacing w:val="-11"/>
          <w:sz w:val="13"/>
        </w:rPr>
        <w:t> </w:t>
      </w:r>
      <w:r>
        <w:rPr>
          <w:rFonts w:ascii="Arial" w:hAnsi="Arial"/>
          <w:color w:val="959595"/>
          <w:w w:val="269"/>
          <w:sz w:val="13"/>
        </w:rPr>
        <w:t>'</w:t>
      </w:r>
      <w:r>
        <w:rPr>
          <w:rFonts w:ascii="Arial" w:hAnsi="Arial"/>
          <w:color w:val="959595"/>
          <w:sz w:val="13"/>
        </w:rPr>
        <w:t>    </w:t>
      </w:r>
      <w:r>
        <w:rPr>
          <w:rFonts w:ascii="Arial" w:hAnsi="Arial"/>
          <w:color w:val="959595"/>
          <w:spacing w:val="-17"/>
          <w:sz w:val="13"/>
        </w:rPr>
        <w:t> </w:t>
      </w:r>
      <w:r>
        <w:rPr>
          <w:rFonts w:ascii="Arial" w:hAnsi="Arial"/>
          <w:color w:val="AAAAAA"/>
          <w:w w:val="292"/>
          <w:sz w:val="13"/>
        </w:rPr>
        <w:t>\</w:t>
      </w:r>
      <w:r>
        <w:rPr>
          <w:rFonts w:ascii="Arial" w:hAnsi="Arial"/>
          <w:sz w:val="13"/>
        </w:rPr>
      </w:r>
    </w:p>
    <w:p>
      <w:pPr>
        <w:spacing w:after="0" w:line="20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10" w:h="16840"/>
          <w:pgMar w:top="0" w:bottom="1160" w:left="400" w:right="300"/>
          <w:cols w:num="2" w:equalWidth="0">
            <w:col w:w="5575" w:space="111"/>
            <w:col w:w="5524"/>
          </w:cols>
        </w:sectPr>
      </w:pPr>
    </w:p>
    <w:p>
      <w:pPr>
        <w:spacing w:line="249" w:lineRule="auto" w:before="23"/>
        <w:ind w:left="117" w:right="0" w:firstLine="51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050303"/>
          <w:w w:val="103"/>
          <w:sz w:val="25"/>
        </w:rPr>
        <w:t>c</w:t>
      </w:r>
      <w:r>
        <w:rPr>
          <w:rFonts w:ascii="Arial"/>
          <w:color w:val="050303"/>
          <w:spacing w:val="-26"/>
          <w:w w:val="103"/>
          <w:sz w:val="25"/>
        </w:rPr>
        <w:t>l</w:t>
      </w:r>
      <w:r>
        <w:rPr>
          <w:rFonts w:ascii="Arial"/>
          <w:color w:val="050303"/>
          <w:spacing w:val="-18"/>
          <w:w w:val="102"/>
          <w:sz w:val="25"/>
        </w:rPr>
        <w:t>e</w:t>
      </w:r>
      <w:r>
        <w:rPr>
          <w:rFonts w:ascii="Arial"/>
          <w:color w:val="050303"/>
          <w:w w:val="89"/>
          <w:sz w:val="25"/>
        </w:rPr>
        <w:t>nc</w:t>
      </w:r>
      <w:r>
        <w:rPr>
          <w:rFonts w:ascii="Arial"/>
          <w:color w:val="050303"/>
          <w:spacing w:val="-22"/>
          <w:w w:val="89"/>
          <w:sz w:val="25"/>
        </w:rPr>
        <w:t>h</w:t>
      </w:r>
      <w:r>
        <w:rPr>
          <w:rFonts w:ascii="Arial"/>
          <w:color w:val="050303"/>
          <w:w w:val="90"/>
          <w:sz w:val="25"/>
        </w:rPr>
        <w:t>e</w:t>
      </w:r>
      <w:r>
        <w:rPr>
          <w:rFonts w:ascii="Arial"/>
          <w:color w:val="050303"/>
          <w:spacing w:val="-20"/>
          <w:w w:val="90"/>
          <w:sz w:val="25"/>
        </w:rPr>
        <w:t>d</w:t>
      </w:r>
      <w:r>
        <w:rPr>
          <w:rFonts w:ascii="Arial"/>
          <w:color w:val="050303"/>
          <w:spacing w:val="-14"/>
          <w:w w:val="198"/>
          <w:sz w:val="25"/>
        </w:rPr>
        <w:t>,</w:t>
      </w:r>
      <w:r>
        <w:rPr>
          <w:rFonts w:ascii="Arial"/>
          <w:color w:val="050303"/>
          <w:w w:val="97"/>
          <w:sz w:val="25"/>
        </w:rPr>
        <w:t>a</w:t>
      </w:r>
      <w:r>
        <w:rPr>
          <w:rFonts w:ascii="Arial"/>
          <w:color w:val="050303"/>
          <w:spacing w:val="-21"/>
          <w:w w:val="97"/>
          <w:sz w:val="25"/>
        </w:rPr>
        <w:t>n</w:t>
      </w:r>
      <w:r>
        <w:rPr>
          <w:rFonts w:ascii="Arial"/>
          <w:color w:val="050303"/>
          <w:spacing w:val="-33"/>
          <w:w w:val="109"/>
          <w:sz w:val="25"/>
        </w:rPr>
        <w:t>d</w:t>
      </w:r>
      <w:r>
        <w:rPr>
          <w:rFonts w:ascii="Arial"/>
          <w:color w:val="050303"/>
          <w:spacing w:val="-192"/>
          <w:w w:val="600"/>
          <w:sz w:val="25"/>
        </w:rPr>
        <w:t>-</w:t>
      </w:r>
      <w:r>
        <w:rPr>
          <w:rFonts w:ascii="Arial"/>
          <w:color w:val="050303"/>
          <w:w w:val="124"/>
          <w:sz w:val="25"/>
        </w:rPr>
        <w:t>r</w:t>
      </w:r>
      <w:r>
        <w:rPr>
          <w:rFonts w:ascii="Arial"/>
          <w:color w:val="050303"/>
          <w:spacing w:val="-29"/>
          <w:sz w:val="25"/>
        </w:rPr>
        <w:t> </w:t>
      </w:r>
      <w:r>
        <w:rPr>
          <w:rFonts w:ascii="Arial"/>
          <w:color w:val="050303"/>
          <w:spacing w:val="-78"/>
          <w:w w:val="240"/>
          <w:sz w:val="25"/>
        </w:rPr>
        <w:t>i</w:t>
      </w:r>
      <w:r>
        <w:rPr>
          <w:rFonts w:ascii="Arial"/>
          <w:color w:val="050303"/>
          <w:w w:val="99"/>
          <w:sz w:val="25"/>
        </w:rPr>
        <w:t>n</w:t>
      </w:r>
      <w:r>
        <w:rPr>
          <w:rFonts w:ascii="Arial"/>
          <w:color w:val="050303"/>
          <w:spacing w:val="-30"/>
          <w:sz w:val="25"/>
        </w:rPr>
        <w:t> </w:t>
      </w:r>
      <w:r>
        <w:rPr>
          <w:rFonts w:ascii="Arial"/>
          <w:color w:val="050303"/>
          <w:spacing w:val="-45"/>
          <w:w w:val="153"/>
          <w:sz w:val="24"/>
        </w:rPr>
        <w:t>a</w:t>
      </w:r>
      <w:r>
        <w:rPr>
          <w:rFonts w:ascii="Arial"/>
          <w:color w:val="050303"/>
          <w:spacing w:val="-33"/>
          <w:w w:val="114"/>
          <w:sz w:val="24"/>
        </w:rPr>
        <w:t>m</w:t>
      </w:r>
      <w:r>
        <w:rPr>
          <w:rFonts w:ascii="Arial"/>
          <w:color w:val="050303"/>
          <w:w w:val="122"/>
          <w:sz w:val="24"/>
        </w:rPr>
        <w:t>tad</w:t>
      </w:r>
      <w:r>
        <w:rPr>
          <w:rFonts w:ascii="Arial"/>
          <w:color w:val="050303"/>
          <w:spacing w:val="-33"/>
          <w:sz w:val="24"/>
        </w:rPr>
        <w:t> </w:t>
      </w:r>
      <w:r>
        <w:rPr>
          <w:rFonts w:ascii="Times New Roman"/>
          <w:color w:val="050303"/>
          <w:w w:val="94"/>
          <w:sz w:val="26"/>
        </w:rPr>
        <w:t>with</w:t>
      </w:r>
      <w:r>
        <w:rPr>
          <w:rFonts w:ascii="Times New Roman"/>
          <w:color w:val="050303"/>
          <w:spacing w:val="29"/>
          <w:sz w:val="26"/>
        </w:rPr>
        <w:t> </w:t>
      </w:r>
      <w:r>
        <w:rPr>
          <w:rFonts w:ascii="Times New Roman"/>
          <w:color w:val="050303"/>
          <w:w w:val="103"/>
          <w:sz w:val="25"/>
        </w:rPr>
        <w:t>hot</w:t>
      </w:r>
      <w:r>
        <w:rPr>
          <w:rFonts w:ascii="Times New Roman"/>
          <w:color w:val="050303"/>
          <w:spacing w:val="-4"/>
          <w:sz w:val="25"/>
        </w:rPr>
        <w:t> 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w w:val="125"/>
          <w:sz w:val="25"/>
        </w:rPr>
        <w:t>r</w:t>
      </w:r>
      <w:r>
        <w:rPr>
          <w:rFonts w:ascii="Arial"/>
          <w:color w:val="050303"/>
          <w:spacing w:val="-30"/>
          <w:w w:val="125"/>
          <w:sz w:val="25"/>
        </w:rPr>
        <w:t>b</w:t>
      </w:r>
      <w:r>
        <w:rPr>
          <w:rFonts w:ascii="Arial"/>
          <w:color w:val="050303"/>
          <w:w w:val="80"/>
          <w:sz w:val="25"/>
        </w:rPr>
        <w:t>ce</w:t>
      </w:r>
      <w:r>
        <w:rPr>
          <w:rFonts w:ascii="Arial"/>
          <w:color w:val="050303"/>
          <w:spacing w:val="-10"/>
          <w:w w:val="80"/>
          <w:sz w:val="25"/>
        </w:rPr>
        <w:t>s</w:t>
      </w:r>
      <w:r>
        <w:rPr>
          <w:rFonts w:ascii="Arial"/>
          <w:color w:val="050303"/>
          <w:spacing w:val="-14"/>
          <w:w w:val="198"/>
          <w:sz w:val="25"/>
        </w:rPr>
        <w:t>,</w:t>
      </w:r>
      <w:r>
        <w:rPr>
          <w:rFonts w:ascii="Arial"/>
          <w:color w:val="050303"/>
          <w:w w:val="89"/>
          <w:sz w:val="25"/>
        </w:rPr>
        <w:t>and</w:t>
      </w:r>
      <w:r>
        <w:rPr>
          <w:rFonts w:ascii="Arial"/>
          <w:color w:val="050303"/>
          <w:w w:val="89"/>
          <w:sz w:val="25"/>
        </w:rPr>
        <w:t> 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1"/>
          <w:w w:val="99"/>
          <w:sz w:val="25"/>
        </w:rPr>
        <w:t>h</w:t>
      </w:r>
      <w:r>
        <w:rPr>
          <w:rFonts w:ascii="Arial"/>
          <w:color w:val="050303"/>
          <w:w w:val="105"/>
          <w:sz w:val="25"/>
        </w:rPr>
        <w:t>a</w:t>
      </w:r>
      <w:r>
        <w:rPr>
          <w:rFonts w:ascii="Arial"/>
          <w:color w:val="050303"/>
          <w:spacing w:val="10"/>
          <w:w w:val="105"/>
          <w:sz w:val="25"/>
        </w:rPr>
        <w:t>t</w:t>
      </w:r>
      <w:r>
        <w:rPr>
          <w:rFonts w:ascii="Times New Roman"/>
          <w:color w:val="050303"/>
          <w:w w:val="108"/>
          <w:sz w:val="27"/>
        </w:rPr>
        <w:t>the</w:t>
      </w:r>
      <w:r>
        <w:rPr>
          <w:rFonts w:ascii="Times New Roman"/>
          <w:color w:val="050303"/>
          <w:spacing w:val="-36"/>
          <w:sz w:val="27"/>
        </w:rPr>
        <w:t> </w:t>
      </w:r>
      <w:r>
        <w:rPr>
          <w:rFonts w:ascii="Arial"/>
          <w:color w:val="050303"/>
          <w:spacing w:val="-26"/>
          <w:w w:val="89"/>
          <w:sz w:val="25"/>
        </w:rPr>
        <w:t>B</w:t>
      </w:r>
      <w:r>
        <w:rPr>
          <w:rFonts w:ascii="Arial"/>
          <w:color w:val="050303"/>
          <w:w w:val="88"/>
          <w:sz w:val="25"/>
        </w:rPr>
        <w:t>BQ</w:t>
      </w:r>
      <w:r>
        <w:rPr>
          <w:rFonts w:ascii="Arial"/>
          <w:color w:val="050303"/>
          <w:spacing w:val="-78"/>
          <w:w w:val="240"/>
          <w:sz w:val="25"/>
        </w:rPr>
        <w:t>l</w:t>
      </w:r>
      <w:r>
        <w:rPr>
          <w:rFonts w:ascii="Arial"/>
          <w:color w:val="050303"/>
          <w:spacing w:val="-25"/>
          <w:w w:val="64"/>
          <w:sz w:val="25"/>
        </w:rPr>
        <w:t>s</w:t>
      </w:r>
      <w:r>
        <w:rPr>
          <w:rFonts w:ascii="Arial"/>
          <w:color w:val="050303"/>
          <w:spacing w:val="-170"/>
          <w:w w:val="221"/>
          <w:sz w:val="25"/>
        </w:rPr>
        <w:t>I</w:t>
      </w:r>
      <w:r>
        <w:rPr>
          <w:rFonts w:ascii="Arial"/>
          <w:color w:val="050303"/>
          <w:w w:val="93"/>
          <w:sz w:val="25"/>
        </w:rPr>
        <w:t>nst</w:t>
      </w:r>
      <w:r>
        <w:rPr>
          <w:rFonts w:ascii="Arial"/>
          <w:color w:val="050303"/>
          <w:spacing w:val="-18"/>
          <w:w w:val="93"/>
          <w:sz w:val="25"/>
        </w:rPr>
        <w:t>a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-27"/>
          <w:w w:val="136"/>
          <w:sz w:val="25"/>
        </w:rPr>
        <w:t>l</w:t>
      </w:r>
      <w:r>
        <w:rPr>
          <w:rFonts w:ascii="Arial"/>
          <w:color w:val="050303"/>
          <w:w w:val="83"/>
          <w:sz w:val="25"/>
        </w:rPr>
        <w:t>e</w:t>
      </w:r>
      <w:r>
        <w:rPr>
          <w:rFonts w:ascii="Arial"/>
          <w:color w:val="050303"/>
          <w:spacing w:val="-34"/>
          <w:w w:val="83"/>
          <w:sz w:val="25"/>
        </w:rPr>
        <w:t>d</w:t>
      </w:r>
      <w:r>
        <w:rPr>
          <w:rFonts w:ascii="Arial"/>
          <w:color w:val="050303"/>
          <w:spacing w:val="-170"/>
          <w:w w:val="221"/>
          <w:sz w:val="25"/>
        </w:rPr>
        <w:t>I</w:t>
      </w:r>
      <w:r>
        <w:rPr>
          <w:rFonts w:ascii="Arial"/>
          <w:color w:val="050303"/>
          <w:spacing w:val="16"/>
          <w:w w:val="116"/>
          <w:sz w:val="25"/>
        </w:rPr>
        <w:t>n</w:t>
      </w:r>
      <w:r>
        <w:rPr>
          <w:rFonts w:ascii="Arial"/>
          <w:color w:val="050303"/>
          <w:w w:val="88"/>
          <w:sz w:val="25"/>
        </w:rPr>
        <w:t>exact</w:t>
      </w:r>
      <w:r>
        <w:rPr>
          <w:rFonts w:ascii="Arial"/>
          <w:color w:val="050303"/>
          <w:spacing w:val="-33"/>
          <w:sz w:val="25"/>
        </w:rPr>
        <w:t> </w:t>
      </w:r>
      <w:r>
        <w:rPr>
          <w:rFonts w:ascii="Arial"/>
          <w:color w:val="050303"/>
          <w:w w:val="90"/>
          <w:sz w:val="25"/>
        </w:rPr>
        <w:t>aa.cr</w:t>
      </w:r>
      <w:r>
        <w:rPr>
          <w:rFonts w:ascii="Arial"/>
          <w:color w:val="050303"/>
          <w:spacing w:val="-11"/>
          <w:w w:val="90"/>
          <w:sz w:val="25"/>
        </w:rPr>
        <w:t>d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86"/>
          <w:sz w:val="25"/>
        </w:rPr>
        <w:t>c</w:t>
      </w:r>
      <w:r>
        <w:rPr>
          <w:rFonts w:ascii="Arial"/>
          <w:color w:val="050303"/>
          <w:spacing w:val="21"/>
          <w:w w:val="86"/>
          <w:sz w:val="25"/>
        </w:rPr>
        <w:t>e</w:t>
      </w:r>
      <w:r>
        <w:rPr>
          <w:rFonts w:ascii="Arial"/>
          <w:color w:val="050303"/>
          <w:w w:val="112"/>
          <w:sz w:val="25"/>
        </w:rPr>
        <w:t>w</w:t>
      </w:r>
      <w:r>
        <w:rPr>
          <w:rFonts w:ascii="Arial"/>
          <w:color w:val="050303"/>
          <w:spacing w:val="-16"/>
          <w:w w:val="112"/>
          <w:sz w:val="25"/>
        </w:rPr>
        <w:t>i</w:t>
      </w:r>
      <w:r>
        <w:rPr>
          <w:rFonts w:ascii="Arial"/>
          <w:color w:val="050303"/>
          <w:w w:val="102"/>
          <w:sz w:val="25"/>
        </w:rPr>
        <w:t>t</w:t>
      </w:r>
      <w:r>
        <w:rPr>
          <w:rFonts w:ascii="Arial"/>
          <w:color w:val="050303"/>
          <w:spacing w:val="16"/>
          <w:w w:val="102"/>
          <w:sz w:val="25"/>
        </w:rPr>
        <w:t>h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w w:val="84"/>
          <w:sz w:val="25"/>
        </w:rPr>
        <w:t>hese</w:t>
      </w:r>
      <w:r>
        <w:rPr>
          <w:rFonts w:ascii="Arial"/>
          <w:color w:val="050303"/>
          <w:w w:val="84"/>
          <w:sz w:val="25"/>
        </w:rPr>
        <w:t> </w:t>
      </w:r>
      <w:r>
        <w:rPr>
          <w:rFonts w:ascii="Arial"/>
          <w:color w:val="050303"/>
          <w:spacing w:val="-170"/>
          <w:w w:val="221"/>
          <w:sz w:val="25"/>
        </w:rPr>
        <w:t>I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92"/>
          <w:sz w:val="25"/>
        </w:rPr>
        <w:t>structi</w:t>
      </w:r>
      <w:r>
        <w:rPr>
          <w:rFonts w:ascii="Arial"/>
          <w:color w:val="050303"/>
          <w:spacing w:val="-3"/>
          <w:w w:val="92"/>
          <w:sz w:val="25"/>
        </w:rPr>
        <w:t>o</w:t>
      </w:r>
      <w:r>
        <w:rPr>
          <w:rFonts w:ascii="Arial"/>
          <w:color w:val="050303"/>
          <w:w w:val="88"/>
          <w:sz w:val="25"/>
        </w:rPr>
        <w:t>n</w:t>
      </w:r>
      <w:r>
        <w:rPr>
          <w:rFonts w:ascii="Arial"/>
          <w:color w:val="050303"/>
          <w:spacing w:val="-20"/>
          <w:w w:val="88"/>
          <w:sz w:val="25"/>
        </w:rPr>
        <w:t>s</w:t>
      </w:r>
      <w:r>
        <w:rPr>
          <w:rFonts w:ascii="Arial"/>
          <w:color w:val="050303"/>
          <w:w w:val="210"/>
          <w:sz w:val="25"/>
        </w:rPr>
        <w:t>.</w:t>
      </w:r>
      <w:r>
        <w:rPr>
          <w:rFonts w:ascii="Arial"/>
          <w:color w:val="050303"/>
          <w:spacing w:val="-21"/>
          <w:sz w:val="25"/>
        </w:rPr>
        <w:t> </w:t>
      </w:r>
      <w:r>
        <w:rPr>
          <w:rFonts w:ascii="Arial"/>
          <w:color w:val="050303"/>
          <w:w w:val="86"/>
          <w:sz w:val="25"/>
        </w:rPr>
        <w:t>For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21"/>
          <w:sz w:val="25"/>
        </w:rPr>
        <w:t> </w:t>
      </w:r>
      <w:r>
        <w:rPr>
          <w:rFonts w:ascii="Arial"/>
          <w:color w:val="050303"/>
          <w:w w:val="85"/>
          <w:sz w:val="25"/>
        </w:rPr>
        <w:t>s</w:t>
      </w:r>
      <w:r>
        <w:rPr>
          <w:rFonts w:ascii="Arial"/>
          <w:color w:val="050303"/>
          <w:spacing w:val="-12"/>
          <w:w w:val="85"/>
          <w:sz w:val="25"/>
        </w:rPr>
        <w:t>e</w:t>
      </w:r>
      <w:r>
        <w:rPr>
          <w:rFonts w:ascii="Arial"/>
          <w:color w:val="050303"/>
          <w:w w:val="86"/>
          <w:sz w:val="25"/>
        </w:rPr>
        <w:t>rvice,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19"/>
          <w:sz w:val="25"/>
        </w:rPr>
        <w:t> </w:t>
      </w:r>
      <w:r>
        <w:rPr>
          <w:rFonts w:ascii="Arial"/>
          <w:color w:val="050303"/>
          <w:spacing w:val="-28"/>
          <w:w w:val="109"/>
          <w:sz w:val="25"/>
        </w:rPr>
        <w:t>p</w:t>
      </w:r>
      <w:r>
        <w:rPr>
          <w:rFonts w:ascii="Arial"/>
          <w:color w:val="050303"/>
          <w:w w:val="85"/>
          <w:sz w:val="25"/>
        </w:rPr>
        <w:t>lease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spacing w:val="-25"/>
          <w:sz w:val="25"/>
        </w:rPr>
        <w:t> </w:t>
      </w:r>
      <w:r>
        <w:rPr>
          <w:rFonts w:ascii="Times New Roman"/>
          <w:color w:val="050303"/>
          <w:w w:val="102"/>
          <w:sz w:val="27"/>
        </w:rPr>
        <w:t>cnntad</w:t>
      </w:r>
      <w:r>
        <w:rPr>
          <w:rFonts w:ascii="Times New Roman"/>
          <w:color w:val="050303"/>
          <w:sz w:val="27"/>
        </w:rPr>
        <w:t> </w:t>
      </w:r>
      <w:r>
        <w:rPr>
          <w:rFonts w:ascii="Times New Roman"/>
          <w:color w:val="050303"/>
          <w:spacing w:val="-5"/>
          <w:sz w:val="27"/>
        </w:rPr>
        <w:t> 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w w:val="97"/>
          <w:sz w:val="25"/>
        </w:rPr>
        <w:t>uth</w:t>
      </w:r>
      <w:r>
        <w:rPr>
          <w:rFonts w:ascii="Arial"/>
          <w:color w:val="050303"/>
          <w:spacing w:val="-15"/>
          <w:w w:val="97"/>
          <w:sz w:val="25"/>
        </w:rPr>
        <w:t>o</w:t>
      </w:r>
      <w:r>
        <w:rPr>
          <w:rFonts w:ascii="Arial"/>
          <w:color w:val="050303"/>
          <w:w w:val="116"/>
          <w:sz w:val="25"/>
        </w:rPr>
        <w:t>r</w:t>
      </w:r>
      <w:r>
        <w:rPr>
          <w:rFonts w:ascii="Arial"/>
          <w:color w:val="050303"/>
          <w:spacing w:val="-37"/>
          <w:w w:val="116"/>
          <w:sz w:val="25"/>
        </w:rPr>
        <w:t>i</w:t>
      </w:r>
      <w:r>
        <w:rPr>
          <w:rFonts w:ascii="Arial"/>
          <w:color w:val="050303"/>
          <w:w w:val="82"/>
          <w:sz w:val="25"/>
        </w:rPr>
        <w:t>zed</w:t>
      </w:r>
      <w:r>
        <w:rPr>
          <w:rFonts w:ascii="Arial"/>
          <w:color w:val="050303"/>
          <w:w w:val="82"/>
          <w:sz w:val="25"/>
        </w:rPr>
        <w:t> </w:t>
      </w:r>
      <w:r>
        <w:rPr>
          <w:rFonts w:ascii="Arial"/>
          <w:color w:val="050303"/>
          <w:w w:val="90"/>
          <w:sz w:val="25"/>
        </w:rPr>
        <w:t>p</w:t>
      </w:r>
      <w:r>
        <w:rPr>
          <w:rFonts w:ascii="Arial"/>
          <w:color w:val="050303"/>
          <w:spacing w:val="-20"/>
          <w:w w:val="90"/>
          <w:sz w:val="25"/>
        </w:rPr>
        <w:t>e</w:t>
      </w:r>
      <w:r>
        <w:rPr>
          <w:rFonts w:ascii="Arial"/>
          <w:color w:val="050303"/>
          <w:w w:val="92"/>
          <w:sz w:val="25"/>
        </w:rPr>
        <w:t>rs</w:t>
      </w:r>
      <w:r>
        <w:rPr>
          <w:rFonts w:ascii="Arial"/>
          <w:color w:val="050303"/>
          <w:spacing w:val="-18"/>
          <w:w w:val="92"/>
          <w:sz w:val="25"/>
        </w:rPr>
        <w:t>o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90"/>
          <w:sz w:val="25"/>
        </w:rPr>
        <w:t>n</w:t>
      </w:r>
      <w:r>
        <w:rPr>
          <w:rFonts w:ascii="Arial"/>
          <w:color w:val="050303"/>
          <w:spacing w:val="-78"/>
          <w:w w:val="90"/>
          <w:sz w:val="25"/>
        </w:rPr>
        <w:t>e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spacing w:val="-40"/>
          <w:w w:val="210"/>
          <w:sz w:val="25"/>
        </w:rPr>
        <w:t>.</w:t>
      </w:r>
      <w:r>
        <w:rPr>
          <w:rFonts w:ascii="Arial"/>
          <w:color w:val="050303"/>
          <w:w w:val="87"/>
          <w:sz w:val="25"/>
        </w:rPr>
        <w:t>Alw</w:t>
      </w:r>
      <w:r>
        <w:rPr>
          <w:rFonts w:ascii="Arial"/>
          <w:color w:val="050303"/>
          <w:spacing w:val="-15"/>
          <w:w w:val="87"/>
          <w:sz w:val="25"/>
        </w:rPr>
        <w:t>a</w:t>
      </w:r>
      <w:r>
        <w:rPr>
          <w:rFonts w:ascii="Arial"/>
          <w:color w:val="050303"/>
          <w:w w:val="96"/>
          <w:sz w:val="25"/>
        </w:rPr>
        <w:t>ys</w:t>
      </w:r>
      <w:r>
        <w:rPr>
          <w:rFonts w:ascii="Arial"/>
          <w:color w:val="050303"/>
          <w:spacing w:val="-26"/>
          <w:sz w:val="25"/>
        </w:rPr>
        <w:t> </w:t>
      </w:r>
      <w:r>
        <w:rPr>
          <w:rFonts w:ascii="Arial"/>
          <w:color w:val="050303"/>
          <w:spacing w:val="-18"/>
          <w:w w:val="102"/>
          <w:sz w:val="25"/>
        </w:rPr>
        <w:t>e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w w:val="80"/>
          <w:sz w:val="25"/>
        </w:rPr>
        <w:t>re</w:t>
      </w:r>
      <w:r>
        <w:rPr>
          <w:rFonts w:ascii="Arial"/>
          <w:color w:val="050303"/>
          <w:spacing w:val="-35"/>
          <w:sz w:val="25"/>
        </w:rPr>
        <w:t> 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7"/>
          <w:w w:val="116"/>
          <w:sz w:val="25"/>
        </w:rPr>
        <w:t>h</w:t>
      </w:r>
      <w:r>
        <w:rPr>
          <w:rFonts w:ascii="Arial"/>
          <w:color w:val="050303"/>
          <w:w w:val="96"/>
          <w:sz w:val="25"/>
        </w:rPr>
        <w:t>at</w:t>
      </w:r>
      <w:r>
        <w:rPr>
          <w:rFonts w:ascii="Arial"/>
          <w:color w:val="050303"/>
          <w:spacing w:val="-23"/>
          <w:sz w:val="25"/>
        </w:rPr>
        <w:t> 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w w:val="90"/>
          <w:sz w:val="25"/>
        </w:rPr>
        <w:t>he</w:t>
      </w:r>
      <w:r>
        <w:rPr>
          <w:rFonts w:ascii="Arial"/>
          <w:color w:val="050303"/>
          <w:spacing w:val="-18"/>
          <w:sz w:val="25"/>
        </w:rPr>
        <w:t> </w:t>
      </w:r>
      <w:r>
        <w:rPr>
          <w:rFonts w:ascii="Arial"/>
          <w:color w:val="050303"/>
          <w:spacing w:val="-26"/>
          <w:w w:val="89"/>
          <w:sz w:val="25"/>
        </w:rPr>
        <w:t>B</w:t>
      </w:r>
      <w:r>
        <w:rPr>
          <w:rFonts w:ascii="Arial"/>
          <w:color w:val="050303"/>
          <w:w w:val="88"/>
          <w:sz w:val="25"/>
        </w:rPr>
        <w:t>BQ</w:t>
      </w:r>
      <w:r>
        <w:rPr>
          <w:rFonts w:ascii="Arial"/>
          <w:color w:val="050303"/>
          <w:spacing w:val="-36"/>
          <w:sz w:val="25"/>
        </w:rPr>
        <w:t> </w:t>
      </w:r>
      <w:r>
        <w:rPr>
          <w:rFonts w:ascii="Times New Roman"/>
          <w:color w:val="050303"/>
          <w:w w:val="78"/>
          <w:sz w:val="27"/>
        </w:rPr>
        <w:t>Is</w:t>
      </w:r>
      <w:r>
        <w:rPr>
          <w:rFonts w:ascii="Times New Roman"/>
          <w:color w:val="050303"/>
          <w:spacing w:val="-7"/>
          <w:sz w:val="27"/>
        </w:rPr>
        <w:t> </w:t>
      </w:r>
      <w:r>
        <w:rPr>
          <w:rFonts w:ascii="Arial"/>
          <w:color w:val="050303"/>
          <w:w w:val="87"/>
          <w:sz w:val="25"/>
        </w:rPr>
        <w:t>placed</w:t>
      </w:r>
      <w:r>
        <w:rPr>
          <w:rFonts w:ascii="Arial"/>
          <w:color w:val="050303"/>
          <w:spacing w:val="-18"/>
          <w:sz w:val="25"/>
        </w:rPr>
        <w:t> </w:t>
      </w:r>
      <w:r>
        <w:rPr>
          <w:rFonts w:ascii="Arial"/>
          <w:color w:val="050303"/>
          <w:w w:val="87"/>
          <w:sz w:val="25"/>
        </w:rPr>
        <w:t>aw.ty</w:t>
      </w:r>
      <w:r>
        <w:rPr>
          <w:rFonts w:ascii="Arial"/>
          <w:color w:val="050303"/>
          <w:w w:val="87"/>
          <w:sz w:val="25"/>
        </w:rPr>
        <w:t> </w:t>
      </w:r>
      <w:r>
        <w:rPr>
          <w:rFonts w:ascii="Times New Roman"/>
          <w:color w:val="050303"/>
          <w:w w:val="104"/>
          <w:sz w:val="25"/>
        </w:rPr>
        <w:t>ftcm</w:t>
      </w:r>
      <w:r>
        <w:rPr>
          <w:rFonts w:ascii="Times New Roman"/>
          <w:color w:val="050303"/>
          <w:spacing w:val="13"/>
          <w:sz w:val="25"/>
        </w:rPr>
        <w:t> </w:t>
      </w:r>
      <w:r>
        <w:rPr>
          <w:rFonts w:ascii="Arial"/>
          <w:color w:val="050303"/>
          <w:spacing w:val="-113"/>
          <w:w w:val="221"/>
          <w:sz w:val="25"/>
        </w:rPr>
        <w:t>I</w:t>
      </w:r>
      <w:r>
        <w:rPr>
          <w:rFonts w:ascii="Arial"/>
          <w:color w:val="050303"/>
          <w:w w:val="105"/>
          <w:sz w:val="25"/>
        </w:rPr>
        <w:t>nf</w:t>
      </w:r>
      <w:r>
        <w:rPr>
          <w:rFonts w:ascii="Arial"/>
          <w:color w:val="050303"/>
          <w:spacing w:val="-31"/>
          <w:w w:val="106"/>
          <w:sz w:val="25"/>
        </w:rPr>
        <w:t>l</w:t>
      </w:r>
      <w:r>
        <w:rPr>
          <w:rFonts w:ascii="Arial"/>
          <w:color w:val="050303"/>
          <w:w w:val="92"/>
          <w:sz w:val="25"/>
        </w:rPr>
        <w:t>am</w:t>
      </w:r>
      <w:r>
        <w:rPr>
          <w:rFonts w:ascii="Arial"/>
          <w:color w:val="050303"/>
          <w:spacing w:val="-14"/>
          <w:w w:val="92"/>
          <w:sz w:val="25"/>
        </w:rPr>
        <w:t>m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spacing w:val="-28"/>
          <w:w w:val="109"/>
          <w:sz w:val="25"/>
        </w:rPr>
        <w:t>b</w:t>
      </w:r>
      <w:r>
        <w:rPr>
          <w:rFonts w:ascii="Arial"/>
          <w:color w:val="050303"/>
          <w:w w:val="93"/>
          <w:sz w:val="25"/>
        </w:rPr>
        <w:t>le</w:t>
      </w:r>
      <w:r>
        <w:rPr>
          <w:rFonts w:ascii="Arial"/>
          <w:color w:val="050303"/>
          <w:spacing w:val="16"/>
          <w:sz w:val="25"/>
        </w:rPr>
        <w:t> </w:t>
      </w:r>
      <w:r>
        <w:rPr>
          <w:rFonts w:ascii="Arial"/>
          <w:color w:val="050303"/>
          <w:spacing w:val="-32"/>
          <w:w w:val="109"/>
          <w:sz w:val="25"/>
        </w:rPr>
        <w:t>m</w:t>
      </w:r>
      <w:r>
        <w:rPr>
          <w:rFonts w:ascii="Arial"/>
          <w:color w:val="050303"/>
          <w:w w:val="82"/>
          <w:sz w:val="25"/>
        </w:rPr>
        <w:t>atll!rl</w:t>
      </w:r>
      <w:r>
        <w:rPr>
          <w:rFonts w:ascii="Arial"/>
          <w:color w:val="050303"/>
          <w:spacing w:val="-3"/>
          <w:w w:val="82"/>
          <w:sz w:val="25"/>
        </w:rPr>
        <w:t>a</w:t>
      </w:r>
      <w:r>
        <w:rPr>
          <w:rFonts w:ascii="Arial"/>
          <w:color w:val="050303"/>
          <w:w w:val="240"/>
          <w:sz w:val="25"/>
        </w:rPr>
        <w:t>l</w:t>
      </w:r>
      <w:r>
        <w:rPr>
          <w:rFonts w:ascii="Arial"/>
          <w:color w:val="050303"/>
          <w:spacing w:val="-43"/>
          <w:sz w:val="25"/>
        </w:rPr>
        <w:t> </w:t>
      </w:r>
      <w:r>
        <w:rPr>
          <w:rFonts w:ascii="Arial"/>
          <w:color w:val="050303"/>
          <w:w w:val="98"/>
          <w:sz w:val="25"/>
        </w:rPr>
        <w:t>w</w:t>
      </w:r>
      <w:r>
        <w:rPr>
          <w:rFonts w:ascii="Arial"/>
          <w:color w:val="050303"/>
          <w:spacing w:val="-12"/>
          <w:w w:val="98"/>
          <w:sz w:val="25"/>
        </w:rPr>
        <w:t>h</w:t>
      </w:r>
      <w:r>
        <w:rPr>
          <w:rFonts w:ascii="Arial"/>
          <w:color w:val="050303"/>
          <w:spacing w:val="-18"/>
          <w:w w:val="102"/>
          <w:sz w:val="25"/>
        </w:rPr>
        <w:t>e</w:t>
      </w:r>
      <w:r>
        <w:rPr>
          <w:rFonts w:ascii="Arial"/>
          <w:color w:val="050303"/>
          <w:w w:val="116"/>
          <w:sz w:val="25"/>
        </w:rPr>
        <w:t>n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w w:val="90"/>
          <w:sz w:val="25"/>
        </w:rPr>
        <w:t>b</w:t>
      </w:r>
      <w:r>
        <w:rPr>
          <w:rFonts w:ascii="Arial"/>
          <w:color w:val="050303"/>
          <w:spacing w:val="-78"/>
          <w:w w:val="90"/>
          <w:sz w:val="25"/>
        </w:rPr>
        <w:t>e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w w:val="113"/>
          <w:sz w:val="25"/>
        </w:rPr>
        <w:t>s</w:t>
      </w:r>
      <w:r>
        <w:rPr>
          <w:rFonts w:ascii="Arial"/>
          <w:color w:val="050303"/>
          <w:spacing w:val="20"/>
          <w:sz w:val="25"/>
        </w:rPr>
        <w:t> </w:t>
      </w:r>
      <w:r>
        <w:rPr>
          <w:rFonts w:ascii="Arial"/>
          <w:color w:val="050303"/>
          <w:spacing w:val="-37"/>
          <w:w w:val="116"/>
          <w:sz w:val="25"/>
        </w:rPr>
        <w:t>u</w:t>
      </w:r>
      <w:r>
        <w:rPr>
          <w:rFonts w:ascii="Arial"/>
          <w:color w:val="050303"/>
          <w:w w:val="83"/>
          <w:sz w:val="25"/>
        </w:rPr>
        <w:t>se</w:t>
      </w:r>
      <w:r>
        <w:rPr>
          <w:rFonts w:ascii="Arial"/>
          <w:color w:val="050303"/>
          <w:spacing w:val="-15"/>
          <w:w w:val="83"/>
          <w:sz w:val="25"/>
        </w:rPr>
        <w:t>d</w:t>
      </w:r>
      <w:r>
        <w:rPr>
          <w:rFonts w:ascii="Arial"/>
          <w:color w:val="050303"/>
          <w:spacing w:val="13"/>
          <w:w w:val="210"/>
          <w:sz w:val="25"/>
        </w:rPr>
        <w:t>.</w:t>
      </w:r>
      <w:r>
        <w:rPr>
          <w:rFonts w:ascii="Arial"/>
          <w:color w:val="050303"/>
          <w:w w:val="92"/>
          <w:sz w:val="25"/>
        </w:rPr>
        <w:t>W</w:t>
      </w:r>
      <w:r>
        <w:rPr>
          <w:rFonts w:ascii="Arial"/>
          <w:color w:val="050303"/>
          <w:spacing w:val="-11"/>
          <w:w w:val="92"/>
          <w:sz w:val="25"/>
        </w:rPr>
        <w:t>h</w:t>
      </w:r>
      <w:r>
        <w:rPr>
          <w:rFonts w:ascii="Arial"/>
          <w:color w:val="050303"/>
          <w:spacing w:val="-18"/>
          <w:w w:val="102"/>
          <w:sz w:val="25"/>
        </w:rPr>
        <w:t>e</w:t>
      </w:r>
      <w:r>
        <w:rPr>
          <w:rFonts w:ascii="Arial"/>
          <w:color w:val="050303"/>
          <w:w w:val="99"/>
          <w:sz w:val="25"/>
        </w:rPr>
        <w:t>n</w:t>
      </w:r>
      <w:r>
        <w:rPr>
          <w:rFonts w:ascii="Arial"/>
          <w:color w:val="050303"/>
          <w:w w:val="99"/>
          <w:sz w:val="25"/>
        </w:rPr>
        <w:t> </w:t>
      </w:r>
      <w:r>
        <w:rPr>
          <w:rFonts w:ascii="Arial"/>
          <w:color w:val="050303"/>
          <w:w w:val="112"/>
          <w:sz w:val="25"/>
        </w:rPr>
        <w:t>I</w:t>
      </w:r>
      <w:r>
        <w:rPr>
          <w:rFonts w:ascii="Arial"/>
          <w:color w:val="050303"/>
          <w:spacing w:val="-50"/>
          <w:w w:val="112"/>
          <w:sz w:val="25"/>
        </w:rPr>
        <w:t>I</w:t>
      </w:r>
      <w:r>
        <w:rPr>
          <w:rFonts w:ascii="Arial"/>
          <w:color w:val="050303"/>
          <w:spacing w:val="-26"/>
          <w:w w:val="89"/>
          <w:sz w:val="25"/>
        </w:rPr>
        <w:t>B</w:t>
      </w:r>
      <w:r>
        <w:rPr>
          <w:rFonts w:ascii="Arial"/>
          <w:color w:val="050303"/>
          <w:w w:val="81"/>
          <w:sz w:val="25"/>
        </w:rPr>
        <w:t>hte&lt;I</w:t>
      </w:r>
      <w:r>
        <w:rPr>
          <w:rFonts w:ascii="Arial"/>
          <w:color w:val="050303"/>
          <w:spacing w:val="15"/>
          <w:w w:val="81"/>
          <w:sz w:val="25"/>
        </w:rPr>
        <w:t>.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w w:val="90"/>
          <w:sz w:val="25"/>
        </w:rPr>
        <w:t>he</w:t>
      </w:r>
      <w:r>
        <w:rPr>
          <w:rFonts w:ascii="Arial"/>
          <w:color w:val="050303"/>
          <w:spacing w:val="-18"/>
          <w:sz w:val="25"/>
        </w:rPr>
        <w:t> </w:t>
      </w:r>
      <w:r>
        <w:rPr>
          <w:rFonts w:ascii="Arial"/>
          <w:color w:val="050303"/>
          <w:spacing w:val="-26"/>
          <w:w w:val="89"/>
          <w:sz w:val="25"/>
        </w:rPr>
        <w:t>B</w:t>
      </w:r>
      <w:r>
        <w:rPr>
          <w:rFonts w:ascii="Arial"/>
          <w:color w:val="050303"/>
          <w:w w:val="82"/>
          <w:sz w:val="25"/>
        </w:rPr>
        <w:t>BQ</w:t>
      </w:r>
      <w:r>
        <w:rPr>
          <w:rFonts w:ascii="Arial"/>
          <w:color w:val="050303"/>
          <w:spacing w:val="-32"/>
          <w:sz w:val="25"/>
        </w:rPr>
        <w:t> </w:t>
      </w:r>
      <w:r>
        <w:rPr>
          <w:rFonts w:ascii="Arial"/>
          <w:color w:val="050303"/>
          <w:spacing w:val="-32"/>
          <w:w w:val="109"/>
          <w:sz w:val="25"/>
        </w:rPr>
        <w:t>m</w:t>
      </w:r>
      <w:r>
        <w:rPr>
          <w:rFonts w:ascii="Arial"/>
          <w:color w:val="050303"/>
          <w:spacing w:val="-37"/>
          <w:w w:val="116"/>
          <w:sz w:val="25"/>
        </w:rPr>
        <w:t>u</w:t>
      </w:r>
      <w:r>
        <w:rPr>
          <w:rFonts w:ascii="Arial"/>
          <w:color w:val="050303"/>
          <w:w w:val="103"/>
          <w:sz w:val="25"/>
        </w:rPr>
        <w:t>st</w:t>
      </w:r>
      <w:r>
        <w:rPr>
          <w:rFonts w:ascii="Arial"/>
          <w:color w:val="050303"/>
          <w:spacing w:val="-23"/>
          <w:sz w:val="25"/>
        </w:rPr>
        <w:t> </w:t>
      </w:r>
      <w:r>
        <w:rPr>
          <w:rFonts w:ascii="Arial"/>
          <w:color w:val="050303"/>
          <w:w w:val="90"/>
          <w:sz w:val="25"/>
        </w:rPr>
        <w:t>be</w:t>
      </w:r>
      <w:r>
        <w:rPr>
          <w:rFonts w:ascii="Arial"/>
          <w:color w:val="050303"/>
          <w:spacing w:val="-18"/>
          <w:sz w:val="25"/>
        </w:rPr>
        <w:t> </w:t>
      </w:r>
      <w:r>
        <w:rPr>
          <w:rFonts w:ascii="Times New Roman"/>
          <w:color w:val="050303"/>
          <w:w w:val="86"/>
          <w:sz w:val="28"/>
        </w:rPr>
        <w:t>kept</w:t>
      </w:r>
      <w:r>
        <w:rPr>
          <w:rFonts w:ascii="Times New Roman"/>
          <w:color w:val="050303"/>
          <w:spacing w:val="-10"/>
          <w:sz w:val="28"/>
        </w:rPr>
        <w:t> </w:t>
      </w:r>
      <w:r>
        <w:rPr>
          <w:rFonts w:ascii="Arial"/>
          <w:color w:val="050303"/>
          <w:spacing w:val="-20"/>
          <w:w w:val="116"/>
          <w:sz w:val="25"/>
        </w:rPr>
        <w:t>u</w:t>
      </w:r>
      <w:r>
        <w:rPr>
          <w:rFonts w:ascii="Arial"/>
          <w:color w:val="050303"/>
          <w:w w:val="85"/>
          <w:sz w:val="25"/>
        </w:rPr>
        <w:t>nd</w:t>
      </w:r>
      <w:r>
        <w:rPr>
          <w:rFonts w:ascii="Arial"/>
          <w:color w:val="050303"/>
          <w:spacing w:val="-17"/>
          <w:w w:val="85"/>
          <w:sz w:val="25"/>
        </w:rPr>
        <w:t>e</w:t>
      </w:r>
      <w:r>
        <w:rPr>
          <w:rFonts w:ascii="Arial"/>
          <w:color w:val="050303"/>
          <w:w w:val="124"/>
          <w:sz w:val="25"/>
        </w:rPr>
        <w:t>r</w:t>
      </w:r>
      <w:r>
        <w:rPr>
          <w:rFonts w:ascii="Arial"/>
          <w:color w:val="050303"/>
          <w:spacing w:val="-31"/>
          <w:sz w:val="25"/>
        </w:rPr>
        <w:t> 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w w:val="87"/>
          <w:sz w:val="25"/>
        </w:rPr>
        <w:t>urv</w:t>
      </w:r>
      <w:r>
        <w:rPr>
          <w:rFonts w:ascii="Arial"/>
          <w:color w:val="050303"/>
          <w:spacing w:val="-15"/>
          <w:w w:val="87"/>
          <w:sz w:val="25"/>
        </w:rPr>
        <w:t>e</w:t>
      </w:r>
      <w:r>
        <w:rPr>
          <w:rFonts w:ascii="Arial"/>
          <w:color w:val="050303"/>
          <w:w w:val="118"/>
          <w:sz w:val="25"/>
        </w:rPr>
        <w:t>ll</w:t>
      </w:r>
      <w:r>
        <w:rPr>
          <w:rFonts w:ascii="Arial"/>
          <w:color w:val="050303"/>
          <w:spacing w:val="-37"/>
          <w:w w:val="118"/>
          <w:sz w:val="25"/>
        </w:rPr>
        <w:t>l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w w:val="88"/>
          <w:sz w:val="25"/>
        </w:rPr>
        <w:t>nce</w:t>
      </w:r>
      <w:r>
        <w:rPr>
          <w:rFonts w:ascii="Arial"/>
          <w:color w:val="050303"/>
          <w:spacing w:val="-34"/>
          <w:sz w:val="25"/>
        </w:rPr>
        <w:t> </w:t>
      </w:r>
      <w:r>
        <w:rPr>
          <w:rFonts w:ascii="Arial"/>
          <w:color w:val="050303"/>
          <w:w w:val="105"/>
          <w:sz w:val="25"/>
        </w:rPr>
        <w:t>at</w:t>
      </w:r>
      <w:r>
        <w:rPr>
          <w:rFonts w:ascii="Arial"/>
          <w:color w:val="050303"/>
          <w:spacing w:val="-24"/>
          <w:sz w:val="25"/>
        </w:rPr>
        <w:t> </w:t>
      </w:r>
      <w:r>
        <w:rPr>
          <w:rFonts w:ascii="Arial"/>
          <w:color w:val="050303"/>
          <w:w w:val="101"/>
          <w:sz w:val="25"/>
        </w:rPr>
        <w:t>all</w:t>
      </w:r>
      <w:r>
        <w:rPr>
          <w:rFonts w:ascii="Arial"/>
          <w:color w:val="050303"/>
          <w:w w:val="101"/>
          <w:sz w:val="25"/>
        </w:rPr>
        <w:t> </w:t>
      </w:r>
      <w:r>
        <w:rPr>
          <w:rFonts w:ascii="Arial"/>
          <w:color w:val="050303"/>
          <w:w w:val="151"/>
          <w:sz w:val="25"/>
        </w:rPr>
        <w:t>t</w:t>
      </w:r>
      <w:r>
        <w:rPr>
          <w:rFonts w:ascii="Arial"/>
          <w:color w:val="050303"/>
          <w:spacing w:val="-30"/>
          <w:w w:val="152"/>
          <w:sz w:val="25"/>
        </w:rPr>
        <w:t>i</w:t>
      </w:r>
      <w:r>
        <w:rPr>
          <w:rFonts w:ascii="Arial"/>
          <w:color w:val="050303"/>
          <w:spacing w:val="-29"/>
          <w:w w:val="99"/>
          <w:sz w:val="25"/>
        </w:rPr>
        <w:t>m</w:t>
      </w:r>
      <w:r>
        <w:rPr>
          <w:rFonts w:ascii="Arial"/>
          <w:color w:val="050303"/>
          <w:w w:val="85"/>
          <w:sz w:val="25"/>
        </w:rPr>
        <w:t>e</w:t>
      </w:r>
      <w:r>
        <w:rPr>
          <w:rFonts w:ascii="Arial"/>
          <w:color w:val="050303"/>
          <w:spacing w:val="-12"/>
          <w:w w:val="85"/>
          <w:sz w:val="25"/>
        </w:rPr>
        <w:t>s</w:t>
      </w:r>
      <w:r>
        <w:rPr>
          <w:rFonts w:ascii="Arial"/>
          <w:color w:val="050303"/>
          <w:spacing w:val="-22"/>
          <w:w w:val="210"/>
          <w:sz w:val="25"/>
        </w:rPr>
        <w:t>.</w:t>
      </w:r>
      <w:r>
        <w:rPr>
          <w:rFonts w:ascii="Arial"/>
          <w:color w:val="050303"/>
          <w:w w:val="83"/>
          <w:sz w:val="25"/>
        </w:rPr>
        <w:t>Keep</w:t>
      </w:r>
      <w:r>
        <w:rPr>
          <w:rFonts w:ascii="Arial"/>
          <w:color w:val="050303"/>
          <w:spacing w:val="-9"/>
          <w:sz w:val="25"/>
        </w:rPr>
        <w:t> </w:t>
      </w:r>
      <w:r>
        <w:rPr>
          <w:rFonts w:ascii="Arial"/>
          <w:color w:val="050303"/>
          <w:w w:val="96"/>
          <w:sz w:val="25"/>
        </w:rPr>
        <w:t>c</w:t>
      </w:r>
      <w:r>
        <w:rPr>
          <w:rFonts w:ascii="Arial"/>
          <w:color w:val="050303"/>
          <w:spacing w:val="-23"/>
          <w:w w:val="96"/>
          <w:sz w:val="25"/>
        </w:rPr>
        <w:t>h</w:t>
      </w:r>
      <w:r>
        <w:rPr>
          <w:rFonts w:ascii="Arial"/>
          <w:color w:val="050303"/>
          <w:w w:val="136"/>
          <w:sz w:val="25"/>
        </w:rPr>
        <w:t>l</w:t>
      </w:r>
      <w:r>
        <w:rPr>
          <w:rFonts w:ascii="Arial"/>
          <w:color w:val="050303"/>
          <w:spacing w:val="-45"/>
          <w:w w:val="136"/>
          <w:sz w:val="25"/>
        </w:rPr>
        <w:t>l</w:t>
      </w:r>
      <w:r>
        <w:rPr>
          <w:rFonts w:ascii="Arial"/>
          <w:color w:val="050303"/>
          <w:spacing w:val="-28"/>
          <w:w w:val="109"/>
          <w:sz w:val="25"/>
        </w:rPr>
        <w:t>d</w:t>
      </w:r>
      <w:r>
        <w:rPr>
          <w:rFonts w:ascii="Arial"/>
          <w:color w:val="050303"/>
          <w:w w:val="98"/>
          <w:sz w:val="25"/>
        </w:rPr>
        <w:t>r</w:t>
      </w:r>
      <w:r>
        <w:rPr>
          <w:rFonts w:ascii="Arial"/>
          <w:color w:val="050303"/>
          <w:spacing w:val="-23"/>
          <w:w w:val="98"/>
          <w:sz w:val="25"/>
        </w:rPr>
        <w:t>e</w:t>
      </w:r>
      <w:r>
        <w:rPr>
          <w:rFonts w:ascii="Arial"/>
          <w:color w:val="050303"/>
          <w:w w:val="116"/>
          <w:sz w:val="25"/>
        </w:rPr>
        <w:t>n</w:t>
      </w:r>
      <w:r>
        <w:rPr>
          <w:rFonts w:ascii="Arial"/>
          <w:color w:val="050303"/>
          <w:spacing w:val="-36"/>
          <w:sz w:val="25"/>
        </w:rPr>
        <w:t> </w:t>
      </w:r>
      <w:r>
        <w:rPr>
          <w:rFonts w:ascii="Arial"/>
          <w:color w:val="050303"/>
          <w:w w:val="105"/>
          <w:sz w:val="25"/>
        </w:rPr>
        <w:t>at</w:t>
      </w:r>
      <w:r>
        <w:rPr>
          <w:rFonts w:ascii="Arial"/>
          <w:color w:val="050303"/>
          <w:spacing w:val="-24"/>
          <w:sz w:val="25"/>
        </w:rPr>
        <w:t> </w:t>
      </w:r>
      <w:r>
        <w:rPr>
          <w:rFonts w:ascii="Arial"/>
          <w:color w:val="050303"/>
          <w:w w:val="102"/>
          <w:sz w:val="25"/>
        </w:rPr>
        <w:t>a</w:t>
      </w:r>
      <w:r>
        <w:rPr>
          <w:rFonts w:ascii="Arial"/>
          <w:color w:val="050303"/>
          <w:spacing w:val="-16"/>
          <w:sz w:val="25"/>
        </w:rPr>
        <w:t> </w:t>
      </w:r>
      <w:r>
        <w:rPr>
          <w:rFonts w:ascii="Arial"/>
          <w:color w:val="050303"/>
          <w:w w:val="87"/>
          <w:sz w:val="25"/>
        </w:rPr>
        <w:t>safe</w:t>
      </w:r>
      <w:r>
        <w:rPr>
          <w:rFonts w:ascii="Arial"/>
          <w:color w:val="050303"/>
          <w:spacing w:val="-6"/>
          <w:sz w:val="25"/>
        </w:rPr>
        <w:t> </w:t>
      </w:r>
      <w:r>
        <w:rPr>
          <w:rFonts w:ascii="Arial"/>
          <w:color w:val="050303"/>
          <w:spacing w:val="-86"/>
          <w:w w:val="109"/>
          <w:sz w:val="25"/>
        </w:rPr>
        <w:t>d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spacing w:val="-33"/>
          <w:w w:val="97"/>
          <w:sz w:val="25"/>
        </w:rPr>
        <w:t>s</w:t>
      </w:r>
      <w:r>
        <w:rPr>
          <w:rFonts w:ascii="Arial"/>
          <w:color w:val="050303"/>
          <w:w w:val="101"/>
          <w:sz w:val="25"/>
        </w:rPr>
        <w:t>tana!</w:t>
      </w:r>
      <w:r>
        <w:rPr>
          <w:rFonts w:ascii="Arial"/>
          <w:color w:val="050303"/>
          <w:spacing w:val="-32"/>
          <w:sz w:val="25"/>
        </w:rPr>
        <w:t> </w:t>
      </w:r>
      <w:r>
        <w:rPr>
          <w:rFonts w:ascii="Times New Roman"/>
          <w:color w:val="050303"/>
          <w:w w:val="104"/>
          <w:sz w:val="25"/>
        </w:rPr>
        <w:t>ftcm</w:t>
      </w:r>
      <w:r>
        <w:rPr>
          <w:rFonts w:ascii="Times New Roman"/>
          <w:color w:val="050303"/>
          <w:spacing w:val="8"/>
          <w:sz w:val="25"/>
        </w:rPr>
        <w:t> </w:t>
      </w:r>
      <w:r>
        <w:rPr>
          <w:rFonts w:ascii="Arial"/>
          <w:color w:val="050303"/>
          <w:w w:val="98"/>
          <w:sz w:val="25"/>
        </w:rPr>
        <w:t>the</w:t>
      </w:r>
      <w:r>
        <w:rPr>
          <w:rFonts w:ascii="Arial"/>
          <w:color w:val="050303"/>
          <w:spacing w:val="-5"/>
          <w:sz w:val="25"/>
        </w:rPr>
        <w:t> </w:t>
      </w:r>
      <w:r>
        <w:rPr>
          <w:rFonts w:ascii="Arial"/>
          <w:color w:val="050303"/>
          <w:spacing w:val="-26"/>
          <w:w w:val="89"/>
          <w:sz w:val="25"/>
        </w:rPr>
        <w:t>B</w:t>
      </w:r>
      <w:r>
        <w:rPr>
          <w:rFonts w:ascii="Arial"/>
          <w:color w:val="050303"/>
          <w:w w:val="84"/>
          <w:sz w:val="25"/>
        </w:rPr>
        <w:t>BQ;</w:t>
      </w:r>
      <w:r>
        <w:rPr>
          <w:rFonts w:ascii="Arial"/>
          <w:color w:val="050303"/>
          <w:w w:val="84"/>
          <w:sz w:val="25"/>
        </w:rPr>
        <w:t> </w:t>
      </w:r>
      <w:r>
        <w:rPr>
          <w:rFonts w:ascii="Arial"/>
          <w:color w:val="050303"/>
          <w:w w:val="120"/>
          <w:sz w:val="25"/>
        </w:rPr>
        <w:t>h</w:t>
      </w:r>
      <w:r>
        <w:rPr>
          <w:rFonts w:ascii="Arial"/>
          <w:color w:val="050303"/>
          <w:spacing w:val="-21"/>
          <w:w w:val="120"/>
          <w:sz w:val="25"/>
        </w:rPr>
        <w:t>l</w:t>
      </w:r>
      <w:r>
        <w:rPr>
          <w:rFonts w:ascii="Arial"/>
          <w:color w:val="050303"/>
          <w:spacing w:val="-33"/>
          <w:sz w:val="25"/>
        </w:rPr>
        <w:t>u</w:t>
      </w:r>
      <w:r>
        <w:rPr>
          <w:rFonts w:ascii="Arial"/>
          <w:color w:val="050303"/>
          <w:w w:val="96"/>
          <w:sz w:val="25"/>
        </w:rPr>
        <w:t>c</w:t>
      </w:r>
      <w:r>
        <w:rPr>
          <w:rFonts w:ascii="Arial"/>
          <w:color w:val="050303"/>
          <w:spacing w:val="-39"/>
          <w:w w:val="96"/>
          <w:sz w:val="25"/>
        </w:rPr>
        <w:t>h</w:t>
      </w:r>
      <w:r>
        <w:rPr>
          <w:rFonts w:ascii="Arial"/>
          <w:color w:val="050303"/>
          <w:spacing w:val="-78"/>
          <w:w w:val="240"/>
          <w:sz w:val="25"/>
        </w:rPr>
        <w:t>i</w:t>
      </w:r>
      <w:r>
        <w:rPr>
          <w:rFonts w:ascii="Arial"/>
          <w:color w:val="050303"/>
          <w:spacing w:val="-31"/>
          <w:w w:val="99"/>
          <w:sz w:val="25"/>
        </w:rPr>
        <w:t>n</w:t>
      </w:r>
      <w:r>
        <w:rPr>
          <w:rFonts w:ascii="Arial"/>
          <w:color w:val="050303"/>
          <w:spacing w:val="8"/>
          <w:w w:val="122"/>
          <w:sz w:val="25"/>
        </w:rPr>
        <w:t>g</w:t>
      </w:r>
      <w:r>
        <w:rPr>
          <w:rFonts w:ascii="Arial"/>
          <w:color w:val="050303"/>
          <w:w w:val="100"/>
          <w:sz w:val="25"/>
        </w:rPr>
        <w:t>hot</w:t>
      </w:r>
      <w:r>
        <w:rPr>
          <w:rFonts w:ascii="Arial"/>
          <w:color w:val="050303"/>
          <w:spacing w:val="-48"/>
          <w:sz w:val="25"/>
        </w:rPr>
        <w:t> 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spacing w:val="-37"/>
          <w:w w:val="116"/>
          <w:sz w:val="25"/>
        </w:rPr>
        <w:t>u</w:t>
      </w:r>
      <w:r>
        <w:rPr>
          <w:rFonts w:ascii="Arial"/>
          <w:color w:val="050303"/>
          <w:w w:val="84"/>
          <w:sz w:val="25"/>
        </w:rPr>
        <w:t>rfaces</w:t>
      </w:r>
      <w:r>
        <w:rPr>
          <w:rFonts w:ascii="Arial"/>
          <w:color w:val="050303"/>
          <w:spacing w:val="-44"/>
          <w:sz w:val="25"/>
        </w:rPr>
        <w:t> </w:t>
      </w:r>
      <w:r>
        <w:rPr>
          <w:rFonts w:ascii="Arial"/>
          <w:color w:val="050303"/>
          <w:w w:val="92"/>
          <w:sz w:val="25"/>
        </w:rPr>
        <w:t>c</w:t>
      </w:r>
      <w:r>
        <w:rPr>
          <w:rFonts w:ascii="Arial"/>
          <w:color w:val="050303"/>
          <w:spacing w:val="-12"/>
          <w:w w:val="92"/>
          <w:sz w:val="25"/>
        </w:rPr>
        <w:t>o</w:t>
      </w:r>
      <w:r>
        <w:rPr>
          <w:rFonts w:ascii="Arial"/>
          <w:color w:val="050303"/>
          <w:spacing w:val="-37"/>
          <w:w w:val="116"/>
          <w:sz w:val="25"/>
        </w:rPr>
        <w:t>u</w:t>
      </w:r>
      <w:r>
        <w:rPr>
          <w:rFonts w:ascii="Arial"/>
          <w:color w:val="050303"/>
          <w:w w:val="109"/>
          <w:sz w:val="25"/>
        </w:rPr>
        <w:t>l</w:t>
      </w:r>
      <w:r>
        <w:rPr>
          <w:rFonts w:ascii="Arial"/>
          <w:color w:val="050303"/>
          <w:spacing w:val="1"/>
          <w:w w:val="109"/>
          <w:sz w:val="25"/>
        </w:rPr>
        <w:t>d</w:t>
      </w:r>
      <w:r>
        <w:rPr>
          <w:rFonts w:ascii="Arial"/>
          <w:color w:val="050303"/>
          <w:spacing w:val="-14"/>
          <w:w w:val="176"/>
          <w:sz w:val="25"/>
        </w:rPr>
        <w:t>a</w:t>
      </w:r>
      <w:r>
        <w:rPr>
          <w:rFonts w:ascii="Arial"/>
          <w:color w:val="050303"/>
          <w:w w:val="88"/>
          <w:sz w:val="25"/>
        </w:rPr>
        <w:t>us</w:t>
      </w:r>
      <w:r>
        <w:rPr>
          <w:rFonts w:ascii="Arial"/>
          <w:color w:val="050303"/>
          <w:spacing w:val="18"/>
          <w:w w:val="88"/>
          <w:sz w:val="25"/>
        </w:rPr>
        <w:t>e</w:t>
      </w:r>
      <w:r>
        <w:rPr>
          <w:rFonts w:ascii="Arial"/>
          <w:color w:val="050303"/>
          <w:sz w:val="25"/>
        </w:rPr>
        <w:t>b</w:t>
      </w:r>
      <w:r>
        <w:rPr>
          <w:rFonts w:ascii="Arial"/>
          <w:color w:val="050303"/>
          <w:spacing w:val="-30"/>
          <w:sz w:val="25"/>
        </w:rPr>
        <w:t>u</w:t>
      </w:r>
      <w:r>
        <w:rPr>
          <w:rFonts w:ascii="Arial"/>
          <w:color w:val="050303"/>
          <w:w w:val="92"/>
          <w:sz w:val="25"/>
        </w:rPr>
        <w:t>rn</w:t>
      </w:r>
      <w:r>
        <w:rPr>
          <w:rFonts w:ascii="Arial"/>
          <w:color w:val="050303"/>
          <w:spacing w:val="-18"/>
          <w:w w:val="92"/>
          <w:sz w:val="25"/>
        </w:rPr>
        <w:t>s</w:t>
      </w:r>
      <w:r>
        <w:rPr>
          <w:rFonts w:ascii="Arial"/>
          <w:color w:val="050303"/>
          <w:spacing w:val="-58"/>
          <w:w w:val="210"/>
          <w:sz w:val="25"/>
        </w:rPr>
        <w:t>.</w:t>
      </w:r>
      <w:r>
        <w:rPr>
          <w:rFonts w:ascii="Arial"/>
          <w:color w:val="050303"/>
          <w:w w:val="87"/>
          <w:sz w:val="25"/>
        </w:rPr>
        <w:t>The</w:t>
      </w:r>
      <w:r>
        <w:rPr>
          <w:rFonts w:ascii="Arial"/>
          <w:color w:val="050303"/>
          <w:spacing w:val="-40"/>
          <w:sz w:val="25"/>
        </w:rPr>
        <w:t> </w:t>
      </w:r>
      <w:r>
        <w:rPr>
          <w:rFonts w:ascii="Arial"/>
          <w:color w:val="050303"/>
          <w:spacing w:val="-26"/>
          <w:w w:val="89"/>
          <w:sz w:val="25"/>
        </w:rPr>
        <w:t>B</w:t>
      </w:r>
      <w:r>
        <w:rPr>
          <w:rFonts w:ascii="Arial"/>
          <w:color w:val="050303"/>
          <w:w w:val="88"/>
          <w:sz w:val="25"/>
        </w:rPr>
        <w:t>B</w:t>
      </w:r>
      <w:r>
        <w:rPr>
          <w:rFonts w:ascii="Arial"/>
          <w:color w:val="050303"/>
          <w:spacing w:val="16"/>
          <w:w w:val="88"/>
          <w:sz w:val="25"/>
        </w:rPr>
        <w:t>Q</w:t>
      </w:r>
      <w:r>
        <w:rPr>
          <w:rFonts w:ascii="Arial"/>
          <w:color w:val="050303"/>
          <w:w w:val="95"/>
          <w:sz w:val="25"/>
        </w:rPr>
        <w:t>m</w:t>
      </w:r>
      <w:r>
        <w:rPr>
          <w:rFonts w:ascii="Arial"/>
          <w:color w:val="050303"/>
          <w:spacing w:val="-28"/>
          <w:w w:val="95"/>
          <w:sz w:val="25"/>
        </w:rPr>
        <w:t>u</w:t>
      </w:r>
      <w:r>
        <w:rPr>
          <w:rFonts w:ascii="Arial"/>
          <w:color w:val="050303"/>
          <w:w w:val="103"/>
          <w:sz w:val="25"/>
        </w:rPr>
        <w:t>st</w:t>
      </w:r>
      <w:r>
        <w:rPr>
          <w:rFonts w:ascii="Arial"/>
          <w:color w:val="050303"/>
          <w:w w:val="103"/>
          <w:sz w:val="25"/>
        </w:rPr>
        <w:t> </w:t>
      </w:r>
      <w:r>
        <w:rPr>
          <w:rFonts w:ascii="Arial"/>
          <w:color w:val="050303"/>
          <w:w w:val="90"/>
          <w:sz w:val="25"/>
        </w:rPr>
        <w:t>be</w:t>
      </w:r>
      <w:r>
        <w:rPr>
          <w:rFonts w:ascii="Arial"/>
          <w:color w:val="050303"/>
          <w:spacing w:val="-18"/>
          <w:sz w:val="25"/>
        </w:rPr>
        <w:t> </w:t>
      </w:r>
      <w:r>
        <w:rPr>
          <w:rFonts w:ascii="Times New Roman"/>
          <w:color w:val="050303"/>
          <w:w w:val="89"/>
          <w:sz w:val="27"/>
        </w:rPr>
        <w:t>kept</w:t>
      </w:r>
      <w:r>
        <w:rPr>
          <w:rFonts w:ascii="Times New Roman"/>
          <w:color w:val="050303"/>
          <w:spacing w:val="-24"/>
          <w:sz w:val="27"/>
        </w:rPr>
        <w:t> </w:t>
      </w:r>
      <w:r>
        <w:rPr>
          <w:rFonts w:ascii="Arial"/>
          <w:color w:val="050303"/>
          <w:w w:val="103"/>
          <w:sz w:val="25"/>
        </w:rPr>
        <w:t>c</w:t>
      </w:r>
      <w:r>
        <w:rPr>
          <w:rFonts w:ascii="Arial"/>
          <w:color w:val="050303"/>
          <w:spacing w:val="-26"/>
          <w:w w:val="103"/>
          <w:sz w:val="25"/>
        </w:rPr>
        <w:t>l</w:t>
      </w:r>
      <w:r>
        <w:rPr>
          <w:rFonts w:ascii="Arial"/>
          <w:color w:val="050303"/>
          <w:w w:val="87"/>
          <w:sz w:val="25"/>
        </w:rPr>
        <w:t>e</w:t>
      </w:r>
      <w:r>
        <w:rPr>
          <w:rFonts w:ascii="Arial"/>
          <w:color w:val="050303"/>
          <w:spacing w:val="-11"/>
          <w:w w:val="87"/>
          <w:sz w:val="25"/>
        </w:rPr>
        <w:t>a</w:t>
      </w:r>
      <w:r>
        <w:rPr>
          <w:rFonts w:ascii="Arial"/>
          <w:color w:val="050303"/>
          <w:spacing w:val="-2"/>
          <w:w w:val="116"/>
          <w:sz w:val="25"/>
        </w:rPr>
        <w:t>n</w:t>
      </w:r>
      <w:r>
        <w:rPr>
          <w:rFonts w:ascii="Arial"/>
          <w:color w:val="050303"/>
          <w:w w:val="126"/>
          <w:sz w:val="23"/>
        </w:rPr>
        <w:t>to</w:t>
      </w:r>
      <w:r>
        <w:rPr>
          <w:rFonts w:ascii="Arial"/>
          <w:color w:val="050303"/>
          <w:spacing w:val="-23"/>
          <w:sz w:val="23"/>
        </w:rPr>
        <w:t> </w:t>
      </w:r>
      <w:r>
        <w:rPr>
          <w:rFonts w:ascii="Arial"/>
          <w:color w:val="050303"/>
          <w:w w:val="86"/>
          <w:sz w:val="25"/>
        </w:rPr>
        <w:t>av</w:t>
      </w:r>
      <w:r>
        <w:rPr>
          <w:rFonts w:ascii="Arial"/>
          <w:color w:val="050303"/>
          <w:spacing w:val="-68"/>
          <w:w w:val="86"/>
          <w:sz w:val="25"/>
        </w:rPr>
        <w:t>o</w:t>
      </w:r>
      <w:r>
        <w:rPr>
          <w:rFonts w:ascii="Arial"/>
          <w:color w:val="050303"/>
          <w:spacing w:val="-139"/>
          <w:w w:val="240"/>
          <w:sz w:val="25"/>
        </w:rPr>
        <w:t>i</w:t>
      </w:r>
      <w:r>
        <w:rPr>
          <w:rFonts w:ascii="Arial"/>
          <w:color w:val="050303"/>
          <w:w w:val="109"/>
          <w:sz w:val="25"/>
        </w:rPr>
        <w:t>d</w:t>
      </w:r>
      <w:r>
        <w:rPr>
          <w:rFonts w:ascii="Arial"/>
          <w:color w:val="050303"/>
          <w:spacing w:val="-44"/>
          <w:sz w:val="25"/>
        </w:rPr>
        <w:t> </w:t>
      </w:r>
      <w:r>
        <w:rPr>
          <w:rFonts w:ascii="Arial"/>
          <w:color w:val="050303"/>
          <w:w w:val="132"/>
          <w:sz w:val="25"/>
        </w:rPr>
        <w:t>f</w:t>
      </w:r>
      <w:r>
        <w:rPr>
          <w:rFonts w:ascii="Arial"/>
          <w:color w:val="050303"/>
          <w:spacing w:val="-24"/>
          <w:w w:val="133"/>
          <w:sz w:val="25"/>
        </w:rPr>
        <w:t>l</w:t>
      </w:r>
      <w:r>
        <w:rPr>
          <w:rFonts w:ascii="Arial"/>
          <w:color w:val="050303"/>
          <w:w w:val="88"/>
          <w:sz w:val="25"/>
        </w:rPr>
        <w:t>a</w:t>
      </w:r>
      <w:r>
        <w:rPr>
          <w:rFonts w:ascii="Arial"/>
          <w:color w:val="050303"/>
          <w:spacing w:val="-18"/>
          <w:w w:val="88"/>
          <w:sz w:val="25"/>
        </w:rPr>
        <w:t>r</w:t>
      </w:r>
      <w:r>
        <w:rPr>
          <w:rFonts w:ascii="Arial"/>
          <w:color w:val="050303"/>
          <w:w w:val="93"/>
          <w:sz w:val="25"/>
        </w:rPr>
        <w:t>e</w:t>
      </w:r>
      <w:r>
        <w:rPr>
          <w:rFonts w:ascii="Arial"/>
          <w:color w:val="050303"/>
          <w:spacing w:val="-12"/>
          <w:w w:val="93"/>
          <w:sz w:val="25"/>
        </w:rPr>
        <w:t>-</w:t>
      </w:r>
      <w:r>
        <w:rPr>
          <w:rFonts w:ascii="Arial"/>
          <w:color w:val="050303"/>
          <w:spacing w:val="-37"/>
          <w:w w:val="116"/>
          <w:sz w:val="25"/>
        </w:rPr>
        <w:t>u</w:t>
      </w:r>
      <w:r>
        <w:rPr>
          <w:rFonts w:ascii="Arial"/>
          <w:color w:val="050303"/>
          <w:w w:val="95"/>
          <w:sz w:val="25"/>
        </w:rPr>
        <w:t>p</w:t>
      </w:r>
      <w:r>
        <w:rPr>
          <w:rFonts w:ascii="Arial"/>
          <w:color w:val="050303"/>
          <w:spacing w:val="15"/>
          <w:w w:val="95"/>
          <w:sz w:val="25"/>
        </w:rPr>
        <w:t>s</w:t>
      </w:r>
      <w:r>
        <w:rPr>
          <w:rFonts w:ascii="Arial"/>
          <w:color w:val="050303"/>
          <w:w w:val="85"/>
          <w:sz w:val="25"/>
        </w:rPr>
        <w:t>caused</w:t>
      </w:r>
      <w:r>
        <w:rPr>
          <w:rFonts w:ascii="Arial"/>
          <w:color w:val="050303"/>
          <w:spacing w:val="-9"/>
          <w:sz w:val="25"/>
        </w:rPr>
        <w:t> </w:t>
      </w:r>
      <w:r>
        <w:rPr>
          <w:rFonts w:ascii="Arial"/>
          <w:color w:val="050303"/>
          <w:w w:val="85"/>
          <w:sz w:val="27"/>
        </w:rPr>
        <w:t>by</w:t>
      </w:r>
      <w:r>
        <w:rPr>
          <w:rFonts w:ascii="Arial"/>
          <w:color w:val="050303"/>
          <w:spacing w:val="-34"/>
          <w:sz w:val="27"/>
        </w:rPr>
        <w:t> </w:t>
      </w:r>
      <w:r>
        <w:rPr>
          <w:rFonts w:ascii="Arial"/>
          <w:color w:val="050303"/>
          <w:w w:val="98"/>
          <w:sz w:val="25"/>
        </w:rPr>
        <w:t>r</w:t>
      </w:r>
      <w:r>
        <w:rPr>
          <w:rFonts w:ascii="Arial"/>
          <w:color w:val="050303"/>
          <w:spacing w:val="-23"/>
          <w:w w:val="98"/>
          <w:sz w:val="25"/>
        </w:rPr>
        <w:t>e</w:t>
      </w:r>
      <w:r>
        <w:rPr>
          <w:rFonts w:ascii="Arial"/>
          <w:color w:val="050303"/>
          <w:w w:val="91"/>
          <w:sz w:val="25"/>
        </w:rPr>
        <w:t>mn</w:t>
      </w:r>
      <w:r>
        <w:rPr>
          <w:rFonts w:ascii="Arial"/>
          <w:color w:val="050303"/>
          <w:spacing w:val="-16"/>
          <w:w w:val="91"/>
          <w:sz w:val="25"/>
        </w:rPr>
        <w:t>a</w:t>
      </w:r>
      <w:r>
        <w:rPr>
          <w:rFonts w:ascii="Arial"/>
          <w:color w:val="050303"/>
          <w:w w:val="95"/>
          <w:sz w:val="25"/>
        </w:rPr>
        <w:t>nts</w:t>
      </w:r>
      <w:r>
        <w:rPr>
          <w:rFonts w:ascii="Arial"/>
          <w:color w:val="050303"/>
          <w:spacing w:val="-35"/>
          <w:sz w:val="25"/>
        </w:rPr>
        <w:t> </w:t>
      </w:r>
      <w:r>
        <w:rPr>
          <w:rFonts w:ascii="Times New Roman"/>
          <w:color w:val="050303"/>
          <w:w w:val="107"/>
          <w:sz w:val="25"/>
        </w:rPr>
        <w:t>af </w:t>
      </w:r>
      <w:r>
        <w:rPr>
          <w:rFonts w:ascii="Arial"/>
          <w:color w:val="050303"/>
          <w:w w:val="114"/>
          <w:sz w:val="25"/>
        </w:rPr>
        <w:t>fat</w:t>
      </w:r>
      <w:r>
        <w:rPr>
          <w:rFonts w:ascii="Arial"/>
          <w:color w:val="050303"/>
          <w:spacing w:val="2"/>
          <w:sz w:val="25"/>
        </w:rPr>
        <w:t> </w:t>
      </w:r>
      <w:r>
        <w:rPr>
          <w:rFonts w:ascii="Arial"/>
          <w:color w:val="050303"/>
          <w:w w:val="81"/>
          <w:sz w:val="25"/>
        </w:rPr>
        <w:t>Fl</w:t>
      </w:r>
      <w:r>
        <w:rPr>
          <w:rFonts w:ascii="Arial"/>
          <w:color w:val="050303"/>
          <w:spacing w:val="-26"/>
          <w:w w:val="82"/>
          <w:sz w:val="25"/>
        </w:rPr>
        <w:t>r</w:t>
      </w:r>
      <w:r>
        <w:rPr>
          <w:rFonts w:ascii="Arial"/>
          <w:color w:val="050303"/>
          <w:spacing w:val="4"/>
          <w:w w:val="201"/>
          <w:sz w:val="25"/>
        </w:rPr>
        <w:t>u</w:t>
      </w:r>
      <w:r>
        <w:rPr>
          <w:rFonts w:ascii="Arial"/>
          <w:color w:val="050303"/>
          <w:w w:val="88"/>
          <w:sz w:val="25"/>
        </w:rPr>
        <w:t>res</w:t>
      </w:r>
      <w:r>
        <w:rPr>
          <w:rFonts w:ascii="Arial"/>
          <w:color w:val="050303"/>
          <w:spacing w:val="-20"/>
          <w:w w:val="88"/>
          <w:sz w:val="25"/>
        </w:rPr>
        <w:t>u</w:t>
      </w:r>
      <w:r>
        <w:rPr>
          <w:rFonts w:ascii="Arial"/>
          <w:color w:val="050303"/>
          <w:spacing w:val="-6"/>
          <w:w w:val="131"/>
          <w:sz w:val="25"/>
        </w:rPr>
        <w:t>l</w:t>
      </w:r>
      <w:r>
        <w:rPr>
          <w:rFonts w:ascii="Arial"/>
          <w:color w:val="050303"/>
          <w:spacing w:val="-85"/>
          <w:w w:val="130"/>
          <w:sz w:val="25"/>
        </w:rPr>
        <w:t>t</w:t>
      </w:r>
      <w:r>
        <w:rPr>
          <w:rFonts w:ascii="Arial"/>
          <w:color w:val="050303"/>
          <w:spacing w:val="-139"/>
          <w:w w:val="240"/>
          <w:sz w:val="25"/>
        </w:rPr>
        <w:t>l</w:t>
      </w:r>
      <w:r>
        <w:rPr>
          <w:rFonts w:ascii="Arial"/>
          <w:color w:val="050303"/>
          <w:w w:val="103"/>
          <w:sz w:val="25"/>
        </w:rPr>
        <w:t>ns</w:t>
      </w:r>
      <w:r>
        <w:rPr>
          <w:rFonts w:ascii="Arial"/>
          <w:color w:val="050303"/>
          <w:spacing w:val="-22"/>
          <w:sz w:val="25"/>
        </w:rPr>
        <w:t> </w:t>
      </w:r>
      <w:r>
        <w:rPr>
          <w:rFonts w:ascii="Arial"/>
          <w:color w:val="050303"/>
          <w:w w:val="93"/>
          <w:sz w:val="25"/>
        </w:rPr>
        <w:t>fr</w:t>
      </w:r>
      <w:r>
        <w:rPr>
          <w:rFonts w:ascii="Arial"/>
          <w:color w:val="050303"/>
          <w:w w:val="94"/>
          <w:sz w:val="25"/>
        </w:rPr>
        <w:t>om</w:t>
      </w:r>
      <w:r>
        <w:rPr>
          <w:rFonts w:ascii="Arial"/>
          <w:color w:val="050303"/>
          <w:spacing w:val="29"/>
          <w:sz w:val="25"/>
        </w:rPr>
        <w:t> </w:t>
      </w:r>
      <w:r>
        <w:rPr>
          <w:rFonts w:ascii="Arial"/>
          <w:color w:val="050303"/>
          <w:spacing w:val="-28"/>
          <w:w w:val="122"/>
          <w:sz w:val="25"/>
        </w:rPr>
        <w:t>g</w:t>
      </w:r>
      <w:r>
        <w:rPr>
          <w:rFonts w:ascii="Arial"/>
          <w:color w:val="050303"/>
          <w:w w:val="103"/>
          <w:sz w:val="25"/>
        </w:rPr>
        <w:t>nit</w:t>
      </w:r>
      <w:r>
        <w:rPr>
          <w:rFonts w:ascii="Arial"/>
          <w:color w:val="050303"/>
          <w:spacing w:val="-30"/>
          <w:w w:val="104"/>
          <w:sz w:val="25"/>
        </w:rPr>
        <w:t>i</w:t>
      </w:r>
      <w:r>
        <w:rPr>
          <w:rFonts w:ascii="Arial"/>
          <w:color w:val="050303"/>
          <w:w w:val="97"/>
          <w:sz w:val="25"/>
        </w:rPr>
        <w:t>on</w:t>
      </w:r>
      <w:r>
        <w:rPr>
          <w:rFonts w:ascii="Arial"/>
          <w:color w:val="050303"/>
          <w:spacing w:val="-20"/>
          <w:sz w:val="25"/>
        </w:rPr>
        <w:t> </w:t>
      </w:r>
      <w:r>
        <w:rPr>
          <w:rFonts w:ascii="Arial"/>
          <w:color w:val="050303"/>
          <w:w w:val="108"/>
          <w:sz w:val="25"/>
        </w:rPr>
        <w:t>of</w:t>
      </w:r>
      <w:r>
        <w:rPr>
          <w:rFonts w:ascii="Arial"/>
          <w:color w:val="050303"/>
          <w:spacing w:val="-48"/>
          <w:sz w:val="25"/>
        </w:rPr>
        <w:t> </w:t>
      </w:r>
      <w:r>
        <w:rPr>
          <w:rFonts w:ascii="Arial"/>
          <w:color w:val="050303"/>
          <w:spacing w:val="-28"/>
          <w:w w:val="122"/>
          <w:sz w:val="25"/>
        </w:rPr>
        <w:t>g</w:t>
      </w:r>
      <w:r>
        <w:rPr>
          <w:rFonts w:ascii="Arial"/>
          <w:color w:val="050303"/>
          <w:w w:val="98"/>
          <w:sz w:val="25"/>
        </w:rPr>
        <w:t>r</w:t>
      </w:r>
      <w:r>
        <w:rPr>
          <w:rFonts w:ascii="Arial"/>
          <w:color w:val="050303"/>
          <w:spacing w:val="-41"/>
          <w:w w:val="98"/>
          <w:sz w:val="25"/>
        </w:rPr>
        <w:t>e</w:t>
      </w:r>
      <w:r>
        <w:rPr>
          <w:rFonts w:ascii="Arial"/>
          <w:color w:val="050303"/>
          <w:w w:val="81"/>
          <w:sz w:val="25"/>
        </w:rPr>
        <w:t>ase</w:t>
      </w:r>
      <w:r>
        <w:rPr>
          <w:rFonts w:ascii="Arial"/>
          <w:color w:val="050303"/>
          <w:spacing w:val="-23"/>
          <w:sz w:val="25"/>
        </w:rPr>
        <w:t> </w:t>
      </w:r>
      <w:r>
        <w:rPr>
          <w:rFonts w:ascii="Arial"/>
          <w:color w:val="050303"/>
          <w:w w:val="106"/>
          <w:sz w:val="25"/>
        </w:rPr>
        <w:t>wlll</w:t>
      </w:r>
      <w:r>
        <w:rPr>
          <w:rFonts w:ascii="Arial"/>
          <w:color w:val="050303"/>
          <w:spacing w:val="-29"/>
          <w:sz w:val="25"/>
        </w:rPr>
        <w:t> </w:t>
      </w:r>
      <w:r>
        <w:rPr>
          <w:rFonts w:ascii="Arial"/>
          <w:color w:val="050303"/>
          <w:w w:val="128"/>
          <w:sz w:val="25"/>
        </w:rPr>
        <w:t>wl</w:t>
      </w:r>
      <w:r>
        <w:rPr>
          <w:rFonts w:ascii="Arial"/>
          <w:color w:val="050303"/>
          <w:w w:val="93"/>
          <w:sz w:val="25"/>
        </w:rPr>
        <w:t>d</w:t>
      </w:r>
      <w:r>
        <w:rPr>
          <w:rFonts w:ascii="Arial"/>
          <w:color w:val="050303"/>
          <w:spacing w:val="-22"/>
          <w:sz w:val="25"/>
        </w:rPr>
        <w:t> </w:t>
      </w:r>
      <w:r>
        <w:rPr>
          <w:rFonts w:ascii="Arial"/>
          <w:color w:val="050303"/>
          <w:w w:val="102"/>
          <w:sz w:val="25"/>
        </w:rPr>
        <w:t>t</w:t>
      </w:r>
      <w:r>
        <w:rPr>
          <w:rFonts w:ascii="Arial"/>
          <w:color w:val="050303"/>
          <w:spacing w:val="-20"/>
          <w:w w:val="102"/>
          <w:sz w:val="25"/>
        </w:rPr>
        <w:t>h</w:t>
      </w:r>
      <w:r>
        <w:rPr>
          <w:rFonts w:ascii="Arial"/>
          <w:color w:val="050303"/>
          <w:w w:val="102"/>
          <w:sz w:val="25"/>
        </w:rPr>
        <w:t>e</w:t>
      </w:r>
      <w:r>
        <w:rPr>
          <w:rFonts w:ascii="Arial"/>
          <w:color w:val="050303"/>
          <w:w w:val="102"/>
          <w:sz w:val="25"/>
        </w:rPr>
        <w:t> </w:t>
      </w:r>
      <w:r>
        <w:rPr>
          <w:rFonts w:ascii="Arial"/>
          <w:color w:val="050303"/>
          <w:spacing w:val="-18"/>
          <w:w w:val="108"/>
          <w:sz w:val="25"/>
        </w:rPr>
        <w:t>w</w:t>
      </w:r>
      <w:r>
        <w:rPr>
          <w:rFonts w:ascii="Arial"/>
          <w:color w:val="050303"/>
          <w:spacing w:val="-18"/>
          <w:w w:val="102"/>
          <w:sz w:val="25"/>
        </w:rPr>
        <w:t>a</w:t>
      </w:r>
      <w:r>
        <w:rPr>
          <w:rFonts w:ascii="Arial"/>
          <w:color w:val="050303"/>
          <w:w w:val="94"/>
          <w:sz w:val="25"/>
        </w:rPr>
        <w:t>rrant</w:t>
      </w:r>
      <w:r>
        <w:rPr>
          <w:rFonts w:ascii="Arial"/>
          <w:color w:val="050303"/>
          <w:spacing w:val="-39"/>
          <w:w w:val="95"/>
          <w:sz w:val="25"/>
        </w:rPr>
        <w:t>y</w:t>
      </w:r>
      <w:r>
        <w:rPr>
          <w:rFonts w:ascii="Arial"/>
          <w:color w:val="050303"/>
          <w:spacing w:val="-36"/>
          <w:w w:val="280"/>
          <w:sz w:val="25"/>
        </w:rPr>
        <w:t>.</w:t>
      </w:r>
      <w:r>
        <w:rPr>
          <w:rFonts w:ascii="Arial"/>
          <w:color w:val="050303"/>
          <w:spacing w:val="-24"/>
          <w:w w:val="77"/>
          <w:sz w:val="25"/>
        </w:rPr>
        <w:t>E</w:t>
      </w:r>
      <w:r>
        <w:rPr>
          <w:rFonts w:ascii="Arial"/>
          <w:color w:val="050303"/>
          <w:spacing w:val="-37"/>
          <w:w w:val="116"/>
          <w:sz w:val="25"/>
        </w:rPr>
        <w:t>n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w w:val="94"/>
          <w:sz w:val="25"/>
        </w:rPr>
        <w:t>ure</w:t>
      </w:r>
      <w:r>
        <w:rPr>
          <w:rFonts w:ascii="Arial"/>
          <w:color w:val="050303"/>
          <w:spacing w:val="-36"/>
          <w:sz w:val="25"/>
        </w:rPr>
        <w:t> 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spacing w:val="-37"/>
          <w:w w:val="116"/>
          <w:sz w:val="25"/>
        </w:rPr>
        <w:t>h</w:t>
      </w:r>
      <w:r>
        <w:rPr>
          <w:rFonts w:ascii="Arial"/>
          <w:color w:val="050303"/>
          <w:w w:val="105"/>
          <w:sz w:val="25"/>
        </w:rPr>
        <w:t>at</w:t>
      </w:r>
      <w:r>
        <w:rPr>
          <w:rFonts w:ascii="Arial"/>
          <w:color w:val="050303"/>
          <w:spacing w:val="-24"/>
          <w:sz w:val="25"/>
        </w:rPr>
        <w:t> </w:t>
      </w:r>
      <w:r>
        <w:rPr>
          <w:rFonts w:ascii="Arial"/>
          <w:color w:val="050303"/>
          <w:spacing w:val="-10"/>
          <w:w w:val="166"/>
          <w:sz w:val="25"/>
        </w:rPr>
        <w:t>t</w:t>
      </w:r>
      <w:r>
        <w:rPr>
          <w:rFonts w:ascii="Arial"/>
          <w:color w:val="050303"/>
          <w:w w:val="90"/>
          <w:sz w:val="25"/>
        </w:rPr>
        <w:t>he</w:t>
      </w:r>
      <w:r>
        <w:rPr>
          <w:rFonts w:ascii="Arial"/>
          <w:color w:val="050303"/>
          <w:sz w:val="25"/>
        </w:rPr>
        <w:t> </w:t>
      </w:r>
      <w:r>
        <w:rPr>
          <w:rFonts w:ascii="Arial"/>
          <w:color w:val="050303"/>
          <w:w w:val="86"/>
          <w:sz w:val="25"/>
        </w:rPr>
        <w:t>gas</w:t>
      </w:r>
      <w:r>
        <w:rPr>
          <w:rFonts w:ascii="Arial"/>
          <w:color w:val="050303"/>
          <w:spacing w:val="10"/>
          <w:sz w:val="25"/>
        </w:rPr>
        <w:t> </w:t>
      </w:r>
      <w:r>
        <w:rPr>
          <w:rFonts w:ascii="Arial"/>
          <w:color w:val="050303"/>
          <w:w w:val="110"/>
          <w:sz w:val="25"/>
        </w:rPr>
        <w:t>tyl</w:t>
      </w:r>
      <w:r>
        <w:rPr>
          <w:rFonts w:ascii="Arial"/>
          <w:color w:val="050303"/>
          <w:spacing w:val="-19"/>
          <w:w w:val="110"/>
          <w:sz w:val="25"/>
        </w:rPr>
        <w:t>l</w:t>
      </w:r>
      <w:r>
        <w:rPr>
          <w:rFonts w:ascii="Arial"/>
          <w:color w:val="050303"/>
          <w:w w:val="82"/>
          <w:sz w:val="25"/>
        </w:rPr>
        <w:t>ncler</w:t>
      </w:r>
      <w:r>
        <w:rPr>
          <w:rFonts w:ascii="Arial"/>
          <w:color w:val="050303"/>
          <w:spacing w:val="1"/>
          <w:sz w:val="25"/>
        </w:rPr>
        <w:t> </w:t>
      </w:r>
      <w:r>
        <w:rPr>
          <w:rFonts w:ascii="Arial"/>
          <w:color w:val="050303"/>
          <w:spacing w:val="-20"/>
          <w:w w:val="47"/>
          <w:sz w:val="25"/>
        </w:rPr>
        <w:t>T</w:t>
      </w:r>
      <w:r>
        <w:rPr>
          <w:rFonts w:ascii="Arial"/>
          <w:color w:val="050303"/>
          <w:w w:val="97"/>
          <w:sz w:val="25"/>
        </w:rPr>
        <w:t>s</w:t>
      </w:r>
      <w:r>
        <w:rPr>
          <w:rFonts w:ascii="Arial"/>
          <w:color w:val="050303"/>
          <w:spacing w:val="4"/>
          <w:sz w:val="25"/>
        </w:rPr>
        <w:t> </w:t>
      </w:r>
      <w:r>
        <w:rPr>
          <w:rFonts w:ascii="Arial"/>
          <w:color w:val="050303"/>
          <w:spacing w:val="-15"/>
          <w:w w:val="97"/>
          <w:sz w:val="25"/>
        </w:rPr>
        <w:t>s</w:t>
      </w:r>
      <w:r>
        <w:rPr>
          <w:rFonts w:ascii="Arial"/>
          <w:color w:val="050303"/>
          <w:spacing w:val="-37"/>
          <w:w w:val="116"/>
          <w:sz w:val="25"/>
        </w:rPr>
        <w:t>u</w:t>
      </w:r>
      <w:r>
        <w:rPr>
          <w:rFonts w:ascii="Arial"/>
          <w:color w:val="050303"/>
          <w:w w:val="102"/>
          <w:sz w:val="25"/>
        </w:rPr>
        <w:t>it</w:t>
      </w:r>
      <w:r>
        <w:rPr>
          <w:rFonts w:ascii="Arial"/>
          <w:color w:val="050303"/>
          <w:spacing w:val="-23"/>
          <w:w w:val="103"/>
          <w:sz w:val="25"/>
        </w:rPr>
        <w:t>a</w:t>
      </w:r>
      <w:r>
        <w:rPr>
          <w:rFonts w:ascii="Arial"/>
          <w:color w:val="050303"/>
          <w:spacing w:val="-28"/>
          <w:w w:val="109"/>
          <w:sz w:val="25"/>
        </w:rPr>
        <w:t>b</w:t>
      </w:r>
      <w:r>
        <w:rPr>
          <w:rFonts w:ascii="Arial"/>
          <w:color w:val="050303"/>
          <w:w w:val="93"/>
          <w:sz w:val="25"/>
        </w:rPr>
        <w:t>le</w:t>
      </w:r>
      <w:r>
        <w:rPr>
          <w:rFonts w:ascii="Arial"/>
          <w:color w:val="050303"/>
          <w:spacing w:val="-20"/>
          <w:sz w:val="25"/>
        </w:rPr>
        <w:t> </w:t>
      </w:r>
      <w:r>
        <w:rPr>
          <w:rFonts w:ascii="Arial"/>
          <w:color w:val="050303"/>
          <w:w w:val="104"/>
          <w:sz w:val="24"/>
        </w:rPr>
        <w:t>fer</w:t>
      </w:r>
      <w:r>
        <w:rPr>
          <w:rFonts w:ascii="Arial"/>
          <w:color w:val="050303"/>
          <w:w w:val="104"/>
          <w:sz w:val="24"/>
        </w:rPr>
        <w:t> </w:t>
      </w:r>
      <w:r>
        <w:rPr>
          <w:rFonts w:ascii="Arial"/>
          <w:color w:val="050303"/>
          <w:w w:val="104"/>
          <w:sz w:val="25"/>
        </w:rPr>
        <w:t>y</w:t>
      </w:r>
      <w:r>
        <w:rPr>
          <w:rFonts w:ascii="Arial"/>
          <w:color w:val="050303"/>
          <w:spacing w:val="-8"/>
          <w:w w:val="104"/>
          <w:sz w:val="25"/>
        </w:rPr>
        <w:t>o</w:t>
      </w:r>
      <w:r>
        <w:rPr>
          <w:rFonts w:ascii="Arial"/>
          <w:color w:val="050303"/>
          <w:sz w:val="25"/>
        </w:rPr>
        <w:t>ur</w:t>
      </w:r>
      <w:r>
        <w:rPr>
          <w:rFonts w:ascii="Arial"/>
          <w:color w:val="050303"/>
          <w:spacing w:val="-43"/>
          <w:sz w:val="25"/>
        </w:rPr>
        <w:t> </w:t>
      </w:r>
      <w:r>
        <w:rPr>
          <w:rFonts w:ascii="Arial"/>
          <w:color w:val="050303"/>
          <w:spacing w:val="-28"/>
          <w:w w:val="109"/>
          <w:sz w:val="25"/>
        </w:rPr>
        <w:t>p</w:t>
      </w:r>
      <w:r>
        <w:rPr>
          <w:rFonts w:ascii="Arial"/>
          <w:color w:val="050303"/>
          <w:w w:val="90"/>
          <w:sz w:val="25"/>
        </w:rPr>
        <w:t>roduct.</w:t>
      </w:r>
      <w:r>
        <w:rPr>
          <w:rFonts w:ascii="Arial"/>
          <w:sz w:val="25"/>
        </w:rPr>
      </w:r>
    </w:p>
    <w:p>
      <w:pPr>
        <w:spacing w:line="95" w:lineRule="exac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w w:val="550"/>
        </w:rPr>
        <w:br w:type="column"/>
      </w:r>
      <w:r>
        <w:rPr>
          <w:rFonts w:ascii="Arial"/>
          <w:color w:val="959595"/>
          <w:w w:val="550"/>
          <w:sz w:val="20"/>
        </w:rPr>
        <w:t>-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AAAAAA"/>
          <w:spacing w:val="-4"/>
          <w:w w:val="115"/>
          <w:sz w:val="19"/>
        </w:rPr>
        <w:t>Ouldoa </w:t>
      </w:r>
      <w:r>
        <w:rPr>
          <w:rFonts w:ascii="Times New Roman"/>
          <w:color w:val="AAAAAA"/>
          <w:w w:val="115"/>
          <w:sz w:val="19"/>
        </w:rPr>
        <w:t>area</w:t>
      </w:r>
      <w:r>
        <w:rPr>
          <w:rFonts w:ascii="Times New Roman"/>
          <w:color w:val="AAAAAA"/>
          <w:spacing w:val="-32"/>
          <w:w w:val="115"/>
          <w:sz w:val="19"/>
        </w:rPr>
        <w:t> </w:t>
      </w:r>
      <w:r>
        <w:rPr>
          <w:rFonts w:ascii="Times New Roman"/>
          <w:color w:val="AAAAAA"/>
          <w:spacing w:val="-3"/>
          <w:w w:val="115"/>
          <w:sz w:val="19"/>
        </w:rPr>
        <w:t>exam!*4</w:t>
      </w:r>
      <w:r>
        <w:rPr>
          <w:rFonts w:ascii="Times New Roman"/>
          <w:spacing w:val="-3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AAAAAA"/>
          <w:spacing w:val="-6"/>
          <w:w w:val="110"/>
          <w:sz w:val="19"/>
        </w:rPr>
        <w:t>OJ!dcu</w:t>
      </w:r>
      <w:r>
        <w:rPr>
          <w:rFonts w:ascii="Times New Roman"/>
          <w:color w:val="AAAAAA"/>
          <w:spacing w:val="-15"/>
          <w:w w:val="110"/>
          <w:sz w:val="19"/>
        </w:rPr>
        <w:t> </w:t>
      </w:r>
      <w:r>
        <w:rPr>
          <w:rFonts w:ascii="Times New Roman"/>
          <w:color w:val="AAAAAA"/>
          <w:w w:val="110"/>
          <w:sz w:val="19"/>
        </w:rPr>
        <w:t>area</w:t>
      </w:r>
      <w:r>
        <w:rPr>
          <w:rFonts w:ascii="Times New Roman"/>
          <w:color w:val="AAAAAA"/>
          <w:spacing w:val="-20"/>
          <w:w w:val="110"/>
          <w:sz w:val="19"/>
        </w:rPr>
        <w:t> </w:t>
      </w:r>
      <w:r>
        <w:rPr>
          <w:rFonts w:ascii="Times New Roman"/>
          <w:color w:val="AAAAAA"/>
          <w:w w:val="110"/>
          <w:sz w:val="19"/>
        </w:rPr>
        <w:t>e,campe</w:t>
      </w:r>
      <w:r>
        <w:rPr>
          <w:rFonts w:ascii="Times New Roman"/>
          <w:color w:val="AAAAAA"/>
          <w:spacing w:val="-17"/>
          <w:w w:val="110"/>
          <w:sz w:val="19"/>
        </w:rPr>
        <w:t> </w:t>
      </w:r>
      <w:r>
        <w:rPr>
          <w:rFonts w:ascii="Times New Roman"/>
          <w:color w:val="AAAAAA"/>
          <w:w w:val="110"/>
          <w:sz w:val="19"/>
        </w:rPr>
        <w:t>5</w:t>
      </w:r>
      <w:r>
        <w:rPr>
          <w:rFonts w:ascii="Times New Roman"/>
          <w:sz w:val="19"/>
        </w:rPr>
      </w:r>
    </w:p>
    <w:p>
      <w:pPr>
        <w:tabs>
          <w:tab w:pos="746" w:val="left" w:leader="none"/>
        </w:tabs>
        <w:spacing w:line="65" w:lineRule="exact" w:before="0"/>
        <w:ind w:left="17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210"/>
        </w:rPr>
        <w:br w:type="column"/>
      </w:r>
      <w:r>
        <w:rPr>
          <w:rFonts w:ascii="Arial"/>
          <w:color w:val="C8C8C8"/>
          <w:w w:val="210"/>
          <w:sz w:val="35"/>
        </w:rPr>
        <w:t>l</w:t>
        <w:tab/>
      </w:r>
      <w:r>
        <w:rPr>
          <w:rFonts w:ascii="Arial"/>
          <w:color w:val="AAAAAA"/>
          <w:spacing w:val="-18"/>
          <w:w w:val="210"/>
          <w:sz w:val="35"/>
        </w:rPr>
        <w:t>,</w:t>
      </w:r>
      <w:r>
        <w:rPr>
          <w:rFonts w:ascii="Arial"/>
          <w:color w:val="AAAAAA"/>
          <w:spacing w:val="-18"/>
          <w:w w:val="210"/>
          <w:position w:val="2"/>
          <w:sz w:val="20"/>
        </w:rPr>
        <w:t>!</w:t>
      </w:r>
      <w:r>
        <w:rPr>
          <w:rFonts w:ascii="Arial"/>
          <w:spacing w:val="-18"/>
          <w:sz w:val="20"/>
        </w:rPr>
      </w:r>
    </w:p>
    <w:p>
      <w:pPr>
        <w:spacing w:line="288" w:lineRule="exact" w:before="0"/>
        <w:ind w:left="0" w:right="2341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431.80011pt;margin-top:17.429304pt;width:96pt;height:72pt;mso-position-horizontal-relative:page;mso-position-vertical-relative:paragraph;z-index:-463768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/>
                      <w:color w:val="959595"/>
                      <w:w w:val="160"/>
                      <w:sz w:val="144"/>
                    </w:rPr>
                    <w:t>m</w:t>
                  </w:r>
                  <w:r>
                    <w:rPr>
                      <w:rFonts w:ascii="Arial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AAAAA"/>
          <w:spacing w:val="-29"/>
          <w:w w:val="105"/>
          <w:sz w:val="17"/>
        </w:rPr>
        <w:t>·</w:t>
      </w:r>
      <w:r>
        <w:rPr>
          <w:rFonts w:ascii="Times New Roman" w:hAnsi="Times New Roman"/>
          <w:color w:val="C8C8C8"/>
          <w:spacing w:val="-29"/>
          <w:w w:val="105"/>
          <w:sz w:val="32"/>
        </w:rPr>
        <w:t>.</w:t>
      </w:r>
      <w:r>
        <w:rPr>
          <w:rFonts w:ascii="Times New Roman" w:hAnsi="Times New Roman"/>
          <w:color w:val="AAAAAA"/>
          <w:spacing w:val="-29"/>
          <w:w w:val="105"/>
          <w:sz w:val="32"/>
        </w:rPr>
        <w:t>. </w:t>
      </w:r>
      <w:r>
        <w:rPr>
          <w:rFonts w:ascii="Times New Roman" w:hAnsi="Times New Roman"/>
          <w:color w:val="AAAAAA"/>
          <w:spacing w:val="-2"/>
          <w:w w:val="105"/>
          <w:sz w:val="32"/>
        </w:rPr>
        <w:t> </w:t>
      </w:r>
      <w:r>
        <w:rPr>
          <w:rFonts w:ascii="Times New Roman" w:hAnsi="Times New Roman"/>
          <w:color w:val="AAAAAA"/>
          <w:w w:val="105"/>
          <w:sz w:val="32"/>
        </w:rPr>
        <w:t>..</w:t>
      </w:r>
      <w:r>
        <w:rPr>
          <w:rFonts w:ascii="Times New Roman" w:hAns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tabs>
          <w:tab w:pos="1759" w:val="left" w:leader="none"/>
        </w:tabs>
        <w:spacing w:line="119" w:lineRule="exact" w:before="197"/>
        <w:ind w:left="69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85.108795pt;margin-top:13.773665pt;width:21.5pt;height:52pt;mso-position-horizontal-relative:page;mso-position-vertical-relative:paragraph;z-index:-463792" type="#_x0000_t202" filled="false" stroked="false">
            <v:textbox inset="0,0,0,0">
              <w:txbxContent>
                <w:p>
                  <w:pPr>
                    <w:spacing w:line="10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4"/>
                      <w:szCs w:val="104"/>
                    </w:rPr>
                  </w:pPr>
                  <w:r>
                    <w:rPr>
                      <w:rFonts w:ascii="Arial"/>
                      <w:color w:val="959595"/>
                      <w:w w:val="44"/>
                      <w:sz w:val="104"/>
                    </w:rPr>
                    <w:t>=</w:t>
                  </w:r>
                  <w:r>
                    <w:rPr>
                      <w:rFonts w:ascii="Arial"/>
                      <w:color w:val="959595"/>
                      <w:spacing w:val="-20"/>
                      <w:w w:val="45"/>
                      <w:sz w:val="104"/>
                    </w:rPr>
                    <w:t>-</w:t>
                  </w:r>
                  <w:r>
                    <w:rPr>
                      <w:rFonts w:ascii="Arial"/>
                      <w:color w:val="959595"/>
                      <w:spacing w:val="-322"/>
                      <w:w w:val="99"/>
                      <w:sz w:val="104"/>
                    </w:rPr>
                    <w:t>-</w:t>
                  </w:r>
                  <w:r>
                    <w:rPr>
                      <w:rFonts w:ascii="Arial"/>
                      <w:sz w:val="10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696014pt;margin-top:-.548882pt;width:29.35pt;height:20.5pt;mso-position-horizontal-relative:page;mso-position-vertical-relative:paragraph;z-index:-463744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AAAAA"/>
                      <w:w w:val="51"/>
                      <w:sz w:val="41"/>
                      <w:szCs w:val="41"/>
                    </w:rPr>
                    <w:t>open"°</w:t>
                  </w:r>
                  <w:r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59595"/>
          <w:w w:val="85"/>
          <w:sz w:val="13"/>
        </w:rPr>
        <w:t>&amp;I.</w:t>
        <w:tab/>
      </w:r>
      <w:r>
        <w:rPr>
          <w:rFonts w:ascii="Times New Roman"/>
          <w:color w:val="AAAAAA"/>
          <w:w w:val="110"/>
          <w:sz w:val="10"/>
        </w:rPr>
        <w:t>C)l </w:t>
      </w:r>
      <w:r>
        <w:rPr>
          <w:rFonts w:ascii="Times New Roman"/>
          <w:color w:val="AAAAAA"/>
          <w:spacing w:val="13"/>
          <w:w w:val="110"/>
          <w:sz w:val="10"/>
        </w:rPr>
        <w:t> </w:t>
      </w:r>
      <w:r>
        <w:rPr>
          <w:rFonts w:ascii="Arial"/>
          <w:color w:val="AAAAAA"/>
          <w:w w:val="110"/>
          <w:sz w:val="10"/>
        </w:rPr>
        <w:t>l'flOfl)</w:t>
      </w:r>
      <w:r>
        <w:rPr>
          <w:rFonts w:ascii="Arial"/>
          <w:sz w:val="10"/>
        </w:rPr>
      </w:r>
    </w:p>
    <w:p>
      <w:pPr>
        <w:tabs>
          <w:tab w:pos="1066" w:val="left" w:leader="none"/>
        </w:tabs>
        <w:spacing w:line="142" w:lineRule="exact" w:before="0"/>
        <w:ind w:left="0" w:right="73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AAAAAA"/>
          <w:spacing w:val="-2"/>
          <w:sz w:val="15"/>
        </w:rPr>
        <w:t>2!.1'.of</w:t>
        <w:tab/>
      </w:r>
      <w:r>
        <w:rPr>
          <w:rFonts w:ascii="Arial"/>
          <w:color w:val="AAAAAA"/>
          <w:spacing w:val="-13"/>
          <w:w w:val="140"/>
          <w:sz w:val="15"/>
        </w:rPr>
        <w:t>..</w:t>
      </w:r>
      <w:r>
        <w:rPr>
          <w:rFonts w:ascii="Arial"/>
          <w:color w:val="959595"/>
          <w:spacing w:val="-13"/>
          <w:w w:val="140"/>
          <w:sz w:val="14"/>
        </w:rPr>
        <w:t>!llld</w:t>
      </w:r>
      <w:r>
        <w:rPr>
          <w:rFonts w:ascii="Arial"/>
          <w:color w:val="959595"/>
          <w:spacing w:val="-42"/>
          <w:w w:val="140"/>
          <w:sz w:val="14"/>
        </w:rPr>
        <w:t> </w:t>
      </w:r>
      <w:r>
        <w:rPr>
          <w:rFonts w:ascii="Arial"/>
          <w:i/>
          <w:color w:val="959595"/>
          <w:w w:val="140"/>
          <w:sz w:val="15"/>
        </w:rPr>
        <w:t>dfle</w:t>
      </w:r>
      <w:r>
        <w:rPr>
          <w:rFonts w:ascii="Arial"/>
          <w:sz w:val="15"/>
        </w:rPr>
      </w:r>
    </w:p>
    <w:p>
      <w:pPr>
        <w:tabs>
          <w:tab w:pos="1457" w:val="left" w:leader="none"/>
        </w:tabs>
        <w:spacing w:line="113" w:lineRule="exact" w:before="24"/>
        <w:ind w:left="8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959595"/>
          <w:sz w:val="13"/>
        </w:rPr>
        <w:t>l0'.111</w:t>
      </w:r>
      <w:r>
        <w:rPr>
          <w:rFonts w:ascii="Arial"/>
          <w:color w:val="959595"/>
          <w:spacing w:val="-29"/>
          <w:sz w:val="13"/>
        </w:rPr>
        <w:t> </w:t>
      </w:r>
      <w:r>
        <w:rPr>
          <w:rFonts w:ascii="Arial"/>
          <w:color w:val="959595"/>
          <w:spacing w:val="-3"/>
          <w:w w:val="115"/>
          <w:sz w:val="11"/>
        </w:rPr>
        <w:t>WIIJ</w:t>
      </w:r>
      <w:r>
        <w:rPr>
          <w:rFonts w:ascii="Arial"/>
          <w:color w:val="959595"/>
          <w:spacing w:val="-27"/>
          <w:w w:val="115"/>
          <w:sz w:val="11"/>
        </w:rPr>
        <w:t> </w:t>
      </w:r>
      <w:r>
        <w:rPr>
          <w:rFonts w:ascii="Arial"/>
          <w:color w:val="959595"/>
          <w:w w:val="125"/>
          <w:sz w:val="11"/>
        </w:rPr>
        <w:t>tffll</w:t>
        <w:tab/>
      </w:r>
      <w:r>
        <w:rPr>
          <w:rFonts w:ascii="Arial"/>
          <w:color w:val="959595"/>
          <w:w w:val="110"/>
          <w:sz w:val="12"/>
        </w:rPr>
        <w:t>ternll.fWl(I</w:t>
      </w:r>
      <w:r>
        <w:rPr>
          <w:rFonts w:ascii="Arial"/>
          <w:color w:val="959595"/>
          <w:spacing w:val="6"/>
          <w:w w:val="110"/>
          <w:sz w:val="12"/>
        </w:rPr>
        <w:t> </w:t>
      </w:r>
      <w:r>
        <w:rPr>
          <w:rFonts w:ascii="Arial"/>
          <w:color w:val="959595"/>
          <w:w w:val="110"/>
          <w:sz w:val="11"/>
        </w:rPr>
        <w:t>Wiit</w:t>
      </w:r>
      <w:r>
        <w:rPr>
          <w:rFonts w:ascii="Arial"/>
          <w:sz w:val="11"/>
        </w:rPr>
      </w:r>
    </w:p>
    <w:p>
      <w:pPr>
        <w:spacing w:line="194" w:lineRule="exact" w:before="0"/>
        <w:ind w:left="14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959595"/>
          <w:w w:val="80"/>
          <w:sz w:val="20"/>
        </w:rPr>
        <w:t>e,00-</w:t>
      </w:r>
      <w:r>
        <w:rPr>
          <w:rFonts w:ascii="Times New Roman"/>
          <w:color w:val="AAAAAA"/>
          <w:w w:val="80"/>
          <w:sz w:val="16"/>
        </w:rPr>
        <w:t>IS</w:t>
      </w:r>
      <w:r>
        <w:rPr>
          <w:rFonts w:ascii="Times New Roman"/>
          <w:color w:val="AAAAAA"/>
          <w:w w:val="80"/>
          <w:sz w:val="20"/>
        </w:rPr>
        <w:t>op,.</w:t>
      </w:r>
      <w:r>
        <w:rPr>
          <w:rFonts w:ascii="Times New Roman"/>
          <w:color w:val="AAAAAA"/>
          <w:spacing w:val="31"/>
          <w:w w:val="80"/>
          <w:sz w:val="20"/>
        </w:rPr>
        <w:t> </w:t>
      </w:r>
      <w:r>
        <w:rPr>
          <w:rFonts w:ascii="Times New Roman"/>
          <w:color w:val="AAAAAA"/>
          <w:w w:val="80"/>
          <w:sz w:val="20"/>
        </w:rPr>
        <w:t>ano</w:t>
      </w:r>
      <w:r>
        <w:rPr>
          <w:rFonts w:ascii="Times New Roman"/>
          <w:sz w:val="20"/>
        </w:rPr>
      </w:r>
    </w:p>
    <w:p>
      <w:pPr>
        <w:tabs>
          <w:tab w:pos="1088" w:val="left" w:leader="none"/>
        </w:tabs>
        <w:spacing w:line="1300" w:lineRule="exact" w:before="153"/>
        <w:ind w:left="89" w:right="0" w:firstLine="0"/>
        <w:jc w:val="left"/>
        <w:rPr>
          <w:rFonts w:ascii="Times New Roman" w:hAnsi="Times New Roman" w:cs="Times New Roman" w:eastAsia="Times New Roman"/>
          <w:sz w:val="118"/>
          <w:szCs w:val="118"/>
        </w:rPr>
      </w:pPr>
      <w:r>
        <w:rPr/>
        <w:pict>
          <v:shape style="position:absolute;margin-left:485.108795pt;margin-top:70.816437pt;width:34.8pt;height:42.5pt;mso-position-horizontal-relative:page;mso-position-vertical-relative:paragraph;z-index:-463720" type="#_x0000_t202" filled="false" stroked="false">
            <v:textbox inset="0,0,0,0">
              <w:txbxContent>
                <w:p>
                  <w:pPr>
                    <w:spacing w:line="8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5"/>
                      <w:szCs w:val="85"/>
                    </w:rPr>
                  </w:pPr>
                  <w:r>
                    <w:rPr>
                      <w:rFonts w:ascii="Arial"/>
                      <w:color w:val="959595"/>
                      <w:spacing w:val="-40"/>
                      <w:w w:val="83"/>
                      <w:sz w:val="85"/>
                    </w:rPr>
                    <w:t>-</w:t>
                  </w:r>
                  <w:r>
                    <w:rPr>
                      <w:rFonts w:ascii="Arial"/>
                      <w:color w:val="959595"/>
                      <w:spacing w:val="-64"/>
                      <w:w w:val="129"/>
                      <w:sz w:val="85"/>
                    </w:rPr>
                    <w:t>-</w:t>
                  </w:r>
                  <w:r>
                    <w:rPr>
                      <w:rFonts w:ascii="Arial"/>
                      <w:color w:val="959595"/>
                      <w:w w:val="25"/>
                      <w:sz w:val="85"/>
                    </w:rPr>
                    <w:t>""</w:t>
                  </w:r>
                  <w:r>
                    <w:rPr>
                      <w:rFonts w:ascii="Arial"/>
                      <w:color w:val="959595"/>
                      <w:w w:val="25"/>
                      <w:sz w:val="85"/>
                    </w:rPr>
                    <w:t>'</w:t>
                  </w:r>
                  <w:r>
                    <w:rPr>
                      <w:rFonts w:ascii="Arial"/>
                      <w:sz w:val="8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959595"/>
          <w:spacing w:val="-366"/>
          <w:w w:val="62"/>
          <w:position w:val="14"/>
          <w:sz w:val="118"/>
        </w:rPr>
        <w:t>_</w:t>
      </w:r>
      <w:r>
        <w:rPr>
          <w:rFonts w:ascii="Times New Roman" w:hAnsi="Times New Roman"/>
          <w:color w:val="AAAAAA"/>
          <w:w w:val="167"/>
          <w:sz w:val="16"/>
        </w:rPr>
        <w:t>ffil</w:t>
      </w:r>
      <w:r>
        <w:rPr>
          <w:rFonts w:ascii="Times New Roman" w:hAnsi="Times New Roman"/>
          <w:color w:val="AAAAAA"/>
          <w:spacing w:val="-37"/>
          <w:w w:val="167"/>
          <w:sz w:val="16"/>
        </w:rPr>
        <w:t>l</w:t>
      </w:r>
      <w:r>
        <w:rPr>
          <w:rFonts w:ascii="Times New Roman" w:hAnsi="Times New Roman"/>
          <w:color w:val="959595"/>
          <w:spacing w:val="-237"/>
          <w:w w:val="62"/>
          <w:position w:val="14"/>
          <w:sz w:val="118"/>
        </w:rPr>
        <w:t>r</w:t>
      </w:r>
      <w:r>
        <w:rPr>
          <w:rFonts w:ascii="Times New Roman" w:hAnsi="Times New Roman"/>
          <w:color w:val="AAAAAA"/>
          <w:w w:val="74"/>
          <w:sz w:val="16"/>
        </w:rPr>
        <w:t>.S'J(</w:t>
      </w:r>
      <w:r>
        <w:rPr>
          <w:rFonts w:ascii="Times New Roman" w:hAnsi="Times New Roman"/>
          <w:color w:val="AAAAAA"/>
          <w:spacing w:val="-1"/>
          <w:w w:val="74"/>
          <w:sz w:val="16"/>
        </w:rPr>
        <w:t>,</w:t>
      </w:r>
      <w:r>
        <w:rPr>
          <w:rFonts w:ascii="Times New Roman" w:hAnsi="Times New Roman"/>
          <w:color w:val="959595"/>
          <w:spacing w:val="-395"/>
          <w:w w:val="67"/>
          <w:position w:val="14"/>
          <w:sz w:val="118"/>
        </w:rPr>
        <w:t>n</w:t>
      </w:r>
      <w:r>
        <w:rPr>
          <w:rFonts w:ascii="Times New Roman" w:hAnsi="Times New Roman"/>
          <w:color w:val="AAAAAA"/>
          <w:w w:val="74"/>
          <w:sz w:val="16"/>
        </w:rPr>
        <w:t>OI</w:t>
      </w:r>
      <w:r>
        <w:rPr>
          <w:rFonts w:ascii="Times New Roman" w:hAnsi="Times New Roman"/>
          <w:color w:val="AAAAAA"/>
          <w:sz w:val="16"/>
        </w:rPr>
        <w:tab/>
      </w:r>
      <w:r>
        <w:rPr>
          <w:rFonts w:ascii="Times New Roman" w:hAnsi="Times New Roman"/>
          <w:color w:val="959595"/>
          <w:spacing w:val="-27"/>
          <w:w w:val="67"/>
          <w:position w:val="14"/>
          <w:sz w:val="118"/>
        </w:rPr>
        <w:t>_</w:t>
      </w:r>
      <w:r>
        <w:rPr>
          <w:rFonts w:ascii="Times New Roman" w:hAnsi="Times New Roman"/>
          <w:color w:val="AAAAAA"/>
          <w:spacing w:val="-49"/>
          <w:w w:val="118"/>
          <w:sz w:val="19"/>
        </w:rPr>
        <w:t>r</w:t>
      </w:r>
      <w:r>
        <w:rPr>
          <w:rFonts w:ascii="Times New Roman" w:hAnsi="Times New Roman"/>
          <w:color w:val="959595"/>
          <w:spacing w:val="-348"/>
          <w:w w:val="67"/>
          <w:position w:val="14"/>
          <w:sz w:val="118"/>
        </w:rPr>
        <w:t>«</w:t>
      </w:r>
      <w:r>
        <w:rPr>
          <w:rFonts w:ascii="Times New Roman" w:hAnsi="Times New Roman"/>
          <w:color w:val="AAAAAA"/>
          <w:w w:val="117"/>
          <w:sz w:val="19"/>
        </w:rPr>
        <w:t>,</w:t>
      </w:r>
      <w:r>
        <w:rPr>
          <w:rFonts w:ascii="Times New Roman" w:hAnsi="Times New Roman"/>
          <w:color w:val="AAAAAA"/>
          <w:spacing w:val="-16"/>
          <w:w w:val="117"/>
          <w:sz w:val="19"/>
        </w:rPr>
        <w:t>t</w:t>
      </w:r>
      <w:r>
        <w:rPr>
          <w:rFonts w:ascii="Times New Roman" w:hAnsi="Times New Roman"/>
          <w:color w:val="AAAAAA"/>
          <w:w w:val="93"/>
          <w:sz w:val="19"/>
        </w:rPr>
        <w:t>ow</w:t>
      </w:r>
      <w:r>
        <w:rPr>
          <w:rFonts w:ascii="Times New Roman" w:hAnsi="Times New Roman"/>
          <w:color w:val="AAAAAA"/>
          <w:spacing w:val="-20"/>
          <w:sz w:val="19"/>
        </w:rPr>
        <w:t> </w:t>
      </w:r>
      <w:r>
        <w:rPr>
          <w:rFonts w:ascii="Times New Roman" w:hAnsi="Times New Roman"/>
          <w:color w:val="959595"/>
          <w:spacing w:val="-259"/>
          <w:w w:val="67"/>
          <w:position w:val="14"/>
          <w:sz w:val="118"/>
        </w:rPr>
        <w:t>-</w:t>
      </w:r>
      <w:r>
        <w:rPr>
          <w:rFonts w:ascii="Times New Roman" w:hAnsi="Times New Roman"/>
          <w:color w:val="AAAAAA"/>
          <w:w w:val="108"/>
          <w:sz w:val="19"/>
        </w:rPr>
        <w:t>«ai</w:t>
      </w:r>
      <w:r>
        <w:rPr>
          <w:rFonts w:ascii="Times New Roman" w:hAnsi="Times New Roman"/>
          <w:color w:val="AAAAAA"/>
          <w:spacing w:val="-78"/>
          <w:w w:val="108"/>
          <w:sz w:val="19"/>
        </w:rPr>
        <w:t>e</w:t>
      </w:r>
      <w:r>
        <w:rPr>
          <w:rFonts w:ascii="Times New Roman" w:hAnsi="Times New Roman"/>
          <w:color w:val="959595"/>
          <w:w w:val="71"/>
          <w:position w:val="14"/>
          <w:sz w:val="118"/>
        </w:rPr>
        <w:t>·</w:t>
      </w:r>
      <w:r>
        <w:rPr>
          <w:rFonts w:ascii="Times New Roman" w:hAnsi="Times New Roman"/>
          <w:sz w:val="118"/>
        </w:rPr>
      </w:r>
    </w:p>
    <w:p>
      <w:pPr>
        <w:tabs>
          <w:tab w:pos="1457" w:val="left" w:leader="none"/>
        </w:tabs>
        <w:spacing w:line="86" w:lineRule="exact" w:before="0"/>
        <w:ind w:left="8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959595"/>
          <w:w w:val="173"/>
          <w:sz w:val="14"/>
        </w:rPr>
        <w:t>kc</w:t>
      </w:r>
      <w:r>
        <w:rPr>
          <w:rFonts w:ascii="Arial"/>
          <w:color w:val="959595"/>
          <w:spacing w:val="-12"/>
          <w:w w:val="173"/>
          <w:sz w:val="14"/>
        </w:rPr>
        <w:t>i</w:t>
      </w:r>
      <w:r>
        <w:rPr>
          <w:rFonts w:ascii="Times New Roman"/>
          <w:color w:val="959595"/>
          <w:w w:val="98"/>
          <w:sz w:val="15"/>
        </w:rPr>
        <w:t>w:il</w:t>
      </w:r>
      <w:r>
        <w:rPr>
          <w:rFonts w:ascii="Times New Roman"/>
          <w:color w:val="959595"/>
          <w:spacing w:val="-2"/>
          <w:sz w:val="15"/>
        </w:rPr>
        <w:t> </w:t>
      </w:r>
      <w:r>
        <w:rPr>
          <w:rFonts w:ascii="Arial"/>
          <w:color w:val="959595"/>
          <w:w w:val="80"/>
          <w:sz w:val="14"/>
        </w:rPr>
        <w:t>:.-e;a</w:t>
      </w:r>
      <w:r>
        <w:rPr>
          <w:rFonts w:ascii="Arial"/>
          <w:color w:val="959595"/>
          <w:sz w:val="14"/>
        </w:rPr>
        <w:tab/>
      </w:r>
      <w:r>
        <w:rPr>
          <w:rFonts w:ascii="Arial"/>
          <w:color w:val="959595"/>
          <w:w w:val="99"/>
          <w:sz w:val="14"/>
        </w:rPr>
        <w:t>rcm!Wlllg</w:t>
      </w:r>
      <w:r>
        <w:rPr>
          <w:rFonts w:ascii="Arial"/>
          <w:color w:val="959595"/>
          <w:spacing w:val="-10"/>
          <w:sz w:val="14"/>
        </w:rPr>
        <w:t> </w:t>
      </w:r>
      <w:r>
        <w:rPr>
          <w:rFonts w:ascii="Times New Roman"/>
          <w:color w:val="959595"/>
          <w:w w:val="72"/>
          <w:sz w:val="15"/>
        </w:rPr>
        <w:t>w1</w:t>
      </w:r>
      <w:r>
        <w:rPr>
          <w:rFonts w:ascii="Times New Roman"/>
          <w:color w:val="959595"/>
          <w:spacing w:val="-27"/>
          <w:w w:val="72"/>
          <w:sz w:val="15"/>
        </w:rPr>
        <w:t>1</w:t>
      </w:r>
      <w:r>
        <w:rPr>
          <w:rFonts w:ascii="Times New Roman"/>
          <w:color w:val="959595"/>
          <w:w w:val="206"/>
          <w:sz w:val="15"/>
        </w:rPr>
        <w:t>l</w:t>
      </w:r>
      <w:r>
        <w:rPr>
          <w:rFonts w:ascii="Times New Roman"/>
          <w:sz w:val="15"/>
        </w:rPr>
      </w:r>
    </w:p>
    <w:p>
      <w:pPr>
        <w:spacing w:line="200" w:lineRule="exact" w:before="0"/>
        <w:ind w:left="145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959595"/>
          <w:spacing w:val="3"/>
          <w:w w:val="90"/>
          <w:sz w:val="20"/>
        </w:rPr>
        <w:t>a,oo</w:t>
      </w:r>
      <w:r>
        <w:rPr>
          <w:rFonts w:ascii="Times New Roman"/>
          <w:color w:val="AAAAAA"/>
          <w:spacing w:val="3"/>
          <w:w w:val="90"/>
          <w:sz w:val="16"/>
        </w:rPr>
        <w:t>iS</w:t>
      </w:r>
      <w:r>
        <w:rPr>
          <w:rFonts w:ascii="Times New Roman"/>
          <w:color w:val="AAAAAA"/>
          <w:spacing w:val="3"/>
          <w:w w:val="90"/>
          <w:sz w:val="20"/>
        </w:rPr>
        <w:t>opeo</w:t>
      </w:r>
      <w:r>
        <w:rPr>
          <w:rFonts w:ascii="Times New Roman"/>
          <w:color w:val="AAAAAA"/>
          <w:spacing w:val="3"/>
          <w:w w:val="90"/>
          <w:sz w:val="15"/>
        </w:rPr>
        <w:t>en&lt;1</w:t>
      </w:r>
      <w:r>
        <w:rPr>
          <w:rFonts w:ascii="Times New Roman"/>
          <w:spacing w:val="3"/>
          <w:sz w:val="15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10" w:h="16840"/>
          <w:pgMar w:top="0" w:bottom="1160" w:left="400" w:right="300"/>
          <w:cols w:num="3" w:equalWidth="0">
            <w:col w:w="5510" w:space="245"/>
            <w:col w:w="2050" w:space="40"/>
            <w:col w:w="3365"/>
          </w:cols>
        </w:sectPr>
      </w:pPr>
    </w:p>
    <w:p>
      <w:pPr>
        <w:pStyle w:val="Heading5"/>
        <w:spacing w:line="240" w:lineRule="auto"/>
        <w:ind w:left="2141" w:right="0"/>
        <w:jc w:val="left"/>
        <w:rPr>
          <w:b w:val="0"/>
          <w:bCs w:val="0"/>
        </w:rPr>
      </w:pPr>
      <w:r>
        <w:rPr>
          <w:color w:val="050303"/>
          <w:spacing w:val="-4"/>
          <w:w w:val="90"/>
        </w:rPr>
        <w:t>CiAS </w:t>
      </w:r>
      <w:r>
        <w:rPr>
          <w:color w:val="050303"/>
          <w:w w:val="90"/>
        </w:rPr>
        <w:t>CYLINDER SAFETY</w:t>
      </w:r>
      <w:r>
        <w:rPr>
          <w:color w:val="050303"/>
          <w:spacing w:val="34"/>
          <w:w w:val="90"/>
        </w:rPr>
        <w:t> </w:t>
      </w:r>
      <w:r>
        <w:rPr>
          <w:color w:val="050303"/>
          <w:spacing w:val="-15"/>
          <w:w w:val="90"/>
        </w:rPr>
        <w:t>INFORMATION</w:t>
      </w:r>
      <w:r>
        <w:rPr>
          <w:b w:val="0"/>
          <w:spacing w:val="-1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1910" w:h="16840"/>
          <w:pgMar w:header="0" w:footer="976" w:top="920" w:bottom="1160" w:left="320" w:right="200"/>
        </w:sectPr>
      </w:pPr>
    </w:p>
    <w:p>
      <w:pPr>
        <w:spacing w:before="72"/>
        <w:ind w:left="27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50303"/>
          <w:w w:val="80"/>
          <w:sz w:val="22"/>
        </w:rPr>
        <w:t>GAS</w:t>
      </w:r>
      <w:r>
        <w:rPr>
          <w:rFonts w:ascii="Arial"/>
          <w:color w:val="050303"/>
          <w:spacing w:val="13"/>
          <w:w w:val="80"/>
          <w:sz w:val="22"/>
        </w:rPr>
        <w:t> </w:t>
      </w:r>
      <w:r>
        <w:rPr>
          <w:rFonts w:ascii="Arial"/>
          <w:color w:val="050303"/>
          <w:w w:val="80"/>
          <w:sz w:val="22"/>
        </w:rPr>
        <w:t>TYPE</w:t>
      </w:r>
      <w:r>
        <w:rPr>
          <w:rFonts w:ascii="Arial"/>
          <w:sz w:val="22"/>
        </w:rPr>
      </w:r>
    </w:p>
    <w:p>
      <w:pPr>
        <w:spacing w:line="309" w:lineRule="auto" w:before="73"/>
        <w:ind w:left="255" w:right="0" w:firstLine="2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Note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labeling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appropriate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gases</w:t>
      </w:r>
      <w:r>
        <w:rPr>
          <w:rFonts w:ascii="Arial"/>
          <w:color w:val="050303"/>
          <w:spacing w:val="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listed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on</w:t>
      </w:r>
      <w:r>
        <w:rPr>
          <w:rFonts w:ascii="Arial"/>
          <w:color w:val="050303"/>
          <w:w w:val="107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spacing w:val="-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BBQ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and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ascertain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that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3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</w:t>
      </w:r>
      <w:r>
        <w:rPr>
          <w:rFonts w:ascii="Arial"/>
          <w:color w:val="050303"/>
          <w:spacing w:val="-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have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is</w:t>
      </w:r>
      <w:r>
        <w:rPr>
          <w:rFonts w:ascii="Arial"/>
          <w:color w:val="050303"/>
          <w:w w:val="92"/>
          <w:sz w:val="21"/>
        </w:rPr>
        <w:t> </w:t>
      </w:r>
      <w:r>
        <w:rPr>
          <w:rFonts w:ascii="Arial"/>
          <w:color w:val="050303"/>
          <w:w w:val="105"/>
          <w:sz w:val="21"/>
        </w:rPr>
        <w:t>suitable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for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spacing w:val="11"/>
          <w:w w:val="105"/>
          <w:sz w:val="21"/>
        </w:rPr>
        <w:t> </w:t>
      </w:r>
      <w:r>
        <w:rPr>
          <w:rFonts w:ascii="Arial"/>
          <w:color w:val="050303"/>
          <w:spacing w:val="-3"/>
          <w:w w:val="105"/>
          <w:sz w:val="21"/>
        </w:rPr>
        <w:t>BBQ.Be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aware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that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several</w:t>
      </w:r>
      <w:r>
        <w:rPr>
          <w:rFonts w:ascii="Arial"/>
          <w:color w:val="050303"/>
          <w:w w:val="97"/>
          <w:sz w:val="21"/>
        </w:rPr>
        <w:t> </w:t>
      </w:r>
      <w:r>
        <w:rPr>
          <w:rFonts w:ascii="Arial"/>
          <w:color w:val="050303"/>
          <w:w w:val="105"/>
          <w:sz w:val="21"/>
        </w:rPr>
        <w:t>different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va</w:t>
      </w:r>
      <w:r>
        <w:rPr>
          <w:rFonts w:ascii="Arial"/>
          <w:color w:val="050303"/>
          <w:spacing w:val="-3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Ives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for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cylinders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exist,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and</w:t>
      </w:r>
      <w:r>
        <w:rPr>
          <w:rFonts w:ascii="Arial"/>
          <w:color w:val="050303"/>
          <w:spacing w:val="-3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that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w w:val="110"/>
          <w:sz w:val="21"/>
        </w:rPr>
        <w:t> </w:t>
      </w:r>
      <w:r>
        <w:rPr>
          <w:rFonts w:ascii="Arial"/>
          <w:color w:val="050303"/>
          <w:w w:val="105"/>
          <w:sz w:val="21"/>
        </w:rPr>
        <w:t>regulator must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connect</w:t>
      </w:r>
      <w:r>
        <w:rPr>
          <w:rFonts w:ascii="Arial"/>
          <w:color w:val="050303"/>
          <w:spacing w:val="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appropriately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spacing w:val="-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w w:val="96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cylinder.</w:t>
      </w:r>
      <w:r>
        <w:rPr>
          <w:rFonts w:ascii="Arial"/>
          <w:sz w:val="21"/>
        </w:rPr>
      </w: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27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50303"/>
          <w:w w:val="85"/>
          <w:sz w:val="22"/>
        </w:rPr>
        <w:t>GAS </w:t>
      </w:r>
      <w:r>
        <w:rPr>
          <w:rFonts w:ascii="Arial"/>
          <w:color w:val="050303"/>
          <w:spacing w:val="5"/>
          <w:w w:val="85"/>
          <w:sz w:val="22"/>
        </w:rPr>
        <w:t> </w:t>
      </w:r>
      <w:r>
        <w:rPr>
          <w:rFonts w:ascii="Arial"/>
          <w:color w:val="050303"/>
          <w:w w:val="85"/>
          <w:sz w:val="22"/>
        </w:rPr>
        <w:t>CONNECTION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240" w:lineRule="auto" w:before="63" w:after="0"/>
        <w:ind w:left="716" w:right="0" w:hanging="37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50303"/>
          <w:w w:val="105"/>
          <w:sz w:val="21"/>
        </w:rPr>
        <w:t>Never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try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forcing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</w:t>
      </w:r>
      <w:r>
        <w:rPr>
          <w:rFonts w:ascii="Arial"/>
          <w:color w:val="050303"/>
          <w:spacing w:val="-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valve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2"/>
        </w:rPr>
        <w:t>fit</w:t>
      </w:r>
      <w:r>
        <w:rPr>
          <w:rFonts w:ascii="Arial"/>
          <w:sz w:val="22"/>
        </w:rPr>
      </w:r>
    </w:p>
    <w:p>
      <w:pPr>
        <w:spacing w:before="58"/>
        <w:ind w:left="68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sz w:val="21"/>
        </w:rPr>
        <w:t>the gas</w:t>
      </w:r>
      <w:r>
        <w:rPr>
          <w:rFonts w:ascii="Arial"/>
          <w:color w:val="050303"/>
          <w:spacing w:val="2"/>
          <w:sz w:val="21"/>
        </w:rPr>
        <w:t> </w:t>
      </w:r>
      <w:r>
        <w:rPr>
          <w:rFonts w:ascii="Arial"/>
          <w:color w:val="050303"/>
          <w:sz w:val="21"/>
        </w:rPr>
        <w:t>hose.</w:t>
      </w:r>
      <w:r>
        <w:rPr>
          <w:rFonts w:ascii="Arial"/>
          <w:sz w:val="21"/>
        </w:rPr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300" w:lineRule="auto" w:before="75" w:after="0"/>
        <w:ind w:left="716" w:right="496" w:hanging="37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Never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make</w:t>
      </w:r>
      <w:r>
        <w:rPr>
          <w:rFonts w:ascii="Arial"/>
          <w:color w:val="050303"/>
          <w:spacing w:val="-3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adjustments</w:t>
      </w:r>
      <w:r>
        <w:rPr>
          <w:rFonts w:ascii="Arial"/>
          <w:color w:val="050303"/>
          <w:spacing w:val="-2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low-pressure</w:t>
      </w:r>
      <w:r>
        <w:rPr>
          <w:rFonts w:ascii="Arial"/>
          <w:color w:val="050303"/>
          <w:w w:val="102"/>
          <w:sz w:val="21"/>
        </w:rPr>
        <w:t> </w:t>
      </w:r>
      <w:r>
        <w:rPr>
          <w:rFonts w:ascii="Arial"/>
          <w:color w:val="050303"/>
          <w:w w:val="105"/>
          <w:sz w:val="21"/>
        </w:rPr>
        <w:t>regulator and hose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coupling.</w:t>
      </w:r>
      <w:r>
        <w:rPr>
          <w:rFonts w:ascii="Arial"/>
          <w:sz w:val="21"/>
        </w:rPr>
      </w:r>
    </w:p>
    <w:p>
      <w:pPr>
        <w:pStyle w:val="ListParagraph"/>
        <w:numPr>
          <w:ilvl w:val="0"/>
          <w:numId w:val="5"/>
        </w:numPr>
        <w:tabs>
          <w:tab w:pos="688" w:val="left" w:leader="none"/>
        </w:tabs>
        <w:spacing w:line="307" w:lineRule="auto" w:before="24" w:after="0"/>
        <w:ind w:left="687" w:right="102" w:hanging="34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hose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must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inspected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for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signs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w w:val="112"/>
          <w:sz w:val="21"/>
        </w:rPr>
        <w:t> </w:t>
      </w:r>
      <w:r>
        <w:rPr>
          <w:rFonts w:ascii="Arial"/>
          <w:color w:val="050303"/>
          <w:w w:val="105"/>
          <w:sz w:val="21"/>
        </w:rPr>
        <w:t>damage/leakage</w:t>
      </w:r>
      <w:r>
        <w:rPr>
          <w:rFonts w:ascii="Arial"/>
          <w:color w:val="050303"/>
          <w:spacing w:val="14"/>
          <w:w w:val="105"/>
          <w:sz w:val="21"/>
        </w:rPr>
        <w:t> </w:t>
      </w:r>
      <w:r>
        <w:rPr>
          <w:rFonts w:ascii="Arial"/>
          <w:color w:val="050303"/>
          <w:spacing w:val="-4"/>
          <w:w w:val="105"/>
          <w:sz w:val="21"/>
        </w:rPr>
        <w:t>prior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being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used.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spacing w:val="-15"/>
          <w:w w:val="115"/>
          <w:sz w:val="21"/>
        </w:rPr>
        <w:t>If</w:t>
      </w:r>
      <w:r>
        <w:rPr>
          <w:rFonts w:ascii="Arial"/>
          <w:color w:val="050303"/>
          <w:spacing w:val="-22"/>
          <w:w w:val="115"/>
          <w:sz w:val="21"/>
        </w:rPr>
        <w:t> </w:t>
      </w:r>
      <w:r>
        <w:rPr>
          <w:rFonts w:ascii="Arial"/>
          <w:color w:val="050303"/>
          <w:w w:val="105"/>
          <w:sz w:val="21"/>
        </w:rPr>
        <w:t>any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w w:val="116"/>
          <w:sz w:val="21"/>
        </w:rPr>
        <w:t> </w:t>
      </w:r>
      <w:r>
        <w:rPr>
          <w:rFonts w:ascii="Arial"/>
          <w:color w:val="050303"/>
          <w:w w:val="105"/>
          <w:sz w:val="21"/>
        </w:rPr>
        <w:t>these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parts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are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being</w:t>
      </w:r>
      <w:r>
        <w:rPr>
          <w:rFonts w:ascii="Arial"/>
          <w:color w:val="050303"/>
          <w:spacing w:val="-3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replaced,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use</w:t>
      </w:r>
      <w:r>
        <w:rPr>
          <w:rFonts w:ascii="Arial"/>
          <w:color w:val="050303"/>
          <w:spacing w:val="-3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only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parts</w:t>
      </w:r>
      <w:r>
        <w:rPr>
          <w:rFonts w:ascii="Arial"/>
          <w:color w:val="050303"/>
          <w:w w:val="102"/>
          <w:sz w:val="21"/>
        </w:rPr>
        <w:t> </w:t>
      </w:r>
      <w:r>
        <w:rPr>
          <w:rFonts w:ascii="Arial"/>
          <w:color w:val="050303"/>
          <w:w w:val="105"/>
          <w:sz w:val="21"/>
        </w:rPr>
        <w:t>specified </w:t>
      </w:r>
      <w:r>
        <w:rPr>
          <w:rFonts w:ascii="Arial"/>
          <w:color w:val="050303"/>
          <w:spacing w:val="-18"/>
          <w:w w:val="105"/>
          <w:sz w:val="21"/>
        </w:rPr>
        <w:t>by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manufacturer.</w:t>
      </w:r>
      <w:r>
        <w:rPr>
          <w:rFonts w:ascii="Arial"/>
          <w:sz w:val="21"/>
        </w:rPr>
      </w:r>
    </w:p>
    <w:p>
      <w:pPr>
        <w:pStyle w:val="ListParagraph"/>
        <w:numPr>
          <w:ilvl w:val="0"/>
          <w:numId w:val="5"/>
        </w:numPr>
        <w:tabs>
          <w:tab w:pos="717" w:val="left" w:leader="none"/>
        </w:tabs>
        <w:spacing w:line="300" w:lineRule="auto" w:before="24" w:after="0"/>
        <w:ind w:left="702" w:right="185" w:hanging="36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Do not secure any attachments </w:t>
      </w:r>
      <w:r>
        <w:rPr>
          <w:rFonts w:ascii="Arial"/>
          <w:color w:val="050303"/>
          <w:spacing w:val="-4"/>
          <w:w w:val="105"/>
          <w:sz w:val="21"/>
        </w:rPr>
        <w:t>with</w:t>
      </w:r>
      <w:r>
        <w:rPr>
          <w:rFonts w:ascii="Arial"/>
          <w:color w:val="050303"/>
          <w:spacing w:val="-3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tape,or</w:t>
      </w:r>
      <w:r>
        <w:rPr>
          <w:rFonts w:ascii="Arial"/>
          <w:color w:val="050303"/>
          <w:w w:val="104"/>
          <w:sz w:val="21"/>
        </w:rPr>
        <w:t> </w:t>
      </w:r>
      <w:r>
        <w:rPr>
          <w:rFonts w:ascii="Arial"/>
          <w:color w:val="050303"/>
          <w:w w:val="105"/>
          <w:sz w:val="21"/>
        </w:rPr>
        <w:t>similar</w:t>
      </w:r>
      <w:r>
        <w:rPr>
          <w:rFonts w:ascii="Arial"/>
          <w:color w:val="050303"/>
          <w:spacing w:val="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materials not</w:t>
      </w:r>
      <w:r>
        <w:rPr>
          <w:rFonts w:ascii="Arial"/>
          <w:color w:val="050303"/>
          <w:spacing w:val="-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meant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for</w:t>
      </w:r>
      <w:r>
        <w:rPr>
          <w:rFonts w:ascii="Arial"/>
          <w:color w:val="050303"/>
          <w:spacing w:val="2"/>
          <w:w w:val="105"/>
          <w:sz w:val="21"/>
        </w:rPr>
        <w:t> </w:t>
      </w:r>
      <w:r>
        <w:rPr>
          <w:rFonts w:ascii="Arial"/>
          <w:color w:val="050303"/>
          <w:spacing w:val="-7"/>
          <w:w w:val="105"/>
          <w:sz w:val="21"/>
        </w:rPr>
        <w:t>gas</w:t>
      </w:r>
      <w:r>
        <w:rPr>
          <w:rFonts w:ascii="Arial"/>
          <w:color w:val="050303"/>
          <w:spacing w:val="-50"/>
          <w:w w:val="105"/>
          <w:sz w:val="21"/>
        </w:rPr>
        <w:t> </w:t>
      </w:r>
      <w:r>
        <w:rPr>
          <w:rFonts w:ascii="Arial"/>
          <w:color w:val="050303"/>
          <w:spacing w:val="-50"/>
          <w:w w:val="105"/>
          <w:sz w:val="21"/>
        </w:rPr>
      </w:r>
      <w:r>
        <w:rPr>
          <w:rFonts w:ascii="Arial"/>
          <w:color w:val="050303"/>
          <w:w w:val="105"/>
          <w:sz w:val="21"/>
        </w:rPr>
        <w:t>applications.</w:t>
      </w:r>
      <w:r>
        <w:rPr>
          <w:rFonts w:ascii="Arial"/>
          <w:sz w:val="21"/>
        </w:rPr>
      </w:r>
    </w:p>
    <w:p>
      <w:pPr>
        <w:pStyle w:val="ListParagraph"/>
        <w:numPr>
          <w:ilvl w:val="0"/>
          <w:numId w:val="5"/>
        </w:numPr>
        <w:tabs>
          <w:tab w:pos="703" w:val="left" w:leader="none"/>
        </w:tabs>
        <w:spacing w:line="300" w:lineRule="auto" w:before="31" w:after="0"/>
        <w:ind w:left="687" w:right="37" w:hanging="34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1"/>
          <w:sz w:val="21"/>
        </w:rPr>
        <w:t>When</w:t>
      </w:r>
      <w:r>
        <w:rPr>
          <w:rFonts w:ascii="Arial"/>
          <w:color w:val="050303"/>
          <w:spacing w:val="1"/>
          <w:sz w:val="21"/>
        </w:rPr>
        <w:t> </w:t>
      </w:r>
      <w:r>
        <w:rPr>
          <w:rFonts w:ascii="Arial"/>
          <w:color w:val="050303"/>
          <w:w w:val="108"/>
          <w:sz w:val="21"/>
        </w:rPr>
        <w:t>the</w:t>
      </w:r>
      <w:r>
        <w:rPr>
          <w:rFonts w:ascii="Arial"/>
          <w:color w:val="050303"/>
          <w:spacing w:val="-3"/>
          <w:sz w:val="21"/>
        </w:rPr>
        <w:t> </w:t>
      </w:r>
      <w:r>
        <w:rPr>
          <w:rFonts w:ascii="Arial"/>
          <w:color w:val="050303"/>
          <w:w w:val="96"/>
          <w:sz w:val="21"/>
        </w:rPr>
        <w:t>gas</w:t>
      </w:r>
      <w:r>
        <w:rPr>
          <w:rFonts w:ascii="Arial"/>
          <w:color w:val="050303"/>
          <w:spacing w:val="-10"/>
          <w:sz w:val="21"/>
        </w:rPr>
        <w:t> </w:t>
      </w:r>
      <w:r>
        <w:rPr>
          <w:rFonts w:ascii="Arial"/>
          <w:color w:val="050303"/>
          <w:w w:val="102"/>
          <w:sz w:val="21"/>
        </w:rPr>
        <w:t>cylinder</w:t>
      </w:r>
      <w:r>
        <w:rPr>
          <w:rFonts w:ascii="Arial"/>
          <w:color w:val="050303"/>
          <w:spacing w:val="9"/>
          <w:sz w:val="21"/>
        </w:rPr>
        <w:t> </w:t>
      </w:r>
      <w:r>
        <w:rPr>
          <w:rFonts w:ascii="Arial"/>
          <w:color w:val="050303"/>
          <w:spacing w:val="-33"/>
          <w:w w:val="193"/>
          <w:sz w:val="21"/>
        </w:rPr>
        <w:t>i</w:t>
      </w:r>
      <w:r>
        <w:rPr>
          <w:rFonts w:ascii="Arial"/>
          <w:color w:val="050303"/>
          <w:w w:val="78"/>
          <w:sz w:val="21"/>
        </w:rPr>
        <w:t>s</w:t>
      </w:r>
      <w:r>
        <w:rPr>
          <w:rFonts w:ascii="Arial"/>
          <w:color w:val="050303"/>
          <w:spacing w:val="3"/>
          <w:sz w:val="21"/>
        </w:rPr>
        <w:t> </w:t>
      </w:r>
      <w:r>
        <w:rPr>
          <w:rFonts w:ascii="Arial"/>
          <w:color w:val="050303"/>
          <w:w w:val="109"/>
          <w:sz w:val="21"/>
        </w:rPr>
        <w:t>not</w:t>
      </w:r>
      <w:r>
        <w:rPr>
          <w:rFonts w:ascii="Arial"/>
          <w:color w:val="050303"/>
          <w:spacing w:val="-5"/>
          <w:sz w:val="21"/>
        </w:rPr>
        <w:t> </w:t>
      </w:r>
      <w:r>
        <w:rPr>
          <w:rFonts w:ascii="Arial"/>
          <w:color w:val="050303"/>
          <w:w w:val="110"/>
          <w:sz w:val="21"/>
        </w:rPr>
        <w:t>in</w:t>
      </w:r>
      <w:r>
        <w:rPr>
          <w:rFonts w:ascii="Arial"/>
          <w:color w:val="050303"/>
          <w:spacing w:val="-8"/>
          <w:sz w:val="21"/>
        </w:rPr>
        <w:t> </w:t>
      </w:r>
      <w:r>
        <w:rPr>
          <w:rFonts w:ascii="Arial"/>
          <w:color w:val="050303"/>
          <w:w w:val="98"/>
          <w:sz w:val="21"/>
        </w:rPr>
        <w:t>us</w:t>
      </w:r>
      <w:r>
        <w:rPr>
          <w:rFonts w:ascii="Arial"/>
          <w:color w:val="050303"/>
          <w:spacing w:val="-16"/>
          <w:w w:val="98"/>
          <w:sz w:val="21"/>
        </w:rPr>
        <w:t>e</w:t>
      </w:r>
      <w:r>
        <w:rPr>
          <w:rFonts w:ascii="Arial"/>
          <w:color w:val="050303"/>
          <w:spacing w:val="3"/>
          <w:w w:val="191"/>
          <w:sz w:val="21"/>
        </w:rPr>
        <w:t>,</w:t>
      </w:r>
      <w:r>
        <w:rPr>
          <w:rFonts w:ascii="Arial"/>
          <w:color w:val="050303"/>
          <w:spacing w:val="-43"/>
          <w:w w:val="154"/>
          <w:sz w:val="21"/>
        </w:rPr>
        <w:t>i</w:t>
      </w:r>
      <w:r>
        <w:rPr>
          <w:rFonts w:ascii="Arial"/>
          <w:color w:val="050303"/>
          <w:w w:val="160"/>
          <w:sz w:val="21"/>
        </w:rPr>
        <w:t>t</w:t>
      </w:r>
      <w:r>
        <w:rPr>
          <w:rFonts w:ascii="Arial"/>
          <w:color w:val="050303"/>
          <w:spacing w:val="6"/>
          <w:sz w:val="21"/>
        </w:rPr>
        <w:t> </w:t>
      </w:r>
      <w:r>
        <w:rPr>
          <w:rFonts w:ascii="Arial"/>
          <w:color w:val="050303"/>
          <w:w w:val="107"/>
          <w:sz w:val="21"/>
        </w:rPr>
        <w:t>must</w:t>
      </w:r>
      <w:r>
        <w:rPr>
          <w:rFonts w:ascii="Arial"/>
          <w:color w:val="050303"/>
          <w:spacing w:val="-3"/>
          <w:sz w:val="21"/>
        </w:rPr>
        <w:t> </w:t>
      </w:r>
      <w:r>
        <w:rPr>
          <w:rFonts w:ascii="Arial"/>
          <w:color w:val="050303"/>
          <w:w w:val="97"/>
          <w:sz w:val="21"/>
        </w:rPr>
        <w:t>be</w:t>
      </w:r>
      <w:r>
        <w:rPr>
          <w:rFonts w:ascii="Arial"/>
          <w:color w:val="050303"/>
          <w:w w:val="97"/>
          <w:sz w:val="21"/>
        </w:rPr>
        <w:t> </w:t>
      </w:r>
      <w:r>
        <w:rPr>
          <w:rFonts w:ascii="Arial"/>
          <w:color w:val="050303"/>
          <w:w w:val="108"/>
          <w:sz w:val="21"/>
        </w:rPr>
        <w:t>turned</w:t>
      </w:r>
      <w:r>
        <w:rPr>
          <w:rFonts w:ascii="Arial"/>
          <w:color w:val="050303"/>
          <w:spacing w:val="-2"/>
          <w:sz w:val="21"/>
        </w:rPr>
        <w:t> </w:t>
      </w:r>
      <w:r>
        <w:rPr>
          <w:rFonts w:ascii="Arial"/>
          <w:color w:val="050303"/>
          <w:w w:val="117"/>
          <w:sz w:val="21"/>
        </w:rPr>
        <w:t>off</w:t>
      </w:r>
      <w:r>
        <w:rPr>
          <w:rFonts w:ascii="Arial"/>
          <w:color w:val="050303"/>
          <w:spacing w:val="-3"/>
          <w:sz w:val="21"/>
        </w:rPr>
        <w:t> </w:t>
      </w:r>
      <w:r>
        <w:rPr>
          <w:rFonts w:ascii="Arial"/>
          <w:color w:val="050303"/>
          <w:w w:val="101"/>
          <w:sz w:val="21"/>
        </w:rPr>
        <w:t>and</w:t>
      </w:r>
      <w:r>
        <w:rPr>
          <w:rFonts w:ascii="Arial"/>
          <w:color w:val="050303"/>
          <w:spacing w:val="-10"/>
          <w:sz w:val="21"/>
        </w:rPr>
        <w:t> </w:t>
      </w:r>
      <w:r>
        <w:rPr>
          <w:rFonts w:ascii="Arial"/>
          <w:color w:val="050303"/>
          <w:w w:val="114"/>
          <w:sz w:val="21"/>
        </w:rPr>
        <w:t>di</w:t>
      </w:r>
      <w:r>
        <w:rPr>
          <w:rFonts w:ascii="Arial"/>
          <w:color w:val="050303"/>
          <w:w w:val="99"/>
          <w:sz w:val="21"/>
        </w:rPr>
        <w:t>sconnect</w:t>
      </w:r>
      <w:r>
        <w:rPr>
          <w:rFonts w:ascii="Arial"/>
          <w:color w:val="050303"/>
          <w:spacing w:val="20"/>
          <w:w w:val="99"/>
          <w:sz w:val="21"/>
        </w:rPr>
        <w:t>i</w:t>
      </w:r>
      <w:r>
        <w:rPr>
          <w:rFonts w:ascii="Arial"/>
          <w:color w:val="050303"/>
          <w:w w:val="114"/>
          <w:sz w:val="21"/>
        </w:rPr>
        <w:t>n</w:t>
      </w:r>
      <w:r>
        <w:rPr>
          <w:rFonts w:ascii="Arial"/>
          <w:color w:val="050303"/>
          <w:spacing w:val="21"/>
          <w:w w:val="114"/>
          <w:sz w:val="21"/>
        </w:rPr>
        <w:t>g</w:t>
      </w:r>
      <w:r>
        <w:rPr>
          <w:rFonts w:ascii="Arial"/>
          <w:color w:val="050303"/>
          <w:w w:val="110"/>
          <w:sz w:val="21"/>
        </w:rPr>
        <w:t>the</w:t>
      </w:r>
      <w:r>
        <w:rPr>
          <w:rFonts w:ascii="Arial"/>
          <w:color w:val="050303"/>
          <w:spacing w:val="-8"/>
          <w:sz w:val="21"/>
        </w:rPr>
        <w:t> </w:t>
      </w:r>
      <w:r>
        <w:rPr>
          <w:rFonts w:ascii="Arial"/>
          <w:color w:val="050303"/>
          <w:spacing w:val="-23"/>
          <w:w w:val="118"/>
          <w:sz w:val="21"/>
        </w:rPr>
        <w:t>g</w:t>
      </w:r>
      <w:r>
        <w:rPr>
          <w:rFonts w:ascii="Arial"/>
          <w:color w:val="050303"/>
          <w:w w:val="96"/>
          <w:sz w:val="21"/>
        </w:rPr>
        <w:t>as</w:t>
      </w:r>
      <w:r>
        <w:rPr>
          <w:rFonts w:ascii="Arial"/>
          <w:color w:val="050303"/>
          <w:spacing w:val="2"/>
          <w:sz w:val="21"/>
        </w:rPr>
        <w:t> </w:t>
      </w:r>
      <w:r>
        <w:rPr>
          <w:rFonts w:ascii="Arial"/>
          <w:color w:val="050303"/>
          <w:w w:val="98"/>
          <w:sz w:val="21"/>
        </w:rPr>
        <w:t>hose</w:t>
      </w:r>
      <w:r>
        <w:rPr>
          <w:rFonts w:ascii="Arial"/>
          <w:color w:val="050303"/>
          <w:spacing w:val="-1"/>
          <w:sz w:val="21"/>
        </w:rPr>
        <w:t> </w:t>
      </w:r>
      <w:r>
        <w:rPr>
          <w:rFonts w:ascii="Arial"/>
          <w:color w:val="050303"/>
          <w:w w:val="92"/>
          <w:sz w:val="21"/>
        </w:rPr>
        <w:t>is</w:t>
      </w:r>
      <w:r>
        <w:rPr>
          <w:rFonts w:ascii="Arial"/>
          <w:color w:val="050303"/>
          <w:w w:val="92"/>
          <w:sz w:val="21"/>
        </w:rPr>
        <w:t> </w:t>
      </w:r>
      <w:r>
        <w:rPr>
          <w:rFonts w:ascii="Arial"/>
          <w:color w:val="050303"/>
          <w:sz w:val="21"/>
        </w:rPr>
        <w:t>advisab</w:t>
      </w:r>
      <w:r>
        <w:rPr>
          <w:rFonts w:ascii="Arial"/>
          <w:color w:val="050303"/>
          <w:spacing w:val="7"/>
          <w:sz w:val="21"/>
        </w:rPr>
        <w:t>l</w:t>
      </w:r>
      <w:r>
        <w:rPr>
          <w:rFonts w:ascii="Arial"/>
          <w:color w:val="050303"/>
          <w:spacing w:val="-9"/>
          <w:w w:val="106"/>
          <w:sz w:val="21"/>
        </w:rPr>
        <w:t>e</w:t>
      </w:r>
      <w:r>
        <w:rPr>
          <w:rFonts w:ascii="Arial"/>
          <w:color w:val="050303"/>
          <w:w w:val="168"/>
          <w:sz w:val="21"/>
        </w:rPr>
        <w:t>.</w:t>
      </w:r>
      <w:r>
        <w:rPr>
          <w:rFonts w:ascii="Arial"/>
          <w:sz w:val="21"/>
        </w:rPr>
      </w:r>
    </w:p>
    <w:p>
      <w:pPr>
        <w:spacing w:before="72"/>
        <w:ind w:left="255" w:right="51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85"/>
        </w:rPr>
        <w:br w:type="column"/>
      </w:r>
      <w:r>
        <w:rPr>
          <w:rFonts w:ascii="Arial"/>
          <w:color w:val="050303"/>
          <w:w w:val="85"/>
          <w:sz w:val="22"/>
        </w:rPr>
        <w:t>GAS HOSE</w:t>
      </w:r>
      <w:r>
        <w:rPr>
          <w:rFonts w:ascii="Arial"/>
          <w:color w:val="050303"/>
          <w:spacing w:val="-11"/>
          <w:w w:val="85"/>
          <w:sz w:val="22"/>
        </w:rPr>
        <w:t> </w:t>
      </w:r>
      <w:r>
        <w:rPr>
          <w:rFonts w:ascii="Arial"/>
          <w:color w:val="050303"/>
          <w:w w:val="85"/>
          <w:sz w:val="22"/>
        </w:rPr>
        <w:t>REPLACEMENT</w:t>
      </w:r>
      <w:r>
        <w:rPr>
          <w:rFonts w:ascii="Arial"/>
          <w:sz w:val="22"/>
        </w:rPr>
      </w:r>
    </w:p>
    <w:p>
      <w:pPr>
        <w:spacing w:line="309" w:lineRule="auto" w:before="73"/>
        <w:ind w:left="255" w:right="513" w:firstLine="1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In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case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 problem arising</w:t>
      </w:r>
      <w:r>
        <w:rPr>
          <w:rFonts w:ascii="Arial"/>
          <w:color w:val="050303"/>
          <w:spacing w:val="-3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with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hose,</w:t>
      </w:r>
      <w:r>
        <w:rPr>
          <w:rFonts w:ascii="Arial"/>
          <w:color w:val="050303"/>
          <w:w w:val="97"/>
          <w:sz w:val="21"/>
        </w:rPr>
        <w:t> </w:t>
      </w:r>
      <w:r>
        <w:rPr>
          <w:rFonts w:ascii="Arial"/>
          <w:color w:val="050303"/>
          <w:spacing w:val="-3"/>
          <w:w w:val="105"/>
          <w:sz w:val="21"/>
        </w:rPr>
        <w:t>please</w:t>
      </w:r>
      <w:r>
        <w:rPr>
          <w:rFonts w:ascii="Arial"/>
          <w:color w:val="050303"/>
          <w:spacing w:val="-1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contact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spacing w:val="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BBQ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supplier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for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list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w w:val="112"/>
          <w:sz w:val="21"/>
        </w:rPr>
        <w:t> </w:t>
      </w:r>
      <w:r>
        <w:rPr>
          <w:rFonts w:ascii="Arial"/>
          <w:color w:val="050303"/>
          <w:w w:val="105"/>
          <w:sz w:val="21"/>
        </w:rPr>
        <w:t>approved</w:t>
      </w:r>
      <w:r>
        <w:rPr>
          <w:rFonts w:ascii="Arial"/>
          <w:color w:val="050303"/>
          <w:spacing w:val="-1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replacement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parts.</w:t>
      </w:r>
      <w:r>
        <w:rPr>
          <w:rFonts w:ascii="Arial"/>
          <w:color w:val="050303"/>
          <w:spacing w:val="-3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hose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must</w:t>
      </w:r>
      <w:r>
        <w:rPr>
          <w:rFonts w:ascii="Arial"/>
          <w:color w:val="050303"/>
          <w:w w:val="107"/>
          <w:sz w:val="21"/>
        </w:rPr>
        <w:t> </w:t>
      </w:r>
      <w:r>
        <w:rPr>
          <w:rFonts w:ascii="Arial"/>
          <w:color w:val="050303"/>
          <w:spacing w:val="-3"/>
          <w:w w:val="105"/>
          <w:sz w:val="21"/>
        </w:rPr>
        <w:t>comply</w:t>
      </w:r>
      <w:r>
        <w:rPr>
          <w:rFonts w:ascii="Arial"/>
          <w:color w:val="050303"/>
          <w:spacing w:val="-3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Australian</w:t>
      </w:r>
      <w:r>
        <w:rPr>
          <w:rFonts w:ascii="Arial"/>
          <w:color w:val="050303"/>
          <w:spacing w:val="-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standards.</w:t>
      </w:r>
      <w:r>
        <w:rPr>
          <w:rFonts w:ascii="Arial"/>
          <w:w w:val="105"/>
          <w:sz w:val="21"/>
        </w:rPr>
      </w: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255" w:right="51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50303"/>
          <w:w w:val="85"/>
          <w:sz w:val="22"/>
        </w:rPr>
        <w:t>GAS</w:t>
      </w:r>
      <w:r>
        <w:rPr>
          <w:rFonts w:ascii="Arial"/>
          <w:color w:val="050303"/>
          <w:spacing w:val="-31"/>
          <w:w w:val="85"/>
          <w:sz w:val="22"/>
        </w:rPr>
        <w:t> </w:t>
      </w:r>
      <w:r>
        <w:rPr>
          <w:rFonts w:ascii="Arial"/>
          <w:color w:val="050303"/>
          <w:w w:val="85"/>
          <w:sz w:val="22"/>
        </w:rPr>
        <w:t>CYLINDER</w:t>
      </w:r>
      <w:r>
        <w:rPr>
          <w:rFonts w:ascii="Arial"/>
          <w:color w:val="050303"/>
          <w:spacing w:val="-20"/>
          <w:w w:val="85"/>
          <w:sz w:val="22"/>
        </w:rPr>
        <w:t> </w:t>
      </w:r>
      <w:r>
        <w:rPr>
          <w:rFonts w:ascii="Arial"/>
          <w:color w:val="050303"/>
          <w:w w:val="85"/>
          <w:sz w:val="22"/>
        </w:rPr>
        <w:t>STORAGE</w:t>
      </w:r>
      <w:r>
        <w:rPr>
          <w:rFonts w:ascii="Arial"/>
          <w:sz w:val="22"/>
        </w:rPr>
      </w:r>
    </w:p>
    <w:p>
      <w:pPr>
        <w:spacing w:line="309" w:lineRule="auto" w:before="73"/>
        <w:ind w:left="255" w:right="513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 not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in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use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are</w:t>
      </w:r>
      <w:r>
        <w:rPr>
          <w:rFonts w:ascii="Arial"/>
          <w:color w:val="050303"/>
          <w:spacing w:val="-3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stored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outdoors</w:t>
      </w:r>
      <w:r>
        <w:rPr>
          <w:rFonts w:ascii="Arial"/>
          <w:color w:val="050303"/>
          <w:spacing w:val="-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in</w:t>
      </w:r>
      <w:r>
        <w:rPr>
          <w:rFonts w:ascii="Arial"/>
          <w:color w:val="050303"/>
          <w:w w:val="110"/>
          <w:sz w:val="21"/>
        </w:rPr>
        <w:t> </w:t>
      </w:r>
      <w:r>
        <w:rPr>
          <w:rFonts w:ascii="Arial"/>
          <w:color w:val="050303"/>
          <w:w w:val="105"/>
          <w:sz w:val="21"/>
        </w:rPr>
        <w:t>a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well</w:t>
      </w:r>
      <w:r>
        <w:rPr>
          <w:rFonts w:ascii="Arial"/>
          <w:color w:val="050303"/>
          <w:spacing w:val="-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ventilated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place,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out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spacing w:val="-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reach</w:t>
      </w:r>
      <w:r>
        <w:rPr>
          <w:rFonts w:ascii="Arial"/>
          <w:color w:val="050303"/>
          <w:spacing w:val="-3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from children.</w:t>
      </w:r>
      <w:r>
        <w:rPr>
          <w:rFonts w:ascii="Arial"/>
          <w:color w:val="050303"/>
          <w:w w:val="102"/>
          <w:sz w:val="21"/>
        </w:rPr>
        <w:t> </w:t>
      </w:r>
      <w:r>
        <w:rPr>
          <w:rFonts w:ascii="Arial"/>
          <w:color w:val="050303"/>
          <w:w w:val="105"/>
          <w:sz w:val="21"/>
        </w:rPr>
        <w:t>Make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sure</w:t>
      </w:r>
      <w:r>
        <w:rPr>
          <w:rFonts w:ascii="Arial"/>
          <w:color w:val="050303"/>
          <w:spacing w:val="-2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that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spacing w:val="-7"/>
          <w:w w:val="105"/>
          <w:sz w:val="21"/>
        </w:rPr>
        <w:t>gas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is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placed in</w:t>
      </w:r>
      <w:r>
        <w:rPr>
          <w:rFonts w:ascii="Arial"/>
          <w:color w:val="050303"/>
          <w:spacing w:val="-2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</w:t>
      </w:r>
      <w:r>
        <w:rPr>
          <w:rFonts w:ascii="Arial"/>
          <w:color w:val="050303"/>
          <w:w w:val="104"/>
          <w:sz w:val="21"/>
        </w:rPr>
        <w:t> </w:t>
      </w:r>
      <w:r>
        <w:rPr>
          <w:rFonts w:ascii="Arial"/>
          <w:color w:val="050303"/>
          <w:w w:val="105"/>
          <w:sz w:val="21"/>
        </w:rPr>
        <w:t>upright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spacing w:val="-3"/>
          <w:w w:val="105"/>
          <w:sz w:val="21"/>
        </w:rPr>
        <w:t>position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and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on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</w:t>
      </w:r>
      <w:r>
        <w:rPr>
          <w:rFonts w:ascii="Arial"/>
          <w:color w:val="050303"/>
          <w:spacing w:val="-1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evenly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surfaced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ground.</w:t>
      </w:r>
      <w:r>
        <w:rPr>
          <w:rFonts w:ascii="Arial"/>
          <w:color w:val="050303"/>
          <w:w w:val="103"/>
          <w:sz w:val="21"/>
        </w:rPr>
        <w:t> </w:t>
      </w:r>
      <w:r>
        <w:rPr>
          <w:rFonts w:ascii="Arial"/>
          <w:color w:val="050303"/>
          <w:w w:val="105"/>
          <w:sz w:val="21"/>
        </w:rPr>
        <w:t>Additional</w:t>
      </w:r>
      <w:r>
        <w:rPr>
          <w:rFonts w:ascii="Arial"/>
          <w:color w:val="050303"/>
          <w:spacing w:val="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are</w:t>
      </w:r>
      <w:r>
        <w:rPr>
          <w:rFonts w:ascii="Arial"/>
          <w:color w:val="050303"/>
          <w:spacing w:val="-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not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stored</w:t>
      </w:r>
      <w:r>
        <w:rPr>
          <w:rFonts w:ascii="Arial"/>
          <w:color w:val="050303"/>
          <w:w w:val="102"/>
          <w:sz w:val="21"/>
        </w:rPr>
        <w:t> </w:t>
      </w:r>
      <w:r>
        <w:rPr>
          <w:rFonts w:ascii="Arial"/>
          <w:color w:val="050303"/>
          <w:w w:val="105"/>
          <w:sz w:val="21"/>
        </w:rPr>
        <w:t>underneath or </w:t>
      </w:r>
      <w:r>
        <w:rPr>
          <w:rFonts w:ascii="Arial"/>
          <w:color w:val="050303"/>
          <w:spacing w:val="-9"/>
          <w:w w:val="125"/>
          <w:sz w:val="21"/>
        </w:rPr>
        <w:t>in </w:t>
      </w:r>
      <w:r>
        <w:rPr>
          <w:rFonts w:ascii="Arial"/>
          <w:color w:val="050303"/>
          <w:w w:val="105"/>
          <w:sz w:val="21"/>
        </w:rPr>
        <w:t>proximity to the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spacing w:val="-5"/>
          <w:w w:val="105"/>
          <w:sz w:val="21"/>
        </w:rPr>
        <w:t>BBQ.</w:t>
      </w:r>
      <w:r>
        <w:rPr>
          <w:rFonts w:ascii="Arial"/>
          <w:spacing w:val="-5"/>
          <w:sz w:val="21"/>
        </w:rPr>
      </w: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255" w:right="51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50303"/>
          <w:w w:val="85"/>
          <w:sz w:val="22"/>
        </w:rPr>
        <w:t>SAFETY WHEN </w:t>
      </w:r>
      <w:r>
        <w:rPr>
          <w:rFonts w:ascii="Arial"/>
          <w:color w:val="050303"/>
          <w:spacing w:val="-4"/>
          <w:w w:val="85"/>
          <w:sz w:val="22"/>
        </w:rPr>
        <w:t>LEAKAGE </w:t>
      </w:r>
      <w:r>
        <w:rPr>
          <w:rFonts w:ascii="Arial"/>
          <w:color w:val="050303"/>
          <w:w w:val="85"/>
          <w:sz w:val="22"/>
        </w:rPr>
        <w:t>OF GAS IS</w:t>
      </w:r>
      <w:r>
        <w:rPr>
          <w:rFonts w:ascii="Arial"/>
          <w:color w:val="050303"/>
          <w:spacing w:val="-30"/>
          <w:w w:val="85"/>
          <w:sz w:val="22"/>
        </w:rPr>
        <w:t> </w:t>
      </w:r>
      <w:r>
        <w:rPr>
          <w:rFonts w:ascii="Arial"/>
          <w:color w:val="050303"/>
          <w:w w:val="85"/>
          <w:sz w:val="22"/>
        </w:rPr>
        <w:t>SUSPECTED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674" w:val="left" w:leader="none"/>
        </w:tabs>
        <w:spacing w:line="300" w:lineRule="auto" w:before="73" w:after="0"/>
        <w:ind w:left="687" w:right="271" w:hanging="36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Turn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off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BBQ's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supply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and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disconnect</w:t>
      </w:r>
      <w:r>
        <w:rPr>
          <w:rFonts w:ascii="Arial"/>
          <w:color w:val="050303"/>
          <w:spacing w:val="-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w w:val="113"/>
          <w:sz w:val="21"/>
        </w:rPr>
        <w:t> </w:t>
      </w:r>
      <w:r>
        <w:rPr>
          <w:rFonts w:ascii="Arial"/>
          <w:color w:val="050303"/>
          <w:spacing w:val="-7"/>
          <w:w w:val="105"/>
          <w:sz w:val="21"/>
        </w:rPr>
        <w:t>gas</w:t>
      </w:r>
      <w:r>
        <w:rPr>
          <w:rFonts w:ascii="Arial"/>
          <w:color w:val="050303"/>
          <w:spacing w:val="-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hose</w:t>
      </w:r>
      <w:r>
        <w:rPr>
          <w:rFonts w:ascii="Arial"/>
          <w:color w:val="050303"/>
          <w:spacing w:val="-3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from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2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cylinder.</w:t>
      </w:r>
      <w:r>
        <w:rPr>
          <w:rFonts w:ascii="Arial"/>
          <w:w w:val="105"/>
          <w:sz w:val="21"/>
        </w:rPr>
      </w:r>
    </w:p>
    <w:p>
      <w:pPr>
        <w:pStyle w:val="ListParagraph"/>
        <w:numPr>
          <w:ilvl w:val="0"/>
          <w:numId w:val="5"/>
        </w:numPr>
        <w:tabs>
          <w:tab w:pos="688" w:val="left" w:leader="none"/>
        </w:tabs>
        <w:spacing w:line="304" w:lineRule="auto" w:before="16" w:after="0"/>
        <w:ind w:left="687" w:right="264" w:hanging="36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2"/>
          <w:sz w:val="21"/>
        </w:rPr>
        <w:t>Wipe</w:t>
      </w:r>
      <w:r>
        <w:rPr>
          <w:rFonts w:ascii="Arial"/>
          <w:color w:val="050303"/>
          <w:spacing w:val="24"/>
          <w:sz w:val="21"/>
        </w:rPr>
        <w:t> </w:t>
      </w:r>
      <w:r>
        <w:rPr>
          <w:rFonts w:ascii="Arial"/>
          <w:color w:val="050303"/>
          <w:w w:val="111"/>
          <w:sz w:val="21"/>
        </w:rPr>
        <w:t>out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spacing w:val="-26"/>
          <w:sz w:val="21"/>
        </w:rPr>
        <w:t> </w:t>
      </w:r>
      <w:r>
        <w:rPr>
          <w:rFonts w:ascii="Arial"/>
          <w:color w:val="050303"/>
          <w:w w:val="101"/>
          <w:sz w:val="21"/>
        </w:rPr>
        <w:t>any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spacing w:val="-27"/>
          <w:sz w:val="21"/>
        </w:rPr>
        <w:t> </w:t>
      </w:r>
      <w:r>
        <w:rPr>
          <w:rFonts w:ascii="Arial"/>
          <w:color w:val="050303"/>
          <w:sz w:val="21"/>
        </w:rPr>
        <w:t>open</w:t>
      </w:r>
      <w:r>
        <w:rPr>
          <w:rFonts w:ascii="Arial"/>
          <w:color w:val="050303"/>
          <w:spacing w:val="21"/>
          <w:sz w:val="21"/>
        </w:rPr>
        <w:t> </w:t>
      </w:r>
      <w:r>
        <w:rPr>
          <w:rFonts w:ascii="Arial"/>
          <w:color w:val="050303"/>
          <w:w w:val="103"/>
          <w:sz w:val="21"/>
        </w:rPr>
        <w:t>flames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spacing w:val="-12"/>
          <w:sz w:val="21"/>
        </w:rPr>
        <w:t> </w:t>
      </w:r>
      <w:r>
        <w:rPr>
          <w:rFonts w:ascii="Arial"/>
          <w:color w:val="050303"/>
          <w:w w:val="101"/>
          <w:sz w:val="21"/>
        </w:rPr>
        <w:t>and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spacing w:val="-25"/>
          <w:sz w:val="21"/>
        </w:rPr>
        <w:t> </w:t>
      </w:r>
      <w:r>
        <w:rPr>
          <w:rFonts w:ascii="Arial"/>
          <w:color w:val="050303"/>
          <w:w w:val="101"/>
          <w:sz w:val="21"/>
        </w:rPr>
        <w:t>remove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spacing w:val="-18"/>
          <w:sz w:val="21"/>
        </w:rPr>
        <w:t> </w:t>
      </w:r>
      <w:r>
        <w:rPr>
          <w:rFonts w:ascii="Arial"/>
          <w:color w:val="050303"/>
          <w:w w:val="99"/>
          <w:sz w:val="21"/>
        </w:rPr>
        <w:t>possibl</w:t>
      </w:r>
      <w:r>
        <w:rPr>
          <w:rFonts w:ascii="Arial"/>
          <w:color w:val="050303"/>
          <w:w w:val="106"/>
          <w:sz w:val="21"/>
        </w:rPr>
        <w:t>e</w:t>
      </w:r>
      <w:r>
        <w:rPr>
          <w:rFonts w:ascii="Arial"/>
          <w:color w:val="050303"/>
          <w:w w:val="106"/>
          <w:sz w:val="21"/>
        </w:rPr>
        <w:t> </w:t>
      </w:r>
      <w:r>
        <w:rPr>
          <w:rFonts w:ascii="Arial"/>
          <w:color w:val="050303"/>
          <w:spacing w:val="-33"/>
          <w:w w:val="193"/>
          <w:sz w:val="21"/>
        </w:rPr>
        <w:t>i</w:t>
      </w:r>
      <w:r>
        <w:rPr>
          <w:rFonts w:ascii="Arial"/>
          <w:color w:val="050303"/>
          <w:w w:val="112"/>
          <w:sz w:val="21"/>
        </w:rPr>
        <w:t>gnit</w:t>
      </w:r>
      <w:r>
        <w:rPr>
          <w:rFonts w:ascii="Arial"/>
          <w:color w:val="050303"/>
          <w:spacing w:val="-4"/>
          <w:w w:val="112"/>
          <w:sz w:val="21"/>
        </w:rPr>
        <w:t>i</w:t>
      </w:r>
      <w:r>
        <w:rPr>
          <w:rFonts w:ascii="Arial"/>
          <w:color w:val="050303"/>
          <w:w w:val="107"/>
          <w:sz w:val="21"/>
        </w:rPr>
        <w:t>on</w:t>
      </w:r>
      <w:r>
        <w:rPr>
          <w:rFonts w:ascii="Arial"/>
          <w:color w:val="050303"/>
          <w:spacing w:val="22"/>
          <w:sz w:val="21"/>
        </w:rPr>
        <w:t> </w:t>
      </w:r>
      <w:r>
        <w:rPr>
          <w:rFonts w:ascii="Arial"/>
          <w:color w:val="050303"/>
          <w:w w:val="95"/>
          <w:sz w:val="21"/>
        </w:rPr>
        <w:t>sources.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spacing w:val="-30"/>
          <w:sz w:val="21"/>
        </w:rPr>
        <w:t> </w:t>
      </w:r>
      <w:r>
        <w:rPr>
          <w:rFonts w:ascii="Arial"/>
          <w:color w:val="050303"/>
          <w:spacing w:val="-40"/>
          <w:w w:val="141"/>
          <w:sz w:val="21"/>
        </w:rPr>
        <w:t>I</w:t>
      </w:r>
      <w:r>
        <w:rPr>
          <w:rFonts w:ascii="Arial"/>
          <w:color w:val="050303"/>
          <w:w w:val="144"/>
          <w:sz w:val="21"/>
        </w:rPr>
        <w:t>f</w:t>
      </w:r>
      <w:r>
        <w:rPr>
          <w:rFonts w:ascii="Arial"/>
          <w:color w:val="050303"/>
          <w:spacing w:val="15"/>
          <w:sz w:val="21"/>
        </w:rPr>
        <w:t> </w:t>
      </w:r>
      <w:r>
        <w:rPr>
          <w:rFonts w:ascii="Arial"/>
          <w:color w:val="050303"/>
          <w:w w:val="108"/>
          <w:sz w:val="21"/>
        </w:rPr>
        <w:t>the</w:t>
      </w:r>
      <w:r>
        <w:rPr>
          <w:rFonts w:ascii="Arial"/>
          <w:color w:val="050303"/>
          <w:spacing w:val="26"/>
          <w:sz w:val="21"/>
        </w:rPr>
        <w:t> </w:t>
      </w:r>
      <w:r>
        <w:rPr>
          <w:rFonts w:ascii="Arial"/>
          <w:color w:val="050303"/>
          <w:w w:val="101"/>
          <w:sz w:val="21"/>
        </w:rPr>
        <w:t>smell</w:t>
      </w:r>
      <w:r>
        <w:rPr>
          <w:rFonts w:ascii="Arial"/>
          <w:color w:val="050303"/>
          <w:spacing w:val="22"/>
          <w:sz w:val="21"/>
        </w:rPr>
        <w:t> </w:t>
      </w:r>
      <w:r>
        <w:rPr>
          <w:rFonts w:ascii="Arial"/>
          <w:color w:val="050303"/>
          <w:w w:val="116"/>
          <w:sz w:val="21"/>
        </w:rPr>
        <w:t>of</w:t>
      </w:r>
      <w:r>
        <w:rPr>
          <w:rFonts w:ascii="Arial"/>
          <w:color w:val="050303"/>
          <w:spacing w:val="10"/>
          <w:sz w:val="21"/>
        </w:rPr>
        <w:t> </w:t>
      </w:r>
      <w:r>
        <w:rPr>
          <w:rFonts w:ascii="Arial"/>
          <w:color w:val="050303"/>
          <w:w w:val="98"/>
          <w:sz w:val="21"/>
        </w:rPr>
        <w:t>gas</w:t>
      </w:r>
      <w:r>
        <w:rPr>
          <w:rFonts w:ascii="Arial"/>
          <w:color w:val="050303"/>
          <w:spacing w:val="27"/>
          <w:sz w:val="21"/>
        </w:rPr>
        <w:t> </w:t>
      </w:r>
      <w:r>
        <w:rPr>
          <w:rFonts w:ascii="Arial"/>
          <w:color w:val="050303"/>
          <w:spacing w:val="-33"/>
          <w:w w:val="193"/>
          <w:sz w:val="21"/>
        </w:rPr>
        <w:t>i</w:t>
      </w:r>
      <w:r>
        <w:rPr>
          <w:rFonts w:ascii="Arial"/>
          <w:color w:val="050303"/>
          <w:w w:val="85"/>
          <w:sz w:val="21"/>
        </w:rPr>
        <w:t>s</w:t>
      </w:r>
      <w:r>
        <w:rPr>
          <w:rFonts w:ascii="Arial"/>
          <w:color w:val="050303"/>
          <w:spacing w:val="25"/>
          <w:sz w:val="21"/>
        </w:rPr>
        <w:t> </w:t>
      </w:r>
      <w:r>
        <w:rPr>
          <w:rFonts w:ascii="Arial"/>
          <w:color w:val="050303"/>
          <w:w w:val="99"/>
          <w:sz w:val="21"/>
        </w:rPr>
        <w:t>sustained,</w:t>
      </w:r>
      <w:r>
        <w:rPr>
          <w:rFonts w:ascii="Arial"/>
          <w:color w:val="050303"/>
          <w:w w:val="99"/>
          <w:sz w:val="21"/>
        </w:rPr>
        <w:t> </w:t>
      </w:r>
      <w:r>
        <w:rPr>
          <w:rFonts w:ascii="Arial"/>
          <w:color w:val="050303"/>
          <w:w w:val="105"/>
          <w:sz w:val="21"/>
        </w:rPr>
        <w:t>p</w:t>
      </w:r>
      <w:r>
        <w:rPr>
          <w:rFonts w:ascii="Arial"/>
          <w:color w:val="050303"/>
          <w:spacing w:val="-14"/>
          <w:w w:val="105"/>
          <w:sz w:val="21"/>
        </w:rPr>
        <w:t>l</w:t>
      </w:r>
      <w:r>
        <w:rPr>
          <w:rFonts w:ascii="Arial"/>
          <w:color w:val="050303"/>
          <w:w w:val="95"/>
          <w:sz w:val="21"/>
        </w:rPr>
        <w:t>ease</w:t>
      </w:r>
      <w:r>
        <w:rPr>
          <w:rFonts w:ascii="Arial"/>
          <w:color w:val="050303"/>
          <w:sz w:val="21"/>
        </w:rPr>
        <w:t>  </w:t>
      </w:r>
      <w:r>
        <w:rPr>
          <w:rFonts w:ascii="Arial"/>
          <w:color w:val="050303"/>
          <w:spacing w:val="-18"/>
          <w:sz w:val="21"/>
        </w:rPr>
        <w:t> </w:t>
      </w:r>
      <w:r>
        <w:rPr>
          <w:rFonts w:ascii="Arial"/>
          <w:color w:val="050303"/>
          <w:w w:val="103"/>
          <w:sz w:val="21"/>
        </w:rPr>
        <w:t>contact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spacing w:val="28"/>
          <w:sz w:val="21"/>
        </w:rPr>
        <w:t> </w:t>
      </w:r>
      <w:r>
        <w:rPr>
          <w:rFonts w:ascii="Arial"/>
          <w:color w:val="050303"/>
          <w:w w:val="106"/>
          <w:sz w:val="21"/>
        </w:rPr>
        <w:t>your</w:t>
      </w:r>
      <w:r>
        <w:rPr>
          <w:rFonts w:ascii="Arial"/>
          <w:color w:val="050303"/>
          <w:sz w:val="21"/>
        </w:rPr>
        <w:t>  </w:t>
      </w:r>
      <w:r>
        <w:rPr>
          <w:rFonts w:ascii="Arial"/>
          <w:color w:val="050303"/>
          <w:spacing w:val="-18"/>
          <w:sz w:val="21"/>
        </w:rPr>
        <w:t> </w:t>
      </w:r>
      <w:r>
        <w:rPr>
          <w:rFonts w:ascii="Arial"/>
          <w:color w:val="050303"/>
          <w:w w:val="96"/>
          <w:sz w:val="21"/>
        </w:rPr>
        <w:t>gas</w:t>
      </w:r>
      <w:r>
        <w:rPr>
          <w:rFonts w:ascii="Arial"/>
          <w:color w:val="050303"/>
          <w:sz w:val="21"/>
        </w:rPr>
        <w:t>  </w:t>
      </w:r>
      <w:r>
        <w:rPr>
          <w:rFonts w:ascii="Arial"/>
          <w:color w:val="050303"/>
          <w:spacing w:val="-11"/>
          <w:sz w:val="21"/>
        </w:rPr>
        <w:t> </w:t>
      </w:r>
      <w:r>
        <w:rPr>
          <w:rFonts w:ascii="Arial"/>
          <w:color w:val="050303"/>
          <w:w w:val="103"/>
          <w:sz w:val="21"/>
        </w:rPr>
        <w:t>suppl</w:t>
      </w:r>
      <w:r>
        <w:rPr>
          <w:rFonts w:ascii="Arial"/>
          <w:color w:val="050303"/>
          <w:spacing w:val="10"/>
          <w:w w:val="103"/>
          <w:sz w:val="21"/>
        </w:rPr>
        <w:t>i</w:t>
      </w:r>
      <w:r>
        <w:rPr>
          <w:rFonts w:ascii="Arial"/>
          <w:color w:val="050303"/>
          <w:w w:val="97"/>
          <w:sz w:val="21"/>
        </w:rPr>
        <w:t>er</w:t>
      </w:r>
      <w:r>
        <w:rPr>
          <w:rFonts w:ascii="Arial"/>
          <w:color w:val="050303"/>
          <w:sz w:val="21"/>
        </w:rPr>
        <w:t>  </w:t>
      </w:r>
      <w:r>
        <w:rPr>
          <w:rFonts w:ascii="Arial"/>
          <w:color w:val="050303"/>
          <w:spacing w:val="-26"/>
          <w:sz w:val="21"/>
        </w:rPr>
        <w:t> </w:t>
      </w:r>
      <w:r>
        <w:rPr>
          <w:rFonts w:ascii="Arial"/>
          <w:color w:val="050303"/>
          <w:w w:val="104"/>
          <w:sz w:val="21"/>
        </w:rPr>
        <w:t>or</w:t>
      </w:r>
      <w:r>
        <w:rPr>
          <w:rFonts w:ascii="Arial"/>
          <w:color w:val="050303"/>
          <w:sz w:val="21"/>
        </w:rPr>
        <w:t>  </w:t>
      </w:r>
      <w:r>
        <w:rPr>
          <w:rFonts w:ascii="Arial"/>
          <w:color w:val="050303"/>
          <w:spacing w:val="-24"/>
          <w:sz w:val="21"/>
        </w:rPr>
        <w:t> </w:t>
      </w:r>
      <w:r>
        <w:rPr>
          <w:rFonts w:ascii="Arial"/>
          <w:color w:val="050303"/>
          <w:w w:val="110"/>
          <w:sz w:val="21"/>
        </w:rPr>
        <w:t>the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spacing w:val="20"/>
          <w:sz w:val="21"/>
        </w:rPr>
        <w:t> </w:t>
      </w:r>
      <w:r>
        <w:rPr>
          <w:rFonts w:ascii="Arial"/>
          <w:color w:val="050303"/>
          <w:w w:val="112"/>
          <w:sz w:val="21"/>
        </w:rPr>
        <w:t>fire</w:t>
      </w:r>
      <w:r>
        <w:rPr>
          <w:rFonts w:ascii="Arial"/>
          <w:color w:val="050303"/>
          <w:w w:val="112"/>
          <w:sz w:val="21"/>
        </w:rPr>
        <w:t> </w:t>
      </w:r>
      <w:r>
        <w:rPr>
          <w:rFonts w:ascii="Arial"/>
          <w:color w:val="050303"/>
          <w:w w:val="105"/>
          <w:sz w:val="21"/>
        </w:rPr>
        <w:t>department</w:t>
      </w:r>
      <w:r>
        <w:rPr>
          <w:rFonts w:ascii="Arial"/>
          <w:color w:val="050303"/>
          <w:spacing w:val="11"/>
          <w:sz w:val="21"/>
        </w:rPr>
        <w:t> </w:t>
      </w:r>
      <w:r>
        <w:rPr>
          <w:rFonts w:ascii="Arial"/>
          <w:color w:val="050303"/>
          <w:spacing w:val="-33"/>
          <w:w w:val="193"/>
          <w:sz w:val="21"/>
        </w:rPr>
        <w:t>i</w:t>
      </w:r>
      <w:r>
        <w:rPr>
          <w:rFonts w:ascii="Arial"/>
          <w:color w:val="050303"/>
          <w:w w:val="104"/>
          <w:sz w:val="21"/>
        </w:rPr>
        <w:t>mmediately.</w:t>
      </w:r>
      <w:r>
        <w:rPr>
          <w:rFonts w:ascii="Arial"/>
          <w:sz w:val="21"/>
        </w:rPr>
      </w:r>
    </w:p>
    <w:p>
      <w:pPr>
        <w:pStyle w:val="ListParagraph"/>
        <w:numPr>
          <w:ilvl w:val="0"/>
          <w:numId w:val="5"/>
        </w:numPr>
        <w:tabs>
          <w:tab w:pos="703" w:val="left" w:leader="none"/>
        </w:tabs>
        <w:spacing w:line="304" w:lineRule="auto" w:before="26" w:after="0"/>
        <w:ind w:left="673" w:right="262" w:hanging="346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If the </w:t>
      </w:r>
      <w:r>
        <w:rPr>
          <w:rFonts w:ascii="Arial"/>
          <w:color w:val="050303"/>
          <w:spacing w:val="-7"/>
          <w:w w:val="105"/>
          <w:sz w:val="21"/>
        </w:rPr>
        <w:t>gas </w:t>
      </w:r>
      <w:r>
        <w:rPr>
          <w:rFonts w:ascii="Arial"/>
          <w:color w:val="050303"/>
          <w:w w:val="105"/>
          <w:sz w:val="21"/>
        </w:rPr>
        <w:t>cylinder appears to be the source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w w:val="112"/>
          <w:sz w:val="21"/>
        </w:rPr>
        <w:t> </w:t>
      </w:r>
      <w:r>
        <w:rPr>
          <w:rFonts w:ascii="Arial"/>
          <w:color w:val="050303"/>
          <w:w w:val="105"/>
          <w:sz w:val="21"/>
        </w:rPr>
        <w:t>smell/leakage, place this outdoor </w:t>
      </w:r>
      <w:r>
        <w:rPr>
          <w:rFonts w:ascii="Arial"/>
          <w:color w:val="050303"/>
          <w:spacing w:val="-4"/>
          <w:w w:val="105"/>
          <w:sz w:val="21"/>
        </w:rPr>
        <w:t>with</w:t>
      </w:r>
      <w:r>
        <w:rPr>
          <w:rFonts w:ascii="Arial"/>
          <w:color w:val="050303"/>
          <w:spacing w:val="4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good</w:t>
      </w:r>
      <w:r>
        <w:rPr>
          <w:rFonts w:ascii="Arial"/>
          <w:color w:val="050303"/>
          <w:w w:val="102"/>
          <w:sz w:val="21"/>
        </w:rPr>
        <w:t> </w:t>
      </w:r>
      <w:r>
        <w:rPr>
          <w:rFonts w:ascii="Arial"/>
          <w:color w:val="050303"/>
          <w:w w:val="105"/>
          <w:sz w:val="21"/>
        </w:rPr>
        <w:t>ventilation and away from possible</w:t>
      </w:r>
      <w:r>
        <w:rPr>
          <w:rFonts w:ascii="Arial"/>
          <w:color w:val="050303"/>
          <w:spacing w:val="22"/>
          <w:w w:val="105"/>
          <w:sz w:val="21"/>
        </w:rPr>
        <w:t> </w:t>
      </w:r>
      <w:r>
        <w:rPr>
          <w:rFonts w:ascii="Arial"/>
          <w:color w:val="050303"/>
          <w:spacing w:val="-3"/>
          <w:w w:val="105"/>
          <w:sz w:val="21"/>
        </w:rPr>
        <w:t>ignition</w:t>
      </w:r>
      <w:r>
        <w:rPr>
          <w:rFonts w:ascii="Arial"/>
          <w:color w:val="050303"/>
          <w:w w:val="103"/>
          <w:sz w:val="21"/>
        </w:rPr>
        <w:t> </w:t>
      </w:r>
      <w:r>
        <w:rPr>
          <w:rFonts w:ascii="Arial"/>
          <w:color w:val="050303"/>
          <w:w w:val="105"/>
          <w:sz w:val="21"/>
        </w:rPr>
        <w:t>sources</w:t>
      </w:r>
      <w:r>
        <w:rPr>
          <w:rFonts w:ascii="Arial"/>
          <w:sz w:val="21"/>
        </w:rPr>
      </w:r>
    </w:p>
    <w:p>
      <w:pPr>
        <w:spacing w:after="0" w:line="304" w:lineRule="auto"/>
        <w:jc w:val="both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0" w:bottom="1160" w:left="320" w:right="200"/>
          <w:cols w:num="2" w:equalWidth="0">
            <w:col w:w="5115" w:space="572"/>
            <w:col w:w="570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spacing w:line="2927" w:lineRule="exact"/>
        <w:ind w:left="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58"/>
          <w:sz w:val="20"/>
          <w:szCs w:val="20"/>
        </w:rPr>
        <w:pict>
          <v:group style="width:558.6pt;height:146.4pt;mso-position-horizontal-relative:char;mso-position-vertical-relative:line" coordorigin="0,0" coordsize="11172,2928">
            <v:shape style="position:absolute;left:4777;top:0;width:1253;height:1382" type="#_x0000_t75" stroked="false">
              <v:imagedata r:id="rId18" o:title=""/>
            </v:shape>
            <v:group style="position:absolute;left:11;top:30;width:4794;height:2" coordorigin="11,30" coordsize="4794,2">
              <v:shape style="position:absolute;left:11;top:30;width:4794;height:2" coordorigin="11,30" coordsize="4794,0" path="m11,30l4805,30e" filled="false" stroked="true" strokeweight="1.07971pt" strokecolor="#030000">
                <v:path arrowok="t"/>
              </v:shape>
            </v:group>
            <v:group style="position:absolute;left:11;top:2903;width:11150;height:2" coordorigin="11,2903" coordsize="11150,2">
              <v:shape style="position:absolute;left:11;top:2903;width:11150;height:2" coordorigin="11,2903" coordsize="11150,0" path="m11,2903l11161,2903e" filled="false" stroked="true" strokeweight="1.07971pt" strokecolor="#030000">
                <v:path arrowok="t"/>
              </v:shape>
            </v:group>
            <v:group style="position:absolute;left:25;top:20;width:2;height:2894" coordorigin="25,20" coordsize="2,2894">
              <v:shape style="position:absolute;left:25;top:20;width:2;height:2894" coordorigin="25,20" coordsize="0,2894" path="m25,2913l25,20e" filled="false" stroked="true" strokeweight="1.439613pt" strokecolor="#030000">
                <v:path arrowok="t"/>
              </v:shape>
            </v:group>
            <v:group style="position:absolute;left:11150;top:20;width:2;height:2894" coordorigin="11150,20" coordsize="2,2894">
              <v:shape style="position:absolute;left:11150;top:20;width:2;height:2894" coordorigin="11150,20" coordsize="0,2894" path="m11150,2913l11150,20e" filled="false" stroked="true" strokeweight="1.07971pt" strokecolor="#030000">
                <v:path arrowok="t"/>
              </v:shape>
              <v:shape style="position:absolute;left:25;top:30;width:11125;height:287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203"/>
                        <w:ind w:left="-1" w:right="331" w:firstLine="0"/>
                        <w:jc w:val="center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b/>
                          <w:color w:val="050303"/>
                          <w:spacing w:val="-24"/>
                          <w:w w:val="105"/>
                          <w:sz w:val="34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050303"/>
                          <w:spacing w:val="4"/>
                          <w:w w:val="98"/>
                          <w:sz w:val="3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50303"/>
                          <w:w w:val="97"/>
                          <w:sz w:val="34"/>
                        </w:rPr>
                        <w:t>RN</w:t>
                      </w:r>
                      <w:r>
                        <w:rPr>
                          <w:rFonts w:ascii="Arial"/>
                          <w:b/>
                          <w:color w:val="050303"/>
                          <w:spacing w:val="2"/>
                          <w:w w:val="97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33"/>
                          <w:w w:val="113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050303"/>
                          <w:w w:val="95"/>
                          <w:sz w:val="34"/>
                        </w:rPr>
                        <w:t>G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  <w:p>
                      <w:pPr>
                        <w:spacing w:line="532" w:lineRule="exact" w:before="20"/>
                        <w:ind w:left="2922" w:right="2019" w:hanging="1699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b/>
                          <w:color w:val="050303"/>
                          <w:spacing w:val="-29"/>
                          <w:w w:val="88"/>
                          <w:sz w:val="34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25"/>
                          <w:w w:val="94"/>
                          <w:sz w:val="3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19"/>
                          <w:w w:val="104"/>
                          <w:sz w:val="3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050303"/>
                          <w:w w:val="82"/>
                          <w:sz w:val="34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26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w w:val="88"/>
                          <w:sz w:val="34"/>
                        </w:rPr>
                        <w:t>GAS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16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w w:val="85"/>
                          <w:sz w:val="3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3"/>
                          <w:w w:val="85"/>
                          <w:sz w:val="3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050303"/>
                          <w:w w:val="88"/>
                          <w:sz w:val="3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10"/>
                          <w:w w:val="88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29"/>
                          <w:w w:val="117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21"/>
                          <w:w w:val="108"/>
                          <w:sz w:val="34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050303"/>
                          <w:w w:val="81"/>
                          <w:sz w:val="34"/>
                        </w:rPr>
                        <w:t>ER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21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35"/>
                          <w:w w:val="143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050303"/>
                          <w:w w:val="113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56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w w:val="95"/>
                          <w:sz w:val="3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26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w w:val="88"/>
                          <w:sz w:val="34"/>
                        </w:rPr>
                        <w:t>WE</w:t>
                      </w:r>
                      <w:r>
                        <w:rPr>
                          <w:rFonts w:ascii="Arial"/>
                          <w:b/>
                          <w:color w:val="050303"/>
                          <w:spacing w:val="5"/>
                          <w:w w:val="88"/>
                          <w:sz w:val="3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050303"/>
                          <w:spacing w:val="37"/>
                          <w:w w:val="85"/>
                          <w:sz w:val="3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050303"/>
                          <w:spacing w:val="4"/>
                          <w:w w:val="105"/>
                          <w:sz w:val="34"/>
                        </w:rPr>
                        <w:t>V</w:t>
                      </w:r>
                      <w:r>
                        <w:rPr>
                          <w:rFonts w:ascii="Arial"/>
                          <w:b/>
                          <w:color w:val="050303"/>
                          <w:w w:val="93"/>
                          <w:sz w:val="34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27"/>
                          <w:w w:val="94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050303"/>
                          <w:w w:val="95"/>
                          <w:sz w:val="3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050303"/>
                          <w:spacing w:val="12"/>
                          <w:w w:val="95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050303"/>
                          <w:w w:val="85"/>
                          <w:sz w:val="3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59"/>
                          <w:w w:val="86"/>
                          <w:sz w:val="3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4"/>
                          <w:w w:val="98"/>
                          <w:sz w:val="3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050303"/>
                          <w:w w:val="89"/>
                          <w:sz w:val="34"/>
                        </w:rPr>
                        <w:t>ED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45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spacing w:val="4"/>
                          <w:w w:val="98"/>
                          <w:sz w:val="3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50303"/>
                          <w:w w:val="86"/>
                          <w:sz w:val="34"/>
                        </w:rPr>
                        <w:t>REA</w:t>
                      </w:r>
                      <w:r>
                        <w:rPr>
                          <w:rFonts w:ascii="Arial"/>
                          <w:b/>
                          <w:color w:val="050303"/>
                          <w:w w:val="86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11"/>
                          <w:w w:val="101"/>
                          <w:sz w:val="3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48"/>
                          <w:w w:val="113"/>
                          <w:sz w:val="34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050303"/>
                          <w:w w:val="94"/>
                          <w:sz w:val="3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33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w w:val="92"/>
                          <w:sz w:val="3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15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w w:val="84"/>
                          <w:sz w:val="34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20"/>
                          <w:w w:val="84"/>
                          <w:sz w:val="3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50303"/>
                          <w:w w:val="94"/>
                          <w:sz w:val="34"/>
                        </w:rPr>
                        <w:t>CH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38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w w:val="93"/>
                          <w:sz w:val="3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34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50303"/>
                          <w:w w:val="94"/>
                          <w:sz w:val="3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1"/>
                          <w:w w:val="94"/>
                          <w:sz w:val="34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35"/>
                          <w:w w:val="158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050303"/>
                          <w:w w:val="88"/>
                          <w:sz w:val="3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050303"/>
                          <w:spacing w:val="-15"/>
                          <w:w w:val="88"/>
                          <w:sz w:val="34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050303"/>
                          <w:w w:val="88"/>
                          <w:sz w:val="34"/>
                        </w:rPr>
                        <w:t>REN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58"/>
          <w:sz w:val="20"/>
          <w:szCs w:val="20"/>
        </w:rPr>
      </w:r>
    </w:p>
    <w:p>
      <w:pPr>
        <w:spacing w:after="0" w:line="2927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1160" w:left="320" w:right="200"/>
        </w:sectPr>
      </w:pPr>
    </w:p>
    <w:p>
      <w:pPr>
        <w:spacing w:before="121"/>
        <w:ind w:left="13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050303"/>
          <w:w w:val="85"/>
          <w:sz w:val="21"/>
        </w:rPr>
        <w:t>LEAK</w:t>
      </w:r>
      <w:r>
        <w:rPr>
          <w:rFonts w:ascii="Arial"/>
          <w:b/>
          <w:color w:val="050303"/>
          <w:spacing w:val="-11"/>
          <w:w w:val="85"/>
          <w:sz w:val="21"/>
        </w:rPr>
        <w:t> </w:t>
      </w:r>
      <w:r>
        <w:rPr>
          <w:rFonts w:ascii="Arial"/>
          <w:b/>
          <w:color w:val="050303"/>
          <w:w w:val="85"/>
          <w:sz w:val="21"/>
        </w:rPr>
        <w:t>TESTING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309" w:lineRule="auto" w:before="0"/>
        <w:ind w:left="111" w:right="0" w:firstLine="1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Please check for gas leakage the first time you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are</w:t>
      </w:r>
      <w:r>
        <w:rPr>
          <w:rFonts w:ascii="Arial"/>
          <w:color w:val="050303"/>
          <w:w w:val="97"/>
          <w:sz w:val="21"/>
        </w:rPr>
        <w:t> </w:t>
      </w:r>
      <w:r>
        <w:rPr>
          <w:rFonts w:ascii="Arial"/>
          <w:color w:val="050303"/>
          <w:w w:val="105"/>
          <w:sz w:val="21"/>
        </w:rPr>
        <w:t>connecting the BBQ to the gas cylinder, and</w:t>
      </w:r>
      <w:r>
        <w:rPr>
          <w:rFonts w:ascii="Arial"/>
          <w:color w:val="050303"/>
          <w:spacing w:val="4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also</w:t>
      </w:r>
      <w:r>
        <w:rPr>
          <w:rFonts w:ascii="Arial"/>
          <w:color w:val="050303"/>
          <w:w w:val="97"/>
          <w:sz w:val="21"/>
        </w:rPr>
        <w:t> </w:t>
      </w:r>
      <w:r>
        <w:rPr>
          <w:rFonts w:ascii="Arial"/>
          <w:color w:val="050303"/>
          <w:w w:val="105"/>
          <w:sz w:val="21"/>
        </w:rPr>
        <w:t>each time you are replacing the gas cylinder</w:t>
      </w:r>
      <w:r>
        <w:rPr>
          <w:rFonts w:ascii="Arial"/>
          <w:color w:val="050303"/>
          <w:spacing w:val="5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or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w w:val="105"/>
          <w:sz w:val="21"/>
        </w:rPr>
        <w:t>disconnecting/reconnecting any fittings. </w:t>
      </w:r>
      <w:r>
        <w:rPr>
          <w:rFonts w:ascii="Arial"/>
          <w:color w:val="050303"/>
          <w:spacing w:val="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Inspect</w:t>
      </w:r>
      <w:r>
        <w:rPr>
          <w:rFonts w:ascii="Arial"/>
          <w:color w:val="050303"/>
          <w:w w:val="99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3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hose</w:t>
      </w:r>
      <w:r>
        <w:rPr>
          <w:rFonts w:ascii="Arial"/>
          <w:color w:val="050303"/>
          <w:spacing w:val="-3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before</w:t>
      </w:r>
      <w:r>
        <w:rPr>
          <w:rFonts w:ascii="Arial"/>
          <w:color w:val="050303"/>
          <w:spacing w:val="-3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each</w:t>
      </w:r>
      <w:r>
        <w:rPr>
          <w:rFonts w:ascii="Arial"/>
          <w:color w:val="050303"/>
          <w:spacing w:val="-2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use.</w:t>
      </w:r>
      <w:r>
        <w:rPr>
          <w:rFonts w:asci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line="312" w:lineRule="auto" w:before="0"/>
        <w:ind w:left="107" w:right="0" w:firstLine="9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check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for</w:t>
      </w:r>
      <w:r>
        <w:rPr>
          <w:rFonts w:ascii="Arial"/>
          <w:color w:val="050303"/>
          <w:spacing w:val="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leakage,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turn</w:t>
      </w:r>
      <w:r>
        <w:rPr>
          <w:rFonts w:ascii="Arial"/>
          <w:color w:val="050303"/>
          <w:spacing w:val="-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on</w:t>
      </w:r>
      <w:r>
        <w:rPr>
          <w:rFonts w:ascii="Arial"/>
          <w:color w:val="050303"/>
          <w:spacing w:val="-1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supply</w:t>
      </w:r>
      <w:r>
        <w:rPr>
          <w:rFonts w:ascii="Arial"/>
          <w:color w:val="050303"/>
          <w:spacing w:val="-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at</w:t>
      </w:r>
      <w:r>
        <w:rPr>
          <w:rFonts w:ascii="Arial"/>
          <w:color w:val="050303"/>
          <w:w w:val="107"/>
          <w:sz w:val="21"/>
        </w:rPr>
        <w:t> </w:t>
      </w:r>
      <w:r>
        <w:rPr>
          <w:rFonts w:ascii="Arial"/>
          <w:color w:val="050303"/>
          <w:w w:val="105"/>
          <w:sz w:val="21"/>
        </w:rPr>
        <w:t>the gas cylinder. Caution </w:t>
      </w:r>
      <w:r>
        <w:rPr>
          <w:rFonts w:ascii="Arial"/>
          <w:color w:val="050303"/>
          <w:w w:val="170"/>
          <w:sz w:val="21"/>
        </w:rPr>
        <w:t>- </w:t>
      </w:r>
      <w:r>
        <w:rPr>
          <w:rFonts w:ascii="Arial"/>
          <w:color w:val="050303"/>
          <w:w w:val="105"/>
          <w:sz w:val="21"/>
        </w:rPr>
        <w:t>gas will flow from</w:t>
      </w:r>
      <w:r>
        <w:rPr>
          <w:rFonts w:ascii="Arial"/>
          <w:color w:val="050303"/>
          <w:spacing w:val="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w w:val="109"/>
          <w:sz w:val="21"/>
        </w:rPr>
        <w:t> </w:t>
      </w:r>
      <w:r>
        <w:rPr>
          <w:rFonts w:ascii="Arial"/>
          <w:color w:val="050303"/>
          <w:w w:val="105"/>
          <w:sz w:val="21"/>
        </w:rPr>
        <w:t>burner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as</w:t>
      </w:r>
      <w:r>
        <w:rPr>
          <w:rFonts w:ascii="Arial"/>
          <w:color w:val="050303"/>
          <w:spacing w:val="-2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soon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as</w:t>
      </w:r>
      <w:r>
        <w:rPr>
          <w:rFonts w:ascii="Arial"/>
          <w:color w:val="050303"/>
          <w:spacing w:val="-2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cylinder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valve</w:t>
      </w:r>
      <w:r>
        <w:rPr>
          <w:rFonts w:ascii="Arial"/>
          <w:color w:val="050303"/>
          <w:spacing w:val="-2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is</w:t>
      </w:r>
      <w:r>
        <w:rPr>
          <w:rFonts w:ascii="Arial"/>
          <w:color w:val="050303"/>
          <w:spacing w:val="-4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opened.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Pour</w:t>
      </w:r>
      <w:r>
        <w:rPr>
          <w:rFonts w:ascii="Arial"/>
          <w:color w:val="050303"/>
          <w:w w:val="93"/>
          <w:sz w:val="21"/>
        </w:rPr>
        <w:t> </w:t>
      </w:r>
      <w:r>
        <w:rPr>
          <w:rFonts w:ascii="Arial"/>
          <w:color w:val="050303"/>
          <w:w w:val="105"/>
          <w:sz w:val="21"/>
        </w:rPr>
        <w:t>soapy water solution over the cylinder</w:t>
      </w:r>
      <w:r>
        <w:rPr>
          <w:rFonts w:ascii="Arial"/>
          <w:color w:val="050303"/>
          <w:spacing w:val="-2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connection.</w:t>
      </w:r>
      <w:r>
        <w:rPr>
          <w:rFonts w:ascii="Arial"/>
          <w:color w:val="050303"/>
          <w:w w:val="100"/>
          <w:sz w:val="21"/>
        </w:rPr>
        <w:t> </w:t>
      </w:r>
      <w:r>
        <w:rPr>
          <w:rFonts w:ascii="Arial"/>
          <w:color w:val="050303"/>
          <w:w w:val="105"/>
          <w:sz w:val="21"/>
        </w:rPr>
        <w:t>Any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leakage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should</w:t>
      </w:r>
      <w:r>
        <w:rPr>
          <w:rFonts w:ascii="Arial"/>
          <w:color w:val="050303"/>
          <w:spacing w:val="-1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result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in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bubbles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appearing</w:t>
      </w:r>
      <w:r>
        <w:rPr>
          <w:rFonts w:ascii="Arial"/>
          <w:color w:val="050303"/>
          <w:w w:val="102"/>
          <w:sz w:val="21"/>
        </w:rPr>
        <w:t> </w:t>
      </w:r>
      <w:r>
        <w:rPr>
          <w:rFonts w:ascii="Arial"/>
          <w:color w:val="050303"/>
          <w:w w:val="105"/>
          <w:sz w:val="21"/>
        </w:rPr>
        <w:t>immediately. If a gas leakage is detected,</w:t>
      </w:r>
      <w:r>
        <w:rPr>
          <w:rFonts w:ascii="Arial"/>
          <w:color w:val="050303"/>
          <w:spacing w:val="2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tighten</w:t>
      </w:r>
      <w:r>
        <w:rPr>
          <w:rFonts w:ascii="Arial"/>
          <w:color w:val="050303"/>
          <w:w w:val="110"/>
          <w:sz w:val="21"/>
        </w:rPr>
        <w:t> </w:t>
      </w:r>
      <w:r>
        <w:rPr>
          <w:rFonts w:ascii="Arial"/>
          <w:color w:val="050303"/>
          <w:w w:val="105"/>
          <w:sz w:val="21"/>
        </w:rPr>
        <w:t>the connection and recheck for leaks. If the</w:t>
      </w:r>
      <w:r>
        <w:rPr>
          <w:rFonts w:ascii="Arial"/>
          <w:color w:val="050303"/>
          <w:spacing w:val="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w w:val="94"/>
          <w:sz w:val="21"/>
        </w:rPr>
        <w:t> </w:t>
      </w:r>
      <w:r>
        <w:rPr>
          <w:rFonts w:ascii="Arial"/>
          <w:color w:val="050303"/>
          <w:w w:val="105"/>
          <w:sz w:val="21"/>
        </w:rPr>
        <w:t>leakage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persists,</w:t>
      </w:r>
      <w:r>
        <w:rPr>
          <w:rFonts w:ascii="Arial"/>
          <w:color w:val="050303"/>
          <w:spacing w:val="-3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turn</w:t>
      </w:r>
      <w:r>
        <w:rPr>
          <w:rFonts w:ascii="Arial"/>
          <w:color w:val="050303"/>
          <w:spacing w:val="-1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off</w:t>
      </w:r>
      <w:r>
        <w:rPr>
          <w:rFonts w:ascii="Arial"/>
          <w:color w:val="050303"/>
          <w:spacing w:val="-3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supply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and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contact</w:t>
      </w:r>
      <w:r>
        <w:rPr>
          <w:rFonts w:ascii="Arial"/>
          <w:color w:val="050303"/>
          <w:w w:val="103"/>
          <w:sz w:val="21"/>
        </w:rPr>
        <w:t> </w:t>
      </w:r>
      <w:r>
        <w:rPr>
          <w:rFonts w:ascii="Arial"/>
          <w:color w:val="050303"/>
          <w:w w:val="105"/>
          <w:sz w:val="21"/>
        </w:rPr>
        <w:t>your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supplier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or</w:t>
      </w:r>
      <w:r>
        <w:rPr>
          <w:rFonts w:ascii="Arial"/>
          <w:color w:val="050303"/>
          <w:spacing w:val="-1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place</w:t>
      </w:r>
      <w:r>
        <w:rPr>
          <w:rFonts w:ascii="Arial"/>
          <w:color w:val="050303"/>
          <w:spacing w:val="-3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of</w:t>
      </w:r>
      <w:r>
        <w:rPr>
          <w:rFonts w:ascii="Arial"/>
          <w:color w:val="050303"/>
          <w:spacing w:val="-2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purchase.</w:t>
      </w:r>
      <w:r>
        <w:rPr>
          <w:rFonts w:ascii="Arial"/>
          <w:color w:val="050303"/>
          <w:spacing w:val="-3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As</w:t>
      </w:r>
      <w:r>
        <w:rPr>
          <w:rFonts w:ascii="Arial"/>
          <w:color w:val="050303"/>
          <w:spacing w:val="-2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</w:t>
      </w:r>
      <w:r>
        <w:rPr>
          <w:rFonts w:ascii="Arial"/>
          <w:color w:val="050303"/>
          <w:spacing w:val="-29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alternative,</w:t>
      </w:r>
      <w:r>
        <w:rPr>
          <w:rFonts w:ascii="Arial"/>
          <w:color w:val="050303"/>
          <w:w w:val="103"/>
          <w:sz w:val="21"/>
        </w:rPr>
        <w:t> </w:t>
      </w:r>
      <w:r>
        <w:rPr>
          <w:rFonts w:ascii="Arial"/>
          <w:color w:val="050303"/>
          <w:w w:val="105"/>
          <w:sz w:val="21"/>
        </w:rPr>
        <w:t>you may use a gas leak detector, following</w:t>
      </w:r>
      <w:r>
        <w:rPr>
          <w:rFonts w:ascii="Arial"/>
          <w:color w:val="050303"/>
          <w:spacing w:val="-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w w:val="109"/>
          <w:sz w:val="21"/>
        </w:rPr>
        <w:t> </w:t>
      </w:r>
      <w:r>
        <w:rPr>
          <w:rFonts w:ascii="Arial"/>
          <w:color w:val="050303"/>
          <w:w w:val="105"/>
          <w:sz w:val="21"/>
        </w:rPr>
        <w:t>manufacturer's instructions, available at all</w:t>
      </w:r>
      <w:r>
        <w:rPr>
          <w:rFonts w:ascii="Arial"/>
          <w:color w:val="050303"/>
          <w:spacing w:val="4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major</w:t>
      </w:r>
      <w:r>
        <w:rPr>
          <w:rFonts w:ascii="Arial"/>
          <w:color w:val="050303"/>
          <w:w w:val="103"/>
          <w:sz w:val="21"/>
        </w:rPr>
        <w:t> </w:t>
      </w:r>
      <w:r>
        <w:rPr>
          <w:rFonts w:ascii="Arial"/>
          <w:color w:val="050303"/>
          <w:w w:val="105"/>
          <w:sz w:val="21"/>
        </w:rPr>
        <w:t>BBQ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retailers.</w:t>
      </w:r>
      <w:r>
        <w:rPr>
          <w:rFonts w:ascii="Arial"/>
          <w:color w:val="050303"/>
          <w:spacing w:val="-2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This</w:t>
      </w:r>
      <w:r>
        <w:rPr>
          <w:rFonts w:ascii="Arial"/>
          <w:color w:val="050303"/>
          <w:spacing w:val="-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provides</w:t>
      </w:r>
      <w:r>
        <w:rPr>
          <w:rFonts w:ascii="Arial"/>
          <w:color w:val="050303"/>
          <w:spacing w:val="-1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an</w:t>
      </w:r>
      <w:r>
        <w:rPr>
          <w:rFonts w:ascii="Arial"/>
          <w:color w:val="050303"/>
          <w:spacing w:val="-15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easier</w:t>
      </w:r>
      <w:r>
        <w:rPr>
          <w:rFonts w:ascii="Arial"/>
          <w:color w:val="050303"/>
          <w:spacing w:val="-12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way</w:t>
      </w:r>
      <w:r>
        <w:rPr>
          <w:rFonts w:ascii="Arial"/>
          <w:color w:val="050303"/>
          <w:spacing w:val="-1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to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check</w:t>
      </w:r>
      <w:r>
        <w:rPr>
          <w:rFonts w:ascii="Arial"/>
          <w:color w:val="050303"/>
          <w:w w:val="96"/>
          <w:sz w:val="21"/>
        </w:rPr>
        <w:t> </w:t>
      </w:r>
      <w:r>
        <w:rPr>
          <w:rFonts w:ascii="Arial"/>
          <w:color w:val="050303"/>
          <w:w w:val="105"/>
          <w:sz w:val="21"/>
        </w:rPr>
        <w:t>for</w:t>
      </w:r>
      <w:r>
        <w:rPr>
          <w:rFonts w:ascii="Arial"/>
          <w:color w:val="050303"/>
          <w:spacing w:val="-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spacing w:val="-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leaks.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Do</w:t>
      </w:r>
      <w:r>
        <w:rPr>
          <w:rFonts w:ascii="Arial"/>
          <w:color w:val="050303"/>
          <w:spacing w:val="-14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not</w:t>
      </w:r>
      <w:r>
        <w:rPr>
          <w:rFonts w:ascii="Arial"/>
          <w:color w:val="050303"/>
          <w:spacing w:val="-7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use</w:t>
      </w:r>
      <w:r>
        <w:rPr>
          <w:rFonts w:ascii="Arial"/>
          <w:color w:val="050303"/>
          <w:spacing w:val="-3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0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appliance</w:t>
      </w:r>
      <w:r>
        <w:rPr>
          <w:rFonts w:ascii="Arial"/>
          <w:color w:val="050303"/>
          <w:spacing w:val="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until</w:t>
      </w:r>
      <w:r>
        <w:rPr>
          <w:rFonts w:ascii="Arial"/>
          <w:color w:val="050303"/>
          <w:spacing w:val="-31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the</w:t>
      </w:r>
      <w:r>
        <w:rPr>
          <w:rFonts w:ascii="Arial"/>
          <w:color w:val="050303"/>
          <w:spacing w:val="-1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gas</w:t>
      </w:r>
      <w:r>
        <w:rPr>
          <w:rFonts w:ascii="Arial"/>
          <w:color w:val="050303"/>
          <w:w w:val="94"/>
          <w:sz w:val="21"/>
        </w:rPr>
        <w:t> </w:t>
      </w:r>
      <w:r>
        <w:rPr>
          <w:rFonts w:ascii="Arial"/>
          <w:color w:val="050303"/>
          <w:w w:val="105"/>
          <w:sz w:val="21"/>
        </w:rPr>
        <w:t>leak</w:t>
      </w:r>
      <w:r>
        <w:rPr>
          <w:rFonts w:ascii="Arial"/>
          <w:color w:val="050303"/>
          <w:spacing w:val="-3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has</w:t>
      </w:r>
      <w:r>
        <w:rPr>
          <w:rFonts w:ascii="Arial"/>
          <w:color w:val="050303"/>
          <w:spacing w:val="-3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been</w:t>
      </w:r>
      <w:r>
        <w:rPr>
          <w:rFonts w:ascii="Arial"/>
          <w:color w:val="050303"/>
          <w:spacing w:val="-38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rectified.</w:t>
      </w:r>
      <w:r>
        <w:rPr>
          <w:rFonts w:ascii="Arial"/>
          <w:sz w:val="21"/>
        </w:rPr>
      </w:r>
    </w:p>
    <w:p>
      <w:pPr>
        <w:spacing w:before="457"/>
        <w:ind w:left="10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position w:val="-10"/>
        </w:rPr>
        <w:drawing>
          <wp:inline distT="0" distB="0" distL="0" distR="0">
            <wp:extent cx="1328927" cy="536448"/>
            <wp:effectExtent l="0" t="0" r="0" b="0"/>
            <wp:docPr id="1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7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>      </w:t>
      </w:r>
      <w:r>
        <w:rPr>
          <w:rFonts w:ascii="Arial"/>
          <w:color w:val="5B5B5D"/>
          <w:w w:val="102"/>
          <w:sz w:val="18"/>
        </w:rPr>
        <w:t>soap</w:t>
      </w:r>
      <w:r>
        <w:rPr>
          <w:rFonts w:ascii="Arial"/>
          <w:sz w:val="18"/>
        </w:rPr>
      </w:r>
    </w:p>
    <w:p>
      <w:pPr>
        <w:spacing w:line="309" w:lineRule="auto" w:before="427"/>
        <w:ind w:left="111" w:right="0" w:hanging="5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510.720001pt;margin-top:-61.435749pt;width:32.64pt;height:32.64pt;mso-position-horizontal-relative:page;mso-position-vertical-relative:paragraph;z-index:-463648" type="#_x0000_t75" stroked="false">
            <v:imagedata r:id="rId21" o:title=""/>
          </v:shape>
        </w:pict>
      </w:r>
      <w:r>
        <w:rPr/>
        <w:pict>
          <v:shape style="position:absolute;margin-left:357.119995pt;margin-top:-31.675749pt;width:31.68pt;height:23.04pt;mso-position-horizontal-relative:page;mso-position-vertical-relative:paragraph;z-index:1576" type="#_x0000_t75" stroked="false">
            <v:imagedata r:id="rId22" o:title=""/>
          </v:shape>
        </w:pict>
      </w:r>
      <w:r>
        <w:rPr>
          <w:rFonts w:ascii="Arial"/>
          <w:color w:val="050303"/>
          <w:spacing w:val="-48"/>
          <w:w w:val="213"/>
          <w:sz w:val="21"/>
        </w:rPr>
        <w:t>,</w:t>
      </w:r>
      <w:r>
        <w:rPr>
          <w:rFonts w:ascii="Arial"/>
          <w:color w:val="050303"/>
          <w:spacing w:val="17"/>
          <w:w w:val="134"/>
          <w:sz w:val="21"/>
        </w:rPr>
        <w:t>.</w:t>
      </w:r>
      <w:r>
        <w:rPr>
          <w:rFonts w:ascii="Arial"/>
          <w:color w:val="050303"/>
          <w:w w:val="97"/>
          <w:sz w:val="21"/>
        </w:rPr>
        <w:t>Add</w:t>
      </w:r>
      <w:r>
        <w:rPr>
          <w:rFonts w:ascii="Arial"/>
          <w:color w:val="050303"/>
          <w:spacing w:val="22"/>
          <w:sz w:val="21"/>
        </w:rPr>
        <w:t> </w:t>
      </w:r>
      <w:r>
        <w:rPr>
          <w:rFonts w:ascii="Arial"/>
          <w:color w:val="050303"/>
          <w:w w:val="96"/>
          <w:sz w:val="21"/>
        </w:rPr>
        <w:t>soap</w:t>
      </w:r>
      <w:r>
        <w:rPr>
          <w:rFonts w:ascii="Arial"/>
          <w:color w:val="050303"/>
          <w:spacing w:val="13"/>
          <w:sz w:val="21"/>
        </w:rPr>
        <w:t> </w:t>
      </w:r>
      <w:r>
        <w:rPr>
          <w:rFonts w:ascii="Arial"/>
          <w:color w:val="050303"/>
          <w:w w:val="101"/>
          <w:sz w:val="21"/>
        </w:rPr>
        <w:t>and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w w:val="105"/>
          <w:sz w:val="21"/>
        </w:rPr>
        <w:t>water</w:t>
      </w:r>
      <w:r>
        <w:rPr>
          <w:rFonts w:ascii="Arial"/>
          <w:color w:val="050303"/>
          <w:spacing w:val="11"/>
          <w:sz w:val="21"/>
        </w:rPr>
        <w:t> </w:t>
      </w:r>
      <w:r>
        <w:rPr>
          <w:rFonts w:ascii="Arial"/>
          <w:color w:val="050303"/>
          <w:w w:val="114"/>
          <w:sz w:val="21"/>
        </w:rPr>
        <w:t>to</w:t>
      </w:r>
      <w:r>
        <w:rPr>
          <w:rFonts w:ascii="Arial"/>
          <w:color w:val="050303"/>
          <w:spacing w:val="9"/>
          <w:sz w:val="21"/>
        </w:rPr>
        <w:t> </w:t>
      </w:r>
      <w:r>
        <w:rPr>
          <w:rFonts w:ascii="Arial"/>
          <w:color w:val="050303"/>
          <w:w w:val="98"/>
          <w:sz w:val="21"/>
        </w:rPr>
        <w:t>spray</w:t>
      </w:r>
      <w:r>
        <w:rPr>
          <w:rFonts w:ascii="Arial"/>
          <w:color w:val="050303"/>
          <w:spacing w:val="19"/>
          <w:sz w:val="21"/>
        </w:rPr>
        <w:t> </w:t>
      </w:r>
      <w:r>
        <w:rPr>
          <w:rFonts w:ascii="Arial"/>
          <w:color w:val="050303"/>
          <w:w w:val="107"/>
          <w:sz w:val="21"/>
        </w:rPr>
        <w:t>bottle</w:t>
      </w:r>
      <w:r>
        <w:rPr>
          <w:rFonts w:ascii="Arial"/>
          <w:color w:val="050303"/>
          <w:spacing w:val="6"/>
          <w:sz w:val="21"/>
        </w:rPr>
        <w:t> </w:t>
      </w:r>
      <w:r>
        <w:rPr>
          <w:rFonts w:ascii="Arial"/>
          <w:color w:val="050303"/>
          <w:w w:val="98"/>
          <w:sz w:val="21"/>
        </w:rPr>
        <w:t>or</w:t>
      </w:r>
      <w:r>
        <w:rPr>
          <w:rFonts w:ascii="Arial"/>
          <w:color w:val="050303"/>
          <w:w w:val="98"/>
          <w:sz w:val="21"/>
        </w:rPr>
        <w:t> </w:t>
      </w:r>
      <w:r>
        <w:rPr>
          <w:rFonts w:ascii="Arial"/>
          <w:color w:val="050303"/>
          <w:w w:val="96"/>
          <w:sz w:val="21"/>
        </w:rPr>
        <w:t>soapy</w:t>
      </w:r>
      <w:r>
        <w:rPr>
          <w:rFonts w:ascii="Arial"/>
          <w:color w:val="050303"/>
          <w:spacing w:val="-2"/>
          <w:sz w:val="21"/>
        </w:rPr>
        <w:t> </w:t>
      </w:r>
      <w:r>
        <w:rPr>
          <w:rFonts w:ascii="Arial"/>
          <w:color w:val="050303"/>
          <w:w w:val="104"/>
          <w:sz w:val="21"/>
        </w:rPr>
        <w:t>water</w:t>
      </w:r>
      <w:r>
        <w:rPr>
          <w:rFonts w:ascii="Arial"/>
          <w:color w:val="050303"/>
          <w:spacing w:val="7"/>
          <w:sz w:val="21"/>
        </w:rPr>
        <w:t> </w:t>
      </w:r>
      <w:r>
        <w:rPr>
          <w:rFonts w:ascii="Arial"/>
          <w:color w:val="050303"/>
          <w:w w:val="114"/>
          <w:sz w:val="21"/>
        </w:rPr>
        <w:t>with</w:t>
      </w:r>
      <w:r>
        <w:rPr>
          <w:rFonts w:ascii="Arial"/>
          <w:color w:val="050303"/>
          <w:spacing w:val="16"/>
          <w:sz w:val="21"/>
        </w:rPr>
        <w:t> </w:t>
      </w:r>
      <w:r>
        <w:rPr>
          <w:rFonts w:ascii="Arial"/>
          <w:color w:val="050303"/>
          <w:w w:val="101"/>
          <w:sz w:val="21"/>
        </w:rPr>
        <w:t>brush</w:t>
      </w:r>
      <w:r>
        <w:rPr>
          <w:rFonts w:ascii="Arial"/>
          <w:sz w:val="21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0" w:right="459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3B38C"/>
          <w:spacing w:val="-10"/>
          <w:w w:val="34"/>
          <w:sz w:val="15"/>
        </w:rPr>
        <w:t>1</w:t>
      </w:r>
      <w:r>
        <w:rPr>
          <w:rFonts w:ascii="Arial"/>
          <w:color w:val="424244"/>
          <w:w w:val="137"/>
          <w:sz w:val="15"/>
        </w:rPr>
        <w:t>0N</w:t>
      </w:r>
      <w:r>
        <w:rPr>
          <w:rFonts w:ascii="Arial"/>
          <w:sz w:val="15"/>
        </w:rPr>
      </w:r>
    </w:p>
    <w:p>
      <w:pPr>
        <w:spacing w:line="1747" w:lineRule="exact"/>
        <w:ind w:left="14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4"/>
          <w:sz w:val="20"/>
          <w:szCs w:val="20"/>
        </w:rPr>
        <w:drawing>
          <wp:inline distT="0" distB="0" distL="0" distR="0">
            <wp:extent cx="816863" cy="1109472"/>
            <wp:effectExtent l="0" t="0" r="0" b="0"/>
            <wp:docPr id="1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34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309" w:lineRule="auto" w:before="0"/>
        <w:ind w:left="946" w:right="1378" w:firstLine="4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66.559998pt;margin-top:46.339962pt;width:71.040pt;height:72.960pt;mso-position-horizontal-relative:page;mso-position-vertical-relative:paragraph;z-index:1624" type="#_x0000_t75" stroked="false">
            <v:imagedata r:id="rId24" o:title=""/>
          </v:shape>
        </w:pict>
      </w:r>
      <w:r>
        <w:rPr>
          <w:rFonts w:ascii="Times New Roman"/>
          <w:color w:val="050303"/>
          <w:sz w:val="17"/>
        </w:rPr>
        <w:t>2. </w:t>
      </w:r>
      <w:r>
        <w:rPr>
          <w:rFonts w:ascii="Arial"/>
          <w:color w:val="050303"/>
          <w:sz w:val="21"/>
        </w:rPr>
        <w:t>Turn gas</w:t>
      </w:r>
      <w:r>
        <w:rPr>
          <w:rFonts w:ascii="Arial"/>
          <w:color w:val="050303"/>
          <w:spacing w:val="23"/>
          <w:sz w:val="21"/>
        </w:rPr>
        <w:t> </w:t>
      </w:r>
      <w:r>
        <w:rPr>
          <w:rFonts w:ascii="Arial"/>
          <w:color w:val="050303"/>
          <w:sz w:val="21"/>
        </w:rPr>
        <w:t>cylinder</w:t>
      </w:r>
      <w:r>
        <w:rPr>
          <w:rFonts w:ascii="Arial"/>
          <w:color w:val="050303"/>
          <w:w w:val="101"/>
          <w:sz w:val="21"/>
        </w:rPr>
        <w:t> </w:t>
      </w:r>
      <w:r>
        <w:rPr>
          <w:rFonts w:ascii="Arial"/>
          <w:color w:val="050303"/>
          <w:sz w:val="21"/>
        </w:rPr>
        <w:t>on</w:t>
      </w:r>
      <w:r>
        <w:rPr>
          <w:rFonts w:ascii="Arial"/>
          <w:sz w:val="21"/>
        </w:rPr>
      </w:r>
    </w:p>
    <w:p>
      <w:pPr>
        <w:spacing w:after="0" w:line="309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19"/>
          <w:pgSz w:w="11910" w:h="16840"/>
          <w:pgMar w:footer="958" w:header="0" w:top="1080" w:bottom="1140" w:left="560" w:right="680"/>
          <w:cols w:num="2" w:equalWidth="0">
            <w:col w:w="5065" w:space="1255"/>
            <w:col w:w="435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type w:val="continuous"/>
          <w:pgSz w:w="11910" w:h="16840"/>
          <w:pgMar w:top="0" w:bottom="1160" w:left="560" w:right="680"/>
        </w:sectPr>
      </w:pPr>
    </w:p>
    <w:p>
      <w:pPr>
        <w:spacing w:line="309" w:lineRule="auto" w:before="73"/>
        <w:ind w:left="121" w:right="0" w:firstLine="9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57.119995pt;margin-top:-82.965309pt;width:85.44pt;height:73.92pt;mso-position-horizontal-relative:page;mso-position-vertical-relative:paragraph;z-index:1600" type="#_x0000_t75" stroked="false">
            <v:imagedata r:id="rId25" o:title=""/>
          </v:shape>
        </w:pict>
      </w:r>
      <w:r>
        <w:rPr>
          <w:rFonts w:ascii="Arial"/>
          <w:b/>
          <w:color w:val="050303"/>
          <w:w w:val="95"/>
          <w:sz w:val="21"/>
        </w:rPr>
        <w:t>DO NOT USE NAKED FLAME FOR LOCATING</w:t>
      </w:r>
      <w:r>
        <w:rPr>
          <w:rFonts w:ascii="Arial"/>
          <w:b/>
          <w:color w:val="050303"/>
          <w:spacing w:val="3"/>
          <w:w w:val="95"/>
          <w:sz w:val="21"/>
        </w:rPr>
        <w:t> </w:t>
      </w:r>
      <w:r>
        <w:rPr>
          <w:rFonts w:ascii="Arial"/>
          <w:b/>
          <w:color w:val="050303"/>
          <w:w w:val="95"/>
          <w:sz w:val="21"/>
        </w:rPr>
        <w:t>GAS</w:t>
      </w:r>
      <w:r>
        <w:rPr>
          <w:rFonts w:ascii="Arial"/>
          <w:b/>
          <w:color w:val="050303"/>
          <w:w w:val="84"/>
          <w:sz w:val="21"/>
        </w:rPr>
        <w:t> </w:t>
      </w:r>
      <w:r>
        <w:rPr>
          <w:rFonts w:ascii="Arial"/>
          <w:b/>
          <w:color w:val="050303"/>
          <w:sz w:val="21"/>
        </w:rPr>
        <w:t>LEAKS. IF A LEAK PERSISTS, TURN OFF</w:t>
      </w:r>
      <w:r>
        <w:rPr>
          <w:rFonts w:ascii="Arial"/>
          <w:b/>
          <w:color w:val="050303"/>
          <w:spacing w:val="-7"/>
          <w:sz w:val="21"/>
        </w:rPr>
        <w:t> </w:t>
      </w:r>
      <w:r>
        <w:rPr>
          <w:rFonts w:ascii="Arial"/>
          <w:b/>
          <w:color w:val="050303"/>
          <w:sz w:val="21"/>
        </w:rPr>
        <w:t>GAS</w:t>
      </w:r>
      <w:r>
        <w:rPr>
          <w:rFonts w:ascii="Arial"/>
          <w:b/>
          <w:color w:val="050303"/>
          <w:w w:val="84"/>
          <w:sz w:val="21"/>
        </w:rPr>
        <w:t> </w:t>
      </w:r>
      <w:r>
        <w:rPr>
          <w:rFonts w:ascii="Arial"/>
          <w:b/>
          <w:color w:val="050303"/>
          <w:sz w:val="21"/>
        </w:rPr>
        <w:t>CLYLINDER VALVE AND CALL AN</w:t>
      </w:r>
      <w:r>
        <w:rPr>
          <w:rFonts w:ascii="Arial"/>
          <w:b/>
          <w:color w:val="050303"/>
          <w:spacing w:val="25"/>
          <w:sz w:val="21"/>
        </w:rPr>
        <w:t> </w:t>
      </w:r>
      <w:r>
        <w:rPr>
          <w:rFonts w:ascii="Arial"/>
          <w:b/>
          <w:color w:val="050303"/>
          <w:sz w:val="21"/>
        </w:rPr>
        <w:t>AUTHORISED</w:t>
      </w:r>
      <w:r>
        <w:rPr>
          <w:rFonts w:ascii="Arial"/>
          <w:b/>
          <w:color w:val="050303"/>
          <w:w w:val="88"/>
          <w:sz w:val="21"/>
        </w:rPr>
        <w:t> </w:t>
      </w:r>
      <w:r>
        <w:rPr>
          <w:rFonts w:ascii="Arial"/>
          <w:b/>
          <w:color w:val="050303"/>
          <w:sz w:val="21"/>
        </w:rPr>
        <w:t>PERSON</w:t>
      </w:r>
      <w:r>
        <w:rPr>
          <w:rFonts w:ascii="Arial"/>
          <w:sz w:val="21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pStyle w:val="ListParagraph"/>
        <w:numPr>
          <w:ilvl w:val="0"/>
          <w:numId w:val="6"/>
        </w:numPr>
        <w:tabs>
          <w:tab w:pos="323" w:val="left" w:leader="none"/>
        </w:tabs>
        <w:spacing w:line="304" w:lineRule="auto" w:before="0" w:after="0"/>
        <w:ind w:left="121" w:right="232" w:firstLine="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sz w:val="21"/>
        </w:rPr>
        <w:t>Spray or</w:t>
      </w:r>
      <w:r>
        <w:rPr>
          <w:rFonts w:ascii="Arial"/>
          <w:color w:val="050303"/>
          <w:spacing w:val="-27"/>
          <w:sz w:val="21"/>
        </w:rPr>
        <w:t> </w:t>
      </w:r>
      <w:r>
        <w:rPr>
          <w:rFonts w:ascii="Arial"/>
          <w:color w:val="050303"/>
          <w:sz w:val="21"/>
        </w:rPr>
        <w:t>apply</w:t>
      </w:r>
      <w:r>
        <w:rPr>
          <w:rFonts w:ascii="Arial"/>
          <w:color w:val="050303"/>
          <w:w w:val="101"/>
          <w:sz w:val="21"/>
        </w:rPr>
        <w:t> </w:t>
      </w:r>
      <w:r>
        <w:rPr>
          <w:rFonts w:ascii="Arial"/>
          <w:color w:val="050303"/>
          <w:sz w:val="21"/>
        </w:rPr>
        <w:t>soapy water</w:t>
      </w:r>
      <w:r>
        <w:rPr>
          <w:rFonts w:ascii="Arial"/>
          <w:color w:val="050303"/>
          <w:spacing w:val="14"/>
          <w:sz w:val="21"/>
        </w:rPr>
        <w:t> </w:t>
      </w:r>
      <w:r>
        <w:rPr>
          <w:rFonts w:ascii="Arial"/>
          <w:color w:val="050303"/>
          <w:sz w:val="21"/>
        </w:rPr>
        <w:t>on</w:t>
      </w:r>
      <w:r>
        <w:rPr>
          <w:rFonts w:ascii="Arial"/>
          <w:color w:val="050303"/>
          <w:spacing w:val="-56"/>
          <w:sz w:val="21"/>
        </w:rPr>
        <w:t> </w:t>
      </w:r>
      <w:r>
        <w:rPr>
          <w:rFonts w:ascii="Arial"/>
          <w:color w:val="050303"/>
          <w:spacing w:val="-56"/>
          <w:sz w:val="21"/>
        </w:rPr>
      </w:r>
      <w:r>
        <w:rPr>
          <w:rFonts w:ascii="Arial"/>
          <w:color w:val="050303"/>
          <w:sz w:val="21"/>
        </w:rPr>
        <w:t>gas</w:t>
      </w:r>
      <w:r>
        <w:rPr>
          <w:rFonts w:ascii="Arial"/>
          <w:color w:val="050303"/>
          <w:spacing w:val="-2"/>
          <w:sz w:val="21"/>
        </w:rPr>
        <w:t> </w:t>
      </w:r>
      <w:r>
        <w:rPr>
          <w:rFonts w:ascii="Arial"/>
          <w:color w:val="050303"/>
          <w:sz w:val="21"/>
        </w:rPr>
        <w:t>connections</w:t>
      </w:r>
      <w:r>
        <w:rPr>
          <w:rFonts w:ascii="Arial"/>
          <w:sz w:val="21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ListParagraph"/>
        <w:numPr>
          <w:ilvl w:val="0"/>
          <w:numId w:val="6"/>
        </w:numPr>
        <w:tabs>
          <w:tab w:pos="566" w:val="left" w:leader="none"/>
        </w:tabs>
        <w:spacing w:line="307" w:lineRule="auto" w:before="0" w:after="0"/>
        <w:ind w:left="339" w:right="103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50303"/>
          <w:w w:val="105"/>
          <w:sz w:val="21"/>
        </w:rPr>
        <w:t>If leak</w:t>
      </w:r>
      <w:r>
        <w:rPr>
          <w:rFonts w:ascii="Arial"/>
          <w:color w:val="050303"/>
          <w:spacing w:val="-26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is</w:t>
      </w:r>
      <w:r>
        <w:rPr>
          <w:rFonts w:ascii="Arial"/>
          <w:color w:val="050303"/>
          <w:w w:val="94"/>
          <w:sz w:val="21"/>
        </w:rPr>
        <w:t> </w:t>
      </w:r>
      <w:r>
        <w:rPr>
          <w:rFonts w:ascii="Arial"/>
          <w:color w:val="050303"/>
          <w:sz w:val="21"/>
        </w:rPr>
        <w:t>present,</w:t>
      </w:r>
      <w:r>
        <w:rPr>
          <w:rFonts w:ascii="Arial"/>
          <w:color w:val="050303"/>
          <w:spacing w:val="2"/>
          <w:sz w:val="21"/>
        </w:rPr>
        <w:t> </w:t>
      </w:r>
      <w:r>
        <w:rPr>
          <w:rFonts w:ascii="Arial"/>
          <w:color w:val="050303"/>
          <w:sz w:val="21"/>
        </w:rPr>
        <w:t>bubbles</w:t>
      </w:r>
      <w:r>
        <w:rPr>
          <w:rFonts w:ascii="Arial"/>
          <w:color w:val="050303"/>
          <w:sz w:val="21"/>
        </w:rPr>
        <w:t> </w:t>
      </w:r>
      <w:r>
        <w:rPr>
          <w:rFonts w:ascii="Arial"/>
          <w:color w:val="050303"/>
          <w:w w:val="105"/>
          <w:sz w:val="21"/>
        </w:rPr>
        <w:t>will</w:t>
      </w:r>
      <w:r>
        <w:rPr>
          <w:rFonts w:ascii="Arial"/>
          <w:color w:val="050303"/>
          <w:spacing w:val="-3"/>
          <w:w w:val="105"/>
          <w:sz w:val="21"/>
        </w:rPr>
        <w:t> </w:t>
      </w:r>
      <w:r>
        <w:rPr>
          <w:rFonts w:ascii="Arial"/>
          <w:color w:val="050303"/>
          <w:w w:val="105"/>
          <w:sz w:val="21"/>
        </w:rPr>
        <w:t>appear</w:t>
      </w:r>
      <w:r>
        <w:rPr>
          <w:rFonts w:ascii="Arial"/>
          <w:sz w:val="21"/>
        </w:rPr>
      </w:r>
    </w:p>
    <w:p>
      <w:pPr>
        <w:spacing w:after="0" w:line="307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0" w:bottom="1160" w:left="560" w:right="680"/>
          <w:cols w:num="3" w:equalWidth="0">
            <w:col w:w="5058" w:space="1349"/>
            <w:col w:w="1885" w:space="358"/>
            <w:col w:w="2020"/>
          </w:cols>
        </w:sectPr>
      </w:pPr>
    </w:p>
    <w:p>
      <w:pPr>
        <w:pStyle w:val="Heading7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w w:val="105"/>
        </w:rPr>
        <w:t>LIGHTING</w:t>
      </w:r>
      <w:r>
        <w:rPr>
          <w:b w:val="0"/>
        </w:rPr>
      </w:r>
    </w:p>
    <w:p>
      <w:pPr>
        <w:pStyle w:val="BodyText"/>
        <w:spacing w:line="187" w:lineRule="auto" w:before="122"/>
        <w:ind w:left="115" w:right="0" w:firstLine="6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31F20"/>
        </w:rPr>
        <w:t>Always</w:t>
      </w:r>
      <w:r>
        <w:rPr>
          <w:rFonts w:ascii="Lucida Sans Unicode"/>
          <w:color w:val="231F20"/>
          <w:spacing w:val="-57"/>
        </w:rPr>
        <w:t> </w:t>
      </w:r>
      <w:r>
        <w:rPr>
          <w:rFonts w:ascii="Lucida Sans Unicode"/>
          <w:color w:val="231F20"/>
        </w:rPr>
        <w:t>visually</w:t>
      </w:r>
      <w:r>
        <w:rPr>
          <w:rFonts w:ascii="Lucida Sans Unicode"/>
          <w:color w:val="231F20"/>
          <w:spacing w:val="-57"/>
        </w:rPr>
        <w:t> </w:t>
      </w:r>
      <w:r>
        <w:rPr>
          <w:rFonts w:ascii="Lucida Sans Unicode"/>
          <w:color w:val="231F20"/>
        </w:rPr>
        <w:t>inspect</w:t>
      </w:r>
      <w:r>
        <w:rPr>
          <w:rFonts w:ascii="Lucida Sans Unicode"/>
          <w:color w:val="231F20"/>
          <w:spacing w:val="-56"/>
        </w:rPr>
        <w:t> </w:t>
      </w:r>
      <w:r>
        <w:rPr>
          <w:rFonts w:ascii="Lucida Sans Unicode"/>
          <w:color w:val="231F20"/>
        </w:rPr>
        <w:t>your</w:t>
      </w:r>
      <w:r>
        <w:rPr>
          <w:rFonts w:ascii="Lucida Sans Unicode"/>
          <w:color w:val="231F20"/>
          <w:spacing w:val="-57"/>
        </w:rPr>
        <w:t> </w:t>
      </w:r>
      <w:r>
        <w:rPr>
          <w:rFonts w:ascii="Lucida Sans Unicode"/>
          <w:color w:val="231F20"/>
        </w:rPr>
        <w:t>grill</w:t>
      </w:r>
      <w:r>
        <w:rPr>
          <w:rFonts w:ascii="Lucida Sans Unicode"/>
          <w:color w:val="231F20"/>
          <w:spacing w:val="-57"/>
        </w:rPr>
        <w:t> </w:t>
      </w:r>
      <w:r>
        <w:rPr>
          <w:rFonts w:ascii="Lucida Sans Unicode"/>
          <w:color w:val="231F20"/>
        </w:rPr>
        <w:t>before</w:t>
      </w:r>
      <w:r>
        <w:rPr>
          <w:rFonts w:ascii="Lucida Sans Unicode"/>
          <w:color w:val="231F20"/>
          <w:spacing w:val="-57"/>
        </w:rPr>
        <w:t> </w:t>
      </w:r>
      <w:r>
        <w:rPr>
          <w:rFonts w:ascii="Lucida Sans Unicode"/>
          <w:color w:val="231F20"/>
        </w:rPr>
        <w:t>lighting.</w:t>
      </w:r>
      <w:r>
        <w:rPr>
          <w:rFonts w:ascii="Lucida Sans Unicode"/>
          <w:color w:val="231F20"/>
          <w:w w:val="72"/>
        </w:rPr>
        <w:t> </w:t>
      </w:r>
      <w:r>
        <w:rPr>
          <w:rFonts w:ascii="Lucida Sans Unicode"/>
          <w:color w:val="231F20"/>
          <w:w w:val="95"/>
        </w:rPr>
        <w:t>Replace</w:t>
      </w:r>
      <w:r>
        <w:rPr>
          <w:rFonts w:ascii="Lucida Sans Unicode"/>
          <w:color w:val="231F20"/>
          <w:spacing w:val="-44"/>
          <w:w w:val="95"/>
        </w:rPr>
        <w:t> </w:t>
      </w:r>
      <w:r>
        <w:rPr>
          <w:rFonts w:ascii="Lucida Sans Unicode"/>
          <w:color w:val="231F20"/>
          <w:w w:val="95"/>
        </w:rPr>
        <w:t>any</w:t>
      </w:r>
      <w:r>
        <w:rPr>
          <w:rFonts w:ascii="Lucida Sans Unicode"/>
          <w:color w:val="231F20"/>
          <w:spacing w:val="-44"/>
          <w:w w:val="95"/>
        </w:rPr>
        <w:t> </w:t>
      </w:r>
      <w:r>
        <w:rPr>
          <w:rFonts w:ascii="Lucida Sans Unicode"/>
          <w:color w:val="231F20"/>
          <w:w w:val="95"/>
        </w:rPr>
        <w:t>hoses</w:t>
      </w:r>
      <w:r>
        <w:rPr>
          <w:rFonts w:ascii="Lucida Sans Unicode"/>
          <w:color w:val="231F20"/>
          <w:spacing w:val="-44"/>
          <w:w w:val="95"/>
        </w:rPr>
        <w:t> </w:t>
      </w:r>
      <w:r>
        <w:rPr>
          <w:rFonts w:ascii="Lucida Sans Unicode"/>
          <w:color w:val="231F20"/>
          <w:w w:val="95"/>
        </w:rPr>
        <w:t>that</w:t>
      </w:r>
      <w:r>
        <w:rPr>
          <w:rFonts w:ascii="Lucida Sans Unicode"/>
          <w:color w:val="231F20"/>
          <w:spacing w:val="-42"/>
          <w:w w:val="95"/>
        </w:rPr>
        <w:t> </w:t>
      </w:r>
      <w:r>
        <w:rPr>
          <w:rFonts w:ascii="Lucida Sans Unicode"/>
          <w:color w:val="231F20"/>
          <w:w w:val="95"/>
        </w:rPr>
        <w:t>are</w:t>
      </w:r>
      <w:r>
        <w:rPr>
          <w:rFonts w:ascii="Lucida Sans Unicode"/>
          <w:color w:val="231F20"/>
          <w:spacing w:val="-44"/>
          <w:w w:val="95"/>
        </w:rPr>
        <w:t> </w:t>
      </w:r>
      <w:r>
        <w:rPr>
          <w:rFonts w:ascii="Lucida Sans Unicode"/>
          <w:color w:val="231F20"/>
          <w:w w:val="95"/>
        </w:rPr>
        <w:t>frayed</w:t>
      </w:r>
      <w:r>
        <w:rPr>
          <w:rFonts w:ascii="Lucida Sans Unicode"/>
          <w:color w:val="231F20"/>
          <w:spacing w:val="-44"/>
          <w:w w:val="95"/>
        </w:rPr>
        <w:t> </w:t>
      </w:r>
      <w:r>
        <w:rPr>
          <w:rFonts w:ascii="Lucida Sans Unicode"/>
          <w:color w:val="231F20"/>
          <w:w w:val="95"/>
        </w:rPr>
        <w:t>or</w:t>
      </w:r>
      <w:r>
        <w:rPr>
          <w:rFonts w:ascii="Lucida Sans Unicode"/>
          <w:color w:val="231F20"/>
          <w:spacing w:val="-44"/>
          <w:w w:val="95"/>
        </w:rPr>
        <w:t> </w:t>
      </w:r>
      <w:r>
        <w:rPr>
          <w:rFonts w:ascii="Lucida Sans Unicode"/>
          <w:color w:val="231F20"/>
          <w:w w:val="95"/>
        </w:rPr>
        <w:t>cracked</w:t>
      </w:r>
      <w:r>
        <w:rPr>
          <w:rFonts w:ascii="Lucida Sans Unicode"/>
          <w:color w:val="231F20"/>
          <w:spacing w:val="-44"/>
          <w:w w:val="95"/>
        </w:rPr>
        <w:t> </w:t>
      </w:r>
      <w:r>
        <w:rPr>
          <w:rFonts w:ascii="Lucida Sans Unicode"/>
          <w:color w:val="231F20"/>
          <w:w w:val="95"/>
        </w:rPr>
        <w:t>before</w:t>
      </w:r>
      <w:r>
        <w:rPr>
          <w:rFonts w:ascii="Lucida Sans Unicode"/>
          <w:color w:val="231F20"/>
          <w:w w:val="90"/>
        </w:rPr>
        <w:t> </w:t>
      </w:r>
      <w:r>
        <w:rPr>
          <w:rFonts w:ascii="Lucida Sans Unicode"/>
          <w:color w:val="231F20"/>
        </w:rPr>
        <w:t>lighting</w:t>
      </w:r>
      <w:r>
        <w:rPr>
          <w:rFonts w:ascii="Lucida Sans Unicode"/>
          <w:color w:val="231F20"/>
          <w:spacing w:val="-52"/>
        </w:rPr>
        <w:t> </w:t>
      </w:r>
      <w:r>
        <w:rPr>
          <w:rFonts w:ascii="Lucida Sans Unicode"/>
          <w:color w:val="231F20"/>
        </w:rPr>
        <w:t>your</w:t>
      </w:r>
      <w:r>
        <w:rPr>
          <w:rFonts w:ascii="Lucida Sans Unicode"/>
          <w:color w:val="231F20"/>
          <w:spacing w:val="-52"/>
        </w:rPr>
        <w:t> </w:t>
      </w:r>
      <w:r>
        <w:rPr>
          <w:rFonts w:ascii="Lucida Sans Unicode"/>
          <w:color w:val="231F20"/>
        </w:rPr>
        <w:t>grill.</w:t>
      </w:r>
      <w:r>
        <w:rPr>
          <w:rFonts w:ascii="Lucida Sans Unicode"/>
          <w:color w:val="231F20"/>
          <w:spacing w:val="-57"/>
        </w:rPr>
        <w:t> </w:t>
      </w:r>
      <w:r>
        <w:rPr>
          <w:rFonts w:ascii="Lucida Sans Unicode"/>
          <w:color w:val="231F20"/>
        </w:rPr>
        <w:t>Look</w:t>
      </w:r>
      <w:r>
        <w:rPr>
          <w:rFonts w:ascii="Lucida Sans Unicode"/>
          <w:color w:val="231F20"/>
          <w:spacing w:val="-52"/>
        </w:rPr>
        <w:t> </w:t>
      </w:r>
      <w:r>
        <w:rPr>
          <w:rFonts w:ascii="Lucida Sans Unicode"/>
          <w:color w:val="231F20"/>
        </w:rPr>
        <w:t>for</w:t>
      </w:r>
      <w:r>
        <w:rPr>
          <w:rFonts w:ascii="Lucida Sans Unicode"/>
          <w:color w:val="231F20"/>
          <w:spacing w:val="-52"/>
        </w:rPr>
        <w:t> </w:t>
      </w:r>
      <w:r>
        <w:rPr>
          <w:rFonts w:ascii="Lucida Sans Unicode"/>
          <w:color w:val="231F20"/>
        </w:rPr>
        <w:t>anything</w:t>
      </w:r>
      <w:r>
        <w:rPr>
          <w:rFonts w:ascii="Lucida Sans Unicode"/>
          <w:color w:val="231F20"/>
          <w:spacing w:val="-52"/>
        </w:rPr>
        <w:t> </w:t>
      </w:r>
      <w:r>
        <w:rPr>
          <w:rFonts w:ascii="Lucida Sans Unicode"/>
          <w:color w:val="231F20"/>
        </w:rPr>
        <w:t>that</w:t>
      </w:r>
      <w:r>
        <w:rPr>
          <w:rFonts w:ascii="Lucida Sans Unicode"/>
          <w:color w:val="231F20"/>
          <w:spacing w:val="-50"/>
        </w:rPr>
        <w:t> </w:t>
      </w:r>
      <w:r>
        <w:rPr>
          <w:rFonts w:ascii="Lucida Sans Unicode"/>
          <w:color w:val="231F20"/>
        </w:rPr>
        <w:t>may</w:t>
      </w:r>
      <w:r>
        <w:rPr>
          <w:rFonts w:ascii="Lucida Sans Unicode"/>
          <w:color w:val="231F20"/>
          <w:spacing w:val="-52"/>
        </w:rPr>
        <w:t> </w:t>
      </w:r>
      <w:r>
        <w:rPr>
          <w:rFonts w:ascii="Lucida Sans Unicode"/>
          <w:color w:val="231F20"/>
        </w:rPr>
        <w:t>be</w:t>
      </w:r>
      <w:r>
        <w:rPr>
          <w:rFonts w:ascii="Lucida Sans Unicode"/>
          <w:color w:val="231F20"/>
          <w:w w:val="89"/>
        </w:rPr>
        <w:t> </w:t>
      </w:r>
      <w:r>
        <w:rPr>
          <w:rFonts w:ascii="Lucida Sans Unicode"/>
          <w:color w:val="231F20"/>
          <w:w w:val="95"/>
        </w:rPr>
        <w:t>blocking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spaces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for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ventilation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and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remove.</w:t>
      </w:r>
      <w:r>
        <w:rPr>
          <w:rFonts w:ascii="Lucida Sans Unicode"/>
          <w:color w:val="231F20"/>
          <w:spacing w:val="-45"/>
          <w:w w:val="95"/>
        </w:rPr>
        <w:t> </w:t>
      </w:r>
      <w:r>
        <w:rPr>
          <w:rFonts w:ascii="Lucida Sans Unicode"/>
          <w:color w:val="231F20"/>
          <w:w w:val="95"/>
        </w:rPr>
        <w:t>After</w:t>
      </w:r>
      <w:r>
        <w:rPr>
          <w:rFonts w:ascii="Lucida Sans Unicode"/>
          <w:color w:val="231F20"/>
          <w:w w:val="91"/>
        </w:rPr>
        <w:t> </w:t>
      </w:r>
      <w:r>
        <w:rPr>
          <w:rFonts w:ascii="Lucida Sans Unicode"/>
          <w:color w:val="231F20"/>
          <w:w w:val="95"/>
        </w:rPr>
        <w:t>lighting,</w:t>
      </w:r>
      <w:r>
        <w:rPr>
          <w:rFonts w:ascii="Lucida Sans Unicode"/>
          <w:color w:val="231F20"/>
          <w:spacing w:val="-46"/>
          <w:w w:val="95"/>
        </w:rPr>
        <w:t> </w:t>
      </w:r>
      <w:r>
        <w:rPr>
          <w:rFonts w:ascii="Lucida Sans Unicode"/>
          <w:color w:val="231F20"/>
          <w:w w:val="95"/>
        </w:rPr>
        <w:t>always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check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the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flame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to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ensure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you</w:t>
      </w:r>
      <w:r>
        <w:rPr>
          <w:rFonts w:ascii="Lucida Sans Unicode"/>
          <w:color w:val="231F20"/>
          <w:spacing w:val="-39"/>
          <w:w w:val="95"/>
        </w:rPr>
        <w:t> </w:t>
      </w:r>
      <w:r>
        <w:rPr>
          <w:rFonts w:ascii="Lucida Sans Unicode"/>
          <w:color w:val="231F20"/>
          <w:w w:val="95"/>
        </w:rPr>
        <w:t>have</w:t>
      </w:r>
      <w:r>
        <w:rPr>
          <w:rFonts w:ascii="Lucida Sans Unicode"/>
          <w:color w:val="231F20"/>
          <w:w w:val="92"/>
        </w:rPr>
        <w:t> </w:t>
      </w:r>
      <w:r>
        <w:rPr>
          <w:rFonts w:ascii="Lucida Sans Unicode"/>
          <w:color w:val="231F20"/>
          <w:w w:val="95"/>
        </w:rPr>
        <w:t>a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good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flame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all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along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the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burner.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If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not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able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to</w:t>
      </w:r>
      <w:r>
        <w:rPr>
          <w:rFonts w:ascii="Lucida Sans Unicode"/>
          <w:color w:val="231F20"/>
          <w:spacing w:val="-40"/>
          <w:w w:val="95"/>
        </w:rPr>
        <w:t> </w:t>
      </w:r>
      <w:r>
        <w:rPr>
          <w:rFonts w:ascii="Lucida Sans Unicode"/>
          <w:color w:val="231F20"/>
          <w:w w:val="95"/>
        </w:rPr>
        <w:t>light,</w:t>
      </w:r>
      <w:r>
        <w:rPr>
          <w:rFonts w:ascii="Lucida Sans Unicode"/>
          <w:color w:val="231F20"/>
          <w:w w:val="89"/>
        </w:rPr>
        <w:t> </w:t>
      </w:r>
      <w:r>
        <w:rPr>
          <w:rFonts w:ascii="Lucida Sans Unicode"/>
          <w:color w:val="231F20"/>
        </w:rPr>
        <w:t>or</w:t>
      </w:r>
      <w:r>
        <w:rPr>
          <w:rFonts w:ascii="Lucida Sans Unicode"/>
          <w:color w:val="231F20"/>
          <w:spacing w:val="-47"/>
        </w:rPr>
        <w:t> </w:t>
      </w:r>
      <w:r>
        <w:rPr>
          <w:rFonts w:ascii="Lucida Sans Unicode"/>
          <w:color w:val="231F20"/>
        </w:rPr>
        <w:t>the</w:t>
      </w:r>
      <w:r>
        <w:rPr>
          <w:rFonts w:ascii="Lucida Sans Unicode"/>
          <w:color w:val="231F20"/>
          <w:spacing w:val="-47"/>
        </w:rPr>
        <w:t> </w:t>
      </w:r>
      <w:r>
        <w:rPr>
          <w:rFonts w:ascii="Lucida Sans Unicode"/>
          <w:color w:val="231F20"/>
        </w:rPr>
        <w:t>flame</w:t>
      </w:r>
      <w:r>
        <w:rPr>
          <w:rFonts w:ascii="Lucida Sans Unicode"/>
          <w:color w:val="231F20"/>
          <w:spacing w:val="-47"/>
        </w:rPr>
        <w:t> </w:t>
      </w:r>
      <w:r>
        <w:rPr>
          <w:rFonts w:ascii="Lucida Sans Unicode"/>
          <w:color w:val="231F20"/>
        </w:rPr>
        <w:t>is</w:t>
      </w:r>
      <w:r>
        <w:rPr>
          <w:rFonts w:ascii="Lucida Sans Unicode"/>
          <w:color w:val="231F20"/>
          <w:spacing w:val="-47"/>
        </w:rPr>
        <w:t> </w:t>
      </w:r>
      <w:r>
        <w:rPr>
          <w:rFonts w:ascii="Lucida Sans Unicode"/>
          <w:color w:val="231F20"/>
        </w:rPr>
        <w:t>not</w:t>
      </w:r>
      <w:r>
        <w:rPr>
          <w:rFonts w:ascii="Lucida Sans Unicode"/>
          <w:color w:val="231F20"/>
          <w:spacing w:val="-45"/>
        </w:rPr>
        <w:t> </w:t>
      </w:r>
      <w:r>
        <w:rPr>
          <w:rFonts w:ascii="Lucida Sans Unicode"/>
          <w:color w:val="231F20"/>
        </w:rPr>
        <w:t>even</w:t>
      </w:r>
      <w:r>
        <w:rPr>
          <w:rFonts w:ascii="Lucida Sans Unicode"/>
          <w:color w:val="231F20"/>
          <w:spacing w:val="-47"/>
        </w:rPr>
        <w:t> </w:t>
      </w:r>
      <w:r>
        <w:rPr>
          <w:rFonts w:ascii="Lucida Sans Unicode"/>
          <w:color w:val="231F20"/>
        </w:rPr>
        <w:t>along</w:t>
      </w:r>
      <w:r>
        <w:rPr>
          <w:rFonts w:ascii="Lucida Sans Unicode"/>
          <w:color w:val="231F20"/>
          <w:spacing w:val="-47"/>
        </w:rPr>
        <w:t> </w:t>
      </w:r>
      <w:r>
        <w:rPr>
          <w:rFonts w:ascii="Lucida Sans Unicode"/>
          <w:color w:val="231F20"/>
        </w:rPr>
        <w:t>the</w:t>
      </w:r>
      <w:r>
        <w:rPr>
          <w:rFonts w:ascii="Lucida Sans Unicode"/>
          <w:color w:val="231F20"/>
          <w:spacing w:val="-47"/>
        </w:rPr>
        <w:t> </w:t>
      </w:r>
      <w:r>
        <w:rPr>
          <w:rFonts w:ascii="Lucida Sans Unicode"/>
          <w:color w:val="231F20"/>
        </w:rPr>
        <w:t>entire</w:t>
      </w:r>
      <w:r>
        <w:rPr>
          <w:rFonts w:ascii="Lucida Sans Unicode"/>
          <w:color w:val="231F20"/>
          <w:spacing w:val="-47"/>
        </w:rPr>
        <w:t> </w:t>
      </w:r>
      <w:r>
        <w:rPr>
          <w:rFonts w:ascii="Lucida Sans Unicode"/>
          <w:color w:val="231F20"/>
        </w:rPr>
        <w:t>burner,</w:t>
      </w:r>
      <w:r>
        <w:rPr>
          <w:rFonts w:ascii="Lucida Sans Unicode"/>
          <w:color w:val="231F20"/>
          <w:w w:val="88"/>
        </w:rPr>
        <w:t> </w:t>
      </w:r>
      <w:r>
        <w:rPr>
          <w:rFonts w:ascii="Lucida Sans Unicode"/>
          <w:color w:val="231F20"/>
          <w:w w:val="90"/>
        </w:rPr>
        <w:t>then</w:t>
      </w:r>
      <w:r>
        <w:rPr>
          <w:rFonts w:ascii="Lucida Sans Unicode"/>
          <w:color w:val="231F20"/>
          <w:spacing w:val="-12"/>
          <w:w w:val="90"/>
        </w:rPr>
        <w:t> </w:t>
      </w:r>
      <w:r>
        <w:rPr>
          <w:rFonts w:ascii="Lucida Sans Unicode"/>
          <w:color w:val="231F20"/>
          <w:w w:val="90"/>
        </w:rPr>
        <w:t>see</w:t>
      </w:r>
      <w:r>
        <w:rPr>
          <w:rFonts w:ascii="Lucida Sans Unicode"/>
          <w:color w:val="231F20"/>
          <w:spacing w:val="-12"/>
          <w:w w:val="90"/>
        </w:rPr>
        <w:t> </w:t>
      </w:r>
      <w:r>
        <w:rPr>
          <w:rFonts w:ascii="Lucida Sans Unicode"/>
          <w:color w:val="231F20"/>
          <w:w w:val="90"/>
        </w:rPr>
        <w:t>the</w:t>
      </w:r>
      <w:r>
        <w:rPr>
          <w:rFonts w:ascii="Lucida Sans Unicode"/>
          <w:color w:val="231F20"/>
          <w:spacing w:val="-22"/>
          <w:w w:val="90"/>
        </w:rPr>
        <w:t> </w:t>
      </w:r>
      <w:r>
        <w:rPr>
          <w:rFonts w:ascii="Lucida Sans Unicode"/>
          <w:color w:val="231F20"/>
          <w:w w:val="90"/>
        </w:rPr>
        <w:t>Trouble</w:t>
      </w:r>
      <w:r>
        <w:rPr>
          <w:rFonts w:ascii="Lucida Sans Unicode"/>
          <w:color w:val="231F20"/>
          <w:spacing w:val="-12"/>
          <w:w w:val="90"/>
        </w:rPr>
        <w:t> </w:t>
      </w:r>
      <w:r>
        <w:rPr>
          <w:rFonts w:ascii="Lucida Sans Unicode"/>
          <w:color w:val="231F20"/>
          <w:w w:val="90"/>
        </w:rPr>
        <w:t>Shooting</w:t>
      </w:r>
      <w:r>
        <w:rPr>
          <w:rFonts w:ascii="Lucida Sans Unicode"/>
          <w:color w:val="231F20"/>
          <w:spacing w:val="-12"/>
          <w:w w:val="90"/>
        </w:rPr>
        <w:t> </w:t>
      </w:r>
      <w:r>
        <w:rPr>
          <w:rFonts w:ascii="Lucida Sans Unicode"/>
          <w:color w:val="231F20"/>
          <w:w w:val="90"/>
        </w:rPr>
        <w:t>section</w:t>
      </w:r>
      <w:r>
        <w:rPr>
          <w:rFonts w:ascii="Lucida Sans Unicode"/>
        </w:rPr>
      </w:r>
    </w:p>
    <w:p>
      <w:pPr>
        <w:spacing w:line="240" w:lineRule="auto" w:before="5"/>
        <w:rPr>
          <w:rFonts w:ascii="Lucida Sans Unicode" w:hAnsi="Lucida Sans Unicode" w:cs="Lucida Sans Unicode" w:eastAsia="Lucida Sans Unicode"/>
          <w:sz w:val="25"/>
          <w:szCs w:val="25"/>
        </w:rPr>
      </w:pPr>
    </w:p>
    <w:p>
      <w:pPr>
        <w:pStyle w:val="Heading7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  <w:w w:val="105"/>
        </w:rPr>
        <w:t>WARNING</w:t>
      </w:r>
      <w:r>
        <w:rPr>
          <w:b w:val="0"/>
        </w:rPr>
      </w:r>
    </w:p>
    <w:p>
      <w:pPr>
        <w:numPr>
          <w:ilvl w:val="0"/>
          <w:numId w:val="7"/>
        </w:numPr>
        <w:tabs>
          <w:tab w:pos="373" w:val="left" w:leader="none"/>
        </w:tabs>
        <w:spacing w:line="290" w:lineRule="exact" w:before="99"/>
        <w:ind w:left="373" w:right="0" w:hanging="25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31F20"/>
          <w:w w:val="105"/>
          <w:sz w:val="24"/>
        </w:rPr>
        <w:t>Read instructions before</w:t>
      </w:r>
      <w:r>
        <w:rPr>
          <w:rFonts w:ascii="Calibri"/>
          <w:b/>
          <w:color w:val="231F20"/>
          <w:spacing w:val="-13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lighting.</w:t>
      </w:r>
      <w:r>
        <w:rPr>
          <w:rFonts w:ascii="Calibri"/>
          <w:sz w:val="24"/>
        </w:rPr>
      </w:r>
    </w:p>
    <w:p>
      <w:pPr>
        <w:pStyle w:val="ListParagraph"/>
        <w:numPr>
          <w:ilvl w:val="0"/>
          <w:numId w:val="7"/>
        </w:numPr>
        <w:tabs>
          <w:tab w:pos="373" w:val="left" w:leader="none"/>
        </w:tabs>
        <w:spacing w:line="235" w:lineRule="auto" w:before="2" w:after="0"/>
        <w:ind w:left="373" w:right="280" w:hanging="251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31F20"/>
          <w:w w:val="105"/>
          <w:sz w:val="24"/>
        </w:rPr>
        <w:t>If</w:t>
      </w:r>
      <w:r>
        <w:rPr>
          <w:rFonts w:ascii="Calibri"/>
          <w:b/>
          <w:color w:val="231F20"/>
          <w:spacing w:val="-5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ignition</w:t>
      </w:r>
      <w:r>
        <w:rPr>
          <w:rFonts w:ascii="Calibri"/>
          <w:b/>
          <w:color w:val="231F20"/>
          <w:spacing w:val="-5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does</w:t>
      </w:r>
      <w:r>
        <w:rPr>
          <w:rFonts w:ascii="Calibri"/>
          <w:b/>
          <w:color w:val="231F20"/>
          <w:spacing w:val="-5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not</w:t>
      </w:r>
      <w:r>
        <w:rPr>
          <w:rFonts w:ascii="Calibri"/>
          <w:b/>
          <w:color w:val="231F20"/>
          <w:spacing w:val="-2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occur</w:t>
      </w:r>
      <w:r>
        <w:rPr>
          <w:rFonts w:ascii="Calibri"/>
          <w:b/>
          <w:color w:val="231F20"/>
          <w:spacing w:val="-5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in</w:t>
      </w:r>
      <w:r>
        <w:rPr>
          <w:rFonts w:ascii="Calibri"/>
          <w:b/>
          <w:color w:val="231F20"/>
          <w:spacing w:val="-5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5</w:t>
      </w:r>
      <w:r>
        <w:rPr>
          <w:rFonts w:ascii="Calibri"/>
          <w:b/>
          <w:color w:val="231F20"/>
          <w:spacing w:val="-5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seconds,</w:t>
      </w:r>
      <w:r>
        <w:rPr>
          <w:rFonts w:ascii="Calibri"/>
          <w:b/>
          <w:color w:val="231F20"/>
          <w:spacing w:val="-5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turn</w:t>
      </w:r>
      <w:r>
        <w:rPr>
          <w:rFonts w:ascii="Calibri"/>
          <w:b/>
          <w:color w:val="231F20"/>
          <w:spacing w:val="-5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the</w:t>
      </w:r>
      <w:r>
        <w:rPr>
          <w:rFonts w:ascii="Calibri"/>
          <w:b/>
          <w:color w:val="231F20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burner control(s) </w:t>
      </w:r>
      <w:r>
        <w:rPr>
          <w:rFonts w:ascii="Calibri"/>
          <w:b/>
          <w:color w:val="231F20"/>
          <w:spacing w:val="-5"/>
          <w:w w:val="105"/>
          <w:sz w:val="24"/>
        </w:rPr>
        <w:t>off, </w:t>
      </w:r>
      <w:r>
        <w:rPr>
          <w:rFonts w:ascii="Calibri"/>
          <w:b/>
          <w:color w:val="231F20"/>
          <w:w w:val="105"/>
          <w:sz w:val="24"/>
        </w:rPr>
        <w:t>wait 5 minutes and</w:t>
      </w:r>
      <w:r>
        <w:rPr>
          <w:rFonts w:ascii="Calibri"/>
          <w:b/>
          <w:color w:val="231F20"/>
          <w:spacing w:val="-40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repeat</w:t>
      </w:r>
      <w:r>
        <w:rPr>
          <w:rFonts w:ascii="Calibri"/>
          <w:b/>
          <w:color w:val="231F20"/>
          <w:w w:val="108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the lighting</w:t>
      </w:r>
      <w:r>
        <w:rPr>
          <w:rFonts w:ascii="Calibri"/>
          <w:b/>
          <w:color w:val="231F20"/>
          <w:spacing w:val="-9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procedure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384" w:lineRule="exact" w:before="199"/>
        <w:ind w:left="122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231F20"/>
          <w:w w:val="105"/>
          <w:sz w:val="32"/>
        </w:rPr>
        <w:t>LIGHTING</w:t>
      </w:r>
      <w:r>
        <w:rPr>
          <w:rFonts w:ascii="Calibri"/>
          <w:b/>
          <w:color w:val="231F20"/>
          <w:spacing w:val="-24"/>
          <w:w w:val="105"/>
          <w:sz w:val="32"/>
        </w:rPr>
        <w:t> </w:t>
      </w:r>
      <w:r>
        <w:rPr>
          <w:rFonts w:ascii="Calibri"/>
          <w:b/>
          <w:color w:val="231F20"/>
          <w:w w:val="105"/>
          <w:sz w:val="32"/>
        </w:rPr>
        <w:t>THE</w:t>
      </w:r>
      <w:r>
        <w:rPr>
          <w:rFonts w:ascii="Calibri"/>
          <w:b/>
          <w:color w:val="231F20"/>
          <w:spacing w:val="-16"/>
          <w:w w:val="105"/>
          <w:sz w:val="32"/>
        </w:rPr>
        <w:t> </w:t>
      </w:r>
      <w:r>
        <w:rPr>
          <w:rFonts w:ascii="Calibri"/>
          <w:b/>
          <w:color w:val="231F20"/>
          <w:w w:val="105"/>
          <w:sz w:val="32"/>
        </w:rPr>
        <w:t>MAIN</w:t>
      </w:r>
      <w:r>
        <w:rPr>
          <w:rFonts w:ascii="Calibri"/>
          <w:b/>
          <w:color w:val="231F20"/>
          <w:spacing w:val="-16"/>
          <w:w w:val="105"/>
          <w:sz w:val="32"/>
        </w:rPr>
        <w:t> </w:t>
      </w:r>
      <w:r>
        <w:rPr>
          <w:rFonts w:ascii="Calibri"/>
          <w:b/>
          <w:color w:val="231F20"/>
          <w:w w:val="105"/>
          <w:sz w:val="32"/>
        </w:rPr>
        <w:t>BURNER</w:t>
      </w:r>
      <w:r>
        <w:rPr>
          <w:rFonts w:ascii="Calibri"/>
          <w:b/>
          <w:color w:val="231F20"/>
          <w:spacing w:val="-16"/>
          <w:w w:val="105"/>
          <w:sz w:val="32"/>
        </w:rPr>
        <w:t> </w:t>
      </w:r>
      <w:r>
        <w:rPr>
          <w:rFonts w:ascii="Calibri"/>
          <w:b/>
          <w:color w:val="231F20"/>
          <w:w w:val="105"/>
          <w:sz w:val="32"/>
        </w:rPr>
        <w:t>USING</w:t>
      </w:r>
      <w:r>
        <w:rPr>
          <w:rFonts w:ascii="Calibri"/>
          <w:b/>
          <w:color w:val="231F20"/>
          <w:w w:val="104"/>
          <w:sz w:val="32"/>
        </w:rPr>
        <w:t> </w:t>
      </w:r>
      <w:r>
        <w:rPr>
          <w:rFonts w:ascii="Calibri"/>
          <w:b/>
          <w:color w:val="231F20"/>
          <w:w w:val="105"/>
          <w:sz w:val="32"/>
        </w:rPr>
        <w:t>AUTOMATIC</w:t>
      </w:r>
      <w:r>
        <w:rPr>
          <w:rFonts w:ascii="Calibri"/>
          <w:b/>
          <w:color w:val="231F20"/>
          <w:spacing w:val="-49"/>
          <w:w w:val="105"/>
          <w:sz w:val="32"/>
        </w:rPr>
        <w:t> </w:t>
      </w:r>
      <w:r>
        <w:rPr>
          <w:rFonts w:ascii="Calibri"/>
          <w:b/>
          <w:color w:val="231F20"/>
          <w:w w:val="105"/>
          <w:sz w:val="32"/>
        </w:rPr>
        <w:t>IGNITION</w:t>
      </w:r>
      <w:r>
        <w:rPr>
          <w:rFonts w:ascii="Calibri"/>
          <w:sz w:val="32"/>
        </w:rPr>
      </w:r>
    </w:p>
    <w:p>
      <w:pPr>
        <w:pStyle w:val="ListParagraph"/>
        <w:numPr>
          <w:ilvl w:val="0"/>
          <w:numId w:val="8"/>
        </w:numPr>
        <w:tabs>
          <w:tab w:pos="301" w:val="left" w:leader="none"/>
        </w:tabs>
        <w:spacing w:line="187" w:lineRule="auto" w:before="146" w:after="0"/>
        <w:ind w:left="337" w:right="620" w:hanging="21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Ensure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burner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control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knob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is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in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“Off”</w:t>
      </w:r>
      <w:r>
        <w:rPr>
          <w:rFonts w:ascii="Lucida Sans Unicode" w:hAnsi="Lucida Sans Unicode" w:cs="Lucida Sans Unicode" w:eastAsia="Lucida Sans Unicode"/>
          <w:color w:val="231F20"/>
          <w:w w:val="11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position.</w:t>
      </w:r>
      <w:r>
        <w:rPr>
          <w:rFonts w:ascii="Lucida Sans Unicode" w:hAnsi="Lucida Sans Unicode" w:cs="Lucida Sans Unicode" w:eastAsia="Lucida Sans Unicode"/>
          <w:sz w:val="24"/>
          <w:szCs w:val="24"/>
        </w:rPr>
      </w:r>
    </w:p>
    <w:p>
      <w:pPr>
        <w:pStyle w:val="ListParagraph"/>
        <w:numPr>
          <w:ilvl w:val="0"/>
          <w:numId w:val="8"/>
        </w:numPr>
        <w:tabs>
          <w:tab w:pos="327" w:val="left" w:leader="none"/>
        </w:tabs>
        <w:spacing w:line="187" w:lineRule="auto" w:before="0" w:after="0"/>
        <w:ind w:left="337" w:right="241" w:hanging="21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31F20"/>
          <w:w w:val="95"/>
          <w:sz w:val="24"/>
        </w:rPr>
        <w:t>Turn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on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the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LP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gas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by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turning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the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hand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wheel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on</w:t>
      </w:r>
      <w:r>
        <w:rPr>
          <w:rFonts w:ascii="Lucida Sans Unicode"/>
          <w:color w:val="231F20"/>
          <w:w w:val="90"/>
          <w:sz w:val="24"/>
        </w:rPr>
        <w:t> </w:t>
      </w:r>
      <w:r>
        <w:rPr>
          <w:rFonts w:ascii="Lucida Sans Unicode"/>
          <w:color w:val="231F20"/>
          <w:sz w:val="24"/>
        </w:rPr>
        <w:t>the cylinder</w:t>
      </w:r>
      <w:r>
        <w:rPr>
          <w:rFonts w:ascii="Lucida Sans Unicode"/>
          <w:color w:val="231F20"/>
          <w:spacing w:val="-54"/>
          <w:sz w:val="24"/>
        </w:rPr>
        <w:t> </w:t>
      </w:r>
      <w:r>
        <w:rPr>
          <w:rFonts w:ascii="Lucida Sans Unicode"/>
          <w:color w:val="231F20"/>
          <w:sz w:val="24"/>
        </w:rPr>
        <w:t>valve.</w:t>
      </w:r>
      <w:r>
        <w:rPr>
          <w:rFonts w:ascii="Lucida Sans Unicode"/>
          <w:sz w:val="24"/>
        </w:rPr>
      </w:r>
    </w:p>
    <w:p>
      <w:pPr>
        <w:pStyle w:val="ListParagraph"/>
        <w:numPr>
          <w:ilvl w:val="0"/>
          <w:numId w:val="8"/>
        </w:numPr>
        <w:tabs>
          <w:tab w:pos="322" w:val="left" w:leader="none"/>
        </w:tabs>
        <w:spacing w:line="187" w:lineRule="auto" w:before="0" w:after="0"/>
        <w:ind w:left="337" w:right="579" w:hanging="21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Turn</w:t>
      </w:r>
      <w:r>
        <w:rPr>
          <w:rFonts w:ascii="Lucida Sans Unicode" w:hAnsi="Lucida Sans Unicode" w:cs="Lucida Sans Unicode" w:eastAsia="Lucida Sans Unicode"/>
          <w:color w:val="231F20"/>
          <w:spacing w:val="-48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spacing w:val="-48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burner</w:t>
      </w:r>
      <w:r>
        <w:rPr>
          <w:rFonts w:ascii="Lucida Sans Unicode" w:hAnsi="Lucida Sans Unicode" w:cs="Lucida Sans Unicode" w:eastAsia="Lucida Sans Unicode"/>
          <w:color w:val="231F20"/>
          <w:spacing w:val="-48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control</w:t>
      </w:r>
      <w:r>
        <w:rPr>
          <w:rFonts w:ascii="Lucida Sans Unicode" w:hAnsi="Lucida Sans Unicode" w:cs="Lucida Sans Unicode" w:eastAsia="Lucida Sans Unicode"/>
          <w:color w:val="231F20"/>
          <w:spacing w:val="-48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knob</w:t>
      </w:r>
      <w:r>
        <w:rPr>
          <w:rFonts w:ascii="Lucida Sans Unicode" w:hAnsi="Lucida Sans Unicode" w:cs="Lucida Sans Unicode" w:eastAsia="Lucida Sans Unicode"/>
          <w:color w:val="231F20"/>
          <w:spacing w:val="-48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marked</w:t>
      </w:r>
      <w:r>
        <w:rPr>
          <w:rFonts w:ascii="Lucida Sans Unicode" w:hAnsi="Lucida Sans Unicode" w:cs="Lucida Sans Unicode" w:eastAsia="Lucida Sans Unicode"/>
          <w:color w:val="231F20"/>
          <w:spacing w:val="-48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with</w:t>
      </w:r>
      <w:r>
        <w:rPr>
          <w:rFonts w:ascii="Lucida Sans Unicode" w:hAnsi="Lucida Sans Unicode" w:cs="Lucida Sans Unicode" w:eastAsia="Lucida Sans Unicode"/>
          <w:color w:val="231F20"/>
          <w:spacing w:val="-48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an</w:t>
      </w:r>
      <w:r>
        <w:rPr>
          <w:rFonts w:ascii="Lucida Sans Unicode" w:hAnsi="Lucida Sans Unicode" w:cs="Lucida Sans Unicode" w:eastAsia="Lucida Sans Unicode"/>
          <w:color w:val="231F20"/>
          <w:w w:val="93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igniter</w:t>
      </w:r>
      <w:r>
        <w:rPr>
          <w:rFonts w:ascii="Lucida Sans Unicode" w:hAnsi="Lucida Sans Unicode" w:cs="Lucida Sans Unicode" w:eastAsia="Lucida Sans Unicode"/>
          <w:color w:val="231F20"/>
          <w:spacing w:val="-27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flame</w:t>
      </w:r>
      <w:r>
        <w:rPr>
          <w:rFonts w:ascii="Lucida Sans Unicode" w:hAnsi="Lucida Sans Unicode" w:cs="Lucida Sans Unicode" w:eastAsia="Lucida Sans Unicode"/>
          <w:color w:val="231F20"/>
          <w:spacing w:val="-27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to</w:t>
      </w:r>
      <w:r>
        <w:rPr>
          <w:rFonts w:ascii="Lucida Sans Unicode" w:hAnsi="Lucida Sans Unicode" w:cs="Lucida Sans Unicode" w:eastAsia="Lucida Sans Unicode"/>
          <w:color w:val="231F20"/>
          <w:spacing w:val="-27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pacing w:val="-4"/>
          <w:sz w:val="24"/>
          <w:szCs w:val="24"/>
        </w:rPr>
        <w:t>“HI”.</w:t>
      </w:r>
      <w:r>
        <w:rPr>
          <w:rFonts w:ascii="Lucida Sans Unicode" w:hAnsi="Lucida Sans Unicode" w:cs="Lucida Sans Unicode" w:eastAsia="Lucida Sans Unicode"/>
          <w:spacing w:val="-4"/>
          <w:sz w:val="24"/>
          <w:szCs w:val="24"/>
        </w:rPr>
      </w:r>
    </w:p>
    <w:p>
      <w:pPr>
        <w:pStyle w:val="ListParagraph"/>
        <w:numPr>
          <w:ilvl w:val="0"/>
          <w:numId w:val="8"/>
        </w:numPr>
        <w:tabs>
          <w:tab w:pos="335" w:val="left" w:leader="none"/>
        </w:tabs>
        <w:spacing w:line="187" w:lineRule="auto" w:before="47" w:after="0"/>
        <w:ind w:left="337" w:right="300" w:hanging="21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If</w:t>
      </w:r>
      <w:r>
        <w:rPr>
          <w:rFonts w:ascii="Lucida Sans Unicode" w:hAnsi="Lucida Sans Unicode" w:cs="Lucida Sans Unicode" w:eastAsia="Lucida Sans Unicode"/>
          <w:color w:val="231F20"/>
          <w:spacing w:val="-5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spacing w:val="-5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burner</w:t>
      </w:r>
      <w:r>
        <w:rPr>
          <w:rFonts w:ascii="Lucida Sans Unicode" w:hAnsi="Lucida Sans Unicode" w:cs="Lucida Sans Unicode" w:eastAsia="Lucida Sans Unicode"/>
          <w:color w:val="231F20"/>
          <w:spacing w:val="-5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does</w:t>
      </w:r>
      <w:r>
        <w:rPr>
          <w:rFonts w:ascii="Lucida Sans Unicode" w:hAnsi="Lucida Sans Unicode" w:cs="Lucida Sans Unicode" w:eastAsia="Lucida Sans Unicode"/>
          <w:color w:val="231F20"/>
          <w:spacing w:val="-5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not</w:t>
      </w:r>
      <w:r>
        <w:rPr>
          <w:rFonts w:ascii="Lucida Sans Unicode" w:hAnsi="Lucida Sans Unicode" w:cs="Lucida Sans Unicode" w:eastAsia="Lucida Sans Unicode"/>
          <w:color w:val="231F20"/>
          <w:spacing w:val="-54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light</w:t>
      </w:r>
      <w:r>
        <w:rPr>
          <w:rFonts w:ascii="Lucida Sans Unicode" w:hAnsi="Lucida Sans Unicode" w:cs="Lucida Sans Unicode" w:eastAsia="Lucida Sans Unicode"/>
          <w:color w:val="231F20"/>
          <w:spacing w:val="-54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within</w:t>
      </w:r>
      <w:r>
        <w:rPr>
          <w:rFonts w:ascii="Lucida Sans Unicode" w:hAnsi="Lucida Sans Unicode" w:cs="Lucida Sans Unicode" w:eastAsia="Lucida Sans Unicode"/>
          <w:color w:val="231F20"/>
          <w:spacing w:val="-5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5</w:t>
      </w:r>
      <w:r>
        <w:rPr>
          <w:rFonts w:ascii="Lucida Sans Unicode" w:hAnsi="Lucida Sans Unicode" w:cs="Lucida Sans Unicode" w:eastAsia="Lucida Sans Unicode"/>
          <w:color w:val="231F20"/>
          <w:spacing w:val="-5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seconds,</w:t>
      </w:r>
      <w:r>
        <w:rPr>
          <w:rFonts w:ascii="Lucida Sans Unicode" w:hAnsi="Lucida Sans Unicode" w:cs="Lucida Sans Unicode" w:eastAsia="Lucida Sans Unicode"/>
          <w:color w:val="231F20"/>
          <w:w w:val="72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turn</w:t>
      </w:r>
      <w:r>
        <w:rPr>
          <w:rFonts w:ascii="Lucida Sans Unicode" w:hAnsi="Lucida Sans Unicode" w:cs="Lucida Sans Unicode" w:eastAsia="Lucida Sans Unicode"/>
          <w:color w:val="231F20"/>
          <w:spacing w:val="-48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spacing w:val="-48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burner</w:t>
      </w:r>
      <w:r>
        <w:rPr>
          <w:rFonts w:ascii="Lucida Sans Unicode" w:hAnsi="Lucida Sans Unicode" w:cs="Lucida Sans Unicode" w:eastAsia="Lucida Sans Unicode"/>
          <w:color w:val="231F20"/>
          <w:spacing w:val="-48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control</w:t>
      </w:r>
      <w:r>
        <w:rPr>
          <w:rFonts w:ascii="Lucida Sans Unicode" w:hAnsi="Lucida Sans Unicode" w:cs="Lucida Sans Unicode" w:eastAsia="Lucida Sans Unicode"/>
          <w:color w:val="231F20"/>
          <w:spacing w:val="-48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knob</w:t>
      </w:r>
      <w:r>
        <w:rPr>
          <w:rFonts w:ascii="Lucida Sans Unicode" w:hAnsi="Lucida Sans Unicode" w:cs="Lucida Sans Unicode" w:eastAsia="Lucida Sans Unicode"/>
          <w:color w:val="231F20"/>
          <w:spacing w:val="-48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to</w:t>
      </w:r>
      <w:r>
        <w:rPr>
          <w:rFonts w:ascii="Lucida Sans Unicode" w:hAnsi="Lucida Sans Unicode" w:cs="Lucida Sans Unicode" w:eastAsia="Lucida Sans Unicode"/>
          <w:color w:val="231F20"/>
          <w:spacing w:val="-48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pacing w:val="-4"/>
          <w:sz w:val="24"/>
          <w:szCs w:val="24"/>
        </w:rPr>
        <w:t>“Off”.</w:t>
      </w:r>
      <w:r>
        <w:rPr>
          <w:rFonts w:ascii="Lucida Sans Unicode" w:hAnsi="Lucida Sans Unicode" w:cs="Lucida Sans Unicode" w:eastAsia="Lucida Sans Unicode"/>
          <w:color w:val="231F20"/>
          <w:spacing w:val="-59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pacing w:val="-3"/>
          <w:sz w:val="24"/>
          <w:szCs w:val="24"/>
        </w:rPr>
        <w:t>Wait</w:t>
      </w:r>
      <w:r>
        <w:rPr>
          <w:rFonts w:ascii="Lucida Sans Unicode" w:hAnsi="Lucida Sans Unicode" w:cs="Lucida Sans Unicode" w:eastAsia="Lucida Sans Unicode"/>
          <w:color w:val="231F20"/>
          <w:spacing w:val="-4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5</w:t>
      </w:r>
      <w:r>
        <w:rPr>
          <w:rFonts w:ascii="Lucida Sans Unicode" w:hAnsi="Lucida Sans Unicode" w:cs="Lucida Sans Unicode" w:eastAsia="Lucida Sans Unicode"/>
          <w:color w:val="231F20"/>
          <w:w w:val="73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minutes</w:t>
      </w:r>
      <w:r>
        <w:rPr>
          <w:rFonts w:ascii="Lucida Sans Unicode" w:hAnsi="Lucida Sans Unicode" w:cs="Lucida Sans Unicode" w:eastAsia="Lucida Sans Unicode"/>
          <w:color w:val="231F20"/>
          <w:spacing w:val="-4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for</w:t>
      </w:r>
      <w:r>
        <w:rPr>
          <w:rFonts w:ascii="Lucida Sans Unicode" w:hAnsi="Lucida Sans Unicode" w:cs="Lucida Sans Unicode" w:eastAsia="Lucida Sans Unicode"/>
          <w:color w:val="231F20"/>
          <w:spacing w:val="-4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spacing w:val="-4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gas</w:t>
      </w:r>
      <w:r>
        <w:rPr>
          <w:rFonts w:ascii="Lucida Sans Unicode" w:hAnsi="Lucida Sans Unicode" w:cs="Lucida Sans Unicode" w:eastAsia="Lucida Sans Unicode"/>
          <w:color w:val="231F20"/>
          <w:spacing w:val="-4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to</w:t>
      </w:r>
      <w:r>
        <w:rPr>
          <w:rFonts w:ascii="Lucida Sans Unicode" w:hAnsi="Lucida Sans Unicode" w:cs="Lucida Sans Unicode" w:eastAsia="Lucida Sans Unicode"/>
          <w:color w:val="231F20"/>
          <w:spacing w:val="-4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pacing w:val="-4"/>
          <w:sz w:val="24"/>
          <w:szCs w:val="24"/>
        </w:rPr>
        <w:t>clear,</w:t>
      </w:r>
      <w:r>
        <w:rPr>
          <w:rFonts w:ascii="Lucida Sans Unicode" w:hAnsi="Lucida Sans Unicode" w:cs="Lucida Sans Unicode" w:eastAsia="Lucida Sans Unicode"/>
          <w:color w:val="231F20"/>
          <w:spacing w:val="-53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and</w:t>
      </w:r>
      <w:r>
        <w:rPr>
          <w:rFonts w:ascii="Lucida Sans Unicode" w:hAnsi="Lucida Sans Unicode" w:cs="Lucida Sans Unicode" w:eastAsia="Lucida Sans Unicode"/>
          <w:color w:val="231F20"/>
          <w:spacing w:val="-46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repeat</w:t>
      </w:r>
      <w:r>
        <w:rPr>
          <w:rFonts w:ascii="Lucida Sans Unicode" w:hAnsi="Lucida Sans Unicode" w:cs="Lucida Sans Unicode" w:eastAsia="Lucida Sans Unicode"/>
          <w:color w:val="231F20"/>
          <w:spacing w:val="-44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w w:val="93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above</w:t>
      </w:r>
      <w:r>
        <w:rPr>
          <w:rFonts w:ascii="Lucida Sans Unicode" w:hAnsi="Lucida Sans Unicode" w:cs="Lucida Sans Unicode" w:eastAsia="Lucida Sans Unicode"/>
          <w:color w:val="231F20"/>
          <w:spacing w:val="-49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procedure.</w:t>
      </w:r>
      <w:r>
        <w:rPr>
          <w:rFonts w:ascii="Lucida Sans Unicode" w:hAnsi="Lucida Sans Unicode" w:cs="Lucida Sans Unicode" w:eastAsia="Lucida Sans Unicode"/>
          <w:color w:val="231F20"/>
          <w:spacing w:val="-53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Use</w:t>
      </w:r>
      <w:r>
        <w:rPr>
          <w:rFonts w:ascii="Lucida Sans Unicode" w:hAnsi="Lucida Sans Unicode" w:cs="Lucida Sans Unicode" w:eastAsia="Lucida Sans Unicode"/>
          <w:color w:val="231F20"/>
          <w:spacing w:val="-49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spacing w:val="-49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Manual</w:t>
      </w:r>
      <w:r>
        <w:rPr>
          <w:rFonts w:ascii="Lucida Sans Unicode" w:hAnsi="Lucida Sans Unicode" w:cs="Lucida Sans Unicode" w:eastAsia="Lucida Sans Unicode"/>
          <w:color w:val="231F20"/>
          <w:spacing w:val="-49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directions</w:t>
      </w:r>
      <w:r>
        <w:rPr>
          <w:rFonts w:ascii="Lucida Sans Unicode" w:hAnsi="Lucida Sans Unicode" w:cs="Lucida Sans Unicode" w:eastAsia="Lucida Sans Unicode"/>
          <w:color w:val="231F20"/>
          <w:spacing w:val="-49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if</w:t>
      </w:r>
      <w:r>
        <w:rPr>
          <w:rFonts w:ascii="Lucida Sans Unicode" w:hAnsi="Lucida Sans Unicode" w:cs="Lucida Sans Unicode" w:eastAsia="Lucida Sans Unicode"/>
          <w:color w:val="231F20"/>
          <w:spacing w:val="-49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it</w:t>
      </w:r>
      <w:r>
        <w:rPr>
          <w:rFonts w:ascii="Lucida Sans Unicode" w:hAnsi="Lucida Sans Unicode" w:cs="Lucida Sans Unicode" w:eastAsia="Lucida Sans Unicode"/>
          <w:color w:val="231F20"/>
          <w:w w:val="99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still</w:t>
      </w:r>
      <w:r>
        <w:rPr>
          <w:rFonts w:ascii="Lucida Sans Unicode" w:hAnsi="Lucida Sans Unicode" w:cs="Lucida Sans Unicode" w:eastAsia="Lucida Sans Unicode"/>
          <w:color w:val="231F20"/>
          <w:spacing w:val="-27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will</w:t>
      </w:r>
      <w:r>
        <w:rPr>
          <w:rFonts w:ascii="Lucida Sans Unicode" w:hAnsi="Lucida Sans Unicode" w:cs="Lucida Sans Unicode" w:eastAsia="Lucida Sans Unicode"/>
          <w:color w:val="231F20"/>
          <w:spacing w:val="-27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not</w:t>
      </w:r>
      <w:r>
        <w:rPr>
          <w:rFonts w:ascii="Lucida Sans Unicode" w:hAnsi="Lucida Sans Unicode" w:cs="Lucida Sans Unicode" w:eastAsia="Lucida Sans Unicode"/>
          <w:color w:val="231F20"/>
          <w:spacing w:val="-23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light.</w:t>
      </w:r>
      <w:r>
        <w:rPr>
          <w:rFonts w:ascii="Lucida Sans Unicode" w:hAnsi="Lucida Sans Unicode" w:cs="Lucida Sans Unicode" w:eastAsia="Lucida Sans Unicode"/>
          <w:sz w:val="24"/>
          <w:szCs w:val="24"/>
        </w:rPr>
      </w:r>
    </w:p>
    <w:p>
      <w:pPr>
        <w:pStyle w:val="ListParagraph"/>
        <w:numPr>
          <w:ilvl w:val="0"/>
          <w:numId w:val="8"/>
        </w:numPr>
        <w:tabs>
          <w:tab w:pos="293" w:val="left" w:leader="none"/>
        </w:tabs>
        <w:spacing w:line="177" w:lineRule="auto" w:before="44" w:after="0"/>
        <w:ind w:left="282" w:right="89" w:hanging="160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31F20"/>
          <w:w w:val="95"/>
          <w:sz w:val="24"/>
        </w:rPr>
        <w:t>When</w:t>
      </w:r>
      <w:r>
        <w:rPr>
          <w:rFonts w:ascii="Lucida Sans Unicode"/>
          <w:color w:val="231F20"/>
          <w:spacing w:val="-39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lit,</w:t>
      </w:r>
      <w:r>
        <w:rPr>
          <w:rFonts w:ascii="Lucida Sans Unicode"/>
          <w:color w:val="231F20"/>
          <w:spacing w:val="-39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turn</w:t>
      </w:r>
      <w:r>
        <w:rPr>
          <w:rFonts w:ascii="Lucida Sans Unicode"/>
          <w:color w:val="231F20"/>
          <w:spacing w:val="-39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the</w:t>
      </w:r>
      <w:r>
        <w:rPr>
          <w:rFonts w:ascii="Lucida Sans Unicode"/>
          <w:color w:val="231F20"/>
          <w:spacing w:val="-39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control</w:t>
      </w:r>
      <w:r>
        <w:rPr>
          <w:rFonts w:ascii="Lucida Sans Unicode"/>
          <w:color w:val="231F20"/>
          <w:spacing w:val="-39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knob</w:t>
      </w:r>
      <w:r>
        <w:rPr>
          <w:rFonts w:ascii="Lucida Sans Unicode"/>
          <w:color w:val="231F20"/>
          <w:spacing w:val="-39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to</w:t>
      </w:r>
      <w:r>
        <w:rPr>
          <w:rFonts w:ascii="Lucida Sans Unicode"/>
          <w:color w:val="231F20"/>
          <w:spacing w:val="-39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the</w:t>
      </w:r>
      <w:r>
        <w:rPr>
          <w:rFonts w:ascii="Lucida Sans Unicode"/>
          <w:color w:val="231F20"/>
          <w:spacing w:val="-39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desired</w:t>
      </w:r>
      <w:r>
        <w:rPr>
          <w:rFonts w:ascii="Lucida Sans Unicode"/>
          <w:color w:val="231F20"/>
          <w:spacing w:val="-39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heat</w:t>
      </w:r>
      <w:r>
        <w:rPr>
          <w:rFonts w:ascii="Lucida Sans Unicode"/>
          <w:color w:val="231F20"/>
          <w:w w:val="93"/>
          <w:sz w:val="24"/>
        </w:rPr>
        <w:t> </w:t>
      </w:r>
      <w:r>
        <w:rPr>
          <w:rFonts w:ascii="Lucida Sans Unicode"/>
          <w:color w:val="231F20"/>
          <w:sz w:val="24"/>
        </w:rPr>
        <w:t>setting.</w:t>
      </w:r>
      <w:r>
        <w:rPr>
          <w:rFonts w:ascii="Lucida Sans Unicode"/>
          <w:sz w:val="24"/>
        </w:rPr>
      </w:r>
    </w:p>
    <w:p>
      <w:pPr>
        <w:pStyle w:val="Heading7"/>
        <w:spacing w:line="360" w:lineRule="exact"/>
        <w:ind w:left="115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31F20"/>
          <w:w w:val="105"/>
        </w:rPr>
        <w:t>TURNING OFF </w:t>
      </w:r>
      <w:r>
        <w:rPr>
          <w:color w:val="231F20"/>
          <w:spacing w:val="-3"/>
          <w:w w:val="105"/>
        </w:rPr>
        <w:t>YOUR</w:t>
      </w:r>
      <w:r>
        <w:rPr>
          <w:color w:val="231F20"/>
          <w:spacing w:val="-51"/>
          <w:w w:val="105"/>
        </w:rPr>
        <w:t> </w:t>
      </w:r>
      <w:r>
        <w:rPr>
          <w:color w:val="231F20"/>
          <w:w w:val="105"/>
        </w:rPr>
        <w:t>GRILL</w:t>
      </w:r>
      <w:r>
        <w:rPr>
          <w:b w:val="0"/>
        </w:rPr>
      </w:r>
    </w:p>
    <w:p>
      <w:pPr>
        <w:pStyle w:val="ListParagraph"/>
        <w:numPr>
          <w:ilvl w:val="0"/>
          <w:numId w:val="9"/>
        </w:numPr>
        <w:tabs>
          <w:tab w:pos="285" w:val="left" w:leader="none"/>
        </w:tabs>
        <w:spacing w:line="187" w:lineRule="auto" w:before="27" w:after="0"/>
        <w:ind w:left="330" w:right="260" w:hanging="21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31F20"/>
          <w:w w:val="95"/>
          <w:sz w:val="24"/>
        </w:rPr>
        <w:t>Turn</w:t>
      </w:r>
      <w:r>
        <w:rPr>
          <w:rFonts w:ascii="Lucida Sans Unicode"/>
          <w:color w:val="231F20"/>
          <w:spacing w:val="-40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off</w:t>
      </w:r>
      <w:r>
        <w:rPr>
          <w:rFonts w:ascii="Lucida Sans Unicode"/>
          <w:color w:val="231F20"/>
          <w:spacing w:val="-40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the</w:t>
      </w:r>
      <w:r>
        <w:rPr>
          <w:rFonts w:ascii="Lucida Sans Unicode"/>
          <w:color w:val="231F20"/>
          <w:spacing w:val="-40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gas</w:t>
      </w:r>
      <w:r>
        <w:rPr>
          <w:rFonts w:ascii="Lucida Sans Unicode"/>
          <w:color w:val="231F20"/>
          <w:spacing w:val="-40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supply</w:t>
      </w:r>
      <w:r>
        <w:rPr>
          <w:rFonts w:ascii="Lucida Sans Unicode"/>
          <w:color w:val="231F20"/>
          <w:spacing w:val="-40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at</w:t>
      </w:r>
      <w:r>
        <w:rPr>
          <w:rFonts w:ascii="Lucida Sans Unicode"/>
          <w:color w:val="231F20"/>
          <w:spacing w:val="-38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the</w:t>
      </w:r>
      <w:r>
        <w:rPr>
          <w:rFonts w:ascii="Lucida Sans Unicode"/>
          <w:color w:val="231F20"/>
          <w:spacing w:val="-40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LP</w:t>
      </w:r>
      <w:r>
        <w:rPr>
          <w:rFonts w:ascii="Lucida Sans Unicode"/>
          <w:color w:val="231F20"/>
          <w:spacing w:val="-40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tank</w:t>
      </w:r>
      <w:r>
        <w:rPr>
          <w:rFonts w:ascii="Lucida Sans Unicode"/>
          <w:color w:val="231F20"/>
          <w:spacing w:val="-40"/>
          <w:w w:val="95"/>
          <w:sz w:val="24"/>
        </w:rPr>
        <w:t> </w:t>
      </w:r>
      <w:r>
        <w:rPr>
          <w:rFonts w:ascii="Lucida Sans Unicode"/>
          <w:color w:val="231F20"/>
          <w:w w:val="95"/>
          <w:sz w:val="24"/>
        </w:rPr>
        <w:t>by</w:t>
      </w:r>
      <w:r>
        <w:rPr>
          <w:rFonts w:ascii="Lucida Sans Unicode"/>
          <w:color w:val="231F20"/>
          <w:w w:val="90"/>
          <w:sz w:val="24"/>
        </w:rPr>
        <w:t> </w:t>
      </w:r>
      <w:r>
        <w:rPr>
          <w:rFonts w:ascii="Lucida Sans Unicode"/>
          <w:color w:val="231F20"/>
          <w:sz w:val="24"/>
        </w:rPr>
        <w:t>turning</w:t>
      </w:r>
      <w:r>
        <w:rPr>
          <w:rFonts w:ascii="Lucida Sans Unicode"/>
          <w:color w:val="231F20"/>
          <w:spacing w:val="-35"/>
          <w:sz w:val="24"/>
        </w:rPr>
        <w:t> </w:t>
      </w:r>
      <w:r>
        <w:rPr>
          <w:rFonts w:ascii="Lucida Sans Unicode"/>
          <w:color w:val="231F20"/>
          <w:sz w:val="24"/>
        </w:rPr>
        <w:t>the</w:t>
      </w:r>
      <w:r>
        <w:rPr>
          <w:rFonts w:ascii="Lucida Sans Unicode"/>
          <w:color w:val="231F20"/>
          <w:spacing w:val="-35"/>
          <w:sz w:val="24"/>
        </w:rPr>
        <w:t> </w:t>
      </w:r>
      <w:r>
        <w:rPr>
          <w:rFonts w:ascii="Lucida Sans Unicode"/>
          <w:color w:val="231F20"/>
          <w:sz w:val="24"/>
        </w:rPr>
        <w:t>valve</w:t>
      </w:r>
      <w:r>
        <w:rPr>
          <w:rFonts w:ascii="Lucida Sans Unicode"/>
          <w:color w:val="231F20"/>
          <w:spacing w:val="-35"/>
          <w:sz w:val="24"/>
        </w:rPr>
        <w:t> </w:t>
      </w:r>
      <w:r>
        <w:rPr>
          <w:rFonts w:ascii="Lucida Sans Unicode"/>
          <w:color w:val="231F20"/>
          <w:sz w:val="24"/>
        </w:rPr>
        <w:t>clockwise.</w:t>
      </w:r>
      <w:r>
        <w:rPr>
          <w:rFonts w:ascii="Lucida Sans Unicode"/>
          <w:sz w:val="24"/>
        </w:rPr>
      </w:r>
    </w:p>
    <w:p>
      <w:pPr>
        <w:pStyle w:val="ListParagraph"/>
        <w:numPr>
          <w:ilvl w:val="0"/>
          <w:numId w:val="9"/>
        </w:numPr>
        <w:tabs>
          <w:tab w:pos="320" w:val="left" w:leader="none"/>
        </w:tabs>
        <w:spacing w:line="187" w:lineRule="auto" w:before="0" w:after="0"/>
        <w:ind w:left="330" w:right="114" w:hanging="21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Turn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burner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control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knob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to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the</w:t>
      </w:r>
      <w:r>
        <w:rPr>
          <w:rFonts w:ascii="Lucida Sans Unicode" w:hAnsi="Lucida Sans Unicode" w:cs="Lucida Sans Unicode" w:eastAsia="Lucida Sans Unicode"/>
          <w:color w:val="231F20"/>
          <w:spacing w:val="-42"/>
          <w:w w:val="9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5"/>
          <w:sz w:val="24"/>
          <w:szCs w:val="24"/>
        </w:rPr>
        <w:t>“Off”</w:t>
      </w:r>
      <w:r>
        <w:rPr>
          <w:rFonts w:ascii="Lucida Sans Unicode" w:hAnsi="Lucida Sans Unicode" w:cs="Lucida Sans Unicode" w:eastAsia="Lucida Sans Unicode"/>
          <w:color w:val="231F20"/>
          <w:w w:val="11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color w:val="231F20"/>
          <w:sz w:val="24"/>
          <w:szCs w:val="24"/>
        </w:rPr>
        <w:t>position.</w:t>
      </w:r>
      <w:r>
        <w:rPr>
          <w:rFonts w:ascii="Lucida Sans Unicode" w:hAnsi="Lucida Sans Unicode" w:cs="Lucida Sans Unicode" w:eastAsia="Lucida Sans Unicode"/>
          <w:sz w:val="24"/>
          <w:szCs w:val="24"/>
        </w:rPr>
      </w:r>
    </w:p>
    <w:p>
      <w:pPr>
        <w:spacing w:after="0" w:line="187" w:lineRule="auto"/>
        <w:jc w:val="left"/>
        <w:rPr>
          <w:rFonts w:ascii="Lucida Sans Unicode" w:hAnsi="Lucida Sans Unicode" w:cs="Lucida Sans Unicode" w:eastAsia="Lucida Sans Unicode"/>
          <w:sz w:val="24"/>
          <w:szCs w:val="24"/>
        </w:rPr>
        <w:sectPr>
          <w:pgSz w:w="11910" w:h="16840"/>
          <w:pgMar w:header="0" w:footer="958" w:top="320" w:bottom="1160" w:left="320" w:right="1000"/>
          <w:cols w:num="2" w:equalWidth="0">
            <w:col w:w="5605" w:space="282"/>
            <w:col w:w="4703"/>
          </w:cols>
        </w:sectPr>
      </w:pPr>
    </w:p>
    <w:p>
      <w:pPr>
        <w:spacing w:before="23"/>
        <w:ind w:left="10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21F1F"/>
          <w:spacing w:val="-4"/>
          <w:w w:val="105"/>
          <w:sz w:val="24"/>
        </w:rPr>
        <w:t>BBQ</w:t>
      </w:r>
      <w:r>
        <w:rPr>
          <w:rFonts w:ascii="Calibri"/>
          <w:b/>
          <w:color w:val="221F1F"/>
          <w:spacing w:val="-40"/>
          <w:w w:val="105"/>
          <w:sz w:val="24"/>
        </w:rPr>
        <w:t> </w:t>
      </w:r>
      <w:r>
        <w:rPr>
          <w:rFonts w:ascii="Calibri"/>
          <w:b/>
          <w:color w:val="221F1F"/>
          <w:spacing w:val="-6"/>
          <w:w w:val="105"/>
          <w:sz w:val="24"/>
        </w:rPr>
        <w:t>MAINTENANCE</w:t>
      </w:r>
      <w:r>
        <w:rPr>
          <w:rFonts w:ascii="Calibri"/>
          <w:spacing w:val="-6"/>
          <w:sz w:val="24"/>
        </w:rPr>
      </w:r>
    </w:p>
    <w:p>
      <w:pPr>
        <w:pStyle w:val="BodyText"/>
        <w:spacing w:line="340" w:lineRule="exact" w:before="3"/>
        <w:ind w:left="106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F1F"/>
          <w:spacing w:val="-6"/>
        </w:rPr>
        <w:t>Apart</w:t>
      </w:r>
      <w:r>
        <w:rPr>
          <w:rFonts w:ascii="Lucida Sans Unicode"/>
          <w:color w:val="221F1F"/>
          <w:spacing w:val="-48"/>
        </w:rPr>
        <w:t> </w:t>
      </w:r>
      <w:r>
        <w:rPr>
          <w:rFonts w:ascii="Lucida Sans Unicode"/>
          <w:color w:val="221F1F"/>
          <w:spacing w:val="-6"/>
        </w:rPr>
        <w:t>from</w:t>
      </w:r>
      <w:r>
        <w:rPr>
          <w:rFonts w:ascii="Lucida Sans Unicode"/>
          <w:color w:val="221F1F"/>
          <w:spacing w:val="-51"/>
        </w:rPr>
        <w:t> </w:t>
      </w:r>
      <w:r>
        <w:rPr>
          <w:rFonts w:ascii="Lucida Sans Unicode"/>
          <w:color w:val="221F1F"/>
          <w:spacing w:val="-6"/>
        </w:rPr>
        <w:t>cleaning,</w:t>
      </w:r>
      <w:r>
        <w:rPr>
          <w:rFonts w:ascii="Lucida Sans Unicode"/>
          <w:color w:val="221F1F"/>
          <w:spacing w:val="-58"/>
        </w:rPr>
        <w:t> </w:t>
      </w:r>
      <w:r>
        <w:rPr>
          <w:rFonts w:ascii="Lucida Sans Unicode"/>
          <w:color w:val="221F1F"/>
          <w:spacing w:val="-6"/>
        </w:rPr>
        <w:t>your</w:t>
      </w:r>
      <w:r>
        <w:rPr>
          <w:rFonts w:ascii="Lucida Sans Unicode"/>
          <w:color w:val="221F1F"/>
          <w:spacing w:val="-51"/>
        </w:rPr>
        <w:t> </w:t>
      </w:r>
      <w:r>
        <w:rPr>
          <w:rFonts w:ascii="Lucida Sans Unicode"/>
          <w:color w:val="221F1F"/>
          <w:spacing w:val="-4"/>
        </w:rPr>
        <w:t>BBQ</w:t>
      </w:r>
      <w:r>
        <w:rPr>
          <w:rFonts w:ascii="Lucida Sans Unicode"/>
          <w:color w:val="221F1F"/>
          <w:spacing w:val="-51"/>
        </w:rPr>
        <w:t> </w:t>
      </w:r>
      <w:r>
        <w:rPr>
          <w:rFonts w:ascii="Lucida Sans Unicode"/>
          <w:color w:val="221F1F"/>
          <w:spacing w:val="-4"/>
        </w:rPr>
        <w:t>is</w:t>
      </w:r>
      <w:r>
        <w:rPr>
          <w:rFonts w:ascii="Lucida Sans Unicode"/>
          <w:color w:val="221F1F"/>
          <w:spacing w:val="-51"/>
        </w:rPr>
        <w:t> </w:t>
      </w:r>
      <w:r>
        <w:rPr>
          <w:rFonts w:ascii="Lucida Sans Unicode"/>
          <w:color w:val="221F1F"/>
        </w:rPr>
        <w:t>a</w:t>
      </w:r>
      <w:r>
        <w:rPr>
          <w:rFonts w:ascii="Lucida Sans Unicode"/>
          <w:color w:val="221F1F"/>
          <w:spacing w:val="-51"/>
        </w:rPr>
        <w:t> </w:t>
      </w:r>
      <w:r>
        <w:rPr>
          <w:rFonts w:ascii="Lucida Sans Unicode"/>
          <w:color w:val="221F1F"/>
          <w:spacing w:val="-7"/>
        </w:rPr>
        <w:t>fairly</w:t>
      </w:r>
      <w:r>
        <w:rPr>
          <w:rFonts w:ascii="Lucida Sans Unicode"/>
          <w:color w:val="221F1F"/>
          <w:spacing w:val="-51"/>
        </w:rPr>
        <w:t> </w:t>
      </w:r>
      <w:r>
        <w:rPr>
          <w:rFonts w:ascii="Lucida Sans Unicode"/>
          <w:color w:val="221F1F"/>
          <w:spacing w:val="-5"/>
        </w:rPr>
        <w:t>low</w:t>
      </w:r>
      <w:r>
        <w:rPr>
          <w:rFonts w:ascii="Lucida Sans Unicode"/>
          <w:color w:val="221F1F"/>
          <w:w w:val="102"/>
        </w:rPr>
        <w:t> </w:t>
      </w:r>
      <w:r>
        <w:rPr>
          <w:rFonts w:ascii="Lucida Sans Unicode"/>
          <w:color w:val="221F1F"/>
          <w:spacing w:val="-7"/>
        </w:rPr>
        <w:t>maintenance</w:t>
      </w:r>
      <w:r>
        <w:rPr>
          <w:rFonts w:ascii="Lucida Sans Unicode"/>
          <w:color w:val="221F1F"/>
          <w:spacing w:val="-58"/>
        </w:rPr>
        <w:t> </w:t>
      </w:r>
      <w:r>
        <w:rPr>
          <w:rFonts w:ascii="Lucida Sans Unicode"/>
          <w:color w:val="221F1F"/>
          <w:spacing w:val="-7"/>
        </w:rPr>
        <w:t>appliance.</w:t>
      </w:r>
      <w:r>
        <w:rPr>
          <w:rFonts w:ascii="Lucida Sans Unicode"/>
          <w:color w:val="221F1F"/>
          <w:spacing w:val="-62"/>
        </w:rPr>
        <w:t> </w:t>
      </w:r>
      <w:r>
        <w:rPr>
          <w:rFonts w:ascii="Lucida Sans Unicode"/>
          <w:color w:val="221F1F"/>
          <w:spacing w:val="-6"/>
        </w:rPr>
        <w:t>Below</w:t>
      </w:r>
      <w:r>
        <w:rPr>
          <w:rFonts w:ascii="Lucida Sans Unicode"/>
          <w:color w:val="221F1F"/>
          <w:spacing w:val="-58"/>
        </w:rPr>
        <w:t> </w:t>
      </w:r>
      <w:r>
        <w:rPr>
          <w:rFonts w:ascii="Lucida Sans Unicode"/>
          <w:color w:val="221F1F"/>
          <w:spacing w:val="-5"/>
        </w:rPr>
        <w:t>are</w:t>
      </w:r>
      <w:r>
        <w:rPr>
          <w:rFonts w:ascii="Lucida Sans Unicode"/>
          <w:color w:val="221F1F"/>
          <w:spacing w:val="-58"/>
        </w:rPr>
        <w:t> </w:t>
      </w:r>
      <w:r>
        <w:rPr>
          <w:rFonts w:ascii="Lucida Sans Unicode"/>
          <w:color w:val="221F1F"/>
        </w:rPr>
        <w:t>a</w:t>
      </w:r>
      <w:r>
        <w:rPr>
          <w:rFonts w:ascii="Lucida Sans Unicode"/>
          <w:color w:val="221F1F"/>
          <w:spacing w:val="-58"/>
        </w:rPr>
        <w:t> </w:t>
      </w:r>
      <w:r>
        <w:rPr>
          <w:rFonts w:ascii="Lucida Sans Unicode"/>
          <w:color w:val="221F1F"/>
          <w:spacing w:val="-6"/>
        </w:rPr>
        <w:t>couple</w:t>
      </w:r>
      <w:r>
        <w:rPr>
          <w:rFonts w:ascii="Lucida Sans Unicode"/>
          <w:color w:val="221F1F"/>
          <w:spacing w:val="-58"/>
        </w:rPr>
        <w:t> </w:t>
      </w:r>
      <w:r>
        <w:rPr>
          <w:rFonts w:ascii="Lucida Sans Unicode"/>
          <w:color w:val="221F1F"/>
          <w:spacing w:val="-4"/>
        </w:rPr>
        <w:t>of</w:t>
      </w:r>
      <w:r>
        <w:rPr>
          <w:rFonts w:ascii="Lucida Sans Unicode"/>
          <w:color w:val="221F1F"/>
          <w:w w:val="95"/>
        </w:rPr>
        <w:t> </w:t>
      </w:r>
      <w:r>
        <w:rPr>
          <w:rFonts w:ascii="Lucida Sans Unicode"/>
          <w:color w:val="221F1F"/>
          <w:spacing w:val="-6"/>
        </w:rPr>
        <w:t>things</w:t>
      </w:r>
      <w:r>
        <w:rPr>
          <w:rFonts w:ascii="Lucida Sans Unicode"/>
          <w:color w:val="221F1F"/>
          <w:spacing w:val="-32"/>
        </w:rPr>
        <w:t> </w:t>
      </w:r>
      <w:r>
        <w:rPr>
          <w:rFonts w:ascii="Lucida Sans Unicode"/>
          <w:color w:val="221F1F"/>
          <w:spacing w:val="-6"/>
        </w:rPr>
        <w:t>worth</w:t>
      </w:r>
      <w:r>
        <w:rPr>
          <w:rFonts w:ascii="Lucida Sans Unicode"/>
          <w:color w:val="221F1F"/>
          <w:spacing w:val="-32"/>
        </w:rPr>
        <w:t> </w:t>
      </w:r>
      <w:r>
        <w:rPr>
          <w:rFonts w:ascii="Lucida Sans Unicode"/>
          <w:color w:val="221F1F"/>
          <w:spacing w:val="-7"/>
        </w:rPr>
        <w:t>looking</w:t>
      </w:r>
      <w:r>
        <w:rPr>
          <w:rFonts w:ascii="Lucida Sans Unicode"/>
          <w:color w:val="221F1F"/>
          <w:spacing w:val="-32"/>
        </w:rPr>
        <w:t> </w:t>
      </w:r>
      <w:r>
        <w:rPr>
          <w:rFonts w:ascii="Lucida Sans Unicode"/>
          <w:color w:val="221F1F"/>
          <w:spacing w:val="-4"/>
        </w:rPr>
        <w:t>at</w:t>
      </w:r>
      <w:r>
        <w:rPr>
          <w:rFonts w:ascii="Lucida Sans Unicode"/>
          <w:color w:val="221F1F"/>
          <w:spacing w:val="-30"/>
        </w:rPr>
        <w:t> </w:t>
      </w:r>
      <w:r>
        <w:rPr>
          <w:rFonts w:ascii="Lucida Sans Unicode"/>
          <w:color w:val="221F1F"/>
          <w:spacing w:val="-6"/>
        </w:rPr>
        <w:t>though.</w:t>
      </w:r>
      <w:r>
        <w:rPr>
          <w:rFonts w:ascii="Lucida Sans Unicode"/>
          <w:color w:val="221F1F"/>
          <w:spacing w:val="-36"/>
        </w:rPr>
        <w:t> </w:t>
      </w:r>
      <w:r>
        <w:rPr>
          <w:rFonts w:ascii="Lucida Sans Unicode"/>
          <w:color w:val="221F1F"/>
          <w:spacing w:val="-7"/>
        </w:rPr>
        <w:t>Remember</w:t>
      </w:r>
      <w:r>
        <w:rPr>
          <w:rFonts w:ascii="Lucida Sans Unicode"/>
          <w:color w:val="221F1F"/>
          <w:spacing w:val="-32"/>
        </w:rPr>
        <w:t> </w:t>
      </w:r>
      <w:r>
        <w:rPr>
          <w:rFonts w:ascii="Lucida Sans Unicode"/>
          <w:color w:val="221F1F"/>
          <w:spacing w:val="-4"/>
        </w:rPr>
        <w:t>to</w:t>
      </w:r>
      <w:r>
        <w:rPr>
          <w:rFonts w:ascii="Lucida Sans Unicode"/>
          <w:color w:val="221F1F"/>
          <w:w w:val="88"/>
        </w:rPr>
        <w:t> </w:t>
      </w:r>
      <w:r>
        <w:rPr>
          <w:rFonts w:ascii="Lucida Sans Unicode"/>
          <w:color w:val="221F1F"/>
          <w:spacing w:val="-6"/>
        </w:rPr>
        <w:t>turn </w:t>
      </w:r>
      <w:r>
        <w:rPr>
          <w:rFonts w:ascii="Lucida Sans Unicode"/>
          <w:color w:val="221F1F"/>
          <w:spacing w:val="-3"/>
        </w:rPr>
        <w:t>off </w:t>
      </w:r>
      <w:r>
        <w:rPr>
          <w:rFonts w:ascii="Lucida Sans Unicode"/>
          <w:color w:val="221F1F"/>
          <w:spacing w:val="-5"/>
        </w:rPr>
        <w:t>and </w:t>
      </w:r>
      <w:r>
        <w:rPr>
          <w:rFonts w:ascii="Lucida Sans Unicode"/>
          <w:color w:val="221F1F"/>
          <w:spacing w:val="-7"/>
        </w:rPr>
        <w:t>disconnect </w:t>
      </w:r>
      <w:r>
        <w:rPr>
          <w:rFonts w:ascii="Lucida Sans Unicode"/>
          <w:color w:val="221F1F"/>
          <w:spacing w:val="-5"/>
        </w:rPr>
        <w:t>the gas </w:t>
      </w:r>
      <w:r>
        <w:rPr>
          <w:rFonts w:ascii="Lucida Sans Unicode"/>
          <w:color w:val="221F1F"/>
          <w:spacing w:val="-6"/>
        </w:rPr>
        <w:t>before</w:t>
      </w:r>
      <w:r>
        <w:rPr>
          <w:rFonts w:ascii="Lucida Sans Unicode"/>
          <w:color w:val="221F1F"/>
          <w:spacing w:val="46"/>
        </w:rPr>
        <w:t> </w:t>
      </w:r>
      <w:r>
        <w:rPr>
          <w:rFonts w:ascii="Lucida Sans Unicode"/>
          <w:color w:val="221F1F"/>
          <w:spacing w:val="-5"/>
        </w:rPr>
        <w:t>any</w:t>
      </w:r>
      <w:r>
        <w:rPr>
          <w:rFonts w:ascii="Lucida Sans Unicode"/>
          <w:color w:val="221F1F"/>
          <w:w w:val="91"/>
        </w:rPr>
        <w:t> </w:t>
      </w:r>
      <w:r>
        <w:rPr>
          <w:rFonts w:ascii="Lucida Sans Unicode"/>
          <w:color w:val="221F1F"/>
          <w:spacing w:val="-7"/>
          <w:w w:val="90"/>
        </w:rPr>
        <w:t>maintenance </w:t>
      </w:r>
      <w:r>
        <w:rPr>
          <w:rFonts w:ascii="Lucida Sans Unicode"/>
          <w:color w:val="221F1F"/>
          <w:spacing w:val="-4"/>
          <w:w w:val="90"/>
        </w:rPr>
        <w:t>is </w:t>
      </w:r>
      <w:r>
        <w:rPr>
          <w:rFonts w:ascii="Lucida Sans Unicode"/>
          <w:color w:val="221F1F"/>
          <w:spacing w:val="-7"/>
          <w:w w:val="90"/>
        </w:rPr>
        <w:t>carried</w:t>
      </w:r>
      <w:r>
        <w:rPr>
          <w:rFonts w:ascii="Lucida Sans Unicode"/>
          <w:color w:val="221F1F"/>
          <w:spacing w:val="-20"/>
          <w:w w:val="90"/>
        </w:rPr>
        <w:t> </w:t>
      </w:r>
      <w:r>
        <w:rPr>
          <w:rFonts w:ascii="Lucida Sans Unicode"/>
          <w:color w:val="221F1F"/>
          <w:spacing w:val="-4"/>
          <w:w w:val="90"/>
        </w:rPr>
        <w:t>out.</w:t>
      </w:r>
      <w:r>
        <w:rPr>
          <w:rFonts w:ascii="Lucida Sans Unicode"/>
          <w:spacing w:val="-4"/>
        </w:rPr>
      </w:r>
    </w:p>
    <w:p>
      <w:pPr>
        <w:spacing w:line="240" w:lineRule="auto" w:before="2"/>
        <w:rPr>
          <w:rFonts w:ascii="Lucida Sans Unicode" w:hAnsi="Lucida Sans Unicode" w:cs="Lucida Sans Unicode" w:eastAsia="Lucida Sans Unicode"/>
          <w:sz w:val="22"/>
          <w:szCs w:val="22"/>
        </w:rPr>
      </w:pP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40" w:lineRule="exact" w:before="0" w:after="0"/>
        <w:ind w:left="387" w:right="1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4"/>
          <w:sz w:val="24"/>
        </w:rPr>
        <w:t>If</w:t>
      </w:r>
      <w:r>
        <w:rPr>
          <w:rFonts w:ascii="Lucida Sans Unicode"/>
          <w:color w:val="221F1F"/>
          <w:spacing w:val="-4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your</w:t>
      </w:r>
      <w:r>
        <w:rPr>
          <w:rFonts w:ascii="Lucida Sans Unicode"/>
          <w:color w:val="221F1F"/>
          <w:spacing w:val="-49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BBQ</w:t>
      </w:r>
      <w:r>
        <w:rPr>
          <w:rFonts w:ascii="Lucida Sans Unicode"/>
          <w:color w:val="221F1F"/>
          <w:spacing w:val="-4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uses</w:t>
      </w:r>
      <w:r>
        <w:rPr>
          <w:rFonts w:ascii="Lucida Sans Unicode"/>
          <w:color w:val="221F1F"/>
          <w:spacing w:val="-49"/>
          <w:sz w:val="24"/>
        </w:rPr>
        <w:t> </w:t>
      </w:r>
      <w:r>
        <w:rPr>
          <w:rFonts w:ascii="Lucida Sans Unicode"/>
          <w:color w:val="221F1F"/>
          <w:sz w:val="24"/>
        </w:rPr>
        <w:t>a</w:t>
      </w:r>
      <w:r>
        <w:rPr>
          <w:rFonts w:ascii="Lucida Sans Unicode"/>
          <w:color w:val="221F1F"/>
          <w:spacing w:val="-4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flexible</w:t>
      </w:r>
      <w:r>
        <w:rPr>
          <w:rFonts w:ascii="Lucida Sans Unicode"/>
          <w:color w:val="221F1F"/>
          <w:spacing w:val="-4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hose</w:t>
      </w:r>
      <w:r>
        <w:rPr>
          <w:rFonts w:ascii="Lucida Sans Unicode"/>
          <w:color w:val="221F1F"/>
          <w:spacing w:val="-49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to</w:t>
      </w:r>
      <w:r>
        <w:rPr>
          <w:rFonts w:ascii="Lucida Sans Unicode"/>
          <w:color w:val="221F1F"/>
          <w:spacing w:val="-49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connect</w:t>
      </w:r>
      <w:r>
        <w:rPr>
          <w:rFonts w:ascii="Lucida Sans Unicode"/>
          <w:color w:val="221F1F"/>
          <w:spacing w:val="-48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to</w:t>
      </w:r>
      <w:r>
        <w:rPr>
          <w:rFonts w:ascii="Lucida Sans Unicode"/>
          <w:color w:val="221F1F"/>
          <w:w w:val="88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 </w:t>
      </w:r>
      <w:r>
        <w:rPr>
          <w:rFonts w:ascii="Lucida Sans Unicode"/>
          <w:color w:val="221F1F"/>
          <w:spacing w:val="-8"/>
          <w:sz w:val="24"/>
        </w:rPr>
        <w:t>gas, </w:t>
      </w:r>
      <w:r>
        <w:rPr>
          <w:rFonts w:ascii="Lucida Sans Unicode"/>
          <w:color w:val="221F1F"/>
          <w:spacing w:val="-6"/>
          <w:sz w:val="24"/>
        </w:rPr>
        <w:t>check </w:t>
      </w:r>
      <w:r>
        <w:rPr>
          <w:rFonts w:ascii="Lucida Sans Unicode"/>
          <w:color w:val="221F1F"/>
          <w:spacing w:val="-5"/>
          <w:sz w:val="24"/>
        </w:rPr>
        <w:t>the </w:t>
      </w:r>
      <w:r>
        <w:rPr>
          <w:rFonts w:ascii="Lucida Sans Unicode"/>
          <w:color w:val="221F1F"/>
          <w:spacing w:val="-6"/>
          <w:sz w:val="24"/>
        </w:rPr>
        <w:t>rubber </w:t>
      </w:r>
      <w:r>
        <w:rPr>
          <w:rFonts w:ascii="Lucida Sans Unicode"/>
          <w:color w:val="221F1F"/>
          <w:spacing w:val="-7"/>
          <w:sz w:val="24"/>
        </w:rPr>
        <w:t>O-ring </w:t>
      </w:r>
      <w:r>
        <w:rPr>
          <w:rFonts w:ascii="Lucida Sans Unicode"/>
          <w:color w:val="221F1F"/>
          <w:spacing w:val="-4"/>
          <w:sz w:val="24"/>
        </w:rPr>
        <w:t>on</w:t>
      </w:r>
      <w:r>
        <w:rPr>
          <w:rFonts w:ascii="Lucida Sans Unicode"/>
          <w:color w:val="221F1F"/>
          <w:spacing w:val="62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regulator</w:t>
      </w:r>
      <w:r>
        <w:rPr>
          <w:rFonts w:ascii="Lucida Sans Unicode"/>
          <w:color w:val="221F1F"/>
          <w:spacing w:val="-26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end</w:t>
      </w:r>
      <w:r>
        <w:rPr>
          <w:rFonts w:ascii="Lucida Sans Unicode"/>
          <w:color w:val="221F1F"/>
          <w:spacing w:val="-26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of</w:t>
      </w:r>
      <w:r>
        <w:rPr>
          <w:rFonts w:ascii="Lucida Sans Unicode"/>
          <w:color w:val="221F1F"/>
          <w:spacing w:val="-26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26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hose</w:t>
      </w:r>
      <w:r>
        <w:rPr>
          <w:rFonts w:ascii="Lucida Sans Unicode"/>
          <w:color w:val="221F1F"/>
          <w:spacing w:val="-26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assembly</w:t>
      </w:r>
      <w:r>
        <w:rPr>
          <w:rFonts w:ascii="Lucida Sans Unicode"/>
          <w:color w:val="221F1F"/>
          <w:spacing w:val="-26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at</w:t>
      </w:r>
      <w:r>
        <w:rPr>
          <w:rFonts w:ascii="Lucida Sans Unicode"/>
          <w:color w:val="221F1F"/>
          <w:spacing w:val="-25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least</w:t>
      </w:r>
      <w:r>
        <w:rPr>
          <w:rFonts w:ascii="Lucida Sans Unicode"/>
          <w:color w:val="221F1F"/>
          <w:w w:val="99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once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w w:val="95"/>
          <w:sz w:val="24"/>
        </w:rPr>
        <w:t>a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10"/>
          <w:w w:val="95"/>
          <w:sz w:val="24"/>
        </w:rPr>
        <w:t>year.</w:t>
      </w:r>
      <w:r>
        <w:rPr>
          <w:rFonts w:ascii="Lucida Sans Unicode"/>
          <w:color w:val="221F1F"/>
          <w:spacing w:val="-60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If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it</w:t>
      </w:r>
      <w:r>
        <w:rPr>
          <w:rFonts w:ascii="Lucida Sans Unicode"/>
          <w:color w:val="221F1F"/>
          <w:spacing w:val="-54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appears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worn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or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8"/>
          <w:w w:val="95"/>
          <w:sz w:val="24"/>
        </w:rPr>
        <w:t>cracked,</w:t>
      </w:r>
      <w:r>
        <w:rPr>
          <w:rFonts w:ascii="Lucida Sans Unicode"/>
          <w:color w:val="221F1F"/>
          <w:spacing w:val="-6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have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it</w:t>
      </w:r>
      <w:r>
        <w:rPr>
          <w:rFonts w:ascii="Lucida Sans Unicode"/>
          <w:color w:val="221F1F"/>
          <w:w w:val="99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replaced.</w:t>
      </w:r>
      <w:r>
        <w:rPr>
          <w:rFonts w:ascii="Lucida Sans Unicode"/>
          <w:spacing w:val="-7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40" w:lineRule="exact" w:before="0" w:after="0"/>
        <w:ind w:left="387" w:right="0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3"/>
          <w:w w:val="95"/>
          <w:sz w:val="24"/>
        </w:rPr>
        <w:t>We </w:t>
      </w:r>
      <w:r>
        <w:rPr>
          <w:rFonts w:ascii="Lucida Sans Unicode"/>
          <w:color w:val="221F1F"/>
          <w:spacing w:val="-7"/>
          <w:w w:val="95"/>
          <w:sz w:val="24"/>
        </w:rPr>
        <w:t>recommend </w:t>
      </w:r>
      <w:r>
        <w:rPr>
          <w:rFonts w:ascii="Lucida Sans Unicode"/>
          <w:color w:val="221F1F"/>
          <w:spacing w:val="-6"/>
          <w:w w:val="95"/>
          <w:sz w:val="24"/>
        </w:rPr>
        <w:t>having your </w:t>
      </w:r>
      <w:r>
        <w:rPr>
          <w:rFonts w:ascii="Lucida Sans Unicode"/>
          <w:color w:val="221F1F"/>
          <w:spacing w:val="-4"/>
          <w:w w:val="95"/>
          <w:sz w:val="24"/>
        </w:rPr>
        <w:t>BBQ </w:t>
      </w:r>
      <w:r>
        <w:rPr>
          <w:rFonts w:ascii="Lucida Sans Unicode"/>
          <w:color w:val="221F1F"/>
          <w:spacing w:val="-7"/>
          <w:w w:val="95"/>
          <w:sz w:val="24"/>
        </w:rPr>
        <w:t>checked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by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4"/>
          <w:w w:val="90"/>
          <w:sz w:val="24"/>
        </w:rPr>
        <w:t>an</w:t>
      </w:r>
      <w:r>
        <w:rPr>
          <w:rFonts w:ascii="Lucida Sans Unicode"/>
          <w:color w:val="221F1F"/>
          <w:spacing w:val="-33"/>
          <w:w w:val="90"/>
          <w:sz w:val="24"/>
        </w:rPr>
        <w:t> </w:t>
      </w:r>
      <w:r>
        <w:rPr>
          <w:rFonts w:ascii="Lucida Sans Unicode"/>
          <w:color w:val="221F1F"/>
          <w:spacing w:val="-7"/>
          <w:w w:val="90"/>
          <w:sz w:val="24"/>
        </w:rPr>
        <w:t>authorized</w:t>
      </w:r>
      <w:r>
        <w:rPr>
          <w:rFonts w:ascii="Lucida Sans Unicode"/>
          <w:color w:val="221F1F"/>
          <w:spacing w:val="-33"/>
          <w:w w:val="90"/>
          <w:sz w:val="24"/>
        </w:rPr>
        <w:t> </w:t>
      </w:r>
      <w:r>
        <w:rPr>
          <w:rFonts w:ascii="Lucida Sans Unicode"/>
          <w:color w:val="221F1F"/>
          <w:spacing w:val="-7"/>
          <w:w w:val="90"/>
          <w:sz w:val="24"/>
        </w:rPr>
        <w:t>service</w:t>
      </w:r>
      <w:r>
        <w:rPr>
          <w:rFonts w:ascii="Lucida Sans Unicode"/>
          <w:color w:val="221F1F"/>
          <w:spacing w:val="-33"/>
          <w:w w:val="90"/>
          <w:sz w:val="24"/>
        </w:rPr>
        <w:t> </w:t>
      </w:r>
      <w:r>
        <w:rPr>
          <w:rFonts w:ascii="Lucida Sans Unicode"/>
          <w:color w:val="221F1F"/>
          <w:spacing w:val="-6"/>
          <w:w w:val="90"/>
          <w:sz w:val="24"/>
        </w:rPr>
        <w:t>agent</w:t>
      </w:r>
      <w:r>
        <w:rPr>
          <w:rFonts w:ascii="Lucida Sans Unicode"/>
          <w:color w:val="221F1F"/>
          <w:spacing w:val="-30"/>
          <w:w w:val="90"/>
          <w:sz w:val="24"/>
        </w:rPr>
        <w:t> </w:t>
      </w:r>
      <w:r>
        <w:rPr>
          <w:rFonts w:ascii="Lucida Sans Unicode"/>
          <w:color w:val="221F1F"/>
          <w:spacing w:val="-6"/>
          <w:w w:val="90"/>
          <w:sz w:val="24"/>
        </w:rPr>
        <w:t>every</w:t>
      </w:r>
      <w:r>
        <w:rPr>
          <w:rFonts w:ascii="Lucida Sans Unicode"/>
          <w:color w:val="221F1F"/>
          <w:spacing w:val="-33"/>
          <w:w w:val="90"/>
          <w:sz w:val="24"/>
        </w:rPr>
        <w:t> </w:t>
      </w:r>
      <w:r>
        <w:rPr>
          <w:rFonts w:ascii="Lucida Sans Unicode"/>
          <w:color w:val="221F1F"/>
          <w:w w:val="90"/>
          <w:sz w:val="24"/>
        </w:rPr>
        <w:t>5</w:t>
      </w:r>
      <w:r>
        <w:rPr>
          <w:rFonts w:ascii="Lucida Sans Unicode"/>
          <w:color w:val="221F1F"/>
          <w:spacing w:val="-33"/>
          <w:w w:val="90"/>
          <w:sz w:val="24"/>
        </w:rPr>
        <w:t> </w:t>
      </w:r>
      <w:r>
        <w:rPr>
          <w:rFonts w:ascii="Lucida Sans Unicode"/>
          <w:color w:val="221F1F"/>
          <w:spacing w:val="-4"/>
          <w:w w:val="90"/>
          <w:sz w:val="24"/>
        </w:rPr>
        <w:t>years.This</w:t>
      </w:r>
      <w:r>
        <w:rPr>
          <w:rFonts w:ascii="Lucida Sans Unicode"/>
          <w:color w:val="221F1F"/>
          <w:spacing w:val="-33"/>
          <w:w w:val="90"/>
          <w:sz w:val="24"/>
        </w:rPr>
        <w:t> </w:t>
      </w:r>
      <w:r>
        <w:rPr>
          <w:rFonts w:ascii="Lucida Sans Unicode"/>
          <w:color w:val="221F1F"/>
          <w:spacing w:val="-4"/>
          <w:w w:val="90"/>
          <w:sz w:val="24"/>
        </w:rPr>
        <w:t>is</w:t>
      </w:r>
      <w:r>
        <w:rPr>
          <w:rFonts w:ascii="Lucida Sans Unicode"/>
          <w:color w:val="221F1F"/>
          <w:w w:val="83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to </w:t>
      </w:r>
      <w:r>
        <w:rPr>
          <w:rFonts w:ascii="Lucida Sans Unicode"/>
          <w:color w:val="221F1F"/>
          <w:spacing w:val="-6"/>
          <w:sz w:val="24"/>
        </w:rPr>
        <w:t>ensure there </w:t>
      </w:r>
      <w:r>
        <w:rPr>
          <w:rFonts w:ascii="Lucida Sans Unicode"/>
          <w:color w:val="221F1F"/>
          <w:spacing w:val="-5"/>
          <w:sz w:val="24"/>
        </w:rPr>
        <w:t>are </w:t>
      </w:r>
      <w:r>
        <w:rPr>
          <w:rFonts w:ascii="Lucida Sans Unicode"/>
          <w:color w:val="221F1F"/>
          <w:spacing w:val="-4"/>
          <w:sz w:val="24"/>
        </w:rPr>
        <w:t>no </w:t>
      </w:r>
      <w:r>
        <w:rPr>
          <w:rFonts w:ascii="Lucida Sans Unicode"/>
          <w:color w:val="221F1F"/>
          <w:spacing w:val="-6"/>
          <w:sz w:val="24"/>
        </w:rPr>
        <w:t>leaks </w:t>
      </w:r>
      <w:r>
        <w:rPr>
          <w:rFonts w:ascii="Lucida Sans Unicode"/>
          <w:color w:val="221F1F"/>
          <w:spacing w:val="-5"/>
          <w:sz w:val="24"/>
        </w:rPr>
        <w:t>and </w:t>
      </w:r>
      <w:r>
        <w:rPr>
          <w:rFonts w:ascii="Lucida Sans Unicode"/>
          <w:color w:val="221F1F"/>
          <w:spacing w:val="-6"/>
          <w:sz w:val="24"/>
        </w:rPr>
        <w:t>that</w:t>
      </w:r>
      <w:r>
        <w:rPr>
          <w:rFonts w:ascii="Lucida Sans Unicode"/>
          <w:color w:val="221F1F"/>
          <w:spacing w:val="62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all</w:t>
      </w:r>
      <w:r>
        <w:rPr>
          <w:rFonts w:ascii="Lucida Sans Unicode"/>
          <w:color w:val="221F1F"/>
          <w:w w:val="89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components</w:t>
      </w:r>
      <w:r>
        <w:rPr>
          <w:rFonts w:ascii="Lucida Sans Unicode"/>
          <w:color w:val="221F1F"/>
          <w:spacing w:val="-59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are</w:t>
      </w:r>
      <w:r>
        <w:rPr>
          <w:rFonts w:ascii="Lucida Sans Unicode"/>
          <w:color w:val="221F1F"/>
          <w:spacing w:val="-5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still</w:t>
      </w:r>
      <w:r>
        <w:rPr>
          <w:rFonts w:ascii="Lucida Sans Unicode"/>
          <w:color w:val="221F1F"/>
          <w:spacing w:val="-59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functioning</w:t>
      </w:r>
      <w:r>
        <w:rPr>
          <w:rFonts w:ascii="Lucida Sans Unicode"/>
          <w:color w:val="221F1F"/>
          <w:spacing w:val="-59"/>
          <w:sz w:val="24"/>
        </w:rPr>
        <w:t> </w:t>
      </w:r>
      <w:r>
        <w:rPr>
          <w:rFonts w:ascii="Lucida Sans Unicode"/>
          <w:color w:val="221F1F"/>
          <w:spacing w:val="-9"/>
          <w:sz w:val="24"/>
        </w:rPr>
        <w:t>correctly.</w:t>
      </w:r>
      <w:r>
        <w:rPr>
          <w:rFonts w:ascii="Lucida Sans Unicode"/>
          <w:spacing w:val="-9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40" w:lineRule="exact" w:before="0" w:after="0"/>
        <w:ind w:left="387" w:right="0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4"/>
          <w:w w:val="95"/>
          <w:sz w:val="24"/>
        </w:rPr>
        <w:t>If</w:t>
      </w:r>
      <w:r>
        <w:rPr>
          <w:rFonts w:ascii="Lucida Sans Unicode"/>
          <w:color w:val="221F1F"/>
          <w:spacing w:val="-43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you</w:t>
      </w:r>
      <w:r>
        <w:rPr>
          <w:rFonts w:ascii="Lucida Sans Unicode"/>
          <w:color w:val="221F1F"/>
          <w:spacing w:val="-43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use</w:t>
      </w:r>
      <w:r>
        <w:rPr>
          <w:rFonts w:ascii="Lucida Sans Unicode"/>
          <w:color w:val="221F1F"/>
          <w:spacing w:val="-43"/>
          <w:w w:val="95"/>
          <w:sz w:val="24"/>
        </w:rPr>
        <w:t> </w:t>
      </w:r>
      <w:r>
        <w:rPr>
          <w:rFonts w:ascii="Lucida Sans Unicode"/>
          <w:color w:val="221F1F"/>
          <w:w w:val="95"/>
          <w:sz w:val="24"/>
        </w:rPr>
        <w:t>a</w:t>
      </w:r>
      <w:r>
        <w:rPr>
          <w:rFonts w:ascii="Lucida Sans Unicode"/>
          <w:color w:val="221F1F"/>
          <w:spacing w:val="-43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portable</w:t>
      </w:r>
      <w:r>
        <w:rPr>
          <w:rFonts w:ascii="Lucida Sans Unicode"/>
          <w:color w:val="221F1F"/>
          <w:spacing w:val="-43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gas</w:t>
      </w:r>
      <w:r>
        <w:rPr>
          <w:rFonts w:ascii="Lucida Sans Unicode"/>
          <w:color w:val="221F1F"/>
          <w:spacing w:val="-43"/>
          <w:w w:val="95"/>
          <w:sz w:val="24"/>
        </w:rPr>
        <w:t> </w:t>
      </w:r>
      <w:r>
        <w:rPr>
          <w:rFonts w:ascii="Lucida Sans Unicode"/>
          <w:color w:val="221F1F"/>
          <w:spacing w:val="-9"/>
          <w:w w:val="95"/>
          <w:sz w:val="24"/>
        </w:rPr>
        <w:t>cylinder,</w:t>
      </w:r>
      <w:r>
        <w:rPr>
          <w:rFonts w:ascii="Lucida Sans Unicode"/>
          <w:color w:val="221F1F"/>
          <w:spacing w:val="-50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you</w:t>
      </w:r>
      <w:r>
        <w:rPr>
          <w:rFonts w:ascii="Lucida Sans Unicode"/>
          <w:color w:val="221F1F"/>
          <w:spacing w:val="-43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will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need</w:t>
      </w:r>
      <w:r>
        <w:rPr>
          <w:rFonts w:ascii="Lucida Sans Unicode"/>
          <w:color w:val="221F1F"/>
          <w:w w:val="88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to</w:t>
      </w:r>
      <w:r>
        <w:rPr>
          <w:rFonts w:ascii="Lucida Sans Unicode"/>
          <w:color w:val="221F1F"/>
          <w:spacing w:val="-34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have</w:t>
      </w:r>
      <w:r>
        <w:rPr>
          <w:rFonts w:ascii="Lucida Sans Unicode"/>
          <w:color w:val="221F1F"/>
          <w:spacing w:val="-34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34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cylinder</w:t>
      </w:r>
      <w:r>
        <w:rPr>
          <w:rFonts w:ascii="Lucida Sans Unicode"/>
          <w:color w:val="221F1F"/>
          <w:spacing w:val="-34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serviced</w:t>
      </w:r>
      <w:r>
        <w:rPr>
          <w:rFonts w:ascii="Lucida Sans Unicode"/>
          <w:color w:val="221F1F"/>
          <w:spacing w:val="-34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or</w:t>
      </w:r>
      <w:r>
        <w:rPr>
          <w:rFonts w:ascii="Lucida Sans Unicode"/>
          <w:color w:val="221F1F"/>
          <w:spacing w:val="-34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replaced</w:t>
      </w:r>
      <w:r>
        <w:rPr>
          <w:rFonts w:ascii="Lucida Sans Unicode"/>
          <w:color w:val="221F1F"/>
          <w:spacing w:val="-34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every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ten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years.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date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of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last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service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should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be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stamped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on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neck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of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bottle.</w:t>
      </w:r>
      <w:r>
        <w:rPr>
          <w:rFonts w:ascii="Lucida Sans Unicode"/>
          <w:spacing w:val="-6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40" w:lineRule="exact" w:before="0" w:after="0"/>
        <w:ind w:left="387" w:right="0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w w:val="95"/>
          <w:sz w:val="24"/>
        </w:rPr>
        <w:t>Keep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outdoor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BBQ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area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clear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and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free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from</w:t>
      </w:r>
      <w:r>
        <w:rPr>
          <w:rFonts w:ascii="Lucida Sans Unicode"/>
          <w:color w:val="221F1F"/>
          <w:w w:val="94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combustible materials, gasoline, </w:t>
      </w:r>
      <w:r>
        <w:rPr>
          <w:rFonts w:ascii="Lucida Sans Unicode"/>
          <w:color w:val="221F1F"/>
          <w:spacing w:val="-5"/>
          <w:sz w:val="24"/>
        </w:rPr>
        <w:t>and</w:t>
      </w:r>
      <w:r>
        <w:rPr>
          <w:rFonts w:ascii="Lucida Sans Unicode"/>
          <w:color w:val="221F1F"/>
          <w:spacing w:val="-56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other</w:t>
      </w:r>
      <w:r>
        <w:rPr>
          <w:rFonts w:ascii="Lucida Sans Unicode"/>
          <w:color w:val="221F1F"/>
          <w:w w:val="86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flammable</w:t>
      </w:r>
      <w:r>
        <w:rPr>
          <w:rFonts w:ascii="Lucida Sans Unicode"/>
          <w:color w:val="221F1F"/>
          <w:spacing w:val="-43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vapours</w:t>
      </w:r>
      <w:r>
        <w:rPr>
          <w:rFonts w:ascii="Lucida Sans Unicode"/>
          <w:color w:val="221F1F"/>
          <w:spacing w:val="-43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or</w:t>
      </w:r>
      <w:r>
        <w:rPr>
          <w:rFonts w:ascii="Lucida Sans Unicode"/>
          <w:color w:val="221F1F"/>
          <w:spacing w:val="-43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liquids.</w:t>
      </w:r>
      <w:r>
        <w:rPr>
          <w:rFonts w:ascii="Lucida Sans Unicode"/>
          <w:spacing w:val="-7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40" w:lineRule="exact" w:before="0" w:after="0"/>
        <w:ind w:left="387" w:right="0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w w:val="95"/>
          <w:sz w:val="24"/>
        </w:rPr>
        <w:t>Make</w:t>
      </w:r>
      <w:r>
        <w:rPr>
          <w:rFonts w:ascii="Lucida Sans Unicode"/>
          <w:color w:val="221F1F"/>
          <w:spacing w:val="-46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sure</w:t>
      </w:r>
      <w:r>
        <w:rPr>
          <w:rFonts w:ascii="Lucida Sans Unicode"/>
          <w:color w:val="221F1F"/>
          <w:spacing w:val="-46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there</w:t>
      </w:r>
      <w:r>
        <w:rPr>
          <w:rFonts w:ascii="Lucida Sans Unicode"/>
          <w:color w:val="221F1F"/>
          <w:spacing w:val="-4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is</w:t>
      </w:r>
      <w:r>
        <w:rPr>
          <w:rFonts w:ascii="Lucida Sans Unicode"/>
          <w:color w:val="221F1F"/>
          <w:spacing w:val="-4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no</w:t>
      </w:r>
      <w:r>
        <w:rPr>
          <w:rFonts w:ascii="Lucida Sans Unicode"/>
          <w:color w:val="221F1F"/>
          <w:spacing w:val="-46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obstruction</w:t>
      </w:r>
      <w:r>
        <w:rPr>
          <w:rFonts w:ascii="Lucida Sans Unicode"/>
          <w:color w:val="221F1F"/>
          <w:spacing w:val="-46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surrounding</w:t>
      </w:r>
      <w:r>
        <w:rPr>
          <w:rFonts w:ascii="Lucida Sans Unicode"/>
          <w:color w:val="221F1F"/>
          <w:w w:val="89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 </w:t>
      </w:r>
      <w:r>
        <w:rPr>
          <w:rFonts w:ascii="Lucida Sans Unicode"/>
          <w:color w:val="221F1F"/>
          <w:sz w:val="24"/>
        </w:rPr>
        <w:t>BBQ, </w:t>
      </w:r>
      <w:r>
        <w:rPr>
          <w:rFonts w:ascii="Lucida Sans Unicode"/>
          <w:color w:val="221F1F"/>
          <w:spacing w:val="-6"/>
          <w:sz w:val="24"/>
        </w:rPr>
        <w:t>which </w:t>
      </w:r>
      <w:r>
        <w:rPr>
          <w:rFonts w:ascii="Lucida Sans Unicode"/>
          <w:color w:val="221F1F"/>
          <w:spacing w:val="-5"/>
          <w:sz w:val="24"/>
        </w:rPr>
        <w:t>may </w:t>
      </w:r>
      <w:r>
        <w:rPr>
          <w:rFonts w:ascii="Lucida Sans Unicode"/>
          <w:color w:val="221F1F"/>
          <w:spacing w:val="-6"/>
          <w:sz w:val="24"/>
        </w:rPr>
        <w:t>block </w:t>
      </w:r>
      <w:r>
        <w:rPr>
          <w:rFonts w:ascii="Lucida Sans Unicode"/>
          <w:color w:val="221F1F"/>
          <w:spacing w:val="-5"/>
          <w:sz w:val="24"/>
        </w:rPr>
        <w:t>the </w:t>
      </w:r>
      <w:r>
        <w:rPr>
          <w:rFonts w:ascii="Lucida Sans Unicode"/>
          <w:color w:val="221F1F"/>
          <w:spacing w:val="-4"/>
          <w:sz w:val="24"/>
        </w:rPr>
        <w:t>flow</w:t>
      </w:r>
      <w:r>
        <w:rPr>
          <w:rFonts w:ascii="Lucida Sans Unicode"/>
          <w:color w:val="221F1F"/>
          <w:spacing w:val="41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of</w:t>
      </w:r>
      <w:r>
        <w:rPr>
          <w:rFonts w:ascii="Lucida Sans Unicode"/>
          <w:color w:val="221F1F"/>
          <w:w w:val="95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combustion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and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ventilation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11"/>
          <w:sz w:val="24"/>
        </w:rPr>
        <w:t>air.</w:t>
      </w:r>
      <w:r>
        <w:rPr>
          <w:rFonts w:ascii="Lucida Sans Unicode"/>
          <w:spacing w:val="-11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40" w:lineRule="exact" w:before="0" w:after="0"/>
        <w:ind w:left="387" w:right="0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4"/>
          <w:sz w:val="24"/>
        </w:rPr>
        <w:t>To</w:t>
      </w:r>
      <w:r>
        <w:rPr>
          <w:rFonts w:ascii="Lucida Sans Unicode"/>
          <w:color w:val="221F1F"/>
          <w:spacing w:val="-50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maintain</w:t>
      </w:r>
      <w:r>
        <w:rPr>
          <w:rFonts w:ascii="Lucida Sans Unicode"/>
          <w:color w:val="221F1F"/>
          <w:spacing w:val="-50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50"/>
          <w:sz w:val="24"/>
        </w:rPr>
        <w:t> </w:t>
      </w:r>
      <w:r>
        <w:rPr>
          <w:rFonts w:ascii="Lucida Sans Unicode"/>
          <w:color w:val="221F1F"/>
          <w:spacing w:val="-8"/>
          <w:sz w:val="24"/>
        </w:rPr>
        <w:t>surface</w:t>
      </w:r>
      <w:r>
        <w:rPr>
          <w:rFonts w:ascii="Lucida Sans Unicode"/>
          <w:color w:val="221F1F"/>
          <w:spacing w:val="-50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of</w:t>
      </w:r>
      <w:r>
        <w:rPr>
          <w:rFonts w:ascii="Lucida Sans Unicode"/>
          <w:color w:val="221F1F"/>
          <w:spacing w:val="-50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your</w:t>
      </w:r>
      <w:r>
        <w:rPr>
          <w:rFonts w:ascii="Lucida Sans Unicode"/>
          <w:color w:val="221F1F"/>
          <w:spacing w:val="-50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hotplate,</w:t>
      </w:r>
      <w:r>
        <w:rPr>
          <w:rFonts w:ascii="Lucida Sans Unicode"/>
          <w:color w:val="221F1F"/>
          <w:spacing w:val="-54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it</w:t>
      </w:r>
      <w:r>
        <w:rPr>
          <w:rFonts w:ascii="Lucida Sans Unicode"/>
          <w:color w:val="221F1F"/>
          <w:spacing w:val="-48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is</w:t>
      </w:r>
      <w:r>
        <w:rPr>
          <w:rFonts w:ascii="Lucida Sans Unicode"/>
          <w:color w:val="221F1F"/>
          <w:w w:val="83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recommended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to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keep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hotplate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plate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oiled</w:t>
      </w:r>
      <w:r>
        <w:rPr>
          <w:rFonts w:ascii="Lucida Sans Unicode"/>
          <w:color w:val="221F1F"/>
          <w:w w:val="88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at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all</w:t>
      </w:r>
      <w:r>
        <w:rPr>
          <w:rFonts w:ascii="Lucida Sans Unicode"/>
          <w:color w:val="221F1F"/>
          <w:spacing w:val="-48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times</w:t>
      </w:r>
      <w:r>
        <w:rPr>
          <w:rFonts w:ascii="Lucida Sans Unicode"/>
          <w:color w:val="221F1F"/>
          <w:spacing w:val="-48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and</w:t>
      </w:r>
      <w:r>
        <w:rPr>
          <w:rFonts w:ascii="Lucida Sans Unicode"/>
          <w:color w:val="221F1F"/>
          <w:spacing w:val="-48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covered</w:t>
      </w:r>
      <w:r>
        <w:rPr>
          <w:rFonts w:ascii="Lucida Sans Unicode"/>
          <w:color w:val="221F1F"/>
          <w:spacing w:val="-48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when</w:t>
      </w:r>
      <w:r>
        <w:rPr>
          <w:rFonts w:ascii="Lucida Sans Unicode"/>
          <w:color w:val="221F1F"/>
          <w:spacing w:val="-48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not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in</w:t>
      </w:r>
      <w:r>
        <w:rPr>
          <w:rFonts w:ascii="Lucida Sans Unicode"/>
          <w:color w:val="221F1F"/>
          <w:spacing w:val="-48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use.</w:t>
      </w:r>
      <w:r>
        <w:rPr>
          <w:rFonts w:ascii="Lucida Sans Unicode"/>
          <w:color w:val="221F1F"/>
          <w:spacing w:val="-26"/>
          <w:w w:val="95"/>
          <w:sz w:val="24"/>
        </w:rPr>
        <w:t> </w:t>
      </w:r>
      <w:r>
        <w:rPr>
          <w:rFonts w:ascii="Lucida Sans Unicode"/>
          <w:color w:val="221F1F"/>
          <w:w w:val="95"/>
          <w:sz w:val="24"/>
        </w:rPr>
        <w:t>A</w:t>
      </w:r>
      <w:r>
        <w:rPr>
          <w:rFonts w:ascii="Lucida Sans Unicode"/>
          <w:color w:val="221F1F"/>
          <w:spacing w:val="-48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BBQ</w:t>
      </w:r>
      <w:r>
        <w:rPr>
          <w:rFonts w:ascii="Lucida Sans Unicode"/>
          <w:color w:val="221F1F"/>
          <w:w w:val="90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cover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is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also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recommended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to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protect</w:t>
      </w:r>
      <w:r>
        <w:rPr>
          <w:rFonts w:ascii="Lucida Sans Unicode"/>
          <w:color w:val="221F1F"/>
          <w:spacing w:val="-54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your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BBQ</w:t>
      </w:r>
      <w:r>
        <w:rPr>
          <w:rFonts w:ascii="Lucida Sans Unicode"/>
          <w:color w:val="221F1F"/>
          <w:w w:val="90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from</w:t>
      </w:r>
      <w:r>
        <w:rPr>
          <w:rFonts w:ascii="Lucida Sans Unicode"/>
          <w:color w:val="221F1F"/>
          <w:spacing w:val="-41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all</w:t>
      </w:r>
      <w:r>
        <w:rPr>
          <w:rFonts w:ascii="Lucida Sans Unicode"/>
          <w:color w:val="221F1F"/>
          <w:spacing w:val="-41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weather</w:t>
      </w:r>
      <w:r>
        <w:rPr>
          <w:rFonts w:ascii="Lucida Sans Unicode"/>
          <w:color w:val="221F1F"/>
          <w:spacing w:val="-41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conditions.</w:t>
      </w:r>
      <w:r>
        <w:rPr>
          <w:rFonts w:ascii="Lucida Sans Unicode"/>
          <w:spacing w:val="-7"/>
          <w:sz w:val="24"/>
        </w:rPr>
      </w:r>
    </w:p>
    <w:p>
      <w:pPr>
        <w:spacing w:before="25"/>
        <w:ind w:left="10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spacing w:val="-8"/>
        </w:rPr>
        <w:br w:type="column"/>
      </w:r>
      <w:r>
        <w:rPr>
          <w:rFonts w:ascii="Calibri"/>
          <w:b/>
          <w:color w:val="221F1F"/>
          <w:spacing w:val="-8"/>
          <w:sz w:val="24"/>
        </w:rPr>
        <w:t>IMPORTANT </w:t>
      </w:r>
      <w:r>
        <w:rPr>
          <w:rFonts w:ascii="Calibri"/>
          <w:b/>
          <w:color w:val="221F1F"/>
          <w:spacing w:val="26"/>
          <w:sz w:val="24"/>
        </w:rPr>
        <w:t> </w:t>
      </w:r>
      <w:r>
        <w:rPr>
          <w:rFonts w:ascii="Calibri"/>
          <w:b/>
          <w:color w:val="221F1F"/>
          <w:spacing w:val="-7"/>
          <w:sz w:val="24"/>
        </w:rPr>
        <w:t>INFORMATION</w:t>
      </w:r>
      <w:r>
        <w:rPr>
          <w:rFonts w:ascii="Calibri"/>
          <w:spacing w:val="-7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54" w:lineRule="exact" w:before="12" w:after="0"/>
        <w:ind w:left="391" w:right="0" w:hanging="28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sz w:val="24"/>
        </w:rPr>
        <w:t>This</w:t>
      </w:r>
      <w:r>
        <w:rPr>
          <w:rFonts w:ascii="Lucida Sans Unicode"/>
          <w:color w:val="221F1F"/>
          <w:spacing w:val="-46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product</w:t>
      </w:r>
      <w:r>
        <w:rPr>
          <w:rFonts w:ascii="Lucida Sans Unicode"/>
          <w:color w:val="221F1F"/>
          <w:spacing w:val="-43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is</w:t>
      </w:r>
      <w:r>
        <w:rPr>
          <w:rFonts w:ascii="Lucida Sans Unicode"/>
          <w:color w:val="221F1F"/>
          <w:spacing w:val="-46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for</w:t>
      </w:r>
      <w:r>
        <w:rPr>
          <w:rFonts w:ascii="Lucida Sans Unicode"/>
          <w:color w:val="221F1F"/>
          <w:spacing w:val="-46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outdoor</w:t>
      </w:r>
      <w:r>
        <w:rPr>
          <w:rFonts w:ascii="Lucida Sans Unicode"/>
          <w:color w:val="221F1F"/>
          <w:spacing w:val="-46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use</w:t>
      </w:r>
      <w:r>
        <w:rPr>
          <w:rFonts w:ascii="Lucida Sans Unicode"/>
          <w:color w:val="221F1F"/>
          <w:spacing w:val="-46"/>
          <w:sz w:val="24"/>
        </w:rPr>
        <w:t> </w:t>
      </w:r>
      <w:r>
        <w:rPr>
          <w:rFonts w:ascii="Lucida Sans Unicode"/>
          <w:color w:val="221F1F"/>
          <w:spacing w:val="-10"/>
          <w:sz w:val="24"/>
        </w:rPr>
        <w:t>only.</w:t>
      </w:r>
      <w:r>
        <w:rPr>
          <w:rFonts w:ascii="Lucida Sans Unicode"/>
          <w:spacing w:val="-10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40" w:lineRule="exact" w:before="0" w:after="0"/>
        <w:ind w:left="391" w:right="0" w:hanging="28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4"/>
          <w:sz w:val="24"/>
        </w:rPr>
        <w:t>Do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not</w:t>
      </w:r>
      <w:r>
        <w:rPr>
          <w:rFonts w:ascii="Lucida Sans Unicode"/>
          <w:color w:val="221F1F"/>
          <w:spacing w:val="-35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use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indoors.</w:t>
      </w:r>
      <w:r>
        <w:rPr>
          <w:rFonts w:ascii="Lucida Sans Unicode"/>
          <w:spacing w:val="-7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40" w:lineRule="exact" w:before="0" w:after="0"/>
        <w:ind w:left="391" w:right="0" w:hanging="28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4"/>
          <w:sz w:val="24"/>
        </w:rPr>
        <w:t>Do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not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use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below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ground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level.</w:t>
      </w:r>
      <w:r>
        <w:rPr>
          <w:rFonts w:ascii="Lucida Sans Unicode"/>
          <w:spacing w:val="-6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340" w:lineRule="exact" w:before="0" w:after="0"/>
        <w:ind w:left="391" w:right="0" w:hanging="285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4"/>
          <w:w w:val="95"/>
          <w:sz w:val="24"/>
        </w:rPr>
        <w:t>Do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not</w:t>
      </w:r>
      <w:r>
        <w:rPr>
          <w:rFonts w:ascii="Lucida Sans Unicode"/>
          <w:color w:val="221F1F"/>
          <w:spacing w:val="-44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store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gas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cylinders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below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ground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level.</w:t>
      </w:r>
      <w:r>
        <w:rPr>
          <w:rFonts w:ascii="Lucida Sans Unicode"/>
          <w:spacing w:val="-6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20" w:lineRule="auto" w:before="6" w:after="0"/>
        <w:ind w:left="387" w:right="112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4"/>
          <w:w w:val="95"/>
          <w:sz w:val="24"/>
        </w:rPr>
        <w:t>LP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gas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is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heavier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than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air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so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if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w w:val="95"/>
          <w:sz w:val="24"/>
        </w:rPr>
        <w:t>a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leak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occurs</w:t>
      </w:r>
      <w:r>
        <w:rPr>
          <w:rFonts w:ascii="Lucida Sans Unicode"/>
          <w:color w:val="221F1F"/>
          <w:spacing w:val="-36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gas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will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collect</w:t>
      </w:r>
      <w:r>
        <w:rPr>
          <w:rFonts w:ascii="Lucida Sans Unicode"/>
          <w:color w:val="221F1F"/>
          <w:spacing w:val="-38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at</w:t>
      </w:r>
      <w:r>
        <w:rPr>
          <w:rFonts w:ascii="Lucida Sans Unicode"/>
          <w:color w:val="221F1F"/>
          <w:spacing w:val="-38"/>
          <w:w w:val="95"/>
          <w:sz w:val="24"/>
        </w:rPr>
        <w:t> </w:t>
      </w:r>
      <w:r>
        <w:rPr>
          <w:rFonts w:ascii="Lucida Sans Unicode"/>
          <w:color w:val="221F1F"/>
          <w:w w:val="95"/>
          <w:sz w:val="24"/>
        </w:rPr>
        <w:t>a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low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level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and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could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ignite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in</w:t>
      </w:r>
      <w:r>
        <w:rPr>
          <w:rFonts w:ascii="Lucida Sans Unicode"/>
          <w:color w:val="221F1F"/>
          <w:w w:val="92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presence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of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z w:val="24"/>
        </w:rPr>
        <w:t>a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flame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or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spark.</w:t>
      </w:r>
      <w:r>
        <w:rPr>
          <w:rFonts w:ascii="Lucida Sans Unicode"/>
          <w:spacing w:val="-7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20" w:lineRule="auto" w:before="0" w:after="0"/>
        <w:ind w:left="387" w:right="113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4"/>
          <w:w w:val="95"/>
          <w:sz w:val="24"/>
        </w:rPr>
        <w:t>Do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not</w:t>
      </w:r>
      <w:r>
        <w:rPr>
          <w:rFonts w:ascii="Lucida Sans Unicode"/>
          <w:color w:val="221F1F"/>
          <w:spacing w:val="-56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store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or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use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gas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cylinders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on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their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side</w:t>
      </w:r>
      <w:r>
        <w:rPr>
          <w:rFonts w:ascii="Lucida Sans Unicode"/>
          <w:color w:val="221F1F"/>
          <w:spacing w:val="-58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as</w:t>
      </w:r>
      <w:r>
        <w:rPr>
          <w:rFonts w:ascii="Lucida Sans Unicode"/>
          <w:color w:val="221F1F"/>
          <w:w w:val="83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this</w:t>
      </w:r>
      <w:r>
        <w:rPr>
          <w:rFonts w:ascii="Lucida Sans Unicode"/>
          <w:color w:val="221F1F"/>
          <w:spacing w:val="-50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could</w:t>
      </w:r>
      <w:r>
        <w:rPr>
          <w:rFonts w:ascii="Lucida Sans Unicode"/>
          <w:color w:val="221F1F"/>
          <w:spacing w:val="-50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allow</w:t>
      </w:r>
      <w:r>
        <w:rPr>
          <w:rFonts w:ascii="Lucida Sans Unicode"/>
          <w:color w:val="221F1F"/>
          <w:spacing w:val="-50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liquid</w:t>
      </w:r>
      <w:r>
        <w:rPr>
          <w:rFonts w:ascii="Lucida Sans Unicode"/>
          <w:color w:val="221F1F"/>
          <w:spacing w:val="-50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gas</w:t>
      </w:r>
      <w:r>
        <w:rPr>
          <w:rFonts w:ascii="Lucida Sans Unicode"/>
          <w:color w:val="221F1F"/>
          <w:spacing w:val="-50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into</w:t>
      </w:r>
      <w:r>
        <w:rPr>
          <w:rFonts w:ascii="Lucida Sans Unicode"/>
          <w:color w:val="221F1F"/>
          <w:spacing w:val="-50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50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supply</w:t>
      </w:r>
      <w:r>
        <w:rPr>
          <w:rFonts w:ascii="Lucida Sans Unicode"/>
          <w:color w:val="221F1F"/>
          <w:spacing w:val="-50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pipes</w:t>
      </w:r>
      <w:r>
        <w:rPr>
          <w:rFonts w:ascii="Lucida Sans Unicode"/>
          <w:color w:val="221F1F"/>
          <w:w w:val="83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with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serious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consequences.</w:t>
      </w:r>
      <w:r>
        <w:rPr>
          <w:rFonts w:ascii="Lucida Sans Unicode"/>
          <w:spacing w:val="-7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20" w:lineRule="auto" w:before="0" w:after="0"/>
        <w:ind w:left="387" w:right="119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w w:val="95"/>
          <w:sz w:val="24"/>
        </w:rPr>
        <w:t>Leak</w:t>
      </w:r>
      <w:r>
        <w:rPr>
          <w:rFonts w:ascii="Lucida Sans Unicode"/>
          <w:color w:val="221F1F"/>
          <w:spacing w:val="-23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test</w:t>
      </w:r>
      <w:r>
        <w:rPr>
          <w:rFonts w:ascii="Lucida Sans Unicode"/>
          <w:color w:val="221F1F"/>
          <w:spacing w:val="-20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your</w:t>
      </w:r>
      <w:r>
        <w:rPr>
          <w:rFonts w:ascii="Lucida Sans Unicode"/>
          <w:color w:val="221F1F"/>
          <w:spacing w:val="-23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BBQ</w:t>
      </w:r>
      <w:r>
        <w:rPr>
          <w:rFonts w:ascii="Lucida Sans Unicode"/>
          <w:color w:val="221F1F"/>
          <w:spacing w:val="-23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before</w:t>
      </w:r>
      <w:r>
        <w:rPr>
          <w:rFonts w:ascii="Lucida Sans Unicode"/>
          <w:color w:val="221F1F"/>
          <w:spacing w:val="-23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each</w:t>
      </w:r>
      <w:r>
        <w:rPr>
          <w:rFonts w:ascii="Lucida Sans Unicode"/>
          <w:color w:val="221F1F"/>
          <w:spacing w:val="-23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use.</w:t>
      </w:r>
      <w:r>
        <w:rPr>
          <w:rFonts w:ascii="Lucida Sans Unicode"/>
          <w:color w:val="221F1F"/>
          <w:spacing w:val="-30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Leak</w:t>
      </w:r>
      <w:r>
        <w:rPr>
          <w:rFonts w:ascii="Lucida Sans Unicode"/>
          <w:color w:val="221F1F"/>
          <w:spacing w:val="-23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test</w:t>
      </w:r>
      <w:r>
        <w:rPr>
          <w:rFonts w:ascii="Lucida Sans Unicode"/>
          <w:color w:val="221F1F"/>
          <w:w w:val="99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hose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connections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each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time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you</w:t>
      </w:r>
      <w:r>
        <w:rPr>
          <w:rFonts w:ascii="Lucida Sans Unicode"/>
          <w:color w:val="221F1F"/>
          <w:spacing w:val="-42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reconnect</w:t>
      </w:r>
      <w:r>
        <w:rPr>
          <w:rFonts w:ascii="Lucida Sans Unicode"/>
          <w:color w:val="221F1F"/>
          <w:w w:val="99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gas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pacing w:val="-9"/>
          <w:sz w:val="24"/>
        </w:rPr>
        <w:t>cylinder.</w:t>
      </w:r>
      <w:r>
        <w:rPr>
          <w:rFonts w:ascii="Lucida Sans Unicode"/>
          <w:spacing w:val="-9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20" w:lineRule="auto" w:before="0" w:after="0"/>
        <w:ind w:left="387" w:right="118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7"/>
          <w:w w:val="95"/>
          <w:sz w:val="24"/>
        </w:rPr>
        <w:t>Always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turn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3"/>
          <w:w w:val="95"/>
          <w:sz w:val="24"/>
        </w:rPr>
        <w:t>off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gas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at</w:t>
      </w:r>
      <w:r>
        <w:rPr>
          <w:rFonts w:ascii="Lucida Sans Unicode"/>
          <w:color w:val="221F1F"/>
          <w:spacing w:val="-48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cylinder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when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not</w:t>
      </w:r>
      <w:r>
        <w:rPr>
          <w:rFonts w:ascii="Lucida Sans Unicode"/>
          <w:color w:val="221F1F"/>
          <w:w w:val="99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in</w:t>
      </w:r>
      <w:r>
        <w:rPr>
          <w:rFonts w:ascii="Lucida Sans Unicode"/>
          <w:color w:val="221F1F"/>
          <w:spacing w:val="-37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use.</w:t>
      </w:r>
      <w:r>
        <w:rPr>
          <w:rFonts w:ascii="Lucida Sans Unicode"/>
          <w:spacing w:val="-6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20" w:lineRule="auto" w:before="0" w:after="0"/>
        <w:ind w:left="387" w:right="115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7"/>
          <w:sz w:val="24"/>
        </w:rPr>
        <w:t>Inspect</w:t>
      </w:r>
      <w:r>
        <w:rPr>
          <w:rFonts w:ascii="Lucida Sans Unicode"/>
          <w:color w:val="221F1F"/>
          <w:spacing w:val="-27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2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hose</w:t>
      </w:r>
      <w:r>
        <w:rPr>
          <w:rFonts w:ascii="Lucida Sans Unicode"/>
          <w:color w:val="221F1F"/>
          <w:spacing w:val="-2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before</w:t>
      </w:r>
      <w:r>
        <w:rPr>
          <w:rFonts w:ascii="Lucida Sans Unicode"/>
          <w:color w:val="221F1F"/>
          <w:spacing w:val="-2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each</w:t>
      </w:r>
      <w:r>
        <w:rPr>
          <w:rFonts w:ascii="Lucida Sans Unicode"/>
          <w:color w:val="221F1F"/>
          <w:spacing w:val="-2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use.</w:t>
      </w:r>
      <w:r>
        <w:rPr>
          <w:rFonts w:ascii="Lucida Sans Unicode"/>
          <w:color w:val="221F1F"/>
          <w:spacing w:val="-34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If</w:t>
      </w:r>
      <w:r>
        <w:rPr>
          <w:rFonts w:ascii="Lucida Sans Unicode"/>
          <w:color w:val="221F1F"/>
          <w:spacing w:val="-29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there</w:t>
      </w:r>
      <w:r>
        <w:rPr>
          <w:rFonts w:ascii="Lucida Sans Unicode"/>
          <w:color w:val="221F1F"/>
          <w:spacing w:val="-29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is</w:t>
      </w:r>
      <w:r>
        <w:rPr>
          <w:rFonts w:ascii="Lucida Sans Unicode"/>
          <w:color w:val="221F1F"/>
          <w:w w:val="83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evidence</w:t>
      </w:r>
      <w:r>
        <w:rPr>
          <w:rFonts w:ascii="Lucida Sans Unicode"/>
          <w:color w:val="221F1F"/>
          <w:spacing w:val="-27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of</w:t>
      </w:r>
      <w:r>
        <w:rPr>
          <w:rFonts w:ascii="Lucida Sans Unicode"/>
          <w:color w:val="221F1F"/>
          <w:spacing w:val="-27"/>
          <w:w w:val="95"/>
          <w:sz w:val="24"/>
        </w:rPr>
        <w:t> </w:t>
      </w:r>
      <w:r>
        <w:rPr>
          <w:rFonts w:ascii="Lucida Sans Unicode"/>
          <w:color w:val="221F1F"/>
          <w:spacing w:val="-8"/>
          <w:w w:val="95"/>
          <w:sz w:val="24"/>
        </w:rPr>
        <w:t>excessive</w:t>
      </w:r>
      <w:r>
        <w:rPr>
          <w:rFonts w:ascii="Lucida Sans Unicode"/>
          <w:color w:val="221F1F"/>
          <w:spacing w:val="-27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abrasion</w:t>
      </w:r>
      <w:r>
        <w:rPr>
          <w:rFonts w:ascii="Lucida Sans Unicode"/>
          <w:color w:val="221F1F"/>
          <w:spacing w:val="-27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or</w:t>
      </w:r>
      <w:r>
        <w:rPr>
          <w:rFonts w:ascii="Lucida Sans Unicode"/>
          <w:color w:val="221F1F"/>
          <w:spacing w:val="-27"/>
          <w:w w:val="95"/>
          <w:sz w:val="24"/>
        </w:rPr>
        <w:t> </w:t>
      </w:r>
      <w:r>
        <w:rPr>
          <w:rFonts w:ascii="Lucida Sans Unicode"/>
          <w:color w:val="221F1F"/>
          <w:spacing w:val="-10"/>
          <w:w w:val="95"/>
          <w:sz w:val="24"/>
        </w:rPr>
        <w:t>wear,</w:t>
      </w:r>
      <w:r>
        <w:rPr>
          <w:rFonts w:ascii="Lucida Sans Unicode"/>
          <w:color w:val="221F1F"/>
          <w:spacing w:val="-35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or</w:t>
      </w:r>
      <w:r>
        <w:rPr>
          <w:rFonts w:ascii="Lucida Sans Unicode"/>
          <w:color w:val="221F1F"/>
          <w:spacing w:val="-2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hose</w:t>
      </w:r>
      <w:r>
        <w:rPr>
          <w:rFonts w:ascii="Lucida Sans Unicode"/>
          <w:color w:val="221F1F"/>
          <w:spacing w:val="-40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is</w:t>
      </w:r>
      <w:r>
        <w:rPr>
          <w:rFonts w:ascii="Lucida Sans Unicode"/>
          <w:color w:val="221F1F"/>
          <w:spacing w:val="-40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cut</w:t>
      </w:r>
      <w:r>
        <w:rPr>
          <w:rFonts w:ascii="Lucida Sans Unicode"/>
          <w:color w:val="221F1F"/>
          <w:spacing w:val="-38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it</w:t>
      </w:r>
      <w:r>
        <w:rPr>
          <w:rFonts w:ascii="Lucida Sans Unicode"/>
          <w:color w:val="221F1F"/>
          <w:spacing w:val="-38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must</w:t>
      </w:r>
      <w:r>
        <w:rPr>
          <w:rFonts w:ascii="Lucida Sans Unicode"/>
          <w:color w:val="221F1F"/>
          <w:spacing w:val="-38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be</w:t>
      </w:r>
      <w:r>
        <w:rPr>
          <w:rFonts w:ascii="Lucida Sans Unicode"/>
          <w:color w:val="221F1F"/>
          <w:spacing w:val="-40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replaced</w:t>
      </w:r>
      <w:r>
        <w:rPr>
          <w:rFonts w:ascii="Lucida Sans Unicode"/>
          <w:color w:val="221F1F"/>
          <w:spacing w:val="-40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prior</w:t>
      </w:r>
      <w:r>
        <w:rPr>
          <w:rFonts w:ascii="Lucida Sans Unicode"/>
          <w:color w:val="221F1F"/>
          <w:spacing w:val="-40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to</w:t>
      </w:r>
      <w:r>
        <w:rPr>
          <w:rFonts w:ascii="Lucida Sans Unicode"/>
          <w:color w:val="221F1F"/>
          <w:spacing w:val="-40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40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BBQ</w:t>
      </w:r>
      <w:r>
        <w:rPr>
          <w:rFonts w:ascii="Lucida Sans Unicode"/>
          <w:color w:val="221F1F"/>
          <w:w w:val="90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being</w:t>
      </w:r>
      <w:r>
        <w:rPr>
          <w:rFonts w:ascii="Lucida Sans Unicode"/>
          <w:color w:val="221F1F"/>
          <w:spacing w:val="-40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put</w:t>
      </w:r>
      <w:r>
        <w:rPr>
          <w:rFonts w:ascii="Lucida Sans Unicode"/>
          <w:color w:val="221F1F"/>
          <w:spacing w:val="-37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into</w:t>
      </w:r>
      <w:r>
        <w:rPr>
          <w:rFonts w:ascii="Lucida Sans Unicode"/>
          <w:color w:val="221F1F"/>
          <w:spacing w:val="-40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operation.</w:t>
      </w:r>
      <w:r>
        <w:rPr>
          <w:rFonts w:ascii="Lucida Sans Unicode"/>
          <w:spacing w:val="-7"/>
          <w:sz w:val="24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16" w:lineRule="auto" w:before="6" w:after="0"/>
        <w:ind w:left="387" w:right="135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w w:val="95"/>
          <w:sz w:val="24"/>
        </w:rPr>
        <w:t>Only</w:t>
      </w:r>
      <w:r>
        <w:rPr>
          <w:rFonts w:ascii="Lucida Sans Unicode"/>
          <w:color w:val="221F1F"/>
          <w:spacing w:val="-5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use</w:t>
      </w:r>
      <w:r>
        <w:rPr>
          <w:rFonts w:ascii="Lucida Sans Unicode"/>
          <w:color w:val="221F1F"/>
          <w:spacing w:val="-5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hose</w:t>
      </w:r>
      <w:r>
        <w:rPr>
          <w:rFonts w:ascii="Lucida Sans Unicode"/>
          <w:color w:val="221F1F"/>
          <w:spacing w:val="-57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supplied</w:t>
      </w:r>
      <w:r>
        <w:rPr>
          <w:rFonts w:ascii="Lucida Sans Unicode"/>
          <w:color w:val="221F1F"/>
          <w:spacing w:val="-5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from</w:t>
      </w:r>
      <w:r>
        <w:rPr>
          <w:rFonts w:ascii="Lucida Sans Unicode"/>
          <w:color w:val="221F1F"/>
          <w:spacing w:val="-5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57"/>
          <w:w w:val="95"/>
          <w:sz w:val="24"/>
        </w:rPr>
        <w:t> </w:t>
      </w:r>
      <w:r>
        <w:rPr>
          <w:rFonts w:ascii="Lucida Sans Unicode"/>
          <w:color w:val="221F1F"/>
          <w:spacing w:val="-9"/>
          <w:w w:val="95"/>
          <w:sz w:val="24"/>
        </w:rPr>
        <w:t>manufacturer.</w:t>
      </w:r>
      <w:r>
        <w:rPr>
          <w:rFonts w:ascii="Lucida Sans Unicode"/>
          <w:color w:val="221F1F"/>
          <w:w w:val="72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with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8"/>
          <w:sz w:val="24"/>
        </w:rPr>
        <w:t>5/8-18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UNF</w:t>
      </w:r>
      <w:r>
        <w:rPr>
          <w:rFonts w:ascii="Lucida Sans Unicode"/>
          <w:color w:val="221F1F"/>
          <w:spacing w:val="-42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threads.</w:t>
      </w:r>
      <w:r>
        <w:rPr>
          <w:rFonts w:ascii="Lucida Sans Unicode"/>
          <w:spacing w:val="-7"/>
          <w:sz w:val="24"/>
        </w:rPr>
      </w:r>
    </w:p>
    <w:p>
      <w:pPr>
        <w:spacing w:line="278" w:lineRule="auto" w:before="24"/>
        <w:ind w:left="106" w:right="117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21F1F"/>
          <w:w w:val="105"/>
          <w:sz w:val="24"/>
        </w:rPr>
        <w:t>You</w:t>
      </w:r>
      <w:r>
        <w:rPr>
          <w:rFonts w:ascii="Calibri"/>
          <w:b/>
          <w:color w:val="221F1F"/>
          <w:spacing w:val="-2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must</w:t>
      </w:r>
      <w:r>
        <w:rPr>
          <w:rFonts w:ascii="Calibri"/>
          <w:b/>
          <w:color w:val="221F1F"/>
          <w:spacing w:val="-2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have</w:t>
      </w:r>
      <w:r>
        <w:rPr>
          <w:rFonts w:ascii="Calibri"/>
          <w:b/>
          <w:color w:val="221F1F"/>
          <w:spacing w:val="-2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the</w:t>
      </w:r>
      <w:r>
        <w:rPr>
          <w:rFonts w:ascii="Calibri"/>
          <w:b/>
          <w:color w:val="221F1F"/>
          <w:spacing w:val="-2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correct</w:t>
      </w:r>
      <w:r>
        <w:rPr>
          <w:rFonts w:ascii="Calibri"/>
          <w:b/>
          <w:color w:val="221F1F"/>
          <w:spacing w:val="-2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gas</w:t>
      </w:r>
      <w:r>
        <w:rPr>
          <w:rFonts w:ascii="Calibri"/>
          <w:b/>
          <w:color w:val="221F1F"/>
          <w:spacing w:val="-2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cylinder</w:t>
      </w:r>
      <w:r>
        <w:rPr>
          <w:rFonts w:ascii="Calibri"/>
          <w:b/>
          <w:color w:val="221F1F"/>
          <w:spacing w:val="-2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(4-9</w:t>
      </w:r>
      <w:r>
        <w:rPr>
          <w:rFonts w:ascii="Calibri"/>
          <w:b/>
          <w:color w:val="221F1F"/>
          <w:spacing w:val="-2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kg)</w:t>
      </w:r>
      <w:r>
        <w:rPr>
          <w:rFonts w:ascii="Calibri"/>
          <w:b/>
          <w:color w:val="221F1F"/>
          <w:spacing w:val="-55"/>
          <w:w w:val="105"/>
          <w:sz w:val="24"/>
        </w:rPr>
        <w:t> </w:t>
      </w:r>
      <w:r>
        <w:rPr>
          <w:rFonts w:ascii="Calibri"/>
          <w:b/>
          <w:color w:val="221F1F"/>
          <w:spacing w:val="-55"/>
          <w:w w:val="105"/>
          <w:sz w:val="24"/>
        </w:rPr>
      </w:r>
      <w:r>
        <w:rPr>
          <w:rFonts w:ascii="Calibri"/>
          <w:b/>
          <w:color w:val="221F1F"/>
          <w:spacing w:val="6"/>
          <w:w w:val="105"/>
          <w:sz w:val="24"/>
        </w:rPr>
        <w:t>and gas </w:t>
      </w:r>
      <w:r>
        <w:rPr>
          <w:rFonts w:ascii="Calibri"/>
          <w:b/>
          <w:color w:val="221F1F"/>
          <w:spacing w:val="7"/>
          <w:w w:val="105"/>
          <w:sz w:val="24"/>
        </w:rPr>
        <w:t>hose </w:t>
      </w:r>
      <w:r>
        <w:rPr>
          <w:rFonts w:ascii="Calibri"/>
          <w:b/>
          <w:color w:val="221F1F"/>
          <w:spacing w:val="6"/>
          <w:w w:val="105"/>
          <w:sz w:val="24"/>
        </w:rPr>
        <w:t>for BBQ </w:t>
      </w:r>
      <w:r>
        <w:rPr>
          <w:rFonts w:ascii="Calibri"/>
          <w:b/>
          <w:color w:val="221F1F"/>
          <w:spacing w:val="5"/>
          <w:w w:val="105"/>
          <w:sz w:val="24"/>
        </w:rPr>
        <w:t>to </w:t>
      </w:r>
      <w:r>
        <w:rPr>
          <w:rFonts w:ascii="Calibri"/>
          <w:b/>
          <w:color w:val="221F1F"/>
          <w:spacing w:val="8"/>
          <w:w w:val="105"/>
          <w:sz w:val="24"/>
        </w:rPr>
        <w:t>operate safely</w:t>
      </w:r>
      <w:r>
        <w:rPr>
          <w:rFonts w:ascii="Calibri"/>
          <w:b/>
          <w:color w:val="221F1F"/>
          <w:spacing w:val="63"/>
          <w:w w:val="105"/>
          <w:sz w:val="24"/>
        </w:rPr>
        <w:t> </w:t>
      </w:r>
      <w:r>
        <w:rPr>
          <w:rFonts w:ascii="Calibri"/>
          <w:b/>
          <w:color w:val="221F1F"/>
          <w:spacing w:val="6"/>
          <w:w w:val="105"/>
          <w:sz w:val="24"/>
        </w:rPr>
        <w:t>and</w:t>
      </w:r>
      <w:r>
        <w:rPr>
          <w:rFonts w:ascii="Calibri"/>
          <w:b/>
          <w:color w:val="221F1F"/>
          <w:w w:val="103"/>
          <w:sz w:val="24"/>
        </w:rPr>
        <w:t> </w:t>
      </w:r>
      <w:r>
        <w:rPr>
          <w:rFonts w:ascii="Calibri"/>
          <w:b/>
          <w:color w:val="221F1F"/>
          <w:spacing w:val="-3"/>
          <w:w w:val="105"/>
          <w:sz w:val="24"/>
        </w:rPr>
        <w:t>efficiently.</w:t>
      </w:r>
      <w:r>
        <w:rPr>
          <w:rFonts w:ascii="Calibri"/>
          <w:b/>
          <w:color w:val="221F1F"/>
          <w:spacing w:val="-15"/>
          <w:w w:val="105"/>
          <w:sz w:val="24"/>
        </w:rPr>
        <w:t> </w:t>
      </w:r>
      <w:r>
        <w:rPr>
          <w:rFonts w:ascii="Calibri"/>
          <w:b/>
          <w:color w:val="221F1F"/>
          <w:spacing w:val="-3"/>
          <w:w w:val="105"/>
          <w:sz w:val="24"/>
        </w:rPr>
        <w:t>Use</w:t>
      </w:r>
      <w:r>
        <w:rPr>
          <w:rFonts w:ascii="Calibri"/>
          <w:b/>
          <w:color w:val="221F1F"/>
          <w:spacing w:val="-15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of</w:t>
      </w:r>
      <w:r>
        <w:rPr>
          <w:rFonts w:ascii="Calibri"/>
          <w:b/>
          <w:color w:val="221F1F"/>
          <w:spacing w:val="-15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an</w:t>
      </w:r>
      <w:r>
        <w:rPr>
          <w:rFonts w:ascii="Calibri"/>
          <w:b/>
          <w:color w:val="221F1F"/>
          <w:spacing w:val="-15"/>
          <w:w w:val="105"/>
          <w:sz w:val="24"/>
        </w:rPr>
        <w:t> </w:t>
      </w:r>
      <w:r>
        <w:rPr>
          <w:rFonts w:ascii="Calibri"/>
          <w:b/>
          <w:color w:val="221F1F"/>
          <w:spacing w:val="-4"/>
          <w:w w:val="105"/>
          <w:sz w:val="24"/>
        </w:rPr>
        <w:t>incorrect</w:t>
      </w:r>
      <w:r>
        <w:rPr>
          <w:rFonts w:ascii="Calibri"/>
          <w:b/>
          <w:color w:val="221F1F"/>
          <w:spacing w:val="-15"/>
          <w:w w:val="105"/>
          <w:sz w:val="24"/>
        </w:rPr>
        <w:t> </w:t>
      </w:r>
      <w:r>
        <w:rPr>
          <w:rFonts w:ascii="Calibri"/>
          <w:b/>
          <w:color w:val="221F1F"/>
          <w:spacing w:val="-3"/>
          <w:w w:val="105"/>
          <w:sz w:val="24"/>
        </w:rPr>
        <w:t>gas</w:t>
      </w:r>
      <w:r>
        <w:rPr>
          <w:rFonts w:ascii="Calibri"/>
          <w:b/>
          <w:color w:val="221F1F"/>
          <w:spacing w:val="-15"/>
          <w:w w:val="105"/>
          <w:sz w:val="24"/>
        </w:rPr>
        <w:t> </w:t>
      </w:r>
      <w:r>
        <w:rPr>
          <w:rFonts w:ascii="Calibri"/>
          <w:b/>
          <w:color w:val="221F1F"/>
          <w:spacing w:val="-4"/>
          <w:w w:val="105"/>
          <w:sz w:val="24"/>
        </w:rPr>
        <w:t>cylinder</w:t>
      </w:r>
      <w:r>
        <w:rPr>
          <w:rFonts w:ascii="Calibri"/>
          <w:b/>
          <w:color w:val="221F1F"/>
          <w:spacing w:val="-15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or</w:t>
      </w:r>
      <w:r>
        <w:rPr>
          <w:rFonts w:ascii="Calibri"/>
          <w:b/>
          <w:color w:val="221F1F"/>
          <w:spacing w:val="-15"/>
          <w:w w:val="105"/>
          <w:sz w:val="24"/>
        </w:rPr>
        <w:t> </w:t>
      </w:r>
      <w:r>
        <w:rPr>
          <w:rFonts w:ascii="Calibri"/>
          <w:b/>
          <w:color w:val="221F1F"/>
          <w:spacing w:val="-3"/>
          <w:w w:val="105"/>
          <w:sz w:val="24"/>
        </w:rPr>
        <w:t>gas</w:t>
      </w:r>
      <w:r>
        <w:rPr>
          <w:rFonts w:ascii="Calibri"/>
          <w:b/>
          <w:color w:val="221F1F"/>
          <w:w w:val="105"/>
          <w:sz w:val="24"/>
        </w:rPr>
        <w:t> </w:t>
      </w:r>
      <w:r>
        <w:rPr>
          <w:rFonts w:ascii="Calibri"/>
          <w:b/>
          <w:color w:val="221F1F"/>
          <w:spacing w:val="3"/>
          <w:w w:val="105"/>
          <w:sz w:val="24"/>
        </w:rPr>
        <w:t>hose</w:t>
      </w:r>
      <w:r>
        <w:rPr>
          <w:rFonts w:ascii="Calibri"/>
          <w:b/>
          <w:color w:val="221F1F"/>
          <w:spacing w:val="11"/>
          <w:w w:val="105"/>
          <w:sz w:val="24"/>
        </w:rPr>
        <w:t> </w:t>
      </w:r>
      <w:r>
        <w:rPr>
          <w:rFonts w:ascii="Calibri"/>
          <w:b/>
          <w:color w:val="221F1F"/>
          <w:w w:val="105"/>
          <w:sz w:val="24"/>
        </w:rPr>
        <w:t>is</w:t>
      </w:r>
      <w:r>
        <w:rPr>
          <w:rFonts w:ascii="Calibri"/>
          <w:b/>
          <w:color w:val="221F1F"/>
          <w:spacing w:val="11"/>
          <w:w w:val="105"/>
          <w:sz w:val="24"/>
        </w:rPr>
        <w:t> </w:t>
      </w:r>
      <w:r>
        <w:rPr>
          <w:rFonts w:ascii="Calibri"/>
          <w:b/>
          <w:color w:val="221F1F"/>
          <w:spacing w:val="3"/>
          <w:w w:val="105"/>
          <w:sz w:val="24"/>
        </w:rPr>
        <w:t>dangerous</w:t>
      </w:r>
      <w:r>
        <w:rPr>
          <w:rFonts w:ascii="Calibri"/>
          <w:b/>
          <w:color w:val="221F1F"/>
          <w:spacing w:val="11"/>
          <w:w w:val="105"/>
          <w:sz w:val="24"/>
        </w:rPr>
        <w:t> </w:t>
      </w:r>
      <w:r>
        <w:rPr>
          <w:rFonts w:ascii="Calibri"/>
          <w:b/>
          <w:color w:val="221F1F"/>
          <w:spacing w:val="2"/>
          <w:w w:val="105"/>
          <w:sz w:val="24"/>
        </w:rPr>
        <w:t>and</w:t>
      </w:r>
      <w:r>
        <w:rPr>
          <w:rFonts w:ascii="Calibri"/>
          <w:b/>
          <w:color w:val="221F1F"/>
          <w:spacing w:val="11"/>
          <w:w w:val="105"/>
          <w:sz w:val="24"/>
        </w:rPr>
        <w:t> </w:t>
      </w:r>
      <w:r>
        <w:rPr>
          <w:rFonts w:ascii="Calibri"/>
          <w:b/>
          <w:color w:val="221F1F"/>
          <w:spacing w:val="3"/>
          <w:w w:val="105"/>
          <w:sz w:val="24"/>
        </w:rPr>
        <w:t>will</w:t>
      </w:r>
      <w:r>
        <w:rPr>
          <w:rFonts w:ascii="Calibri"/>
          <w:b/>
          <w:color w:val="221F1F"/>
          <w:spacing w:val="11"/>
          <w:w w:val="105"/>
          <w:sz w:val="24"/>
        </w:rPr>
        <w:t> </w:t>
      </w:r>
      <w:r>
        <w:rPr>
          <w:rFonts w:ascii="Calibri"/>
          <w:b/>
          <w:color w:val="221F1F"/>
          <w:spacing w:val="3"/>
          <w:w w:val="105"/>
          <w:sz w:val="24"/>
        </w:rPr>
        <w:t>void</w:t>
      </w:r>
      <w:r>
        <w:rPr>
          <w:rFonts w:ascii="Calibri"/>
          <w:b/>
          <w:color w:val="221F1F"/>
          <w:spacing w:val="11"/>
          <w:w w:val="105"/>
          <w:sz w:val="24"/>
        </w:rPr>
        <w:t> </w:t>
      </w:r>
      <w:r>
        <w:rPr>
          <w:rFonts w:ascii="Calibri"/>
          <w:b/>
          <w:color w:val="221F1F"/>
          <w:spacing w:val="2"/>
          <w:w w:val="105"/>
          <w:sz w:val="24"/>
        </w:rPr>
        <w:t>the</w:t>
      </w:r>
      <w:r>
        <w:rPr>
          <w:rFonts w:ascii="Calibri"/>
          <w:b/>
          <w:color w:val="221F1F"/>
          <w:spacing w:val="11"/>
          <w:w w:val="105"/>
          <w:sz w:val="24"/>
        </w:rPr>
        <w:t> </w:t>
      </w:r>
      <w:r>
        <w:rPr>
          <w:rFonts w:ascii="Calibri"/>
          <w:b/>
          <w:color w:val="221F1F"/>
          <w:spacing w:val="3"/>
          <w:w w:val="105"/>
          <w:sz w:val="24"/>
        </w:rPr>
        <w:t>warranty</w:t>
      </w:r>
      <w:r>
        <w:rPr>
          <w:rFonts w:ascii="Calibri"/>
          <w:b/>
          <w:color w:val="221F1F"/>
          <w:spacing w:val="-51"/>
          <w:w w:val="105"/>
          <w:sz w:val="24"/>
        </w:rPr>
        <w:t> </w:t>
      </w:r>
      <w:r>
        <w:rPr>
          <w:rFonts w:ascii="Calibri"/>
          <w:b/>
          <w:color w:val="221F1F"/>
          <w:spacing w:val="-51"/>
          <w:w w:val="105"/>
          <w:sz w:val="24"/>
        </w:rPr>
      </w:r>
      <w:r>
        <w:rPr>
          <w:rFonts w:ascii="Calibri"/>
          <w:b/>
          <w:color w:val="221F1F"/>
          <w:w w:val="105"/>
          <w:sz w:val="24"/>
        </w:rPr>
        <w:t>on </w:t>
      </w:r>
      <w:r>
        <w:rPr>
          <w:rFonts w:ascii="Calibri"/>
          <w:b/>
          <w:color w:val="221F1F"/>
          <w:spacing w:val="3"/>
          <w:w w:val="105"/>
          <w:sz w:val="24"/>
        </w:rPr>
        <w:t>this</w:t>
      </w:r>
      <w:r>
        <w:rPr>
          <w:rFonts w:ascii="Calibri"/>
          <w:b/>
          <w:color w:val="221F1F"/>
          <w:spacing w:val="17"/>
          <w:w w:val="105"/>
          <w:sz w:val="24"/>
        </w:rPr>
        <w:t> </w:t>
      </w:r>
      <w:r>
        <w:rPr>
          <w:rFonts w:ascii="Calibri"/>
          <w:b/>
          <w:color w:val="221F1F"/>
          <w:spacing w:val="3"/>
          <w:w w:val="105"/>
          <w:sz w:val="24"/>
        </w:rPr>
        <w:t>product.</w:t>
      </w:r>
      <w:r>
        <w:rPr>
          <w:rFonts w:ascii="Calibri"/>
          <w:spacing w:val="3"/>
          <w:sz w:val="24"/>
        </w:rPr>
      </w:r>
    </w:p>
    <w:p>
      <w:pPr>
        <w:spacing w:after="0" w:line="278" w:lineRule="auto"/>
        <w:jc w:val="both"/>
        <w:rPr>
          <w:rFonts w:ascii="Calibri" w:hAnsi="Calibri" w:cs="Calibri" w:eastAsia="Calibri"/>
          <w:sz w:val="24"/>
          <w:szCs w:val="24"/>
        </w:rPr>
        <w:sectPr>
          <w:pgSz w:w="11910" w:h="16840"/>
          <w:pgMar w:header="0" w:footer="958" w:top="620" w:bottom="1180" w:left="580" w:right="740"/>
          <w:cols w:num="2" w:equalWidth="0">
            <w:col w:w="5041" w:space="390"/>
            <w:col w:w="5159"/>
          </w:cols>
        </w:sectPr>
      </w:pPr>
    </w:p>
    <w:p>
      <w:pPr>
        <w:spacing w:before="23"/>
        <w:ind w:left="106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21F1F"/>
          <w:spacing w:val="-4"/>
          <w:sz w:val="24"/>
        </w:rPr>
        <w:t>BURNER </w:t>
      </w:r>
      <w:r>
        <w:rPr>
          <w:rFonts w:ascii="Calibri"/>
          <w:b/>
          <w:color w:val="221F1F"/>
          <w:spacing w:val="20"/>
          <w:sz w:val="24"/>
        </w:rPr>
        <w:t> </w:t>
      </w:r>
      <w:r>
        <w:rPr>
          <w:rFonts w:ascii="Calibri"/>
          <w:b/>
          <w:color w:val="221F1F"/>
          <w:spacing w:val="-6"/>
          <w:sz w:val="24"/>
        </w:rPr>
        <w:t>MAINTENANCE</w:t>
      </w:r>
      <w:r>
        <w:rPr>
          <w:rFonts w:ascii="Calibri"/>
          <w:spacing w:val="-6"/>
          <w:sz w:val="24"/>
        </w:rPr>
      </w:r>
    </w:p>
    <w:p>
      <w:pPr>
        <w:pStyle w:val="BodyText"/>
        <w:spacing w:line="340" w:lineRule="exact" w:before="3"/>
        <w:ind w:left="106" w:right="14"/>
        <w:jc w:val="both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F1F"/>
          <w:spacing w:val="-5"/>
          <w:w w:val="95"/>
        </w:rPr>
        <w:t>You</w:t>
      </w:r>
      <w:r>
        <w:rPr>
          <w:rFonts w:ascii="Lucida Sans Unicode"/>
          <w:color w:val="221F1F"/>
          <w:spacing w:val="-31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should</w:t>
      </w:r>
      <w:r>
        <w:rPr>
          <w:rFonts w:ascii="Lucida Sans Unicode"/>
          <w:color w:val="221F1F"/>
          <w:spacing w:val="-31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check</w:t>
      </w:r>
      <w:r>
        <w:rPr>
          <w:rFonts w:ascii="Lucida Sans Unicode"/>
          <w:color w:val="221F1F"/>
          <w:spacing w:val="-31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the</w:t>
      </w:r>
      <w:r>
        <w:rPr>
          <w:rFonts w:ascii="Lucida Sans Unicode"/>
          <w:color w:val="221F1F"/>
          <w:spacing w:val="-31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burner</w:t>
      </w:r>
      <w:r>
        <w:rPr>
          <w:rFonts w:ascii="Lucida Sans Unicode"/>
          <w:color w:val="221F1F"/>
          <w:spacing w:val="-31"/>
          <w:w w:val="95"/>
        </w:rPr>
        <w:t> </w:t>
      </w:r>
      <w:r>
        <w:rPr>
          <w:rFonts w:ascii="Lucida Sans Unicode"/>
          <w:color w:val="221F1F"/>
          <w:spacing w:val="-7"/>
          <w:w w:val="95"/>
        </w:rPr>
        <w:t>periodically</w:t>
      </w:r>
      <w:r>
        <w:rPr>
          <w:rFonts w:ascii="Lucida Sans Unicode"/>
          <w:color w:val="221F1F"/>
          <w:spacing w:val="-31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for</w:t>
      </w:r>
      <w:r>
        <w:rPr>
          <w:rFonts w:ascii="Lucida Sans Unicode"/>
          <w:color w:val="221F1F"/>
          <w:spacing w:val="-31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any</w:t>
      </w:r>
      <w:r>
        <w:rPr>
          <w:rFonts w:ascii="Lucida Sans Unicode"/>
          <w:color w:val="221F1F"/>
          <w:w w:val="91"/>
        </w:rPr>
        <w:t> </w:t>
      </w:r>
      <w:r>
        <w:rPr>
          <w:rFonts w:ascii="Lucida Sans Unicode"/>
          <w:color w:val="221F1F"/>
          <w:spacing w:val="-6"/>
        </w:rPr>
        <w:t>sort</w:t>
      </w:r>
      <w:r>
        <w:rPr>
          <w:rFonts w:ascii="Lucida Sans Unicode"/>
          <w:color w:val="221F1F"/>
          <w:spacing w:val="-53"/>
        </w:rPr>
        <w:t> </w:t>
      </w:r>
      <w:r>
        <w:rPr>
          <w:rFonts w:ascii="Lucida Sans Unicode"/>
          <w:color w:val="221F1F"/>
          <w:spacing w:val="-4"/>
        </w:rPr>
        <w:t>of</w:t>
      </w:r>
      <w:r>
        <w:rPr>
          <w:rFonts w:ascii="Lucida Sans Unicode"/>
          <w:color w:val="221F1F"/>
          <w:spacing w:val="-54"/>
        </w:rPr>
        <w:t> </w:t>
      </w:r>
      <w:r>
        <w:rPr>
          <w:rFonts w:ascii="Lucida Sans Unicode"/>
          <w:color w:val="221F1F"/>
          <w:spacing w:val="-7"/>
        </w:rPr>
        <w:t>blockage.</w:t>
      </w:r>
      <w:r>
        <w:rPr>
          <w:rFonts w:ascii="Lucida Sans Unicode"/>
          <w:color w:val="221F1F"/>
          <w:spacing w:val="-33"/>
        </w:rPr>
        <w:t> </w:t>
      </w:r>
      <w:r>
        <w:rPr>
          <w:rFonts w:ascii="Lucida Sans Unicode"/>
          <w:color w:val="221F1F"/>
          <w:spacing w:val="-5"/>
        </w:rPr>
        <w:t>Use</w:t>
      </w:r>
      <w:r>
        <w:rPr>
          <w:rFonts w:ascii="Lucida Sans Unicode"/>
          <w:color w:val="221F1F"/>
          <w:spacing w:val="-54"/>
        </w:rPr>
        <w:t> </w:t>
      </w:r>
      <w:r>
        <w:rPr>
          <w:rFonts w:ascii="Lucida Sans Unicode"/>
          <w:color w:val="221F1F"/>
        </w:rPr>
        <w:t>a</w:t>
      </w:r>
      <w:r>
        <w:rPr>
          <w:rFonts w:ascii="Lucida Sans Unicode"/>
          <w:color w:val="221F1F"/>
          <w:spacing w:val="-54"/>
        </w:rPr>
        <w:t> </w:t>
      </w:r>
      <w:r>
        <w:rPr>
          <w:rFonts w:ascii="Lucida Sans Unicode"/>
          <w:color w:val="221F1F"/>
          <w:spacing w:val="-5"/>
        </w:rPr>
        <w:t>wire</w:t>
      </w:r>
      <w:r>
        <w:rPr>
          <w:rFonts w:ascii="Lucida Sans Unicode"/>
          <w:color w:val="221F1F"/>
          <w:spacing w:val="-54"/>
        </w:rPr>
        <w:t> </w:t>
      </w:r>
      <w:r>
        <w:rPr>
          <w:rFonts w:ascii="Lucida Sans Unicode"/>
          <w:color w:val="221F1F"/>
          <w:spacing w:val="-6"/>
        </w:rPr>
        <w:t>brush</w:t>
      </w:r>
      <w:r>
        <w:rPr>
          <w:rFonts w:ascii="Lucida Sans Unicode"/>
          <w:color w:val="221F1F"/>
          <w:spacing w:val="-54"/>
        </w:rPr>
        <w:t> </w:t>
      </w:r>
      <w:r>
        <w:rPr>
          <w:rFonts w:ascii="Lucida Sans Unicode"/>
          <w:color w:val="221F1F"/>
          <w:spacing w:val="-4"/>
        </w:rPr>
        <w:t>to</w:t>
      </w:r>
      <w:r>
        <w:rPr>
          <w:rFonts w:ascii="Lucida Sans Unicode"/>
          <w:color w:val="221F1F"/>
          <w:spacing w:val="-54"/>
        </w:rPr>
        <w:t> </w:t>
      </w:r>
      <w:r>
        <w:rPr>
          <w:rFonts w:ascii="Lucida Sans Unicode"/>
          <w:color w:val="221F1F"/>
          <w:spacing w:val="-6"/>
        </w:rPr>
        <w:t>unclog</w:t>
      </w:r>
      <w:r>
        <w:rPr>
          <w:rFonts w:ascii="Lucida Sans Unicode"/>
          <w:color w:val="221F1F"/>
          <w:spacing w:val="-54"/>
        </w:rPr>
        <w:t> </w:t>
      </w:r>
      <w:r>
        <w:rPr>
          <w:rFonts w:ascii="Lucida Sans Unicode"/>
          <w:color w:val="221F1F"/>
          <w:spacing w:val="-5"/>
        </w:rPr>
        <w:t>the</w:t>
      </w:r>
      <w:r>
        <w:rPr>
          <w:rFonts w:ascii="Lucida Sans Unicode"/>
          <w:color w:val="221F1F"/>
          <w:w w:val="91"/>
        </w:rPr>
        <w:t> </w:t>
      </w:r>
      <w:r>
        <w:rPr>
          <w:rFonts w:ascii="Lucida Sans Unicode"/>
          <w:color w:val="221F1F"/>
          <w:spacing w:val="-6"/>
        </w:rPr>
        <w:t>holes.</w:t>
      </w:r>
      <w:r>
        <w:rPr>
          <w:rFonts w:ascii="Lucida Sans Unicode"/>
          <w:spacing w:val="-6"/>
        </w:rPr>
      </w:r>
    </w:p>
    <w:p>
      <w:pPr>
        <w:spacing w:line="240" w:lineRule="auto" w:before="2"/>
        <w:rPr>
          <w:rFonts w:ascii="Lucida Sans Unicode" w:hAnsi="Lucida Sans Unicode" w:cs="Lucida Sans Unicode" w:eastAsia="Lucida Sans Unicode"/>
          <w:sz w:val="22"/>
          <w:szCs w:val="22"/>
        </w:rPr>
      </w:pPr>
    </w:p>
    <w:p>
      <w:pPr>
        <w:pStyle w:val="BodyText"/>
        <w:spacing w:line="340" w:lineRule="exact"/>
        <w:ind w:left="106" w:right="15"/>
        <w:jc w:val="both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F1F"/>
          <w:spacing w:val="-4"/>
        </w:rPr>
        <w:t>To </w:t>
      </w:r>
      <w:r>
        <w:rPr>
          <w:rFonts w:ascii="Lucida Sans Unicode"/>
          <w:color w:val="221F1F"/>
          <w:spacing w:val="-6"/>
        </w:rPr>
        <w:t>reduce </w:t>
      </w:r>
      <w:r>
        <w:rPr>
          <w:rFonts w:ascii="Lucida Sans Unicode"/>
          <w:color w:val="221F1F"/>
          <w:spacing w:val="-5"/>
        </w:rPr>
        <w:t>the </w:t>
      </w:r>
      <w:r>
        <w:rPr>
          <w:rFonts w:ascii="Lucida Sans Unicode"/>
          <w:color w:val="221F1F"/>
          <w:spacing w:val="-7"/>
        </w:rPr>
        <w:t>chance </w:t>
      </w:r>
      <w:r>
        <w:rPr>
          <w:rFonts w:ascii="Lucida Sans Unicode"/>
          <w:color w:val="221F1F"/>
          <w:spacing w:val="-4"/>
        </w:rPr>
        <w:t>of </w:t>
      </w:r>
      <w:r>
        <w:rPr>
          <w:rFonts w:ascii="Lucida Sans Unicode"/>
          <w:color w:val="221F1F"/>
          <w:spacing w:val="-8"/>
        </w:rPr>
        <w:t>"FLASH-BACK",</w:t>
      </w:r>
      <w:r>
        <w:rPr>
          <w:rFonts w:ascii="Lucida Sans Unicode"/>
          <w:color w:val="221F1F"/>
          <w:spacing w:val="30"/>
        </w:rPr>
        <w:t> </w:t>
      </w:r>
      <w:r>
        <w:rPr>
          <w:rFonts w:ascii="Lucida Sans Unicode"/>
          <w:color w:val="221F1F"/>
          <w:spacing w:val="-5"/>
        </w:rPr>
        <w:t>the</w:t>
      </w:r>
      <w:r>
        <w:rPr>
          <w:rFonts w:ascii="Lucida Sans Unicode"/>
          <w:color w:val="221F1F"/>
          <w:w w:val="91"/>
        </w:rPr>
        <w:t> </w:t>
      </w:r>
      <w:r>
        <w:rPr>
          <w:rFonts w:ascii="Lucida Sans Unicode"/>
          <w:color w:val="221F1F"/>
          <w:spacing w:val="-7"/>
          <w:w w:val="95"/>
        </w:rPr>
        <w:t>procedure</w:t>
      </w:r>
      <w:r>
        <w:rPr>
          <w:rFonts w:ascii="Lucida Sans Unicode"/>
          <w:color w:val="221F1F"/>
          <w:spacing w:val="-48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below</w:t>
      </w:r>
      <w:r>
        <w:rPr>
          <w:rFonts w:ascii="Lucida Sans Unicode"/>
          <w:color w:val="221F1F"/>
          <w:spacing w:val="-48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should</w:t>
      </w:r>
      <w:r>
        <w:rPr>
          <w:rFonts w:ascii="Lucida Sans Unicode"/>
          <w:color w:val="221F1F"/>
          <w:spacing w:val="-48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be</w:t>
      </w:r>
      <w:r>
        <w:rPr>
          <w:rFonts w:ascii="Lucida Sans Unicode"/>
          <w:color w:val="221F1F"/>
          <w:spacing w:val="-48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followed</w:t>
      </w:r>
      <w:r>
        <w:rPr>
          <w:rFonts w:ascii="Lucida Sans Unicode"/>
          <w:color w:val="221F1F"/>
          <w:spacing w:val="-48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at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least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once</w:t>
      </w:r>
      <w:r>
        <w:rPr>
          <w:rFonts w:ascii="Lucida Sans Unicode"/>
          <w:color w:val="221F1F"/>
          <w:w w:val="91"/>
        </w:rPr>
        <w:t> </w:t>
      </w:r>
      <w:r>
        <w:rPr>
          <w:rFonts w:ascii="Lucida Sans Unicode"/>
          <w:color w:val="221F1F"/>
          <w:w w:val="95"/>
        </w:rPr>
        <w:t>a</w:t>
      </w:r>
      <w:r>
        <w:rPr>
          <w:rFonts w:ascii="Lucida Sans Unicode"/>
          <w:color w:val="221F1F"/>
          <w:spacing w:val="-40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month</w:t>
      </w:r>
      <w:r>
        <w:rPr>
          <w:rFonts w:ascii="Lucida Sans Unicode"/>
          <w:color w:val="221F1F"/>
          <w:spacing w:val="-40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in</w:t>
      </w:r>
      <w:r>
        <w:rPr>
          <w:rFonts w:ascii="Lucida Sans Unicode"/>
          <w:color w:val="221F1F"/>
          <w:spacing w:val="-40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late</w:t>
      </w:r>
      <w:r>
        <w:rPr>
          <w:rFonts w:ascii="Lucida Sans Unicode"/>
          <w:color w:val="221F1F"/>
          <w:spacing w:val="-40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summer</w:t>
      </w:r>
      <w:r>
        <w:rPr>
          <w:rFonts w:ascii="Lucida Sans Unicode"/>
          <w:color w:val="221F1F"/>
          <w:spacing w:val="-40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or</w:t>
      </w:r>
      <w:r>
        <w:rPr>
          <w:rFonts w:ascii="Lucida Sans Unicode"/>
          <w:color w:val="221F1F"/>
          <w:spacing w:val="-40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early</w:t>
      </w:r>
      <w:r>
        <w:rPr>
          <w:rFonts w:ascii="Lucida Sans Unicode"/>
          <w:color w:val="221F1F"/>
          <w:spacing w:val="-40"/>
          <w:w w:val="95"/>
        </w:rPr>
        <w:t> </w:t>
      </w:r>
      <w:r>
        <w:rPr>
          <w:rFonts w:ascii="Lucida Sans Unicode"/>
          <w:color w:val="221F1F"/>
          <w:spacing w:val="-7"/>
          <w:w w:val="95"/>
        </w:rPr>
        <w:t>fall</w:t>
      </w:r>
      <w:r>
        <w:rPr>
          <w:rFonts w:ascii="Lucida Sans Unicode"/>
          <w:color w:val="221F1F"/>
          <w:spacing w:val="-40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when</w:t>
      </w:r>
      <w:r>
        <w:rPr>
          <w:rFonts w:ascii="Lucida Sans Unicode"/>
          <w:color w:val="221F1F"/>
          <w:spacing w:val="-40"/>
          <w:w w:val="95"/>
        </w:rPr>
        <w:t> </w:t>
      </w:r>
      <w:r>
        <w:rPr>
          <w:rFonts w:ascii="Lucida Sans Unicode"/>
          <w:color w:val="221F1F"/>
          <w:spacing w:val="-7"/>
          <w:w w:val="95"/>
        </w:rPr>
        <w:t>spiders</w:t>
      </w:r>
      <w:r>
        <w:rPr>
          <w:rFonts w:ascii="Lucida Sans Unicode"/>
          <w:color w:val="221F1F"/>
          <w:w w:val="83"/>
        </w:rPr>
        <w:t> </w:t>
      </w:r>
      <w:r>
        <w:rPr>
          <w:rFonts w:ascii="Lucida Sans Unicode"/>
          <w:color w:val="221F1F"/>
          <w:spacing w:val="-5"/>
        </w:rPr>
        <w:t>are</w:t>
      </w:r>
      <w:r>
        <w:rPr>
          <w:rFonts w:ascii="Lucida Sans Unicode"/>
          <w:color w:val="221F1F"/>
          <w:spacing w:val="-44"/>
        </w:rPr>
        <w:t> </w:t>
      </w:r>
      <w:r>
        <w:rPr>
          <w:rFonts w:ascii="Lucida Sans Unicode"/>
          <w:color w:val="221F1F"/>
          <w:spacing w:val="-6"/>
        </w:rPr>
        <w:t>most</w:t>
      </w:r>
      <w:r>
        <w:rPr>
          <w:rFonts w:ascii="Lucida Sans Unicode"/>
          <w:color w:val="221F1F"/>
          <w:spacing w:val="-42"/>
        </w:rPr>
        <w:t> </w:t>
      </w:r>
      <w:r>
        <w:rPr>
          <w:rFonts w:ascii="Lucida Sans Unicode"/>
          <w:color w:val="221F1F"/>
          <w:spacing w:val="-6"/>
        </w:rPr>
        <w:t>active</w:t>
      </w:r>
      <w:r>
        <w:rPr>
          <w:rFonts w:ascii="Lucida Sans Unicode"/>
          <w:color w:val="221F1F"/>
          <w:spacing w:val="-44"/>
        </w:rPr>
        <w:t> </w:t>
      </w:r>
      <w:r>
        <w:rPr>
          <w:rFonts w:ascii="Lucida Sans Unicode"/>
          <w:color w:val="221F1F"/>
          <w:spacing w:val="-4"/>
        </w:rPr>
        <w:t>or</w:t>
      </w:r>
      <w:r>
        <w:rPr>
          <w:rFonts w:ascii="Lucida Sans Unicode"/>
          <w:color w:val="221F1F"/>
          <w:spacing w:val="-44"/>
        </w:rPr>
        <w:t> </w:t>
      </w:r>
      <w:r>
        <w:rPr>
          <w:rFonts w:ascii="Lucida Sans Unicode"/>
          <w:color w:val="221F1F"/>
          <w:spacing w:val="-5"/>
        </w:rPr>
        <w:t>when</w:t>
      </w:r>
      <w:r>
        <w:rPr>
          <w:rFonts w:ascii="Lucida Sans Unicode"/>
          <w:color w:val="221F1F"/>
          <w:spacing w:val="-44"/>
        </w:rPr>
        <w:t> </w:t>
      </w:r>
      <w:r>
        <w:rPr>
          <w:rFonts w:ascii="Lucida Sans Unicode"/>
          <w:color w:val="221F1F"/>
          <w:spacing w:val="-6"/>
        </w:rPr>
        <w:t>your</w:t>
      </w:r>
      <w:r>
        <w:rPr>
          <w:rFonts w:ascii="Lucida Sans Unicode"/>
          <w:color w:val="221F1F"/>
          <w:spacing w:val="-44"/>
        </w:rPr>
        <w:t> </w:t>
      </w:r>
      <w:r>
        <w:rPr>
          <w:rFonts w:ascii="Lucida Sans Unicode"/>
          <w:color w:val="221F1F"/>
          <w:spacing w:val="-4"/>
        </w:rPr>
        <w:t>BBQ</w:t>
      </w:r>
      <w:r>
        <w:rPr>
          <w:rFonts w:ascii="Lucida Sans Unicode"/>
          <w:color w:val="221F1F"/>
          <w:spacing w:val="-44"/>
        </w:rPr>
        <w:t> </w:t>
      </w:r>
      <w:r>
        <w:rPr>
          <w:rFonts w:ascii="Lucida Sans Unicode"/>
          <w:color w:val="221F1F"/>
          <w:spacing w:val="-5"/>
        </w:rPr>
        <w:t>has</w:t>
      </w:r>
      <w:r>
        <w:rPr>
          <w:rFonts w:ascii="Lucida Sans Unicode"/>
          <w:color w:val="221F1F"/>
          <w:spacing w:val="-44"/>
        </w:rPr>
        <w:t> </w:t>
      </w:r>
      <w:r>
        <w:rPr>
          <w:rFonts w:ascii="Lucida Sans Unicode"/>
          <w:color w:val="221F1F"/>
          <w:spacing w:val="-5"/>
        </w:rPr>
        <w:t>not</w:t>
      </w:r>
      <w:r>
        <w:rPr>
          <w:rFonts w:ascii="Lucida Sans Unicode"/>
          <w:color w:val="221F1F"/>
          <w:spacing w:val="-42"/>
        </w:rPr>
        <w:t> </w:t>
      </w:r>
      <w:r>
        <w:rPr>
          <w:rFonts w:ascii="Lucida Sans Unicode"/>
          <w:color w:val="221F1F"/>
          <w:spacing w:val="-6"/>
        </w:rPr>
        <w:t>been</w:t>
      </w:r>
      <w:r>
        <w:rPr>
          <w:rFonts w:ascii="Lucida Sans Unicode"/>
          <w:color w:val="221F1F"/>
          <w:w w:val="92"/>
        </w:rPr>
        <w:t> </w:t>
      </w:r>
      <w:r>
        <w:rPr>
          <w:rFonts w:ascii="Lucida Sans Unicode"/>
          <w:color w:val="221F1F"/>
          <w:spacing w:val="-6"/>
          <w:w w:val="90"/>
        </w:rPr>
        <w:t>used</w:t>
      </w:r>
      <w:r>
        <w:rPr>
          <w:rFonts w:ascii="Lucida Sans Unicode"/>
          <w:color w:val="221F1F"/>
          <w:spacing w:val="-23"/>
          <w:w w:val="90"/>
        </w:rPr>
        <w:t> </w:t>
      </w:r>
      <w:r>
        <w:rPr>
          <w:rFonts w:ascii="Lucida Sans Unicode"/>
          <w:color w:val="221F1F"/>
          <w:spacing w:val="-5"/>
          <w:w w:val="90"/>
        </w:rPr>
        <w:t>for</w:t>
      </w:r>
      <w:r>
        <w:rPr>
          <w:rFonts w:ascii="Lucida Sans Unicode"/>
          <w:color w:val="221F1F"/>
          <w:spacing w:val="-23"/>
          <w:w w:val="90"/>
        </w:rPr>
        <w:t> </w:t>
      </w:r>
      <w:r>
        <w:rPr>
          <w:rFonts w:ascii="Lucida Sans Unicode"/>
          <w:color w:val="221F1F"/>
          <w:w w:val="90"/>
        </w:rPr>
        <w:t>a</w:t>
      </w:r>
      <w:r>
        <w:rPr>
          <w:rFonts w:ascii="Lucida Sans Unicode"/>
          <w:color w:val="221F1F"/>
          <w:spacing w:val="-23"/>
          <w:w w:val="90"/>
        </w:rPr>
        <w:t> </w:t>
      </w:r>
      <w:r>
        <w:rPr>
          <w:rFonts w:ascii="Lucida Sans Unicode"/>
          <w:color w:val="221F1F"/>
          <w:spacing w:val="-6"/>
          <w:w w:val="90"/>
        </w:rPr>
        <w:t>period</w:t>
      </w:r>
      <w:r>
        <w:rPr>
          <w:rFonts w:ascii="Lucida Sans Unicode"/>
          <w:color w:val="221F1F"/>
          <w:spacing w:val="-23"/>
          <w:w w:val="90"/>
        </w:rPr>
        <w:t> </w:t>
      </w:r>
      <w:r>
        <w:rPr>
          <w:rFonts w:ascii="Lucida Sans Unicode"/>
          <w:color w:val="221F1F"/>
          <w:spacing w:val="-6"/>
          <w:w w:val="90"/>
        </w:rPr>
        <w:t>oftime.</w:t>
      </w:r>
      <w:r>
        <w:rPr>
          <w:rFonts w:ascii="Lucida Sans Unicode"/>
          <w:spacing w:val="-6"/>
        </w:rPr>
      </w:r>
    </w:p>
    <w:p>
      <w:pPr>
        <w:spacing w:line="240" w:lineRule="auto" w:before="2"/>
        <w:rPr>
          <w:rFonts w:ascii="Lucida Sans Unicode" w:hAnsi="Lucida Sans Unicode" w:cs="Lucida Sans Unicode" w:eastAsia="Lucida Sans Unicode"/>
          <w:sz w:val="22"/>
          <w:szCs w:val="22"/>
        </w:rPr>
      </w:pPr>
    </w:p>
    <w:p>
      <w:pPr>
        <w:pStyle w:val="ListParagraph"/>
        <w:numPr>
          <w:ilvl w:val="0"/>
          <w:numId w:val="11"/>
        </w:numPr>
        <w:tabs>
          <w:tab w:pos="393" w:val="left" w:leader="none"/>
        </w:tabs>
        <w:spacing w:line="340" w:lineRule="exact" w:before="0" w:after="0"/>
        <w:ind w:left="387" w:right="15" w:hanging="281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w w:val="95"/>
          <w:sz w:val="24"/>
        </w:rPr>
        <w:t>Turn</w:t>
      </w:r>
      <w:r>
        <w:rPr>
          <w:rFonts w:ascii="Lucida Sans Unicode"/>
          <w:color w:val="221F1F"/>
          <w:spacing w:val="-14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14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gas</w:t>
      </w:r>
      <w:r>
        <w:rPr>
          <w:rFonts w:ascii="Lucida Sans Unicode"/>
          <w:color w:val="221F1F"/>
          <w:spacing w:val="-14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cylinder</w:t>
      </w:r>
      <w:r>
        <w:rPr>
          <w:rFonts w:ascii="Lucida Sans Unicode"/>
          <w:color w:val="221F1F"/>
          <w:spacing w:val="-14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valve</w:t>
      </w:r>
      <w:r>
        <w:rPr>
          <w:rFonts w:ascii="Lucida Sans Unicode"/>
          <w:color w:val="221F1F"/>
          <w:spacing w:val="-14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(clockwise)</w:t>
      </w:r>
      <w:r>
        <w:rPr>
          <w:rFonts w:ascii="Lucida Sans Unicode"/>
          <w:color w:val="221F1F"/>
          <w:spacing w:val="-14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to</w:t>
      </w:r>
      <w:r>
        <w:rPr>
          <w:rFonts w:ascii="Lucida Sans Unicode"/>
          <w:color w:val="221F1F"/>
          <w:spacing w:val="-14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full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OFF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position.</w:t>
      </w:r>
      <w:r>
        <w:rPr>
          <w:rFonts w:ascii="Lucida Sans Unicode"/>
          <w:spacing w:val="-7"/>
          <w:sz w:val="24"/>
        </w:rPr>
      </w:r>
    </w:p>
    <w:p>
      <w:pPr>
        <w:pStyle w:val="ListParagraph"/>
        <w:numPr>
          <w:ilvl w:val="0"/>
          <w:numId w:val="11"/>
        </w:numPr>
        <w:tabs>
          <w:tab w:pos="393" w:val="left" w:leader="none"/>
        </w:tabs>
        <w:spacing w:line="240" w:lineRule="auto" w:before="9" w:after="0"/>
        <w:ind w:left="392" w:right="0" w:hanging="286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sz w:val="24"/>
        </w:rPr>
        <w:t>Detach</w:t>
      </w:r>
      <w:r>
        <w:rPr>
          <w:rFonts w:ascii="Lucida Sans Unicode"/>
          <w:color w:val="221F1F"/>
          <w:spacing w:val="-55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55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gas</w:t>
      </w:r>
      <w:r>
        <w:rPr>
          <w:rFonts w:ascii="Lucida Sans Unicode"/>
          <w:color w:val="221F1F"/>
          <w:spacing w:val="-55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hose</w:t>
      </w:r>
      <w:r>
        <w:rPr>
          <w:rFonts w:ascii="Lucida Sans Unicode"/>
          <w:color w:val="221F1F"/>
          <w:spacing w:val="-55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from</w:t>
      </w:r>
      <w:r>
        <w:rPr>
          <w:rFonts w:ascii="Lucida Sans Unicode"/>
          <w:color w:val="221F1F"/>
          <w:spacing w:val="-55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55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gas</w:t>
      </w:r>
      <w:r>
        <w:rPr>
          <w:rFonts w:ascii="Lucida Sans Unicode"/>
          <w:color w:val="221F1F"/>
          <w:spacing w:val="-55"/>
          <w:sz w:val="24"/>
        </w:rPr>
        <w:t> </w:t>
      </w:r>
      <w:r>
        <w:rPr>
          <w:rFonts w:ascii="Lucida Sans Unicode"/>
          <w:color w:val="221F1F"/>
          <w:spacing w:val="-9"/>
          <w:sz w:val="24"/>
        </w:rPr>
        <w:t>cylinder.</w:t>
      </w:r>
      <w:r>
        <w:rPr>
          <w:rFonts w:ascii="Lucida Sans Unicode"/>
          <w:spacing w:val="-9"/>
          <w:sz w:val="24"/>
        </w:rPr>
      </w:r>
    </w:p>
    <w:p>
      <w:pPr>
        <w:spacing w:line="240" w:lineRule="auto" w:before="10"/>
        <w:rPr>
          <w:rFonts w:ascii="Lucida Sans Unicode" w:hAnsi="Lucida Sans Unicode" w:cs="Lucida Sans Unicode" w:eastAsia="Lucida Sans Unicode"/>
          <w:sz w:val="19"/>
          <w:szCs w:val="19"/>
        </w:rPr>
      </w:pPr>
    </w:p>
    <w:p>
      <w:pPr>
        <w:pStyle w:val="ListParagraph"/>
        <w:numPr>
          <w:ilvl w:val="0"/>
          <w:numId w:val="11"/>
        </w:numPr>
        <w:tabs>
          <w:tab w:pos="393" w:val="left" w:leader="none"/>
        </w:tabs>
        <w:spacing w:line="340" w:lineRule="exact" w:before="0" w:after="0"/>
        <w:ind w:left="387" w:right="5" w:hanging="281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sz w:val="24"/>
        </w:rPr>
        <w:t>Remove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burner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from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bottom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of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the</w:t>
      </w:r>
      <w:r>
        <w:rPr>
          <w:rFonts w:ascii="Lucida Sans Unicode"/>
          <w:color w:val="221F1F"/>
          <w:spacing w:val="-44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BBQ.</w:t>
      </w:r>
      <w:r>
        <w:rPr>
          <w:rFonts w:ascii="Lucida Sans Unicode"/>
          <w:color w:val="221F1F"/>
          <w:w w:val="72"/>
          <w:sz w:val="24"/>
        </w:rPr>
        <w:t> </w:t>
      </w:r>
      <w:r>
        <w:rPr>
          <w:rFonts w:ascii="Lucida Sans Unicode"/>
          <w:color w:val="221F1F"/>
          <w:spacing w:val="-5"/>
          <w:sz w:val="24"/>
        </w:rPr>
        <w:t>Use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z w:val="24"/>
        </w:rPr>
        <w:t>a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pacing w:val="-9"/>
          <w:sz w:val="24"/>
        </w:rPr>
        <w:t>screwdriver.</w:t>
      </w:r>
      <w:r>
        <w:rPr>
          <w:rFonts w:ascii="Lucida Sans Unicode"/>
          <w:spacing w:val="-9"/>
          <w:sz w:val="24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354" w:lineRule="exact" w:before="9" w:after="0"/>
        <w:ind w:left="391" w:right="0" w:hanging="285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7"/>
          <w:w w:val="95"/>
          <w:sz w:val="24"/>
        </w:rPr>
        <w:t>Carefully</w:t>
      </w:r>
      <w:r>
        <w:rPr>
          <w:rFonts w:ascii="Lucida Sans Unicode"/>
          <w:color w:val="221F1F"/>
          <w:spacing w:val="-44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lift</w:t>
      </w:r>
      <w:r>
        <w:rPr>
          <w:rFonts w:ascii="Lucida Sans Unicode"/>
          <w:color w:val="221F1F"/>
          <w:spacing w:val="-4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burner</w:t>
      </w:r>
      <w:r>
        <w:rPr>
          <w:rFonts w:ascii="Lucida Sans Unicode"/>
          <w:color w:val="221F1F"/>
          <w:spacing w:val="-44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up</w:t>
      </w:r>
      <w:r>
        <w:rPr>
          <w:rFonts w:ascii="Lucida Sans Unicode"/>
          <w:color w:val="221F1F"/>
          <w:spacing w:val="-44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and</w:t>
      </w:r>
      <w:r>
        <w:rPr>
          <w:rFonts w:ascii="Lucida Sans Unicode"/>
          <w:color w:val="221F1F"/>
          <w:spacing w:val="-44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away</w:t>
      </w:r>
      <w:r>
        <w:rPr>
          <w:rFonts w:ascii="Lucida Sans Unicode"/>
          <w:color w:val="221F1F"/>
          <w:spacing w:val="-44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from</w:t>
      </w:r>
      <w:r>
        <w:rPr>
          <w:rFonts w:ascii="Lucida Sans Unicode"/>
          <w:color w:val="221F1F"/>
          <w:spacing w:val="-44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spacing w:val="-44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BBQ.</w:t>
      </w:r>
      <w:r>
        <w:rPr>
          <w:rFonts w:ascii="Lucida Sans Unicode"/>
          <w:spacing w:val="-7"/>
          <w:sz w:val="24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20" w:lineRule="auto" w:before="6" w:after="0"/>
        <w:ind w:left="387" w:right="15" w:hanging="281"/>
        <w:jc w:val="left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w w:val="95"/>
          <w:sz w:val="24"/>
        </w:rPr>
        <w:t>Refer</w:t>
      </w:r>
      <w:r>
        <w:rPr>
          <w:rFonts w:ascii="Lucida Sans Unicode"/>
          <w:color w:val="221F1F"/>
          <w:spacing w:val="-37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to</w:t>
      </w:r>
      <w:r>
        <w:rPr>
          <w:rFonts w:ascii="Lucida Sans Unicode"/>
          <w:color w:val="221F1F"/>
          <w:spacing w:val="-3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below</w:t>
      </w:r>
      <w:r>
        <w:rPr>
          <w:rFonts w:ascii="Lucida Sans Unicode"/>
          <w:color w:val="221F1F"/>
          <w:spacing w:val="-3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and</w:t>
      </w:r>
      <w:r>
        <w:rPr>
          <w:rFonts w:ascii="Lucida Sans Unicode"/>
          <w:color w:val="221F1F"/>
          <w:spacing w:val="-3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perform</w:t>
      </w:r>
      <w:r>
        <w:rPr>
          <w:rFonts w:ascii="Lucida Sans Unicode"/>
          <w:color w:val="221F1F"/>
          <w:spacing w:val="-3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one</w:t>
      </w:r>
      <w:r>
        <w:rPr>
          <w:rFonts w:ascii="Lucida Sans Unicode"/>
          <w:color w:val="221F1F"/>
          <w:spacing w:val="-37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of</w:t>
      </w:r>
      <w:r>
        <w:rPr>
          <w:rFonts w:ascii="Lucida Sans Unicode"/>
          <w:color w:val="221F1F"/>
          <w:spacing w:val="-3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these</w:t>
      </w:r>
      <w:r>
        <w:rPr>
          <w:rFonts w:ascii="Lucida Sans Unicode"/>
          <w:color w:val="221F1F"/>
          <w:spacing w:val="-3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three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cleaning</w:t>
      </w:r>
      <w:r>
        <w:rPr>
          <w:rFonts w:ascii="Lucida Sans Unicode"/>
          <w:color w:val="221F1F"/>
          <w:spacing w:val="-39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methods.</w:t>
      </w:r>
      <w:r>
        <w:rPr>
          <w:rFonts w:ascii="Lucida Sans Unicode"/>
          <w:spacing w:val="-7"/>
          <w:sz w:val="24"/>
        </w:rPr>
      </w:r>
    </w:p>
    <w:p>
      <w:pPr>
        <w:spacing w:line="240" w:lineRule="auto" w:before="3"/>
        <w:rPr>
          <w:rFonts w:ascii="Lucida Sans Unicode" w:hAnsi="Lucida Sans Unicode" w:cs="Lucida Sans Unicode" w:eastAsia="Lucida Sans Unicode"/>
          <w:sz w:val="20"/>
          <w:szCs w:val="20"/>
        </w:rPr>
      </w:pPr>
    </w:p>
    <w:p>
      <w:pPr>
        <w:pStyle w:val="BodyText"/>
        <w:spacing w:line="340" w:lineRule="exact"/>
        <w:ind w:left="106" w:right="14"/>
        <w:jc w:val="both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F1F"/>
          <w:spacing w:val="-6"/>
          <w:w w:val="95"/>
        </w:rPr>
        <w:t>Bend</w:t>
      </w:r>
      <w:r>
        <w:rPr>
          <w:rFonts w:ascii="Lucida Sans Unicode"/>
          <w:color w:val="221F1F"/>
          <w:spacing w:val="-49"/>
          <w:w w:val="95"/>
        </w:rPr>
        <w:t> </w:t>
      </w:r>
      <w:r>
        <w:rPr>
          <w:rFonts w:ascii="Lucida Sans Unicode"/>
          <w:color w:val="221F1F"/>
          <w:w w:val="95"/>
        </w:rPr>
        <w:t>a</w:t>
      </w:r>
      <w:r>
        <w:rPr>
          <w:rFonts w:ascii="Lucida Sans Unicode"/>
          <w:color w:val="221F1F"/>
          <w:spacing w:val="-49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stiff</w:t>
      </w:r>
      <w:r>
        <w:rPr>
          <w:rFonts w:ascii="Lucida Sans Unicode"/>
          <w:color w:val="221F1F"/>
          <w:spacing w:val="-49"/>
          <w:w w:val="95"/>
        </w:rPr>
        <w:t> </w:t>
      </w:r>
      <w:r>
        <w:rPr>
          <w:rFonts w:ascii="Lucida Sans Unicode"/>
          <w:color w:val="221F1F"/>
          <w:w w:val="95"/>
        </w:rPr>
        <w:t>wire,(a</w:t>
      </w:r>
      <w:r>
        <w:rPr>
          <w:rFonts w:ascii="Lucida Sans Unicode"/>
          <w:color w:val="221F1F"/>
          <w:spacing w:val="-49"/>
          <w:w w:val="95"/>
        </w:rPr>
        <w:t> </w:t>
      </w:r>
      <w:r>
        <w:rPr>
          <w:rFonts w:ascii="Lucida Sans Unicode"/>
          <w:color w:val="221F1F"/>
          <w:spacing w:val="-7"/>
          <w:w w:val="95"/>
        </w:rPr>
        <w:t>lightweight</w:t>
      </w:r>
      <w:r>
        <w:rPr>
          <w:rFonts w:ascii="Lucida Sans Unicode"/>
          <w:color w:val="221F1F"/>
          <w:spacing w:val="-47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coat</w:t>
      </w:r>
      <w:r>
        <w:rPr>
          <w:rFonts w:ascii="Lucida Sans Unicode"/>
          <w:color w:val="221F1F"/>
          <w:spacing w:val="-47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hanger</w:t>
      </w:r>
      <w:r>
        <w:rPr>
          <w:rFonts w:ascii="Lucida Sans Unicode"/>
          <w:color w:val="221F1F"/>
          <w:spacing w:val="-49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works</w:t>
      </w:r>
      <w:r>
        <w:rPr>
          <w:rFonts w:ascii="Lucida Sans Unicode"/>
          <w:color w:val="221F1F"/>
          <w:w w:val="83"/>
        </w:rPr>
        <w:t> </w:t>
      </w:r>
      <w:r>
        <w:rPr>
          <w:rFonts w:ascii="Lucida Sans Unicode"/>
          <w:color w:val="221F1F"/>
          <w:spacing w:val="-6"/>
        </w:rPr>
        <w:t>well)</w:t>
      </w:r>
      <w:r>
        <w:rPr>
          <w:rFonts w:ascii="Lucida Sans Unicode"/>
          <w:color w:val="221F1F"/>
          <w:spacing w:val="-50"/>
        </w:rPr>
        <w:t> </w:t>
      </w:r>
      <w:r>
        <w:rPr>
          <w:rFonts w:ascii="Lucida Sans Unicode"/>
          <w:color w:val="221F1F"/>
          <w:spacing w:val="-6"/>
        </w:rPr>
        <w:t>into</w:t>
      </w:r>
      <w:r>
        <w:rPr>
          <w:rFonts w:ascii="Lucida Sans Unicode"/>
          <w:color w:val="221F1F"/>
          <w:spacing w:val="-50"/>
        </w:rPr>
        <w:t> </w:t>
      </w:r>
      <w:r>
        <w:rPr>
          <w:rFonts w:ascii="Lucida Sans Unicode"/>
          <w:color w:val="221F1F"/>
        </w:rPr>
        <w:t>a</w:t>
      </w:r>
      <w:r>
        <w:rPr>
          <w:rFonts w:ascii="Lucida Sans Unicode"/>
          <w:color w:val="221F1F"/>
          <w:spacing w:val="-50"/>
        </w:rPr>
        <w:t> </w:t>
      </w:r>
      <w:r>
        <w:rPr>
          <w:rFonts w:ascii="Lucida Sans Unicode"/>
          <w:color w:val="221F1F"/>
          <w:spacing w:val="-6"/>
        </w:rPr>
        <w:t>small</w:t>
      </w:r>
      <w:r>
        <w:rPr>
          <w:rFonts w:ascii="Lucida Sans Unicode"/>
          <w:color w:val="221F1F"/>
          <w:spacing w:val="-50"/>
        </w:rPr>
        <w:t> </w:t>
      </w:r>
      <w:r>
        <w:rPr>
          <w:rFonts w:ascii="Lucida Sans Unicode"/>
          <w:color w:val="221F1F"/>
          <w:spacing w:val="-6"/>
        </w:rPr>
        <w:t>hook</w:t>
      </w:r>
      <w:r>
        <w:rPr>
          <w:rFonts w:ascii="Lucida Sans Unicode"/>
          <w:color w:val="221F1F"/>
          <w:spacing w:val="-50"/>
        </w:rPr>
        <w:t> </w:t>
      </w:r>
      <w:r>
        <w:rPr>
          <w:rFonts w:ascii="Lucida Sans Unicode"/>
          <w:color w:val="221F1F"/>
          <w:spacing w:val="-4"/>
        </w:rPr>
        <w:t>as</w:t>
      </w:r>
      <w:r>
        <w:rPr>
          <w:rFonts w:ascii="Lucida Sans Unicode"/>
          <w:color w:val="221F1F"/>
          <w:spacing w:val="-50"/>
        </w:rPr>
        <w:t> </w:t>
      </w:r>
      <w:r>
        <w:rPr>
          <w:rFonts w:ascii="Lucida Sans Unicode"/>
          <w:color w:val="221F1F"/>
          <w:spacing w:val="-6"/>
        </w:rPr>
        <w:t>shown</w:t>
      </w:r>
      <w:r>
        <w:rPr>
          <w:rFonts w:ascii="Lucida Sans Unicode"/>
          <w:color w:val="221F1F"/>
          <w:spacing w:val="-50"/>
        </w:rPr>
        <w:t> </w:t>
      </w:r>
      <w:r>
        <w:rPr>
          <w:rFonts w:ascii="Lucida Sans Unicode"/>
          <w:color w:val="221F1F"/>
          <w:spacing w:val="-8"/>
        </w:rPr>
        <w:t>below.</w:t>
      </w:r>
      <w:r>
        <w:rPr>
          <w:rFonts w:ascii="Lucida Sans Unicode"/>
          <w:color w:val="221F1F"/>
          <w:spacing w:val="-54"/>
        </w:rPr>
        <w:t> </w:t>
      </w:r>
      <w:r>
        <w:rPr>
          <w:rFonts w:ascii="Lucida Sans Unicode"/>
          <w:color w:val="221F1F"/>
          <w:spacing w:val="-5"/>
        </w:rPr>
        <w:t>Run</w:t>
      </w:r>
      <w:r>
        <w:rPr>
          <w:rFonts w:ascii="Lucida Sans Unicode"/>
          <w:color w:val="221F1F"/>
          <w:spacing w:val="-50"/>
        </w:rPr>
        <w:t> </w:t>
      </w:r>
      <w:r>
        <w:rPr>
          <w:rFonts w:ascii="Lucida Sans Unicode"/>
          <w:color w:val="221F1F"/>
          <w:spacing w:val="-5"/>
        </w:rPr>
        <w:t>the</w:t>
      </w:r>
      <w:r>
        <w:rPr>
          <w:rFonts w:ascii="Lucida Sans Unicode"/>
          <w:color w:val="221F1F"/>
          <w:w w:val="91"/>
        </w:rPr>
        <w:t> </w:t>
      </w:r>
      <w:r>
        <w:rPr>
          <w:rFonts w:ascii="Lucida Sans Unicode"/>
          <w:color w:val="221F1F"/>
          <w:spacing w:val="-6"/>
        </w:rPr>
        <w:t>hook</w:t>
      </w:r>
      <w:r>
        <w:rPr>
          <w:rFonts w:ascii="Lucida Sans Unicode"/>
          <w:color w:val="221F1F"/>
          <w:spacing w:val="-13"/>
        </w:rPr>
        <w:t> </w:t>
      </w:r>
      <w:r>
        <w:rPr>
          <w:rFonts w:ascii="Lucida Sans Unicode"/>
          <w:color w:val="221F1F"/>
          <w:spacing w:val="-6"/>
        </w:rPr>
        <w:t>through</w:t>
      </w:r>
      <w:r>
        <w:rPr>
          <w:rFonts w:ascii="Lucida Sans Unicode"/>
          <w:color w:val="221F1F"/>
          <w:spacing w:val="-13"/>
        </w:rPr>
        <w:t> </w:t>
      </w:r>
      <w:r>
        <w:rPr>
          <w:rFonts w:ascii="Lucida Sans Unicode"/>
          <w:color w:val="221F1F"/>
          <w:spacing w:val="-5"/>
        </w:rPr>
        <w:t>the</w:t>
      </w:r>
      <w:r>
        <w:rPr>
          <w:rFonts w:ascii="Lucida Sans Unicode"/>
          <w:color w:val="221F1F"/>
          <w:spacing w:val="-13"/>
        </w:rPr>
        <w:t> </w:t>
      </w:r>
      <w:r>
        <w:rPr>
          <w:rFonts w:ascii="Lucida Sans Unicode"/>
          <w:color w:val="221F1F"/>
          <w:spacing w:val="-6"/>
        </w:rPr>
        <w:t>burner</w:t>
      </w:r>
      <w:r>
        <w:rPr>
          <w:rFonts w:ascii="Lucida Sans Unicode"/>
          <w:color w:val="221F1F"/>
          <w:spacing w:val="-13"/>
        </w:rPr>
        <w:t> </w:t>
      </w:r>
      <w:r>
        <w:rPr>
          <w:rFonts w:ascii="Lucida Sans Unicode"/>
          <w:color w:val="221F1F"/>
          <w:spacing w:val="-6"/>
        </w:rPr>
        <w:t>tube</w:t>
      </w:r>
      <w:r>
        <w:rPr>
          <w:rFonts w:ascii="Lucida Sans Unicode"/>
          <w:color w:val="221F1F"/>
          <w:spacing w:val="-13"/>
        </w:rPr>
        <w:t> </w:t>
      </w:r>
      <w:r>
        <w:rPr>
          <w:rFonts w:ascii="Lucida Sans Unicode"/>
          <w:color w:val="221F1F"/>
          <w:spacing w:val="-5"/>
        </w:rPr>
        <w:t>and</w:t>
      </w:r>
      <w:r>
        <w:rPr>
          <w:rFonts w:ascii="Lucida Sans Unicode"/>
          <w:color w:val="221F1F"/>
          <w:spacing w:val="-13"/>
        </w:rPr>
        <w:t> </w:t>
      </w:r>
      <w:r>
        <w:rPr>
          <w:rFonts w:ascii="Lucida Sans Unicode"/>
          <w:color w:val="221F1F"/>
          <w:spacing w:val="-6"/>
        </w:rPr>
        <w:t>inside</w:t>
      </w:r>
      <w:r>
        <w:rPr>
          <w:rFonts w:ascii="Lucida Sans Unicode"/>
          <w:color w:val="221F1F"/>
          <w:spacing w:val="-13"/>
        </w:rPr>
        <w:t> </w:t>
      </w:r>
      <w:r>
        <w:rPr>
          <w:rFonts w:ascii="Lucida Sans Unicode"/>
          <w:color w:val="221F1F"/>
          <w:spacing w:val="-5"/>
        </w:rPr>
        <w:t>the</w:t>
      </w:r>
      <w:r>
        <w:rPr>
          <w:rFonts w:ascii="Lucida Sans Unicode"/>
          <w:color w:val="221F1F"/>
          <w:w w:val="91"/>
        </w:rPr>
        <w:t> </w:t>
      </w:r>
      <w:r>
        <w:rPr>
          <w:rFonts w:ascii="Lucida Sans Unicode"/>
          <w:color w:val="221F1F"/>
          <w:spacing w:val="-6"/>
          <w:w w:val="90"/>
        </w:rPr>
        <w:t>burner</w:t>
      </w:r>
      <w:r>
        <w:rPr>
          <w:rFonts w:ascii="Lucida Sans Unicode"/>
          <w:color w:val="221F1F"/>
          <w:spacing w:val="-19"/>
          <w:w w:val="90"/>
        </w:rPr>
        <w:t> </w:t>
      </w:r>
      <w:r>
        <w:rPr>
          <w:rFonts w:ascii="Lucida Sans Unicode"/>
          <w:color w:val="221F1F"/>
          <w:spacing w:val="-7"/>
          <w:w w:val="90"/>
        </w:rPr>
        <w:t>several</w:t>
      </w:r>
      <w:r>
        <w:rPr>
          <w:rFonts w:ascii="Lucida Sans Unicode"/>
          <w:color w:val="221F1F"/>
          <w:spacing w:val="-19"/>
          <w:w w:val="90"/>
        </w:rPr>
        <w:t> </w:t>
      </w:r>
      <w:r>
        <w:rPr>
          <w:rFonts w:ascii="Lucida Sans Unicode"/>
          <w:color w:val="221F1F"/>
          <w:spacing w:val="-6"/>
          <w:w w:val="90"/>
        </w:rPr>
        <w:t>times</w:t>
      </w:r>
      <w:r>
        <w:rPr>
          <w:rFonts w:ascii="Lucida Sans Unicode"/>
          <w:color w:val="221F1F"/>
          <w:spacing w:val="-19"/>
          <w:w w:val="90"/>
        </w:rPr>
        <w:t> </w:t>
      </w:r>
      <w:r>
        <w:rPr>
          <w:rFonts w:ascii="Lucida Sans Unicode"/>
          <w:color w:val="221F1F"/>
          <w:spacing w:val="-4"/>
          <w:w w:val="90"/>
        </w:rPr>
        <w:t>to</w:t>
      </w:r>
      <w:r>
        <w:rPr>
          <w:rFonts w:ascii="Lucida Sans Unicode"/>
          <w:color w:val="221F1F"/>
          <w:spacing w:val="-19"/>
          <w:w w:val="90"/>
        </w:rPr>
        <w:t> </w:t>
      </w:r>
      <w:r>
        <w:rPr>
          <w:rFonts w:ascii="Lucida Sans Unicode"/>
          <w:color w:val="221F1F"/>
          <w:spacing w:val="-6"/>
          <w:w w:val="90"/>
        </w:rPr>
        <w:t>remove</w:t>
      </w:r>
      <w:r>
        <w:rPr>
          <w:rFonts w:ascii="Lucida Sans Unicode"/>
          <w:color w:val="221F1F"/>
          <w:spacing w:val="-19"/>
          <w:w w:val="90"/>
        </w:rPr>
        <w:t> </w:t>
      </w:r>
      <w:r>
        <w:rPr>
          <w:rFonts w:ascii="Lucida Sans Unicode"/>
          <w:color w:val="221F1F"/>
          <w:spacing w:val="-5"/>
          <w:w w:val="90"/>
        </w:rPr>
        <w:t>any</w:t>
      </w:r>
      <w:r>
        <w:rPr>
          <w:rFonts w:ascii="Lucida Sans Unicode"/>
          <w:color w:val="221F1F"/>
          <w:spacing w:val="-19"/>
          <w:w w:val="90"/>
        </w:rPr>
        <w:t> </w:t>
      </w:r>
      <w:r>
        <w:rPr>
          <w:rFonts w:ascii="Lucida Sans Unicode"/>
          <w:color w:val="221F1F"/>
          <w:spacing w:val="-7"/>
          <w:w w:val="90"/>
        </w:rPr>
        <w:t>debris.</w:t>
      </w:r>
      <w:r>
        <w:rPr>
          <w:rFonts w:ascii="Lucida Sans Unicode"/>
          <w:spacing w:val="-7"/>
        </w:rPr>
      </w:r>
    </w:p>
    <w:p>
      <w:pPr>
        <w:pStyle w:val="BodyText"/>
        <w:spacing w:line="220" w:lineRule="auto" w:before="10"/>
        <w:ind w:left="106" w:right="177"/>
        <w:jc w:val="both"/>
        <w:rPr>
          <w:rFonts w:ascii="Lucida Sans Unicode" w:hAnsi="Lucida Sans Unicode" w:cs="Lucida Sans Unicode" w:eastAsia="Lucida Sans Unicode"/>
        </w:rPr>
      </w:pPr>
      <w:r>
        <w:rPr>
          <w:spacing w:val="-5"/>
          <w:w w:val="95"/>
        </w:rPr>
        <w:br w:type="column"/>
      </w:r>
      <w:r>
        <w:rPr>
          <w:rFonts w:ascii="Lucida Sans Unicode"/>
          <w:color w:val="221F1F"/>
          <w:spacing w:val="-5"/>
          <w:w w:val="95"/>
        </w:rPr>
        <w:t>Use</w:t>
      </w:r>
      <w:r>
        <w:rPr>
          <w:rFonts w:ascii="Lucida Sans Unicode"/>
          <w:color w:val="221F1F"/>
          <w:spacing w:val="-36"/>
          <w:w w:val="95"/>
        </w:rPr>
        <w:t> </w:t>
      </w:r>
      <w:r>
        <w:rPr>
          <w:rFonts w:ascii="Lucida Sans Unicode"/>
          <w:color w:val="221F1F"/>
          <w:w w:val="95"/>
        </w:rPr>
        <w:t>a</w:t>
      </w:r>
      <w:r>
        <w:rPr>
          <w:rFonts w:ascii="Lucida Sans Unicode"/>
          <w:color w:val="221F1F"/>
          <w:spacing w:val="-36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bottle</w:t>
      </w:r>
      <w:r>
        <w:rPr>
          <w:rFonts w:ascii="Lucida Sans Unicode"/>
          <w:color w:val="221F1F"/>
          <w:spacing w:val="-36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brush</w:t>
      </w:r>
      <w:r>
        <w:rPr>
          <w:rFonts w:ascii="Lucida Sans Unicode"/>
          <w:color w:val="221F1F"/>
          <w:spacing w:val="-36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with</w:t>
      </w:r>
      <w:r>
        <w:rPr>
          <w:rFonts w:ascii="Lucida Sans Unicode"/>
          <w:color w:val="221F1F"/>
          <w:spacing w:val="-36"/>
          <w:w w:val="95"/>
        </w:rPr>
        <w:t> </w:t>
      </w:r>
      <w:r>
        <w:rPr>
          <w:rFonts w:ascii="Lucida Sans Unicode"/>
          <w:color w:val="221F1F"/>
          <w:w w:val="95"/>
        </w:rPr>
        <w:t>a</w:t>
      </w:r>
      <w:r>
        <w:rPr>
          <w:rFonts w:ascii="Lucida Sans Unicode"/>
          <w:color w:val="221F1F"/>
          <w:spacing w:val="-36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flexible</w:t>
      </w:r>
      <w:r>
        <w:rPr>
          <w:rFonts w:ascii="Lucida Sans Unicode"/>
          <w:color w:val="221F1F"/>
          <w:spacing w:val="-36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handle.</w:t>
      </w:r>
      <w:r>
        <w:rPr>
          <w:rFonts w:ascii="Lucida Sans Unicode"/>
          <w:color w:val="221F1F"/>
          <w:spacing w:val="-43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Run</w:t>
      </w:r>
      <w:r>
        <w:rPr>
          <w:rFonts w:ascii="Lucida Sans Unicode"/>
          <w:color w:val="221F1F"/>
          <w:spacing w:val="-36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the</w:t>
      </w:r>
      <w:r>
        <w:rPr>
          <w:rFonts w:ascii="Lucida Sans Unicode"/>
          <w:color w:val="221F1F"/>
          <w:w w:val="91"/>
        </w:rPr>
        <w:t> </w:t>
      </w:r>
      <w:r>
        <w:rPr>
          <w:rFonts w:ascii="Lucida Sans Unicode"/>
          <w:color w:val="221F1F"/>
          <w:spacing w:val="-6"/>
        </w:rPr>
        <w:t>brush</w:t>
      </w:r>
      <w:r>
        <w:rPr>
          <w:rFonts w:ascii="Lucida Sans Unicode"/>
          <w:color w:val="221F1F"/>
          <w:spacing w:val="-24"/>
        </w:rPr>
        <w:t> </w:t>
      </w:r>
      <w:r>
        <w:rPr>
          <w:rFonts w:ascii="Lucida Sans Unicode"/>
          <w:color w:val="221F1F"/>
          <w:spacing w:val="-6"/>
        </w:rPr>
        <w:t>through</w:t>
      </w:r>
      <w:r>
        <w:rPr>
          <w:rFonts w:ascii="Lucida Sans Unicode"/>
          <w:color w:val="221F1F"/>
          <w:spacing w:val="-24"/>
        </w:rPr>
        <w:t> </w:t>
      </w:r>
      <w:r>
        <w:rPr>
          <w:rFonts w:ascii="Lucida Sans Unicode"/>
          <w:color w:val="221F1F"/>
          <w:spacing w:val="-5"/>
        </w:rPr>
        <w:t>the</w:t>
      </w:r>
      <w:r>
        <w:rPr>
          <w:rFonts w:ascii="Lucida Sans Unicode"/>
          <w:color w:val="221F1F"/>
          <w:spacing w:val="-24"/>
        </w:rPr>
        <w:t> </w:t>
      </w:r>
      <w:r>
        <w:rPr>
          <w:rFonts w:ascii="Lucida Sans Unicode"/>
          <w:color w:val="221F1F"/>
          <w:spacing w:val="-6"/>
        </w:rPr>
        <w:t>burner</w:t>
      </w:r>
      <w:r>
        <w:rPr>
          <w:rFonts w:ascii="Lucida Sans Unicode"/>
          <w:color w:val="221F1F"/>
          <w:spacing w:val="-24"/>
        </w:rPr>
        <w:t> </w:t>
      </w:r>
      <w:r>
        <w:rPr>
          <w:rFonts w:ascii="Lucida Sans Unicode"/>
          <w:color w:val="221F1F"/>
          <w:spacing w:val="-6"/>
        </w:rPr>
        <w:t>tube</w:t>
      </w:r>
      <w:r>
        <w:rPr>
          <w:rFonts w:ascii="Lucida Sans Unicode"/>
          <w:color w:val="221F1F"/>
          <w:spacing w:val="-24"/>
        </w:rPr>
        <w:t> </w:t>
      </w:r>
      <w:r>
        <w:rPr>
          <w:rFonts w:ascii="Lucida Sans Unicode"/>
          <w:color w:val="221F1F"/>
          <w:spacing w:val="-5"/>
        </w:rPr>
        <w:t>and</w:t>
      </w:r>
      <w:r>
        <w:rPr>
          <w:rFonts w:ascii="Lucida Sans Unicode"/>
          <w:color w:val="221F1F"/>
          <w:spacing w:val="-24"/>
        </w:rPr>
        <w:t> </w:t>
      </w:r>
      <w:r>
        <w:rPr>
          <w:rFonts w:ascii="Lucida Sans Unicode"/>
          <w:color w:val="221F1F"/>
          <w:spacing w:val="-6"/>
        </w:rPr>
        <w:t>inside</w:t>
      </w:r>
      <w:r>
        <w:rPr>
          <w:rFonts w:ascii="Lucida Sans Unicode"/>
          <w:color w:val="221F1F"/>
          <w:spacing w:val="-24"/>
        </w:rPr>
        <w:t> </w:t>
      </w:r>
      <w:r>
        <w:rPr>
          <w:rFonts w:ascii="Lucida Sans Unicode"/>
          <w:color w:val="221F1F"/>
          <w:spacing w:val="-5"/>
        </w:rPr>
        <w:t>the</w:t>
      </w:r>
      <w:r>
        <w:rPr>
          <w:rFonts w:ascii="Lucida Sans Unicode"/>
          <w:color w:val="221F1F"/>
          <w:w w:val="91"/>
        </w:rPr>
        <w:t> </w:t>
      </w:r>
      <w:r>
        <w:rPr>
          <w:rFonts w:ascii="Lucida Sans Unicode"/>
          <w:color w:val="221F1F"/>
          <w:spacing w:val="-6"/>
          <w:w w:val="90"/>
        </w:rPr>
        <w:t>burner</w:t>
      </w:r>
      <w:r>
        <w:rPr>
          <w:rFonts w:ascii="Lucida Sans Unicode"/>
          <w:color w:val="221F1F"/>
          <w:spacing w:val="-18"/>
          <w:w w:val="90"/>
        </w:rPr>
        <w:t> </w:t>
      </w:r>
      <w:r>
        <w:rPr>
          <w:rFonts w:ascii="Lucida Sans Unicode"/>
          <w:color w:val="221F1F"/>
          <w:spacing w:val="-7"/>
          <w:w w:val="90"/>
        </w:rPr>
        <w:t>several</w:t>
      </w:r>
      <w:r>
        <w:rPr>
          <w:rFonts w:ascii="Lucida Sans Unicode"/>
          <w:color w:val="221F1F"/>
          <w:spacing w:val="-18"/>
          <w:w w:val="90"/>
        </w:rPr>
        <w:t> </w:t>
      </w:r>
      <w:r>
        <w:rPr>
          <w:rFonts w:ascii="Lucida Sans Unicode"/>
          <w:color w:val="221F1F"/>
          <w:spacing w:val="-7"/>
          <w:w w:val="90"/>
        </w:rPr>
        <w:t>times,</w:t>
      </w:r>
      <w:r>
        <w:rPr>
          <w:rFonts w:ascii="Lucida Sans Unicode"/>
          <w:color w:val="221F1F"/>
          <w:spacing w:val="-32"/>
          <w:w w:val="90"/>
        </w:rPr>
        <w:t> </w:t>
      </w:r>
      <w:r>
        <w:rPr>
          <w:rFonts w:ascii="Lucida Sans Unicode"/>
          <w:color w:val="221F1F"/>
          <w:spacing w:val="-7"/>
          <w:w w:val="90"/>
        </w:rPr>
        <w:t>removing</w:t>
      </w:r>
      <w:r>
        <w:rPr>
          <w:rFonts w:ascii="Lucida Sans Unicode"/>
          <w:color w:val="221F1F"/>
          <w:spacing w:val="-18"/>
          <w:w w:val="90"/>
        </w:rPr>
        <w:t> </w:t>
      </w:r>
      <w:r>
        <w:rPr>
          <w:rFonts w:ascii="Lucida Sans Unicode"/>
          <w:color w:val="221F1F"/>
          <w:spacing w:val="-5"/>
          <w:w w:val="90"/>
        </w:rPr>
        <w:t>any</w:t>
      </w:r>
      <w:r>
        <w:rPr>
          <w:rFonts w:ascii="Lucida Sans Unicode"/>
          <w:color w:val="221F1F"/>
          <w:spacing w:val="-18"/>
          <w:w w:val="90"/>
        </w:rPr>
        <w:t> </w:t>
      </w:r>
      <w:r>
        <w:rPr>
          <w:rFonts w:ascii="Lucida Sans Unicode"/>
          <w:color w:val="221F1F"/>
          <w:spacing w:val="-7"/>
          <w:w w:val="90"/>
        </w:rPr>
        <w:t>debris.</w:t>
      </w:r>
      <w:r>
        <w:rPr>
          <w:rFonts w:ascii="Lucida Sans Unicode"/>
          <w:spacing w:val="-7"/>
        </w:rPr>
      </w:r>
    </w:p>
    <w:p>
      <w:pPr>
        <w:pStyle w:val="BodyText"/>
        <w:spacing w:line="220" w:lineRule="auto"/>
        <w:ind w:left="106" w:right="163"/>
        <w:jc w:val="both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F1F"/>
          <w:spacing w:val="-5"/>
          <w:w w:val="95"/>
        </w:rPr>
        <w:t>Use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w w:val="95"/>
        </w:rPr>
        <w:t>a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w w:val="95"/>
        </w:rPr>
        <w:t>n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w w:val="95"/>
        </w:rPr>
        <w:t>a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ir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hose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to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7"/>
          <w:w w:val="95"/>
        </w:rPr>
        <w:t>force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air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th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rough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5"/>
          <w:w w:val="95"/>
        </w:rPr>
        <w:t>the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bu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rner</w:t>
      </w:r>
      <w:r>
        <w:rPr>
          <w:rFonts w:ascii="Lucida Sans Unicode"/>
          <w:color w:val="221F1F"/>
          <w:spacing w:val="-46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tu</w:t>
      </w:r>
      <w:r>
        <w:rPr>
          <w:rFonts w:ascii="Lucida Sans Unicode"/>
          <w:color w:val="221F1F"/>
          <w:w w:val="92"/>
        </w:rPr>
        <w:t> </w:t>
      </w:r>
      <w:r>
        <w:rPr>
          <w:rFonts w:ascii="Lucida Sans Unicode"/>
          <w:color w:val="221F1F"/>
          <w:spacing w:val="-5"/>
        </w:rPr>
        <w:t>be. The </w:t>
      </w:r>
      <w:r>
        <w:rPr>
          <w:rFonts w:ascii="Lucida Sans Unicode"/>
          <w:color w:val="221F1F"/>
          <w:spacing w:val="-7"/>
        </w:rPr>
        <w:t>forced </w:t>
      </w:r>
      <w:r>
        <w:rPr>
          <w:rFonts w:ascii="Lucida Sans Unicode"/>
          <w:color w:val="221F1F"/>
          <w:spacing w:val="-5"/>
        </w:rPr>
        <w:t>air </w:t>
      </w:r>
      <w:r>
        <w:rPr>
          <w:rFonts w:ascii="Lucida Sans Unicode"/>
          <w:color w:val="221F1F"/>
          <w:spacing w:val="-6"/>
        </w:rPr>
        <w:t>should pass debris</w:t>
      </w:r>
      <w:r>
        <w:rPr>
          <w:rFonts w:ascii="Lucida Sans Unicode"/>
          <w:color w:val="221F1F"/>
          <w:spacing w:val="7"/>
        </w:rPr>
        <w:t> </w:t>
      </w:r>
      <w:r>
        <w:rPr>
          <w:rFonts w:ascii="Lucida Sans Unicode"/>
          <w:color w:val="221F1F"/>
          <w:spacing w:val="-4"/>
        </w:rPr>
        <w:t>or</w:t>
      </w:r>
      <w:r>
        <w:rPr>
          <w:rFonts w:ascii="Lucida Sans Unicode"/>
          <w:color w:val="221F1F"/>
          <w:w w:val="86"/>
        </w:rPr>
        <w:t> </w:t>
      </w:r>
      <w:r>
        <w:rPr>
          <w:rFonts w:ascii="Lucida Sans Unicode"/>
          <w:color w:val="221F1F"/>
          <w:spacing w:val="-7"/>
          <w:w w:val="90"/>
        </w:rPr>
        <w:t>obstructions</w:t>
      </w:r>
      <w:r>
        <w:rPr>
          <w:rFonts w:ascii="Lucida Sans Unicode"/>
          <w:color w:val="221F1F"/>
          <w:spacing w:val="-15"/>
          <w:w w:val="90"/>
        </w:rPr>
        <w:t> </w:t>
      </w:r>
      <w:r>
        <w:rPr>
          <w:rFonts w:ascii="Lucida Sans Unicode"/>
          <w:color w:val="221F1F"/>
          <w:spacing w:val="-6"/>
          <w:w w:val="90"/>
        </w:rPr>
        <w:t>through</w:t>
      </w:r>
      <w:r>
        <w:rPr>
          <w:rFonts w:ascii="Lucida Sans Unicode"/>
          <w:color w:val="221F1F"/>
          <w:spacing w:val="-15"/>
          <w:w w:val="90"/>
        </w:rPr>
        <w:t> </w:t>
      </w:r>
      <w:r>
        <w:rPr>
          <w:rFonts w:ascii="Lucida Sans Unicode"/>
          <w:color w:val="221F1F"/>
          <w:spacing w:val="-5"/>
          <w:w w:val="90"/>
        </w:rPr>
        <w:t>the</w:t>
      </w:r>
      <w:r>
        <w:rPr>
          <w:rFonts w:ascii="Lucida Sans Unicode"/>
          <w:color w:val="221F1F"/>
          <w:spacing w:val="-15"/>
          <w:w w:val="90"/>
        </w:rPr>
        <w:t> </w:t>
      </w:r>
      <w:r>
        <w:rPr>
          <w:rFonts w:ascii="Lucida Sans Unicode"/>
          <w:color w:val="221F1F"/>
          <w:spacing w:val="-6"/>
          <w:w w:val="90"/>
        </w:rPr>
        <w:t>burner</w:t>
      </w:r>
      <w:r>
        <w:rPr>
          <w:rFonts w:ascii="Lucida Sans Unicode"/>
          <w:color w:val="221F1F"/>
          <w:spacing w:val="-15"/>
          <w:w w:val="90"/>
        </w:rPr>
        <w:t> </w:t>
      </w:r>
      <w:r>
        <w:rPr>
          <w:rFonts w:ascii="Lucida Sans Unicode"/>
          <w:color w:val="221F1F"/>
          <w:spacing w:val="-5"/>
          <w:w w:val="90"/>
        </w:rPr>
        <w:t>and</w:t>
      </w:r>
      <w:r>
        <w:rPr>
          <w:rFonts w:ascii="Lucida Sans Unicode"/>
          <w:color w:val="221F1F"/>
          <w:spacing w:val="-15"/>
          <w:w w:val="90"/>
        </w:rPr>
        <w:t> </w:t>
      </w:r>
      <w:r>
        <w:rPr>
          <w:rFonts w:ascii="Lucida Sans Unicode"/>
          <w:color w:val="221F1F"/>
          <w:spacing w:val="-6"/>
          <w:w w:val="90"/>
        </w:rPr>
        <w:t>outthe</w:t>
      </w:r>
      <w:r>
        <w:rPr>
          <w:rFonts w:ascii="Lucida Sans Unicode"/>
          <w:color w:val="221F1F"/>
          <w:spacing w:val="-15"/>
          <w:w w:val="90"/>
        </w:rPr>
        <w:t> </w:t>
      </w:r>
      <w:r>
        <w:rPr>
          <w:rFonts w:ascii="Lucida Sans Unicode"/>
          <w:color w:val="221F1F"/>
          <w:spacing w:val="-6"/>
          <w:w w:val="90"/>
        </w:rPr>
        <w:t>ports.</w:t>
      </w:r>
      <w:r>
        <w:rPr>
          <w:rFonts w:ascii="Lucida Sans Unicode"/>
          <w:spacing w:val="-6"/>
        </w:rPr>
      </w:r>
    </w:p>
    <w:p>
      <w:pPr>
        <w:spacing w:line="240" w:lineRule="auto" w:before="3"/>
        <w:rPr>
          <w:rFonts w:ascii="Lucida Sans Unicode" w:hAnsi="Lucida Sans Unicode" w:cs="Lucida Sans Unicode" w:eastAsia="Lucida Sans Unicode"/>
          <w:sz w:val="20"/>
          <w:szCs w:val="20"/>
        </w:rPr>
      </w:pP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340" w:lineRule="exact" w:before="0" w:after="0"/>
        <w:ind w:left="387" w:right="177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7"/>
          <w:w w:val="90"/>
          <w:sz w:val="24"/>
        </w:rPr>
        <w:t>Regardless </w:t>
      </w:r>
      <w:r>
        <w:rPr>
          <w:rFonts w:ascii="Lucida Sans Unicode"/>
          <w:color w:val="221F1F"/>
          <w:spacing w:val="-4"/>
          <w:w w:val="90"/>
          <w:sz w:val="24"/>
        </w:rPr>
        <w:t>of </w:t>
      </w:r>
      <w:r>
        <w:rPr>
          <w:rFonts w:ascii="Lucida Sans Unicode"/>
          <w:color w:val="221F1F"/>
          <w:spacing w:val="-6"/>
          <w:w w:val="90"/>
          <w:sz w:val="24"/>
        </w:rPr>
        <w:t>which burner </w:t>
      </w:r>
      <w:r>
        <w:rPr>
          <w:rFonts w:ascii="Lucida Sans Unicode"/>
          <w:color w:val="221F1F"/>
          <w:spacing w:val="-7"/>
          <w:w w:val="90"/>
          <w:sz w:val="24"/>
        </w:rPr>
        <w:t>cleaning</w:t>
      </w:r>
      <w:r>
        <w:rPr>
          <w:rFonts w:ascii="Lucida Sans Unicode"/>
          <w:color w:val="221F1F"/>
          <w:spacing w:val="-28"/>
          <w:w w:val="90"/>
          <w:sz w:val="24"/>
        </w:rPr>
        <w:t> </w:t>
      </w:r>
      <w:r>
        <w:rPr>
          <w:rFonts w:ascii="Lucida Sans Unicode"/>
          <w:color w:val="221F1F"/>
          <w:spacing w:val="-7"/>
          <w:w w:val="90"/>
          <w:sz w:val="24"/>
        </w:rPr>
        <w:t>procedure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you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use,</w:t>
      </w:r>
      <w:r>
        <w:rPr>
          <w:rFonts w:ascii="Lucida Sans Unicode"/>
          <w:color w:val="221F1F"/>
          <w:spacing w:val="-54"/>
          <w:w w:val="95"/>
          <w:sz w:val="24"/>
        </w:rPr>
        <w:t> </w:t>
      </w:r>
      <w:r>
        <w:rPr>
          <w:rFonts w:ascii="Lucida Sans Unicode"/>
          <w:color w:val="221F1F"/>
          <w:spacing w:val="-3"/>
          <w:w w:val="95"/>
          <w:sz w:val="24"/>
        </w:rPr>
        <w:t>we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recommend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you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also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complete</w:t>
      </w:r>
      <w:r>
        <w:rPr>
          <w:rFonts w:ascii="Lucida Sans Unicode"/>
          <w:color w:val="221F1F"/>
          <w:spacing w:val="-47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the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following</w:t>
      </w:r>
      <w:r>
        <w:rPr>
          <w:rFonts w:ascii="Lucida Sans Unicode"/>
          <w:color w:val="221F1F"/>
          <w:spacing w:val="-58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steps</w:t>
      </w:r>
      <w:r>
        <w:rPr>
          <w:rFonts w:ascii="Lucida Sans Unicode"/>
          <w:color w:val="221F1F"/>
          <w:spacing w:val="-58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to</w:t>
      </w:r>
      <w:r>
        <w:rPr>
          <w:rFonts w:ascii="Lucida Sans Unicode"/>
          <w:color w:val="221F1F"/>
          <w:spacing w:val="-58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help</w:t>
      </w:r>
      <w:r>
        <w:rPr>
          <w:rFonts w:ascii="Lucida Sans Unicode"/>
          <w:color w:val="221F1F"/>
          <w:spacing w:val="-58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prolong</w:t>
      </w:r>
      <w:r>
        <w:rPr>
          <w:rFonts w:ascii="Lucida Sans Unicode"/>
          <w:color w:val="221F1F"/>
          <w:spacing w:val="-58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burner</w:t>
      </w:r>
      <w:r>
        <w:rPr>
          <w:rFonts w:ascii="Lucida Sans Unicode"/>
          <w:color w:val="221F1F"/>
          <w:spacing w:val="-58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life.</w:t>
      </w:r>
      <w:r>
        <w:rPr>
          <w:rFonts w:ascii="Lucida Sans Unicode"/>
          <w:spacing w:val="-6"/>
          <w:sz w:val="24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340" w:lineRule="exact" w:before="0" w:after="0"/>
        <w:ind w:left="387" w:right="176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5"/>
          <w:sz w:val="24"/>
        </w:rPr>
        <w:t>Use </w:t>
      </w:r>
      <w:r>
        <w:rPr>
          <w:rFonts w:ascii="Lucida Sans Unicode"/>
          <w:color w:val="221F1F"/>
          <w:sz w:val="24"/>
        </w:rPr>
        <w:t>a </w:t>
      </w:r>
      <w:r>
        <w:rPr>
          <w:rFonts w:ascii="Lucida Sans Unicode"/>
          <w:color w:val="221F1F"/>
          <w:spacing w:val="-5"/>
          <w:sz w:val="24"/>
        </w:rPr>
        <w:t>wire </w:t>
      </w:r>
      <w:r>
        <w:rPr>
          <w:rFonts w:ascii="Lucida Sans Unicode"/>
          <w:color w:val="221F1F"/>
          <w:spacing w:val="-6"/>
          <w:sz w:val="24"/>
        </w:rPr>
        <w:t>brush </w:t>
      </w:r>
      <w:r>
        <w:rPr>
          <w:rFonts w:ascii="Lucida Sans Unicode"/>
          <w:color w:val="221F1F"/>
          <w:spacing w:val="-4"/>
          <w:sz w:val="24"/>
        </w:rPr>
        <w:t>to </w:t>
      </w:r>
      <w:r>
        <w:rPr>
          <w:rFonts w:ascii="Lucida Sans Unicode"/>
          <w:color w:val="221F1F"/>
          <w:spacing w:val="-6"/>
          <w:sz w:val="24"/>
        </w:rPr>
        <w:t>clean </w:t>
      </w:r>
      <w:r>
        <w:rPr>
          <w:rFonts w:ascii="Lucida Sans Unicode"/>
          <w:color w:val="221F1F"/>
          <w:spacing w:val="-5"/>
          <w:sz w:val="24"/>
        </w:rPr>
        <w:t>the </w:t>
      </w:r>
      <w:r>
        <w:rPr>
          <w:rFonts w:ascii="Lucida Sans Unicode"/>
          <w:color w:val="221F1F"/>
          <w:spacing w:val="-6"/>
          <w:sz w:val="24"/>
        </w:rPr>
        <w:t>entire</w:t>
      </w:r>
      <w:r>
        <w:rPr>
          <w:rFonts w:ascii="Lucida Sans Unicode"/>
          <w:color w:val="221F1F"/>
          <w:spacing w:val="28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outer</w:t>
      </w:r>
      <w:r>
        <w:rPr>
          <w:rFonts w:ascii="Lucida Sans Unicode"/>
          <w:color w:val="221F1F"/>
          <w:w w:val="86"/>
          <w:sz w:val="24"/>
        </w:rPr>
        <w:t> </w:t>
      </w:r>
      <w:r>
        <w:rPr>
          <w:rFonts w:ascii="Lucida Sans Unicode"/>
          <w:color w:val="221F1F"/>
          <w:spacing w:val="-8"/>
          <w:w w:val="95"/>
          <w:sz w:val="24"/>
        </w:rPr>
        <w:t>surface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of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each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burner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until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free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offood</w:t>
      </w:r>
      <w:r>
        <w:rPr>
          <w:rFonts w:ascii="Lucida Sans Unicode"/>
          <w:color w:val="221F1F"/>
          <w:spacing w:val="-51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residue</w:t>
      </w:r>
      <w:r>
        <w:rPr>
          <w:rFonts w:ascii="Lucida Sans Unicode"/>
          <w:color w:val="221F1F"/>
          <w:w w:val="91"/>
          <w:sz w:val="24"/>
        </w:rPr>
        <w:t> </w:t>
      </w:r>
      <w:r>
        <w:rPr>
          <w:rFonts w:ascii="Lucida Sans Unicode"/>
          <w:color w:val="221F1F"/>
          <w:spacing w:val="-4"/>
          <w:sz w:val="24"/>
        </w:rPr>
        <w:t>or</w:t>
      </w:r>
      <w:r>
        <w:rPr>
          <w:rFonts w:ascii="Lucida Sans Unicode"/>
          <w:color w:val="221F1F"/>
          <w:spacing w:val="-37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dirt</w:t>
      </w:r>
      <w:r>
        <w:rPr>
          <w:rFonts w:ascii="Lucida Sans Unicode"/>
          <w:spacing w:val="-6"/>
          <w:sz w:val="24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340" w:lineRule="exact" w:before="0" w:after="0"/>
        <w:ind w:left="387" w:right="178" w:hanging="281"/>
        <w:jc w:val="both"/>
        <w:rPr>
          <w:rFonts w:ascii="Lucida Sans Unicode" w:hAnsi="Lucida Sans Unicode" w:cs="Lucida Sans Unicode" w:eastAsia="Lucida Sans Unicode"/>
          <w:sz w:val="24"/>
          <w:szCs w:val="24"/>
        </w:rPr>
      </w:pPr>
      <w:r>
        <w:rPr>
          <w:rFonts w:ascii="Lucida Sans Unicode"/>
          <w:color w:val="221F1F"/>
          <w:spacing w:val="-6"/>
          <w:w w:val="95"/>
          <w:sz w:val="24"/>
        </w:rPr>
        <w:t>Clean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7"/>
          <w:w w:val="95"/>
          <w:sz w:val="24"/>
        </w:rPr>
        <w:t>clogged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ports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5"/>
          <w:w w:val="95"/>
          <w:sz w:val="24"/>
        </w:rPr>
        <w:t>with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wire,</w:t>
      </w:r>
      <w:r>
        <w:rPr>
          <w:rFonts w:ascii="Lucida Sans Unicode"/>
          <w:color w:val="221F1F"/>
          <w:spacing w:val="-52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such</w:t>
      </w:r>
      <w:r>
        <w:rPr>
          <w:rFonts w:ascii="Lucida Sans Unicode"/>
          <w:color w:val="221F1F"/>
          <w:spacing w:val="-46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as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4"/>
          <w:w w:val="95"/>
          <w:sz w:val="24"/>
        </w:rPr>
        <w:t>an</w:t>
      </w:r>
      <w:r>
        <w:rPr>
          <w:rFonts w:ascii="Lucida Sans Unicode"/>
          <w:color w:val="221F1F"/>
          <w:spacing w:val="-45"/>
          <w:w w:val="95"/>
          <w:sz w:val="24"/>
        </w:rPr>
        <w:t> </w:t>
      </w:r>
      <w:r>
        <w:rPr>
          <w:rFonts w:ascii="Lucida Sans Unicode"/>
          <w:color w:val="221F1F"/>
          <w:spacing w:val="-6"/>
          <w:w w:val="95"/>
          <w:sz w:val="24"/>
        </w:rPr>
        <w:t>open</w:t>
      </w:r>
      <w:r>
        <w:rPr>
          <w:rFonts w:ascii="Lucida Sans Unicode"/>
          <w:color w:val="221F1F"/>
          <w:w w:val="92"/>
          <w:sz w:val="24"/>
        </w:rPr>
        <w:t> </w:t>
      </w:r>
      <w:r>
        <w:rPr>
          <w:rFonts w:ascii="Lucida Sans Unicode"/>
          <w:color w:val="221F1F"/>
          <w:spacing w:val="-6"/>
          <w:sz w:val="24"/>
        </w:rPr>
        <w:t>paper</w:t>
      </w:r>
      <w:r>
        <w:rPr>
          <w:rFonts w:ascii="Lucida Sans Unicode"/>
          <w:color w:val="221F1F"/>
          <w:spacing w:val="-38"/>
          <w:sz w:val="24"/>
        </w:rPr>
        <w:t> </w:t>
      </w:r>
      <w:r>
        <w:rPr>
          <w:rFonts w:ascii="Lucida Sans Unicode"/>
          <w:color w:val="221F1F"/>
          <w:spacing w:val="-7"/>
          <w:sz w:val="24"/>
        </w:rPr>
        <w:t>clip.</w:t>
      </w:r>
      <w:r>
        <w:rPr>
          <w:rFonts w:ascii="Lucida Sans Unicode"/>
          <w:spacing w:val="-7"/>
          <w:sz w:val="24"/>
        </w:rPr>
      </w:r>
    </w:p>
    <w:p>
      <w:pPr>
        <w:spacing w:line="240" w:lineRule="auto" w:before="9"/>
        <w:rPr>
          <w:rFonts w:ascii="Lucida Sans Unicode" w:hAnsi="Lucida Sans Unicode" w:cs="Lucida Sans Unicode" w:eastAsia="Lucida Sans Unicode"/>
          <w:sz w:val="24"/>
          <w:szCs w:val="24"/>
        </w:rPr>
      </w:pPr>
    </w:p>
    <w:p>
      <w:pPr>
        <w:pStyle w:val="BodyText"/>
        <w:spacing w:line="213" w:lineRule="auto"/>
        <w:ind w:left="106" w:right="112"/>
        <w:jc w:val="both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F1F"/>
          <w:spacing w:val="-7"/>
        </w:rPr>
        <w:t>Inspect </w:t>
      </w:r>
      <w:r>
        <w:rPr>
          <w:rFonts w:ascii="Lucida Sans Unicode"/>
          <w:color w:val="221F1F"/>
          <w:spacing w:val="-6"/>
        </w:rPr>
        <w:t>burner after </w:t>
      </w:r>
      <w:r>
        <w:rPr>
          <w:rFonts w:ascii="Lucida Sans Unicode"/>
          <w:color w:val="221F1F"/>
          <w:spacing w:val="-7"/>
        </w:rPr>
        <w:t>installation </w:t>
      </w:r>
      <w:r>
        <w:rPr>
          <w:rFonts w:ascii="Lucida Sans Unicode"/>
          <w:color w:val="221F1F"/>
          <w:spacing w:val="-5"/>
        </w:rPr>
        <w:t>and </w:t>
      </w:r>
      <w:r>
        <w:rPr>
          <w:rFonts w:ascii="Lucida Sans Unicode"/>
          <w:color w:val="221F1F"/>
          <w:spacing w:val="-6"/>
        </w:rPr>
        <w:t>check</w:t>
      </w:r>
      <w:r>
        <w:rPr>
          <w:rFonts w:ascii="Lucida Sans Unicode"/>
          <w:color w:val="221F1F"/>
          <w:spacing w:val="-3"/>
        </w:rPr>
        <w:t> </w:t>
      </w:r>
      <w:r>
        <w:rPr>
          <w:rFonts w:ascii="Lucida Sans Unicode"/>
          <w:color w:val="221F1F"/>
          <w:spacing w:val="-4"/>
        </w:rPr>
        <w:t>to</w:t>
      </w:r>
      <w:r>
        <w:rPr>
          <w:rFonts w:ascii="Lucida Sans Unicode"/>
          <w:color w:val="221F1F"/>
          <w:w w:val="88"/>
        </w:rPr>
        <w:t> </w:t>
      </w:r>
      <w:r>
        <w:rPr>
          <w:rFonts w:ascii="Lucida Sans Unicode"/>
          <w:color w:val="221F1F"/>
          <w:spacing w:val="3"/>
          <w:w w:val="95"/>
        </w:rPr>
        <w:t>ensure</w:t>
      </w:r>
      <w:r>
        <w:rPr>
          <w:rFonts w:ascii="Lucida Sans Unicode"/>
          <w:color w:val="221F1F"/>
          <w:spacing w:val="-32"/>
          <w:w w:val="95"/>
        </w:rPr>
        <w:t> </w:t>
      </w:r>
      <w:r>
        <w:rPr>
          <w:rFonts w:ascii="Lucida Sans Unicode"/>
          <w:color w:val="221F1F"/>
          <w:w w:val="95"/>
        </w:rPr>
        <w:t>it</w:t>
      </w:r>
      <w:r>
        <w:rPr>
          <w:rFonts w:ascii="Lucida Sans Unicode"/>
          <w:color w:val="221F1F"/>
          <w:spacing w:val="-32"/>
          <w:w w:val="95"/>
        </w:rPr>
        <w:t> </w:t>
      </w:r>
      <w:r>
        <w:rPr>
          <w:rFonts w:ascii="Lucida Sans Unicode"/>
          <w:color w:val="221F1F"/>
          <w:w w:val="95"/>
        </w:rPr>
        <w:t>is</w:t>
      </w:r>
      <w:r>
        <w:rPr>
          <w:rFonts w:ascii="Lucida Sans Unicode"/>
          <w:color w:val="221F1F"/>
          <w:spacing w:val="-32"/>
          <w:w w:val="95"/>
        </w:rPr>
        <w:t> </w:t>
      </w:r>
      <w:r>
        <w:rPr>
          <w:rFonts w:ascii="Lucida Sans Unicode"/>
          <w:color w:val="221F1F"/>
          <w:spacing w:val="3"/>
          <w:w w:val="95"/>
        </w:rPr>
        <w:t>securely</w:t>
      </w:r>
      <w:r>
        <w:rPr>
          <w:rFonts w:ascii="Lucida Sans Unicode"/>
          <w:color w:val="221F1F"/>
          <w:spacing w:val="-32"/>
          <w:w w:val="95"/>
        </w:rPr>
        <w:t> </w:t>
      </w:r>
      <w:r>
        <w:rPr>
          <w:rFonts w:ascii="Lucida Sans Unicode"/>
          <w:color w:val="221F1F"/>
          <w:spacing w:val="3"/>
          <w:w w:val="95"/>
        </w:rPr>
        <w:t>tightened</w:t>
      </w:r>
      <w:r>
        <w:rPr>
          <w:rFonts w:ascii="Lucida Sans Unicode"/>
          <w:color w:val="221F1F"/>
          <w:spacing w:val="-32"/>
          <w:w w:val="95"/>
        </w:rPr>
        <w:t> </w:t>
      </w:r>
      <w:r>
        <w:rPr>
          <w:rFonts w:ascii="Lucida Sans Unicode"/>
          <w:color w:val="221F1F"/>
          <w:w w:val="95"/>
        </w:rPr>
        <w:t>to</w:t>
      </w:r>
      <w:r>
        <w:rPr>
          <w:rFonts w:ascii="Lucida Sans Unicode"/>
          <w:color w:val="221F1F"/>
          <w:spacing w:val="-32"/>
          <w:w w:val="95"/>
        </w:rPr>
        <w:t> </w:t>
      </w:r>
      <w:r>
        <w:rPr>
          <w:rFonts w:ascii="Lucida Sans Unicode"/>
          <w:color w:val="221F1F"/>
          <w:spacing w:val="2"/>
          <w:w w:val="95"/>
        </w:rPr>
        <w:t>the</w:t>
      </w:r>
      <w:r>
        <w:rPr>
          <w:rFonts w:ascii="Lucida Sans Unicode"/>
          <w:color w:val="221F1F"/>
          <w:spacing w:val="-32"/>
          <w:w w:val="95"/>
        </w:rPr>
        <w:t> </w:t>
      </w:r>
      <w:r>
        <w:rPr>
          <w:rFonts w:ascii="Lucida Sans Unicode"/>
          <w:color w:val="221F1F"/>
          <w:spacing w:val="3"/>
          <w:w w:val="95"/>
        </w:rPr>
        <w:t>base</w:t>
      </w:r>
      <w:r>
        <w:rPr>
          <w:rFonts w:ascii="Lucida Sans Unicode"/>
          <w:color w:val="221F1F"/>
          <w:spacing w:val="-32"/>
          <w:w w:val="95"/>
        </w:rPr>
        <w:t> </w:t>
      </w:r>
      <w:r>
        <w:rPr>
          <w:rFonts w:ascii="Lucida Sans Unicode"/>
          <w:color w:val="221F1F"/>
          <w:spacing w:val="2"/>
          <w:w w:val="95"/>
        </w:rPr>
        <w:t>and</w:t>
      </w:r>
      <w:r>
        <w:rPr>
          <w:rFonts w:ascii="Lucida Sans Unicode"/>
          <w:color w:val="221F1F"/>
          <w:w w:val="88"/>
        </w:rPr>
        <w:t> </w:t>
      </w:r>
      <w:r>
        <w:rPr>
          <w:rFonts w:ascii="Lucida Sans Unicode"/>
          <w:color w:val="221F1F"/>
          <w:spacing w:val="-8"/>
          <w:w w:val="95"/>
        </w:rPr>
        <w:t>injector</w:t>
      </w:r>
      <w:r>
        <w:rPr>
          <w:rFonts w:ascii="Lucida Sans Unicode"/>
          <w:color w:val="221F1F"/>
          <w:spacing w:val="-55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is</w:t>
      </w:r>
      <w:r>
        <w:rPr>
          <w:rFonts w:ascii="Lucida Sans Unicode"/>
          <w:color w:val="221F1F"/>
          <w:spacing w:val="-55"/>
          <w:w w:val="95"/>
        </w:rPr>
        <w:t> </w:t>
      </w:r>
      <w:r>
        <w:rPr>
          <w:rFonts w:ascii="Lucida Sans Unicode"/>
          <w:color w:val="221F1F"/>
          <w:spacing w:val="-8"/>
          <w:w w:val="95"/>
        </w:rPr>
        <w:t>centred</w:t>
      </w:r>
      <w:r>
        <w:rPr>
          <w:rFonts w:ascii="Lucida Sans Unicode"/>
          <w:color w:val="221F1F"/>
          <w:spacing w:val="-55"/>
          <w:w w:val="95"/>
        </w:rPr>
        <w:t> </w:t>
      </w:r>
      <w:r>
        <w:rPr>
          <w:rFonts w:ascii="Lucida Sans Unicode"/>
          <w:color w:val="221F1F"/>
          <w:spacing w:val="-7"/>
          <w:w w:val="95"/>
        </w:rPr>
        <w:t>inside</w:t>
      </w:r>
      <w:r>
        <w:rPr>
          <w:rFonts w:ascii="Lucida Sans Unicode"/>
          <w:color w:val="221F1F"/>
          <w:spacing w:val="-55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the</w:t>
      </w:r>
      <w:r>
        <w:rPr>
          <w:rFonts w:ascii="Lucida Sans Unicode"/>
          <w:color w:val="221F1F"/>
          <w:spacing w:val="-55"/>
          <w:w w:val="95"/>
        </w:rPr>
        <w:t> </w:t>
      </w:r>
      <w:r>
        <w:rPr>
          <w:rFonts w:ascii="Lucida Sans Unicode"/>
          <w:color w:val="221F1F"/>
          <w:spacing w:val="-7"/>
          <w:w w:val="95"/>
        </w:rPr>
        <w:t>burner</w:t>
      </w:r>
      <w:r>
        <w:rPr>
          <w:rFonts w:ascii="Lucida Sans Unicode"/>
          <w:color w:val="221F1F"/>
          <w:spacing w:val="-55"/>
          <w:w w:val="95"/>
        </w:rPr>
        <w:t> </w:t>
      </w:r>
      <w:r>
        <w:rPr>
          <w:rFonts w:ascii="Lucida Sans Unicode"/>
          <w:color w:val="221F1F"/>
          <w:spacing w:val="-4"/>
          <w:w w:val="95"/>
        </w:rPr>
        <w:t>as</w:t>
      </w:r>
      <w:r>
        <w:rPr>
          <w:rFonts w:ascii="Lucida Sans Unicode"/>
          <w:color w:val="221F1F"/>
          <w:spacing w:val="-55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you</w:t>
      </w:r>
      <w:r>
        <w:rPr>
          <w:rFonts w:ascii="Lucida Sans Unicode"/>
          <w:color w:val="221F1F"/>
          <w:spacing w:val="-55"/>
          <w:w w:val="95"/>
        </w:rPr>
        <w:t> </w:t>
      </w:r>
      <w:r>
        <w:rPr>
          <w:rFonts w:ascii="Lucida Sans Unicode"/>
          <w:color w:val="221F1F"/>
          <w:spacing w:val="-7"/>
          <w:w w:val="95"/>
        </w:rPr>
        <w:t>found</w:t>
      </w:r>
      <w:r>
        <w:rPr>
          <w:rFonts w:ascii="Lucida Sans Unicode"/>
          <w:color w:val="221F1F"/>
          <w:spacing w:val="-55"/>
          <w:w w:val="95"/>
        </w:rPr>
        <w:t> </w:t>
      </w:r>
      <w:r>
        <w:rPr>
          <w:rFonts w:ascii="Lucida Sans Unicode"/>
          <w:color w:val="221F1F"/>
          <w:spacing w:val="-6"/>
          <w:w w:val="95"/>
        </w:rPr>
        <w:t>it.</w:t>
      </w:r>
      <w:r>
        <w:rPr>
          <w:rFonts w:ascii="Lucida Sans Unicode"/>
          <w:spacing w:val="-6"/>
        </w:rPr>
      </w:r>
    </w:p>
    <w:p>
      <w:pPr>
        <w:spacing w:after="0" w:line="213" w:lineRule="auto"/>
        <w:jc w:val="both"/>
        <w:rPr>
          <w:rFonts w:ascii="Lucida Sans Unicode" w:hAnsi="Lucida Sans Unicode" w:cs="Lucida Sans Unicode" w:eastAsia="Lucida Sans Unicode"/>
        </w:rPr>
        <w:sectPr>
          <w:pgSz w:w="11910" w:h="16840"/>
          <w:pgMar w:header="0" w:footer="958" w:top="620" w:bottom="1140" w:left="580" w:right="680"/>
          <w:cols w:num="2" w:equalWidth="0">
            <w:col w:w="5052" w:space="379"/>
            <w:col w:w="5219"/>
          </w:cols>
        </w:sectPr>
      </w:pPr>
    </w:p>
    <w:p>
      <w:pPr>
        <w:spacing w:before="34"/>
        <w:ind w:left="2797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color w:val="030301"/>
          <w:spacing w:val="-8"/>
          <w:w w:val="90"/>
          <w:sz w:val="42"/>
        </w:rPr>
        <w:t>EXPLODED</w:t>
      </w:r>
      <w:r>
        <w:rPr>
          <w:rFonts w:ascii="Arial"/>
          <w:color w:val="030301"/>
          <w:spacing w:val="66"/>
          <w:w w:val="90"/>
          <w:sz w:val="42"/>
        </w:rPr>
        <w:t> </w:t>
      </w:r>
      <w:r>
        <w:rPr>
          <w:rFonts w:ascii="Arial"/>
          <w:color w:val="030301"/>
          <w:spacing w:val="3"/>
          <w:w w:val="90"/>
          <w:sz w:val="42"/>
        </w:rPr>
        <w:t>VIEW</w:t>
      </w:r>
      <w:r>
        <w:rPr>
          <w:rFonts w:ascii="Arial"/>
          <w:spacing w:val="3"/>
          <w:sz w:val="4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tabs>
          <w:tab w:pos="6960" w:val="left" w:leader="none"/>
        </w:tabs>
        <w:spacing w:line="1713" w:lineRule="exact"/>
        <w:ind w:left="23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33"/>
          <w:sz w:val="20"/>
        </w:rPr>
        <w:drawing>
          <wp:inline distT="0" distB="0" distL="0" distR="0">
            <wp:extent cx="2638044" cy="1088136"/>
            <wp:effectExtent l="0" t="0" r="0" b="0"/>
            <wp:docPr id="15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44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3"/>
          <w:sz w:val="20"/>
        </w:rPr>
      </w:r>
      <w:r>
        <w:rPr>
          <w:rFonts w:ascii="Arial"/>
          <w:position w:val="-33"/>
          <w:sz w:val="20"/>
        </w:rPr>
        <w:tab/>
      </w:r>
      <w:r>
        <w:rPr>
          <w:rFonts w:ascii="Arial"/>
          <w:position w:val="-29"/>
          <w:sz w:val="20"/>
        </w:rPr>
        <w:drawing>
          <wp:inline distT="0" distB="0" distL="0" distR="0">
            <wp:extent cx="502920" cy="598931"/>
            <wp:effectExtent l="0" t="0" r="0" b="0"/>
            <wp:docPr id="1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9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42"/>
          <w:szCs w:val="42"/>
        </w:rPr>
      </w:pPr>
    </w:p>
    <w:p>
      <w:pPr>
        <w:spacing w:line="240" w:lineRule="auto" w:before="4"/>
        <w:rPr>
          <w:rFonts w:ascii="Arial" w:hAnsi="Arial" w:cs="Arial" w:eastAsia="Arial"/>
          <w:sz w:val="52"/>
          <w:szCs w:val="52"/>
        </w:rPr>
      </w:pPr>
    </w:p>
    <w:p>
      <w:pPr>
        <w:spacing w:before="0"/>
        <w:ind w:left="5618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221.759995pt;margin-top:-9.550586pt;width:123.84pt;height:36.72pt;mso-position-horizontal-relative:page;mso-position-vertical-relative:paragraph;z-index:1648" type="#_x0000_t75" stroked="false">
            <v:imagedata r:id="rId28" o:title=""/>
          </v:shape>
        </w:pict>
      </w:r>
      <w:r>
        <w:rPr>
          <w:rFonts w:ascii="Arial" w:hAnsi="Arial"/>
          <w:color w:val="030301"/>
          <w:w w:val="101"/>
          <w:sz w:val="44"/>
        </w:rPr>
        <w:t>®</w:t>
      </w:r>
      <w:r>
        <w:rPr>
          <w:rFonts w:ascii="Arial" w:hAns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2714" w:lineRule="exact"/>
        <w:ind w:left="17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53"/>
          <w:sz w:val="20"/>
          <w:szCs w:val="20"/>
        </w:rPr>
        <w:drawing>
          <wp:inline distT="0" distB="0" distL="0" distR="0">
            <wp:extent cx="3525011" cy="1723644"/>
            <wp:effectExtent l="0" t="0" r="0" b="0"/>
            <wp:docPr id="1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11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53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433" w:lineRule="exact" w:before="44"/>
        <w:ind w:left="150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187.919998pt;margin-top:-3.344364pt;width:189.36pt;height:56.88pt;mso-position-horizontal-relative:page;mso-position-vertical-relative:paragraph;z-index:1672" type="#_x0000_t75" stroked="false">
            <v:imagedata r:id="rId30" o:title=""/>
          </v:shape>
        </w:pict>
      </w:r>
      <w:r>
        <w:rPr>
          <w:rFonts w:ascii="Arial" w:hAnsi="Arial"/>
          <w:color w:val="030301"/>
          <w:w w:val="101"/>
          <w:sz w:val="44"/>
        </w:rPr>
        <w:t>®</w:t>
      </w:r>
      <w:r>
        <w:rPr>
          <w:rFonts w:ascii="Arial" w:hAnsi="Arial"/>
          <w:sz w:val="44"/>
        </w:rPr>
      </w:r>
    </w:p>
    <w:p>
      <w:pPr>
        <w:spacing w:line="329" w:lineRule="exact" w:before="0"/>
        <w:ind w:left="0" w:right="1973" w:firstLine="0"/>
        <w:jc w:val="righ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color w:val="030301"/>
          <w:w w:val="111"/>
          <w:sz w:val="35"/>
        </w:rPr>
        <w:t>@</w:t>
      </w:r>
      <w:r>
        <w:rPr>
          <w:rFonts w:ascii="Times New Roman"/>
          <w:sz w:val="3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619" w:lineRule="exact"/>
        <w:ind w:left="16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drawing>
          <wp:inline distT="0" distB="0" distL="0" distR="0">
            <wp:extent cx="2930651" cy="393192"/>
            <wp:effectExtent l="0" t="0" r="0" b="0"/>
            <wp:docPr id="2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51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19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0" w:footer="958" w:top="900" w:bottom="1140" w:left="1680" w:right="1680"/>
        </w:sectPr>
      </w:pPr>
    </w:p>
    <w:p>
      <w:pPr>
        <w:pStyle w:val="Heading4"/>
        <w:spacing w:line="514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373.993713pt;margin-top:221.397919pt;width:51.5pt;height:25.3pt;mso-position-horizontal-relative:page;mso-position-vertical-relative:page;z-index:-463360" coordorigin="7480,4428" coordsize="1030,506">
            <v:group style="position:absolute;left:8112;top:4921;width:106;height:3" coordorigin="8112,4921" coordsize="106,3">
              <v:shape style="position:absolute;left:8112;top:4921;width:106;height:3" coordorigin="8112,4921" coordsize="106,3" path="m8218,4921l8179,4924,8143,4921,8112,4921e" filled="false" stroked="true" strokeweight=".84pt" strokecolor="#050000">
                <v:path arrowok="t"/>
              </v:shape>
            </v:group>
            <v:group style="position:absolute;left:8119;top:4921;width:27;height:3" coordorigin="8119,4921" coordsize="27,3">
              <v:shape style="position:absolute;left:8119;top:4921;width:27;height:3" coordorigin="8119,4921" coordsize="27,3" path="m8119,4921l8146,4924e" filled="false" stroked="true" strokeweight=".84pt" strokecolor="#050000">
                <v:path arrowok="t"/>
              </v:shape>
            </v:group>
            <v:group style="position:absolute;left:8175;top:4921;width:17;height:3" coordorigin="8175,4921" coordsize="17,3">
              <v:shape style="position:absolute;left:8175;top:4921;width:17;height:3" coordorigin="8175,4921" coordsize="17,3" path="m8175,4921l8191,4924e" filled="false" stroked="true" strokeweight=".84pt" strokecolor="#050000">
                <v:path arrowok="t"/>
              </v:shape>
            </v:group>
            <v:group style="position:absolute;left:8134;top:4913;width:2;height:17" coordorigin="8134,4913" coordsize="2,17">
              <v:shape style="position:absolute;left:8134;top:4913;width:2;height:17" coordorigin="8134,4913" coordsize="0,17" path="m8134,4913l8134,4930e" filled="false" stroked="true" strokeweight=".24pt" strokecolor="#050000">
                <v:path arrowok="t"/>
              </v:shape>
            </v:group>
            <v:group style="position:absolute;left:8147;top:4915;width:2;height:17" coordorigin="8147,4915" coordsize="2,17">
              <v:shape style="position:absolute;left:8147;top:4915;width:2;height:17" coordorigin="8147,4915" coordsize="0,17" path="m8147,4915l8147,4932e" filled="false" stroked="true" strokeweight=".119pt" strokecolor="#050000">
                <v:path arrowok="t"/>
              </v:shape>
            </v:group>
            <v:group style="position:absolute;left:7575;top:4852;width:84;height:20" coordorigin="7575,4852" coordsize="84,20">
              <v:shape style="position:absolute;left:7575;top:4852;width:84;height:20" coordorigin="7575,4852" coordsize="84,20" path="m7659,4871l7632,4866,7603,4859,7575,4852e" filled="false" stroked="true" strokeweight=".84pt" strokecolor="#050000">
                <v:path arrowok="t"/>
              </v:shape>
            </v:group>
            <v:group style="position:absolute;left:7660;top:4862;width:2;height:17" coordorigin="7660,4862" coordsize="2,17">
              <v:shape style="position:absolute;left:7660;top:4862;width:2;height:17" coordorigin="7660,4862" coordsize="0,17" path="m7660,4862l7660,4879e" filled="false" stroked="true" strokeweight=".12pt" strokecolor="#050000">
                <v:path arrowok="t"/>
              </v:shape>
            </v:group>
            <v:group style="position:absolute;left:7635;top:4868;width:20;height:3" coordorigin="7635,4868" coordsize="20,3">
              <v:shape style="position:absolute;left:7635;top:4868;width:20;height:3" coordorigin="7635,4868" coordsize="20,3" path="m7654,4871l7635,4868e" filled="false" stroked="true" strokeweight=".84pt" strokecolor="#050000">
                <v:path arrowok="t"/>
              </v:shape>
            </v:group>
            <v:group style="position:absolute;left:7662;top:4862;width:2;height:17" coordorigin="7662,4862" coordsize="2,17">
              <v:shape style="position:absolute;left:7662;top:4862;width:2;height:17" coordorigin="7662,4862" coordsize="0,17" path="m7662,4862l7662,4879e" filled="false" stroked="true" strokeweight=".12pt" strokecolor="#050000">
                <v:path arrowok="t"/>
              </v:shape>
            </v:group>
            <v:group style="position:absolute;left:7599;top:4859;width:10;height:2" coordorigin="7599,4859" coordsize="10,2">
              <v:shape style="position:absolute;left:7599;top:4859;width:10;height:2" coordorigin="7599,4859" coordsize="10,0" path="m7608,4859l7599,4859e" filled="false" stroked="true" strokeweight=".84pt" strokecolor="#050000">
                <v:path arrowok="t"/>
              </v:shape>
            </v:group>
            <v:group style="position:absolute;left:7633;top:4858;width:2;height:17" coordorigin="7633,4858" coordsize="2,17">
              <v:shape style="position:absolute;left:7633;top:4858;width:2;height:17" coordorigin="7633,4858" coordsize="0,17" path="m7633,4858l7633,4874e" filled="false" stroked="true" strokeweight=".12pt" strokecolor="#050000">
                <v:path arrowok="t"/>
              </v:shape>
            </v:group>
            <v:group style="position:absolute;left:7633;top:4858;width:2;height:17" coordorigin="7633,4858" coordsize="2,17">
              <v:shape style="position:absolute;left:7633;top:4858;width:2;height:17" coordorigin="7633,4858" coordsize="0,17" path="m7633,4858l7633,4874e" filled="false" stroked="true" strokeweight=".12pt" strokecolor="#050000">
                <v:path arrowok="t"/>
              </v:shape>
            </v:group>
            <v:group style="position:absolute;left:7995;top:4751;width:3;height:3" coordorigin="7995,4751" coordsize="3,3">
              <v:shape style="position:absolute;left:7995;top:4751;width:3;height:3" coordorigin="7995,4751" coordsize="3,3" path="m7995,4753l7997,4751e" filled="false" stroked="true" strokeweight=".84pt" strokecolor="#050000">
                <v:path arrowok="t"/>
              </v:shape>
            </v:group>
            <v:group style="position:absolute;left:8031;top:4746;width:87;height:8" coordorigin="8031,4746" coordsize="87,8">
              <v:shape style="position:absolute;left:8031;top:4746;width:87;height:8" coordorigin="8031,4746" coordsize="87,8" path="m8031,4753l8074,4751,8117,4746e" filled="false" stroked="true" strokeweight=".84pt" strokecolor="#050000">
                <v:path arrowok="t"/>
              </v:shape>
            </v:group>
            <v:group style="position:absolute;left:7896;top:4746;width:96;height:8" coordorigin="7896,4746" coordsize="96,8">
              <v:shape style="position:absolute;left:7896;top:4746;width:96;height:8" coordorigin="7896,4746" coordsize="96,8" path="m7896,4746l7949,4751,7992,4753e" filled="false" stroked="true" strokeweight=".84pt" strokecolor="#050000">
                <v:path arrowok="t"/>
              </v:shape>
            </v:group>
            <v:group style="position:absolute;left:8021;top:4751;width:8;height:3" coordorigin="8021,4751" coordsize="8,3">
              <v:shape style="position:absolute;left:8021;top:4751;width:8;height:3" coordorigin="8021,4751" coordsize="8,3" path="m8021,4751l8028,4753e" filled="false" stroked="true" strokeweight=".84pt" strokecolor="#050000">
                <v:path arrowok="t"/>
              </v:shape>
            </v:group>
            <v:group style="position:absolute;left:7775;top:4716;width:2;height:17" coordorigin="7775,4716" coordsize="2,17">
              <v:shape style="position:absolute;left:7775;top:4716;width:2;height:17" coordorigin="7775,4716" coordsize="0,17" path="m7775,4716l7775,4733e" filled="false" stroked="true" strokeweight=".12pt" strokecolor="#050000">
                <v:path arrowok="t"/>
              </v:shape>
            </v:group>
            <v:group style="position:absolute;left:7675;top:4756;width:27;height:3" coordorigin="7675,4756" coordsize="27,3">
              <v:shape style="position:absolute;left:7675;top:4756;width:27;height:3" coordorigin="7675,4756" coordsize="27,3" path="m7702,4758l7675,4756e" filled="false" stroked="true" strokeweight=".84pt" strokecolor="#050000">
                <v:path arrowok="t"/>
              </v:shape>
            </v:group>
            <v:group style="position:absolute;left:7675;top:4753;width:27;height:5" coordorigin="7675,4753" coordsize="27,5">
              <v:shape style="position:absolute;left:7675;top:4753;width:27;height:5" coordorigin="7675,4753" coordsize="27,5" path="m7675,4753l7702,4758e" filled="false" stroked="true" strokeweight=".84pt" strokecolor="#050000">
                <v:path arrowok="t"/>
              </v:shape>
            </v:group>
            <v:group style="position:absolute;left:7675;top:4753;width:24;height:3" coordorigin="7675,4753" coordsize="24,3">
              <v:shape style="position:absolute;left:7675;top:4753;width:24;height:3" coordorigin="7675,4753" coordsize="24,3" path="m7675,4753l7699,4756e" filled="false" stroked="true" strokeweight=".84pt" strokecolor="#050000">
                <v:path arrowok="t"/>
              </v:shape>
            </v:group>
            <v:group style="position:absolute;left:7675;top:4751;width:24;height:3" coordorigin="7675,4751" coordsize="24,3">
              <v:shape style="position:absolute;left:7675;top:4751;width:24;height:3" coordorigin="7675,4751" coordsize="24,3" path="m7699,4753l7675,4751e" filled="false" stroked="true" strokeweight=".84pt" strokecolor="#050000">
                <v:path arrowok="t"/>
              </v:shape>
            </v:group>
            <v:group style="position:absolute;left:7701;top:4742;width:2;height:17" coordorigin="7701,4742" coordsize="2,17">
              <v:shape style="position:absolute;left:7701;top:4742;width:2;height:17" coordorigin="7701,4742" coordsize="0,17" path="m7701,4742l7701,4759e" filled="false" stroked="true" strokeweight=".12pt" strokecolor="#050000">
                <v:path arrowok="t"/>
              </v:shape>
            </v:group>
            <v:group style="position:absolute;left:7716;top:4748;width:20;height:3" coordorigin="7716,4748" coordsize="20,3">
              <v:shape style="position:absolute;left:7716;top:4748;width:20;height:3" coordorigin="7716,4748" coordsize="20,3" path="m7735,4751l7716,4748e" filled="false" stroked="true" strokeweight=".84pt" strokecolor="#050000">
                <v:path arrowok="t"/>
              </v:shape>
            </v:group>
            <v:group style="position:absolute;left:7699;top:4744;width:15;height:3" coordorigin="7699,4744" coordsize="15,3">
              <v:shape style="position:absolute;left:7699;top:4744;width:15;height:3" coordorigin="7699,4744" coordsize="15,3" path="m7714,4746l7699,4744e" filled="false" stroked="true" strokeweight=".84pt" strokecolor="#050000">
                <v:path arrowok="t"/>
              </v:shape>
            </v:group>
            <v:group style="position:absolute;left:7752;top:4748;width:29;height:3" coordorigin="7752,4748" coordsize="29,3">
              <v:shape style="position:absolute;left:7752;top:4748;width:29;height:3" coordorigin="7752,4748" coordsize="29,3" path="m7781,4751l7752,4748e" filled="false" stroked="true" strokeweight=".84pt" strokecolor="#050000">
                <v:path arrowok="t"/>
              </v:shape>
            </v:group>
            <v:group style="position:absolute;left:7762;top:4748;width:17;height:2" coordorigin="7762,4748" coordsize="17,2">
              <v:shape style="position:absolute;left:7762;top:4748;width:17;height:2" coordorigin="7762,4748" coordsize="17,0" path="m7762,4748l7779,4748e" filled="false" stroked="true" strokeweight=".84pt" strokecolor="#050000">
                <v:path arrowok="t"/>
              </v:shape>
            </v:group>
            <v:group style="position:absolute;left:7791;top:4746;width:8;height:2" coordorigin="7791,4746" coordsize="8,2">
              <v:shape style="position:absolute;left:7791;top:4746;width:8;height:2" coordorigin="7791,4746" coordsize="8,0" path="m7791,4746l7798,4746,7793,4746e" filled="false" stroked="true" strokeweight=".84pt" strokecolor="#050000">
                <v:path arrowok="t"/>
              </v:shape>
            </v:group>
            <v:group style="position:absolute;left:7726;top:4736;width:44;height:5" coordorigin="7726,4736" coordsize="44,5">
              <v:shape style="position:absolute;left:7726;top:4736;width:44;height:5" coordorigin="7726,4736" coordsize="44,5" path="m7769,4741l7726,4736e" filled="false" stroked="true" strokeweight=".84pt" strokecolor="#050000">
                <v:path arrowok="t"/>
              </v:shape>
            </v:group>
            <v:group style="position:absolute;left:7697;top:4715;width:41;height:5" coordorigin="7697,4715" coordsize="41,5">
              <v:shape style="position:absolute;left:7697;top:4715;width:41;height:5" coordorigin="7697,4715" coordsize="41,5" path="m7738,4720l7697,4715e" filled="false" stroked="true" strokeweight=".84pt" strokecolor="#050000">
                <v:path arrowok="t"/>
              </v:shape>
            </v:group>
            <v:group style="position:absolute;left:7699;top:4710;width:17;height:3" coordorigin="7699,4710" coordsize="17,3">
              <v:shape style="position:absolute;left:7699;top:4710;width:17;height:3" coordorigin="7699,4710" coordsize="17,3" path="m7716,4712l7699,4710e" filled="false" stroked="true" strokeweight=".84pt" strokecolor="#050000">
                <v:path arrowok="t"/>
              </v:shape>
            </v:group>
            <v:group style="position:absolute;left:7666;top:4700;width:36;height:3" coordorigin="7666,4700" coordsize="36,3">
              <v:shape style="position:absolute;left:7666;top:4700;width:36;height:3" coordorigin="7666,4700" coordsize="36,3" path="m7702,4703l7666,4700e" filled="false" stroked="true" strokeweight=".84pt" strokecolor="#050000">
                <v:path arrowok="t"/>
              </v:shape>
            </v:group>
            <v:group style="position:absolute;left:7775;top:4740;width:2;height:17" coordorigin="7775,4740" coordsize="2,17">
              <v:shape style="position:absolute;left:7775;top:4740;width:2;height:17" coordorigin="7775,4740" coordsize="0,17" path="m7775,4740l7775,4757e" filled="false" stroked="true" strokeweight=".12pt" strokecolor="#050000">
                <v:path arrowok="t"/>
              </v:shape>
            </v:group>
            <v:group style="position:absolute;left:7773;top:4716;width:2;height:17" coordorigin="7773,4716" coordsize="2,17">
              <v:shape style="position:absolute;left:7773;top:4716;width:2;height:17" coordorigin="7773,4716" coordsize="0,17" path="m7773,4716l7773,4733e" filled="false" stroked="true" strokeweight=".12pt" strokecolor="#050000">
                <v:path arrowok="t"/>
              </v:shape>
            </v:group>
            <v:group style="position:absolute;left:7805;top:4732;width:92;height:15" coordorigin="7805,4732" coordsize="92,15">
              <v:shape style="position:absolute;left:7805;top:4732;width:92;height:15" coordorigin="7805,4732" coordsize="92,15" path="m7805,4732l7843,4739,7896,4746e" filled="false" stroked="true" strokeweight=".84pt" strokecolor="#050000">
                <v:path arrowok="t"/>
              </v:shape>
            </v:group>
            <v:group style="position:absolute;left:7806;top:4723;width:2;height:17" coordorigin="7806,4723" coordsize="2,17">
              <v:shape style="position:absolute;left:7806;top:4723;width:2;height:17" coordorigin="7806,4723" coordsize="0,17" path="m7806,4723l7806,4740e" filled="false" stroked="true" strokeweight=".119pt" strokecolor="#050000">
                <v:path arrowok="t"/>
              </v:shape>
            </v:group>
            <v:group style="position:absolute;left:7773;top:4716;width:2;height:17" coordorigin="7773,4716" coordsize="2,17">
              <v:shape style="position:absolute;left:7773;top:4716;width:2;height:17" coordorigin="7773,4716" coordsize="0,17" path="m7773,4716l7773,4733e" filled="false" stroked="true" strokeweight=".12pt" strokecolor="#050000">
                <v:path arrowok="t"/>
              </v:shape>
            </v:group>
            <v:group style="position:absolute;left:7804;top:4723;width:2;height:17" coordorigin="7804,4723" coordsize="2,17">
              <v:shape style="position:absolute;left:7804;top:4723;width:2;height:17" coordorigin="7804,4723" coordsize="0,17" path="m7804,4723l7804,4740e" filled="false" stroked="true" strokeweight=".12pt" strokecolor="#050000">
                <v:path arrowok="t"/>
              </v:shape>
            </v:group>
            <v:group style="position:absolute;left:7671;top:4691;width:101;height:34" coordorigin="7671,4691" coordsize="101,34">
              <v:shape style="position:absolute;left:7671;top:4691;width:101;height:34" coordorigin="7671,4691" coordsize="101,34" path="m7671,4691l7731,4712,7771,4724e" filled="false" stroked="true" strokeweight=".84pt" strokecolor="#050000">
                <v:path arrowok="t"/>
              </v:shape>
            </v:group>
            <v:group style="position:absolute;left:7501;top:4610;width:2;height:17" coordorigin="7501,4610" coordsize="2,17">
              <v:shape style="position:absolute;left:7501;top:4610;width:2;height:17" coordorigin="7501,4610" coordsize="0,17" path="m7501,4610l7501,4627e" filled="false" stroked="true" strokeweight=".12pt" strokecolor="#050000">
                <v:path arrowok="t"/>
              </v:shape>
            </v:group>
            <v:group style="position:absolute;left:7498;top:4616;width:3;height:3" coordorigin="7498,4616" coordsize="3,3">
              <v:shape style="position:absolute;left:7498;top:4616;width:3;height:3" coordorigin="7498,4616" coordsize="3,3" path="m7498,4616l7500,4619e" filled="false" stroked="true" strokeweight=".84pt" strokecolor="#050000">
                <v:path arrowok="t"/>
              </v:shape>
            </v:group>
            <v:group style="position:absolute;left:7505;top:4636;width:106;height:77" coordorigin="7505,4636" coordsize="106,77">
              <v:shape style="position:absolute;left:7505;top:4636;width:106;height:77" coordorigin="7505,4636" coordsize="106,77" path="m7505,4636l7517,4640,7529,4648,7541,4652,7553,4660,7563,4667,7572,4674,7582,4681,7589,4688,7599,4696,7606,4705,7611,4712e" filled="false" stroked="true" strokeweight=".84pt" strokecolor="#050000">
                <v:path arrowok="t"/>
              </v:shape>
            </v:group>
            <v:group style="position:absolute;left:7495;top:4614;width:3;height:3" coordorigin="7495,4614" coordsize="3,3">
              <v:shape style="position:absolute;left:7495;top:4614;width:3;height:3" coordorigin="7495,4614" coordsize="3,3" path="m7495,4614l7498,4616e" filled="false" stroked="true" strokeweight=".84pt" strokecolor="#050000">
                <v:path arrowok="t"/>
              </v:shape>
            </v:group>
            <v:group style="position:absolute;left:7558;top:4609;width:8;height:3" coordorigin="7558,4609" coordsize="8,3">
              <v:shape style="position:absolute;left:7558;top:4609;width:8;height:3" coordorigin="7558,4609" coordsize="8,3" path="m7565,4612l7563,4612,7560,4609,7558,4609e" filled="false" stroked="true" strokeweight=".84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57;top:4598;width:2;height:17" coordorigin="7557,4598" coordsize="2,17">
              <v:shape style="position:absolute;left:7557;top:4598;width:2;height:17" coordorigin="7557,4598" coordsize="0,17" path="m7557,4598l7557,4615e" filled="false" stroked="true" strokeweight=".12pt" strokecolor="#050000">
                <v:path arrowok="t"/>
              </v:shape>
            </v:group>
            <v:group style="position:absolute;left:7559;top:4601;width:2;height:17" coordorigin="7559,4601" coordsize="2,17">
              <v:shape style="position:absolute;left:7559;top:4601;width:2;height:17" coordorigin="7559,4601" coordsize="0,17" path="m7559,4601l7559,4618e" filled="false" stroked="true" strokeweight=".12pt" strokecolor="#050000">
                <v:path arrowok="t"/>
              </v:shape>
            </v:group>
            <v:group style="position:absolute;left:7779;top:4722;width:10;height:3" coordorigin="7779,4722" coordsize="10,3">
              <v:shape style="position:absolute;left:7779;top:4722;width:10;height:3" coordorigin="7779,4722" coordsize="10,3" path="m7779,4724l7783,4722,7788,4722e" filled="false" stroked="true" strokeweight=".84pt" strokecolor="#050000">
                <v:path arrowok="t"/>
              </v:shape>
            </v:group>
            <v:group style="position:absolute;left:7770;top:4733;width:2;height:17" coordorigin="7770,4733" coordsize="2,17">
              <v:shape style="position:absolute;left:7770;top:4733;width:2;height:17" coordorigin="7770,4733" coordsize="0,17" path="m7770,4733l7770,4750e" filled="false" stroked="true" strokeweight=".12pt" strokecolor="#050000">
                <v:path arrowok="t"/>
              </v:shape>
            </v:group>
            <v:group style="position:absolute;left:7699;top:4722;width:41;height:8" coordorigin="7699,4722" coordsize="41,8">
              <v:shape style="position:absolute;left:7699;top:4722;width:41;height:8" coordorigin="7699,4722" coordsize="41,8" path="m7740,4722l7738,4722,7699,4729e" filled="false" stroked="true" strokeweight=".84pt" strokecolor="#050000">
                <v:path arrowok="t"/>
              </v:shape>
            </v:group>
            <v:group style="position:absolute;left:7740;top:4717;width:12;height:3" coordorigin="7740,4717" coordsize="12,3">
              <v:shape style="position:absolute;left:7740;top:4717;width:12;height:3" coordorigin="7740,4717" coordsize="12,3" path="m7740,4720l7752,4717e" filled="false" stroked="true" strokeweight=".84pt" strokecolor="#050000">
                <v:path arrowok="t"/>
              </v:shape>
            </v:group>
            <v:group style="position:absolute;left:7699;top:4720;width:39;height:10" coordorigin="7699,4720" coordsize="39,10">
              <v:shape style="position:absolute;left:7699;top:4720;width:39;height:10" coordorigin="7699,4720" coordsize="39,10" path="m7738,4720l7699,4729e" filled="false" stroked="true" strokeweight=".84pt" strokecolor="#050000">
                <v:path arrowok="t"/>
              </v:shape>
            </v:group>
            <v:group style="position:absolute;left:7740;top:4717;width:8;height:3" coordorigin="7740,4717" coordsize="8,3">
              <v:shape style="position:absolute;left:7740;top:4717;width:8;height:3" coordorigin="7740,4717" coordsize="8,3" path="m7747,4717l7740,4720e" filled="false" stroked="true" strokeweight=".84pt" strokecolor="#050000">
                <v:path arrowok="t"/>
              </v:shape>
            </v:group>
            <v:group style="position:absolute;left:7673;top:4717;width:17;height:3" coordorigin="7673,4717" coordsize="17,3">
              <v:shape style="position:absolute;left:7673;top:4717;width:17;height:3" coordorigin="7673,4717" coordsize="17,3" path="m7690,4717l7673,4720e" filled="false" stroked="true" strokeweight=".84pt" strokecolor="#050000">
                <v:path arrowok="t"/>
              </v:shape>
            </v:group>
            <v:group style="position:absolute;left:7671;top:4708;width:29;height:5" coordorigin="7671,4708" coordsize="29,5">
              <v:shape style="position:absolute;left:7671;top:4708;width:29;height:5" coordorigin="7671,4708" coordsize="29,5" path="m7671,4712l7699,4708e" filled="false" stroked="true" strokeweight=".84pt" strokecolor="#050000">
                <v:path arrowok="t"/>
              </v:shape>
            </v:group>
            <v:group style="position:absolute;left:7671;top:4703;width:32;height:8" coordorigin="7671,4703" coordsize="32,8">
              <v:shape style="position:absolute;left:7671;top:4703;width:32;height:8" coordorigin="7671,4703" coordsize="32,8" path="m7671,4710l7702,4703e" filled="false" stroked="true" strokeweight=".84pt" strokecolor="#050000">
                <v:path arrowok="t"/>
              </v:shape>
            </v:group>
            <v:group style="position:absolute;left:7795;top:4744;width:3;height:3" coordorigin="7795,4744" coordsize="3,3">
              <v:shape style="position:absolute;left:7795;top:4744;width:3;height:3" coordorigin="7795,4744" coordsize="3,3" path="m7798,4744l7795,4746e" filled="false" stroked="true" strokeweight=".84pt" strokecolor="#050000">
                <v:path arrowok="t"/>
              </v:shape>
            </v:group>
            <v:group style="position:absolute;left:7777;top:4716;width:2;height:17" coordorigin="7777,4716" coordsize="2,17">
              <v:shape style="position:absolute;left:7777;top:4716;width:2;height:17" coordorigin="7777,4716" coordsize="0,17" path="m7777,4716l7777,4733e" filled="false" stroked="true" strokeweight=".12pt" strokecolor="#050000">
                <v:path arrowok="t"/>
              </v:shape>
            </v:group>
            <v:group style="position:absolute;left:7777;top:4716;width:2;height:17" coordorigin="7777,4716" coordsize="2,17">
              <v:shape style="position:absolute;left:7777;top:4716;width:2;height:17" coordorigin="7777,4716" coordsize="0,17" path="m7777,4716l7777,4733e" filled="false" stroked="true" strokeweight=".12pt" strokecolor="#050000">
                <v:path arrowok="t"/>
              </v:shape>
            </v:group>
            <v:group style="position:absolute;left:7663;top:4698;width:39;height:5" coordorigin="7663,4698" coordsize="39,5">
              <v:shape style="position:absolute;left:7663;top:4698;width:39;height:5" coordorigin="7663,4698" coordsize="39,5" path="m7702,4703l7663,4698e" filled="false" stroked="true" strokeweight=".84pt" strokecolor="#050000">
                <v:path arrowok="t"/>
              </v:shape>
            </v:group>
            <v:group style="position:absolute;left:7529;top:4614;width:12;height:3" coordorigin="7529,4614" coordsize="12,3">
              <v:shape style="position:absolute;left:7529;top:4614;width:12;height:3" coordorigin="7529,4614" coordsize="12,3" path="m7529,4614l7541,4616,7531,4614e" filled="false" stroked="true" strokeweight=".84pt" strokecolor="#050000">
                <v:path arrowok="t"/>
              </v:shape>
            </v:group>
            <v:group style="position:absolute;left:7542;top:4570;width:2;height:17" coordorigin="7542,4570" coordsize="2,17">
              <v:shape style="position:absolute;left:7542;top:4570;width:2;height:17" coordorigin="7542,4570" coordsize="0,17" path="m7542,4570l7542,4586e" filled="false" stroked="true" strokeweight=".12pt" strokecolor="#050000">
                <v:path arrowok="t"/>
              </v:shape>
            </v:group>
            <v:group style="position:absolute;left:7552;top:4625;width:2;height:17" coordorigin="7552,4625" coordsize="2,17">
              <v:shape style="position:absolute;left:7552;top:4625;width:2;height:17" coordorigin="7552,4625" coordsize="0,17" path="m7552,4625l7552,4642e" filled="false" stroked="true" strokeweight=".12pt" strokecolor="#050000">
                <v:path arrowok="t"/>
              </v:shape>
            </v:group>
            <v:group style="position:absolute;left:7601;top:4578;width:27;height:17" coordorigin="7601,4578" coordsize="27,17">
              <v:shape style="position:absolute;left:7601;top:4578;width:27;height:17" coordorigin="7601,4578" coordsize="27,17" path="m7627,4595l7618,4592,7611,4588,7606,4585,7601,4580,7601,4578e" filled="false" stroked="true" strokeweight=".84pt" strokecolor="#050000">
                <v:path arrowok="t"/>
              </v:shape>
            </v:group>
            <v:group style="position:absolute;left:7557;top:4565;width:2;height:17" coordorigin="7557,4565" coordsize="2,17">
              <v:shape style="position:absolute;left:7557;top:4565;width:2;height:17" coordorigin="7557,4565" coordsize="0,17" path="m7557,4565l7557,4582e" filled="false" stroked="true" strokeweight=".12pt" strokecolor="#050000">
                <v:path arrowok="t"/>
              </v:shape>
            </v:group>
            <v:group style="position:absolute;left:7557;top:4598;width:2;height:17" coordorigin="7557,4598" coordsize="2,17">
              <v:shape style="position:absolute;left:7557;top:4598;width:2;height:17" coordorigin="7557,4598" coordsize="0,17" path="m7557,4598l7557,4615e" filled="false" stroked="true" strokeweight=".12pt" strokecolor="#050000">
                <v:path arrowok="t"/>
              </v:shape>
            </v:group>
            <v:group style="position:absolute;left:7549;top:4572;width:2;height:17" coordorigin="7549,4572" coordsize="2,17">
              <v:shape style="position:absolute;left:7549;top:4572;width:2;height:17" coordorigin="7549,4572" coordsize="0,17" path="m7549,4572l7549,4589e" filled="false" stroked="true" strokeweight=".12pt" strokecolor="#050000">
                <v:path arrowok="t"/>
              </v:shape>
            </v:group>
            <v:group style="position:absolute;left:7557;top:4598;width:2;height:17" coordorigin="7557,4598" coordsize="2,17">
              <v:shape style="position:absolute;left:7557;top:4598;width:2;height:17" coordorigin="7557,4598" coordsize="0,17" path="m7557,4598l7557,4615e" filled="false" stroked="true" strokeweight=".12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59;top:4598;width:2;height:17" coordorigin="7559,4598" coordsize="2,17">
              <v:shape style="position:absolute;left:7559;top:4598;width:2;height:17" coordorigin="7559,4598" coordsize="0,17" path="m7559,4598l7559,4615e" filled="false" stroked="true" strokeweight=".12pt" strokecolor="#050000">
                <v:path arrowok="t"/>
              </v:shape>
            </v:group>
            <v:group style="position:absolute;left:7566;top:4555;width:2;height:17" coordorigin="7566,4555" coordsize="2,17">
              <v:shape style="position:absolute;left:7566;top:4555;width:2;height:17" coordorigin="7566,4555" coordsize="0,17" path="m7566,4555l7566,4572e" filled="false" stroked="true" strokeweight=".119pt" strokecolor="#050000">
                <v:path arrowok="t"/>
              </v:shape>
            </v:group>
            <v:group style="position:absolute;left:7557;top:4565;width:2;height:17" coordorigin="7557,4565" coordsize="2,17">
              <v:shape style="position:absolute;left:7557;top:4565;width:2;height:17" coordorigin="7557,4565" coordsize="0,17" path="m7557,4565l7557,4582e" filled="false" stroked="true" strokeweight=".12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49;top:4572;width:2;height:17" coordorigin="7549,4572" coordsize="2,17">
              <v:shape style="position:absolute;left:7549;top:4572;width:2;height:17" coordorigin="7549,4572" coordsize="0,17" path="m7549,4572l7549,4589e" filled="false" stroked="true" strokeweight=".12pt" strokecolor="#050000">
                <v:path arrowok="t"/>
              </v:shape>
            </v:group>
            <v:group style="position:absolute;left:7573;top:4548;width:2;height:17" coordorigin="7573,4548" coordsize="2,17">
              <v:shape style="position:absolute;left:7573;top:4548;width:2;height:17" coordorigin="7573,4548" coordsize="0,17" path="m7573,4548l7573,4565e" filled="false" stroked="true" strokeweight=".12pt" strokecolor="#050000">
                <v:path arrowok="t"/>
              </v:shape>
            </v:group>
            <v:group style="position:absolute;left:7539;top:4588;width:8;height:3" coordorigin="7539,4588" coordsize="8,3">
              <v:shape style="position:absolute;left:7539;top:4588;width:8;height:3" coordorigin="7539,4588" coordsize="8,3" path="m7546,4590l7543,4588,7539,4588e" filled="false" stroked="true" strokeweight=".84pt" strokecolor="#050000">
                <v:path arrowok="t"/>
              </v:shape>
            </v:group>
            <v:group style="position:absolute;left:7543;top:4578;width:5;height:3" coordorigin="7543,4578" coordsize="5,3">
              <v:shape style="position:absolute;left:7543;top:4578;width:5;height:3" coordorigin="7543,4578" coordsize="5,3" path="m7548,4580l7546,4578,7543,4578e" filled="false" stroked="true" strokeweight=".84pt" strokecolor="#050000">
                <v:path arrowok="t"/>
              </v:shape>
            </v:group>
            <v:group style="position:absolute;left:7553;top:4562;width:2;height:17" coordorigin="7553,4562" coordsize="2,17">
              <v:shape style="position:absolute;left:7553;top:4562;width:2;height:17" coordorigin="7553,4562" coordsize="0,17" path="m7553,4562l7553,4579e" filled="false" stroked="true" strokeweight=".24pt" strokecolor="#050000">
                <v:path arrowok="t"/>
              </v:shape>
            </v:group>
            <v:group style="position:absolute;left:7567;top:4554;width:5;height:3" coordorigin="7567,4554" coordsize="5,3">
              <v:shape style="position:absolute;left:7567;top:4554;width:5;height:3" coordorigin="7567,4554" coordsize="5,3" path="m7572,4556l7570,4554,7567,4554e" filled="false" stroked="true" strokeweight=".84pt" strokecolor="#050000">
                <v:path arrowok="t"/>
              </v:shape>
            </v:group>
            <v:group style="position:absolute;left:7560;top:4561;width:3;height:3" coordorigin="7560,4561" coordsize="3,3">
              <v:shape style="position:absolute;left:7560;top:4561;width:3;height:3" coordorigin="7560,4561" coordsize="3,3" path="m7563,4564l7560,4561e" filled="false" stroked="true" strokeweight=".84pt" strokecolor="#050000">
                <v:path arrowok="t"/>
              </v:shape>
            </v:group>
            <v:group style="position:absolute;left:7579;top:4547;width:3;height:3" coordorigin="7579,4547" coordsize="3,3">
              <v:shape style="position:absolute;left:7579;top:4547;width:3;height:3" coordorigin="7579,4547" coordsize="3,3" path="m7582,4549l7582,4547,7579,4547e" filled="false" stroked="true" strokeweight=".84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47;top:4572;width:17;height:2" coordorigin="7547,4572" coordsize="17,2">
              <v:shape style="position:absolute;left:7547;top:4572;width:17;height:2" coordorigin="7547,4572" coordsize="17,0" path="m7547,4572l7564,4572e" filled="false" stroked="true" strokeweight=".12pt" strokecolor="#050000">
                <v:path arrowok="t"/>
              </v:shape>
            </v:group>
            <v:group style="position:absolute;left:7564;top:4555;width:2;height:17" coordorigin="7564,4555" coordsize="2,17">
              <v:shape style="position:absolute;left:7564;top:4555;width:2;height:17" coordorigin="7564,4555" coordsize="0,17" path="m7564,4555l7564,4572e" filled="false" stroked="true" strokeweight=".12pt" strokecolor="#050000">
                <v:path arrowok="t"/>
              </v:shape>
            </v:group>
            <v:group style="position:absolute;left:7549;top:4572;width:2;height:17" coordorigin="7549,4572" coordsize="2,17">
              <v:shape style="position:absolute;left:7549;top:4572;width:2;height:17" coordorigin="7549,4572" coordsize="0,17" path="m7549,4572l7549,4589e" filled="false" stroked="true" strokeweight=".12pt" strokecolor="#050000">
                <v:path arrowok="t"/>
              </v:shape>
            </v:group>
            <v:group style="position:absolute;left:7583;top:4541;width:2;height:17" coordorigin="7583,4541" coordsize="2,17">
              <v:shape style="position:absolute;left:7583;top:4541;width:2;height:17" coordorigin="7583,4541" coordsize="0,17" path="m7583,4541l7583,4558e" filled="false" stroked="true" strokeweight=".12pt" strokecolor="#050000">
                <v:path arrowok="t"/>
              </v:shape>
            </v:group>
            <v:group style="position:absolute;left:7549;top:4572;width:2;height:17" coordorigin="7549,4572" coordsize="2,17">
              <v:shape style="position:absolute;left:7549;top:4572;width:2;height:17" coordorigin="7549,4572" coordsize="0,17" path="m7549,4572l7549,4589e" filled="false" stroked="true" strokeweight=".12pt" strokecolor="#050000">
                <v:path arrowok="t"/>
              </v:shape>
            </v:group>
            <v:group style="position:absolute;left:7557;top:4596;width:2;height:17" coordorigin="7557,4596" coordsize="2,17">
              <v:shape style="position:absolute;left:7557;top:4596;width:2;height:17" coordorigin="7557,4596" coordsize="0,17" path="m7557,4596l7557,4613e" filled="false" stroked="true" strokeweight=".121pt" strokecolor="#050000">
                <v:path arrowok="t"/>
              </v:shape>
            </v:group>
            <v:group style="position:absolute;left:7608;top:4712;width:8;height:51" coordorigin="7608,4712" coordsize="8,51">
              <v:shape style="position:absolute;left:7608;top:4712;width:8;height:51" coordorigin="7608,4712" coordsize="8,51" path="m7611,4712l7613,4720,7615,4727,7615,4744,7613,4751,7611,4758,7608,4763e" filled="false" stroked="true" strokeweight=".84pt" strokecolor="#050000">
                <v:path arrowok="t"/>
              </v:shape>
            </v:group>
            <v:group style="position:absolute;left:7547;top:4606;width:17;height:2" coordorigin="7547,4606" coordsize="17,2">
              <v:shape style="position:absolute;left:7547;top:4606;width:17;height:2" coordorigin="7547,4606" coordsize="17,0" path="m7547,4606l7564,4606e" filled="false" stroked="true" strokeweight=".12pt" strokecolor="#050000">
                <v:path arrowok="t"/>
              </v:shape>
            </v:group>
            <v:group style="position:absolute;left:7491;top:4609;width:5;height:5" coordorigin="7491,4609" coordsize="5,5">
              <v:shape style="position:absolute;left:7491;top:4609;width:5;height:5" coordorigin="7491,4609" coordsize="5,5" path="m7491,4609l7491,4612,7493,4612,7495,4614e" filled="false" stroked="true" strokeweight=".84pt" strokecolor="#050000">
                <v:path arrowok="t"/>
              </v:shape>
            </v:group>
            <v:group style="position:absolute;left:7493;top:4616;width:12;height:20" coordorigin="7493,4616" coordsize="12,20">
              <v:shape style="position:absolute;left:7493;top:4616;width:12;height:20" coordorigin="7493,4616" coordsize="12,20" path="m7493,4616l7493,4621,7495,4626,7498,4628,7500,4633,7505,4636e" filled="false" stroked="true" strokeweight=".84pt" strokecolor="#050000">
                <v:path arrowok="t"/>
              </v:shape>
            </v:group>
            <v:group style="position:absolute;left:7482;top:4608;width:17;height:2" coordorigin="7482,4608" coordsize="17,2">
              <v:shape style="position:absolute;left:7482;top:4608;width:17;height:2" coordorigin="7482,4608" coordsize="17,0" path="m7482,4608l7499,4608e" filled="false" stroked="true" strokeweight=".12pt" strokecolor="#050000">
                <v:path arrowok="t"/>
              </v:shape>
            </v:group>
            <v:group style="position:absolute;left:7485;top:4614;width:17;height:2" coordorigin="7485,4614" coordsize="17,2">
              <v:shape style="position:absolute;left:7485;top:4614;width:17;height:2" coordorigin="7485,4614" coordsize="17,0" path="m7485,4614l7501,4614e" filled="false" stroked="true" strokeweight=".239pt" strokecolor="#050000">
                <v:path arrowok="t"/>
              </v:shape>
            </v:group>
            <v:group style="position:absolute;left:7492;top:4615;width:17;height:2" coordorigin="7492,4615" coordsize="17,2">
              <v:shape style="position:absolute;left:7492;top:4615;width:17;height:2" coordorigin="7492,4615" coordsize="17,0" path="m7492,4615l7509,4615e" filled="false" stroked="true" strokeweight=".119pt" strokecolor="#050000">
                <v:path arrowok="t"/>
              </v:shape>
            </v:group>
            <v:group style="position:absolute;left:7494;top:4622;width:17;height:2" coordorigin="7494,4622" coordsize="17,2">
              <v:shape style="position:absolute;left:7494;top:4622;width:17;height:2" coordorigin="7494,4622" coordsize="17,0" path="m7494,4622l7511,4622e" filled="false" stroked="true" strokeweight=".36pt" strokecolor="#050000">
                <v:path arrowok="t"/>
              </v:shape>
            </v:group>
            <v:group style="position:absolute;left:7492;top:4601;width:2;height:17" coordorigin="7492,4601" coordsize="2,17">
              <v:shape style="position:absolute;left:7492;top:4601;width:2;height:17" coordorigin="7492,4601" coordsize="0,17" path="m7492,4601l7492,4618e" filled="false" stroked="true" strokeweight=".12pt" strokecolor="#050000">
                <v:path arrowok="t"/>
              </v:shape>
            </v:group>
            <v:group style="position:absolute;left:7554;top:4598;width:2;height:17" coordorigin="7554,4598" coordsize="2,17">
              <v:shape style="position:absolute;left:7554;top:4598;width:2;height:17" coordorigin="7554,4598" coordsize="0,17" path="m7554,4598l7554,4615e" filled="false" stroked="true" strokeweight=".12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846;top:4650;width:56;height:5" coordorigin="7846,4650" coordsize="56,5">
              <v:shape style="position:absolute;left:7846;top:4650;width:56;height:5" coordorigin="7846,4650" coordsize="56,5" path="m7846,4650l7901,4655e" filled="false" stroked="true" strokeweight=".72pt" strokecolor="#050000">
                <v:path arrowok="t"/>
              </v:shape>
            </v:group>
            <v:group style="position:absolute;left:7847;top:4625;width:2;height:17" coordorigin="7847,4625" coordsize="2,17">
              <v:shape style="position:absolute;left:7847;top:4625;width:2;height:17" coordorigin="7847,4625" coordsize="0,17" path="m7847,4625l7847,4642e" filled="false" stroked="true" strokeweight=".119pt" strokecolor="#050000">
                <v:path arrowok="t"/>
              </v:shape>
            </v:group>
            <v:group style="position:absolute;left:7846;top:4633;width:34;height:3" coordorigin="7846,4633" coordsize="34,3">
              <v:shape style="position:absolute;left:7846;top:4633;width:34;height:3" coordorigin="7846,4633" coordsize="34,3" path="m7877,4636l7879,4636,7846,4633e" filled="false" stroked="true" strokeweight=".84pt" strokecolor="#050000">
                <v:path arrowok="t"/>
              </v:shape>
            </v:group>
            <v:group style="position:absolute;left:7846;top:4631;width:34;height:5" coordorigin="7846,4631" coordsize="34,5">
              <v:shape style="position:absolute;left:7846;top:4631;width:34;height:5" coordorigin="7846,4631" coordsize="34,5" path="m7846,4631l7879,4636e" filled="false" stroked="true" strokeweight=".84pt" strokecolor="#050000">
                <v:path arrowok="t"/>
              </v:shape>
            </v:group>
            <v:group style="position:absolute;left:7851;top:4626;width:34;height:5" coordorigin="7851,4626" coordsize="34,5">
              <v:shape style="position:absolute;left:7851;top:4626;width:34;height:5" coordorigin="7851,4626" coordsize="34,5" path="m7851,4626l7884,4631,7851,4626xe" filled="false" stroked="true" strokeweight=".84pt" strokecolor="#050000">
                <v:path arrowok="t"/>
              </v:shape>
            </v:group>
            <v:group style="position:absolute;left:7768;top:4603;width:2;height:17" coordorigin="7768,4603" coordsize="2,17">
              <v:shape style="position:absolute;left:7768;top:4603;width:2;height:17" coordorigin="7768,4603" coordsize="0,17" path="m7768,4603l7768,4620e" filled="false" stroked="true" strokeweight=".119pt" strokecolor="#050000">
                <v:path arrowok="t"/>
              </v:shape>
            </v:group>
            <v:group style="position:absolute;left:8115;top:4648;width:32;height:5" coordorigin="8115,4648" coordsize="32,5">
              <v:shape style="position:absolute;left:8115;top:4648;width:32;height:5" coordorigin="8115,4648" coordsize="32,5" path="m8115,4648l8146,4652e" filled="false" stroked="true" strokeweight=".72pt" strokecolor="#050000">
                <v:path arrowok="t"/>
              </v:shape>
            </v:group>
            <v:group style="position:absolute;left:7768;top:4601;width:2;height:17" coordorigin="7768,4601" coordsize="2,17">
              <v:shape style="position:absolute;left:7768;top:4601;width:2;height:17" coordorigin="7768,4601" coordsize="0,17" path="m7768,4601l7768,4618e" filled="false" stroked="true" strokeweight=".119pt" strokecolor="#050000">
                <v:path arrowok="t"/>
              </v:shape>
            </v:group>
            <v:group style="position:absolute;left:7755;top:4607;width:3;height:3" coordorigin="7755,4607" coordsize="3,3">
              <v:shape style="position:absolute;left:7755;top:4607;width:3;height:3" coordorigin="7755,4607" coordsize="3,3" path="m7755,4607l7757,4609e" filled="false" stroked="true" strokeweight=".84pt" strokecolor="#050000">
                <v:path arrowok="t"/>
              </v:shape>
            </v:group>
            <v:group style="position:absolute;left:8111;top:4637;width:2;height:17" coordorigin="8111,4637" coordsize="2,17">
              <v:shape style="position:absolute;left:8111;top:4637;width:2;height:17" coordorigin="8111,4637" coordsize="0,17" path="m8111,4637l8111,4654e" filled="false" stroked="true" strokeweight=".12pt" strokecolor="#050000">
                <v:path arrowok="t"/>
              </v:shape>
            </v:group>
            <v:group style="position:absolute;left:7768;top:4598;width:2;height:17" coordorigin="7768,4598" coordsize="2,17">
              <v:shape style="position:absolute;left:7768;top:4598;width:2;height:17" coordorigin="7768,4598" coordsize="0,17" path="m7768,4598l7768,4615e" filled="false" stroked="true" strokeweight=".119pt" strokecolor="#050000">
                <v:path arrowok="t"/>
              </v:shape>
            </v:group>
            <v:group style="position:absolute;left:7770;top:4596;width:2;height:17" coordorigin="7770,4596" coordsize="2,17">
              <v:shape style="position:absolute;left:7770;top:4596;width:2;height:17" coordorigin="7770,4596" coordsize="0,17" path="m7770,4596l7770,4613e" filled="false" stroked="true" strokeweight=".12pt" strokecolor="#050000">
                <v:path arrowok="t"/>
              </v:shape>
            </v:group>
            <v:group style="position:absolute;left:7740;top:4602;width:20;height:3" coordorigin="7740,4602" coordsize="20,3">
              <v:shape style="position:absolute;left:7740;top:4602;width:20;height:3" coordorigin="7740,4602" coordsize="20,3" path="m7740,4602l7759,4604e" filled="false" stroked="true" strokeweight=".84pt" strokecolor="#050000">
                <v:path arrowok="t"/>
              </v:shape>
            </v:group>
            <v:group style="position:absolute;left:7770;top:4596;width:2;height:17" coordorigin="7770,4596" coordsize="2,17">
              <v:shape style="position:absolute;left:7770;top:4596;width:2;height:17" coordorigin="7770,4596" coordsize="0,17" path="m7770,4596l7770,4613e" filled="false" stroked="true" strokeweight=".12pt" strokecolor="#050000">
                <v:path arrowok="t"/>
              </v:shape>
            </v:group>
            <v:group style="position:absolute;left:8111;top:4634;width:2;height:17" coordorigin="8111,4634" coordsize="2,17">
              <v:shape style="position:absolute;left:8111;top:4634;width:2;height:17" coordorigin="8111,4634" coordsize="0,17" path="m8111,4634l8111,4651e" filled="false" stroked="true" strokeweight=".12pt" strokecolor="#050000">
                <v:path arrowok="t"/>
              </v:shape>
            </v:group>
            <v:group style="position:absolute;left:7758;top:4595;width:2;height:15" coordorigin="7758,4595" coordsize="2,15">
              <v:shape style="position:absolute;left:7758;top:4595;width:2;height:15" coordorigin="7758,4595" coordsize="0,15" path="m7758,4595l7758,4609e" filled="false" stroked="true" strokeweight=".12pt" strokecolor="#050000">
                <v:path arrowok="t"/>
              </v:shape>
            </v:group>
            <v:group style="position:absolute;left:7761;top:4591;width:2;height:17" coordorigin="7761,4591" coordsize="2,17">
              <v:shape style="position:absolute;left:7761;top:4591;width:2;height:17" coordorigin="7761,4591" coordsize="0,17" path="m7761,4591l7761,4608e" filled="false" stroked="true" strokeweight=".12pt" strokecolor="#050000">
                <v:path arrowok="t"/>
              </v:shape>
            </v:group>
            <v:group style="position:absolute;left:8170;top:4645;width:17;height:3" coordorigin="8170,4645" coordsize="17,3">
              <v:shape style="position:absolute;left:8170;top:4645;width:17;height:3" coordorigin="8170,4645" coordsize="17,3" path="m8187,4648l8170,4645e" filled="false" stroked="true" strokeweight=".84pt" strokecolor="#050000">
                <v:path arrowok="t"/>
              </v:shape>
            </v:group>
            <v:group style="position:absolute;left:7804;top:4596;width:2;height:17" coordorigin="7804,4596" coordsize="2,17">
              <v:shape style="position:absolute;left:7804;top:4596;width:2;height:17" coordorigin="7804,4596" coordsize="0,17" path="m7804,4596l7804,4613e" filled="false" stroked="true" strokeweight=".121pt" strokecolor="#050000">
                <v:path arrowok="t"/>
              </v:shape>
            </v:group>
            <v:group style="position:absolute;left:7618;top:4574;width:2;height:17" coordorigin="7618,4574" coordsize="2,17">
              <v:shape style="position:absolute;left:7618;top:4574;width:2;height:17" coordorigin="7618,4574" coordsize="0,17" path="m7618,4574l7618,4591e" filled="false" stroked="true" strokeweight=".24pt" strokecolor="#050000">
                <v:path arrowok="t"/>
              </v:shape>
            </v:group>
            <v:group style="position:absolute;left:7750;top:4597;width:17;height:2" coordorigin="7750,4597" coordsize="17,2">
              <v:shape style="position:absolute;left:7750;top:4597;width:17;height:2" coordorigin="7750,4597" coordsize="17,0" path="m7750,4597l7767,4597,7755,4597e" filled="false" stroked="true" strokeweight=".84pt" strokecolor="#050000">
                <v:path arrowok="t"/>
              </v:shape>
            </v:group>
            <v:group style="position:absolute;left:7776;top:4586;width:2;height:17" coordorigin="7776,4586" coordsize="2,17">
              <v:shape style="position:absolute;left:7776;top:4586;width:2;height:17" coordorigin="7776,4586" coordsize="0,17" path="m7776,4586l7776,4603e" filled="false" stroked="true" strokeweight=".24pt" strokecolor="#050000">
                <v:path arrowok="t"/>
              </v:shape>
            </v:group>
            <v:group style="position:absolute;left:7618;top:4573;width:5;height:3" coordorigin="7618,4573" coordsize="5,3">
              <v:shape style="position:absolute;left:7618;top:4573;width:5;height:3" coordorigin="7618,4573" coordsize="5,3" path="m7618,4573l7623,4576e" filled="false" stroked="true" strokeweight=".84pt" strokecolor="#050000">
                <v:path arrowok="t"/>
              </v:shape>
            </v:group>
            <v:group style="position:absolute;left:7549;top:4572;width:2;height:17" coordorigin="7549,4572" coordsize="2,17">
              <v:shape style="position:absolute;left:7549;top:4572;width:2;height:17" coordorigin="7549,4572" coordsize="0,17" path="m7549,4572l7549,4589e" filled="false" stroked="true" strokeweight=".12pt" strokecolor="#050000">
                <v:path arrowok="t"/>
              </v:shape>
            </v:group>
            <v:group style="position:absolute;left:7557;top:4598;width:2;height:17" coordorigin="7557,4598" coordsize="2,17">
              <v:shape style="position:absolute;left:7557;top:4598;width:2;height:17" coordorigin="7557,4598" coordsize="0,17" path="m7557,4598l7557,4615e" filled="false" stroked="true" strokeweight=".121pt" strokecolor="#050000">
                <v:path arrowok="t"/>
              </v:shape>
            </v:group>
            <v:group style="position:absolute;left:7512;top:4580;width:27;height:5" coordorigin="7512,4580" coordsize="27,5">
              <v:shape style="position:absolute;left:7512;top:4580;width:27;height:5" coordorigin="7512,4580" coordsize="27,5" path="m7512,4580l7539,4585,7515,4580e" filled="false" stroked="true" strokeweight=".84pt" strokecolor="#050000">
                <v:path arrowok="t"/>
              </v:shape>
            </v:group>
            <v:group style="position:absolute;left:7515;top:4578;width:24;height:8" coordorigin="7515,4578" coordsize="24,8">
              <v:shape style="position:absolute;left:7515;top:4578;width:24;height:8" coordorigin="7515,4578" coordsize="24,8" path="m7539,4585l7515,4578,7539,4583e" filled="false" stroked="true" strokeweight=".84pt" strokecolor="#050000">
                <v:path arrowok="t"/>
              </v:shape>
            </v:group>
            <v:group style="position:absolute;left:7519;top:4573;width:22;height:5" coordorigin="7519,4573" coordsize="22,5">
              <v:shape style="position:absolute;left:7519;top:4573;width:22;height:5" coordorigin="7519,4573" coordsize="22,5" path="m7541,4578l7519,4573,7541,4578xe" filled="false" stroked="true" strokeweight=".84pt" strokecolor="#050000">
                <v:path arrowok="t"/>
              </v:shape>
            </v:group>
            <v:group style="position:absolute;left:7522;top:4571;width:22;height:5" coordorigin="7522,4571" coordsize="22,5">
              <v:shape style="position:absolute;left:7522;top:4571;width:22;height:5" coordorigin="7522,4571" coordsize="22,5" path="m7543,4576l7522,4571,7543,4576,7522,4571e" filled="false" stroked="true" strokeweight=".84pt" strokecolor="#050000">
                <v:path arrowok="t"/>
              </v:shape>
            </v:group>
            <v:group style="position:absolute;left:7529;top:4564;width:20;height:5" coordorigin="7529,4564" coordsize="20,5">
              <v:shape style="position:absolute;left:7529;top:4564;width:20;height:5" coordorigin="7529,4564" coordsize="20,5" path="m7548,4568l7529,4564,7548,4568xe" filled="false" stroked="true" strokeweight=".84pt" strokecolor="#050000">
                <v:path arrowok="t"/>
              </v:shape>
            </v:group>
            <v:group style="position:absolute;left:7531;top:4564;width:20;height:5" coordorigin="7531,4564" coordsize="20,5">
              <v:shape style="position:absolute;left:7531;top:4564;width:20;height:5" coordorigin="7531,4564" coordsize="20,5" path="m7551,4568l7531,4564,7551,4568xe" filled="false" stroked="true" strokeweight=".84pt" strokecolor="#050000">
                <v:path arrowok="t"/>
              </v:shape>
            </v:group>
            <v:group style="position:absolute;left:7531;top:4564;width:20;height:3" coordorigin="7531,4564" coordsize="20,3">
              <v:shape style="position:absolute;left:7531;top:4564;width:20;height:3" coordorigin="7531,4564" coordsize="20,3" path="m7531,4564l7551,4566e" filled="false" stroked="true" strokeweight=".84pt" strokecolor="#050000">
                <v:path arrowok="t"/>
              </v:shape>
            </v:group>
            <v:group style="position:absolute;left:7536;top:4556;width:22;height:5" coordorigin="7536,4556" coordsize="22,5">
              <v:shape style="position:absolute;left:7536;top:4556;width:22;height:5" coordorigin="7536,4556" coordsize="22,5" path="m7558,4561l7536,4556,7558,4561xe" filled="false" stroked="true" strokeweight=".84pt" strokecolor="#050000">
                <v:path arrowok="t"/>
              </v:shape>
            </v:group>
            <v:group style="position:absolute;left:7539;top:4556;width:20;height:3" coordorigin="7539,4556" coordsize="20,3">
              <v:shape style="position:absolute;left:7539;top:4556;width:20;height:3" coordorigin="7539,4556" coordsize="20,3" path="m7558,4559l7539,4556e" filled="false" stroked="true" strokeweight=".84pt" strokecolor="#050000">
                <v:path arrowok="t"/>
              </v:shape>
            </v:group>
            <v:group style="position:absolute;left:7539;top:4554;width:22;height:5" coordorigin="7539,4554" coordsize="22,5">
              <v:shape style="position:absolute;left:7539;top:4554;width:22;height:5" coordorigin="7539,4554" coordsize="22,5" path="m7539,4554l7560,4559,7541,4554e" filled="false" stroked="true" strokeweight=".84pt" strokecolor="#050000">
                <v:path arrowok="t"/>
              </v:shape>
            </v:group>
            <v:group style="position:absolute;left:7546;top:4549;width:20;height:5" coordorigin="7546,4549" coordsize="20,5">
              <v:shape style="position:absolute;left:7546;top:4549;width:20;height:5" coordorigin="7546,4549" coordsize="20,5" path="m7565,4554l7546,4549,7565,4554xe" filled="false" stroked="true" strokeweight=".84pt" strokecolor="#050000">
                <v:path arrowok="t"/>
              </v:shape>
            </v:group>
            <v:group style="position:absolute;left:7548;top:4547;width:20;height:5" coordorigin="7548,4547" coordsize="20,5">
              <v:shape style="position:absolute;left:7548;top:4547;width:20;height:5" coordorigin="7548,4547" coordsize="20,5" path="m7567,4552l7548,4547,7567,4552,7548,4547e" filled="false" stroked="true" strokeweight=".84pt" strokecolor="#050000">
                <v:path arrowok="t"/>
              </v:shape>
            </v:group>
            <v:group style="position:absolute;left:7555;top:4542;width:22;height:3" coordorigin="7555,4542" coordsize="22,3">
              <v:shape style="position:absolute;left:7555;top:4542;width:22;height:3" coordorigin="7555,4542" coordsize="22,3" path="m7577,4544l7555,4542,7577,4544xe" filled="false" stroked="true" strokeweight=".84pt" strokecolor="#050000">
                <v:path arrowok="t"/>
              </v:shape>
            </v:group>
            <v:group style="position:absolute;left:7558;top:4540;width:22;height:5" coordorigin="7558,4540" coordsize="22,5">
              <v:shape style="position:absolute;left:7558;top:4540;width:22;height:5" coordorigin="7558,4540" coordsize="22,5" path="m7579,4544l7558,4540,7579,4544,7558,4540e" filled="false" stroked="true" strokeweight=".84pt" strokecolor="#050000">
                <v:path arrowok="t"/>
              </v:shape>
            </v:group>
            <v:group style="position:absolute;left:7581;top:4536;width:2;height:17" coordorigin="7581,4536" coordsize="2,17">
              <v:shape style="position:absolute;left:7581;top:4536;width:2;height:17" coordorigin="7581,4536" coordsize="0,17" path="m7581,4536l7581,4553e" filled="false" stroked="true" strokeweight=".12pt" strokecolor="#050000">
                <v:path arrowok="t"/>
              </v:shape>
            </v:group>
            <v:group style="position:absolute;left:7542;top:4570;width:2;height:17" coordorigin="7542,4570" coordsize="2,17">
              <v:shape style="position:absolute;left:7542;top:4570;width:2;height:17" coordorigin="7542,4570" coordsize="0,17" path="m7542,4570l7542,4586e" filled="false" stroked="true" strokeweight=".12pt" strokecolor="#050000">
                <v:path arrowok="t"/>
              </v:shape>
            </v:group>
            <v:group style="position:absolute;left:7512;top:4580;width:27;height:8" coordorigin="7512,4580" coordsize="27,8">
              <v:shape style="position:absolute;left:7512;top:4580;width:27;height:8" coordorigin="7512,4580" coordsize="27,8" path="m7539,4588l7512,4580e" filled="false" stroked="true" strokeweight=".84pt" strokecolor="#050000">
                <v:path arrowok="t"/>
              </v:shape>
            </v:group>
            <v:group style="position:absolute;left:7578;top:4536;width:2;height:17" coordorigin="7578,4536" coordsize="2,17">
              <v:shape style="position:absolute;left:7578;top:4536;width:2;height:17" coordorigin="7578,4536" coordsize="0,17" path="m7578,4536l7578,4553e" filled="false" stroked="true" strokeweight=".12pt" strokecolor="#050000">
                <v:path arrowok="t"/>
              </v:shape>
            </v:group>
            <v:group style="position:absolute;left:7818;top:4618;width:2;height:17" coordorigin="7818,4618" coordsize="2,17">
              <v:shape style="position:absolute;left:7818;top:4618;width:2;height:17" coordorigin="7818,4618" coordsize="0,17" path="m7818,4618l7818,4634e" filled="false" stroked="true" strokeweight=".12pt" strokecolor="#050000">
                <v:path arrowok="t"/>
              </v:shape>
            </v:group>
            <v:group style="position:absolute;left:7627;top:4595;width:58;height:15" coordorigin="7627,4595" coordsize="58,15">
              <v:shape style="position:absolute;left:7627;top:4595;width:58;height:15" coordorigin="7627,4595" coordsize="58,15" path="m7685,4609l7627,4595e" filled="false" stroked="true" strokeweight=".84pt" strokecolor="#050000">
                <v:path arrowok="t"/>
              </v:shape>
            </v:group>
            <v:group style="position:absolute;left:7597;top:4534;width:2;height:17" coordorigin="7597,4534" coordsize="2,17">
              <v:shape style="position:absolute;left:7597;top:4534;width:2;height:17" coordorigin="7597,4534" coordsize="0,17" path="m7597,4534l7597,4550e" filled="false" stroked="true" strokeweight=".12pt" strokecolor="#050000">
                <v:path arrowok="t"/>
              </v:shape>
            </v:group>
            <v:group style="position:absolute;left:7629;top:4586;width:2;height:17" coordorigin="7629,4586" coordsize="2,17">
              <v:shape style="position:absolute;left:7629;top:4586;width:2;height:17" coordorigin="7629,4586" coordsize="0,17" path="m7629,4586l7629,4603e" filled="false" stroked="true" strokeweight=".121pt" strokecolor="#050000">
                <v:path arrowok="t"/>
              </v:shape>
            </v:group>
            <v:group style="position:absolute;left:7566;top:4546;width:2;height:17" coordorigin="7566,4546" coordsize="2,17">
              <v:shape style="position:absolute;left:7566;top:4546;width:2;height:17" coordorigin="7566,4546" coordsize="0,17" path="m7566,4546l7566,4562e" filled="false" stroked="true" strokeweight=".119pt" strokecolor="#050000">
                <v:path arrowok="t"/>
              </v:shape>
            </v:group>
            <v:group style="position:absolute;left:7548;top:4568;width:3;height:3" coordorigin="7548,4568" coordsize="3,3">
              <v:shape style="position:absolute;left:7548;top:4568;width:3;height:3" coordorigin="7548,4568" coordsize="3,3" path="m7551,4571l7548,4568e" filled="false" stroked="true" strokeweight=".84pt" strokecolor="#050000">
                <v:path arrowok="t"/>
              </v:shape>
            </v:group>
            <v:group style="position:absolute;left:7559;top:4553;width:2;height:17" coordorigin="7559,4553" coordsize="2,17">
              <v:shape style="position:absolute;left:7559;top:4553;width:2;height:17" coordorigin="7559,4553" coordsize="0,17" path="m7559,4553l7559,4570e" filled="false" stroked="true" strokeweight=".12pt" strokecolor="#050000">
                <v:path arrowok="t"/>
              </v:shape>
            </v:group>
            <v:group style="position:absolute;left:7577;top:4544;width:3;height:3" coordorigin="7577,4544" coordsize="3,3">
              <v:shape style="position:absolute;left:7577;top:4544;width:3;height:3" coordorigin="7577,4544" coordsize="3,3" path="m7579,4547l7577,4544e" filled="false" stroked="true" strokeweight=".84pt" strokecolor="#050000">
                <v:path arrowok="t"/>
              </v:shape>
            </v:group>
            <v:group style="position:absolute;left:7590;top:4531;width:2;height:17" coordorigin="7590,4531" coordsize="2,17">
              <v:shape style="position:absolute;left:7590;top:4531;width:2;height:17" coordorigin="7590,4531" coordsize="0,17" path="m7590,4531l7590,4548e" filled="false" stroked="true" strokeweight=".121pt" strokecolor="#050000">
                <v:path arrowok="t"/>
              </v:shape>
            </v:group>
            <v:group style="position:absolute;left:7585;top:4541;width:2;height:17" coordorigin="7585,4541" coordsize="2,17">
              <v:shape style="position:absolute;left:7585;top:4541;width:2;height:17" coordorigin="7585,4541" coordsize="0,17" path="m7585,4541l7585,4558e" filled="false" stroked="true" strokeweight=".12pt" strokecolor="#050000">
                <v:path arrowok="t"/>
              </v:shape>
            </v:group>
            <v:group style="position:absolute;left:7633;top:4558;width:2;height:17" coordorigin="7633,4558" coordsize="2,17">
              <v:shape style="position:absolute;left:7633;top:4558;width:2;height:17" coordorigin="7633,4558" coordsize="0,17" path="m7633,4558l7633,4574e" filled="false" stroked="true" strokeweight=".12pt" strokecolor="#050000">
                <v:path arrowok="t"/>
              </v:shape>
            </v:group>
            <v:group style="position:absolute;left:7566;top:4555;width:2;height:17" coordorigin="7566,4555" coordsize="2,17">
              <v:shape style="position:absolute;left:7566;top:4555;width:2;height:17" coordorigin="7566,4555" coordsize="0,17" path="m7566,4555l7566,4572e" filled="false" stroked="true" strokeweight=".119pt" strokecolor="#050000">
                <v:path arrowok="t"/>
              </v:shape>
            </v:group>
            <v:group style="position:absolute;left:7847;top:4625;width:2;height:17" coordorigin="7847,4625" coordsize="2,17">
              <v:shape style="position:absolute;left:7847;top:4625;width:2;height:17" coordorigin="7847,4625" coordsize="0,17" path="m7847,4625l7847,4642e" filled="false" stroked="true" strokeweight=".119pt" strokecolor="#050000">
                <v:path arrowok="t"/>
              </v:shape>
            </v:group>
            <v:group style="position:absolute;left:7573;top:4548;width:2;height:17" coordorigin="7573,4548" coordsize="2,17">
              <v:shape style="position:absolute;left:7573;top:4548;width:2;height:17" coordorigin="7573,4548" coordsize="0,17" path="m7573,4548l7573,4565e" filled="false" stroked="true" strokeweight=".12pt" strokecolor="#050000">
                <v:path arrowok="t"/>
              </v:shape>
            </v:group>
            <v:group style="position:absolute;left:7597;top:4534;width:2;height:17" coordorigin="7597,4534" coordsize="2,17">
              <v:shape style="position:absolute;left:7597;top:4534;width:2;height:17" coordorigin="7597,4534" coordsize="0,17" path="m7597,4534l7597,4550e" filled="false" stroked="true" strokeweight=".12pt" strokecolor="#050000">
                <v:path arrowok="t"/>
              </v:shape>
            </v:group>
            <v:group style="position:absolute;left:7585;top:4541;width:2;height:17" coordorigin="7585,4541" coordsize="2,17">
              <v:shape style="position:absolute;left:7585;top:4541;width:2;height:17" coordorigin="7585,4541" coordsize="0,17" path="m7585,4541l7585,4558e" filled="false" stroked="true" strokeweight=".12pt" strokecolor="#050000">
                <v:path arrowok="t"/>
              </v:shape>
            </v:group>
            <v:group style="position:absolute;left:7591;top:4540;width:5;height:3" coordorigin="7591,4540" coordsize="5,3">
              <v:shape style="position:absolute;left:7591;top:4540;width:5;height:3" coordorigin="7591,4540" coordsize="5,3" path="m7596,4542l7594,4540,7591,4540e" filled="false" stroked="true" strokeweight=".84pt" strokecolor="#050000">
                <v:path arrowok="t"/>
              </v:shape>
            </v:group>
            <v:group style="position:absolute;left:7597;top:4534;width:2;height:17" coordorigin="7597,4534" coordsize="2,17">
              <v:shape style="position:absolute;left:7597;top:4534;width:2;height:17" coordorigin="7597,4534" coordsize="0,17" path="m7597,4534l7597,4550e" filled="false" stroked="true" strokeweight=".12pt" strokecolor="#050000">
                <v:path arrowok="t"/>
              </v:shape>
            </v:group>
            <v:group style="position:absolute;left:7816;top:4618;width:2;height:17" coordorigin="7816,4618" coordsize="2,17">
              <v:shape style="position:absolute;left:7816;top:4618;width:2;height:17" coordorigin="7816,4618" coordsize="0,17" path="m7816,4618l7816,4634e" filled="false" stroked="true" strokeweight=".12pt" strokecolor="#050000">
                <v:path arrowok="t"/>
              </v:shape>
            </v:group>
            <v:group style="position:absolute;left:7791;top:4722;width:12;height:10" coordorigin="7791,4722" coordsize="12,10">
              <v:shape style="position:absolute;left:7791;top:4722;width:12;height:10" coordorigin="7791,4722" coordsize="12,10" path="m7791,4722l7795,4727,7803,4732e" filled="false" stroked="true" strokeweight=".84pt" strokecolor="#050000">
                <v:path arrowok="t"/>
              </v:shape>
            </v:group>
            <v:group style="position:absolute;left:7603;top:4621;width:34;height:48" coordorigin="7603,4621" coordsize="34,48">
              <v:shape style="position:absolute;left:7603;top:4621;width:34;height:48" coordorigin="7603,4621" coordsize="34,48" path="m7603,4621l7606,4628,7613,4640,7620,4650,7630,4662,7637,4669e" filled="false" stroked="true" strokeweight=".84pt" strokecolor="#050000">
                <v:path arrowok="t"/>
              </v:shape>
            </v:group>
            <v:group style="position:absolute;left:7605;top:4613;width:2;height:17" coordorigin="7605,4613" coordsize="2,17">
              <v:shape style="position:absolute;left:7605;top:4613;width:2;height:17" coordorigin="7605,4613" coordsize="0,17" path="m7605,4613l7605,4630e" filled="false" stroked="true" strokeweight=".12pt" strokecolor="#050000">
                <v:path arrowok="t"/>
              </v:shape>
            </v:group>
            <v:group style="position:absolute;left:7565;top:4612;width:22;height:32" coordorigin="7565,4612" coordsize="22,32">
              <v:shape style="position:absolute;left:7565;top:4612;width:22;height:32" coordorigin="7565,4612" coordsize="22,32" path="m7587,4643l7584,4640,7582,4633,7579,4626,7575,4621,7570,4616,7565,4612e" filled="false" stroked="true" strokeweight=".84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629;top:4586;width:2;height:17" coordorigin="7629,4586" coordsize="2,17">
              <v:shape style="position:absolute;left:7629;top:4586;width:2;height:17" coordorigin="7629,4586" coordsize="0,17" path="m7629,4586l7629,4603e" filled="false" stroked="true" strokeweight=".12pt" strokecolor="#050000">
                <v:path arrowok="t"/>
              </v:shape>
            </v:group>
            <v:group style="position:absolute;left:7770;top:4598;width:2;height:17" coordorigin="7770,4598" coordsize="2,17">
              <v:shape style="position:absolute;left:7770;top:4598;width:2;height:17" coordorigin="7770,4598" coordsize="0,17" path="m7770,4598l7770,4615e" filled="false" stroked="true" strokeweight=".12pt" strokecolor="#050000">
                <v:path arrowok="t"/>
              </v:shape>
            </v:group>
            <v:group style="position:absolute;left:7547;top:4541;width:2;height:17" coordorigin="7547,4541" coordsize="2,17">
              <v:shape style="position:absolute;left:7547;top:4541;width:2;height:17" coordorigin="7547,4541" coordsize="0,17" path="m7547,4541l7547,4558e" filled="false" stroked="true" strokeweight=".119pt" strokecolor="#050000">
                <v:path arrowok="t"/>
              </v:shape>
            </v:group>
            <v:group style="position:absolute;left:7557;top:4534;width:2;height:17" coordorigin="7557,4534" coordsize="2,17">
              <v:shape style="position:absolute;left:7557;top:4534;width:2;height:17" coordorigin="7557,4534" coordsize="0,17" path="m7557,4534l7557,4550e" filled="false" stroked="true" strokeweight=".12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66;top:4555;width:2;height:17" coordorigin="7566,4555" coordsize="2,17">
              <v:shape style="position:absolute;left:7566;top:4555;width:2;height:17" coordorigin="7566,4555" coordsize="0,17" path="m7566,4555l7566,4572e" filled="false" stroked="true" strokeweight=".119pt" strokecolor="#050000">
                <v:path arrowok="t"/>
              </v:shape>
            </v:group>
            <v:group style="position:absolute;left:7557;top:4565;width:2;height:17" coordorigin="7557,4565" coordsize="2,17">
              <v:shape style="position:absolute;left:7557;top:4565;width:2;height:17" coordorigin="7557,4565" coordsize="0,17" path="m7557,4565l7557,4582e" filled="false" stroked="true" strokeweight=".12pt" strokecolor="#050000">
                <v:path arrowok="t"/>
              </v:shape>
            </v:group>
            <v:group style="position:absolute;left:7521;top:4565;width:2;height:17" coordorigin="7521,4565" coordsize="2,17">
              <v:shape style="position:absolute;left:7521;top:4565;width:2;height:17" coordorigin="7521,4565" coordsize="0,17" path="m7521,4565l7521,4582e" filled="false" stroked="true" strokeweight=".12pt" strokecolor="#050000">
                <v:path arrowok="t"/>
              </v:shape>
            </v:group>
            <v:group style="position:absolute;left:7576;top:4548;width:2;height:17" coordorigin="7576,4548" coordsize="2,17">
              <v:shape style="position:absolute;left:7576;top:4548;width:2;height:17" coordorigin="7576,4548" coordsize="0,17" path="m7576,4548l7576,4565e" filled="false" stroked="true" strokeweight=".12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37;top:4548;width:2;height:17" coordorigin="7537,4548" coordsize="2,17">
              <v:shape style="position:absolute;left:7537;top:4548;width:2;height:17" coordorigin="7537,4548" coordsize="0,17" path="m7537,4548l7537,4565e" filled="false" stroked="true" strokeweight=".12pt" strokecolor="#050000">
                <v:path arrowok="t"/>
              </v:shape>
            </v:group>
            <v:group style="position:absolute;left:7565;top:4532;width:24;height:8" coordorigin="7565,4532" coordsize="24,8">
              <v:shape style="position:absolute;left:7565;top:4532;width:24;height:8" coordorigin="7565,4532" coordsize="24,8" path="m7589,4540l7565,4532,7589,4540xe" filled="false" stroked="true" strokeweight=".84pt" strokecolor="#050000">
                <v:path arrowok="t"/>
              </v:shape>
            </v:group>
            <v:group style="position:absolute;left:7567;top:4532;width:24;height:5" coordorigin="7567,4532" coordsize="24,5">
              <v:shape style="position:absolute;left:7567;top:4532;width:24;height:5" coordorigin="7567,4532" coordsize="24,5" path="m7591,4537l7567,4532,7591,4537xe" filled="false" stroked="true" strokeweight=".84pt" strokecolor="#050000">
                <v:path arrowok="t"/>
              </v:shape>
            </v:group>
            <v:group style="position:absolute;left:7567;top:4530;width:27;height:8" coordorigin="7567,4530" coordsize="27,8">
              <v:shape style="position:absolute;left:7567;top:4530;width:27;height:8" coordorigin="7567,4530" coordsize="27,8" path="m7567,4530l7594,4537e" filled="false" stroked="true" strokeweight=".84pt" strokecolor="#050000">
                <v:path arrowok="t"/>
              </v:shape>
            </v:group>
            <v:group style="position:absolute;left:7637;top:4520;width:5;height:3" coordorigin="7637,4520" coordsize="5,3">
              <v:shape style="position:absolute;left:7637;top:4520;width:5;height:3" coordorigin="7637,4520" coordsize="5,3" path="m7637,4520l7642,4523e" filled="false" stroked="true" strokeweight=".84pt" strokecolor="#050000">
                <v:path arrowok="t"/>
              </v:shape>
            </v:group>
            <v:group style="position:absolute;left:7635;top:4518;width:10;height:3" coordorigin="7635,4518" coordsize="10,3">
              <v:shape style="position:absolute;left:7635;top:4518;width:10;height:3" coordorigin="7635,4518" coordsize="10,3" path="m7635,4518l7644,4520e" filled="false" stroked="true" strokeweight=".84pt" strokecolor="#050000">
                <v:path arrowok="t"/>
              </v:shape>
            </v:group>
            <v:group style="position:absolute;left:7590;top:4531;width:2;height:17" coordorigin="7590,4531" coordsize="2,17">
              <v:shape style="position:absolute;left:7590;top:4531;width:2;height:17" coordorigin="7590,4531" coordsize="0,17" path="m7590,4531l7590,4548e" filled="false" stroked="true" strokeweight=".12pt" strokecolor="#050000">
                <v:path arrowok="t"/>
              </v:shape>
            </v:group>
            <v:group style="position:absolute;left:7825;top:4618;width:2;height:17" coordorigin="7825,4618" coordsize="2,17">
              <v:shape style="position:absolute;left:7825;top:4618;width:2;height:17" coordorigin="7825,4618" coordsize="0,17" path="m7825,4618l7825,4634e" filled="false" stroked="true" strokeweight=".12pt" strokecolor="#050000">
                <v:path arrowok="t"/>
              </v:shape>
            </v:group>
            <v:group style="position:absolute;left:7833;top:4620;width:2;height:17" coordorigin="7833,4620" coordsize="2,17">
              <v:shape style="position:absolute;left:7833;top:4620;width:2;height:17" coordorigin="7833,4620" coordsize="0,17" path="m7833,4620l7833,4637e" filled="false" stroked="true" strokeweight=".12pt" strokecolor="#050000">
                <v:path arrowok="t"/>
              </v:shape>
            </v:group>
            <v:group style="position:absolute;left:7840;top:4620;width:2;height:17" coordorigin="7840,4620" coordsize="2,17">
              <v:shape style="position:absolute;left:7840;top:4620;width:2;height:17" coordorigin="7840,4620" coordsize="0,17" path="m7840,4620l7840,4637e" filled="false" stroked="true" strokeweight=".12pt" strokecolor="#050000">
                <v:path arrowok="t"/>
              </v:shape>
            </v:group>
            <v:group style="position:absolute;left:7847;top:4620;width:2;height:17" coordorigin="7847,4620" coordsize="2,17">
              <v:shape style="position:absolute;left:7847;top:4620;width:2;height:17" coordorigin="7847,4620" coordsize="0,17" path="m7847,4620l7847,4637e" filled="false" stroked="true" strokeweight=".119pt" strokecolor="#050000">
                <v:path arrowok="t"/>
              </v:shape>
            </v:group>
            <v:group style="position:absolute;left:7936;top:4630;width:2;height:17" coordorigin="7936,4630" coordsize="2,17">
              <v:shape style="position:absolute;left:7936;top:4630;width:2;height:17" coordorigin="7936,4630" coordsize="0,17" path="m7936,4630l7936,4646e" filled="false" stroked="true" strokeweight=".12pt" strokecolor="#050000">
                <v:path arrowok="t"/>
              </v:shape>
            </v:group>
            <v:group style="position:absolute;left:7943;top:4632;width:2;height:17" coordorigin="7943,4632" coordsize="2,17">
              <v:shape style="position:absolute;left:7943;top:4632;width:2;height:17" coordorigin="7943,4632" coordsize="0,17" path="m7943,4632l7943,4649e" filled="false" stroked="true" strokeweight=".12pt" strokecolor="#050000">
                <v:path arrowok="t"/>
              </v:shape>
            </v:group>
            <v:group style="position:absolute;left:7809;top:4625;width:17;height:2" coordorigin="7809,4625" coordsize="17,2">
              <v:shape style="position:absolute;left:7809;top:4625;width:17;height:2" coordorigin="7809,4625" coordsize="17,0" path="m7809,4625l7825,4625e" filled="false" stroked="true" strokeweight=".12pt" strokecolor="#050000">
                <v:path arrowok="t"/>
              </v:shape>
            </v:group>
            <v:group style="position:absolute;left:7786;top:4715;width:5;height:8" coordorigin="7786,4715" coordsize="5,8">
              <v:shape style="position:absolute;left:7786;top:4715;width:5;height:8" coordorigin="7786,4715" coordsize="5,8" path="m7791,4722l7786,4715e" filled="false" stroked="true" strokeweight=".84pt" strokecolor="#050000">
                <v:path arrowok="t"/>
              </v:shape>
            </v:group>
            <v:group style="position:absolute;left:7629;top:4523;width:17;height:2" coordorigin="7629,4523" coordsize="17,2">
              <v:shape style="position:absolute;left:7629;top:4523;width:17;height:2" coordorigin="7629,4523" coordsize="17,0" path="m7629,4523l7645,4523e" filled="false" stroked="true" strokeweight=".24pt" strokecolor="#050000">
                <v:path arrowok="t"/>
              </v:shape>
            </v:group>
            <v:group style="position:absolute;left:7599;top:4607;width:5;height:15" coordorigin="7599,4607" coordsize="5,15">
              <v:shape style="position:absolute;left:7599;top:4607;width:5;height:15" coordorigin="7599,4607" coordsize="5,15" path="m7599,4607l7599,4609,7601,4616,7603,4621e" filled="false" stroked="true" strokeweight=".84pt" strokecolor="#050000">
                <v:path arrowok="t"/>
              </v:shape>
            </v:group>
            <v:group style="position:absolute;left:7629;top:4572;width:17;height:2" coordorigin="7629,4572" coordsize="17,2">
              <v:shape style="position:absolute;left:7629;top:4572;width:17;height:2" coordorigin="7629,4572" coordsize="17,0" path="m7629,4572l7645,4572e" filled="false" stroked="true" strokeweight=".12pt" strokecolor="#050000">
                <v:path arrowok="t"/>
              </v:shape>
            </v:group>
            <v:group style="position:absolute;left:7602;top:4570;width:2;height:17" coordorigin="7602,4570" coordsize="2,17">
              <v:shape style="position:absolute;left:7602;top:4570;width:2;height:17" coordorigin="7602,4570" coordsize="0,17" path="m7602,4570l7602,4586e" filled="false" stroked="true" strokeweight=".12pt" strokecolor="#050000">
                <v:path arrowok="t"/>
              </v:shape>
            </v:group>
            <v:group style="position:absolute;left:7576;top:4572;width:2;height:17" coordorigin="7576,4572" coordsize="2,17">
              <v:shape style="position:absolute;left:7576;top:4572;width:2;height:17" coordorigin="7576,4572" coordsize="0,17" path="m7576,4572l7576,4589e" filled="false" stroked="true" strokeweight=".12pt" strokecolor="#050000">
                <v:path arrowok="t"/>
              </v:shape>
            </v:group>
            <v:group style="position:absolute;left:7590;top:4570;width:2;height:17" coordorigin="7590,4570" coordsize="2,17">
              <v:shape style="position:absolute;left:7590;top:4570;width:2;height:17" coordorigin="7590,4570" coordsize="0,17" path="m7590,4570l7590,4586e" filled="false" stroked="true" strokeweight=".12pt" strokecolor="#050000">
                <v:path arrowok="t"/>
              </v:shape>
            </v:group>
            <v:group style="position:absolute;left:7597;top:4577;width:17;height:2" coordorigin="7597,4577" coordsize="17,2">
              <v:shape style="position:absolute;left:7597;top:4577;width:17;height:2" coordorigin="7597,4577" coordsize="17,0" path="m7597,4577l7614,4577e" filled="false" stroked="true" strokeweight=".84pt" strokecolor="#050000">
                <v:path arrowok="t"/>
              </v:shape>
            </v:group>
            <v:group style="position:absolute;left:7602;top:4585;width:17;height:2" coordorigin="7602,4585" coordsize="17,2">
              <v:shape style="position:absolute;left:7602;top:4585;width:17;height:2" coordorigin="7602,4585" coordsize="17,0" path="m7602,4585l7619,4585e" filled="false" stroked="true" strokeweight=".24pt" strokecolor="#050000">
                <v:path arrowok="t"/>
              </v:shape>
            </v:group>
            <v:group style="position:absolute;left:7607;top:4586;width:17;height:2" coordorigin="7607,4586" coordsize="17,2">
              <v:shape style="position:absolute;left:7607;top:4586;width:17;height:2" coordorigin="7607,4586" coordsize="17,0" path="m7607,4586l7624,4586e" filled="false" stroked="true" strokeweight=".36pt" strokecolor="#050000">
                <v:path arrowok="t"/>
              </v:shape>
            </v:group>
            <v:group style="position:absolute;left:7612;top:4588;width:17;height:2" coordorigin="7612,4588" coordsize="17,2">
              <v:shape style="position:absolute;left:7612;top:4588;width:17;height:2" coordorigin="7612,4588" coordsize="17,0" path="m7612,4588l7629,4588e" filled="false" stroked="true" strokeweight=".48pt" strokecolor="#050000">
                <v:path arrowok="t"/>
              </v:shape>
            </v:group>
            <v:group style="position:absolute;left:7624;top:4591;width:2;height:17" coordorigin="7624,4591" coordsize="2,17">
              <v:shape style="position:absolute;left:7624;top:4591;width:2;height:17" coordorigin="7624,4591" coordsize="0,17" path="m7624,4591l7624,4608e" filled="false" stroked="true" strokeweight=".12pt" strokecolor="#050000">
                <v:path arrowok="t"/>
              </v:shape>
            </v:group>
            <v:group style="position:absolute;left:7590;top:4600;width:17;height:2" coordorigin="7590,4600" coordsize="17,2">
              <v:shape style="position:absolute;left:7590;top:4600;width:17;height:2" coordorigin="7590,4600" coordsize="17,0" path="m7590,4600l7607,4600e" filled="false" stroked="true" strokeweight=".72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37;top:4548;width:17;height:2" coordorigin="7537,4548" coordsize="17,2">
              <v:shape style="position:absolute;left:7537;top:4548;width:17;height:2" coordorigin="7537,4548" coordsize="17,0" path="m7537,4548l7554,4548e" filled="false" stroked="true" strokeweight=".12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13;top:4572;width:17;height:2" coordorigin="7513,4572" coordsize="17,2">
              <v:shape style="position:absolute;left:7513;top:4572;width:17;height:2" coordorigin="7513,4572" coordsize="17,0" path="m7513,4572l7530,4572e" filled="false" stroked="true" strokeweight=".12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85;top:4541;width:2;height:17" coordorigin="7585,4541" coordsize="2,17">
              <v:shape style="position:absolute;left:7585;top:4541;width:2;height:17" coordorigin="7585,4541" coordsize="0,17" path="m7585,4541l7585,4558e" filled="false" stroked="true" strokeweight=".12pt" strokecolor="#050000">
                <v:path arrowok="t"/>
              </v:shape>
            </v:group>
            <v:group style="position:absolute;left:7597;top:4534;width:2;height:17" coordorigin="7597,4534" coordsize="2,17">
              <v:shape style="position:absolute;left:7597;top:4534;width:2;height:17" coordorigin="7597,4534" coordsize="0,17" path="m7597,4534l7597,4550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846;top:4492;width:65;height:5" coordorigin="7846,4492" coordsize="65,5">
              <v:shape style="position:absolute;left:7846;top:4492;width:65;height:5" coordorigin="7846,4492" coordsize="65,5" path="m7911,4496l7846,4492,7911,4496xe" filled="false" stroked="true" strokeweight=".84pt" strokecolor="#050000">
                <v:path arrowok="t"/>
              </v:shape>
            </v:group>
            <v:group style="position:absolute;left:7596;top:4508;width:22;height:3" coordorigin="7596,4508" coordsize="22,3">
              <v:shape style="position:absolute;left:7596;top:4508;width:22;height:3" coordorigin="7596,4508" coordsize="22,3" path="m7618,4508l7599,4508,7596,4511e" filled="false" stroked="true" strokeweight=".84pt" strokecolor="#050000">
                <v:path arrowok="t"/>
              </v:shape>
            </v:group>
            <v:group style="position:absolute;left:8158;top:4544;width:22;height:3" coordorigin="8158,4544" coordsize="22,3">
              <v:shape style="position:absolute;left:8158;top:4544;width:22;height:3" coordorigin="8158,4544" coordsize="22,3" path="m8158,4544l8179,4547e" filled="false" stroked="true" strokeweight=".84pt" strokecolor="#050000">
                <v:path arrowok="t"/>
              </v:shape>
            </v:group>
            <v:group style="position:absolute;left:8167;top:4535;width:3;height:3" coordorigin="8167,4535" coordsize="3,3">
              <v:shape style="position:absolute;left:8167;top:4535;width:3;height:3" coordorigin="8167,4535" coordsize="3,3" path="m8170,4537l8167,4535e" filled="false" stroked="true" strokeweight=".84pt" strokecolor="#050000">
                <v:path arrowok="t"/>
              </v:shape>
            </v:group>
            <v:group style="position:absolute;left:8167;top:4535;width:12;height:3" coordorigin="8167,4535" coordsize="12,3">
              <v:shape style="position:absolute;left:8167;top:4535;width:12;height:3" coordorigin="8167,4535" coordsize="12,3" path="m8167,4535l8179,4537e" filled="false" stroked="true" strokeweight=".72pt" strokecolor="#050000">
                <v:path arrowok="t"/>
              </v:shape>
            </v:group>
            <v:group style="position:absolute;left:8167;top:4535;width:3;height:3" coordorigin="8167,4535" coordsize="3,3">
              <v:shape style="position:absolute;left:8167;top:4535;width:3;height:3" coordorigin="8167,4535" coordsize="3,3" path="m8170,4537l8167,4535e" filled="false" stroked="true" strokeweight=".84pt" strokecolor="#050000">
                <v:path arrowok="t"/>
              </v:shape>
            </v:group>
            <v:group style="position:absolute;left:8172;top:4535;width:8;height:3" coordorigin="8172,4535" coordsize="8,3">
              <v:shape style="position:absolute;left:8172;top:4535;width:8;height:3" coordorigin="8172,4535" coordsize="8,3" path="m8179,4537l8172,4535e" filled="false" stroked="true" strokeweight=".84pt" strokecolor="#050000">
                <v:path arrowok="t"/>
              </v:shape>
            </v:group>
            <v:group style="position:absolute;left:8172;top:4535;width:8;height:3" coordorigin="8172,4535" coordsize="8,3">
              <v:shape style="position:absolute;left:8172;top:4535;width:8;height:3" coordorigin="8172,4535" coordsize="8,3" path="m8179,4537l8172,4535e" filled="false" stroked="true" strokeweight=".84pt" strokecolor="#050000">
                <v:path arrowok="t"/>
              </v:shape>
            </v:group>
            <v:group style="position:absolute;left:8172;top:4532;width:12;height:3" coordorigin="8172,4532" coordsize="12,3">
              <v:shape style="position:absolute;left:8172;top:4532;width:12;height:3" coordorigin="8172,4532" coordsize="12,3" path="m8172,4532l8184,4535e" filled="false" stroked="true" strokeweight=".72pt" strokecolor="#050000">
                <v:path arrowok="t"/>
              </v:shape>
            </v:group>
            <v:group style="position:absolute;left:8151;top:4528;width:51;height:10" coordorigin="8151,4528" coordsize="51,10">
              <v:shape style="position:absolute;left:8151;top:4528;width:51;height:10" coordorigin="8151,4528" coordsize="51,10" path="m8151,4530l8201,4537,8151,4528e" filled="false" stroked="true" strokeweight=".84pt" strokecolor="#050000">
                <v:path arrowok="t"/>
              </v:shape>
            </v:group>
            <v:group style="position:absolute;left:8153;top:4523;width:60;height:10" coordorigin="8153,4523" coordsize="60,10">
              <v:shape style="position:absolute;left:8153;top:4523;width:60;height:10" coordorigin="8153,4523" coordsize="60,10" path="m8211,4532l8153,4523,8213,4532e" filled="false" stroked="true" strokeweight=".84pt" strokecolor="#050000">
                <v:path arrowok="t"/>
              </v:shape>
            </v:group>
            <v:group style="position:absolute;left:7950;top:4632;width:2;height:17" coordorigin="7950,4632" coordsize="2,17">
              <v:shape style="position:absolute;left:7950;top:4632;width:2;height:17" coordorigin="7950,4632" coordsize="0,17" path="m7950,4632l7950,4649e" filled="false" stroked="true" strokeweight=".12pt" strokecolor="#050000">
                <v:path arrowok="t"/>
              </v:shape>
            </v:group>
            <v:group style="position:absolute;left:8007;top:4741;width:15;height:10" coordorigin="8007,4741" coordsize="15,10">
              <v:shape style="position:absolute;left:8007;top:4741;width:15;height:10" coordorigin="8007,4741" coordsize="15,10" path="m8007,4741l8009,4746,8016,4748,8021,4751e" filled="false" stroked="true" strokeweight=".84pt" strokecolor="#050000">
                <v:path arrowok="t"/>
              </v:shape>
            </v:group>
            <v:group style="position:absolute;left:7847;top:4702;width:2;height:17" coordorigin="7847,4702" coordsize="2,17">
              <v:shape style="position:absolute;left:7847;top:4702;width:2;height:17" coordorigin="7847,4702" coordsize="0,17" path="m7847,4702l7847,4718e" filled="false" stroked="true" strokeweight=".119pt" strokecolor="#050000">
                <v:path arrowok="t"/>
              </v:shape>
            </v:group>
            <v:group style="position:absolute;left:7854;top:4706;width:2;height:17" coordorigin="7854,4706" coordsize="2,17">
              <v:shape style="position:absolute;left:7854;top:4706;width:2;height:17" coordorigin="7854,4706" coordsize="0,17" path="m7854,4706l7854,4723e" filled="false" stroked="true" strokeweight=".12pt" strokecolor="#050000">
                <v:path arrowok="t"/>
              </v:shape>
            </v:group>
            <v:group style="position:absolute;left:7861;top:4706;width:2;height:17" coordorigin="7861,4706" coordsize="2,17">
              <v:shape style="position:absolute;left:7861;top:4706;width:2;height:17" coordorigin="7861,4706" coordsize="0,17" path="m7861,4706l7861,4723e" filled="false" stroked="true" strokeweight=".12pt" strokecolor="#050000">
                <v:path arrowok="t"/>
              </v:shape>
            </v:group>
            <v:group style="position:absolute;left:7783;top:4712;width:3;height:3" coordorigin="7783,4712" coordsize="3,3">
              <v:shape style="position:absolute;left:7783;top:4712;width:3;height:3" coordorigin="7783,4712" coordsize="3,3" path="m7786,4715l7786,4712,7783,4712e" filled="false" stroked="true" strokeweight=".84pt" strokecolor="#050000">
                <v:path arrowok="t"/>
              </v:shape>
            </v:group>
            <v:group style="position:absolute;left:7635;top:4566;width:3;height:5" coordorigin="7635,4566" coordsize="3,5">
              <v:shape style="position:absolute;left:7635;top:4566;width:3;height:5" coordorigin="7635,4566" coordsize="3,5" path="m7637,4571l7635,4568,7635,4566e" filled="false" stroked="true" strokeweight=".84pt" strokecolor="#050000">
                <v:path arrowok="t"/>
              </v:shape>
            </v:group>
            <v:group style="position:absolute;left:7617;top:4589;width:17;height:2" coordorigin="7617,4589" coordsize="17,2">
              <v:shape style="position:absolute;left:7617;top:4589;width:17;height:2" coordorigin="7617,4589" coordsize="17,0" path="m7617,4589l7633,4589e" filled="false" stroked="true" strokeweight=".6pt" strokecolor="#050000">
                <v:path arrowok="t"/>
              </v:shape>
            </v:group>
            <v:group style="position:absolute;left:7621;top:4614;width:17;height:2" coordorigin="7621,4614" coordsize="17,2">
              <v:shape style="position:absolute;left:7621;top:4614;width:17;height:2" coordorigin="7621,4614" coordsize="17,0" path="m7621,4614l7638,4614e" filled="false" stroked="true" strokeweight="1.2pt" strokecolor="#050000">
                <v:path arrowok="t"/>
              </v:shape>
            </v:group>
            <v:group style="position:absolute;left:7662;top:4633;width:17;height:2" coordorigin="7662,4633" coordsize="17,2">
              <v:shape style="position:absolute;left:7662;top:4633;width:17;height:2" coordorigin="7662,4633" coordsize="17,0" path="m7662,4633l7679,4633e" filled="false" stroked="true" strokeweight=".48pt" strokecolor="#050000">
                <v:path arrowok="t"/>
              </v:shape>
            </v:group>
            <v:group style="position:absolute;left:7581;top:4576;width:17;height:2" coordorigin="7581,4576" coordsize="17,2">
              <v:shape style="position:absolute;left:7581;top:4576;width:17;height:2" coordorigin="7581,4576" coordsize="17,0" path="m7581,4576l7597,4576e" filled="false" stroked="true" strokeweight=".24pt" strokecolor="#050000">
                <v:path arrowok="t"/>
              </v:shape>
            </v:group>
            <v:group style="position:absolute;left:7547;top:4538;width:2;height:17" coordorigin="7547,4538" coordsize="2,17">
              <v:shape style="position:absolute;left:7547;top:4538;width:2;height:17" coordorigin="7547,4538" coordsize="0,17" path="m7547,4538l7547,4555e" filled="false" stroked="true" strokeweight=".119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58;top:4578;width:27;height:29" coordorigin="7558,4578" coordsize="27,29">
              <v:shape style="position:absolute;left:7558;top:4578;width:27;height:29" coordorigin="7558,4578" coordsize="27,29" path="m7558,4607l7558,4604,7563,4597,7567,4592,7572,4588,7579,4583,7584,4578e" filled="false" stroked="true" strokeweight=".84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1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21;top:4565;width:2;height:17" coordorigin="7521,4565" coordsize="2,17">
              <v:shape style="position:absolute;left:7521;top:4565;width:2;height:17" coordorigin="7521,4565" coordsize="0,17" path="m7521,4565l7521,4582e" filled="false" stroked="true" strokeweight=".12pt" strokecolor="#050000">
                <v:path arrowok="t"/>
              </v:shape>
            </v:group>
            <v:group style="position:absolute;left:7597;top:4534;width:2;height:17" coordorigin="7597,4534" coordsize="2,17">
              <v:shape style="position:absolute;left:7597;top:4534;width:2;height:17" coordorigin="7597,4534" coordsize="0,17" path="m7597,4534l7597,4550e" filled="false" stroked="true" strokeweight=".12pt" strokecolor="#050000">
                <v:path arrowok="t"/>
              </v:shape>
            </v:group>
            <v:group style="position:absolute;left:7527;top:4564;width:3;height:3" coordorigin="7527,4564" coordsize="3,3">
              <v:shape style="position:absolute;left:7527;top:4564;width:3;height:3" coordorigin="7527,4564" coordsize="3,3" path="m7529,4564l7527,4566e" filled="false" stroked="true" strokeweight=".84pt" strokecolor="#050000">
                <v:path arrowok="t"/>
              </v:shape>
            </v:group>
            <v:group style="position:absolute;left:7537;top:4548;width:2;height:17" coordorigin="7537,4548" coordsize="2,17">
              <v:shape style="position:absolute;left:7537;top:4548;width:2;height:17" coordorigin="7537,4548" coordsize="0,17" path="m7537,4548l7537,4565e" filled="false" stroked="true" strokeweight=".12pt" strokecolor="#050000">
                <v:path arrowok="t"/>
              </v:shape>
            </v:group>
            <v:group style="position:absolute;left:7697;top:4465;width:48;height:8" coordorigin="7697,4465" coordsize="48,8">
              <v:shape style="position:absolute;left:7697;top:4465;width:48;height:8" coordorigin="7697,4465" coordsize="48,8" path="m7745,4465l7728,4465,7719,4468,7711,4468,7704,4470,7697,4472e" filled="false" stroked="true" strokeweight=".84pt" strokecolor="#050000">
                <v:path arrowok="t"/>
              </v:shape>
            </v:group>
            <v:group style="position:absolute;left:7745;top:4465;width:101;height:5" coordorigin="7745,4465" coordsize="101,5">
              <v:shape style="position:absolute;left:7745;top:4465;width:101;height:5" coordorigin="7745,4465" coordsize="101,5" path="m7846,4470l7745,4465e" filled="false" stroked="true" strokeweight=".84pt" strokecolor="#050000">
                <v:path arrowok="t"/>
              </v:shape>
            </v:group>
            <v:group style="position:absolute;left:7877;top:4470;width:12;height:2" coordorigin="7877,4470" coordsize="12,2">
              <v:shape style="position:absolute;left:7877;top:4470;width:12;height:2" coordorigin="7877,4470" coordsize="12,0" path="m7889,4470l7877,4470e" filled="false" stroked="true" strokeweight=".84pt" strokecolor="#050000">
                <v:path arrowok="t"/>
              </v:shape>
            </v:group>
            <v:group style="position:absolute;left:7877;top:4470;width:12;height:2" coordorigin="7877,4470" coordsize="12,2">
              <v:shape style="position:absolute;left:7877;top:4470;width:12;height:2" coordorigin="7877,4470" coordsize="12,0" path="m7889,4470l7877,4470e" filled="false" stroked="true" strokeweight=".84pt" strokecolor="#050000">
                <v:path arrowok="t"/>
              </v:shape>
            </v:group>
            <v:group style="position:absolute;left:7837;top:4558;width:2;height:17" coordorigin="7837,4558" coordsize="2,17">
              <v:shape style="position:absolute;left:7837;top:4558;width:2;height:17" coordorigin="7837,4558" coordsize="0,17" path="m7837,4558l7837,4574e" filled="false" stroked="true" strokeweight=".12pt" strokecolor="#050000">
                <v:path arrowok="t"/>
              </v:shape>
            </v:group>
            <v:group style="position:absolute;left:7818;top:4613;width:2;height:17" coordorigin="7818,4613" coordsize="2,17">
              <v:shape style="position:absolute;left:7818;top:4613;width:2;height:17" coordorigin="7818,4613" coordsize="0,17" path="m7818,4613l7818,4630e" filled="false" stroked="true" strokeweight=".12pt" strokecolor="#050000">
                <v:path arrowok="t"/>
              </v:shape>
            </v:group>
            <v:group style="position:absolute;left:7691;top:4753;width:17;height:2" coordorigin="7691,4753" coordsize="17,2">
              <v:shape style="position:absolute;left:7691;top:4753;width:17;height:2" coordorigin="7691,4753" coordsize="17,0" path="m7691,4753l7708,4753e" filled="false" stroked="true" strokeweight=".24pt" strokecolor="#050000">
                <v:path arrowok="t"/>
              </v:shape>
            </v:group>
            <v:group style="position:absolute;left:7696;top:4751;width:17;height:2" coordorigin="7696,4751" coordsize="17,2">
              <v:shape style="position:absolute;left:7696;top:4751;width:17;height:2" coordorigin="7696,4751" coordsize="17,0" path="m7696,4751l7713,4751e" filled="false" stroked="true" strokeweight=".24pt" strokecolor="#050000">
                <v:path arrowok="t"/>
              </v:shape>
            </v:group>
            <v:group style="position:absolute;left:7739;top:4714;width:2;height:17" coordorigin="7739,4714" coordsize="2,17">
              <v:shape style="position:absolute;left:7739;top:4714;width:2;height:17" coordorigin="7739,4714" coordsize="0,17" path="m7739,4714l7739,4730e" filled="false" stroked="true" strokeweight=".12pt" strokecolor="#050000">
                <v:path arrowok="t"/>
              </v:shape>
            </v:group>
            <v:group style="position:absolute;left:7737;top:4484;width:17;height:2" coordorigin="7737,4484" coordsize="17,2">
              <v:shape style="position:absolute;left:7737;top:4484;width:17;height:2" coordorigin="7737,4484" coordsize="17,0" path="m7737,4484l7753,4484e" filled="false" stroked="true" strokeweight="1.44pt" strokecolor="#050000">
                <v:path arrowok="t"/>
              </v:shape>
            </v:group>
            <v:group style="position:absolute;left:7691;top:4754;width:17;height:2" coordorigin="7691,4754" coordsize="17,2">
              <v:shape style="position:absolute;left:7691;top:4754;width:17;height:2" coordorigin="7691,4754" coordsize="17,0" path="m7691,4754l7708,4754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30;top:4555;width:17;height:2" coordorigin="7530,4555" coordsize="17,2">
              <v:shape style="position:absolute;left:7530;top:4555;width:17;height:2" coordorigin="7530,4555" coordsize="17,0" path="m7530,4555l7547,4555e" filled="false" stroked="true" strokeweight=".12pt" strokecolor="#050000">
                <v:path arrowok="t"/>
              </v:shape>
            </v:group>
            <v:group style="position:absolute;left:7835;top:4565;width:17;height:2" coordorigin="7835,4565" coordsize="17,2">
              <v:shape style="position:absolute;left:7835;top:4565;width:17;height:2" coordorigin="7835,4565" coordsize="17,0" path="m7835,4565l7852,4565e" filled="false" stroked="true" strokeweight=".12pt" strokecolor="#050000">
                <v:path arrowok="t"/>
              </v:shape>
            </v:group>
            <v:group style="position:absolute;left:7818;top:4613;width:2;height:17" coordorigin="7818,4613" coordsize="2,17">
              <v:shape style="position:absolute;left:7818;top:4613;width:2;height:17" coordorigin="7818,4613" coordsize="0,17" path="m7818,4613l7818,4630e" filled="false" stroked="true" strokeweight=".12pt" strokecolor="#050000">
                <v:path arrowok="t"/>
              </v:shape>
            </v:group>
            <v:group style="position:absolute;left:7847;top:4555;width:2;height:17" coordorigin="7847,4555" coordsize="2,17">
              <v:shape style="position:absolute;left:7847;top:4555;width:2;height:17" coordorigin="7847,4555" coordsize="0,17" path="m7847,4555l7847,4572e" filled="false" stroked="true" strokeweight=".119pt" strokecolor="#050000">
                <v:path arrowok="t"/>
              </v:shape>
            </v:group>
            <v:group style="position:absolute;left:7821;top:4610;width:2;height:17" coordorigin="7821,4610" coordsize="2,17">
              <v:shape style="position:absolute;left:7821;top:4610;width:2;height:17" coordorigin="7821,4610" coordsize="0,17" path="m7821,4610l7821,4627e" filled="false" stroked="true" strokeweight=".12pt" strokecolor="#050000">
                <v:path arrowok="t"/>
              </v:shape>
            </v:group>
            <v:group style="position:absolute;left:7773;top:4601;width:17;height:2" coordorigin="7773,4601" coordsize="17,2">
              <v:shape style="position:absolute;left:7773;top:4601;width:17;height:2" coordorigin="7773,4601" coordsize="17,0" path="m7773,4601l7789,4601e" filled="false" stroked="true" strokeweight=".12pt" strokecolor="#050000">
                <v:path arrowok="t"/>
              </v:shape>
            </v:group>
            <v:group style="position:absolute;left:7782;top:4589;width:2;height:17" coordorigin="7782,4589" coordsize="2,17">
              <v:shape style="position:absolute;left:7782;top:4589;width:2;height:17" coordorigin="7782,4589" coordsize="0,17" path="m7782,4589l7782,4606e" filled="false" stroked="true" strokeweight=".12pt" strokecolor="#050000">
                <v:path arrowok="t"/>
              </v:shape>
            </v:group>
            <v:group style="position:absolute;left:7775;top:4603;width:17;height:2" coordorigin="7775,4603" coordsize="17,2">
              <v:shape style="position:absolute;left:7775;top:4603;width:17;height:2" coordorigin="7775,4603" coordsize="17,0" path="m7775,4603l7792,4603e" filled="false" stroked="true" strokeweight=".12pt" strokecolor="#050000">
                <v:path arrowok="t"/>
              </v:shape>
            </v:group>
            <v:group style="position:absolute;left:7785;top:4586;width:2;height:17" coordorigin="7785,4586" coordsize="2,17">
              <v:shape style="position:absolute;left:7785;top:4586;width:2;height:17" coordorigin="7785,4586" coordsize="0,17" path="m7785,4586l7785,4603e" filled="false" stroked="true" strokeweight=".12pt" strokecolor="#050000">
                <v:path arrowok="t"/>
              </v:shape>
            </v:group>
            <v:group style="position:absolute;left:7775;top:4606;width:17;height:2" coordorigin="7775,4606" coordsize="17,2">
              <v:shape style="position:absolute;left:7775;top:4606;width:17;height:2" coordorigin="7775,4606" coordsize="17,0" path="m7775,4606l7792,4606e" filled="false" stroked="true" strokeweight=".12pt" strokecolor="#050000">
                <v:path arrowok="t"/>
              </v:shape>
            </v:group>
            <v:group style="position:absolute;left:7780;top:4608;width:17;height:2" coordorigin="7780,4608" coordsize="17,2">
              <v:shape style="position:absolute;left:7780;top:4608;width:17;height:2" coordorigin="7780,4608" coordsize="17,0" path="m7780,4608l7797,4608e" filled="false" stroked="true" strokeweight=".12pt" strokecolor="#050000">
                <v:path arrowok="t"/>
              </v:shape>
            </v:group>
            <v:group style="position:absolute;left:7785;top:4610;width:17;height:2" coordorigin="7785,4610" coordsize="17,2">
              <v:shape style="position:absolute;left:7785;top:4610;width:17;height:2" coordorigin="7785,4610" coordsize="17,0" path="m7785,4610l7801,4610e" filled="false" stroked="true" strokeweight=".12pt" strokecolor="#050000">
                <v:path arrowok="t"/>
              </v:shape>
            </v:group>
            <v:group style="position:absolute;left:7797;top:4574;width:17;height:2" coordorigin="7797,4574" coordsize="17,2">
              <v:shape style="position:absolute;left:7797;top:4574;width:17;height:2" coordorigin="7797,4574" coordsize="17,0" path="m7797,4574l7813,4574e" filled="false" stroked="true" strokeweight=".12pt" strokecolor="#050000">
                <v:path arrowok="t"/>
              </v:shape>
            </v:group>
            <v:group style="position:absolute;left:7799;top:4603;width:2;height:17" coordorigin="7799,4603" coordsize="2,17">
              <v:shape style="position:absolute;left:7799;top:4603;width:2;height:17" coordorigin="7799,4603" coordsize="0,17" path="m7799,4603l7799,4620e" filled="false" stroked="true" strokeweight=".12pt" strokecolor="#050000">
                <v:path arrowok="t"/>
              </v:shape>
            </v:group>
            <v:group style="position:absolute;left:7794;top:4577;width:17;height:2" coordorigin="7794,4577" coordsize="17,2">
              <v:shape style="position:absolute;left:7794;top:4577;width:17;height:2" coordorigin="7794,4577" coordsize="17,0" path="m7794,4577l7811,4577e" filled="false" stroked="true" strokeweight=".12pt" strokecolor="#050000">
                <v:path arrowok="t"/>
              </v:shape>
            </v:group>
            <v:group style="position:absolute;left:7806;top:4606;width:2;height:17" coordorigin="7806,4606" coordsize="2,17">
              <v:shape style="position:absolute;left:7806;top:4606;width:2;height:17" coordorigin="7806,4606" coordsize="0,17" path="m7806,4606l7806,4622e" filled="false" stroked="true" strokeweight=".119pt" strokecolor="#050000">
                <v:path arrowok="t"/>
              </v:shape>
            </v:group>
            <v:group style="position:absolute;left:7758;top:4598;width:2;height:17" coordorigin="7758,4598" coordsize="2,17">
              <v:shape style="position:absolute;left:7758;top:4598;width:2;height:17" coordorigin="7758,4598" coordsize="0,17" path="m7758,4598l7758,4615e" filled="false" stroked="true" strokeweight=".12pt" strokecolor="#050000">
                <v:path arrowok="t"/>
              </v:shape>
            </v:group>
            <v:group style="position:absolute;left:7761;top:4591;width:2;height:17" coordorigin="7761,4591" coordsize="2,17">
              <v:shape style="position:absolute;left:7761;top:4591;width:2;height:17" coordorigin="7761,4591" coordsize="0,17" path="m7761,4591l7761,4608e" filled="false" stroked="true" strokeweight=".12pt" strokecolor="#050000">
                <v:path arrowok="t"/>
              </v:shape>
            </v:group>
            <v:group style="position:absolute;left:7758;top:4610;width:17;height:2" coordorigin="7758,4610" coordsize="17,2">
              <v:shape style="position:absolute;left:7758;top:4610;width:17;height:2" coordorigin="7758,4610" coordsize="17,0" path="m7758,4610l7775,4610e" filled="false" stroked="true" strokeweight=".12pt" strokecolor="#050000">
                <v:path arrowok="t"/>
              </v:shape>
            </v:group>
            <v:group style="position:absolute;left:7768;top:4598;width:2;height:17" coordorigin="7768,4598" coordsize="2,17">
              <v:shape style="position:absolute;left:7768;top:4598;width:2;height:17" coordorigin="7768,4598" coordsize="0,17" path="m7768,4598l7768,4615e" filled="false" stroked="true" strokeweight=".119pt" strokecolor="#050000">
                <v:path arrowok="t"/>
              </v:shape>
            </v:group>
            <v:group style="position:absolute;left:7770;top:4598;width:2;height:17" coordorigin="7770,4598" coordsize="2,17">
              <v:shape style="position:absolute;left:7770;top:4598;width:2;height:17" coordorigin="7770,4598" coordsize="0,17" path="m7770,4598l7770,4615e" filled="false" stroked="true" strokeweight=".12pt" strokecolor="#050000">
                <v:path arrowok="t"/>
              </v:shape>
            </v:group>
            <v:group style="position:absolute;left:7761;top:4732;width:17;height:2" coordorigin="7761,4732" coordsize="17,2">
              <v:shape style="position:absolute;left:7761;top:4732;width:17;height:2" coordorigin="7761,4732" coordsize="17,0" path="m7761,4732l7777,4732e" filled="false" stroked="true" strokeweight=".96pt" strokecolor="#050000">
                <v:path arrowok="t"/>
              </v:shape>
            </v:group>
            <v:group style="position:absolute;left:7770;top:4596;width:2;height:17" coordorigin="7770,4596" coordsize="2,17">
              <v:shape style="position:absolute;left:7770;top:4596;width:2;height:17" coordorigin="7770,4596" coordsize="0,17" path="m7770,4596l7770,4613e" filled="false" stroked="true" strokeweight=".12pt" strokecolor="#050000">
                <v:path arrowok="t"/>
              </v:shape>
            </v:group>
            <v:group style="position:absolute;left:7763;top:4733;width:17;height:2" coordorigin="7763,4733" coordsize="17,2">
              <v:shape style="position:absolute;left:7763;top:4733;width:17;height:2" coordorigin="7763,4733" coordsize="17,0" path="m7763,4733l7780,4733e" filled="false" stroked="true" strokeweight=".84pt" strokecolor="#050000">
                <v:path arrowok="t"/>
              </v:shape>
            </v:group>
            <v:group style="position:absolute;left:7775;top:4498;width:17;height:2" coordorigin="7775,4498" coordsize="17,2">
              <v:shape style="position:absolute;left:7775;top:4498;width:17;height:2" coordorigin="7775,4498" coordsize="17,0" path="m7775,4498l7792,4498e" filled="false" stroked="true" strokeweight=".36pt" strokecolor="#050000">
                <v:path arrowok="t"/>
              </v:shape>
            </v:group>
            <v:group style="position:absolute;left:7787;top:4584;width:2;height:17" coordorigin="7787,4584" coordsize="2,17">
              <v:shape style="position:absolute;left:7787;top:4584;width:2;height:17" coordorigin="7787,4584" coordsize="0,17" path="m7787,4584l7787,4601e" filled="false" stroked="true" strokeweight=".119pt" strokecolor="#050000">
                <v:path arrowok="t"/>
              </v:shape>
            </v:group>
            <v:group style="position:absolute;left:7777;top:4508;width:17;height:2" coordorigin="7777,4508" coordsize="17,2">
              <v:shape style="position:absolute;left:7777;top:4508;width:17;height:2" coordorigin="7777,4508" coordsize="17,0" path="m7777,4508l7794,4508e" filled="false" stroked="true" strokeweight="1.2pt" strokecolor="#050000">
                <v:path arrowok="t"/>
              </v:shape>
            </v:group>
            <v:group style="position:absolute;left:7789;top:4582;width:2;height:17" coordorigin="7789,4582" coordsize="2,17">
              <v:shape style="position:absolute;left:7789;top:4582;width:2;height:17" coordorigin="7789,4582" coordsize="0,17" path="m7789,4582l7789,4598e" filled="false" stroked="true" strokeweight=".12pt" strokecolor="#050000">
                <v:path arrowok="t"/>
              </v:shape>
            </v:group>
            <v:group style="position:absolute;left:7791;top:4496;width:2;height:39" coordorigin="7791,4496" coordsize="2,39">
              <v:shape style="position:absolute;left:7791;top:4496;width:2;height:39" coordorigin="7791,4496" coordsize="0,39" path="m7791,4496l7791,4535e" filled="false" stroked="true" strokeweight=".8404pt" strokecolor="#050000">
                <v:path arrowok="t"/>
              </v:shape>
            </v:group>
            <v:group style="position:absolute;left:7792;top:4579;width:2;height:17" coordorigin="7792,4579" coordsize="2,17">
              <v:shape style="position:absolute;left:7792;top:4579;width:2;height:17" coordorigin="7792,4579" coordsize="0,17" path="m7792,4579l7792,4596e" filled="false" stroked="true" strokeweight=".12pt" strokecolor="#050000">
                <v:path arrowok="t"/>
              </v:shape>
            </v:group>
            <v:group style="position:absolute;left:7794;top:4577;width:2;height:17" coordorigin="7794,4577" coordsize="2,17">
              <v:shape style="position:absolute;left:7794;top:4577;width:2;height:17" coordorigin="7794,4577" coordsize="0,17" path="m7794,4577l7794,4594e" filled="false" stroked="true" strokeweight=".121pt" strokecolor="#050000">
                <v:path arrowok="t"/>
              </v:shape>
            </v:group>
            <v:group style="position:absolute;left:7799;top:4574;width:2;height:17" coordorigin="7799,4574" coordsize="2,17">
              <v:shape style="position:absolute;left:7799;top:4574;width:2;height:17" coordorigin="7799,4574" coordsize="0,17" path="m7799,4574l7799,4591e" filled="false" stroked="true" strokeweight=".12pt" strokecolor="#050000">
                <v:path arrowok="t"/>
              </v:shape>
            </v:group>
            <v:group style="position:absolute;left:7801;top:4572;width:2;height:17" coordorigin="7801,4572" coordsize="2,17">
              <v:shape style="position:absolute;left:7801;top:4572;width:2;height:17" coordorigin="7801,4572" coordsize="0,17" path="m7801,4572l7801,4589e" filled="false" stroked="true" strokeweight=".12pt" strokecolor="#050000">
                <v:path arrowok="t"/>
              </v:shape>
            </v:group>
            <v:group style="position:absolute;left:7801;top:4603;width:2;height:17" coordorigin="7801,4603" coordsize="2,17">
              <v:shape style="position:absolute;left:7801;top:4603;width:2;height:17" coordorigin="7801,4603" coordsize="0,17" path="m7801,4603l7801,4620e" filled="false" stroked="true" strokeweight=".12pt" strokecolor="#050000">
                <v:path arrowok="t"/>
              </v:shape>
            </v:group>
            <v:group style="position:absolute;left:7797;top:4606;width:17;height:2" coordorigin="7797,4606" coordsize="17,2">
              <v:shape style="position:absolute;left:7797;top:4606;width:17;height:2" coordorigin="7797,4606" coordsize="17,0" path="m7797,4606l7813,4606e" filled="false" stroked="true" strokeweight=".12pt" strokecolor="#050000">
                <v:path arrowok="t"/>
              </v:shape>
            </v:group>
            <v:group style="position:absolute;left:7787;top:4488;width:2;height:17" coordorigin="7787,4488" coordsize="2,17">
              <v:shape style="position:absolute;left:7787;top:4488;width:2;height:17" coordorigin="7787,4488" coordsize="0,17" path="m7787,4488l7787,4505e" filled="false" stroked="true" strokeweight=".119pt" strokecolor="#050000">
                <v:path arrowok="t"/>
              </v:shape>
            </v:group>
            <v:group style="position:absolute;left:7560;top:4830;width:15;height:22" coordorigin="7560,4830" coordsize="15,22">
              <v:shape style="position:absolute;left:7560;top:4830;width:15;height:22" coordorigin="7560,4830" coordsize="15,22" path="m7560,4830l7560,4842,7563,4844,7567,4847,7570,4849,7575,4852e" filled="false" stroked="true" strokeweight=".84pt" strokecolor="#050000">
                <v:path arrowok="t"/>
              </v:shape>
            </v:group>
            <v:group style="position:absolute;left:7619;top:4500;width:2;height:17" coordorigin="7619,4500" coordsize="2,17">
              <v:shape style="position:absolute;left:7619;top:4500;width:2;height:17" coordorigin="7619,4500" coordsize="0,17" path="m7619,4500l7619,4517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482;top:4604;width:17;height:2" coordorigin="7482,4604" coordsize="17,2">
              <v:shape style="position:absolute;left:7482;top:4604;width:17;height:2" coordorigin="7482,4604" coordsize="17,0" path="m7482,4604l7499,4604e" filled="false" stroked="true" strokeweight=".24pt" strokecolor="#050000">
                <v:path arrowok="t"/>
              </v:shape>
            </v:group>
            <v:group style="position:absolute;left:7818;top:4610;width:2;height:17" coordorigin="7818,4610" coordsize="2,17">
              <v:shape style="position:absolute;left:7818;top:4610;width:2;height:17" coordorigin="7818,4610" coordsize="0,17" path="m7818,4610l7818,4627e" filled="false" stroked="true" strokeweight=".12pt" strokecolor="#050000">
                <v:path arrowok="t"/>
              </v:shape>
            </v:group>
            <v:group style="position:absolute;left:7854;top:4555;width:2;height:17" coordorigin="7854,4555" coordsize="2,17">
              <v:shape style="position:absolute;left:7854;top:4555;width:2;height:17" coordorigin="7854,4555" coordsize="0,17" path="m7854,4555l7854,4572e" filled="false" stroked="true" strokeweight=".12pt" strokecolor="#050000">
                <v:path arrowok="t"/>
              </v:shape>
            </v:group>
            <v:group style="position:absolute;left:7852;top:4555;width:2;height:17" coordorigin="7852,4555" coordsize="2,17">
              <v:shape style="position:absolute;left:7852;top:4555;width:2;height:17" coordorigin="7852,4555" coordsize="0,17" path="m7852,4555l7852,4572e" filled="false" stroked="true" strokeweight=".12pt" strokecolor="#050000">
                <v:path arrowok="t"/>
              </v:shape>
            </v:group>
            <v:group style="position:absolute;left:7801;top:4572;width:17;height:2" coordorigin="7801,4572" coordsize="17,2">
              <v:shape style="position:absolute;left:7801;top:4572;width:17;height:2" coordorigin="7801,4572" coordsize="17,0" path="m7801,4572l7818,4572e" filled="false" stroked="true" strokeweight=".12pt" strokecolor="#050000">
                <v:path arrowok="t"/>
              </v:shape>
            </v:group>
            <v:group style="position:absolute;left:7818;top:4562;width:2;height:17" coordorigin="7818,4562" coordsize="2,17">
              <v:shape style="position:absolute;left:7818;top:4562;width:2;height:17" coordorigin="7818,4562" coordsize="0,17" path="m7818,4562l7818,4579e" filled="false" stroked="true" strokeweight=".12pt" strokecolor="#050000">
                <v:path arrowok="t"/>
              </v:shape>
            </v:group>
            <v:group style="position:absolute;left:7823;top:4560;width:2;height:17" coordorigin="7823,4560" coordsize="2,17">
              <v:shape style="position:absolute;left:7823;top:4560;width:2;height:17" coordorigin="7823,4560" coordsize="0,17" path="m7823,4560l7823,4577e" filled="false" stroked="true" strokeweight=".12pt" strokecolor="#050000">
                <v:path arrowok="t"/>
              </v:shape>
            </v:group>
            <v:group style="position:absolute;left:7813;top:4608;width:2;height:17" coordorigin="7813,4608" coordsize="2,17">
              <v:shape style="position:absolute;left:7813;top:4608;width:2;height:17" coordorigin="7813,4608" coordsize="0,17" path="m7813,4608l7813,4625e" filled="false" stroked="true" strokeweight=".12pt" strokecolor="#050000">
                <v:path arrowok="t"/>
              </v:shape>
            </v:group>
            <v:group style="position:absolute;left:7830;top:4558;width:2;height:17" coordorigin="7830,4558" coordsize="2,17">
              <v:shape style="position:absolute;left:7830;top:4558;width:2;height:17" coordorigin="7830,4558" coordsize="0,17" path="m7830,4558l7830,4574e" filled="false" stroked="true" strokeweight=".12pt" strokecolor="#050000">
                <v:path arrowok="t"/>
              </v:shape>
            </v:group>
            <v:group style="position:absolute;left:7821;top:4608;width:2;height:17" coordorigin="7821,4608" coordsize="2,17">
              <v:shape style="position:absolute;left:7821;top:4608;width:2;height:17" coordorigin="7821,4608" coordsize="0,17" path="m7821,4608l7821,4625e" filled="false" stroked="true" strokeweight=".12pt" strokecolor="#050000">
                <v:path arrowok="t"/>
              </v:shape>
            </v:group>
            <v:group style="position:absolute;left:7837;top:4558;width:2;height:17" coordorigin="7837,4558" coordsize="2,17">
              <v:shape style="position:absolute;left:7837;top:4558;width:2;height:17" coordorigin="7837,4558" coordsize="0,17" path="m7837,4558l7837,4574e" filled="false" stroked="true" strokeweight=".12pt" strokecolor="#050000">
                <v:path arrowok="t"/>
              </v:shape>
            </v:group>
            <v:group style="position:absolute;left:7847;top:4555;width:2;height:17" coordorigin="7847,4555" coordsize="2,17">
              <v:shape style="position:absolute;left:7847;top:4555;width:2;height:17" coordorigin="7847,4555" coordsize="0,17" path="m7847,4555l7847,4572e" filled="false" stroked="true" strokeweight=".12pt" strokecolor="#050000">
                <v:path arrowok="t"/>
              </v:shape>
            </v:group>
            <v:group style="position:absolute;left:7822;top:4499;width:2;height:36" coordorigin="7822,4499" coordsize="2,36">
              <v:shape style="position:absolute;left:7822;top:4499;width:2;height:36" coordorigin="7822,4499" coordsize="0,36" path="m7822,4535l7822,4499e" filled="false" stroked="true" strokeweight=".84pt" strokecolor="#050000">
                <v:path arrowok="t"/>
              </v:shape>
            </v:group>
            <v:group style="position:absolute;left:7816;top:4511;width:17;height:2" coordorigin="7816,4511" coordsize="17,2">
              <v:shape style="position:absolute;left:7816;top:4511;width:17;height:2" coordorigin="7816,4511" coordsize="17,0" path="m7816,4511l7833,4511e" filled="false" stroked="true" strokeweight="1.2pt" strokecolor="#050000">
                <v:path arrowok="t"/>
              </v:shape>
            </v:group>
            <v:group style="position:absolute;left:7818;top:4500;width:17;height:2" coordorigin="7818,4500" coordsize="17,2">
              <v:shape style="position:absolute;left:7818;top:4500;width:17;height:2" coordorigin="7818,4500" coordsize="17,0" path="m7818,4500l7835,4500e" filled="false" stroked="true" strokeweight=".36pt" strokecolor="#050000">
                <v:path arrowok="t"/>
              </v:shape>
            </v:group>
            <v:group style="position:absolute;left:7823;top:4500;width:17;height:2" coordorigin="7823,4500" coordsize="17,2">
              <v:shape style="position:absolute;left:7823;top:4500;width:17;height:2" coordorigin="7823,4500" coordsize="17,0" path="m7823,4500l7840,4500e" filled="false" stroked="true" strokeweight=".36pt" strokecolor="#050000">
                <v:path arrowok="t"/>
              </v:shape>
            </v:group>
            <v:group style="position:absolute;left:7837;top:4498;width:17;height:2" coordorigin="7837,4498" coordsize="17,2">
              <v:shape style="position:absolute;left:7837;top:4498;width:17;height:2" coordorigin="7837,4498" coordsize="17,0" path="m7837,4498l7854,4498e" filled="false" stroked="true" strokeweight=".6pt" strokecolor="#050000">
                <v:path arrowok="t"/>
              </v:shape>
            </v:group>
            <v:group style="position:absolute;left:7821;top:4608;width:2;height:17" coordorigin="7821,4608" coordsize="2,17">
              <v:shape style="position:absolute;left:7821;top:4608;width:2;height:17" coordorigin="7821,4608" coordsize="0,17" path="m7821,4608l7821,4625e" filled="false" stroked="true" strokeweight=".12pt" strokecolor="#050000">
                <v:path arrowok="t"/>
              </v:shape>
            </v:group>
            <v:group style="position:absolute;left:7777;top:4495;width:17;height:2" coordorigin="7777,4495" coordsize="17,2">
              <v:shape style="position:absolute;left:7777;top:4495;width:17;height:2" coordorigin="7777,4495" coordsize="17,0" path="m7777,4495l7794,4495e" filled="false" stroked="true" strokeweight=".12pt" strokecolor="#050000">
                <v:path arrowok="t"/>
              </v:shape>
            </v:group>
            <v:group style="position:absolute;left:7661;top:4864;width:3;height:5" coordorigin="7661,4864" coordsize="3,5">
              <v:shape style="position:absolute;left:7661;top:4864;width:3;height:5" coordorigin="7661,4864" coordsize="3,5" path="m7661,4868l7663,4866,7663,4864e" filled="false" stroked="true" strokeweight=".84pt" strokecolor="#050000">
                <v:path arrowok="t"/>
              </v:shape>
            </v:group>
            <v:group style="position:absolute;left:7561;top:4822;width:2;height:17" coordorigin="7561,4822" coordsize="2,17">
              <v:shape style="position:absolute;left:7561;top:4822;width:2;height:17" coordorigin="7561,4822" coordsize="0,17" path="m7561,4822l7561,4838e" filled="false" stroked="true" strokeweight=".12pt" strokecolor="#050000">
                <v:path arrowok="t"/>
              </v:shape>
            </v:group>
            <v:group style="position:absolute;left:7504;top:4579;width:17;height:2" coordorigin="7504,4579" coordsize="17,2">
              <v:shape style="position:absolute;left:7504;top:4579;width:17;height:2" coordorigin="7504,4579" coordsize="17,0" path="m7504,4579l7521,4579e" filled="false" stroked="true" strokeweight=".12pt" strokecolor="#050000">
                <v:path arrowok="t"/>
              </v:shape>
            </v:group>
            <v:group style="position:absolute;left:7492;top:4594;width:2;height:17" coordorigin="7492,4594" coordsize="2,17">
              <v:shape style="position:absolute;left:7492;top:4594;width:2;height:17" coordorigin="7492,4594" coordsize="0,17" path="m7492,4594l7492,4610e" filled="false" stroked="true" strokeweight=".12pt" strokecolor="#050000">
                <v:path arrowok="t"/>
              </v:shape>
            </v:group>
            <v:group style="position:absolute;left:7876;top:4505;width:2;height:17" coordorigin="7876,4505" coordsize="2,17">
              <v:shape style="position:absolute;left:7876;top:4505;width:2;height:17" coordorigin="7876,4505" coordsize="0,17" path="m7876,4505l7876,4522e" filled="false" stroked="true" strokeweight=".12pt" strokecolor="#050000">
                <v:path arrowok="t"/>
              </v:shape>
            </v:group>
            <v:group style="position:absolute;left:7878;top:4505;width:2;height:17" coordorigin="7878,4505" coordsize="2,17">
              <v:shape style="position:absolute;left:7878;top:4505;width:2;height:17" coordorigin="7878,4505" coordsize="0,17" path="m7878,4505l7878,4522e" filled="false" stroked="true" strokeweight=".12pt" strokecolor="#050000">
                <v:path arrowok="t"/>
              </v:shape>
            </v:group>
            <v:group style="position:absolute;left:7878;top:4558;width:2;height:17" coordorigin="7878,4558" coordsize="2,17">
              <v:shape style="position:absolute;left:7878;top:4558;width:2;height:17" coordorigin="7878,4558" coordsize="0,17" path="m7878,4558l7878,4574e" filled="false" stroked="true" strokeweight=".12pt" strokecolor="#050000">
                <v:path arrowok="t"/>
              </v:shape>
            </v:group>
            <v:group style="position:absolute;left:7871;top:4656;width:17;height:2" coordorigin="7871,4656" coordsize="17,2">
              <v:shape style="position:absolute;left:7871;top:4656;width:17;height:2" coordorigin="7871,4656" coordsize="17,0" path="m7871,4656l7888,4656e" filled="false" stroked="true" strokeweight="1.56pt" strokecolor="#050000">
                <v:path arrowok="t"/>
              </v:shape>
            </v:group>
            <v:group style="position:absolute;left:7899;top:4662;width:3;height:41" coordorigin="7899,4662" coordsize="3,41">
              <v:shape style="position:absolute;left:7899;top:4662;width:3;height:41" coordorigin="7899,4662" coordsize="3,41" path="m7901,4703l7899,4662e" filled="false" stroked="true" strokeweight=".84pt" strokecolor="#050000">
                <v:path arrowok="t"/>
              </v:shape>
            </v:group>
            <v:group style="position:absolute;left:7869;top:4555;width:2;height:17" coordorigin="7869,4555" coordsize="2,17">
              <v:shape style="position:absolute;left:7869;top:4555;width:2;height:17" coordorigin="7869,4555" coordsize="0,17" path="m7869,4555l7869,4572e" filled="false" stroked="true" strokeweight=".12pt" strokecolor="#050000">
                <v:path arrowok="t"/>
              </v:shape>
            </v:group>
            <v:group style="position:absolute;left:7878;top:4558;width:2;height:17" coordorigin="7878,4558" coordsize="2,17">
              <v:shape style="position:absolute;left:7878;top:4558;width:2;height:17" coordorigin="7878,4558" coordsize="0,17" path="m7878,4558l7878,4574e" filled="false" stroked="true" strokeweight=".12pt" strokecolor="#050000">
                <v:path arrowok="t"/>
              </v:shape>
            </v:group>
            <v:group style="position:absolute;left:7864;top:4555;width:2;height:17" coordorigin="7864,4555" coordsize="2,17">
              <v:shape style="position:absolute;left:7864;top:4555;width:2;height:17" coordorigin="7864,4555" coordsize="0,17" path="m7864,4555l7864,4572e" filled="false" stroked="true" strokeweight=".12pt" strokecolor="#050000">
                <v:path arrowok="t"/>
              </v:shape>
            </v:group>
            <v:group style="position:absolute;left:7861;top:4555;width:2;height:17" coordorigin="7861,4555" coordsize="2,17">
              <v:shape style="position:absolute;left:7861;top:4555;width:2;height:17" coordorigin="7861,4555" coordsize="0,17" path="m7861,4555l7861,4572e" filled="false" stroked="true" strokeweight=".12pt" strokecolor="#050000">
                <v:path arrowok="t"/>
              </v:shape>
            </v:group>
            <v:group style="position:absolute;left:7843;top:4636;width:3;height:20" coordorigin="7843,4636" coordsize="3,20">
              <v:shape style="position:absolute;left:7843;top:4636;width:3;height:20" coordorigin="7843,4636" coordsize="3,20" path="m7843,4655l7846,4636e" filled="false" stroked="true" strokeweight=".84pt" strokecolor="#050000">
                <v:path arrowok="t"/>
              </v:shape>
            </v:group>
            <v:group style="position:absolute;left:7846;top:4633;width:3;height:22" coordorigin="7846,4633" coordsize="3,22">
              <v:shape style="position:absolute;left:7846;top:4633;width:3;height:22" coordorigin="7846,4633" coordsize="3,22" path="m7846,4655l7848,4633e" filled="false" stroked="true" strokeweight=".84pt" strokecolor="#050000">
                <v:path arrowok="t"/>
              </v:shape>
            </v:group>
            <v:group style="position:absolute;left:7818;top:4610;width:2;height:17" coordorigin="7818,4610" coordsize="2,17">
              <v:shape style="position:absolute;left:7818;top:4610;width:2;height:17" coordorigin="7818,4610" coordsize="0,17" path="m7818,4610l7818,4627e" filled="false" stroked="true" strokeweight=".12pt" strokecolor="#050000">
                <v:path arrowok="t"/>
              </v:shape>
            </v:group>
            <v:group style="position:absolute;left:7804;top:4570;width:2;height:17" coordorigin="7804,4570" coordsize="2,17">
              <v:shape style="position:absolute;left:7804;top:4570;width:2;height:17" coordorigin="7804,4570" coordsize="0,17" path="m7804,4570l7804,4586e" filled="false" stroked="true" strokeweight=".12pt" strokecolor="#050000">
                <v:path arrowok="t"/>
              </v:shape>
            </v:group>
            <v:group style="position:absolute;left:7821;top:4610;width:2;height:17" coordorigin="7821,4610" coordsize="2,17">
              <v:shape style="position:absolute;left:7821;top:4610;width:2;height:17" coordorigin="7821,4610" coordsize="0,17" path="m7821,4610l7821,4627e" filled="false" stroked="true" strokeweight=".12pt" strokecolor="#050000">
                <v:path arrowok="t"/>
              </v:shape>
            </v:group>
            <v:group style="position:absolute;left:7775;top:4740;width:2;height:17" coordorigin="7775,4740" coordsize="2,17">
              <v:shape style="position:absolute;left:7775;top:4740;width:2;height:17" coordorigin="7775,4740" coordsize="0,17" path="m7775,4740l7775,4757e" filled="false" stroked="true" strokeweight=".12pt" strokecolor="#050000">
                <v:path arrowok="t"/>
              </v:shape>
            </v:group>
            <v:group style="position:absolute;left:7609;top:4754;width:2;height:17" coordorigin="7609,4754" coordsize="2,17">
              <v:shape style="position:absolute;left:7609;top:4754;width:2;height:17" coordorigin="7609,4754" coordsize="0,17" path="m7609,4754l7609,4771e" filled="false" stroked="true" strokeweight=".12pt" strokecolor="#050000">
                <v:path arrowok="t"/>
              </v:shape>
            </v:group>
            <v:group style="position:absolute;left:7560;top:4828;width:3;height:3" coordorigin="7560,4828" coordsize="3,3">
              <v:shape style="position:absolute;left:7560;top:4828;width:3;height:3" coordorigin="7560,4828" coordsize="3,3" path="m7560,4830l7563,4828e" filled="false" stroked="true" strokeweight=".84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89;top:4564;width:8;height:10" coordorigin="7589,4564" coordsize="8,10">
              <v:shape style="position:absolute;left:7589;top:4564;width:8;height:10" coordorigin="7589,4564" coordsize="8,10" path="m7596,4564l7591,4568,7589,4573e" filled="false" stroked="true" strokeweight=".84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40;top:4546;width:2;height:17" coordorigin="7540,4546" coordsize="2,17">
              <v:shape style="position:absolute;left:7540;top:4546;width:2;height:17" coordorigin="7540,4546" coordsize="0,17" path="m7540,4546l7540,4562e" filled="false" stroked="true" strokeweight=".121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513;top:4570;width:2;height:17" coordorigin="7513,4570" coordsize="2,17">
              <v:shape style="position:absolute;left:7513;top:4570;width:2;height:17" coordorigin="7513,4570" coordsize="0,17" path="m7513,4570l7513,4586e" filled="false" stroked="true" strokeweight=".12pt" strokecolor="#050000">
                <v:path arrowok="t"/>
              </v:shape>
            </v:group>
            <v:group style="position:absolute;left:7516;top:4572;width:2;height:17" coordorigin="7516,4572" coordsize="2,17">
              <v:shape style="position:absolute;left:7516;top:4572;width:2;height:17" coordorigin="7516,4572" coordsize="0,17" path="m7516,4572l7516,4589e" filled="false" stroked="true" strokeweight=".12pt" strokecolor="#050000">
                <v:path arrowok="t"/>
              </v:shape>
            </v:group>
            <v:group style="position:absolute;left:7521;top:4565;width:2;height:17" coordorigin="7521,4565" coordsize="2,17">
              <v:shape style="position:absolute;left:7521;top:4565;width:2;height:17" coordorigin="7521,4565" coordsize="0,17" path="m7521,4565l7521,4582e" filled="false" stroked="true" strokeweight=".12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28;top:4558;width:2;height:17" coordorigin="7528,4558" coordsize="2,17">
              <v:shape style="position:absolute;left:7528;top:4558;width:2;height:17" coordorigin="7528,4558" coordsize="0,17" path="m7528,4558l7528,4574e" filled="false" stroked="true" strokeweight=".119pt" strokecolor="#050000">
                <v:path arrowok="t"/>
              </v:shape>
            </v:group>
            <v:group style="position:absolute;left:8169;top:4608;width:2;height:17" coordorigin="8169,4608" coordsize="2,17">
              <v:shape style="position:absolute;left:8169;top:4608;width:2;height:17" coordorigin="8169,4608" coordsize="0,17" path="m8169,4608l8169,4625e" filled="false" stroked="true" strokeweight=".12pt" strokecolor="#050000">
                <v:path arrowok="t"/>
              </v:shape>
            </v:group>
            <v:group style="position:absolute;left:8112;top:4643;width:5;height:10" coordorigin="8112,4643" coordsize="5,10">
              <v:shape style="position:absolute;left:8112;top:4643;width:5;height:10" coordorigin="8112,4643" coordsize="5,10" path="m8117,4652l8112,4643e" filled="false" stroked="true" strokeweight=".84pt" strokecolor="#050000">
                <v:path arrowok="t"/>
              </v:shape>
            </v:group>
            <v:group style="position:absolute;left:7933;top:4562;width:2;height:17" coordorigin="7933,4562" coordsize="2,17">
              <v:shape style="position:absolute;left:7933;top:4562;width:2;height:17" coordorigin="7933,4562" coordsize="0,17" path="m7933,4562l7933,4579e" filled="false" stroked="true" strokeweight=".12pt" strokecolor="#050000">
                <v:path arrowok="t"/>
              </v:shape>
            </v:group>
            <v:group style="position:absolute;left:7941;top:4565;width:2;height:17" coordorigin="7941,4565" coordsize="2,17">
              <v:shape style="position:absolute;left:7941;top:4565;width:2;height:17" coordorigin="7941,4565" coordsize="0,17" path="m7941,4565l7941,4582e" filled="false" stroked="true" strokeweight=".12pt" strokecolor="#050000">
                <v:path arrowok="t"/>
              </v:shape>
            </v:group>
            <v:group style="position:absolute;left:7948;top:4565;width:2;height:17" coordorigin="7948,4565" coordsize="2,17">
              <v:shape style="position:absolute;left:7948;top:4565;width:2;height:17" coordorigin="7948,4565" coordsize="0,17" path="m7948,4565l7948,4582e" filled="false" stroked="true" strokeweight=".12pt" strokecolor="#050000">
                <v:path arrowok="t"/>
              </v:shape>
            </v:group>
            <v:group style="position:absolute;left:7872;top:4636;width:5;height:24" coordorigin="7872,4636" coordsize="5,24">
              <v:shape style="position:absolute;left:7872;top:4636;width:5;height:24" coordorigin="7872,4636" coordsize="5,24" path="m7877,4636l7872,4660e" filled="false" stroked="true" strokeweight=".84pt" strokecolor="#050000">
                <v:path arrowok="t"/>
              </v:shape>
            </v:group>
            <v:group style="position:absolute;left:7877;top:4640;width:3;height:20" coordorigin="7877,4640" coordsize="3,20">
              <v:shape style="position:absolute;left:7877;top:4640;width:3;height:20" coordorigin="7877,4640" coordsize="3,20" path="m7879,4640l7877,4660e" filled="false" stroked="true" strokeweight=".84pt" strokecolor="#050000">
                <v:path arrowok="t"/>
              </v:shape>
            </v:group>
            <v:group style="position:absolute;left:7869;top:4555;width:2;height:17" coordorigin="7869,4555" coordsize="2,17">
              <v:shape style="position:absolute;left:7869;top:4555;width:2;height:17" coordorigin="7869,4555" coordsize="0,17" path="m7869,4555l7869,4572e" filled="false" stroked="true" strokeweight=".121pt" strokecolor="#050000">
                <v:path arrowok="t"/>
              </v:shape>
            </v:group>
            <v:group style="position:absolute;left:7753;top:4592;width:2;height:15" coordorigin="7753,4592" coordsize="2,15">
              <v:shape style="position:absolute;left:7753;top:4592;width:2;height:15" coordorigin="7753,4592" coordsize="0,15" path="m7753,4592l7753,4607e" filled="false" stroked="true" strokeweight=".12pt" strokecolor="#050000">
                <v:path arrowok="t"/>
              </v:shape>
            </v:group>
            <v:group style="position:absolute;left:7569;top:4807;width:2;height:17" coordorigin="7569,4807" coordsize="2,17">
              <v:shape style="position:absolute;left:7569;top:4807;width:2;height:17" coordorigin="7569,4807" coordsize="0,17" path="m7569,4807l7569,4824e" filled="false" stroked="true" strokeweight=".12pt" strokecolor="#050000">
                <v:path arrowok="t"/>
              </v:shape>
            </v:group>
            <v:group style="position:absolute;left:7609;top:4757;width:2;height:17" coordorigin="7609,4757" coordsize="2,17">
              <v:shape style="position:absolute;left:7609;top:4757;width:2;height:17" coordorigin="7609,4757" coordsize="0,17" path="m7609,4757l7609,4774e" filled="false" stroked="true" strokeweight=".12pt" strokecolor="#050000">
                <v:path arrowok="t"/>
              </v:shape>
            </v:group>
            <v:group style="position:absolute;left:7746;top:4457;width:2;height:17" coordorigin="7746,4457" coordsize="2,17">
              <v:shape style="position:absolute;left:7746;top:4457;width:2;height:17" coordorigin="7746,4457" coordsize="0,17" path="m7746,4457l7746,4474e" filled="false" stroked="true" strokeweight=".119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37;top:4548;width:2;height:17" coordorigin="7537,4548" coordsize="2,17">
              <v:shape style="position:absolute;left:7537;top:4548;width:2;height:17" coordorigin="7537,4548" coordsize="0,17" path="m7537,4548l7537,4565e" filled="false" stroked="true" strokeweight=".12pt" strokecolor="#050000">
                <v:path arrowok="t"/>
              </v:shape>
            </v:group>
            <v:group style="position:absolute;left:7564;top:4555;width:2;height:17" coordorigin="7564,4555" coordsize="2,17">
              <v:shape style="position:absolute;left:7564;top:4555;width:2;height:17" coordorigin="7564,4555" coordsize="0,17" path="m7564,4555l7564,4572e" filled="false" stroked="true" strokeweight=".12pt" strokecolor="#050000">
                <v:path arrowok="t"/>
              </v:shape>
            </v:group>
            <v:group style="position:absolute;left:7549;top:4560;width:17;height:2" coordorigin="7549,4560" coordsize="17,2">
              <v:shape style="position:absolute;left:7549;top:4560;width:17;height:2" coordorigin="7549,4560" coordsize="17,0" path="m7549,4560l7566,4560e" filled="false" stroked="true" strokeweight=".12pt" strokecolor="#050000">
                <v:path arrowok="t"/>
              </v:shape>
            </v:group>
            <v:group style="position:absolute;left:7529;top:4600;width:15;height:15" coordorigin="7529,4600" coordsize="15,15">
              <v:shape style="position:absolute;left:7529;top:4600;width:15;height:15" coordorigin="7529,4600" coordsize="15,15" path="m7529,4614l7543,4600e" filled="false" stroked="true" strokeweight=".84pt" strokecolor="#050000">
                <v:path arrowok="t"/>
              </v:shape>
            </v:group>
            <v:group style="position:absolute;left:7623;top:4518;width:12;height:12" coordorigin="7623,4518" coordsize="12,12">
              <v:shape style="position:absolute;left:7623;top:4518;width:12;height:12" coordorigin="7623,4518" coordsize="12,12" path="m7623,4530l7635,4518e" filled="false" stroked="true" strokeweight=".84pt" strokecolor="#050000">
                <v:path arrowok="t"/>
              </v:shape>
            </v:group>
            <v:group style="position:absolute;left:7625;top:4520;width:12;height:12" coordorigin="7625,4520" coordsize="12,12">
              <v:shape style="position:absolute;left:7625;top:4520;width:12;height:12" coordorigin="7625,4520" coordsize="12,12" path="m7637,4520l7625,4532e" filled="false" stroked="true" strokeweight=".84pt" strokecolor="#050000">
                <v:path arrowok="t"/>
              </v:shape>
            </v:group>
            <v:group style="position:absolute;left:7534;top:4602;width:12;height:12" coordorigin="7534,4602" coordsize="12,12">
              <v:shape style="position:absolute;left:7534;top:4602;width:12;height:12" coordorigin="7534,4602" coordsize="12,12" path="m7546,4602l7534,4614e" filled="false" stroked="true" strokeweight=".84pt" strokecolor="#050000">
                <v:path arrowok="t"/>
              </v:shape>
            </v:group>
            <v:group style="position:absolute;left:7596;top:4475;width:99;height:89" coordorigin="7596,4475" coordsize="99,89">
              <v:shape style="position:absolute;left:7596;top:4475;width:99;height:89" coordorigin="7596,4475" coordsize="99,89" path="m7695,4475l7596,4564e" filled="false" stroked="true" strokeweight=".84pt" strokecolor="#050000">
                <v:path arrowok="t"/>
              </v:shape>
            </v:group>
            <v:group style="position:absolute;left:7541;top:4607;width:8;height:8" coordorigin="7541,4607" coordsize="8,8">
              <v:shape style="position:absolute;left:7541;top:4607;width:8;height:8" coordorigin="7541,4607" coordsize="8,8" path="m7548,4607l7541,4614e" filled="false" stroked="true" strokeweight=".84pt" strokecolor="#050000">
                <v:path arrowok="t"/>
              </v:shape>
            </v:group>
            <v:group style="position:absolute;left:7596;top:4475;width:99;height:89" coordorigin="7596,4475" coordsize="99,89">
              <v:shape style="position:absolute;left:7596;top:4475;width:99;height:89" coordorigin="7596,4475" coordsize="99,89" path="m7695,4475l7596,4564e" filled="false" stroked="true" strokeweight=".84pt" strokecolor="#050000">
                <v:path arrowok="t"/>
              </v:shape>
            </v:group>
            <v:group style="position:absolute;left:7541;top:4607;width:10;height:10" coordorigin="7541,4607" coordsize="10,10">
              <v:shape style="position:absolute;left:7541;top:4607;width:10;height:10" coordorigin="7541,4607" coordsize="10,10" path="m7551,4607l7541,4616e" filled="false" stroked="true" strokeweight=".84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40;top:4546;width:2;height:17" coordorigin="7540,4546" coordsize="2,17">
              <v:shape style="position:absolute;left:7540;top:4546;width:2;height:17" coordorigin="7540,4546" coordsize="0,17" path="m7540,4546l7540,4562e" filled="false" stroked="true" strokeweight=".12pt" strokecolor="#050000">
                <v:path arrowok="t"/>
              </v:shape>
            </v:group>
            <v:group style="position:absolute;left:7547;top:4541;width:2;height:17" coordorigin="7547,4541" coordsize="2,17">
              <v:shape style="position:absolute;left:7547;top:4541;width:2;height:17" coordorigin="7547,4541" coordsize="0,17" path="m7547,4541l7547,4558e" filled="false" stroked="true" strokeweight=".119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54;top:4534;width:2;height:17" coordorigin="7554,4534" coordsize="2,17">
              <v:shape style="position:absolute;left:7554;top:4534;width:2;height:17" coordorigin="7554,4534" coordsize="0,17" path="m7554,4534l7554,4550e" filled="false" stroked="true" strokeweight=".12pt" strokecolor="#050000">
                <v:path arrowok="t"/>
              </v:shape>
            </v:group>
            <v:group style="position:absolute;left:7559;top:4531;width:2;height:17" coordorigin="7559,4531" coordsize="2,17">
              <v:shape style="position:absolute;left:7559;top:4531;width:2;height:17" coordorigin="7559,4531" coordsize="0,17" path="m7559,4531l7559,4548e" filled="false" stroked="true" strokeweight=".12pt" strokecolor="#050000">
                <v:path arrowok="t"/>
              </v:shape>
            </v:group>
            <v:group style="position:absolute;left:7564;top:4524;width:2;height:17" coordorigin="7564,4524" coordsize="2,17">
              <v:shape style="position:absolute;left:7564;top:4524;width:2;height:17" coordorigin="7564,4524" coordsize="0,17" path="m7564,4524l7564,4541e" filled="false" stroked="true" strokeweight=".12pt" strokecolor="#050000">
                <v:path arrowok="t"/>
              </v:shape>
            </v:group>
            <v:group style="position:absolute;left:7569;top:4524;width:2;height:17" coordorigin="7569,4524" coordsize="2,17">
              <v:shape style="position:absolute;left:7569;top:4524;width:2;height:17" coordorigin="7569,4524" coordsize="0,17" path="m7569,4524l7569,4541e" filled="false" stroked="true" strokeweight=".12pt" strokecolor="#050000">
                <v:path arrowok="t"/>
              </v:shape>
            </v:group>
            <v:group style="position:absolute;left:7871;top:4555;width:2;height:17" coordorigin="7871,4555" coordsize="2,17">
              <v:shape style="position:absolute;left:7871;top:4555;width:2;height:17" coordorigin="7871,4555" coordsize="0,17" path="m7871,4555l7871,4572e" filled="false" stroked="true" strokeweight=".12pt" strokecolor="#050000">
                <v:path arrowok="t"/>
              </v:shape>
            </v:group>
            <v:group style="position:absolute;left:7821;top:4608;width:2;height:17" coordorigin="7821,4608" coordsize="2,17">
              <v:shape style="position:absolute;left:7821;top:4608;width:2;height:17" coordorigin="7821,4608" coordsize="0,17" path="m7821,4608l7821,4625e" filled="false" stroked="true" strokeweight=".12pt" strokecolor="#050000">
                <v:path arrowok="t"/>
              </v:shape>
            </v:group>
            <v:group style="position:absolute;left:7675;top:4703;width:29;height:48" coordorigin="7675,4703" coordsize="29,48">
              <v:shape style="position:absolute;left:7675;top:4703;width:29;height:48" coordorigin="7675,4703" coordsize="29,48" path="m7704,4703l7675,4751,7704,4703xe" filled="false" stroked="true" strokeweight=".84pt" strokecolor="#050000">
                <v:path arrowok="t"/>
              </v:shape>
            </v:group>
            <v:group style="position:absolute;left:7603;top:4765;width:5;height:8" coordorigin="7603,4765" coordsize="5,8">
              <v:shape style="position:absolute;left:7603;top:4765;width:5;height:8" coordorigin="7603,4765" coordsize="5,8" path="m7608,4765l7606,4765,7606,4768,7606,4770,7603,4770,7603,4772e" filled="false" stroked="true" strokeweight=".84pt" strokecolor="#050000">
                <v:path arrowok="t"/>
              </v:shape>
            </v:group>
            <v:group style="position:absolute;left:7606;top:4765;width:3;height:3" coordorigin="7606,4765" coordsize="3,3">
              <v:shape style="position:absolute;left:7606;top:4765;width:3;height:3" coordorigin="7606,4765" coordsize="3,3" path="m7608,4765l7606,4768e" filled="false" stroked="true" strokeweight=".84pt" strokecolor="#050000">
                <v:path arrowok="t"/>
              </v:shape>
            </v:group>
            <v:group style="position:absolute;left:7567;top:4801;width:10;height:15" coordorigin="7567,4801" coordsize="10,15">
              <v:shape style="position:absolute;left:7567;top:4801;width:10;height:15" coordorigin="7567,4801" coordsize="10,15" path="m7577,4801l7575,4806,7570,4811,7567,4816e" filled="false" stroked="true" strokeweight=".84pt" strokecolor="#050000">
                <v:path arrowok="t"/>
              </v:shape>
            </v:group>
            <v:group style="position:absolute;left:7603;top:4768;width:3;height:5" coordorigin="7603,4768" coordsize="3,5">
              <v:shape style="position:absolute;left:7603;top:4768;width:3;height:5" coordorigin="7603,4768" coordsize="3,5" path="m7606,4768l7603,4772e" filled="false" stroked="true" strokeweight=".84pt" strokecolor="#050000">
                <v:path arrowok="t"/>
              </v:shape>
            </v:group>
            <v:group style="position:absolute;left:7578;top:4793;width:2;height:17" coordorigin="7578,4793" coordsize="2,17">
              <v:shape style="position:absolute;left:7578;top:4793;width:2;height:17" coordorigin="7578,4793" coordsize="0,17" path="m7578,4793l7578,4810e" filled="false" stroked="true" strokeweight=".12pt" strokecolor="#050000">
                <v:path arrowok="t"/>
              </v:shape>
            </v:group>
            <v:group style="position:absolute;left:7577;top:4772;width:27;height:29" coordorigin="7577,4772" coordsize="27,29">
              <v:shape style="position:absolute;left:7577;top:4772;width:27;height:29" coordorigin="7577,4772" coordsize="27,29" path="m7603,4772l7591,4787,7577,4801e" filled="false" stroked="true" strokeweight=".84pt" strokecolor="#050000">
                <v:path arrowok="t"/>
              </v:shape>
            </v:group>
            <v:group style="position:absolute;left:7786;top:4492;width:3;height:3" coordorigin="7786,4492" coordsize="3,3">
              <v:shape style="position:absolute;left:7786;top:4492;width:3;height:3" coordorigin="7786,4492" coordsize="3,3" path="m7788,4492l7786,4494e" filled="false" stroked="true" strokeweight=".84pt" strokecolor="#050000">
                <v:path arrowok="t"/>
              </v:shape>
            </v:group>
            <v:group style="position:absolute;left:7603;top:4475;width:99;height:89" coordorigin="7603,4475" coordsize="99,89">
              <v:shape style="position:absolute;left:7603;top:4475;width:99;height:89" coordorigin="7603,4475" coordsize="99,89" path="m7603,4564l7702,4475e" filled="false" stroked="true" strokeweight=".84pt" strokecolor="#050000">
                <v:path arrowok="t"/>
              </v:shape>
            </v:group>
            <v:group style="position:absolute;left:7606;top:4480;width:99;height:89" coordorigin="7606,4480" coordsize="99,89">
              <v:shape style="position:absolute;left:7606;top:4480;width:99;height:89" coordorigin="7606,4480" coordsize="99,89" path="m7606,4568l7704,4480e" filled="false" stroked="true" strokeweight=".84pt" strokecolor="#050000">
                <v:path arrowok="t"/>
              </v:shape>
            </v:group>
            <v:group style="position:absolute;left:7543;top:4612;width:15;height:15" coordorigin="7543,4612" coordsize="15,15">
              <v:shape style="position:absolute;left:7543;top:4612;width:15;height:15" coordorigin="7543,4612" coordsize="15,15" path="m7543,4626l7558,4612e" filled="false" stroked="true" strokeweight=".84pt" strokecolor="#050000">
                <v:path arrowok="t"/>
              </v:shape>
            </v:group>
            <v:group style="position:absolute;left:7615;top:4561;width:8;height:10" coordorigin="7615,4561" coordsize="8,10">
              <v:shape style="position:absolute;left:7615;top:4561;width:8;height:10" coordorigin="7615,4561" coordsize="8,10" path="m7623,4561l7615,4571e" filled="false" stroked="true" strokeweight=".84pt" strokecolor="#050000">
                <v:path arrowok="t"/>
              </v:shape>
            </v:group>
            <v:group style="position:absolute;left:7618;top:4566;width:10;height:8" coordorigin="7618,4566" coordsize="10,8">
              <v:shape style="position:absolute;left:7618;top:4566;width:10;height:8" coordorigin="7618,4566" coordsize="10,8" path="m7627,4566l7618,4573e" filled="false" stroked="true" strokeweight=".84pt" strokecolor="#050000">
                <v:path arrowok="t"/>
              </v:shape>
            </v:group>
            <v:group style="position:absolute;left:7553;top:4631;width:3;height:3" coordorigin="7553,4631" coordsize="3,3">
              <v:shape style="position:absolute;left:7553;top:4631;width:3;height:3" coordorigin="7553,4631" coordsize="3,3" path="m7555,4631l7553,4633,7555,4633e" filled="false" stroked="true" strokeweight=".84pt" strokecolor="#050000">
                <v:path arrowok="t"/>
              </v:shape>
            </v:group>
            <v:group style="position:absolute;left:7554;top:4625;width:2;height:17" coordorigin="7554,4625" coordsize="2,17">
              <v:shape style="position:absolute;left:7554;top:4625;width:2;height:17" coordorigin="7554,4625" coordsize="0,17" path="m7554,4625l7554,4642e" filled="false" stroked="true" strokeweight=".12pt" strokecolor="#050000">
                <v:path arrowok="t"/>
              </v:shape>
            </v:group>
            <v:group style="position:absolute;left:7569;top:4524;width:2;height:17" coordorigin="7569,4524" coordsize="2,17">
              <v:shape style="position:absolute;left:7569;top:4524;width:2;height:17" coordorigin="7569,4524" coordsize="0,17" path="m7569,4524l7569,4541e" filled="false" stroked="true" strokeweight=".12pt" strokecolor="#050000">
                <v:path arrowok="t"/>
              </v:shape>
            </v:group>
            <v:group style="position:absolute;left:7595;top:4502;width:2;height:17" coordorigin="7595,4502" coordsize="2,17">
              <v:shape style="position:absolute;left:7595;top:4502;width:2;height:17" coordorigin="7595,4502" coordsize="0,17" path="m7595,4502l7595,4519e" filled="false" stroked="true" strokeweight=".12pt" strokecolor="#050000">
                <v:path arrowok="t"/>
              </v:shape>
            </v:group>
            <v:group style="position:absolute;left:7521;top:4565;width:2;height:17" coordorigin="7521,4565" coordsize="2,17">
              <v:shape style="position:absolute;left:7521;top:4565;width:2;height:17" coordorigin="7521,4565" coordsize="0,17" path="m7521,4565l7521,4582e" filled="false" stroked="true" strokeweight=".12pt" strokecolor="#050000">
                <v:path arrowok="t"/>
              </v:shape>
            </v:group>
            <v:group style="position:absolute;left:7528;top:4558;width:2;height:17" coordorigin="7528,4558" coordsize="2,17">
              <v:shape style="position:absolute;left:7528;top:4558;width:2;height:17" coordorigin="7528,4558" coordsize="0,17" path="m7528,4558l7528,4574e" filled="false" stroked="true" strokeweight=".119pt" strokecolor="#050000">
                <v:path arrowok="t"/>
              </v:shape>
            </v:group>
            <v:group style="position:absolute;left:7537;top:4548;width:2;height:17" coordorigin="7537,4548" coordsize="2,17">
              <v:shape style="position:absolute;left:7537;top:4548;width:2;height:17" coordorigin="7537,4548" coordsize="0,17" path="m7537,4548l7537,4565e" filled="false" stroked="true" strokeweight=".12pt" strokecolor="#050000">
                <v:path arrowok="t"/>
              </v:shape>
            </v:group>
            <v:group style="position:absolute;left:7595;top:4502;width:2;height:17" coordorigin="7595,4502" coordsize="2,17">
              <v:shape style="position:absolute;left:7595;top:4502;width:2;height:17" coordorigin="7595,4502" coordsize="0,17" path="m7595,4502l7595,4519e" filled="false" stroked="true" strokeweight=".12pt" strokecolor="#050000">
                <v:path arrowok="t"/>
              </v:shape>
            </v:group>
            <v:group style="position:absolute;left:8109;top:4582;width:2;height:17" coordorigin="8109,4582" coordsize="2,17">
              <v:shape style="position:absolute;left:8109;top:4582;width:2;height:17" coordorigin="8109,4582" coordsize="0,17" path="m8109,4582l8109,4598e" filled="false" stroked="true" strokeweight=".12pt" strokecolor="#050000">
                <v:path arrowok="t"/>
              </v:shape>
            </v:group>
            <v:group style="position:absolute;left:7878;top:4558;width:2;height:17" coordorigin="7878,4558" coordsize="2,17">
              <v:shape style="position:absolute;left:7878;top:4558;width:2;height:17" coordorigin="7878,4558" coordsize="0,17" path="m7878,4558l7878,4574e" filled="false" stroked="true" strokeweight=".12pt" strokecolor="#050000">
                <v:path arrowok="t"/>
              </v:shape>
            </v:group>
            <v:group style="position:absolute;left:7933;top:4562;width:2;height:17" coordorigin="7933,4562" coordsize="2,17">
              <v:shape style="position:absolute;left:7933;top:4562;width:2;height:17" coordorigin="7933,4562" coordsize="0,17" path="m7933,4562l7933,4579e" filled="false" stroked="true" strokeweight=".12pt" strokecolor="#050000">
                <v:path arrowok="t"/>
              </v:shape>
            </v:group>
            <v:group style="position:absolute;left:7823;top:4608;width:2;height:17" coordorigin="7823,4608" coordsize="2,17">
              <v:shape style="position:absolute;left:7823;top:4608;width:2;height:17" coordorigin="7823,4608" coordsize="0,17" path="m7823,4608l7823,4625e" filled="false" stroked="true" strokeweight=".12pt" strokecolor="#050000">
                <v:path arrowok="t"/>
              </v:shape>
            </v:group>
            <v:group style="position:absolute;left:7695;top:4708;width:5;height:8" coordorigin="7695,4708" coordsize="5,8">
              <v:shape style="position:absolute;left:7695;top:4708;width:5;height:8" coordorigin="7695,4708" coordsize="5,8" path="m7699,4708l7695,4715e" filled="false" stroked="true" strokeweight=".84pt" strokecolor="#050000">
                <v:path arrowok="t"/>
              </v:shape>
            </v:group>
            <v:group style="position:absolute;left:7569;top:4807;width:2;height:17" coordorigin="7569,4807" coordsize="2,17">
              <v:shape style="position:absolute;left:7569;top:4807;width:2;height:17" coordorigin="7569,4807" coordsize="0,17" path="m7569,4807l7569,4824e" filled="false" stroked="true" strokeweight=".121pt" strokecolor="#050000">
                <v:path arrowok="t"/>
              </v:shape>
            </v:group>
            <v:group style="position:absolute;left:7789;top:4483;width:2;height:17" coordorigin="7789,4483" coordsize="2,17">
              <v:shape style="position:absolute;left:7789;top:4483;width:2;height:17" coordorigin="7789,4483" coordsize="0,17" path="m7789,4483l7789,4500e" filled="false" stroked="true" strokeweight=".121pt" strokecolor="#050000">
                <v:path arrowok="t"/>
              </v:shape>
            </v:group>
            <v:group style="position:absolute;left:7794;top:4481;width:2;height:17" coordorigin="7794,4481" coordsize="2,17">
              <v:shape style="position:absolute;left:7794;top:4481;width:2;height:17" coordorigin="7794,4481" coordsize="0,17" path="m7794,4481l7794,4498e" filled="false" stroked="true" strokeweight=".12pt" strokecolor="#050000">
                <v:path arrowok="t"/>
              </v:shape>
            </v:group>
            <v:group style="position:absolute;left:7673;top:4580;width:29;height:27" coordorigin="7673,4580" coordsize="29,27">
              <v:shape style="position:absolute;left:7673;top:4580;width:29;height:27" coordorigin="7673,4580" coordsize="29,27" path="m7673,4607l7702,4580e" filled="false" stroked="true" strokeweight=".84pt" strokecolor="#050000">
                <v:path arrowok="t"/>
              </v:shape>
            </v:group>
            <v:group style="position:absolute;left:7811;top:4490;width:17;height:2" coordorigin="7811,4490" coordsize="17,2">
              <v:shape style="position:absolute;left:7811;top:4490;width:17;height:2" coordorigin="7811,4490" coordsize="17,0" path="m7811,4490l7828,4490e" filled="false" stroked="true" strokeweight=".12pt" strokecolor="#050000">
                <v:path arrowok="t"/>
              </v:shape>
            </v:group>
            <v:group style="position:absolute;left:7824;top:4496;width:3;height:3" coordorigin="7824,4496" coordsize="3,3">
              <v:shape style="position:absolute;left:7824;top:4496;width:3;height:3" coordorigin="7824,4496" coordsize="3,3" path="m7824,4499l7827,4496e" filled="false" stroked="true" strokeweight=".84pt" strokecolor="#050000">
                <v:path arrowok="t"/>
              </v:shape>
            </v:group>
            <v:group style="position:absolute;left:7873;top:4462;width:2;height:17" coordorigin="7873,4462" coordsize="2,17">
              <v:shape style="position:absolute;left:7873;top:4462;width:2;height:17" coordorigin="7873,4462" coordsize="0,17" path="m7873,4462l7873,4478e" filled="false" stroked="true" strokeweight=".12pt" strokecolor="#050000">
                <v:path arrowok="t"/>
              </v:shape>
            </v:group>
            <v:group style="position:absolute;left:7878;top:4462;width:2;height:17" coordorigin="7878,4462" coordsize="2,17">
              <v:shape style="position:absolute;left:7878;top:4462;width:2;height:17" coordorigin="7878,4462" coordsize="0,17" path="m7878,4462l7878,4478e" filled="false" stroked="true" strokeweight=".12pt" strokecolor="#050000">
                <v:path arrowok="t"/>
              </v:shape>
            </v:group>
            <v:group style="position:absolute;left:7549;top:4598;width:2;height:17" coordorigin="7549,4598" coordsize="2,17">
              <v:shape style="position:absolute;left:7549;top:4598;width:2;height:17" coordorigin="7549,4598" coordsize="0,17" path="m7549,4598l7549,4615e" filled="false" stroked="true" strokeweight=".121pt" strokecolor="#050000">
                <v:path arrowok="t"/>
              </v:shape>
            </v:group>
            <v:group style="position:absolute;left:7584;top:4573;width:5;height:5" coordorigin="7584,4573" coordsize="5,5">
              <v:shape style="position:absolute;left:7584;top:4573;width:5;height:5" coordorigin="7584,4573" coordsize="5,5" path="m7584,4578l7589,4573e" filled="false" stroked="true" strokeweight=".84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21;top:4565;width:2;height:17" coordorigin="7521,4565" coordsize="2,17">
              <v:shape style="position:absolute;left:7521;top:4565;width:2;height:17" coordorigin="7521,4565" coordsize="0,17" path="m7521,4565l7521,4582e" filled="false" stroked="true" strokeweight=".12pt" strokecolor="#050000">
                <v:path arrowok="t"/>
              </v:shape>
            </v:group>
            <v:group style="position:absolute;left:7547;top:4541;width:2;height:17" coordorigin="7547,4541" coordsize="2,17">
              <v:shape style="position:absolute;left:7547;top:4541;width:2;height:17" coordorigin="7547,4541" coordsize="0,17" path="m7547,4541l7547,4558e" filled="false" stroked="true" strokeweight=".119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54;top:4534;width:2;height:17" coordorigin="7554,4534" coordsize="2,17">
              <v:shape style="position:absolute;left:7554;top:4534;width:2;height:17" coordorigin="7554,4534" coordsize="0,17" path="m7554,4534l7554,4550e" filled="false" stroked="true" strokeweight=".12pt" strokecolor="#050000">
                <v:path arrowok="t"/>
              </v:shape>
            </v:group>
            <v:group style="position:absolute;left:7564;top:4524;width:2;height:17" coordorigin="7564,4524" coordsize="2,17">
              <v:shape style="position:absolute;left:7564;top:4524;width:2;height:17" coordorigin="7564,4524" coordsize="0,17" path="m7564,4524l7564,4541e" filled="false" stroked="true" strokeweight=".12pt" strokecolor="#050000">
                <v:path arrowok="t"/>
              </v:shape>
            </v:group>
            <v:group style="position:absolute;left:8147;top:4644;width:2;height:17" coordorigin="8147,4644" coordsize="2,17">
              <v:shape style="position:absolute;left:8147;top:4644;width:2;height:17" coordorigin="8147,4644" coordsize="0,17" path="m8147,4644l8147,4661e" filled="false" stroked="true" strokeweight=".119pt" strokecolor="#050000">
                <v:path arrowok="t"/>
              </v:shape>
            </v:group>
            <v:group style="position:absolute;left:8116;top:4584;width:2;height:17" coordorigin="8116,4584" coordsize="2,17">
              <v:shape style="position:absolute;left:8116;top:4584;width:2;height:17" coordorigin="8116,4584" coordsize="0,17" path="m8116,4584l8116,4601e" filled="false" stroked="true" strokeweight=".121pt" strokecolor="#050000">
                <v:path arrowok="t"/>
              </v:shape>
            </v:group>
            <v:group style="position:absolute;left:8123;top:4584;width:2;height:17" coordorigin="8123,4584" coordsize="2,17">
              <v:shape style="position:absolute;left:8123;top:4584;width:2;height:17" coordorigin="8123,4584" coordsize="0,17" path="m8123,4584l8123,4601e" filled="false" stroked="true" strokeweight=".12pt" strokecolor="#050000">
                <v:path arrowok="t"/>
              </v:shape>
            </v:group>
            <v:group style="position:absolute;left:8130;top:4584;width:2;height:17" coordorigin="8130,4584" coordsize="2,17">
              <v:shape style="position:absolute;left:8130;top:4584;width:2;height:17" coordorigin="8130,4584" coordsize="0,17" path="m8130,4584l8130,4601e" filled="false" stroked="true" strokeweight=".12pt" strokecolor="#050000">
                <v:path arrowok="t"/>
              </v:shape>
            </v:group>
            <v:group style="position:absolute;left:8145;top:4632;width:2;height:17" coordorigin="8145,4632" coordsize="2,17">
              <v:shape style="position:absolute;left:8145;top:4632;width:2;height:17" coordorigin="8145,4632" coordsize="0,17" path="m8145,4632l8145,4649e" filled="false" stroked="true" strokeweight=".12pt" strokecolor="#050000">
                <v:path arrowok="t"/>
              </v:shape>
            </v:group>
            <v:group style="position:absolute;left:8147;top:4630;width:2;height:17" coordorigin="8147,4630" coordsize="2,17">
              <v:shape style="position:absolute;left:8147;top:4630;width:2;height:17" coordorigin="8147,4630" coordsize="0,17" path="m8147,4630l8147,4646e" filled="false" stroked="true" strokeweight=".119pt" strokecolor="#050000">
                <v:path arrowok="t"/>
              </v:shape>
            </v:group>
            <v:group style="position:absolute;left:8149;top:4519;width:2;height:17" coordorigin="8149,4519" coordsize="2,17">
              <v:shape style="position:absolute;left:8149;top:4519;width:2;height:17" coordorigin="8149,4519" coordsize="0,17" path="m8149,4519l8149,4536e" filled="false" stroked="true" strokeweight=".12pt" strokecolor="#050000">
                <v:path arrowok="t"/>
              </v:shape>
            </v:group>
            <v:group style="position:absolute;left:8149;top:4627;width:2;height:17" coordorigin="8149,4627" coordsize="2,17">
              <v:shape style="position:absolute;left:8149;top:4627;width:2;height:17" coordorigin="8149,4627" coordsize="0,17" path="m8149,4627l8149,4644e" filled="false" stroked="true" strokeweight=".12pt" strokecolor="#050000">
                <v:path arrowok="t"/>
              </v:shape>
            </v:group>
            <v:group style="position:absolute;left:8142;top:4529;width:17;height:2" coordorigin="8142,4529" coordsize="17,2">
              <v:shape style="position:absolute;left:8142;top:4529;width:17;height:2" coordorigin="8142,4529" coordsize="17,0" path="m8142,4529l8159,4529e" filled="false" stroked="true" strokeweight=".12pt" strokecolor="#050000">
                <v:path arrowok="t"/>
              </v:shape>
            </v:group>
            <v:group style="position:absolute;left:8152;top:4625;width:2;height:17" coordorigin="8152,4625" coordsize="2,17">
              <v:shape style="position:absolute;left:8152;top:4625;width:2;height:17" coordorigin="8152,4625" coordsize="0,17" path="m8152,4625l8152,4642e" filled="false" stroked="true" strokeweight=".12pt" strokecolor="#050000">
                <v:path arrowok="t"/>
              </v:shape>
            </v:group>
            <v:group style="position:absolute;left:8145;top:4535;width:17;height:2" coordorigin="8145,4535" coordsize="17,2">
              <v:shape style="position:absolute;left:8145;top:4535;width:17;height:2" coordorigin="8145,4535" coordsize="17,0" path="m8145,4535l8161,4535e" filled="false" stroked="true" strokeweight=".48pt" strokecolor="#050000">
                <v:path arrowok="t"/>
              </v:shape>
            </v:group>
            <v:group style="position:absolute;left:8157;top:4622;width:2;height:17" coordorigin="8157,4622" coordsize="2,17">
              <v:shape style="position:absolute;left:8157;top:4622;width:2;height:17" coordorigin="8157,4622" coordsize="0,17" path="m8157,4622l8157,4639e" filled="false" stroked="true" strokeweight=".121pt" strokecolor="#050000">
                <v:path arrowok="t"/>
              </v:shape>
            </v:group>
            <v:group style="position:absolute;left:8140;top:4586;width:2;height:17" coordorigin="8140,4586" coordsize="2,17">
              <v:shape style="position:absolute;left:8140;top:4586;width:2;height:17" coordorigin="8140,4586" coordsize="0,17" path="m8140,4586l8140,4603e" filled="false" stroked="true" strokeweight=".12pt" strokecolor="#050000">
                <v:path arrowok="t"/>
              </v:shape>
            </v:group>
            <v:group style="position:absolute;left:8147;top:4586;width:2;height:17" coordorigin="8147,4586" coordsize="2,17">
              <v:shape style="position:absolute;left:8147;top:4586;width:2;height:17" coordorigin="8147,4586" coordsize="0,17" path="m8147,4586l8147,4603e" filled="false" stroked="true" strokeweight=".119pt" strokecolor="#050000">
                <v:path arrowok="t"/>
              </v:shape>
            </v:group>
            <v:group style="position:absolute;left:8154;top:4589;width:2;height:17" coordorigin="8154,4589" coordsize="2,17">
              <v:shape style="position:absolute;left:8154;top:4589;width:2;height:17" coordorigin="8154,4589" coordsize="0,17" path="m8154,4589l8154,4606e" filled="false" stroked="true" strokeweight=".12pt" strokecolor="#050000">
                <v:path arrowok="t"/>
              </v:shape>
            </v:group>
            <v:group style="position:absolute;left:8159;top:4591;width:2;height:17" coordorigin="8159,4591" coordsize="2,17">
              <v:shape style="position:absolute;left:8159;top:4591;width:2;height:17" coordorigin="8159,4591" coordsize="0,17" path="m8159,4591l8159,4608e" filled="false" stroked="true" strokeweight=".12pt" strokecolor="#050000">
                <v:path arrowok="t"/>
              </v:shape>
            </v:group>
            <v:group style="position:absolute;left:8164;top:4594;width:2;height:17" coordorigin="8164,4594" coordsize="2,17">
              <v:shape style="position:absolute;left:8164;top:4594;width:2;height:17" coordorigin="8164,4594" coordsize="0,17" path="m8164,4594l8164,4610e" filled="false" stroked="true" strokeweight=".12pt" strokecolor="#050000">
                <v:path arrowok="t"/>
              </v:shape>
            </v:group>
            <v:group style="position:absolute;left:8169;top:4596;width:2;height:17" coordorigin="8169,4596" coordsize="2,17">
              <v:shape style="position:absolute;left:8169;top:4596;width:2;height:17" coordorigin="8169,4596" coordsize="0,17" path="m8169,4596l8169,4613e" filled="false" stroked="true" strokeweight=".12pt" strokecolor="#050000">
                <v:path arrowok="t"/>
              </v:shape>
            </v:group>
            <v:group style="position:absolute;left:8171;top:4608;width:2;height:17" coordorigin="8171,4608" coordsize="2,17">
              <v:shape style="position:absolute;left:8171;top:4608;width:2;height:17" coordorigin="8171,4608" coordsize="0,17" path="m8171,4608l8171,4625e" filled="false" stroked="true" strokeweight=".12pt" strokecolor="#050000">
                <v:path arrowok="t"/>
              </v:shape>
            </v:group>
            <v:group style="position:absolute;left:8171;top:4598;width:2;height:17" coordorigin="8171,4598" coordsize="2,17">
              <v:shape style="position:absolute;left:8171;top:4598;width:2;height:17" coordorigin="8171,4598" coordsize="0,17" path="m8171,4598l8171,4615e" filled="false" stroked="true" strokeweight=".12pt" strokecolor="#050000">
                <v:path arrowok="t"/>
              </v:shape>
            </v:group>
            <v:group style="position:absolute;left:8171;top:4606;width:2;height:17" coordorigin="8171,4606" coordsize="2,17">
              <v:shape style="position:absolute;left:8171;top:4606;width:2;height:17" coordorigin="8171,4606" coordsize="0,17" path="m8171,4606l8171,4622e" filled="false" stroked="true" strokeweight=".12pt" strokecolor="#050000">
                <v:path arrowok="t"/>
              </v:shape>
            </v:group>
            <v:group style="position:absolute;left:7941;top:4565;width:2;height:17" coordorigin="7941,4565" coordsize="2,17">
              <v:shape style="position:absolute;left:7941;top:4565;width:2;height:17" coordorigin="7941,4565" coordsize="0,17" path="m7941,4565l7941,4582e" filled="false" stroked="true" strokeweight=".12pt" strokecolor="#050000">
                <v:path arrowok="t"/>
              </v:shape>
            </v:group>
            <v:group style="position:absolute;left:7948;top:4565;width:2;height:17" coordorigin="7948,4565" coordsize="2,17">
              <v:shape style="position:absolute;left:7948;top:4565;width:2;height:17" coordorigin="7948,4565" coordsize="0,17" path="m7948,4565l7948,4582e" filled="false" stroked="true" strokeweight=".119pt" strokecolor="#050000">
                <v:path arrowok="t"/>
              </v:shape>
            </v:group>
            <v:group style="position:absolute;left:7936;top:4562;width:2;height:17" coordorigin="7936,4562" coordsize="2,17">
              <v:shape style="position:absolute;left:7936;top:4562;width:2;height:17" coordorigin="7936,4562" coordsize="0,17" path="m7936,4562l7936,4579e" filled="false" stroked="true" strokeweight=".121pt" strokecolor="#050000">
                <v:path arrowok="t"/>
              </v:shape>
            </v:group>
            <v:group style="position:absolute;left:7943;top:4565;width:2;height:17" coordorigin="7943,4565" coordsize="2,17">
              <v:shape style="position:absolute;left:7943;top:4565;width:2;height:17" coordorigin="7943,4565" coordsize="0,17" path="m7943,4565l7943,4582e" filled="false" stroked="true" strokeweight=".12pt" strokecolor="#050000">
                <v:path arrowok="t"/>
              </v:shape>
            </v:group>
            <v:group style="position:absolute;left:7950;top:4565;width:2;height:17" coordorigin="7950,4565" coordsize="2,17">
              <v:shape style="position:absolute;left:7950;top:4565;width:2;height:17" coordorigin="7950,4565" coordsize="0,17" path="m7950,4565l7950,4582e" filled="false" stroked="true" strokeweight=".12pt" strokecolor="#050000">
                <v:path arrowok="t"/>
              </v:shape>
            </v:group>
            <v:group style="position:absolute;left:7813;top:4608;width:2;height:17" coordorigin="7813,4608" coordsize="2,17">
              <v:shape style="position:absolute;left:7813;top:4608;width:2;height:17" coordorigin="7813,4608" coordsize="0,17" path="m7813,4608l7813,4625e" filled="false" stroked="true" strokeweight=".12pt" strokecolor="#050000">
                <v:path arrowok="t"/>
              </v:shape>
            </v:group>
            <v:group style="position:absolute;left:7743;top:4607;width:15;height:15" coordorigin="7743,4607" coordsize="15,15">
              <v:shape style="position:absolute;left:7743;top:4607;width:15;height:15" coordorigin="7743,4607" coordsize="15,15" path="m7743,4621l7757,4607e" filled="false" stroked="true" strokeweight=".84pt" strokecolor="#050000">
                <v:path arrowok="t"/>
              </v:shape>
            </v:group>
            <v:group style="position:absolute;left:7762;top:4595;width:10;height:8" coordorigin="7762,4595" coordsize="10,8">
              <v:shape style="position:absolute;left:7762;top:4595;width:10;height:8" coordorigin="7762,4595" coordsize="10,8" path="m7762,4602l7771,4595e" filled="false" stroked="true" strokeweight=".84pt" strokecolor="#050000">
                <v:path arrowok="t"/>
              </v:shape>
            </v:group>
            <v:group style="position:absolute;left:7743;top:4607;width:15;height:15" coordorigin="7743,4607" coordsize="15,15">
              <v:shape style="position:absolute;left:7743;top:4607;width:15;height:15" coordorigin="7743,4607" coordsize="15,15" path="m7743,4621l7757,4607e" filled="false" stroked="true" strokeweight=".84pt" strokecolor="#050000">
                <v:path arrowok="t"/>
              </v:shape>
            </v:group>
            <v:group style="position:absolute;left:7764;top:4595;width:10;height:8" coordorigin="7764,4595" coordsize="10,8">
              <v:shape style="position:absolute;left:7764;top:4595;width:10;height:8" coordorigin="7764,4595" coordsize="10,8" path="m7764,4602l7774,4595e" filled="false" stroked="true" strokeweight=".84pt" strokecolor="#050000">
                <v:path arrowok="t"/>
              </v:shape>
            </v:group>
            <v:group style="position:absolute;left:7776;top:4580;width:17;height:15" coordorigin="7776,4580" coordsize="17,15">
              <v:shape style="position:absolute;left:7776;top:4580;width:17;height:15" coordorigin="7776,4580" coordsize="17,15" path="m7793,4580l7776,4595e" filled="false" stroked="true" strokeweight=".72pt" strokecolor="#050000">
                <v:path arrowok="t"/>
              </v:shape>
            </v:group>
            <v:group style="position:absolute;left:7768;top:4598;width:2;height:17" coordorigin="7768,4598" coordsize="2,17">
              <v:shape style="position:absolute;left:7768;top:4598;width:2;height:17" coordorigin="7768,4598" coordsize="0,17" path="m7768,4598l7768,4615e" filled="false" stroked="true" strokeweight=".119pt" strokecolor="#050000">
                <v:path arrowok="t"/>
              </v:shape>
            </v:group>
            <v:group style="position:absolute;left:7764;top:4619;width:8;height:5" coordorigin="7764,4619" coordsize="8,5">
              <v:shape style="position:absolute;left:7764;top:4619;width:8;height:5" coordorigin="7764,4619" coordsize="8,5" path="m7764,4624l7771,4619e" filled="false" stroked="true" strokeweight=".84pt" strokecolor="#050000">
                <v:path arrowok="t"/>
              </v:shape>
            </v:group>
            <v:group style="position:absolute;left:7767;top:4621;width:5;height:5" coordorigin="7767,4621" coordsize="5,5">
              <v:shape style="position:absolute;left:7767;top:4621;width:5;height:5" coordorigin="7767,4621" coordsize="5,5" path="m7767,4626l7771,4621e" filled="false" stroked="true" strokeweight=".84pt" strokecolor="#050000">
                <v:path arrowok="t"/>
              </v:shape>
            </v:group>
            <v:group style="position:absolute;left:7771;top:4624;width:3;height:3" coordorigin="7771,4624" coordsize="3,3">
              <v:shape style="position:absolute;left:7771;top:4624;width:3;height:3" coordorigin="7771,4624" coordsize="3,3" path="m7771,4626l7774,4624,7771,4626xe" filled="false" stroked="true" strokeweight=".84pt" strokecolor="#050000">
                <v:path arrowok="t"/>
              </v:shape>
            </v:group>
            <v:group style="position:absolute;left:7798;top:4597;width:12;height:12" coordorigin="7798,4597" coordsize="12,12">
              <v:shape style="position:absolute;left:7798;top:4597;width:12;height:12" coordorigin="7798,4597" coordsize="12,12" path="m7810,4597l7798,4609e" filled="false" stroked="true" strokeweight=".72pt" strokecolor="#050000">
                <v:path arrowok="t"/>
              </v:shape>
            </v:group>
            <v:group style="position:absolute;left:7800;top:4604;width:5;height:8" coordorigin="7800,4604" coordsize="5,8">
              <v:shape style="position:absolute;left:7800;top:4604;width:5;height:8" coordorigin="7800,4604" coordsize="5,8" path="m7805,4604l7800,4612,7805,4607e" filled="false" stroked="true" strokeweight=".84pt" strokecolor="#050000">
                <v:path arrowok="t"/>
              </v:shape>
            </v:group>
            <v:group style="position:absolute;left:7578;top:4793;width:2;height:17" coordorigin="7578,4793" coordsize="2,17">
              <v:shape style="position:absolute;left:7578;top:4793;width:2;height:17" coordorigin="7578,4793" coordsize="0,17" path="m7578,4793l7578,4810e" filled="false" stroked="true" strokeweight=".12pt" strokecolor="#050000">
                <v:path arrowok="t"/>
              </v:shape>
            </v:group>
            <v:group style="position:absolute;left:7557;top:4565;width:2;height:17" coordorigin="7557,4565" coordsize="2,17">
              <v:shape style="position:absolute;left:7557;top:4565;width:2;height:17" coordorigin="7557,4565" coordsize="0,17" path="m7557,4565l7557,4582e" filled="false" stroked="true" strokeweight=".12pt" strokecolor="#050000">
                <v:path arrowok="t"/>
              </v:shape>
            </v:group>
            <v:group style="position:absolute;left:7566;top:4555;width:2;height:17" coordorigin="7566,4555" coordsize="2,17">
              <v:shape style="position:absolute;left:7566;top:4555;width:2;height:17" coordorigin="7566,4555" coordsize="0,17" path="m7566,4555l7566,4572e" filled="false" stroked="true" strokeweight=".119pt" strokecolor="#050000">
                <v:path arrowok="t"/>
              </v:shape>
            </v:group>
            <v:group style="position:absolute;left:7576;top:4548;width:2;height:17" coordorigin="7576,4548" coordsize="2,17">
              <v:shape style="position:absolute;left:7576;top:4548;width:2;height:17" coordorigin="7576,4548" coordsize="0,17" path="m7576,4548l7576,4565e" filled="false" stroked="true" strokeweight=".12pt" strokecolor="#050000">
                <v:path arrowok="t"/>
              </v:shape>
            </v:group>
            <v:group style="position:absolute;left:7559;top:4553;width:2;height:17" coordorigin="7559,4553" coordsize="2,17">
              <v:shape style="position:absolute;left:7559;top:4553;width:2;height:17" coordorigin="7559,4553" coordsize="0,17" path="m7559,4553l7559,4570e" filled="false" stroked="true" strokeweight=".12pt" strokecolor="#050000">
                <v:path arrowok="t"/>
              </v:shape>
            </v:group>
            <v:group style="position:absolute;left:7537;top:4548;width:2;height:17" coordorigin="7537,4548" coordsize="2,17">
              <v:shape style="position:absolute;left:7537;top:4548;width:2;height:17" coordorigin="7537,4548" coordsize="0,17" path="m7537,4548l7537,4565e" filled="false" stroked="true" strokeweight=".12pt" strokecolor="#050000">
                <v:path arrowok="t"/>
              </v:shape>
            </v:group>
            <v:group style="position:absolute;left:7590;top:4531;width:2;height:17" coordorigin="7590,4531" coordsize="2,17">
              <v:shape style="position:absolute;left:7590;top:4531;width:2;height:17" coordorigin="7590,4531" coordsize="0,17" path="m7590,4531l7590,4548e" filled="false" stroked="true" strokeweight=".12pt" strokecolor="#050000">
                <v:path arrowok="t"/>
              </v:shape>
            </v:group>
            <v:group style="position:absolute;left:7578;top:4536;width:2;height:17" coordorigin="7578,4536" coordsize="2,17">
              <v:shape style="position:absolute;left:7578;top:4536;width:2;height:17" coordorigin="7578,4536" coordsize="0,17" path="m7578,4536l7578,4553e" filled="false" stroked="true" strokeweight=".12pt" strokecolor="#050000">
                <v:path arrowok="t"/>
              </v:shape>
            </v:group>
            <v:group style="position:absolute;left:7542;top:4570;width:2;height:17" coordorigin="7542,4570" coordsize="2,17">
              <v:shape style="position:absolute;left:7542;top:4570;width:2;height:17" coordorigin="7542,4570" coordsize="0,17" path="m7542,4570l7542,4586e" filled="false" stroked="true" strokeweight=".12pt" strokecolor="#050000">
                <v:path arrowok="t"/>
              </v:shape>
            </v:group>
            <v:group style="position:absolute;left:7540;top:4577;width:2;height:17" coordorigin="7540,4577" coordsize="2,17">
              <v:shape style="position:absolute;left:7540;top:4577;width:2;height:17" coordorigin="7540,4577" coordsize="0,17" path="m7540,4577l7540,4594e" filled="false" stroked="true" strokeweight=".12pt" strokecolor="#050000">
                <v:path arrowok="t"/>
              </v:shape>
            </v:group>
            <v:group style="position:absolute;left:7542;top:4570;width:2;height:17" coordorigin="7542,4570" coordsize="2,17">
              <v:shape style="position:absolute;left:7542;top:4570;width:2;height:17" coordorigin="7542,4570" coordsize="0,17" path="m7542,4570l7542,4586e" filled="false" stroked="true" strokeweight=".12pt" strokecolor="#050000">
                <v:path arrowok="t"/>
              </v:shape>
            </v:group>
            <v:group style="position:absolute;left:7540;top:4579;width:2;height:17" coordorigin="7540,4579" coordsize="2,17">
              <v:shape style="position:absolute;left:7540;top:4579;width:2;height:17" coordorigin="7540,4579" coordsize="0,17" path="m7540,4579l7540,4596e" filled="false" stroked="true" strokeweight=".12pt" strokecolor="#050000">
                <v:path arrowok="t"/>
              </v:shape>
            </v:group>
            <v:group style="position:absolute;left:7547;top:4541;width:2;height:17" coordorigin="7547,4541" coordsize="2,17">
              <v:shape style="position:absolute;left:7547;top:4541;width:2;height:17" coordorigin="7547,4541" coordsize="0,17" path="m7547,4541l7547,4558e" filled="false" stroked="true" strokeweight=".119pt" strokecolor="#050000">
                <v:path arrowok="t"/>
              </v:shape>
            </v:group>
            <v:group style="position:absolute;left:7557;top:4534;width:2;height:17" coordorigin="7557,4534" coordsize="2,17">
              <v:shape style="position:absolute;left:7557;top:4534;width:2;height:17" coordorigin="7557,4534" coordsize="0,17" path="m7557,4534l7557,4550e" filled="false" stroked="true" strokeweight=".12pt" strokecolor="#050000">
                <v:path arrowok="t"/>
              </v:shape>
            </v:group>
            <v:group style="position:absolute;left:7566;top:4546;width:2;height:17" coordorigin="7566,4546" coordsize="2,17">
              <v:shape style="position:absolute;left:7566;top:4546;width:2;height:17" coordorigin="7566,4546" coordsize="0,17" path="m7566,4546l7566,4562e" filled="false" stroked="true" strokeweight=".119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8107;top:4645;width:3;height:8" coordorigin="8107,4645" coordsize="3,8">
              <v:shape style="position:absolute;left:8107;top:4645;width:3;height:8" coordorigin="8107,4645" coordsize="3,8" path="m8107,4652l8110,4645,8110,4652e" filled="false" stroked="true" strokeweight=".84pt" strokecolor="#050000">
                <v:path arrowok="t"/>
              </v:shape>
            </v:group>
            <v:group style="position:absolute;left:7714;top:4722;width:24;height:24" coordorigin="7714,4722" coordsize="24,24">
              <v:shape style="position:absolute;left:7714;top:4722;width:24;height:24" coordorigin="7714,4722" coordsize="24,24" path="m7714,4746l7738,4722e" filled="false" stroked="true" strokeweight=".84pt" strokecolor="#050000">
                <v:path arrowok="t"/>
              </v:shape>
            </v:group>
            <v:group style="position:absolute;left:7716;top:4722;width:24;height:24" coordorigin="7716,4722" coordsize="24,24">
              <v:shape style="position:absolute;left:7716;top:4722;width:24;height:24" coordorigin="7716,4722" coordsize="24,24" path="m7740,4722l7716,4746e" filled="false" stroked="true" strokeweight=".84pt" strokecolor="#050000">
                <v:path arrowok="t"/>
              </v:shape>
            </v:group>
            <v:group style="position:absolute;left:7716;top:4708;width:5;height:5" coordorigin="7716,4708" coordsize="5,5">
              <v:shape style="position:absolute;left:7716;top:4708;width:5;height:5" coordorigin="7716,4708" coordsize="5,5" path="m7716,4712l7721,4708e" filled="false" stroked="true" strokeweight=".84pt" strokecolor="#050000">
                <v:path arrowok="t"/>
              </v:shape>
            </v:group>
            <v:group style="position:absolute;left:7702;top:4748;width:3;height:3" coordorigin="7702,4748" coordsize="3,3">
              <v:shape style="position:absolute;left:7702;top:4748;width:3;height:3" coordorigin="7702,4748" coordsize="3,3" path="m7702,4751l7704,4748e" filled="false" stroked="true" strokeweight=".84pt" strokecolor="#050000">
                <v:path arrowok="t"/>
              </v:shape>
            </v:group>
            <v:group style="position:absolute;left:7846;top:4626;width:5;height:5" coordorigin="7846,4626" coordsize="5,5">
              <v:shape style="position:absolute;left:7846;top:4626;width:5;height:5" coordorigin="7846,4626" coordsize="5,5" path="m7846,4631l7851,4626e" filled="false" stroked="true" strokeweight=".84pt" strokecolor="#050000">
                <v:path arrowok="t"/>
              </v:shape>
            </v:group>
            <v:group style="position:absolute;left:7879;top:4631;width:5;height:5" coordorigin="7879,4631" coordsize="5,5">
              <v:shape style="position:absolute;left:7879;top:4631;width:5;height:5" coordorigin="7879,4631" coordsize="5,5" path="m7879,4636l7884,4631,7879,4636xe" filled="false" stroked="true" strokeweight=".84pt" strokecolor="#050000">
                <v:path arrowok="t"/>
              </v:shape>
            </v:group>
            <v:group style="position:absolute;left:7875;top:4549;width:3;height:3" coordorigin="7875,4549" coordsize="3,3">
              <v:shape style="position:absolute;left:7875;top:4549;width:3;height:3" coordorigin="7875,4549" coordsize="3,3" path="m7877,4549l7875,4552e" filled="false" stroked="true" strokeweight=".72pt" strokecolor="#050000">
                <v:path arrowok="t"/>
              </v:shape>
            </v:group>
            <v:group style="position:absolute;left:7552;top:4598;width:2;height:17" coordorigin="7552,4598" coordsize="2,17">
              <v:shape style="position:absolute;left:7552;top:4598;width:2;height:17" coordorigin="7552,4598" coordsize="0,17" path="m7552,4598l7552,4615e" filled="false" stroked="true" strokeweight=".12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8109;top:4582;width:2;height:17" coordorigin="8109,4582" coordsize="2,17">
              <v:shape style="position:absolute;left:8109;top:4582;width:2;height:17" coordorigin="8109,4582" coordsize="0,17" path="m8109,4582l8109,4598e" filled="false" stroked="true" strokeweight=".12pt" strokecolor="#050000">
                <v:path arrowok="t"/>
              </v:shape>
            </v:group>
            <v:group style="position:absolute;left:8116;top:4584;width:2;height:17" coordorigin="8116,4584" coordsize="2,17">
              <v:shape style="position:absolute;left:8116;top:4584;width:2;height:17" coordorigin="8116,4584" coordsize="0,17" path="m8116,4584l8116,4601e" filled="false" stroked="true" strokeweight=".121pt" strokecolor="#050000">
                <v:path arrowok="t"/>
              </v:shape>
            </v:group>
            <v:group style="position:absolute;left:8123;top:4584;width:2;height:17" coordorigin="8123,4584" coordsize="2,17">
              <v:shape style="position:absolute;left:8123;top:4584;width:2;height:17" coordorigin="8123,4584" coordsize="0,17" path="m8123,4584l8123,4601e" filled="false" stroked="true" strokeweight=".12pt" strokecolor="#050000">
                <v:path arrowok="t"/>
              </v:shape>
            </v:group>
            <v:group style="position:absolute;left:8109;top:4582;width:2;height:17" coordorigin="8109,4582" coordsize="2,17">
              <v:shape style="position:absolute;left:8109;top:4582;width:2;height:17" coordorigin="8109,4582" coordsize="0,17" path="m8109,4582l8109,4598e" filled="false" stroked="true" strokeweight=".12pt" strokecolor="#050000">
                <v:path arrowok="t"/>
              </v:shape>
            </v:group>
            <v:group style="position:absolute;left:7661;top:4842;width:3;height:3" coordorigin="7661,4842" coordsize="3,3">
              <v:shape style="position:absolute;left:7661;top:4842;width:3;height:3" coordorigin="7661,4842" coordsize="3,3" path="m7661,4844l7663,4842e" filled="false" stroked="true" strokeweight=".84pt" strokecolor="#050000">
                <v:path arrowok="t"/>
              </v:shape>
            </v:group>
            <v:group style="position:absolute;left:7662;top:4858;width:2;height:17" coordorigin="7662,4858" coordsize="2,17">
              <v:shape style="position:absolute;left:7662;top:4858;width:2;height:17" coordorigin="7662,4858" coordsize="0,17" path="m7662,4858l7662,4874e" filled="false" stroked="true" strokeweight=".121pt" strokecolor="#050000">
                <v:path arrowok="t"/>
              </v:shape>
            </v:group>
            <v:group style="position:absolute;left:7803;top:4736;width:3;height:3" coordorigin="7803,4736" coordsize="3,3">
              <v:shape style="position:absolute;left:7803;top:4736;width:3;height:3" coordorigin="7803,4736" coordsize="3,3" path="m7803,4739l7805,4736e" filled="false" stroked="true" strokeweight=".84pt" strokecolor="#050000">
                <v:path arrowok="t"/>
              </v:shape>
            </v:group>
            <v:group style="position:absolute;left:7659;top:4868;width:3;height:3" coordorigin="7659,4868" coordsize="3,3">
              <v:shape style="position:absolute;left:7659;top:4868;width:3;height:3" coordorigin="7659,4868" coordsize="3,3" path="m7661,4868l7659,4871e" filled="false" stroked="true" strokeweight=".84pt" strokecolor="#050000">
                <v:path arrowok="t"/>
              </v:shape>
            </v:group>
            <v:group style="position:absolute;left:7804;top:4733;width:2;height:17" coordorigin="7804,4733" coordsize="2,17">
              <v:shape style="position:absolute;left:7804;top:4733;width:2;height:17" coordorigin="7804,4733" coordsize="0,17" path="m7804,4733l7804,4750e" filled="false" stroked="true" strokeweight=".12pt" strokecolor="#050000">
                <v:path arrowok="t"/>
              </v:shape>
            </v:group>
            <v:group style="position:absolute;left:8149;top:4915;width:2;height:17" coordorigin="8149,4915" coordsize="2,17">
              <v:shape style="position:absolute;left:8149;top:4915;width:2;height:17" coordorigin="8149,4915" coordsize="0,17" path="m8149,4915l8149,4932e" filled="false" stroked="true" strokeweight=".12pt" strokecolor="#050000">
                <v:path arrowok="t"/>
              </v:shape>
            </v:group>
            <v:group style="position:absolute;left:8130;top:4584;width:2;height:17" coordorigin="8130,4584" coordsize="2,17">
              <v:shape style="position:absolute;left:8130;top:4584;width:2;height:17" coordorigin="8130,4584" coordsize="0,17" path="m8130,4584l8130,4601e" filled="false" stroked="true" strokeweight=".12pt" strokecolor="#050000">
                <v:path arrowok="t"/>
              </v:shape>
            </v:group>
            <v:group style="position:absolute;left:8118;top:4584;width:2;height:17" coordorigin="8118,4584" coordsize="2,17">
              <v:shape style="position:absolute;left:8118;top:4584;width:2;height:17" coordorigin="8118,4584" coordsize="0,17" path="m8118,4584l8118,4601e" filled="false" stroked="true" strokeweight=".121pt" strokecolor="#050000">
                <v:path arrowok="t"/>
              </v:shape>
            </v:group>
            <v:group style="position:absolute;left:8125;top:4584;width:2;height:17" coordorigin="8125,4584" coordsize="2,17">
              <v:shape style="position:absolute;left:8125;top:4584;width:2;height:17" coordorigin="8125,4584" coordsize="0,17" path="m8125,4584l8125,4601e" filled="false" stroked="true" strokeweight=".12pt" strokecolor="#050000">
                <v:path arrowok="t"/>
              </v:shape>
            </v:group>
            <v:group style="position:absolute;left:8133;top:4584;width:2;height:17" coordorigin="8133,4584" coordsize="2,17">
              <v:shape style="position:absolute;left:8133;top:4584;width:2;height:17" coordorigin="8133,4584" coordsize="0,17" path="m8133,4584l8133,4601e" filled="false" stroked="true" strokeweight=".12pt" strokecolor="#050000">
                <v:path arrowok="t"/>
              </v:shape>
            </v:group>
            <v:group style="position:absolute;left:8140;top:4586;width:2;height:17" coordorigin="8140,4586" coordsize="2,17">
              <v:shape style="position:absolute;left:8140;top:4586;width:2;height:17" coordorigin="8140,4586" coordsize="0,17" path="m8140,4586l8140,4603e" filled="false" stroked="true" strokeweight=".121pt" strokecolor="#050000">
                <v:path arrowok="t"/>
              </v:shape>
            </v:group>
            <v:group style="position:absolute;left:8142;top:4586;width:2;height:17" coordorigin="8142,4586" coordsize="2,17">
              <v:shape style="position:absolute;left:8142;top:4586;width:2;height:17" coordorigin="8142,4586" coordsize="0,17" path="m8142,4586l8142,4603e" filled="false" stroked="true" strokeweight=".12pt" strokecolor="#050000">
                <v:path arrowok="t"/>
              </v:shape>
            </v:group>
            <v:group style="position:absolute;left:8148;top:4523;width:5;height:5" coordorigin="8148,4523" coordsize="5,5">
              <v:shape style="position:absolute;left:8148;top:4523;width:5;height:5" coordorigin="8148,4523" coordsize="5,5" path="m8153,4523l8148,4528e" filled="false" stroked="true" strokeweight=".84pt" strokecolor="#050000">
                <v:path arrowok="t"/>
              </v:shape>
            </v:group>
            <v:group style="position:absolute;left:8169;top:4526;width:2;height:17" coordorigin="8169,4526" coordsize="2,17">
              <v:shape style="position:absolute;left:8169;top:4526;width:2;height:17" coordorigin="8169,4526" coordsize="0,17" path="m8169,4526l8169,4543e" filled="false" stroked="true" strokeweight=".12pt" strokecolor="#050000">
                <v:path arrowok="t"/>
              </v:shape>
            </v:group>
            <v:group style="position:absolute;left:8167;top:4532;width:5;height:3" coordorigin="8167,4532" coordsize="5,3">
              <v:shape style="position:absolute;left:8167;top:4532;width:5;height:3" coordorigin="8167,4532" coordsize="5,3" path="m8172,4532l8167,4535e" filled="false" stroked="true" strokeweight=".72pt" strokecolor="#050000">
                <v:path arrowok="t"/>
              </v:shape>
            </v:group>
            <v:group style="position:absolute;left:8167;top:4535;width:3;height:3" coordorigin="8167,4535" coordsize="3,3">
              <v:shape style="position:absolute;left:8167;top:4535;width:3;height:3" coordorigin="8167,4535" coordsize="3,3" path="m8170,4535l8167,4537e" filled="false" stroked="true" strokeweight=".84pt" strokecolor="#050000">
                <v:path arrowok="t"/>
              </v:shape>
            </v:group>
            <v:group style="position:absolute;left:8171;top:4529;width:2;height:17" coordorigin="8171,4529" coordsize="2,17">
              <v:shape style="position:absolute;left:8171;top:4529;width:2;height:17" coordorigin="8171,4529" coordsize="0,17" path="m8171,4529l8171,4546e" filled="false" stroked="true" strokeweight=".12pt" strokecolor="#050000">
                <v:path arrowok="t"/>
              </v:shape>
            </v:group>
            <v:group style="position:absolute;left:7780;top:4721;width:17;height:2" coordorigin="7780,4721" coordsize="17,2">
              <v:shape style="position:absolute;left:7780;top:4721;width:17;height:2" coordorigin="7780,4721" coordsize="17,0" path="m7780,4721l7797,4721e" filled="false" stroked="true" strokeweight=".12pt" strokecolor="#050000">
                <v:path arrowok="t"/>
              </v:shape>
            </v:group>
            <v:group style="position:absolute;left:7789;top:4714;width:2;height:17" coordorigin="7789,4714" coordsize="2,17">
              <v:shape style="position:absolute;left:7789;top:4714;width:2;height:17" coordorigin="7789,4714" coordsize="0,17" path="m7789,4714l7789,4730e" filled="false" stroked="true" strokeweight=".12pt" strokecolor="#050000">
                <v:path arrowok="t"/>
              </v:shape>
            </v:group>
            <v:group style="position:absolute;left:8161;top:4612;width:2;height:15" coordorigin="8161,4612" coordsize="2,15">
              <v:shape style="position:absolute;left:8161;top:4612;width:2;height:15" coordorigin="8161,4612" coordsize="0,15" path="m8161,4612l8161,4626e" filled="false" stroked="true" strokeweight=".12pt" strokecolor="#050000">
                <v:path arrowok="t"/>
              </v:shape>
            </v:group>
            <v:group style="position:absolute;left:8127;top:4619;width:34;height:32" coordorigin="8127,4619" coordsize="34,32">
              <v:shape style="position:absolute;left:8127;top:4619;width:34;height:32" coordorigin="8127,4619" coordsize="34,32" path="m8127,4650l8160,4619e" filled="false" stroked="true" strokeweight=".72pt" strokecolor="#050000">
                <v:path arrowok="t"/>
              </v:shape>
            </v:group>
            <v:group style="position:absolute;left:8175;top:4535;width:3;height:3" coordorigin="8175,4535" coordsize="3,3">
              <v:shape style="position:absolute;left:8175;top:4535;width:3;height:3" coordorigin="8175,4535" coordsize="3,3" path="m8177,4535l8175,4537e" filled="false" stroked="true" strokeweight=".84pt" strokecolor="#050000">
                <v:path arrowok="t"/>
              </v:shape>
            </v:group>
            <v:group style="position:absolute;left:7662;top:4860;width:2;height:17" coordorigin="7662,4860" coordsize="2,17">
              <v:shape style="position:absolute;left:7662;top:4860;width:2;height:17" coordorigin="7662,4860" coordsize="0,17" path="m7662,4860l7662,4877e" filled="false" stroked="true" strokeweight=".12pt" strokecolor="#050000">
                <v:path arrowok="t"/>
              </v:shape>
            </v:group>
            <v:group style="position:absolute;left:8163;top:4638;width:15;height:15" coordorigin="8163,4638" coordsize="15,15">
              <v:shape style="position:absolute;left:8163;top:4638;width:15;height:15" coordorigin="8163,4638" coordsize="15,15" path="m8163,4652l8177,4638e" filled="false" stroked="true" strokeweight=".72pt" strokecolor="#050000">
                <v:path arrowok="t"/>
              </v:shape>
            </v:group>
            <v:group style="position:absolute;left:8172;top:4638;width:10;height:8" coordorigin="8172,4638" coordsize="10,8">
              <v:shape style="position:absolute;left:8172;top:4638;width:10;height:8" coordorigin="8172,4638" coordsize="10,8" path="m8179,4640l8172,4645,8182,4638e" filled="false" stroked="true" strokeweight=".84pt" strokecolor="#050000">
                <v:path arrowok="t"/>
              </v:shape>
            </v:group>
            <v:group style="position:absolute;left:8353;top:4620;width:2;height:17" coordorigin="8353,4620" coordsize="2,17">
              <v:shape style="position:absolute;left:8353;top:4620;width:2;height:17" coordorigin="8353,4620" coordsize="0,17" path="m8353,4620l8353,4637e" filled="false" stroked="true" strokeweight=".361pt" strokecolor="#050000">
                <v:path arrowok="t"/>
              </v:shape>
            </v:group>
            <v:group style="position:absolute;left:8352;top:4618;width:2;height:17" coordorigin="8352,4618" coordsize="2,17">
              <v:shape style="position:absolute;left:8352;top:4618;width:2;height:17" coordorigin="8352,4618" coordsize="0,17" path="m8352,4618l8352,4634e" filled="false" stroked="true" strokeweight=".241pt" strokecolor="#050000">
                <v:path arrowok="t"/>
              </v:shape>
            </v:group>
            <v:group style="position:absolute;left:8413;top:4586;width:2;height:17" coordorigin="8413,4586" coordsize="2,17">
              <v:shape style="position:absolute;left:8413;top:4586;width:2;height:17" coordorigin="8413,4586" coordsize="0,17" path="m8413,4586l8413,4603e" filled="false" stroked="true" strokeweight=".12pt" strokecolor="#050000">
                <v:path arrowok="t"/>
              </v:shape>
            </v:group>
            <v:group style="position:absolute;left:8359;top:4640;width:5;height:3" coordorigin="8359,4640" coordsize="5,3">
              <v:shape style="position:absolute;left:8359;top:4640;width:5;height:3" coordorigin="8359,4640" coordsize="5,3" path="m8364,4640l8362,4640,8359,4643e" filled="false" stroked="true" strokeweight=".84pt" strokecolor="#050000">
                <v:path arrowok="t"/>
              </v:shape>
            </v:group>
            <v:group style="position:absolute;left:8367;top:4638;width:20;height:2" coordorigin="8367,4638" coordsize="20,2">
              <v:shape style="position:absolute;left:8367;top:4638;width:20;height:2" coordorigin="8367,4638" coordsize="20,0" path="m8367,4638l8386,4638e" filled="false" stroked="true" strokeweight=".84pt" strokecolor="#050000">
                <v:path arrowok="t"/>
              </v:shape>
            </v:group>
            <v:group style="position:absolute;left:8374;top:4633;width:22;height:2" coordorigin="8374,4633" coordsize="22,2">
              <v:shape style="position:absolute;left:8374;top:4633;width:22;height:2" coordorigin="8374,4633" coordsize="22,0" path="m8395,4633l8374,4633e" filled="false" stroked="true" strokeweight=".84pt" strokecolor="#050000">
                <v:path arrowok="t"/>
              </v:shape>
            </v:group>
            <v:group style="position:absolute;left:8379;top:4624;width:24;height:2" coordorigin="8379,4624" coordsize="24,2">
              <v:shape style="position:absolute;left:8379;top:4624;width:24;height:2" coordorigin="8379,4624" coordsize="24,0" path="m8403,4624l8379,4624,8403,4624,8379,4624e" filled="false" stroked="true" strokeweight=".84pt" strokecolor="#050000">
                <v:path arrowok="t"/>
              </v:shape>
            </v:group>
            <v:group style="position:absolute;left:8362;top:4592;width:12;height:3" coordorigin="8362,4592" coordsize="12,3">
              <v:shape style="position:absolute;left:8362;top:4592;width:12;height:3" coordorigin="8362,4592" coordsize="12,3" path="m8374,4592l8364,4592,8362,4595e" filled="false" stroked="true" strokeweight=".84pt" strokecolor="#050000">
                <v:path arrowok="t"/>
              </v:shape>
            </v:group>
            <v:group style="position:absolute;left:8374;top:4600;width:12;height:2" coordorigin="8374,4600" coordsize="12,2">
              <v:shape style="position:absolute;left:8374;top:4600;width:12;height:2" coordorigin="8374,4600" coordsize="12,0" path="m8374,4600l8386,4600e" filled="false" stroked="true" strokeweight=".84pt" strokecolor="#050000">
                <v:path arrowok="t"/>
              </v:shape>
            </v:group>
            <v:group style="position:absolute;left:8416;top:4586;width:2;height:17" coordorigin="8416,4586" coordsize="2,17">
              <v:shape style="position:absolute;left:8416;top:4586;width:2;height:17" coordorigin="8416,4586" coordsize="0,17" path="m8416,4586l8416,4603e" filled="false" stroked="true" strokeweight=".12pt" strokecolor="#050000">
                <v:path arrowok="t"/>
              </v:shape>
            </v:group>
            <v:group style="position:absolute;left:8387;top:4634;width:17;height:2" coordorigin="8387,4634" coordsize="17,2">
              <v:shape style="position:absolute;left:8387;top:4634;width:17;height:2" coordorigin="8387,4634" coordsize="17,0" path="m8387,4634l8404,4634e" filled="false" stroked="true" strokeweight=".12pt" strokecolor="#050000">
                <v:path arrowok="t"/>
              </v:shape>
            </v:group>
            <v:group style="position:absolute;left:8337;top:4633;width:17;height:2" coordorigin="8337,4633" coordsize="17,2">
              <v:shape style="position:absolute;left:8337;top:4633;width:17;height:2" coordorigin="8337,4633" coordsize="17,0" path="m8337,4633l8353,4633e" filled="false" stroked="true" strokeweight=".24pt" strokecolor="#050000">
                <v:path arrowok="t"/>
              </v:shape>
            </v:group>
            <v:group style="position:absolute;left:8341;top:4633;width:17;height:2" coordorigin="8341,4633" coordsize="17,2">
              <v:shape style="position:absolute;left:8341;top:4633;width:17;height:2" coordorigin="8341,4633" coordsize="17,0" path="m8341,4633l8358,4633e" filled="false" stroked="true" strokeweight=".24pt" strokecolor="#050000">
                <v:path arrowok="t"/>
              </v:shape>
            </v:group>
            <v:group style="position:absolute;left:8394;top:4627;width:17;height:2" coordorigin="8394,4627" coordsize="17,2">
              <v:shape style="position:absolute;left:8394;top:4627;width:17;height:2" coordorigin="8394,4627" coordsize="17,0" path="m8394,4627l8411,4627e" filled="false" stroked="true" strokeweight=".12pt" strokecolor="#050000">
                <v:path arrowok="t"/>
              </v:shape>
            </v:group>
            <v:group style="position:absolute;left:8415;top:4595;width:12;height:8" coordorigin="8415,4595" coordsize="12,8">
              <v:shape style="position:absolute;left:8415;top:4595;width:12;height:8" coordorigin="8415,4595" coordsize="12,8" path="m8427,4602l8424,4600,8422,4597,8417,4597,8415,4595e" filled="false" stroked="true" strokeweight=".84pt" strokecolor="#050000">
                <v:path arrowok="t"/>
              </v:shape>
            </v:group>
            <v:group style="position:absolute;left:8351;top:4620;width:17;height:2" coordorigin="8351,4620" coordsize="17,2">
              <v:shape style="position:absolute;left:8351;top:4620;width:17;height:2" coordorigin="8351,4620" coordsize="17,0" path="m8351,4620l8368,4620e" filled="false" stroked="true" strokeweight=".12pt" strokecolor="#050000">
                <v:path arrowok="t"/>
              </v:shape>
            </v:group>
            <v:group style="position:absolute;left:8351;top:4637;width:17;height:2" coordorigin="8351,4637" coordsize="17,2">
              <v:shape style="position:absolute;left:8351;top:4637;width:17;height:2" coordorigin="8351,4637" coordsize="17,0" path="m8351,4637l8368,4637e" filled="false" stroked="true" strokeweight=".12pt" strokecolor="#050000">
                <v:path arrowok="t"/>
              </v:shape>
            </v:group>
            <v:group style="position:absolute;left:8413;top:4612;width:17;height:2" coordorigin="8413,4612" coordsize="17,2">
              <v:shape style="position:absolute;left:8413;top:4612;width:17;height:2" coordorigin="8413,4612" coordsize="17,0" path="m8413,4612l8430,4612e" filled="false" stroked="true" strokeweight=".24pt" strokecolor="#050000">
                <v:path arrowok="t"/>
              </v:shape>
            </v:group>
            <v:group style="position:absolute;left:8416;top:4608;width:17;height:2" coordorigin="8416,4608" coordsize="17,2">
              <v:shape style="position:absolute;left:8416;top:4608;width:17;height:2" coordorigin="8416,4608" coordsize="17,0" path="m8416,4608l8433,4608e" filled="false" stroked="true" strokeweight=".36pt" strokecolor="#050000">
                <v:path arrowok="t"/>
              </v:shape>
            </v:group>
            <v:group style="position:absolute;left:8418;top:4603;width:17;height:2" coordorigin="8418,4603" coordsize="17,2">
              <v:shape style="position:absolute;left:8418;top:4603;width:17;height:2" coordorigin="8418,4603" coordsize="17,0" path="m8418,4603l8435,4603e" filled="false" stroked="true" strokeweight=".12pt" strokecolor="#050000">
                <v:path arrowok="t"/>
              </v:shape>
            </v:group>
            <v:group style="position:absolute;left:8368;top:4607;width:17;height:2" coordorigin="8368,4607" coordsize="17,2">
              <v:shape style="position:absolute;left:8368;top:4607;width:17;height:2" coordorigin="8368,4607" coordsize="17,0" path="m8368,4607l8385,4607e" filled="false" stroked="true" strokeweight=".24pt" strokecolor="#050000">
                <v:path arrowok="t"/>
              </v:shape>
            </v:group>
            <v:group style="position:absolute;left:8225;top:4544;width:99;height:89" coordorigin="8225,4544" coordsize="99,89">
              <v:shape style="position:absolute;left:8225;top:4544;width:99;height:89" coordorigin="8225,4544" coordsize="99,89" path="m8323,4544l8225,4633e" filled="false" stroked="true" strokeweight=".84pt" strokecolor="#050000">
                <v:path arrowok="t"/>
              </v:shape>
            </v:group>
            <v:group style="position:absolute;left:8230;top:4544;width:99;height:89" coordorigin="8230,4544" coordsize="99,89">
              <v:shape style="position:absolute;left:8230;top:4544;width:99;height:89" coordorigin="8230,4544" coordsize="99,89" path="m8230,4633l8328,4544e" filled="false" stroked="true" strokeweight=".84pt" strokecolor="#050000">
                <v:path arrowok="t"/>
              </v:shape>
            </v:group>
            <v:group style="position:absolute;left:8232;top:4547;width:99;height:92" coordorigin="8232,4547" coordsize="99,92">
              <v:shape style="position:absolute;left:8232;top:4547;width:99;height:92" coordorigin="8232,4547" coordsize="99,92" path="m8331,4547l8232,4638,8331,4549e" filled="false" stroked="true" strokeweight=".84pt" strokecolor="#050000">
                <v:path arrowok="t"/>
              </v:shape>
            </v:group>
            <v:group style="position:absolute;left:8223;top:4544;width:99;height:89" coordorigin="8223,4544" coordsize="99,89">
              <v:shape style="position:absolute;left:8223;top:4544;width:99;height:89" coordorigin="8223,4544" coordsize="99,89" path="m8321,4544l8223,4633e" filled="false" stroked="true" strokeweight=".84pt" strokecolor="#050000">
                <v:path arrowok="t"/>
              </v:shape>
            </v:group>
            <v:group style="position:absolute;left:8123;top:4733;width:2;height:17" coordorigin="8123,4733" coordsize="2,17">
              <v:shape style="position:absolute;left:8123;top:4733;width:2;height:17" coordorigin="8123,4733" coordsize="0,17" path="m8123,4733l8123,4750e" filled="false" stroked="true" strokeweight=".12pt" strokecolor="#050000">
                <v:path arrowok="t"/>
              </v:shape>
            </v:group>
            <v:group style="position:absolute;left:8146;top:4633;width:77;height:20" coordorigin="8146,4633" coordsize="77,20">
              <v:shape style="position:absolute;left:8146;top:4633;width:77;height:20" coordorigin="8146,4633" coordsize="77,20" path="m8223,4633l8160,4652,8146,4652e" filled="false" stroked="true" strokeweight=".84pt" strokecolor="#050000">
                <v:path arrowok="t"/>
              </v:shape>
            </v:group>
            <v:group style="position:absolute;left:7999;top:4746;width:12;height:5" coordorigin="7999,4746" coordsize="12,5">
              <v:shape style="position:absolute;left:7999;top:4746;width:12;height:5" coordorigin="7999,4746" coordsize="12,5" path="m8011,4746l8002,4751,7999,4751e" filled="false" stroked="true" strokeweight=".84pt" strokecolor="#050000">
                <v:path arrowok="t"/>
              </v:shape>
            </v:group>
            <v:group style="position:absolute;left:8424;top:4604;width:3;height:3" coordorigin="8424,4604" coordsize="3,3">
              <v:shape style="position:absolute;left:8424;top:4604;width:3;height:3" coordorigin="8424,4604" coordsize="3,3" path="m8424,4607l8427,4604e" filled="false" stroked="true" strokeweight=".84pt" strokecolor="#050000">
                <v:path arrowok="t"/>
              </v:shape>
            </v:group>
            <v:group style="position:absolute;left:8359;top:4638;width:3;height:3" coordorigin="8359,4638" coordsize="3,3">
              <v:shape style="position:absolute;left:8359;top:4638;width:3;height:3" coordorigin="8359,4638" coordsize="3,3" path="m8362,4638l8359,4638,8359,4640e" filled="false" stroked="true" strokeweight=".84pt" strokecolor="#050000">
                <v:path arrowok="t"/>
              </v:shape>
            </v:group>
            <v:group style="position:absolute;left:8149;top:4915;width:2;height:17" coordorigin="8149,4915" coordsize="2,17">
              <v:shape style="position:absolute;left:8149;top:4915;width:2;height:17" coordorigin="8149,4915" coordsize="0,17" path="m8149,4915l8149,4932e" filled="false" stroked="true" strokeweight=".12pt" strokecolor="#050000">
                <v:path arrowok="t"/>
              </v:shape>
            </v:group>
            <v:group style="position:absolute;left:8328;top:4612;width:15;height:27" coordorigin="8328,4612" coordsize="15,27">
              <v:shape style="position:absolute;left:8328;top:4612;width:15;height:27" coordorigin="8328,4612" coordsize="15,27" path="m8343,4612l8340,4616,8335,4619,8333,4626,8331,4631,8328,4638e" filled="false" stroked="true" strokeweight=".84pt" strokecolor="#050000">
                <v:path arrowok="t"/>
              </v:shape>
            </v:group>
            <v:group style="position:absolute;left:8343;top:4600;width:15;height:12" coordorigin="8343,4600" coordsize="15,12">
              <v:shape style="position:absolute;left:8343;top:4600;width:15;height:12" coordorigin="8343,4600" coordsize="15,12" path="m8357,4600l8343,4612e" filled="false" stroked="true" strokeweight=".84pt" strokecolor="#050000">
                <v:path arrowok="t"/>
              </v:shape>
            </v:group>
            <v:group style="position:absolute;left:8359;top:4595;width:3;height:3" coordorigin="8359,4595" coordsize="3,3">
              <v:shape style="position:absolute;left:8359;top:4595;width:3;height:3" coordorigin="8359,4595" coordsize="3,3" path="m8362,4595l8359,4597e" filled="false" stroked="true" strokeweight=".84pt" strokecolor="#050000">
                <v:path arrowok="t"/>
              </v:shape>
            </v:group>
            <v:group style="position:absolute;left:8359;top:4595;width:3;height:3" coordorigin="8359,4595" coordsize="3,3">
              <v:shape style="position:absolute;left:8359;top:4595;width:3;height:3" coordorigin="8359,4595" coordsize="3,3" path="m8359,4597l8362,4595e" filled="false" stroked="true" strokeweight=".84pt" strokecolor="#050000">
                <v:path arrowok="t"/>
              </v:shape>
            </v:group>
            <v:group style="position:absolute;left:8357;top:4592;width:17;height:15" coordorigin="8357,4592" coordsize="17,15">
              <v:shape style="position:absolute;left:8357;top:4592;width:17;height:15" coordorigin="8357,4592" coordsize="17,15" path="m8374,4592l8357,4607e" filled="false" stroked="true" strokeweight=".84pt" strokecolor="#050000">
                <v:path arrowok="t"/>
              </v:shape>
            </v:group>
            <v:group style="position:absolute;left:8364;top:4600;width:10;height:10" coordorigin="8364,4600" coordsize="10,10">
              <v:shape style="position:absolute;left:8364;top:4600;width:10;height:10" coordorigin="8364,4600" coordsize="10,10" path="m8364,4609l8374,4600e" filled="false" stroked="true" strokeweight=".84pt" strokecolor="#050000">
                <v:path arrowok="t"/>
              </v:shape>
            </v:group>
            <v:group style="position:absolute;left:8316;top:4643;width:41;height:12" coordorigin="8316,4643" coordsize="41,12">
              <v:shape style="position:absolute;left:8316;top:4643;width:41;height:12" coordorigin="8316,4643" coordsize="41,12" path="m8316,4655l8326,4650,8335,4645,8343,4643,8357,4643e" filled="false" stroked="true" strokeweight=".84pt" strokecolor="#050000">
                <v:path arrowok="t"/>
              </v:shape>
            </v:group>
            <v:group style="position:absolute;left:8364;top:4633;width:3;height:3" coordorigin="8364,4633" coordsize="3,3">
              <v:shape style="position:absolute;left:8364;top:4633;width:3;height:3" coordorigin="8364,4633" coordsize="3,3" path="m8367,4633l8364,4636e" filled="false" stroked="true" strokeweight=".84pt" strokecolor="#050000">
                <v:path arrowok="t"/>
              </v:shape>
            </v:group>
            <v:group style="position:absolute;left:8326;top:4744;width:17;height:29" coordorigin="8326,4744" coordsize="17,29">
              <v:shape style="position:absolute;left:8326;top:4744;width:17;height:29" coordorigin="8326,4744" coordsize="17,29" path="m8343,4772l8335,4760,8328,4746,8326,4744e" filled="false" stroked="true" strokeweight=".84pt" strokecolor="#050000">
                <v:path arrowok="t"/>
              </v:shape>
            </v:group>
            <v:group style="position:absolute;left:8343;top:4772;width:5;height:5" coordorigin="8343,4772" coordsize="5,5">
              <v:shape style="position:absolute;left:8343;top:4772;width:5;height:5" coordorigin="8343,4772" coordsize="5,5" path="m8347,4777l8345,4775,8343,4772e" filled="false" stroked="true" strokeweight=".84pt" strokecolor="#050000">
                <v:path arrowok="t"/>
              </v:shape>
            </v:group>
            <v:group style="position:absolute;left:8352;top:4787;width:5;height:8" coordorigin="8352,4787" coordsize="5,8">
              <v:shape style="position:absolute;left:8352;top:4787;width:5;height:8" coordorigin="8352,4787" coordsize="5,8" path="m8357,4794l8355,4792,8352,4787e" filled="false" stroked="true" strokeweight=".84pt" strokecolor="#050000">
                <v:path arrowok="t"/>
              </v:shape>
            </v:group>
            <v:group style="position:absolute;left:8335;top:4792;width:8;height:12" coordorigin="8335,4792" coordsize="8,12">
              <v:shape style="position:absolute;left:8335;top:4792;width:8;height:12" coordorigin="8335,4792" coordsize="8,12" path="m8343,4804l8335,4792e" filled="false" stroked="true" strokeweight=".84pt" strokecolor="#050000">
                <v:path arrowok="t"/>
              </v:shape>
            </v:group>
            <v:group style="position:absolute;left:8338;top:4789;width:8;height:12" coordorigin="8338,4789" coordsize="8,12">
              <v:shape style="position:absolute;left:8338;top:4789;width:8;height:12" coordorigin="8338,4789" coordsize="8,12" path="m8345,4801l8338,4789e" filled="false" stroked="true" strokeweight=".84pt" strokecolor="#050000">
                <v:path arrowok="t"/>
              </v:shape>
            </v:group>
            <v:group style="position:absolute;left:8349;top:4795;width:17;height:2" coordorigin="8349,4795" coordsize="17,2">
              <v:shape style="position:absolute;left:8349;top:4795;width:17;height:2" coordorigin="8349,4795" coordsize="17,0" path="m8349,4795l8365,4795e" filled="false" stroked="true" strokeweight=".12pt" strokecolor="#050000">
                <v:path arrowok="t"/>
              </v:shape>
            </v:group>
            <v:group style="position:absolute;left:8357;top:4796;width:3;height:3" coordorigin="8357,4796" coordsize="3,3">
              <v:shape style="position:absolute;left:8357;top:4796;width:3;height:3" coordorigin="8357,4796" coordsize="3,3" path="m8359,4799l8357,4796e" filled="false" stroked="true" strokeweight=".84pt" strokecolor="#050000">
                <v:path arrowok="t"/>
              </v:shape>
            </v:group>
            <v:group style="position:absolute;left:8357;top:4799;width:3;height:10" coordorigin="8357,4799" coordsize="3,10">
              <v:shape style="position:absolute;left:8357;top:4799;width:3;height:10" coordorigin="8357,4799" coordsize="3,10" path="m8357,4808l8357,4806,8359,4801,8359,4799e" filled="false" stroked="true" strokeweight=".84pt" strokecolor="#050000">
                <v:path arrowok="t"/>
              </v:shape>
            </v:group>
            <v:group style="position:absolute;left:8419;top:4616;width:5;height:8" coordorigin="8419,4616" coordsize="5,8">
              <v:shape style="position:absolute;left:8419;top:4616;width:5;height:8" coordorigin="8419,4616" coordsize="5,8" path="m8419,4624l8422,4621,8424,4616e" filled="false" stroked="true" strokeweight=".84pt" strokecolor="#050000">
                <v:path arrowok="t"/>
              </v:shape>
            </v:group>
            <v:group style="position:absolute;left:8357;top:4640;width:3;height:3" coordorigin="8357,4640" coordsize="3,3">
              <v:shape style="position:absolute;left:8357;top:4640;width:3;height:3" coordorigin="8357,4640" coordsize="3,3" path="m8359,4640l8357,4643e" filled="false" stroked="true" strokeweight=".84pt" strokecolor="#050000">
                <v:path arrowok="t"/>
              </v:shape>
            </v:group>
            <v:group style="position:absolute;left:8421;top:4615;width:2;height:17" coordorigin="8421,4615" coordsize="2,17">
              <v:shape style="position:absolute;left:8421;top:4615;width:2;height:17" coordorigin="8421,4615" coordsize="0,17" path="m8421,4615l8421,4632e" filled="false" stroked="true" strokeweight=".12pt" strokecolor="#050000">
                <v:path arrowok="t"/>
              </v:shape>
            </v:group>
            <v:group style="position:absolute;left:8355;top:4643;width:3;height:3" coordorigin="8355,4643" coordsize="3,3">
              <v:shape style="position:absolute;left:8355;top:4643;width:3;height:3" coordorigin="8355,4643" coordsize="3,3" path="m8357,4643l8355,4645e" filled="false" stroked="true" strokeweight=".84pt" strokecolor="#050000">
                <v:path arrowok="t"/>
              </v:shape>
            </v:group>
            <v:group style="position:absolute;left:8403;top:4626;width:3;height:3" coordorigin="8403,4626" coordsize="3,3">
              <v:shape style="position:absolute;left:8403;top:4626;width:3;height:3" coordorigin="8403,4626" coordsize="3,3" path="m8405,4626l8403,4628e" filled="false" stroked="true" strokeweight=".84pt" strokecolor="#050000">
                <v:path arrowok="t"/>
              </v:shape>
            </v:group>
            <v:group style="position:absolute;left:8359;top:4614;width:12;height:22" coordorigin="8359,4614" coordsize="12,22">
              <v:shape style="position:absolute;left:8359;top:4614;width:12;height:22" coordorigin="8359,4614" coordsize="12,22" path="m8371,4614l8369,4614,8367,4616,8367,4619,8364,4621,8364,4624,8362,4626,8362,4628,8359,4631,8359,4636e" filled="false" stroked="true" strokeweight=".84pt" strokecolor="#050000">
                <v:path arrowok="t"/>
              </v:shape>
            </v:group>
            <v:group style="position:absolute;left:8350;top:4645;width:5;height:5" coordorigin="8350,4645" coordsize="5,5">
              <v:shape style="position:absolute;left:8350;top:4645;width:5;height:5" coordorigin="8350,4645" coordsize="5,5" path="m8355,4645l8350,4650e" filled="false" stroked="true" strokeweight=".84pt" strokecolor="#050000">
                <v:path arrowok="t"/>
              </v:shape>
            </v:group>
            <v:group style="position:absolute;left:8386;top:4640;width:3;height:3" coordorigin="8386,4640" coordsize="3,3">
              <v:shape style="position:absolute;left:8386;top:4640;width:3;height:3" coordorigin="8386,4640" coordsize="3,3" path="m8388,4640l8386,4643e" filled="false" stroked="true" strokeweight=".84pt" strokecolor="#050000">
                <v:path arrowok="t"/>
              </v:shape>
            </v:group>
            <v:group style="position:absolute;left:8347;top:4650;width:5;height:3" coordorigin="8347,4650" coordsize="5,3">
              <v:shape style="position:absolute;left:8347;top:4650;width:5;height:3" coordorigin="8347,4650" coordsize="5,3" path="m8347,4652l8350,4650,8352,4650e" filled="false" stroked="true" strokeweight=".84pt" strokecolor="#050000">
                <v:path arrowok="t"/>
              </v:shape>
            </v:group>
            <v:group style="position:absolute;left:8367;top:4604;width:10;height:8" coordorigin="8367,4604" coordsize="10,8">
              <v:shape style="position:absolute;left:8367;top:4604;width:10;height:8" coordorigin="8367,4604" coordsize="10,8" path="m8376,4604l8367,4612e" filled="false" stroked="true" strokeweight=".84pt" strokecolor="#050000">
                <v:path arrowok="t"/>
              </v:shape>
            </v:group>
            <v:group style="position:absolute;left:8350;top:4628;width:3;height:3" coordorigin="8350,4628" coordsize="3,3">
              <v:shape style="position:absolute;left:8350;top:4628;width:3;height:3" coordorigin="8350,4628" coordsize="3,3" path="m8352,4628l8350,4631e" filled="false" stroked="true" strokeweight=".84pt" strokecolor="#050000">
                <v:path arrowok="t"/>
              </v:shape>
            </v:group>
            <v:group style="position:absolute;left:8371;top:4602;width:12;height:12" coordorigin="8371,4602" coordsize="12,12">
              <v:shape style="position:absolute;left:8371;top:4602;width:12;height:12" coordorigin="8371,4602" coordsize="12,12" path="m8383,4602l8371,4614e" filled="false" stroked="true" strokeweight=".84pt" strokecolor="#050000">
                <v:path arrowok="t"/>
              </v:shape>
            </v:group>
            <v:group style="position:absolute;left:8364;top:4616;width:3;height:5" coordorigin="8364,4616" coordsize="3,5">
              <v:shape style="position:absolute;left:8364;top:4616;width:3;height:5" coordorigin="8364,4616" coordsize="3,5" path="m8364,4621l8367,4616e" filled="false" stroked="true" strokeweight=".84pt" strokecolor="#050000">
                <v:path arrowok="t"/>
              </v:shape>
            </v:group>
            <v:group style="position:absolute;left:8371;top:4600;width:15;height:15" coordorigin="8371,4600" coordsize="15,15">
              <v:shape style="position:absolute;left:8371;top:4600;width:15;height:15" coordorigin="8371,4600" coordsize="15,15" path="m8386,4600l8371,4614e" filled="false" stroked="true" strokeweight=".84pt" strokecolor="#050000">
                <v:path arrowok="t"/>
              </v:shape>
            </v:group>
            <v:group style="position:absolute;left:8357;top:4648;width:3;height:3" coordorigin="8357,4648" coordsize="3,3">
              <v:shape style="position:absolute;left:8357;top:4648;width:3;height:3" coordorigin="8357,4648" coordsize="3,3" path="m8357,4650l8359,4648e" filled="false" stroked="true" strokeweight=".84pt" strokecolor="#050000">
                <v:path arrowok="t"/>
              </v:shape>
            </v:group>
            <v:group style="position:absolute;left:8376;top:4648;width:3;height:3" coordorigin="8376,4648" coordsize="3,3">
              <v:shape style="position:absolute;left:8376;top:4648;width:3;height:3" coordorigin="8376,4648" coordsize="3,3" path="m8379,4648l8376,4650e" filled="false" stroked="true" strokeweight=".84pt" strokecolor="#050000">
                <v:path arrowok="t"/>
              </v:shape>
            </v:group>
            <v:group style="position:absolute;left:8340;top:4652;width:8;height:5" coordorigin="8340,4652" coordsize="8,5">
              <v:shape style="position:absolute;left:8340;top:4652;width:8;height:5" coordorigin="8340,4652" coordsize="8,5" path="m8347,4652l8340,4657e" filled="false" stroked="true" strokeweight=".84pt" strokecolor="#050000">
                <v:path arrowok="t"/>
              </v:shape>
            </v:group>
            <v:group style="position:absolute;left:8316;top:4624;width:104;height:94" coordorigin="8316,4624" coordsize="104,94">
              <v:shape style="position:absolute;left:8316;top:4624;width:104;height:94" coordorigin="8316,4624" coordsize="104,94" path="m8316,4717l8345,4696,8371,4672,8395,4648,8419,4624e" filled="false" stroked="true" strokeweight=".84pt" strokecolor="#050000">
                <v:path arrowok="t"/>
              </v:shape>
            </v:group>
            <v:group style="position:absolute;left:8335;top:4804;width:8;height:10" coordorigin="8335,4804" coordsize="8,10">
              <v:shape style="position:absolute;left:8335;top:4804;width:8;height:10" coordorigin="8335,4804" coordsize="8,10" path="m8335,4813l8343,4804e" filled="false" stroked="true" strokeweight=".84pt" strokecolor="#050000">
                <v:path arrowok="t"/>
              </v:shape>
            </v:group>
            <v:group style="position:absolute;left:8338;top:4801;width:8;height:12" coordorigin="8338,4801" coordsize="8,12">
              <v:shape style="position:absolute;left:8338;top:4801;width:8;height:12" coordorigin="8338,4801" coordsize="8,12" path="m8338,4813l8345,4801e" filled="false" stroked="true" strokeweight=".84pt" strokecolor="#050000">
                <v:path arrowok="t"/>
              </v:shape>
            </v:group>
            <v:group style="position:absolute;left:8343;top:4801;width:3;height:3" coordorigin="8343,4801" coordsize="3,3">
              <v:shape style="position:absolute;left:8343;top:4801;width:3;height:3" coordorigin="8343,4801" coordsize="3,3" path="m8345,4801l8343,4804e" filled="false" stroked="true" strokeweight=".84pt" strokecolor="#050000">
                <v:path arrowok="t"/>
              </v:shape>
            </v:group>
            <v:group style="position:absolute;left:7831;top:4516;width:41;height:3" coordorigin="7831,4516" coordsize="41,3">
              <v:shape style="position:absolute;left:7831;top:4516;width:41;height:3" coordorigin="7831,4516" coordsize="41,3" path="m7872,4518l7831,4516e" filled="false" stroked="true" strokeweight=".84pt" strokecolor="#050000">
                <v:path arrowok="t"/>
              </v:shape>
            </v:group>
            <v:group style="position:absolute;left:7935;top:4518;width:65;height:8" coordorigin="7935,4518" coordsize="65,8">
              <v:shape style="position:absolute;left:7935;top:4518;width:65;height:8" coordorigin="7935,4518" coordsize="65,8" path="m7999,4525l7935,4518e" filled="false" stroked="true" strokeweight=".84pt" strokecolor="#050000">
                <v:path arrowok="t"/>
              </v:shape>
            </v:group>
            <v:group style="position:absolute;left:7932;top:4523;width:68;height:8" coordorigin="7932,4523" coordsize="68,8">
              <v:shape style="position:absolute;left:7932;top:4523;width:68;height:8" coordorigin="7932,4523" coordsize="68,8" path="m7999,4530l7932,4523e" filled="false" stroked="true" strokeweight=".84pt" strokecolor="#050000">
                <v:path arrowok="t"/>
              </v:shape>
            </v:group>
            <v:group style="position:absolute;left:7745;top:4465;width:77;height:5" coordorigin="7745,4465" coordsize="77,5">
              <v:shape style="position:absolute;left:7745;top:4465;width:77;height:5" coordorigin="7745,4465" coordsize="77,5" path="m7745,4465l7783,4468,7822,4470e" filled="false" stroked="true" strokeweight=".84pt" strokecolor="#050000">
                <v:path arrowok="t"/>
              </v:shape>
            </v:group>
            <v:group style="position:absolute;left:7795;top:4484;width:27;height:2" coordorigin="7795,4484" coordsize="27,2">
              <v:shape style="position:absolute;left:7795;top:4484;width:27;height:2" coordorigin="7795,4484" coordsize="27,0" path="m7822,4484l7795,4484e" filled="false" stroked="true" strokeweight=".84pt" strokecolor="#050000">
                <v:path arrowok="t"/>
              </v:shape>
            </v:group>
            <v:group style="position:absolute;left:7795;top:4489;width:24;height:2" coordorigin="7795,4489" coordsize="24,2">
              <v:shape style="position:absolute;left:7795;top:4489;width:24;height:2" coordorigin="7795,4489" coordsize="24,0" path="m7819,4489l7795,4489e" filled="false" stroked="true" strokeweight=".84pt" strokecolor="#050000">
                <v:path arrowok="t"/>
              </v:shape>
            </v:group>
            <v:group style="position:absolute;left:7793;top:4489;width:27;height:3" coordorigin="7793,4489" coordsize="27,3">
              <v:shape style="position:absolute;left:7793;top:4489;width:27;height:3" coordorigin="7793,4489" coordsize="27,3" path="m7819,4492l7793,4489e" filled="false" stroked="true" strokeweight=".84pt" strokecolor="#050000">
                <v:path arrowok="t"/>
              </v:shape>
            </v:group>
            <v:group style="position:absolute;left:7793;top:4494;width:24;height:3" coordorigin="7793,4494" coordsize="24,3">
              <v:shape style="position:absolute;left:7793;top:4494;width:24;height:3" coordorigin="7793,4494" coordsize="24,3" path="m7817,4496l7793,4494e" filled="false" stroked="true" strokeweight=".84pt" strokecolor="#050000">
                <v:path arrowok="t"/>
              </v:shape>
            </v:group>
            <v:group style="position:absolute;left:7822;top:4470;width:44;height:3" coordorigin="7822,4470" coordsize="44,3">
              <v:shape style="position:absolute;left:7822;top:4470;width:44;height:3" coordorigin="7822,4470" coordsize="44,3" path="m7865,4472l7822,4470e" filled="false" stroked="true" strokeweight=".84pt" strokecolor="#050000">
                <v:path arrowok="t"/>
              </v:shape>
            </v:group>
            <v:group style="position:absolute;left:8069;top:4537;width:65;height:8" coordorigin="8069,4537" coordsize="65,8">
              <v:shape style="position:absolute;left:8069;top:4537;width:65;height:8" coordorigin="8069,4537" coordsize="65,8" path="m8134,4544l8069,4537e" filled="false" stroked="true" strokeweight=".84pt" strokecolor="#050000">
                <v:path arrowok="t"/>
              </v:shape>
            </v:group>
            <v:group style="position:absolute;left:8071;top:4492;width:41;height:5" coordorigin="8071,4492" coordsize="41,5">
              <v:shape style="position:absolute;left:8071;top:4492;width:41;height:5" coordorigin="8071,4492" coordsize="41,5" path="m8112,4496l8071,4492e" filled="false" stroked="true" strokeweight=".84pt" strokecolor="#050000">
                <v:path arrowok="t"/>
              </v:shape>
            </v:group>
            <v:group style="position:absolute;left:8112;top:4496;width:44;height:5" coordorigin="8112,4496" coordsize="44,5">
              <v:shape style="position:absolute;left:8112;top:4496;width:44;height:5" coordorigin="8112,4496" coordsize="44,5" path="m8155,4501l8112,4496e" filled="false" stroked="true" strokeweight=".84pt" strokecolor="#050000">
                <v:path arrowok="t"/>
              </v:shape>
            </v:group>
            <v:group style="position:absolute;left:8064;top:4508;width:142;height:20" coordorigin="8064,4508" coordsize="142,20">
              <v:shape style="position:absolute;left:8064;top:4508;width:142;height:20" coordorigin="8064,4508" coordsize="142,20" path="m8206,4528l8064,4508e" filled="false" stroked="true" strokeweight=".84pt" strokecolor="#050000">
                <v:path arrowok="t"/>
              </v:shape>
            </v:group>
            <v:group style="position:absolute;left:8155;top:4501;width:92;height:15" coordorigin="8155,4501" coordsize="92,15">
              <v:shape style="position:absolute;left:8155;top:4501;width:92;height:15" coordorigin="8155,4501" coordsize="92,15" path="m8155,4501l8191,4508,8247,4516e" filled="false" stroked="true" strokeweight=".84pt" strokecolor="#050000">
                <v:path arrowok="t"/>
              </v:shape>
            </v:group>
            <v:group style="position:absolute;left:7618;top:4508;width:36;height:5" coordorigin="7618,4508" coordsize="36,5">
              <v:shape style="position:absolute;left:7618;top:4508;width:36;height:5" coordorigin="7618,4508" coordsize="36,5" path="m7654,4513l7618,4508,7654,4513xe" filled="false" stroked="true" strokeweight=".84pt" strokecolor="#050000">
                <v:path arrowok="t"/>
              </v:shape>
            </v:group>
            <v:group style="position:absolute;left:8153;top:4544;width:12;height:2" coordorigin="8153,4544" coordsize="12,2">
              <v:shape style="position:absolute;left:8153;top:4544;width:12;height:2" coordorigin="8153,4544" coordsize="12,0" path="m8153,4544l8165,4544e" filled="false" stroked="true" strokeweight=".84pt" strokecolor="#050000">
                <v:path arrowok="t"/>
              </v:shape>
            </v:group>
            <v:group style="position:absolute;left:8151;top:4547;width:41;height:8" coordorigin="8151,4547" coordsize="41,8">
              <v:shape style="position:absolute;left:8151;top:4547;width:41;height:8" coordorigin="8151,4547" coordsize="41,8" path="m8191,4554l8151,4547e" filled="false" stroked="true" strokeweight=".84pt" strokecolor="#050000">
                <v:path arrowok="t"/>
              </v:shape>
            </v:group>
            <v:group style="position:absolute;left:7846;top:4516;width:27;height:3" coordorigin="7846,4516" coordsize="27,3">
              <v:shape style="position:absolute;left:7846;top:4516;width:27;height:3" coordorigin="7846,4516" coordsize="27,3" path="m7872,4518l7846,4516e" filled="false" stroked="true" strokeweight=".84pt" strokecolor="#050000">
                <v:path arrowok="t"/>
              </v:shape>
            </v:group>
            <v:group style="position:absolute;left:7779;top:4724;width:15;height:2" coordorigin="7779,4724" coordsize="15,2">
              <v:shape style="position:absolute;left:7779;top:4724;width:15;height:2" coordorigin="7779,4724" coordsize="15,0" path="m7793,4724l7779,4724e" filled="false" stroked="true" strokeweight=".84pt" strokecolor="#050000">
                <v:path arrowok="t"/>
              </v:shape>
            </v:group>
            <v:group style="position:absolute;left:7831;top:4504;width:15;height:2" coordorigin="7831,4504" coordsize="15,2">
              <v:shape style="position:absolute;left:7831;top:4504;width:15;height:2" coordorigin="7831,4504" coordsize="15,0" path="m7846,4504l7831,4504e" filled="false" stroked="true" strokeweight=".84pt" strokecolor="#050000">
                <v:path arrowok="t"/>
              </v:shape>
            </v:group>
            <v:group style="position:absolute;left:8374;top:4592;width:39;height:3" coordorigin="8374,4592" coordsize="39,3">
              <v:shape style="position:absolute;left:8374;top:4592;width:39;height:3" coordorigin="8374,4592" coordsize="39,3" path="m8412,4595l8374,4592,8412,4595xe" filled="false" stroked="true" strokeweight=".84pt" strokecolor="#050000">
                <v:path arrowok="t"/>
              </v:shape>
            </v:group>
            <v:group style="position:absolute;left:7618;top:4691;width:39;height:20" coordorigin="7618,4691" coordsize="39,20">
              <v:shape style="position:absolute;left:7618;top:4691;width:39;height:20" coordorigin="7618,4691" coordsize="39,20" path="m7618,4710l7656,4691e" filled="false" stroked="true" strokeweight=".84pt" strokecolor="#050000">
                <v:path arrowok="t"/>
              </v:shape>
            </v:group>
            <v:group style="position:absolute;left:7637;top:4532;width:41;height:39" coordorigin="7637,4532" coordsize="41,39">
              <v:shape style="position:absolute;left:7637;top:4532;width:41;height:39" coordorigin="7637,4532" coordsize="41,39" path="m7637,4571l7678,4532e" filled="false" stroked="true" strokeweight=".84pt" strokecolor="#050000">
                <v:path arrowok="t"/>
              </v:shape>
            </v:group>
            <v:group style="position:absolute;left:8143;top:4619;width:3;height:10" coordorigin="8143,4619" coordsize="3,10">
              <v:shape style="position:absolute;left:8143;top:4619;width:3;height:10" coordorigin="8143,4619" coordsize="3,10" path="m8143,4628l8146,4619e" filled="false" stroked="true" strokeweight=".84pt" strokecolor="#050000">
                <v:path arrowok="t"/>
              </v:shape>
            </v:group>
            <v:group style="position:absolute;left:7603;top:4765;width:3;height:8" coordorigin="7603,4765" coordsize="3,8">
              <v:shape style="position:absolute;left:7603;top:4765;width:3;height:8" coordorigin="7603,4765" coordsize="3,8" path="m7603,4772l7606,4768,7606,4765e" filled="false" stroked="true" strokeweight=".84pt" strokecolor="#050000">
                <v:path arrowok="t"/>
              </v:shape>
            </v:group>
            <v:group style="position:absolute;left:7925;top:4595;width:3;height:12" coordorigin="7925,4595" coordsize="3,12">
              <v:shape style="position:absolute;left:7925;top:4595;width:3;height:12" coordorigin="7925,4595" coordsize="3,12" path="m7925,4607l7927,4595e" filled="false" stroked="true" strokeweight=".84pt" strokecolor="#050000">
                <v:path arrowok="t"/>
              </v:shape>
            </v:group>
            <v:group style="position:absolute;left:7661;top:4842;width:3;height:8" coordorigin="7661,4842" coordsize="3,8">
              <v:shape style="position:absolute;left:7661;top:4842;width:3;height:8" coordorigin="7661,4842" coordsize="3,8" path="m7663,4842l7661,4849,7661,4844e" filled="false" stroked="true" strokeweight=".84pt" strokecolor="#050000">
                <v:path arrowok="t"/>
              </v:shape>
            </v:group>
            <v:group style="position:absolute;left:7740;top:4499;width:5;height:15" coordorigin="7740,4499" coordsize="5,15">
              <v:shape style="position:absolute;left:7740;top:4499;width:5;height:15" coordorigin="7740,4499" coordsize="5,15" path="m7740,4513l7745,4499e" filled="false" stroked="true" strokeweight=".84pt" strokecolor="#050000">
                <v:path arrowok="t"/>
              </v:shape>
            </v:group>
            <v:group style="position:absolute;left:7659;top:4849;width:3;height:12" coordorigin="7659,4849" coordsize="3,12">
              <v:shape style="position:absolute;left:7659;top:4849;width:3;height:12" coordorigin="7659,4849" coordsize="3,12" path="m7659,4861l7661,4849,7659,4861xe" filled="false" stroked="true" strokeweight=".84pt" strokecolor="#050000">
                <v:path arrowok="t"/>
              </v:shape>
            </v:group>
            <v:group style="position:absolute;left:7728;top:4744;width:46;height:2" coordorigin="7728,4744" coordsize="46,2">
              <v:shape style="position:absolute;left:7728;top:4744;width:46;height:2" coordorigin="7728,4744" coordsize="46,0" path="m7774,4744l7728,4744e" filled="false" stroked="true" strokeweight=".84pt" strokecolor="#050000">
                <v:path arrowok="t"/>
              </v:shape>
            </v:group>
            <v:group style="position:absolute;left:7755;top:4748;width:15;height:2" coordorigin="7755,4748" coordsize="15,2">
              <v:shape style="position:absolute;left:7755;top:4748;width:15;height:2" coordorigin="7755,4748" coordsize="15,0" path="m7769,4748l7755,4748e" filled="false" stroked="true" strokeweight=".84pt" strokecolor="#050000">
                <v:path arrowok="t"/>
              </v:shape>
            </v:group>
            <v:group style="position:absolute;left:8151;top:4576;width:5;height:20" coordorigin="8151,4576" coordsize="5,20">
              <v:shape style="position:absolute;left:8151;top:4576;width:5;height:20" coordorigin="8151,4576" coordsize="5,20" path="m8151,4595l8155,4576e" filled="false" stroked="true" strokeweight=".84pt" strokecolor="#050000">
                <v:path arrowok="t"/>
              </v:shape>
            </v:group>
            <v:group style="position:absolute;left:8119;top:4616;width:3;height:12" coordorigin="8119,4616" coordsize="3,12">
              <v:shape style="position:absolute;left:8119;top:4616;width:3;height:12" coordorigin="8119,4616" coordsize="3,12" path="m8119,4628l8122,4616e" filled="false" stroked="true" strokeweight=".84pt" strokecolor="#050000">
                <v:path arrowok="t"/>
              </v:shape>
            </v:group>
            <v:group style="position:absolute;left:8112;top:4616;width:3;height:12" coordorigin="8112,4616" coordsize="3,12">
              <v:shape style="position:absolute;left:8112;top:4616;width:3;height:12" coordorigin="8112,4616" coordsize="3,12" path="m8112,4628l8115,4616e" filled="false" stroked="true" strokeweight=".84pt" strokecolor="#050000">
                <v:path arrowok="t"/>
              </v:shape>
            </v:group>
            <v:group style="position:absolute;left:8139;top:4573;width:5;height:22" coordorigin="8139,4573" coordsize="5,22">
              <v:shape style="position:absolute;left:8139;top:4573;width:5;height:22" coordorigin="8139,4573" coordsize="5,22" path="m8139,4595l8143,4573e" filled="false" stroked="true" strokeweight=".84pt" strokecolor="#050000">
                <v:path arrowok="t"/>
              </v:shape>
            </v:group>
            <v:group style="position:absolute;left:7920;top:4549;width:5;height:20" coordorigin="7920,4549" coordsize="5,20">
              <v:shape style="position:absolute;left:7920;top:4549;width:5;height:20" coordorigin="7920,4549" coordsize="5,20" path="m7920,4568l7925,4549e" filled="false" stroked="true" strokeweight=".84pt" strokecolor="#050000">
                <v:path arrowok="t"/>
              </v:shape>
            </v:group>
            <v:group style="position:absolute;left:7691;top:4752;width:17;height:2" coordorigin="7691,4752" coordsize="17,2">
              <v:shape style="position:absolute;left:7691;top:4752;width:17;height:2" coordorigin="7691,4752" coordsize="17,0" path="m7691,4752l7708,4752e" filled="false" stroked="true" strokeweight=".12pt" strokecolor="#050000">
                <v:path arrowok="t"/>
              </v:shape>
            </v:group>
            <v:group style="position:absolute;left:7829;top:4516;width:3;height:8" coordorigin="7829,4516" coordsize="3,8">
              <v:shape style="position:absolute;left:7829;top:4516;width:3;height:8" coordorigin="7829,4516" coordsize="3,8" path="m7829,4523l7831,4516e" filled="false" stroked="true" strokeweight=".84pt" strokecolor="#050000">
                <v:path arrowok="t"/>
              </v:shape>
            </v:group>
            <v:group style="position:absolute;left:7653;top:4867;width:17;height:2" coordorigin="7653,4867" coordsize="17,2">
              <v:shape style="position:absolute;left:7653;top:4867;width:17;height:2" coordorigin="7653,4867" coordsize="17,0" path="m7653,4867l7669,4867e" filled="false" stroked="true" strokeweight=".12pt" strokecolor="#050000">
                <v:path arrowok="t"/>
              </v:shape>
            </v:group>
            <v:group style="position:absolute;left:7607;top:4757;width:2;height:17" coordorigin="7607,4757" coordsize="2,17">
              <v:shape style="position:absolute;left:7607;top:4757;width:2;height:17" coordorigin="7607,4757" coordsize="0,17" path="m7607,4757l7607,4774e" filled="false" stroked="true" strokeweight=".119pt" strokecolor="#050000">
                <v:path arrowok="t"/>
              </v:shape>
            </v:group>
            <v:group style="position:absolute;left:7824;top:4516;width:3;height:8" coordorigin="7824,4516" coordsize="3,8">
              <v:shape style="position:absolute;left:7824;top:4516;width:3;height:8" coordorigin="7824,4516" coordsize="3,8" path="m7824,4523l7827,4516e" filled="false" stroked="true" strokeweight=".84pt" strokecolor="#050000">
                <v:path arrowok="t"/>
              </v:shape>
            </v:group>
            <v:group style="position:absolute;left:7794;top:4740;width:17;height:2" coordorigin="7794,4740" coordsize="17,2">
              <v:shape style="position:absolute;left:7794;top:4740;width:17;height:2" coordorigin="7794,4740" coordsize="17,0" path="m7794,4740l7811,4740e" filled="false" stroked="true" strokeweight=".12pt" strokecolor="#050000">
                <v:path arrowok="t"/>
              </v:shape>
            </v:group>
            <v:group style="position:absolute;left:7691;top:4750;width:17;height:2" coordorigin="7691,4750" coordsize="17,2">
              <v:shape style="position:absolute;left:7691;top:4750;width:17;height:2" coordorigin="7691,4750" coordsize="17,0" path="m7691,4750l7708,4750e" filled="false" stroked="true" strokeweight=".12pt" strokecolor="#050000">
                <v:path arrowok="t"/>
              </v:shape>
            </v:group>
            <v:group style="position:absolute;left:7765;top:4746;width:17;height:2" coordorigin="7765,4746" coordsize="17,2">
              <v:shape style="position:absolute;left:7765;top:4746;width:17;height:2" coordorigin="7765,4746" coordsize="17,0" path="m7765,4746l7782,4746e" filled="false" stroked="true" strokeweight=".24pt" strokecolor="#050000">
                <v:path arrowok="t"/>
              </v:shape>
            </v:group>
            <v:group style="position:absolute;left:7600;top:4764;width:17;height:2" coordorigin="7600,4764" coordsize="17,2">
              <v:shape style="position:absolute;left:7600;top:4764;width:17;height:2" coordorigin="7600,4764" coordsize="17,0" path="m7600,4764l7617,4764e" filled="false" stroked="true" strokeweight=".12pt" strokecolor="#050000">
                <v:path arrowok="t"/>
              </v:shape>
            </v:group>
            <v:group style="position:absolute;left:8131;top:4619;width:3;height:8" coordorigin="8131,4619" coordsize="3,8">
              <v:shape style="position:absolute;left:8131;top:4619;width:3;height:8" coordorigin="8131,4619" coordsize="3,8" path="m8131,4626l8134,4619e" filled="false" stroked="true" strokeweight=".84pt" strokecolor="#050000">
                <v:path arrowok="t"/>
              </v:shape>
            </v:group>
            <v:group style="position:absolute;left:7932;top:4552;width:3;height:20" coordorigin="7932,4552" coordsize="3,20">
              <v:shape style="position:absolute;left:7932;top:4552;width:3;height:20" coordorigin="7932,4552" coordsize="3,20" path="m7932,4571l7935,4552e" filled="false" stroked="true" strokeweight=".84pt" strokecolor="#050000">
                <v:path arrowok="t"/>
              </v:shape>
            </v:group>
            <v:group style="position:absolute;left:7691;top:4746;width:17;height:2" coordorigin="7691,4746" coordsize="17,2">
              <v:shape style="position:absolute;left:7691;top:4746;width:17;height:2" coordorigin="7691,4746" coordsize="17,0" path="m7691,4746l7708,4746e" filled="false" stroked="true" strokeweight=".24pt" strokecolor="#050000">
                <v:path arrowok="t"/>
              </v:shape>
            </v:group>
            <v:group style="position:absolute;left:7603;top:4768;width:3;height:3" coordorigin="7603,4768" coordsize="3,3">
              <v:shape style="position:absolute;left:7603;top:4768;width:3;height:3" coordorigin="7603,4768" coordsize="3,3" path="m7603,4770l7606,4768e" filled="false" stroked="true" strokeweight=".84pt" strokecolor="#050000">
                <v:path arrowok="t"/>
              </v:shape>
            </v:group>
            <v:group style="position:absolute;left:7611;top:4700;width:8;height:10" coordorigin="7611,4700" coordsize="8,10">
              <v:shape style="position:absolute;left:7611;top:4700;width:8;height:10" coordorigin="7611,4700" coordsize="8,10" path="m7618,4710l7611,4700e" filled="false" stroked="true" strokeweight=".84pt" strokecolor="#050000">
                <v:path arrowok="t"/>
              </v:shape>
            </v:group>
            <v:group style="position:absolute;left:7605;top:4764;width:2;height:17" coordorigin="7605,4764" coordsize="2,17">
              <v:shape style="position:absolute;left:7605;top:4764;width:2;height:17" coordorigin="7605,4764" coordsize="0,17" path="m7605,4764l7605,4781e" filled="false" stroked="true" strokeweight=".12pt" strokecolor="#050000">
                <v:path arrowok="t"/>
              </v:shape>
            </v:group>
            <v:group style="position:absolute;left:7561;top:4822;width:2;height:17" coordorigin="7561,4822" coordsize="2,17">
              <v:shape style="position:absolute;left:7561;top:4822;width:2;height:17" coordorigin="7561,4822" coordsize="0,17" path="m7561,4822l7561,4838e" filled="false" stroked="true" strokeweight=".12pt" strokecolor="#050000">
                <v:path arrowok="t"/>
              </v:shape>
            </v:group>
            <v:group style="position:absolute;left:7606;top:4763;width:3;height:5" coordorigin="7606,4763" coordsize="3,5">
              <v:shape style="position:absolute;left:7606;top:4763;width:3;height:5" coordorigin="7606,4763" coordsize="3,5" path="m7608,4763l7608,4765,7606,4768e" filled="false" stroked="true" strokeweight=".84pt" strokecolor="#050000">
                <v:path arrowok="t"/>
              </v:shape>
            </v:group>
            <v:group style="position:absolute;left:7492;top:4601;width:2;height:17" coordorigin="7492,4601" coordsize="2,17">
              <v:shape style="position:absolute;left:7492;top:4601;width:2;height:17" coordorigin="7492,4601" coordsize="0,17" path="m7492,4601l7492,4618e" filled="false" stroked="true" strokeweight=".12pt" strokecolor="#050000">
                <v:path arrowok="t"/>
              </v:shape>
            </v:group>
            <v:group style="position:absolute;left:8127;top:4573;width:5;height:20" coordorigin="8127,4573" coordsize="5,20">
              <v:shape style="position:absolute;left:8127;top:4573;width:5;height:20" coordorigin="8127,4573" coordsize="5,20" path="m8127,4592l8131,4573e" filled="false" stroked="true" strokeweight=".84pt" strokecolor="#050000">
                <v:path arrowok="t"/>
              </v:shape>
            </v:group>
            <v:group style="position:absolute;left:7540;top:4579;width:2;height:17" coordorigin="7540,4579" coordsize="2,17">
              <v:shape style="position:absolute;left:7540;top:4579;width:2;height:17" coordorigin="7540,4579" coordsize="0,17" path="m7540,4579l7540,4596e" filled="false" stroked="true" strokeweight=".121pt" strokecolor="#050000">
                <v:path arrowok="t"/>
              </v:shape>
            </v:group>
            <v:group style="position:absolute;left:7540;top:4577;width:2;height:17" coordorigin="7540,4577" coordsize="2,17">
              <v:shape style="position:absolute;left:7540;top:4577;width:2;height:17" coordorigin="7540,4577" coordsize="0,17" path="m7540,4577l7540,4594e" filled="false" stroked="true" strokeweight=".121pt" strokecolor="#050000">
                <v:path arrowok="t"/>
              </v:shape>
            </v:group>
            <v:group style="position:absolute;left:7548;top:4576;width:3;height:3" coordorigin="7548,4576" coordsize="3,3">
              <v:shape style="position:absolute;left:7548;top:4576;width:3;height:3" coordorigin="7548,4576" coordsize="3,3" path="m7551,4578l7548,4576e" filled="false" stroked="true" strokeweight=".84pt" strokecolor="#050000">
                <v:path arrowok="t"/>
              </v:shape>
            </v:group>
            <v:group style="position:absolute;left:7540;top:4579;width:2;height:17" coordorigin="7540,4579" coordsize="2,17">
              <v:shape style="position:absolute;left:7540;top:4579;width:2;height:17" coordorigin="7540,4579" coordsize="0,17" path="m7540,4579l7540,4596e" filled="false" stroked="true" strokeweight=".12pt" strokecolor="#050000">
                <v:path arrowok="t"/>
              </v:shape>
            </v:group>
            <v:group style="position:absolute;left:7549;top:4570;width:2;height:17" coordorigin="7549,4570" coordsize="2,17">
              <v:shape style="position:absolute;left:7549;top:4570;width:2;height:17" coordorigin="7549,4570" coordsize="0,17" path="m7549,4570l7549,4586e" filled="false" stroked="true" strokeweight=".121pt" strokecolor="#050000">
                <v:path arrowok="t"/>
              </v:shape>
            </v:group>
            <v:group style="position:absolute;left:7540;top:4574;width:2;height:17" coordorigin="7540,4574" coordsize="2,17">
              <v:shape style="position:absolute;left:7540;top:4574;width:2;height:17" coordorigin="7540,4574" coordsize="0,17" path="m7540,4574l7540,4591e" filled="false" stroked="true" strokeweight=".12pt" strokecolor="#050000">
                <v:path arrowok="t"/>
              </v:shape>
            </v:group>
            <v:group style="position:absolute;left:7542;top:4570;width:2;height:17" coordorigin="7542,4570" coordsize="2,17">
              <v:shape style="position:absolute;left:7542;top:4570;width:2;height:17" coordorigin="7542,4570" coordsize="0,17" path="m7542,4570l7542,4586e" filled="false" stroked="true" strokeweight=".12pt" strokecolor="#050000">
                <v:path arrowok="t"/>
              </v:shape>
            </v:group>
            <v:group style="position:absolute;left:7545;top:4567;width:2;height:17" coordorigin="7545,4567" coordsize="2,17">
              <v:shape style="position:absolute;left:7545;top:4567;width:2;height:17" coordorigin="7545,4567" coordsize="0,17" path="m7545,4567l7545,4584e" filled="false" stroked="true" strokeweight=".12pt" strokecolor="#050000">
                <v:path arrowok="t"/>
              </v:shape>
            </v:group>
            <v:group style="position:absolute;left:7497;top:4601;width:2;height:17" coordorigin="7497,4601" coordsize="2,17">
              <v:shape style="position:absolute;left:7497;top:4601;width:2;height:17" coordorigin="7497,4601" coordsize="0,17" path="m7497,4601l7497,4618e" filled="false" stroked="true" strokeweight=".12pt" strokecolor="#050000">
                <v:path arrowok="t"/>
              </v:shape>
            </v:group>
            <v:group style="position:absolute;left:7492;top:4601;width:2;height:17" coordorigin="7492,4601" coordsize="2,17">
              <v:shape style="position:absolute;left:7492;top:4601;width:2;height:17" coordorigin="7492,4601" coordsize="0,17" path="m7492,4601l7492,4618e" filled="false" stroked="true" strokeweight=".12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01;top:4606;width:2;height:17" coordorigin="7501,4606" coordsize="2,17">
              <v:shape style="position:absolute;left:7501;top:4606;width:2;height:17" coordorigin="7501,4606" coordsize="0,17" path="m7501,4606l7501,4622e" filled="false" stroked="true" strokeweight=".121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21;top:4565;width:2;height:17" coordorigin="7521,4565" coordsize="2,17">
              <v:shape style="position:absolute;left:7521;top:4565;width:2;height:17" coordorigin="7521,4565" coordsize="0,17" path="m7521,4565l7521,4582e" filled="false" stroked="true" strokeweight=".121pt" strokecolor="#050000">
                <v:path arrowok="t"/>
              </v:shape>
            </v:group>
            <v:group style="position:absolute;left:7528;top:4558;width:2;height:17" coordorigin="7528,4558" coordsize="2,17">
              <v:shape style="position:absolute;left:7528;top:4558;width:2;height:17" coordorigin="7528,4558" coordsize="0,17" path="m7528,4558l7528,4574e" filled="false" stroked="true" strokeweight=".119pt" strokecolor="#050000">
                <v:path arrowok="t"/>
              </v:shape>
            </v:group>
            <v:group style="position:absolute;left:7542;top:4620;width:2;height:17" coordorigin="7542,4620" coordsize="2,17">
              <v:shape style="position:absolute;left:7542;top:4620;width:2;height:17" coordorigin="7542,4620" coordsize="0,17" path="m7542,4620l7542,4637e" filled="false" stroked="true" strokeweight=".12pt" strokecolor="#050000">
                <v:path arrowok="t"/>
              </v:shape>
            </v:group>
            <v:group style="position:absolute;left:7554;top:4625;width:2;height:17" coordorigin="7554,4625" coordsize="2,17">
              <v:shape style="position:absolute;left:7554;top:4625;width:2;height:17" coordorigin="7554,4625" coordsize="0,17" path="m7554,4625l7554,4642e" filled="false" stroked="true" strokeweight=".12pt" strokecolor="#050000">
                <v:path arrowok="t"/>
              </v:shape>
            </v:group>
            <v:group style="position:absolute;left:7541;top:4576;width:3;height:3" coordorigin="7541,4576" coordsize="3,3">
              <v:shape style="position:absolute;left:7541;top:4576;width:3;height:3" coordorigin="7541,4576" coordsize="3,3" path="m7543,4576l7541,4578e" filled="false" stroked="true" strokeweight=".84pt" strokecolor="#050000">
                <v:path arrowok="t"/>
              </v:shape>
            </v:group>
            <v:group style="position:absolute;left:7548;top:4578;width:3;height:3" coordorigin="7548,4578" coordsize="3,3">
              <v:shape style="position:absolute;left:7548;top:4578;width:3;height:3" coordorigin="7548,4578" coordsize="3,3" path="m7551,4578l7548,4580e" filled="false" stroked="true" strokeweight=".84pt" strokecolor="#050000">
                <v:path arrowok="t"/>
              </v:shape>
            </v:group>
            <v:group style="position:absolute;left:7578;top:4536;width:2;height:17" coordorigin="7578,4536" coordsize="2,17">
              <v:shape style="position:absolute;left:7578;top:4536;width:2;height:17" coordorigin="7578,4536" coordsize="0,17" path="m7578,4536l7578,4553e" filled="false" stroked="true" strokeweight=".12pt" strokecolor="#050000">
                <v:path arrowok="t"/>
              </v:shape>
            </v:group>
            <v:group style="position:absolute;left:7549;top:4560;width:2;height:17" coordorigin="7549,4560" coordsize="2,17">
              <v:shape style="position:absolute;left:7549;top:4560;width:2;height:17" coordorigin="7549,4560" coordsize="0,17" path="m7549,4560l7549,4577e" filled="false" stroked="true" strokeweight=".12pt" strokecolor="#050000">
                <v:path arrowok="t"/>
              </v:shape>
            </v:group>
            <v:group style="position:absolute;left:7566;top:4546;width:2;height:17" coordorigin="7566,4546" coordsize="2,17">
              <v:shape style="position:absolute;left:7566;top:4546;width:2;height:17" coordorigin="7566,4546" coordsize="0,17" path="m7566,4546l7566,4562e" filled="false" stroked="true" strokeweight=".119pt" strokecolor="#050000">
                <v:path arrowok="t"/>
              </v:shape>
            </v:group>
            <v:group style="position:absolute;left:7559;top:4553;width:2;height:17" coordorigin="7559,4553" coordsize="2,17">
              <v:shape style="position:absolute;left:7559;top:4553;width:2;height:17" coordorigin="7559,4553" coordsize="0,17" path="m7559,4553l7559,4570e" filled="false" stroked="true" strokeweight=".121pt" strokecolor="#050000">
                <v:path arrowok="t"/>
              </v:shape>
            </v:group>
            <v:group style="position:absolute;left:7540;top:4577;width:2;height:17" coordorigin="7540,4577" coordsize="2,17">
              <v:shape style="position:absolute;left:7540;top:4577;width:2;height:17" coordorigin="7540,4577" coordsize="0,17" path="m7540,4577l7540,4594e" filled="false" stroked="true" strokeweight=".12pt" strokecolor="#050000">
                <v:path arrowok="t"/>
              </v:shape>
            </v:group>
            <v:group style="position:absolute;left:7521;top:4565;width:17;height:2" coordorigin="7521,4565" coordsize="17,2">
              <v:shape style="position:absolute;left:7521;top:4565;width:17;height:2" coordorigin="7521,4565" coordsize="17,0" path="m7521,4565l7537,4565e" filled="false" stroked="true" strokeweight=".12pt" strokecolor="#050000">
                <v:path arrowok="t"/>
              </v:shape>
            </v:group>
            <v:group style="position:absolute;left:7530;top:4586;width:17;height:2" coordorigin="7530,4586" coordsize="17,2">
              <v:shape style="position:absolute;left:7530;top:4586;width:17;height:2" coordorigin="7530,4586" coordsize="17,0" path="m7530,4586l7547,4586e" filled="false" stroked="true" strokeweight=".12pt" strokecolor="#050000">
                <v:path arrowok="t"/>
              </v:shape>
            </v:group>
            <v:group style="position:absolute;left:7547;top:4606;width:17;height:2" coordorigin="7547,4606" coordsize="17,2">
              <v:shape style="position:absolute;left:7547;top:4606;width:17;height:2" coordorigin="7547,4606" coordsize="17,0" path="m7547,4606l7564,4606e" filled="false" stroked="true" strokeweight=".12pt" strokecolor="#050000">
                <v:path arrowok="t"/>
              </v:shape>
            </v:group>
            <v:group style="position:absolute;left:7537;top:4589;width:17;height:2" coordorigin="7537,4589" coordsize="17,2">
              <v:shape style="position:absolute;left:7537;top:4589;width:17;height:2" coordorigin="7537,4589" coordsize="17,0" path="m7537,4589l7554,4589e" filled="false" stroked="true" strokeweight=".12pt" strokecolor="#050000">
                <v:path arrowok="t"/>
              </v:shape>
            </v:group>
            <v:group style="position:absolute;left:7557;top:4596;width:2;height:17" coordorigin="7557,4596" coordsize="2,17">
              <v:shape style="position:absolute;left:7557;top:4596;width:2;height:17" coordorigin="7557,4596" coordsize="0,17" path="m7557,4596l7557,4613e" filled="false" stroked="true" strokeweight=".12pt" strokecolor="#050000">
                <v:path arrowok="t"/>
              </v:shape>
            </v:group>
            <v:group style="position:absolute;left:7547;top:4572;width:17;height:2" coordorigin="7547,4572" coordsize="17,2">
              <v:shape style="position:absolute;left:7547;top:4572;width:17;height:2" coordorigin="7547,4572" coordsize="17,0" path="m7547,4572l7564,4572e" filled="false" stroked="true" strokeweight=".12pt" strokecolor="#050000">
                <v:path arrowok="t"/>
              </v:shape>
            </v:group>
            <v:group style="position:absolute;left:7554;top:4598;width:2;height:17" coordorigin="7554,4598" coordsize="2,17">
              <v:shape style="position:absolute;left:7554;top:4598;width:2;height:17" coordorigin="7554,4598" coordsize="0,17" path="m7554,4598l7554,4615e" filled="false" stroked="true" strokeweight=".12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49;top:4572;width:2;height:17" coordorigin="7549,4572" coordsize="2,17">
              <v:shape style="position:absolute;left:7549;top:4572;width:2;height:17" coordorigin="7549,4572" coordsize="0,17" path="m7549,4572l7549,4589e" filled="false" stroked="true" strokeweight=".12pt" strokecolor="#050000">
                <v:path arrowok="t"/>
              </v:shape>
            </v:group>
            <v:group style="position:absolute;left:7557;top:4565;width:2;height:17" coordorigin="7557,4565" coordsize="2,17">
              <v:shape style="position:absolute;left:7557;top:4565;width:2;height:17" coordorigin="7557,4565" coordsize="0,17" path="m7557,4565l7557,4582e" filled="false" stroked="true" strokeweight=".121pt" strokecolor="#050000">
                <v:path arrowok="t"/>
              </v:shape>
            </v:group>
            <v:group style="position:absolute;left:7566;top:4555;width:2;height:17" coordorigin="7566,4555" coordsize="2,17">
              <v:shape style="position:absolute;left:7566;top:4555;width:2;height:17" coordorigin="7566,4555" coordsize="0,17" path="m7566,4555l7566,4572e" filled="false" stroked="true" strokeweight=".119pt" strokecolor="#050000">
                <v:path arrowok="t"/>
              </v:shape>
            </v:group>
            <v:group style="position:absolute;left:8119;top:4573;width:3;height:20" coordorigin="8119,4573" coordsize="3,20">
              <v:shape style="position:absolute;left:8119;top:4573;width:3;height:20" coordorigin="8119,4573" coordsize="3,20" path="m8119,4592l8122,4573e" filled="false" stroked="true" strokeweight=".84pt" strokecolor="#050000">
                <v:path arrowok="t"/>
              </v:shape>
            </v:group>
            <v:group style="position:absolute;left:7737;top:4506;width:17;height:2" coordorigin="7737,4506" coordsize="17,2">
              <v:shape style="position:absolute;left:7737;top:4506;width:17;height:2" coordorigin="7737,4506" coordsize="17,0" path="m7737,4506l7753,4506e" filled="false" stroked="true" strokeweight=".48pt" strokecolor="#050000">
                <v:path arrowok="t"/>
              </v:shape>
            </v:group>
            <v:group style="position:absolute;left:7549;top:4572;width:2;height:17" coordorigin="7549,4572" coordsize="2,17">
              <v:shape style="position:absolute;left:7549;top:4572;width:2;height:17" coordorigin="7549,4572" coordsize="0,17" path="m7549,4572l7549,4589e" filled="false" stroked="true" strokeweight=".121pt" strokecolor="#050000">
                <v:path arrowok="t"/>
              </v:shape>
            </v:group>
            <v:group style="position:absolute;left:7547;top:4541;width:2;height:17" coordorigin="7547,4541" coordsize="2,17">
              <v:shape style="position:absolute;left:7547;top:4541;width:2;height:17" coordorigin="7547,4541" coordsize="0,17" path="m7547,4541l7547,4558e" filled="false" stroked="true" strokeweight=".119pt" strokecolor="#050000">
                <v:path arrowok="t"/>
              </v:shape>
            </v:group>
            <v:group style="position:absolute;left:7564;top:4555;width:2;height:17" coordorigin="7564,4555" coordsize="2,17">
              <v:shape style="position:absolute;left:7564;top:4555;width:2;height:17" coordorigin="7564,4555" coordsize="0,17" path="m7564,4555l7564,4572e" filled="false" stroked="true" strokeweight=".12pt" strokecolor="#050000">
                <v:path arrowok="t"/>
              </v:shape>
            </v:group>
            <v:group style="position:absolute;left:7573;top:4548;width:2;height:17" coordorigin="7573,4548" coordsize="2,17">
              <v:shape style="position:absolute;left:7573;top:4548;width:2;height:17" coordorigin="7573,4548" coordsize="0,17" path="m7573,4548l7573,4565e" filled="false" stroked="true" strokeweight=".121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49;top:4541;width:2;height:17" coordorigin="7549,4541" coordsize="2,17">
              <v:shape style="position:absolute;left:7549;top:4541;width:2;height:17" coordorigin="7549,4541" coordsize="0,17" path="m7549,4541l7549,4558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57;top:4534;width:2;height:17" coordorigin="7557,4534" coordsize="2,17">
              <v:shape style="position:absolute;left:7557;top:4534;width:2;height:17" coordorigin="7557,4534" coordsize="0,17" path="m7557,4534l7557,4550e" filled="false" stroked="true" strokeweight=".12pt" strokecolor="#050000">
                <v:path arrowok="t"/>
              </v:shape>
            </v:group>
            <v:group style="position:absolute;left:7547;top:4541;width:2;height:17" coordorigin="7547,4541" coordsize="2,17">
              <v:shape style="position:absolute;left:7547;top:4541;width:2;height:17" coordorigin="7547,4541" coordsize="0,17" path="m7547,4541l7547,4558e" filled="false" stroked="true" strokeweight=".119pt" strokecolor="#050000">
                <v:path arrowok="t"/>
              </v:shape>
            </v:group>
            <v:group style="position:absolute;left:7564;top:4524;width:2;height:17" coordorigin="7564,4524" coordsize="2,17">
              <v:shape style="position:absolute;left:7564;top:4524;width:2;height:17" coordorigin="7564,4524" coordsize="0,17" path="m7564,4524l7564,4541e" filled="false" stroked="true" strokeweight=".12pt" strokecolor="#050000">
                <v:path arrowok="t"/>
              </v:shape>
            </v:group>
            <v:group style="position:absolute;left:7554;top:4534;width:2;height:17" coordorigin="7554,4534" coordsize="2,17">
              <v:shape style="position:absolute;left:7554;top:4534;width:2;height:17" coordorigin="7554,4534" coordsize="0,17" path="m7554,4534l7554,4550e" filled="false" stroked="true" strokeweight=".12pt" strokecolor="#050000">
                <v:path arrowok="t"/>
              </v:shape>
            </v:group>
            <v:group style="position:absolute;left:7547;top:4541;width:2;height:17" coordorigin="7547,4541" coordsize="2,17">
              <v:shape style="position:absolute;left:7547;top:4541;width:2;height:17" coordorigin="7547,4541" coordsize="0,17" path="m7547,4541l7547,4558e" filled="false" stroked="true" strokeweight=".119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76;top:4548;width:2;height:17" coordorigin="7576,4548" coordsize="2,17">
              <v:shape style="position:absolute;left:7576;top:4548;width:2;height:17" coordorigin="7576,4548" coordsize="0,17" path="m7576,4548l7576,4565e" filled="false" stroked="true" strokeweight=".12pt" strokecolor="#050000">
                <v:path arrowok="t"/>
              </v:shape>
            </v:group>
            <v:group style="position:absolute;left:7575;top:4801;width:3;height:5" coordorigin="7575,4801" coordsize="3,5">
              <v:shape style="position:absolute;left:7575;top:4801;width:3;height:5" coordorigin="7575,4801" coordsize="3,5" path="m7577,4801l7577,4804,7575,4806e" filled="false" stroked="true" strokeweight=".84pt" strokecolor="#050000">
                <v:path arrowok="t"/>
              </v:shape>
            </v:group>
            <v:group style="position:absolute;left:7764;top:4589;width:2;height:17" coordorigin="7764,4589" coordsize="2,17">
              <v:shape style="position:absolute;left:7764;top:4589;width:2;height:17" coordorigin="7764,4589" coordsize="0,17" path="m7764,4589l7764,4606e" filled="false" stroked="true" strokeweight=".24pt" strokecolor="#050000">
                <v:path arrowok="t"/>
              </v:shape>
            </v:group>
            <v:group style="position:absolute;left:7560;top:4806;width:15;height:22" coordorigin="7560,4806" coordsize="15,22">
              <v:shape style="position:absolute;left:7560;top:4806;width:15;height:22" coordorigin="7560,4806" coordsize="15,22" path="m7575,4806l7572,4808,7572,4811,7570,4813,7567,4816,7560,4828e" filled="false" stroked="true" strokeweight=".84pt" strokecolor="#050000">
                <v:path arrowok="t"/>
              </v:shape>
            </v:group>
            <v:group style="position:absolute;left:7563;top:4816;width:5;height:12" coordorigin="7563,4816" coordsize="5,12">
              <v:shape style="position:absolute;left:7563;top:4816;width:5;height:12" coordorigin="7563,4816" coordsize="5,12" path="m7567,4816l7563,4828e" filled="false" stroked="true" strokeweight=".84pt" strokecolor="#050000">
                <v:path arrowok="t"/>
              </v:shape>
            </v:group>
            <v:group style="position:absolute;left:7552;top:4829;width:17;height:2" coordorigin="7552,4829" coordsize="17,2">
              <v:shape style="position:absolute;left:7552;top:4829;width:17;height:2" coordorigin="7552,4829" coordsize="17,0" path="m7552,4829l7569,4829e" filled="false" stroked="true" strokeweight=".12pt" strokecolor="#050000">
                <v:path arrowok="t"/>
              </v:shape>
            </v:group>
            <v:group style="position:absolute;left:7701;top:4730;width:2;height:17" coordorigin="7701,4730" coordsize="2,17">
              <v:shape style="position:absolute;left:7701;top:4730;width:2;height:17" coordorigin="7701,4730" coordsize="0,17" path="m7701,4730l7701,4747e" filled="false" stroked="true" strokeweight=".12pt" strokecolor="#050000">
                <v:path arrowok="t"/>
              </v:shape>
            </v:group>
            <v:group style="position:absolute;left:7771;top:4740;width:2;height:17" coordorigin="7771,4740" coordsize="2,17">
              <v:shape style="position:absolute;left:7771;top:4740;width:2;height:17" coordorigin="7771,4740" coordsize="0,17" path="m7771,4740l7771,4757e" filled="false" stroked="true" strokeweight=".24pt" strokecolor="#050000">
                <v:path arrowok="t"/>
              </v:shape>
            </v:group>
            <v:group style="position:absolute;left:7596;top:4856;width:3;height:3" coordorigin="7596,4856" coordsize="3,3">
              <v:shape style="position:absolute;left:7596;top:4856;width:3;height:3" coordorigin="7596,4856" coordsize="3,3" path="m7596,4856l7599,4859e" filled="false" stroked="true" strokeweight=".84pt" strokecolor="#050000">
                <v:path arrowok="t"/>
              </v:shape>
            </v:group>
            <v:group style="position:absolute;left:7632;top:4866;width:3;height:3" coordorigin="7632,4866" coordsize="3,3">
              <v:shape style="position:absolute;left:7632;top:4866;width:3;height:3" coordorigin="7632,4866" coordsize="3,3" path="m7632,4866l7635,4868e" filled="false" stroked="true" strokeweight=".84pt" strokecolor="#050000">
                <v:path arrowok="t"/>
              </v:shape>
            </v:group>
            <v:group style="position:absolute;left:7594;top:4535;width:5;height:3" coordorigin="7594,4535" coordsize="5,3">
              <v:shape style="position:absolute;left:7594;top:4535;width:5;height:3" coordorigin="7594,4535" coordsize="5,3" path="m7599,4535l7594,4537e" filled="false" stroked="true" strokeweight=".84pt" strokecolor="#050000">
                <v:path arrowok="t"/>
              </v:shape>
            </v:group>
            <v:group style="position:absolute;left:7589;top:4537;width:3;height:3" coordorigin="7589,4537" coordsize="3,3">
              <v:shape style="position:absolute;left:7589;top:4537;width:3;height:3" coordorigin="7589,4537" coordsize="3,3" path="m7591,4537l7589,4540e" filled="false" stroked="true" strokeweight=".84pt" strokecolor="#050000">
                <v:path arrowok="t"/>
              </v:shape>
            </v:group>
            <v:group style="position:absolute;left:7577;top:4544;width:3;height:3" coordorigin="7577,4544" coordsize="3,3">
              <v:shape style="position:absolute;left:7577;top:4544;width:3;height:3" coordorigin="7577,4544" coordsize="3,3" path="m7579,4544l7577,4547e" filled="false" stroked="true" strokeweight=".84pt" strokecolor="#050000">
                <v:path arrowok="t"/>
              </v:shape>
            </v:group>
            <v:group style="position:absolute;left:7597;top:4555;width:2;height:17" coordorigin="7597,4555" coordsize="2,17">
              <v:shape style="position:absolute;left:7597;top:4555;width:2;height:17" coordorigin="7597,4555" coordsize="0,17" path="m7597,4555l7597,4572e" filled="false" stroked="true" strokeweight=".12pt" strokecolor="#050000">
                <v:path arrowok="t"/>
              </v:shape>
            </v:group>
            <v:group style="position:absolute;left:7579;top:4540;width:10;height:5" coordorigin="7579,4540" coordsize="10,5">
              <v:shape style="position:absolute;left:7579;top:4540;width:10;height:5" coordorigin="7579,4540" coordsize="10,5" path="m7589,4540l7579,4544e" filled="false" stroked="true" strokeweight=".84pt" strokecolor="#050000">
                <v:path arrowok="t"/>
              </v:shape>
            </v:group>
            <v:group style="position:absolute;left:7588;top:4565;width:17;height:2" coordorigin="7588,4565" coordsize="17,2">
              <v:shape style="position:absolute;left:7588;top:4565;width:17;height:2" coordorigin="7588,4565" coordsize="17,0" path="m7588,4565l7605,4565e" filled="false" stroked="true" strokeweight=".12pt" strokecolor="#050000">
                <v:path arrowok="t"/>
              </v:shape>
            </v:group>
            <v:group style="position:absolute;left:7590;top:4531;width:2;height:17" coordorigin="7590,4531" coordsize="2,17">
              <v:shape style="position:absolute;left:7590;top:4531;width:2;height:17" coordorigin="7590,4531" coordsize="0,17" path="m7590,4531l7590,4548e" filled="false" stroked="true" strokeweight=".12pt" strokecolor="#050000">
                <v:path arrowok="t"/>
              </v:shape>
            </v:group>
            <v:group style="position:absolute;left:7605;top:4613;width:2;height:17" coordorigin="7605,4613" coordsize="2,17">
              <v:shape style="position:absolute;left:7605;top:4613;width:2;height:17" coordorigin="7605,4613" coordsize="0,17" path="m7605,4613l7605,4630e" filled="false" stroked="true" strokeweight=".12pt" strokecolor="#050000">
                <v:path arrowok="t"/>
              </v:shape>
            </v:group>
            <v:group style="position:absolute;left:7600;top:4570;width:2;height:17" coordorigin="7600,4570" coordsize="2,17">
              <v:shape style="position:absolute;left:7600;top:4570;width:2;height:17" coordorigin="7600,4570" coordsize="0,17" path="m7600,4570l7600,4586e" filled="false" stroked="true" strokeweight=".12pt" strokecolor="#050000">
                <v:path arrowok="t"/>
              </v:shape>
            </v:group>
            <v:group style="position:absolute;left:7590;top:4570;width:2;height:17" coordorigin="7590,4570" coordsize="2,17">
              <v:shape style="position:absolute;left:7590;top:4570;width:2;height:17" coordorigin="7590,4570" coordsize="0,17" path="m7590,4570l7590,4586e" filled="false" stroked="true" strokeweight=".12pt" strokecolor="#050000">
                <v:path arrowok="t"/>
              </v:shape>
            </v:group>
            <v:group style="position:absolute;left:7593;top:4577;width:17;height:2" coordorigin="7593,4577" coordsize="17,2">
              <v:shape style="position:absolute;left:7593;top:4577;width:17;height:2" coordorigin="7593,4577" coordsize="17,0" path="m7593,4577l7609,4577e" filled="false" stroked="true" strokeweight=".12pt" strokecolor="#050000">
                <v:path arrowok="t"/>
              </v:shape>
            </v:group>
            <v:group style="position:absolute;left:7600;top:4598;width:2;height:17" coordorigin="7600,4598" coordsize="2,17">
              <v:shape style="position:absolute;left:7600;top:4598;width:2;height:17" coordorigin="7600,4598" coordsize="0,17" path="m7600,4598l7600,4615e" filled="false" stroked="true" strokeweight=".12pt" strokecolor="#050000">
                <v:path arrowok="t"/>
              </v:shape>
            </v:group>
            <v:group style="position:absolute;left:7597;top:4555;width:2;height:17" coordorigin="7597,4555" coordsize="2,17">
              <v:shape style="position:absolute;left:7597;top:4555;width:2;height:17" coordorigin="7597,4555" coordsize="0,17" path="m7597,4555l7597,4572e" filled="false" stroked="true" strokeweight=".12pt" strokecolor="#050000">
                <v:path arrowok="t"/>
              </v:shape>
            </v:group>
            <v:group style="position:absolute;left:7600;top:4848;width:2;height:17" coordorigin="7600,4848" coordsize="2,17">
              <v:shape style="position:absolute;left:7600;top:4848;width:2;height:17" coordorigin="7600,4848" coordsize="0,17" path="m7600,4848l7600,4865e" filled="false" stroked="true" strokeweight=".12pt" strokecolor="#050000">
                <v:path arrowok="t"/>
              </v:shape>
            </v:group>
            <v:group style="position:absolute;left:7573;top:4548;width:2;height:17" coordorigin="7573,4548" coordsize="2,17">
              <v:shape style="position:absolute;left:7573;top:4548;width:2;height:17" coordorigin="7573,4548" coordsize="0,17" path="m7573,4548l7573,4565e" filled="false" stroked="true" strokeweight=".121pt" strokecolor="#050000">
                <v:path arrowok="t"/>
              </v:shape>
            </v:group>
            <v:group style="position:absolute;left:7575;top:4554;width:3;height:3" coordorigin="7575,4554" coordsize="3,3">
              <v:shape style="position:absolute;left:7575;top:4554;width:3;height:3" coordorigin="7575,4554" coordsize="3,3" path="m7575,4554l7575,4556,7577,4554e" filled="false" stroked="true" strokeweight=".84pt" strokecolor="#050000">
                <v:path arrowok="t"/>
              </v:shape>
            </v:group>
            <v:group style="position:absolute;left:7559;top:4553;width:17;height:2" coordorigin="7559,4553" coordsize="17,2">
              <v:shape style="position:absolute;left:7559;top:4553;width:17;height:2" coordorigin="7559,4553" coordsize="17,0" path="m7559,4553l7576,4553e" filled="false" stroked="true" strokeweight=".12pt" strokecolor="#050000">
                <v:path arrowok="t"/>
              </v:shape>
            </v:group>
            <v:group style="position:absolute;left:7572;top:4554;width:3;height:3" coordorigin="7572,4554" coordsize="3,3">
              <v:shape style="position:absolute;left:7572;top:4554;width:3;height:3" coordorigin="7572,4554" coordsize="3,3" path="m7575,4554l7572,4556e" filled="false" stroked="true" strokeweight=".84pt" strokecolor="#050000">
                <v:path arrowok="t"/>
              </v:shape>
            </v:group>
            <v:group style="position:absolute;left:7549;top:4560;width:2;height:17" coordorigin="7549,4560" coordsize="2,17">
              <v:shape style="position:absolute;left:7549;top:4560;width:2;height:17" coordorigin="7549,4560" coordsize="0,17" path="m7549,4560l7549,4577e" filled="false" stroked="true" strokeweight=".12pt" strokecolor="#050000">
                <v:path arrowok="t"/>
              </v:shape>
            </v:group>
            <v:group style="position:absolute;left:7555;top:4571;width:3;height:3" coordorigin="7555,4571" coordsize="3,3">
              <v:shape style="position:absolute;left:7555;top:4571;width:3;height:3" coordorigin="7555,4571" coordsize="3,3" path="m7555,4571l7558,4571,7555,4573e" filled="false" stroked="true" strokeweight=".84pt" strokecolor="#050000">
                <v:path arrowok="t"/>
              </v:shape>
            </v:group>
            <v:group style="position:absolute;left:7549;top:4572;width:17;height:2" coordorigin="7549,4572" coordsize="17,2">
              <v:shape style="position:absolute;left:7549;top:4572;width:17;height:2" coordorigin="7549,4572" coordsize="17,0" path="m7549,4572l7566,4572e" filled="false" stroked="true" strokeweight=".12pt" strokecolor="#050000">
                <v:path arrowok="t"/>
              </v:shape>
            </v:group>
            <v:group style="position:absolute;left:7547;top:4572;width:17;height:2" coordorigin="7547,4572" coordsize="17,2">
              <v:shape style="position:absolute;left:7547;top:4572;width:17;height:2" coordorigin="7547,4572" coordsize="17,0" path="m7547,4572l7564,4572e" filled="false" stroked="true" strokeweight=".12pt" strokecolor="#050000">
                <v:path arrowok="t"/>
              </v:shape>
            </v:group>
            <v:group style="position:absolute;left:7584;top:4547;width:3;height:3" coordorigin="7584,4547" coordsize="3,3">
              <v:shape style="position:absolute;left:7584;top:4547;width:3;height:3" coordorigin="7584,4547" coordsize="3,3" path="m7584,4549l7587,4547,7584,4549,7584,4547e" filled="false" stroked="true" strokeweight=".84pt" strokecolor="#050000">
                <v:path arrowok="t"/>
              </v:shape>
            </v:group>
            <v:group style="position:absolute;left:7597;top:4555;width:2;height:17" coordorigin="7597,4555" coordsize="2,17">
              <v:shape style="position:absolute;left:7597;top:4555;width:2;height:17" coordorigin="7597,4555" coordsize="0,17" path="m7597,4555l7597,4572e" filled="false" stroked="true" strokeweight=".12pt" strokecolor="#050000">
                <v:path arrowok="t"/>
              </v:shape>
            </v:group>
            <v:group style="position:absolute;left:7594;top:4564;width:5;height:3" coordorigin="7594,4564" coordsize="5,3">
              <v:shape style="position:absolute;left:7594;top:4564;width:5;height:3" coordorigin="7594,4564" coordsize="5,3" path="m7599,4564l7596,4564,7594,4566e" filled="false" stroked="true" strokeweight=".84pt" strokecolor="#050000">
                <v:path arrowok="t"/>
              </v:shape>
            </v:group>
            <v:group style="position:absolute;left:7597;top:4555;width:2;height:17" coordorigin="7597,4555" coordsize="2,17">
              <v:shape style="position:absolute;left:7597;top:4555;width:2;height:17" coordorigin="7597,4555" coordsize="0,17" path="m7597,4555l7597,4572e" filled="false" stroked="true" strokeweight=".12pt" strokecolor="#050000">
                <v:path arrowok="t"/>
              </v:shape>
            </v:group>
            <v:group style="position:absolute;left:7631;top:4630;width:2;height:17" coordorigin="7631,4630" coordsize="2,17">
              <v:shape style="position:absolute;left:7631;top:4630;width:2;height:17" coordorigin="7631,4630" coordsize="0,17" path="m7631,4630l7631,4646e" filled="false" stroked="true" strokeweight=".12pt" strokecolor="#050000">
                <v:path arrowok="t"/>
              </v:shape>
            </v:group>
            <v:group style="position:absolute;left:7596;top:4540;width:3;height:3" coordorigin="7596,4540" coordsize="3,3">
              <v:shape style="position:absolute;left:7596;top:4540;width:3;height:3" coordorigin="7596,4540" coordsize="3,3" path="m7599,4540l7596,4542e" filled="false" stroked="true" strokeweight=".84pt" strokecolor="#050000">
                <v:path arrowok="t"/>
              </v:shape>
            </v:group>
            <v:group style="position:absolute;left:7600;top:4534;width:2;height:17" coordorigin="7600,4534" coordsize="2,17">
              <v:shape style="position:absolute;left:7600;top:4534;width:2;height:17" coordorigin="7600,4534" coordsize="0,17" path="m7600,4534l7600,4550e" filled="false" stroked="true" strokeweight=".12pt" strokecolor="#050000">
                <v:path arrowok="t"/>
              </v:shape>
            </v:group>
            <v:group style="position:absolute;left:7596;top:4540;width:5;height:3" coordorigin="7596,4540" coordsize="5,3">
              <v:shape style="position:absolute;left:7596;top:4540;width:5;height:3" coordorigin="7596,4540" coordsize="5,3" path="m7596,4542l7601,4540e" filled="false" stroked="true" strokeweight=".84pt" strokecolor="#050000">
                <v:path arrowok="t"/>
              </v:shape>
            </v:group>
            <v:group style="position:absolute;left:7631;top:4618;width:2;height:17" coordorigin="7631,4618" coordsize="2,17">
              <v:shape style="position:absolute;left:7631;top:4618;width:2;height:17" coordorigin="7631,4618" coordsize="0,17" path="m7631,4618l7631,4634e" filled="false" stroked="true" strokeweight=".12pt" strokecolor="#050000">
                <v:path arrowok="t"/>
              </v:shape>
            </v:group>
            <v:group style="position:absolute;left:7638;top:4565;width:2;height:17" coordorigin="7638,4565" coordsize="2,17">
              <v:shape style="position:absolute;left:7638;top:4565;width:2;height:17" coordorigin="7638,4565" coordsize="0,17" path="m7638,4565l7638,4582e" filled="false" stroked="true" strokeweight=".12pt" strokecolor="#050000">
                <v:path arrowok="t"/>
              </v:shape>
            </v:group>
            <v:group style="position:absolute;left:7626;top:4558;width:2;height:17" coordorigin="7626,4558" coordsize="2,17">
              <v:shape style="position:absolute;left:7626;top:4558;width:2;height:17" coordorigin="7626,4558" coordsize="0,17" path="m7626,4558l7626,4574e" filled="false" stroked="true" strokeweight=".119pt" strokecolor="#050000">
                <v:path arrowok="t"/>
              </v:shape>
            </v:group>
            <v:group style="position:absolute;left:7624;top:4591;width:2;height:17" coordorigin="7624,4591" coordsize="2,17">
              <v:shape style="position:absolute;left:7624;top:4591;width:2;height:17" coordorigin="7624,4591" coordsize="0,17" path="m7624,4591l7624,4608e" filled="false" stroked="true" strokeweight=".12pt" strokecolor="#050000">
                <v:path arrowok="t"/>
              </v:shape>
            </v:group>
            <v:group style="position:absolute;left:7593;top:4529;width:2;height:17" coordorigin="7593,4529" coordsize="2,17">
              <v:shape style="position:absolute;left:7593;top:4529;width:2;height:17" coordorigin="7593,4529" coordsize="0,17" path="m7593,4529l7593,4546e" filled="false" stroked="true" strokeweight=".12pt" strokecolor="#050000">
                <v:path arrowok="t"/>
              </v:shape>
            </v:group>
            <v:group style="position:absolute;left:7597;top:4534;width:2;height:17" coordorigin="7597,4534" coordsize="2,17">
              <v:shape style="position:absolute;left:7597;top:4534;width:2;height:17" coordorigin="7597,4534" coordsize="0,17" path="m7597,4534l7597,4550e" filled="false" stroked="true" strokeweight=".12pt" strokecolor="#050000">
                <v:path arrowok="t"/>
              </v:shape>
            </v:group>
            <v:group style="position:absolute;left:7583;top:4541;width:2;height:17" coordorigin="7583,4541" coordsize="2,17">
              <v:shape style="position:absolute;left:7583;top:4541;width:2;height:17" coordorigin="7583,4541" coordsize="0,17" path="m7583,4541l7583,4558e" filled="false" stroked="true" strokeweight=".12pt" strokecolor="#050000">
                <v:path arrowok="t"/>
              </v:shape>
            </v:group>
            <v:group style="position:absolute;left:7585;top:4541;width:2;height:17" coordorigin="7585,4541" coordsize="2,17">
              <v:shape style="position:absolute;left:7585;top:4541;width:2;height:17" coordorigin="7585,4541" coordsize="0,17" path="m7585,4541l7585,4558e" filled="false" stroked="true" strokeweight=".12pt" strokecolor="#050000">
                <v:path arrowok="t"/>
              </v:shape>
            </v:group>
            <v:group style="position:absolute;left:7597;top:4534;width:2;height:17" coordorigin="7597,4534" coordsize="2,17">
              <v:shape style="position:absolute;left:7597;top:4534;width:2;height:17" coordorigin="7597,4534" coordsize="0,17" path="m7597,4534l7597,4550e" filled="false" stroked="true" strokeweight=".12pt" strokecolor="#050000">
                <v:path arrowok="t"/>
              </v:shape>
            </v:group>
            <v:group style="position:absolute;left:7746;top:4457;width:2;height:17" coordorigin="7746,4457" coordsize="2,17">
              <v:shape style="position:absolute;left:7746;top:4457;width:2;height:17" coordorigin="7746,4457" coordsize="0,17" path="m7746,4457l7746,4474e" filled="false" stroked="true" strokeweight=".119pt" strokecolor="#050000">
                <v:path arrowok="t"/>
              </v:shape>
            </v:group>
            <v:group style="position:absolute;left:7801;top:4570;width:2;height:17" coordorigin="7801,4570" coordsize="2,17">
              <v:shape style="position:absolute;left:7801;top:4570;width:2;height:17" coordorigin="7801,4570" coordsize="0,17" path="m7801,4570l7801,4586e" filled="false" stroked="true" strokeweight=".12pt" strokecolor="#050000">
                <v:path arrowok="t"/>
              </v:shape>
            </v:group>
            <v:group style="position:absolute;left:7756;top:4586;width:2;height:17" coordorigin="7756,4586" coordsize="2,17">
              <v:shape style="position:absolute;left:7756;top:4586;width:2;height:17" coordorigin="7756,4586" coordsize="0,17" path="m7756,4586l7756,4603e" filled="false" stroked="true" strokeweight=".12pt" strokecolor="#050000">
                <v:path arrowok="t"/>
              </v:shape>
            </v:group>
            <v:group style="position:absolute;left:7801;top:4570;width:2;height:17" coordorigin="7801,4570" coordsize="2,17">
              <v:shape style="position:absolute;left:7801;top:4570;width:2;height:17" coordorigin="7801,4570" coordsize="0,17" path="m7801,4570l7801,4586e" filled="false" stroked="true" strokeweight=".12pt" strokecolor="#050000">
                <v:path arrowok="t"/>
              </v:shape>
            </v:group>
            <v:group style="position:absolute;left:7753;top:4589;width:2;height:17" coordorigin="7753,4589" coordsize="2,17">
              <v:shape style="position:absolute;left:7753;top:4589;width:2;height:17" coordorigin="7753,4589" coordsize="0,17" path="m7753,4589l7753,4606e" filled="false" stroked="true" strokeweight=".12pt" strokecolor="#050000">
                <v:path arrowok="t"/>
              </v:shape>
            </v:group>
            <v:group style="position:absolute;left:7758;top:4595;width:2;height:15" coordorigin="7758,4595" coordsize="2,15">
              <v:shape style="position:absolute;left:7758;top:4595;width:2;height:15" coordorigin="7758,4595" coordsize="0,15" path="m7758,4595l7758,4609e" filled="false" stroked="true" strokeweight=".12pt" strokecolor="#050000">
                <v:path arrowok="t"/>
              </v:shape>
            </v:group>
            <v:group style="position:absolute;left:7763;top:4592;width:2;height:15" coordorigin="7763,4592" coordsize="2,15">
              <v:shape style="position:absolute;left:7763;top:4592;width:2;height:15" coordorigin="7763,4592" coordsize="0,15" path="m7763,4592l7763,4607e" filled="false" stroked="true" strokeweight=".12pt" strokecolor="#050000">
                <v:path arrowok="t"/>
              </v:shape>
            </v:group>
            <v:group style="position:absolute;left:7753;top:4592;width:2;height:15" coordorigin="7753,4592" coordsize="2,15">
              <v:shape style="position:absolute;left:7753;top:4592;width:2;height:15" coordorigin="7753,4592" coordsize="0,15" path="m7753,4592l7753,4607e" filled="false" stroked="true" strokeweight=".12pt" strokecolor="#050000">
                <v:path arrowok="t"/>
              </v:shape>
            </v:group>
            <v:group style="position:absolute;left:7635;top:4866;width:8;height:3" coordorigin="7635,4866" coordsize="8,3">
              <v:shape style="position:absolute;left:7635;top:4866;width:8;height:3" coordorigin="7635,4866" coordsize="8,3" path="m7635,4866l7642,4868e" filled="false" stroked="true" strokeweight=".84pt" strokecolor="#050000">
                <v:path arrowok="t"/>
              </v:shape>
            </v:group>
            <v:group style="position:absolute;left:7548;top:4542;width:8;height:5" coordorigin="7548,4542" coordsize="8,5">
              <v:shape style="position:absolute;left:7548;top:4542;width:8;height:5" coordorigin="7548,4542" coordsize="8,5" path="m7553,4542l7548,4547,7555,4542e" filled="false" stroked="true" strokeweight=".84pt" strokecolor="#050000">
                <v:path arrowok="t"/>
              </v:shape>
            </v:group>
            <v:group style="position:absolute;left:7539;top:4549;width:8;height:5" coordorigin="7539,4549" coordsize="8,5">
              <v:shape style="position:absolute;left:7539;top:4549;width:8;height:5" coordorigin="7539,4549" coordsize="8,5" path="m7539,4554l7546,4549,7541,4554e" filled="false" stroked="true" strokeweight=".84pt" strokecolor="#050000">
                <v:path arrowok="t"/>
              </v:shape>
            </v:group>
            <v:group style="position:absolute;left:7531;top:4556;width:5;height:8" coordorigin="7531,4556" coordsize="5,8">
              <v:shape style="position:absolute;left:7531;top:4556;width:5;height:8" coordorigin="7531,4556" coordsize="5,8" path="m7531,4561l7536,4556,7531,4564e" filled="false" stroked="true" strokeweight=".84pt" strokecolor="#050000">
                <v:path arrowok="t"/>
              </v:shape>
            </v:group>
            <v:group style="position:absolute;left:7522;top:4566;width:8;height:5" coordorigin="7522,4566" coordsize="8,5">
              <v:shape style="position:absolute;left:7522;top:4566;width:8;height:5" coordorigin="7522,4566" coordsize="8,5" path="m7527,4566l7522,4571,7529,4566e" filled="false" stroked="true" strokeweight=".84pt" strokecolor="#050000">
                <v:path arrowok="t"/>
              </v:shape>
            </v:group>
            <v:group style="position:absolute;left:7515;top:4573;width:5;height:5" coordorigin="7515,4573" coordsize="5,5">
              <v:shape style="position:absolute;left:7515;top:4573;width:5;height:5" coordorigin="7515,4573" coordsize="5,5" path="m7519,4573l7515,4578,7519,4573xe" filled="false" stroked="true" strokeweight=".84pt" strokecolor="#050000">
                <v:path arrowok="t"/>
              </v:shape>
            </v:group>
            <v:group style="position:absolute;left:7493;top:4580;width:20;height:22" coordorigin="7493,4580" coordsize="20,22">
              <v:shape style="position:absolute;left:7493;top:4580;width:20;height:22" coordorigin="7493,4580" coordsize="20,22" path="m7512,4580l7493,4602,7512,4583e" filled="false" stroked="true" strokeweight=".84pt" strokecolor="#050000">
                <v:path arrowok="t"/>
              </v:shape>
            </v:group>
            <v:group style="position:absolute;left:7777;top:4716;width:2;height:17" coordorigin="7777,4716" coordsize="2,17">
              <v:shape style="position:absolute;left:7777;top:4716;width:2;height:17" coordorigin="7777,4716" coordsize="0,17" path="m7777,4716l7777,4733e" filled="false" stroked="true" strokeweight=".12pt" strokecolor="#050000">
                <v:path arrowok="t"/>
              </v:shape>
            </v:group>
            <v:group style="position:absolute;left:7804;top:4723;width:2;height:17" coordorigin="7804,4723" coordsize="2,17">
              <v:shape style="position:absolute;left:7804;top:4723;width:2;height:17" coordorigin="7804,4723" coordsize="0,17" path="m7804,4723l7804,4740e" filled="false" stroked="true" strokeweight=".12pt" strokecolor="#050000">
                <v:path arrowok="t"/>
              </v:shape>
            </v:group>
            <v:group style="position:absolute;left:7780;top:4721;width:17;height:2" coordorigin="7780,4721" coordsize="17,2">
              <v:shape style="position:absolute;left:7780;top:4721;width:17;height:2" coordorigin="7780,4721" coordsize="17,0" path="m7780,4721l7797,4721e" filled="false" stroked="true" strokeweight=".12pt" strokecolor="#050000">
                <v:path arrowok="t"/>
              </v:shape>
            </v:group>
            <v:group style="position:absolute;left:7783;top:4712;width:3;height:3" coordorigin="7783,4712" coordsize="3,3">
              <v:shape style="position:absolute;left:7783;top:4712;width:3;height:3" coordorigin="7783,4712" coordsize="3,3" path="m7786,4715l7786,4712,7783,4712e" filled="false" stroked="true" strokeweight=".84pt" strokecolor="#050000">
                <v:path arrowok="t"/>
              </v:shape>
            </v:group>
            <v:group style="position:absolute;left:7786;top:4715;width:3;height:3" coordorigin="7786,4715" coordsize="3,3">
              <v:shape style="position:absolute;left:7786;top:4715;width:3;height:3" coordorigin="7786,4715" coordsize="3,3" path="m7788,4717l7786,4715e" filled="false" stroked="true" strokeweight=".84pt" strokecolor="#050000">
                <v:path arrowok="t"/>
              </v:shape>
            </v:group>
            <v:group style="position:absolute;left:7801;top:4733;width:2;height:17" coordorigin="7801,4733" coordsize="2,17">
              <v:shape style="position:absolute;left:7801;top:4733;width:2;height:17" coordorigin="7801,4733" coordsize="0,17" path="m7801,4733l7801,4750e" filled="false" stroked="true" strokeweight=".12pt" strokecolor="#050000">
                <v:path arrowok="t"/>
              </v:shape>
            </v:group>
            <v:group style="position:absolute;left:7773;top:4716;width:2;height:17" coordorigin="7773,4716" coordsize="2,17">
              <v:shape style="position:absolute;left:7773;top:4716;width:2;height:17" coordorigin="7773,4716" coordsize="0,17" path="m7773,4716l7773,4733e" filled="false" stroked="true" strokeweight=".12pt" strokecolor="#050000">
                <v:path arrowok="t"/>
              </v:shape>
            </v:group>
            <v:group style="position:absolute;left:7825;top:4619;width:2;height:15" coordorigin="7825,4619" coordsize="2,15">
              <v:shape style="position:absolute;left:7825;top:4619;width:2;height:15" coordorigin="7825,4619" coordsize="0,15" path="m7825,4619l7825,4633e" filled="false" stroked="true" strokeweight=".12pt" strokecolor="#050000">
                <v:path arrowok="t"/>
              </v:shape>
            </v:group>
            <v:group style="position:absolute;left:7804;top:4603;width:2;height:17" coordorigin="7804,4603" coordsize="2,17">
              <v:shape style="position:absolute;left:7804;top:4603;width:2;height:17" coordorigin="7804,4603" coordsize="0,17" path="m7804,4603l7804,4620e" filled="false" stroked="true" strokeweight=".12pt" strokecolor="#050000">
                <v:path arrowok="t"/>
              </v:shape>
            </v:group>
            <v:group style="position:absolute;left:7821;top:4610;width:2;height:17" coordorigin="7821,4610" coordsize="2,17">
              <v:shape style="position:absolute;left:7821;top:4610;width:2;height:17" coordorigin="7821,4610" coordsize="0,17" path="m7821,4610l7821,4627e" filled="false" stroked="true" strokeweight=".12pt" strokecolor="#050000">
                <v:path arrowok="t"/>
              </v:shape>
            </v:group>
            <v:group style="position:absolute;left:7818;top:4618;width:2;height:17" coordorigin="7818,4618" coordsize="2,17">
              <v:shape style="position:absolute;left:7818;top:4618;width:2;height:17" coordorigin="7818,4618" coordsize="0,17" path="m7818,4618l7818,4634e" filled="false" stroked="true" strokeweight=".12pt" strokecolor="#050000">
                <v:path arrowok="t"/>
              </v:shape>
            </v:group>
            <v:group style="position:absolute;left:7816;top:4618;width:2;height:17" coordorigin="7816,4618" coordsize="2,17">
              <v:shape style="position:absolute;left:7816;top:4618;width:2;height:17" coordorigin="7816,4618" coordsize="0,17" path="m7816,4618l7816,4634e" filled="false" stroked="true" strokeweight=".12pt" strokecolor="#050000">
                <v:path arrowok="t"/>
              </v:shape>
            </v:group>
            <v:group style="position:absolute;left:7821;top:4613;width:2;height:17" coordorigin="7821,4613" coordsize="2,17">
              <v:shape style="position:absolute;left:7821;top:4613;width:2;height:17" coordorigin="7821,4613" coordsize="0,17" path="m7821,4613l7821,4630e" filled="false" stroked="true" strokeweight=".12pt" strokecolor="#050000">
                <v:path arrowok="t"/>
              </v:shape>
            </v:group>
            <v:group style="position:absolute;left:7815;top:4624;width:3;height:3" coordorigin="7815,4624" coordsize="3,3">
              <v:shape style="position:absolute;left:7815;top:4624;width:3;height:3" coordorigin="7815,4624" coordsize="3,3" path="m7815,4626l7817,4626,7817,4624e" filled="false" stroked="true" strokeweight=".84pt" strokecolor="#050000">
                <v:path arrowok="t"/>
              </v:shape>
            </v:group>
            <v:group style="position:absolute;left:7818;top:4618;width:2;height:17" coordorigin="7818,4618" coordsize="2,17">
              <v:shape style="position:absolute;left:7818;top:4618;width:2;height:17" coordorigin="7818,4618" coordsize="0,17" path="m7818,4618l7818,4634e" filled="false" stroked="true" strokeweight=".12pt" strokecolor="#050000">
                <v:path arrowok="t"/>
              </v:shape>
            </v:group>
            <v:group style="position:absolute;left:7818;top:4613;width:2;height:17" coordorigin="7818,4613" coordsize="2,17">
              <v:shape style="position:absolute;left:7818;top:4613;width:2;height:17" coordorigin="7818,4613" coordsize="0,17" path="m7818,4613l7818,4630e" filled="false" stroked="true" strokeweight=".12pt" strokecolor="#050000">
                <v:path arrowok="t"/>
              </v:shape>
            </v:group>
            <v:group style="position:absolute;left:7853;top:4564;width:10;height:2" coordorigin="7853,4564" coordsize="10,2">
              <v:shape style="position:absolute;left:7853;top:4564;width:10;height:2" coordorigin="7853,4564" coordsize="10,0" path="m7853,4564l7863,4564e" filled="false" stroked="true" strokeweight=".72pt" strokecolor="#050000">
                <v:path arrowok="t"/>
              </v:shape>
            </v:group>
            <v:group style="position:absolute;left:7849;top:4556;width:2;height:15" coordorigin="7849,4556" coordsize="2,15">
              <v:shape style="position:absolute;left:7849;top:4556;width:2;height:15" coordorigin="7849,4556" coordsize="0,15" path="m7849,4556l7849,4571e" filled="false" stroked="true" strokeweight=".359pt" strokecolor="#050000">
                <v:path arrowok="t"/>
              </v:shape>
            </v:group>
            <v:group style="position:absolute;left:7866;top:4556;width:2;height:15" coordorigin="7866,4556" coordsize="2,15">
              <v:shape style="position:absolute;left:7866;top:4556;width:2;height:15" coordorigin="7866,4556" coordsize="0,15" path="m7866,4556l7866,4571e" filled="false" stroked="true" strokeweight=".359pt" strokecolor="#050000">
                <v:path arrowok="t"/>
              </v:shape>
            </v:group>
            <v:group style="position:absolute;left:7836;top:4564;width:10;height:2" coordorigin="7836,4564" coordsize="10,2">
              <v:shape style="position:absolute;left:7836;top:4564;width:10;height:2" coordorigin="7836,4564" coordsize="10,0" path="m7846,4564l7836,4564e" filled="false" stroked="true" strokeweight=".72pt" strokecolor="#050000">
                <v:path arrowok="t"/>
              </v:shape>
            </v:group>
            <v:group style="position:absolute;left:7870;top:4564;width:8;height:2" coordorigin="7870,4564" coordsize="8,2">
              <v:shape style="position:absolute;left:7870;top:4564;width:8;height:2" coordorigin="7870,4564" coordsize="8,0" path="m7870,4564l7877,4564e" filled="false" stroked="true" strokeweight=".72pt" strokecolor="#050000">
                <v:path arrowok="t"/>
              </v:shape>
            </v:group>
            <v:group style="position:absolute;left:7829;top:4565;width:15;height:2" coordorigin="7829,4565" coordsize="15,2">
              <v:shape style="position:absolute;left:7829;top:4565;width:15;height:2" coordorigin="7829,4565" coordsize="15,0" path="m7829,4565l7843,4565e" filled="false" stroked="true" strokeweight=".12pt" strokecolor="#050000">
                <v:path arrowok="t"/>
              </v:shape>
            </v:group>
            <v:group style="position:absolute;left:7878;top:4556;width:2;height:15" coordorigin="7878,4556" coordsize="2,15">
              <v:shape style="position:absolute;left:7878;top:4556;width:2;height:15" coordorigin="7878,4556" coordsize="0,15" path="m7878,4556l7878,4571e" filled="false" stroked="true" strokeweight=".12pt" strokecolor="#050000">
                <v:path arrowok="t"/>
              </v:shape>
            </v:group>
            <v:group style="position:absolute;left:7822;top:4566;width:15;height:2" coordorigin="7822,4566" coordsize="15,2">
              <v:shape style="position:absolute;left:7822;top:4566;width:15;height:2" coordorigin="7822,4566" coordsize="15,0" path="m7836,4566l7822,4566e" filled="false" stroked="true" strokeweight=".72pt" strokecolor="#050000">
                <v:path arrowok="t"/>
              </v:shape>
            </v:group>
            <v:group style="position:absolute;left:7792;top:4711;width:2;height:17" coordorigin="7792,4711" coordsize="2,17">
              <v:shape style="position:absolute;left:7792;top:4711;width:2;height:17" coordorigin="7792,4711" coordsize="0,17" path="m7792,4711l7792,4728e" filled="false" stroked="true" strokeweight=".12pt" strokecolor="#050000">
                <v:path arrowok="t"/>
              </v:shape>
            </v:group>
            <v:group style="position:absolute;left:7847;top:4702;width:2;height:17" coordorigin="7847,4702" coordsize="2,17">
              <v:shape style="position:absolute;left:7847;top:4702;width:2;height:17" coordorigin="7847,4702" coordsize="0,17" path="m7847,4702l7847,4718e" filled="false" stroked="true" strokeweight=".119pt" strokecolor="#050000">
                <v:path arrowok="t"/>
              </v:shape>
            </v:group>
            <v:group style="position:absolute;left:7807;top:4566;width:15;height:5" coordorigin="7807,4566" coordsize="15,5">
              <v:shape style="position:absolute;left:7807;top:4566;width:15;height:5" coordorigin="7807,4566" coordsize="15,5" path="m7822,4566l7819,4568,7815,4568,7810,4571,7807,4571e" filled="false" stroked="true" strokeweight=".72pt" strokecolor="#050000">
                <v:path arrowok="t"/>
              </v:shape>
            </v:group>
            <v:group style="position:absolute;left:7818;top:4615;width:2;height:17" coordorigin="7818,4615" coordsize="2,17">
              <v:shape style="position:absolute;left:7818;top:4615;width:2;height:17" coordorigin="7818,4615" coordsize="0,17" path="m7818,4615l7818,4632e" filled="false" stroked="true" strokeweight=".12pt" strokecolor="#050000">
                <v:path arrowok="t"/>
              </v:shape>
            </v:group>
            <v:group style="position:absolute;left:7816;top:4626;width:2;height:15" coordorigin="7816,4626" coordsize="2,15">
              <v:shape style="position:absolute;left:7816;top:4626;width:2;height:15" coordorigin="7816,4626" coordsize="0,15" path="m7816,4626l7816,4640e" filled="false" stroked="true" strokeweight=".12pt" strokecolor="#050000">
                <v:path arrowok="t"/>
              </v:shape>
            </v:group>
            <v:group style="position:absolute;left:7847;top:4625;width:2;height:17" coordorigin="7847,4625" coordsize="2,17">
              <v:shape style="position:absolute;left:7847;top:4625;width:2;height:17" coordorigin="7847,4625" coordsize="0,17" path="m7847,4625l7847,4642e" filled="false" stroked="true" strokeweight=".119pt" strokecolor="#050000">
                <v:path arrowok="t"/>
              </v:shape>
            </v:group>
            <v:group style="position:absolute;left:7821;top:4608;width:2;height:17" coordorigin="7821,4608" coordsize="2,17">
              <v:shape style="position:absolute;left:7821;top:4608;width:2;height:17" coordorigin="7821,4608" coordsize="0,17" path="m7821,4608l7821,4625e" filled="false" stroked="true" strokeweight=".12pt" strokecolor="#050000">
                <v:path arrowok="t"/>
              </v:shape>
            </v:group>
            <v:group style="position:absolute;left:7845;top:4644;width:2;height:17" coordorigin="7845,4644" coordsize="2,17">
              <v:shape style="position:absolute;left:7845;top:4644;width:2;height:17" coordorigin="7845,4644" coordsize="0,17" path="m7845,4644l7845,4661e" filled="false" stroked="true" strokeweight=".12pt" strokecolor="#050000">
                <v:path arrowok="t"/>
              </v:shape>
            </v:group>
            <v:group style="position:absolute;left:7823;top:4608;width:2;height:17" coordorigin="7823,4608" coordsize="2,17">
              <v:shape style="position:absolute;left:7823;top:4608;width:2;height:17" coordorigin="7823,4608" coordsize="0,17" path="m7823,4608l7823,4625e" filled="false" stroked="true" strokeweight=".12pt" strokecolor="#050000">
                <v:path arrowok="t"/>
              </v:shape>
            </v:group>
            <v:group style="position:absolute;left:7825;top:4618;width:2;height:17" coordorigin="7825,4618" coordsize="2,17">
              <v:shape style="position:absolute;left:7825;top:4618;width:2;height:17" coordorigin="7825,4618" coordsize="0,17" path="m7825,4618l7825,4634e" filled="false" stroked="true" strokeweight=".12pt" strokecolor="#050000">
                <v:path arrowok="t"/>
              </v:shape>
            </v:group>
            <v:group style="position:absolute;left:7835;top:4618;width:2;height:17" coordorigin="7835,4618" coordsize="2,17">
              <v:shape style="position:absolute;left:7835;top:4618;width:2;height:17" coordorigin="7835,4618" coordsize="0,17" path="m7835,4618l7835,4634e" filled="false" stroked="true" strokeweight=".12pt" strokecolor="#050000">
                <v:path arrowok="t"/>
              </v:shape>
            </v:group>
            <v:group style="position:absolute;left:7842;top:4620;width:2;height:17" coordorigin="7842,4620" coordsize="2,17">
              <v:shape style="position:absolute;left:7842;top:4620;width:2;height:17" coordorigin="7842,4620" coordsize="0,17" path="m7842,4620l7842,4637e" filled="false" stroked="true" strokeweight=".12pt" strokecolor="#050000">
                <v:path arrowok="t"/>
              </v:shape>
            </v:group>
            <v:group style="position:absolute;left:7835;top:4618;width:2;height:17" coordorigin="7835,4618" coordsize="2,17">
              <v:shape style="position:absolute;left:7835;top:4618;width:2;height:17" coordorigin="7835,4618" coordsize="0,17" path="m7835,4618l7835,4634e" filled="false" stroked="true" strokeweight=".12pt" strokecolor="#050000">
                <v:path arrowok="t"/>
              </v:shape>
            </v:group>
            <v:group style="position:absolute;left:7825;top:4618;width:2;height:17" coordorigin="7825,4618" coordsize="2,17">
              <v:shape style="position:absolute;left:7825;top:4618;width:2;height:17" coordorigin="7825,4618" coordsize="0,17" path="m7825,4618l7825,4634e" filled="false" stroked="true" strokeweight=".12pt" strokecolor="#050000">
                <v:path arrowok="t"/>
              </v:shape>
            </v:group>
            <v:group style="position:absolute;left:7840;top:4620;width:2;height:17" coordorigin="7840,4620" coordsize="2,17">
              <v:shape style="position:absolute;left:7840;top:4620;width:2;height:17" coordorigin="7840,4620" coordsize="0,17" path="m7840,4620l7840,4637e" filled="false" stroked="true" strokeweight=".12pt" strokecolor="#050000">
                <v:path arrowok="t"/>
              </v:shape>
            </v:group>
            <v:group style="position:absolute;left:7833;top:4620;width:2;height:17" coordorigin="7833,4620" coordsize="2,17">
              <v:shape style="position:absolute;left:7833;top:4620;width:2;height:17" coordorigin="7833,4620" coordsize="0,17" path="m7833,4620l7833,4637e" filled="false" stroked="true" strokeweight=".12pt" strokecolor="#050000">
                <v:path arrowok="t"/>
              </v:shape>
            </v:group>
            <v:group style="position:absolute;left:7825;top:4618;width:2;height:17" coordorigin="7825,4618" coordsize="2,17">
              <v:shape style="position:absolute;left:7825;top:4618;width:2;height:17" coordorigin="7825,4618" coordsize="0,17" path="m7825,4618l7825,4634e" filled="false" stroked="true" strokeweight=".12pt" strokecolor="#050000">
                <v:path arrowok="t"/>
              </v:shape>
            </v:group>
            <v:group style="position:absolute;left:7825;top:4620;width:2;height:17" coordorigin="7825,4620" coordsize="2,17">
              <v:shape style="position:absolute;left:7825;top:4620;width:2;height:17" coordorigin="7825,4620" coordsize="0,17" path="m7825,4620l7825,4637e" filled="false" stroked="true" strokeweight=".12pt" strokecolor="#050000">
                <v:path arrowok="t"/>
              </v:shape>
            </v:group>
            <v:group style="position:absolute;left:7833;top:4620;width:2;height:17" coordorigin="7833,4620" coordsize="2,17">
              <v:shape style="position:absolute;left:7833;top:4620;width:2;height:17" coordorigin="7833,4620" coordsize="0,17" path="m7833,4620l7833,4637e" filled="false" stroked="true" strokeweight=".12pt" strokecolor="#050000">
                <v:path arrowok="t"/>
              </v:shape>
            </v:group>
            <v:group style="position:absolute;left:7840;top:4620;width:2;height:17" coordorigin="7840,4620" coordsize="2,17">
              <v:shape style="position:absolute;left:7840;top:4620;width:2;height:17" coordorigin="7840,4620" coordsize="0,17" path="m7840,4620l7840,4637e" filled="false" stroked="true" strokeweight=".12pt" strokecolor="#050000">
                <v:path arrowok="t"/>
              </v:shape>
            </v:group>
            <v:group style="position:absolute;left:7804;top:4570;width:2;height:17" coordorigin="7804,4570" coordsize="2,17">
              <v:shape style="position:absolute;left:7804;top:4570;width:2;height:17" coordorigin="7804,4570" coordsize="0,17" path="m7804,4570l7804,4586e" filled="false" stroked="true" strokeweight=".121pt" strokecolor="#050000">
                <v:path arrowok="t"/>
              </v:shape>
            </v:group>
            <v:group style="position:absolute;left:7785;top:4584;width:2;height:17" coordorigin="7785,4584" coordsize="2,17">
              <v:shape style="position:absolute;left:7785;top:4584;width:2;height:17" coordorigin="7785,4584" coordsize="0,17" path="m7785,4584l7785,4601e" filled="false" stroked="true" strokeweight=".121pt" strokecolor="#050000">
                <v:path arrowok="t"/>
              </v:shape>
            </v:group>
            <v:group style="position:absolute;left:7801;top:4570;width:2;height:17" coordorigin="7801,4570" coordsize="2,17">
              <v:shape style="position:absolute;left:7801;top:4570;width:2;height:17" coordorigin="7801,4570" coordsize="0,17" path="m7801,4570l7801,4586e" filled="false" stroked="true" strokeweight=".12pt" strokecolor="#050000">
                <v:path arrowok="t"/>
              </v:shape>
            </v:group>
            <v:group style="position:absolute;left:7782;top:4589;width:2;height:17" coordorigin="7782,4589" coordsize="2,17">
              <v:shape style="position:absolute;left:7782;top:4589;width:2;height:17" coordorigin="7782,4589" coordsize="0,17" path="m7782,4589l7782,4606e" filled="false" stroked="true" strokeweight=".12pt" strokecolor="#050000">
                <v:path arrowok="t"/>
              </v:shape>
            </v:group>
            <v:group style="position:absolute;left:7785;top:4584;width:2;height:17" coordorigin="7785,4584" coordsize="2,17">
              <v:shape style="position:absolute;left:7785;top:4584;width:2;height:17" coordorigin="7785,4584" coordsize="0,17" path="m7785,4584l7785,4601e" filled="false" stroked="true" strokeweight=".121pt" strokecolor="#050000">
                <v:path arrowok="t"/>
              </v:shape>
            </v:group>
            <v:group style="position:absolute;left:7804;top:4570;width:2;height:17" coordorigin="7804,4570" coordsize="2,17">
              <v:shape style="position:absolute;left:7804;top:4570;width:2;height:17" coordorigin="7804,4570" coordsize="0,17" path="m7804,4570l7804,4586e" filled="false" stroked="true" strokeweight=".121pt" strokecolor="#050000">
                <v:path arrowok="t"/>
              </v:shape>
            </v:group>
            <v:group style="position:absolute;left:7789;top:4582;width:2;height:17" coordorigin="7789,4582" coordsize="2,17">
              <v:shape style="position:absolute;left:7789;top:4582;width:2;height:17" coordorigin="7789,4582" coordsize="0,17" path="m7789,4582l7789,4598e" filled="false" stroked="true" strokeweight=".12pt" strokecolor="#050000">
                <v:path arrowok="t"/>
              </v:shape>
            </v:group>
            <v:group style="position:absolute;left:7792;top:4579;width:2;height:17" coordorigin="7792,4579" coordsize="2,17">
              <v:shape style="position:absolute;left:7792;top:4579;width:2;height:17" coordorigin="7792,4579" coordsize="0,17" path="m7792,4579l7792,4596e" filled="false" stroked="true" strokeweight=".12pt" strokecolor="#050000">
                <v:path arrowok="t"/>
              </v:shape>
            </v:group>
            <v:group style="position:absolute;left:7794;top:4577;width:2;height:17" coordorigin="7794,4577" coordsize="2,17">
              <v:shape style="position:absolute;left:7794;top:4577;width:2;height:17" coordorigin="7794,4577" coordsize="0,17" path="m7794,4577l7794,4594e" filled="false" stroked="true" strokeweight=".12pt" strokecolor="#050000">
                <v:path arrowok="t"/>
              </v:shape>
            </v:group>
            <v:group style="position:absolute;left:7797;top:4574;width:2;height:17" coordorigin="7797,4574" coordsize="2,17">
              <v:shape style="position:absolute;left:7797;top:4574;width:2;height:17" coordorigin="7797,4574" coordsize="0,17" path="m7797,4574l7797,4591e" filled="false" stroked="true" strokeweight=".12pt" strokecolor="#050000">
                <v:path arrowok="t"/>
              </v:shape>
            </v:group>
            <v:group style="position:absolute;left:7799;top:4572;width:2;height:17" coordorigin="7799,4572" coordsize="2,17">
              <v:shape style="position:absolute;left:7799;top:4572;width:2;height:17" coordorigin="7799,4572" coordsize="0,17" path="m7799,4572l7799,4589e" filled="false" stroked="true" strokeweight=".12pt" strokecolor="#050000">
                <v:path arrowok="t"/>
              </v:shape>
            </v:group>
            <v:group style="position:absolute;left:7811;top:4562;width:2;height:17" coordorigin="7811,4562" coordsize="2,17">
              <v:shape style="position:absolute;left:7811;top:4562;width:2;height:17" coordorigin="7811,4562" coordsize="0,17" path="m7811,4562l7811,4579e" filled="false" stroked="true" strokeweight=".12pt" strokecolor="#050000">
                <v:path arrowok="t"/>
              </v:shape>
            </v:group>
            <v:group style="position:absolute;left:7787;top:4584;width:2;height:17" coordorigin="7787,4584" coordsize="2,17">
              <v:shape style="position:absolute;left:7787;top:4584;width:2;height:17" coordorigin="7787,4584" coordsize="0,17" path="m7787,4584l7787,4601e" filled="false" stroked="true" strokeweight=".119pt" strokecolor="#050000">
                <v:path arrowok="t"/>
              </v:shape>
            </v:group>
            <v:group style="position:absolute;left:7782;top:4589;width:2;height:17" coordorigin="7782,4589" coordsize="2,17">
              <v:shape style="position:absolute;left:7782;top:4589;width:2;height:17" coordorigin="7782,4589" coordsize="0,17" path="m7782,4589l7782,4606e" filled="false" stroked="true" strokeweight=".12pt" strokecolor="#050000">
                <v:path arrowok="t"/>
              </v:shape>
            </v:group>
            <v:group style="position:absolute;left:7785;top:4586;width:2;height:17" coordorigin="7785,4586" coordsize="2,17">
              <v:shape style="position:absolute;left:7785;top:4586;width:2;height:17" coordorigin="7785,4586" coordsize="0,17" path="m7785,4586l7785,4603e" filled="false" stroked="true" strokeweight=".121pt" strokecolor="#050000">
                <v:path arrowok="t"/>
              </v:shape>
            </v:group>
            <v:group style="position:absolute;left:7804;top:4567;width:2;height:17" coordorigin="7804,4567" coordsize="2,17">
              <v:shape style="position:absolute;left:7804;top:4567;width:2;height:17" coordorigin="7804,4567" coordsize="0,17" path="m7804,4567l7804,4584e" filled="false" stroked="true" strokeweight=".121pt" strokecolor="#050000">
                <v:path arrowok="t"/>
              </v:shape>
            </v:group>
            <v:group style="position:absolute;left:7787;top:4584;width:2;height:17" coordorigin="7787,4584" coordsize="2,17">
              <v:shape style="position:absolute;left:7787;top:4584;width:2;height:17" coordorigin="7787,4584" coordsize="0,17" path="m7787,4584l7787,4601e" filled="false" stroked="true" strokeweight=".119pt" strokecolor="#050000">
                <v:path arrowok="t"/>
              </v:shape>
            </v:group>
            <v:group style="position:absolute;left:7785;top:4584;width:2;height:17" coordorigin="7785,4584" coordsize="2,17">
              <v:shape style="position:absolute;left:7785;top:4584;width:2;height:17" coordorigin="7785,4584" coordsize="0,17" path="m7785,4584l7785,4601e" filled="false" stroked="true" strokeweight=".121pt" strokecolor="#050000">
                <v:path arrowok="t"/>
              </v:shape>
            </v:group>
            <v:group style="position:absolute;left:7755;top:4607;width:3;height:3" coordorigin="7755,4607" coordsize="3,3">
              <v:shape style="position:absolute;left:7755;top:4607;width:3;height:3" coordorigin="7755,4607" coordsize="3,3" path="m7755,4607l7757,4609e" filled="false" stroked="true" strokeweight=".84pt" strokecolor="#050000">
                <v:path arrowok="t"/>
              </v:shape>
            </v:group>
            <v:group style="position:absolute;left:7849;top:4502;width:2;height:17" coordorigin="7849,4502" coordsize="2,17">
              <v:shape style="position:absolute;left:7849;top:4502;width:2;height:17" coordorigin="7849,4502" coordsize="0,17" path="m7849,4502l7849,4519e" filled="false" stroked="true" strokeweight=".12pt" strokecolor="#050000">
                <v:path arrowok="t"/>
              </v:shape>
            </v:group>
            <v:group style="position:absolute;left:7923;top:4607;width:3;height:5" coordorigin="7923,4607" coordsize="3,5">
              <v:shape style="position:absolute;left:7923;top:4607;width:3;height:5" coordorigin="7923,4607" coordsize="3,5" path="m7923,4612l7925,4607e" filled="false" stroked="true" strokeweight=".84pt" strokecolor="#050000">
                <v:path arrowok="t"/>
              </v:shape>
            </v:group>
            <v:group style="position:absolute;left:7837;top:4558;width:2;height:17" coordorigin="7837,4558" coordsize="2,17">
              <v:shape style="position:absolute;left:7837;top:4558;width:2;height:17" coordorigin="7837,4558" coordsize="0,17" path="m7837,4558l7837,4574e" filled="false" stroked="true" strokeweight=".12pt" strokecolor="#050000">
                <v:path arrowok="t"/>
              </v:shape>
            </v:group>
            <v:group style="position:absolute;left:7813;top:4607;width:2;height:15" coordorigin="7813,4607" coordsize="2,15">
              <v:shape style="position:absolute;left:7813;top:4607;width:2;height:15" coordorigin="7813,4607" coordsize="0,15" path="m7813,4607l7813,4621e" filled="false" stroked="true" strokeweight=".12pt" strokecolor="#050000">
                <v:path arrowok="t"/>
              </v:shape>
            </v:group>
            <v:group style="position:absolute;left:7806;top:4607;width:2;height:15" coordorigin="7806,4607" coordsize="2,15">
              <v:shape style="position:absolute;left:7806;top:4607;width:2;height:15" coordorigin="7806,4607" coordsize="0,15" path="m7806,4607l7806,4621e" filled="false" stroked="true" strokeweight=".119pt" strokecolor="#050000">
                <v:path arrowok="t"/>
              </v:shape>
            </v:group>
            <v:group style="position:absolute;left:7787;top:4512;width:2;height:17" coordorigin="7787,4512" coordsize="2,17">
              <v:shape style="position:absolute;left:7787;top:4512;width:2;height:17" coordorigin="7787,4512" coordsize="0,17" path="m7787,4512l7787,4529e" filled="false" stroked="true" strokeweight=".119pt" strokecolor="#050000">
                <v:path arrowok="t"/>
              </v:shape>
            </v:group>
            <v:group style="position:absolute;left:7845;top:4486;width:17;height:2" coordorigin="7845,4486" coordsize="17,2">
              <v:shape style="position:absolute;left:7845;top:4486;width:17;height:2" coordorigin="7845,4486" coordsize="17,0" path="m7845,4486l7861,4486e" filled="false" stroked="true" strokeweight=".12pt" strokecolor="#050000">
                <v:path arrowok="t"/>
              </v:shape>
            </v:group>
            <v:group style="position:absolute;left:7847;top:4483;width:2;height:17" coordorigin="7847,4483" coordsize="2,17">
              <v:shape style="position:absolute;left:7847;top:4483;width:2;height:17" coordorigin="7847,4483" coordsize="0,17" path="m7847,4483l7847,4500e" filled="false" stroked="true" strokeweight=".119pt" strokecolor="#050000">
                <v:path arrowok="t"/>
              </v:shape>
            </v:group>
            <v:group style="position:absolute;left:7878;top:4627;width:2;height:17" coordorigin="7878,4627" coordsize="2,17">
              <v:shape style="position:absolute;left:7878;top:4627;width:2;height:17" coordorigin="7878,4627" coordsize="0,17" path="m7878,4627l7878,4644e" filled="false" stroked="true" strokeweight=".12pt" strokecolor="#050000">
                <v:path arrowok="t"/>
              </v:shape>
            </v:group>
            <v:group style="position:absolute;left:7974;top:4740;width:17;height:2" coordorigin="7974,4740" coordsize="17,2">
              <v:shape style="position:absolute;left:7974;top:4740;width:17;height:2" coordorigin="7974,4740" coordsize="17,0" path="m7974,4740l7991,4740e" filled="false" stroked="true" strokeweight=".12pt" strokecolor="#050000">
                <v:path arrowok="t"/>
              </v:shape>
            </v:group>
            <v:group style="position:absolute;left:7945;top:4630;width:2;height:17" coordorigin="7945,4630" coordsize="2,17">
              <v:shape style="position:absolute;left:7945;top:4630;width:2;height:17" coordorigin="7945,4630" coordsize="0,17" path="m7945,4630l7945,4646e" filled="false" stroked="true" strokeweight=".12pt" strokecolor="#050000">
                <v:path arrowok="t"/>
              </v:shape>
            </v:group>
            <v:group style="position:absolute;left:7936;top:4639;width:17;height:2" coordorigin="7936,4639" coordsize="17,2">
              <v:shape style="position:absolute;left:7936;top:4639;width:17;height:2" coordorigin="7936,4639" coordsize="17,0" path="m7936,4639l7953,4639e" filled="false" stroked="true" strokeweight=".12pt" strokecolor="#050000">
                <v:path arrowok="t"/>
              </v:shape>
            </v:group>
            <v:group style="position:absolute;left:7950;top:4632;width:2;height:17" coordorigin="7950,4632" coordsize="2,17">
              <v:shape style="position:absolute;left:7950;top:4632;width:2;height:17" coordorigin="7950,4632" coordsize="0,17" path="m7950,4632l7950,4649e" filled="false" stroked="true" strokeweight=".12pt" strokecolor="#050000">
                <v:path arrowok="t"/>
              </v:shape>
            </v:group>
            <v:group style="position:absolute;left:7943;top:4632;width:2;height:17" coordorigin="7943,4632" coordsize="2,17">
              <v:shape style="position:absolute;left:7943;top:4632;width:2;height:17" coordorigin="7943,4632" coordsize="0,17" path="m7943,4632l7943,4649e" filled="false" stroked="true" strokeweight=".12pt" strokecolor="#050000">
                <v:path arrowok="t"/>
              </v:shape>
            </v:group>
            <v:group style="position:absolute;left:7926;top:4639;width:17;height:2" coordorigin="7926,4639" coordsize="17,2">
              <v:shape style="position:absolute;left:7926;top:4639;width:17;height:2" coordorigin="7926,4639" coordsize="17,0" path="m7926,4639l7943,4639e" filled="false" stroked="true" strokeweight=".12pt" strokecolor="#050000">
                <v:path arrowok="t"/>
              </v:shape>
            </v:group>
            <v:group style="position:absolute;left:7943;top:4632;width:2;height:17" coordorigin="7943,4632" coordsize="2,17">
              <v:shape style="position:absolute;left:7943;top:4632;width:2;height:17" coordorigin="7943,4632" coordsize="0,17" path="m7943,4632l7943,4649e" filled="false" stroked="true" strokeweight=".12pt" strokecolor="#050000">
                <v:path arrowok="t"/>
              </v:shape>
            </v:group>
            <v:group style="position:absolute;left:8142;top:4627;width:2;height:17" coordorigin="8142,4627" coordsize="2,17">
              <v:shape style="position:absolute;left:8142;top:4627;width:2;height:17" coordorigin="8142,4627" coordsize="0,17" path="m8142,4627l8142,4644e" filled="false" stroked="true" strokeweight=".12pt" strokecolor="#050000">
                <v:path arrowok="t"/>
              </v:shape>
            </v:group>
            <v:group style="position:absolute;left:7845;top:4488;width:17;height:2" coordorigin="7845,4488" coordsize="17,2">
              <v:shape style="position:absolute;left:7845;top:4488;width:17;height:2" coordorigin="7845,4488" coordsize="17,0" path="m7845,4488l7861,4488e" filled="false" stroked="true" strokeweight=".12pt" strokecolor="#050000">
                <v:path arrowok="t"/>
              </v:shape>
            </v:group>
            <v:group style="position:absolute;left:7878;top:4558;width:2;height:17" coordorigin="7878,4558" coordsize="2,17">
              <v:shape style="position:absolute;left:7878;top:4558;width:2;height:17" coordorigin="7878,4558" coordsize="0,17" path="m7878,4558l7878,4574e" filled="false" stroked="true" strokeweight=".121pt" strokecolor="#050000">
                <v:path arrowok="t"/>
              </v:shape>
            </v:group>
            <v:group style="position:absolute;left:7873;top:4462;width:2;height:17" coordorigin="7873,4462" coordsize="2,17">
              <v:shape style="position:absolute;left:7873;top:4462;width:2;height:17" coordorigin="7873,4462" coordsize="0,17" path="m7873,4462l7873,4478e" filled="false" stroked="true" strokeweight=".12pt" strokecolor="#050000">
                <v:path arrowok="t"/>
              </v:shape>
            </v:group>
            <v:group style="position:absolute;left:7873;top:4537;width:2;height:15" coordorigin="7873,4537" coordsize="2,15">
              <v:shape style="position:absolute;left:7873;top:4537;width:2;height:15" coordorigin="7873,4537" coordsize="0,15" path="m7873,4537l7873,4552e" filled="false" stroked="true" strokeweight=".12pt" strokecolor="#050000">
                <v:path arrowok="t"/>
              </v:shape>
            </v:group>
            <v:group style="position:absolute;left:7878;top:4542;width:2;height:15" coordorigin="7878,4542" coordsize="2,15">
              <v:shape style="position:absolute;left:7878;top:4542;width:2;height:15" coordorigin="7878,4542" coordsize="0,15" path="m7878,4542l7878,4556e" filled="false" stroked="true" strokeweight=".12pt" strokecolor="#050000">
                <v:path arrowok="t"/>
              </v:shape>
            </v:group>
            <v:group style="position:absolute;left:7873;top:4540;width:2;height:15" coordorigin="7873,4540" coordsize="2,15">
              <v:shape style="position:absolute;left:7873;top:4540;width:2;height:15" coordorigin="7873,4540" coordsize="0,15" path="m7873,4540l7873,4554e" filled="false" stroked="true" strokeweight=".12pt" strokecolor="#050000">
                <v:path arrowok="t"/>
              </v:shape>
            </v:group>
            <v:group style="position:absolute;left:7878;top:4502;width:2;height:17" coordorigin="7878,4502" coordsize="2,17">
              <v:shape style="position:absolute;left:7878;top:4502;width:2;height:17" coordorigin="7878,4502" coordsize="0,17" path="m7878,4502l7878,4519e" filled="false" stroked="true" strokeweight=".12pt" strokecolor="#050000">
                <v:path arrowok="t"/>
              </v:shape>
            </v:group>
            <v:group style="position:absolute;left:7878;top:4558;width:2;height:17" coordorigin="7878,4558" coordsize="2,17">
              <v:shape style="position:absolute;left:7878;top:4558;width:2;height:17" coordorigin="7878,4558" coordsize="0,17" path="m7878,4558l7878,4574e" filled="false" stroked="true" strokeweight=".12pt" strokecolor="#050000">
                <v:path arrowok="t"/>
              </v:shape>
            </v:group>
            <v:group style="position:absolute;left:7878;top:4555;width:2;height:17" coordorigin="7878,4555" coordsize="2,17">
              <v:shape style="position:absolute;left:7878;top:4555;width:2;height:17" coordorigin="7878,4555" coordsize="0,17" path="m7878,4555l7878,4572e" filled="false" stroked="true" strokeweight=".12pt" strokecolor="#050000">
                <v:path arrowok="t"/>
              </v:shape>
            </v:group>
            <v:group style="position:absolute;left:7567;top:4511;width:27;height:20" coordorigin="7567,4511" coordsize="27,20">
              <v:shape style="position:absolute;left:7567;top:4511;width:27;height:20" coordorigin="7567,4511" coordsize="27,20" path="m7594,4511l7567,4530,7594,4511xe" filled="false" stroked="true" strokeweight=".84pt" strokecolor="#050000">
                <v:path arrowok="t"/>
              </v:shape>
            </v:group>
            <v:group style="position:absolute;left:7558;top:4532;width:5;height:5" coordorigin="7558,4532" coordsize="5,5">
              <v:shape style="position:absolute;left:7558;top:4532;width:5;height:5" coordorigin="7558,4532" coordsize="5,5" path="m7563,4532l7558,4537e" filled="false" stroked="true" strokeweight=".84pt" strokecolor="#050000">
                <v:path arrowok="t"/>
              </v:shape>
            </v:group>
            <v:group style="position:absolute;left:7558;top:4535;width:8;height:5" coordorigin="7558,4535" coordsize="8,5">
              <v:shape style="position:absolute;left:7558;top:4535;width:8;height:5" coordorigin="7558,4535" coordsize="8,5" path="m7565,4535l7558,4540e" filled="false" stroked="true" strokeweight=".84pt" strokecolor="#050000">
                <v:path arrowok="t"/>
              </v:shape>
            </v:group>
            <v:group style="position:absolute;left:8149;top:4915;width:2;height:17" coordorigin="8149,4915" coordsize="2,17">
              <v:shape style="position:absolute;left:8149;top:4915;width:2;height:17" coordorigin="8149,4915" coordsize="0,17" path="m8149,4915l8149,4932e" filled="false" stroked="true" strokeweight=".12pt" strokecolor="#050000">
                <v:path arrowok="t"/>
              </v:shape>
            </v:group>
            <v:group style="position:absolute;left:8149;top:4913;width:2;height:17" coordorigin="8149,4913" coordsize="2,17">
              <v:shape style="position:absolute;left:8149;top:4913;width:2;height:17" coordorigin="8149,4913" coordsize="0,17" path="m8149,4913l8149,4930e" filled="false" stroked="true" strokeweight=".12pt" strokecolor="#050000">
                <v:path arrowok="t"/>
              </v:shape>
            </v:group>
            <v:group style="position:absolute;left:7781;top:4686;width:10;height:34" coordorigin="7781,4686" coordsize="10,34">
              <v:shape style="position:absolute;left:7781;top:4686;width:10;height:34" coordorigin="7781,4686" coordsize="10,34" path="m7781,4686l7791,4720e" filled="false" stroked="true" strokeweight=".84pt" strokecolor="#050000">
                <v:path arrowok="t"/>
              </v:shape>
            </v:group>
            <v:group style="position:absolute;left:8351;top:4637;width:17;height:2" coordorigin="8351,4637" coordsize="17,2">
              <v:shape style="position:absolute;left:8351;top:4637;width:17;height:2" coordorigin="8351,4637" coordsize="17,0" path="m8351,4637l8368,4637e" filled="false" stroked="true" strokeweight=".12pt" strokecolor="#050000">
                <v:path arrowok="t"/>
              </v:shape>
            </v:group>
            <v:group style="position:absolute;left:8105;top:4645;width:3;height:3" coordorigin="8105,4645" coordsize="3,3">
              <v:shape style="position:absolute;left:8105;top:4645;width:3;height:3" coordorigin="8105,4645" coordsize="3,3" path="m8105,4648l8107,4645e" filled="false" stroked="true" strokeweight=".84pt" strokecolor="#050000">
                <v:path arrowok="t"/>
              </v:shape>
            </v:group>
            <v:group style="position:absolute;left:8125;top:4642;width:2;height:17" coordorigin="8125,4642" coordsize="2,17">
              <v:shape style="position:absolute;left:8125;top:4642;width:2;height:17" coordorigin="8125,4642" coordsize="0,17" path="m8125,4642l8125,4658e" filled="false" stroked="true" strokeweight=".12pt" strokecolor="#050000">
                <v:path arrowok="t"/>
              </v:shape>
            </v:group>
            <v:group style="position:absolute;left:8134;top:4592;width:20;height:5" coordorigin="8134,4592" coordsize="20,5">
              <v:shape style="position:absolute;left:8134;top:4592;width:20;height:5" coordorigin="8134,4592" coordsize="20,5" path="m8134,4592l8139,4592,8141,4595,8148,4595,8153,4597e" filled="false" stroked="true" strokeweight=".72pt" strokecolor="#050000">
                <v:path arrowok="t"/>
              </v:shape>
            </v:group>
            <v:group style="position:absolute;left:8154;top:4590;width:2;height:15" coordorigin="8154,4590" coordsize="2,15">
              <v:shape style="position:absolute;left:8154;top:4590;width:2;height:15" coordorigin="8154,4590" coordsize="0,15" path="m8154,4590l8154,4604e" filled="false" stroked="true" strokeweight=".12pt" strokecolor="#050000">
                <v:path arrowok="t"/>
              </v:shape>
            </v:group>
            <v:group style="position:absolute;left:7984;top:4738;width:17;height:2" coordorigin="7984,4738" coordsize="17,2">
              <v:shape style="position:absolute;left:7984;top:4738;width:17;height:2" coordorigin="7984,4738" coordsize="17,0" path="m7984,4738l8001,4738e" filled="false" stroked="true" strokeweight=".12pt" strokecolor="#050000">
                <v:path arrowok="t"/>
              </v:shape>
            </v:group>
            <v:group style="position:absolute;left:8157;top:4590;width:2;height:15" coordorigin="8157,4590" coordsize="2,15">
              <v:shape style="position:absolute;left:8157;top:4590;width:2;height:15" coordorigin="8157,4590" coordsize="0,15" path="m8157,4590l8157,4604e" filled="false" stroked="true" strokeweight=".12pt" strokecolor="#050000">
                <v:path arrowok="t"/>
              </v:shape>
            </v:group>
            <v:group style="position:absolute;left:8158;top:4597;width:3;height:3" coordorigin="8158,4597" coordsize="3,3">
              <v:shape style="position:absolute;left:8158;top:4597;width:3;height:3" coordorigin="8158,4597" coordsize="3,3" path="m8160,4600l8158,4597e" filled="false" stroked="true" strokeweight=".72pt" strokecolor="#050000">
                <v:path arrowok="t"/>
              </v:shape>
            </v:group>
            <v:group style="position:absolute;left:8111;top:4637;width:2;height:17" coordorigin="8111,4637" coordsize="2,17">
              <v:shape style="position:absolute;left:8111;top:4637;width:2;height:17" coordorigin="8111,4637" coordsize="0,17" path="m8111,4637l8111,4654e" filled="false" stroked="true" strokeweight=".12pt" strokecolor="#050000">
                <v:path arrowok="t"/>
              </v:shape>
            </v:group>
            <v:group style="position:absolute;left:8128;top:4643;width:2;height:15" coordorigin="8128,4643" coordsize="2,15">
              <v:shape style="position:absolute;left:8128;top:4643;width:2;height:15" coordorigin="8128,4643" coordsize="0,15" path="m8128,4643l8128,4657e" filled="false" stroked="true" strokeweight=".119pt" strokecolor="#050000">
                <v:path arrowok="t"/>
              </v:shape>
            </v:group>
            <v:group style="position:absolute;left:8145;top:4632;width:2;height:17" coordorigin="8145,4632" coordsize="2,17">
              <v:shape style="position:absolute;left:8145;top:4632;width:2;height:17" coordorigin="8145,4632" coordsize="0,17" path="m8145,4632l8145,4649e" filled="false" stroked="true" strokeweight=".12pt" strokecolor="#050000">
                <v:path arrowok="t"/>
              </v:shape>
            </v:group>
            <v:group style="position:absolute;left:8147;top:4630;width:2;height:17" coordorigin="8147,4630" coordsize="2,17">
              <v:shape style="position:absolute;left:8147;top:4630;width:2;height:17" coordorigin="8147,4630" coordsize="0,17" path="m8147,4630l8147,4646e" filled="false" stroked="true" strokeweight=".119pt" strokecolor="#050000">
                <v:path arrowok="t"/>
              </v:shape>
            </v:group>
            <v:group style="position:absolute;left:8149;top:4627;width:2;height:17" coordorigin="8149,4627" coordsize="2,17">
              <v:shape style="position:absolute;left:8149;top:4627;width:2;height:17" coordorigin="8149,4627" coordsize="0,17" path="m8149,4627l8149,4644e" filled="false" stroked="true" strokeweight=".12pt" strokecolor="#050000">
                <v:path arrowok="t"/>
              </v:shape>
            </v:group>
            <v:group style="position:absolute;left:8152;top:4625;width:2;height:17" coordorigin="8152,4625" coordsize="2,17">
              <v:shape style="position:absolute;left:8152;top:4625;width:2;height:17" coordorigin="8152,4625" coordsize="0,17" path="m8152,4625l8152,4642e" filled="false" stroked="true" strokeweight=".12pt" strokecolor="#050000">
                <v:path arrowok="t"/>
              </v:shape>
            </v:group>
            <v:group style="position:absolute;left:8154;top:4622;width:2;height:17" coordorigin="8154,4622" coordsize="2,17">
              <v:shape style="position:absolute;left:8154;top:4622;width:2;height:17" coordorigin="8154,4622" coordsize="0,17" path="m8154,4622l8154,4639e" filled="false" stroked="true" strokeweight=".121pt" strokecolor="#050000">
                <v:path arrowok="t"/>
              </v:shape>
            </v:group>
            <v:group style="position:absolute;left:8159;top:4620;width:2;height:17" coordorigin="8159,4620" coordsize="2,17">
              <v:shape style="position:absolute;left:8159;top:4620;width:2;height:17" coordorigin="8159,4620" coordsize="0,17" path="m8159,4620l8159,4637e" filled="false" stroked="true" strokeweight=".12pt" strokecolor="#050000">
                <v:path arrowok="t"/>
              </v:shape>
            </v:group>
            <v:group style="position:absolute;left:8134;top:4723;width:2;height:17" coordorigin="8134,4723" coordsize="2,17">
              <v:shape style="position:absolute;left:8134;top:4723;width:2;height:17" coordorigin="8134,4723" coordsize="0,17" path="m8134,4723l8134,4740e" filled="false" stroked="true" strokeweight=".241pt" strokecolor="#050000">
                <v:path arrowok="t"/>
              </v:shape>
            </v:group>
            <v:group style="position:absolute;left:8135;top:4588;width:2;height:15" coordorigin="8135,4588" coordsize="2,15">
              <v:shape style="position:absolute;left:8135;top:4588;width:2;height:15" coordorigin="8135,4588" coordsize="0,15" path="m8135,4588l8135,4602e" filled="false" stroked="true" strokeweight=".12pt" strokecolor="#050000">
                <v:path arrowok="t"/>
              </v:shape>
            </v:group>
            <v:group style="position:absolute;left:8133;top:4588;width:2;height:15" coordorigin="8133,4588" coordsize="2,15">
              <v:shape style="position:absolute;left:8133;top:4588;width:2;height:15" coordorigin="8133,4588" coordsize="0,15" path="m8133,4588l8133,4602e" filled="false" stroked="true" strokeweight=".12pt" strokecolor="#050000">
                <v:path arrowok="t"/>
              </v:shape>
            </v:group>
            <v:group style="position:absolute;left:8398;top:4631;width:3;height:5" coordorigin="8398,4631" coordsize="3,5">
              <v:shape style="position:absolute;left:8398;top:4631;width:3;height:5" coordorigin="8398,4631" coordsize="3,5" path="m8398,4636l8400,4631e" filled="false" stroked="true" strokeweight=".84pt" strokecolor="#050000">
                <v:path arrowok="t"/>
              </v:shape>
            </v:group>
            <v:group style="position:absolute;left:8395;top:4626;width:5;height:5" coordorigin="8395,4626" coordsize="5,5">
              <v:shape style="position:absolute;left:8395;top:4626;width:5;height:5" coordorigin="8395,4626" coordsize="5,5" path="m8395,4631l8400,4626e" filled="false" stroked="true" strokeweight=".84pt" strokecolor="#050000">
                <v:path arrowok="t"/>
              </v:shape>
            </v:group>
            <v:group style="position:absolute;left:7633;top:4848;width:2;height:17" coordorigin="7633,4848" coordsize="2,17">
              <v:shape style="position:absolute;left:7633;top:4848;width:2;height:17" coordorigin="7633,4848" coordsize="0,17" path="m7633,4848l7633,4865e" filled="false" stroked="true" strokeweight=".12pt" strokecolor="#050000">
                <v:path arrowok="t"/>
              </v:shape>
            </v:group>
            <v:group style="position:absolute;left:8400;top:4624;width:3;height:3" coordorigin="8400,4624" coordsize="3,3">
              <v:shape style="position:absolute;left:8400;top:4624;width:3;height:3" coordorigin="8400,4624" coordsize="3,3" path="m8400,4626l8403,4624e" filled="false" stroked="true" strokeweight=".84pt" strokecolor="#050000">
                <v:path arrowok="t"/>
              </v:shape>
            </v:group>
            <v:group style="position:absolute;left:8371;top:4652;width:8;height:8" coordorigin="8371,4652" coordsize="8,8">
              <v:shape style="position:absolute;left:8371;top:4652;width:8;height:8" coordorigin="8371,4652" coordsize="8,8" path="m8371,4660l8379,4652e" filled="false" stroked="true" strokeweight=".84pt" strokecolor="#050000">
                <v:path arrowok="t"/>
              </v:shape>
            </v:group>
            <v:group style="position:absolute;left:8355;top:4652;width:24;height:22" coordorigin="8355,4652" coordsize="24,22">
              <v:shape style="position:absolute;left:8355;top:4652;width:24;height:22" coordorigin="8355,4652" coordsize="24,22" path="m8355,4674l8379,4652e" filled="false" stroked="true" strokeweight=".84pt" strokecolor="#050000">
                <v:path arrowok="t"/>
              </v:shape>
            </v:group>
            <v:group style="position:absolute;left:8369;top:4650;width:8;height:5" coordorigin="8369,4650" coordsize="8,5">
              <v:shape style="position:absolute;left:8369;top:4650;width:8;height:5" coordorigin="8369,4650" coordsize="8,5" path="m8369,4655l8376,4650e" filled="false" stroked="true" strokeweight=".84pt" strokecolor="#050000">
                <v:path arrowok="t"/>
              </v:shape>
            </v:group>
            <v:group style="position:absolute;left:8379;top:4640;width:5;height:8" coordorigin="8379,4640" coordsize="5,8">
              <v:shape style="position:absolute;left:8379;top:4640;width:5;height:8" coordorigin="8379,4640" coordsize="5,8" path="m8379,4648l8383,4640e" filled="false" stroked="true" strokeweight=".84pt" strokecolor="#050000">
                <v:path arrowok="t"/>
              </v:shape>
            </v:group>
            <v:group style="position:absolute;left:8379;top:4631;width:22;height:22" coordorigin="8379,4631" coordsize="22,22">
              <v:shape style="position:absolute;left:8379;top:4631;width:22;height:22" coordorigin="8379,4631" coordsize="22,22" path="m8388,4645l8379,4652,8400,4631e" filled="false" stroked="true" strokeweight=".84pt" strokecolor="#050000">
                <v:path arrowok="t"/>
              </v:shape>
            </v:group>
            <v:group style="position:absolute;left:8386;top:4633;width:8;height:5" coordorigin="8386,4633" coordsize="8,5">
              <v:shape style="position:absolute;left:8386;top:4633;width:8;height:5" coordorigin="8386,4633" coordsize="8,5" path="m8386,4638l8393,4633e" filled="false" stroked="true" strokeweight=".84pt" strokecolor="#050000">
                <v:path arrowok="t"/>
              </v:shape>
            </v:group>
            <v:group style="position:absolute;left:8388;top:4636;width:8;height:8" coordorigin="8388,4636" coordsize="8,8">
              <v:shape style="position:absolute;left:8388;top:4636;width:8;height:8" coordorigin="8388,4636" coordsize="8,8" path="m8388,4643l8395,4636e" filled="false" stroked="true" strokeweight=".84pt" strokecolor="#050000">
                <v:path arrowok="t"/>
              </v:shape>
            </v:group>
            <v:group style="position:absolute;left:8400;top:4628;width:5;height:3" coordorigin="8400,4628" coordsize="5,3">
              <v:shape style="position:absolute;left:8400;top:4628;width:5;height:3" coordorigin="8400,4628" coordsize="5,3" path="m8400,4631l8405,4628e" filled="false" stroked="true" strokeweight=".84pt" strokecolor="#050000">
                <v:path arrowok="t"/>
              </v:shape>
            </v:group>
            <v:group style="position:absolute;left:8371;top:4652;width:5;height:5" coordorigin="8371,4652" coordsize="5,5">
              <v:shape style="position:absolute;left:8371;top:4652;width:5;height:5" coordorigin="8371,4652" coordsize="5,5" path="m8371,4657l8376,4652e" filled="false" stroked="true" strokeweight=".84pt" strokecolor="#050000">
                <v:path arrowok="t"/>
              </v:shape>
            </v:group>
            <v:group style="position:absolute;left:8383;top:4643;width:3;height:5" coordorigin="8383,4643" coordsize="3,5">
              <v:shape style="position:absolute;left:8383;top:4643;width:3;height:5" coordorigin="8383,4643" coordsize="3,5" path="m8383,4648l8386,4643e" filled="false" stroked="true" strokeweight=".84pt" strokecolor="#050000">
                <v:path arrowok="t"/>
              </v:shape>
            </v:group>
            <v:group style="position:absolute;left:8400;top:4609;width:24;height:22" coordorigin="8400,4609" coordsize="24,22">
              <v:shape style="position:absolute;left:8400;top:4609;width:24;height:22" coordorigin="8400,4609" coordsize="24,22" path="m8400,4631l8424,4609e" filled="false" stroked="true" strokeweight=".84pt" strokecolor="#050000">
                <v:path arrowok="t"/>
              </v:shape>
            </v:group>
            <v:group style="position:absolute;left:8403;top:4607;width:17;height:17" coordorigin="8403,4607" coordsize="17,17">
              <v:shape style="position:absolute;left:8403;top:4607;width:17;height:17" coordorigin="8403,4607" coordsize="17,17" path="m8403,4624l8419,4607e" filled="false" stroked="true" strokeweight=".84pt" strokecolor="#050000">
                <v:path arrowok="t"/>
              </v:shape>
            </v:group>
            <v:group style="position:absolute;left:8410;top:4607;width:12;height:15" coordorigin="8410,4607" coordsize="12,15">
              <v:shape style="position:absolute;left:8410;top:4607;width:12;height:15" coordorigin="8410,4607" coordsize="12,15" path="m8410,4621l8422,4607e" filled="false" stroked="true" strokeweight=".84pt" strokecolor="#050000">
                <v:path arrowok="t"/>
              </v:shape>
            </v:group>
            <v:group style="position:absolute;left:8405;top:4609;width:20;height:17" coordorigin="8405,4609" coordsize="20,17">
              <v:shape style="position:absolute;left:8405;top:4609;width:20;height:17" coordorigin="8405,4609" coordsize="20,17" path="m8405,4626l8424,4609e" filled="false" stroked="true" strokeweight=".84pt" strokecolor="#050000">
                <v:path arrowok="t"/>
              </v:shape>
            </v:group>
            <v:group style="position:absolute;left:8419;top:4602;width:3;height:5" coordorigin="8419,4602" coordsize="3,5">
              <v:shape style="position:absolute;left:8419;top:4602;width:3;height:5" coordorigin="8419,4602" coordsize="3,5" path="m8419,4607l8422,4602e" filled="false" stroked="true" strokeweight=".84pt" strokecolor="#050000">
                <v:path arrowok="t"/>
              </v:shape>
            </v:group>
            <v:group style="position:absolute;left:8422;top:4604;width:3;height:3" coordorigin="8422,4604" coordsize="3,3">
              <v:shape style="position:absolute;left:8422;top:4604;width:3;height:3" coordorigin="8422,4604" coordsize="3,3" path="m8422,4607l8424,4604e" filled="false" stroked="true" strokeweight=".84pt" strokecolor="#050000">
                <v:path arrowok="t"/>
              </v:shape>
            </v:group>
            <v:group style="position:absolute;left:8123;top:4733;width:2;height:17" coordorigin="8123,4733" coordsize="2,17">
              <v:shape style="position:absolute;left:8123;top:4733;width:2;height:17" coordorigin="8123,4733" coordsize="0,17" path="m8123,4733l8123,4750e" filled="false" stroked="true" strokeweight=".12pt" strokecolor="#050000">
                <v:path arrowok="t"/>
              </v:shape>
            </v:group>
            <v:group style="position:absolute;left:8338;top:4820;width:12;height:8" coordorigin="8338,4820" coordsize="12,8">
              <v:shape style="position:absolute;left:8338;top:4820;width:12;height:8" coordorigin="8338,4820" coordsize="12,8" path="m8350,4820l8338,4828,8338,4825e" filled="false" stroked="true" strokeweight=".84pt" strokecolor="#050000">
                <v:path arrowok="t"/>
              </v:shape>
            </v:group>
            <v:group style="position:absolute;left:8335;top:4828;width:5;height:3" coordorigin="8335,4828" coordsize="5,3">
              <v:shape style="position:absolute;left:8335;top:4828;width:5;height:3" coordorigin="8335,4828" coordsize="5,3" path="m8340,4828l8338,4828,8335,4830e" filled="false" stroked="true" strokeweight=".84pt" strokecolor="#050000">
                <v:path arrowok="t"/>
              </v:shape>
            </v:group>
            <v:group style="position:absolute;left:7992;top:4703;width:10;height:34" coordorigin="7992,4703" coordsize="10,34">
              <v:shape style="position:absolute;left:7992;top:4703;width:10;height:34" coordorigin="7992,4703" coordsize="10,34" path="m7992,4703l8002,4736e" filled="false" stroked="true" strokeweight=".84pt" strokecolor="#050000">
                <v:path arrowok="t"/>
              </v:shape>
            </v:group>
            <v:group style="position:absolute;left:8161;top:4610;width:2;height:17" coordorigin="8161,4610" coordsize="2,17">
              <v:shape style="position:absolute;left:8161;top:4610;width:2;height:17" coordorigin="8161,4610" coordsize="0,17" path="m8161,4610l8161,4627e" filled="false" stroked="true" strokeweight=".12pt" strokecolor="#050000">
                <v:path arrowok="t"/>
              </v:shape>
            </v:group>
            <v:group style="position:absolute;left:8350;top:4796;width:8;height:12" coordorigin="8350,4796" coordsize="8,12">
              <v:shape style="position:absolute;left:8350;top:4796;width:8;height:12" coordorigin="8350,4796" coordsize="8,12" path="m8350,4808l8357,4796e" filled="false" stroked="true" strokeweight=".84pt" strokecolor="#050000">
                <v:path arrowok="t"/>
              </v:shape>
            </v:group>
            <v:group style="position:absolute;left:8170;top:4582;width:15;height:2" coordorigin="8170,4582" coordsize="15,2">
              <v:shape style="position:absolute;left:8170;top:4582;width:15;height:2" coordorigin="8170,4582" coordsize="15,0" path="m8170,4582l8184,4582e" filled="false" stroked="true" strokeweight=".12pt" strokecolor="#050000">
                <v:path arrowok="t"/>
              </v:shape>
            </v:group>
            <v:group style="position:absolute;left:8169;top:4608;width:2;height:17" coordorigin="8169,4608" coordsize="2,17">
              <v:shape style="position:absolute;left:8169;top:4608;width:2;height:17" coordorigin="8169,4608" coordsize="0,17" path="m8169,4608l8169,4625e" filled="false" stroked="true" strokeweight=".12pt" strokecolor="#050000">
                <v:path arrowok="t"/>
              </v:shape>
            </v:group>
            <v:group style="position:absolute;left:8161;top:4618;width:2;height:17" coordorigin="8161,4618" coordsize="2,17">
              <v:shape style="position:absolute;left:8161;top:4618;width:2;height:17" coordorigin="8161,4618" coordsize="0,17" path="m8161,4618l8161,4634e" filled="false" stroked="true" strokeweight=".12pt" strokecolor="#050000">
                <v:path arrowok="t"/>
              </v:shape>
            </v:group>
            <v:group style="position:absolute;left:8164;top:4615;width:2;height:17" coordorigin="8164,4615" coordsize="2,17">
              <v:shape style="position:absolute;left:8164;top:4615;width:2;height:17" coordorigin="8164,4615" coordsize="0,17" path="m8164,4615l8164,4632e" filled="false" stroked="true" strokeweight=".12pt" strokecolor="#050000">
                <v:path arrowok="t"/>
              </v:shape>
            </v:group>
            <v:group style="position:absolute;left:8166;top:4613;width:2;height:17" coordorigin="8166,4613" coordsize="2,17">
              <v:shape style="position:absolute;left:8166;top:4613;width:2;height:17" coordorigin="8166,4613" coordsize="0,17" path="m8166,4613l8166,4630e" filled="false" stroked="true" strokeweight=".119pt" strokecolor="#050000">
                <v:path arrowok="t"/>
              </v:shape>
            </v:group>
            <v:group style="position:absolute;left:8136;top:4921;width:10;height:3" coordorigin="8136,4921" coordsize="10,3">
              <v:shape style="position:absolute;left:8136;top:4921;width:10;height:3" coordorigin="8136,4921" coordsize="10,3" path="m8136,4921l8146,4924e" filled="false" stroked="true" strokeweight=".84pt" strokecolor="#050000">
                <v:path arrowok="t"/>
              </v:shape>
            </v:group>
            <v:group style="position:absolute;left:8166;top:4525;width:2;height:15" coordorigin="8166,4525" coordsize="2,15">
              <v:shape style="position:absolute;left:8166;top:4525;width:2;height:15" coordorigin="8166,4525" coordsize="0,15" path="m8166,4525l8166,4540e" filled="false" stroked="true" strokeweight=".119pt" strokecolor="#050000">
                <v:path arrowok="t"/>
              </v:shape>
            </v:group>
            <v:group style="position:absolute;left:8169;top:4528;width:2;height:15" coordorigin="8169,4528" coordsize="2,15">
              <v:shape style="position:absolute;left:8169;top:4528;width:2;height:15" coordorigin="8169,4528" coordsize="0,15" path="m8169,4528l8169,4542e" filled="false" stroked="true" strokeweight=".12pt" strokecolor="#050000">
                <v:path arrowok="t"/>
              </v:shape>
            </v:group>
            <v:group style="position:absolute;left:8163;top:4536;width:15;height:2" coordorigin="8163,4536" coordsize="15,2">
              <v:shape style="position:absolute;left:8163;top:4536;width:15;height:2" coordorigin="8163,4536" coordsize="15,0" path="m8163,4536l8177,4536e" filled="false" stroked="true" strokeweight=".12pt" strokecolor="#050000">
                <v:path arrowok="t"/>
              </v:shape>
            </v:group>
            <v:group style="position:absolute;left:8171;top:4528;width:2;height:15" coordorigin="8171,4528" coordsize="2,15">
              <v:shape style="position:absolute;left:8171;top:4528;width:2;height:15" coordorigin="8171,4528" coordsize="0,15" path="m8171,4528l8171,4542e" filled="false" stroked="true" strokeweight=".12pt" strokecolor="#050000">
                <v:path arrowok="t"/>
              </v:shape>
            </v:group>
            <v:group style="position:absolute;left:8164;top:4536;width:17;height:2" coordorigin="8164,4536" coordsize="17,2">
              <v:shape style="position:absolute;left:8164;top:4536;width:17;height:2" coordorigin="8164,4536" coordsize="17,0" path="m8164,4536l8181,4536e" filled="false" stroked="true" strokeweight=".12pt" strokecolor="#050000">
                <v:path arrowok="t"/>
              </v:shape>
            </v:group>
            <v:group style="position:absolute;left:8351;top:4642;width:2;height:17" coordorigin="8351,4642" coordsize="2,17">
              <v:shape style="position:absolute;left:8351;top:4642;width:2;height:17" coordorigin="8351,4642" coordsize="0,17" path="m8351,4642l8351,4658e" filled="false" stroked="true" strokeweight=".12pt" strokecolor="#050000">
                <v:path arrowok="t"/>
              </v:shape>
            </v:group>
            <v:group style="position:absolute;left:8364;top:4633;width:3;height:3" coordorigin="8364,4633" coordsize="3,3">
              <v:shape style="position:absolute;left:8364;top:4633;width:3;height:3" coordorigin="8364,4633" coordsize="3,3" path="m8367,4633l8364,4636,8364,4633e" filled="false" stroked="true" strokeweight=".84pt" strokecolor="#050000">
                <v:path arrowok="t"/>
              </v:shape>
            </v:group>
            <v:group style="position:absolute;left:8364;top:4633;width:3;height:3" coordorigin="8364,4633" coordsize="3,3">
              <v:shape style="position:absolute;left:8364;top:4633;width:3;height:3" coordorigin="8364,4633" coordsize="3,3" path="m8367,4636l8367,4633,8364,4633e" filled="false" stroked="true" strokeweight=".84pt" strokecolor="#050000">
                <v:path arrowok="t"/>
              </v:shape>
            </v:group>
            <v:group style="position:absolute;left:8347;top:4650;width:3;height:3" coordorigin="8347,4650" coordsize="3,3">
              <v:shape style="position:absolute;left:8347;top:4650;width:3;height:3" coordorigin="8347,4650" coordsize="3,3" path="m8350,4650l8347,4650,8347,4652e" filled="false" stroked="true" strokeweight=".84pt" strokecolor="#050000">
                <v:path arrowok="t"/>
              </v:shape>
            </v:group>
            <v:group style="position:absolute;left:8413;top:4586;width:2;height:17" coordorigin="8413,4586" coordsize="2,17">
              <v:shape style="position:absolute;left:8413;top:4586;width:2;height:17" coordorigin="8413,4586" coordsize="0,17" path="m8413,4586l8413,4603e" filled="false" stroked="true" strokeweight=".12pt" strokecolor="#050000">
                <v:path arrowok="t"/>
              </v:shape>
            </v:group>
            <v:group style="position:absolute;left:8394;top:4627;width:17;height:2" coordorigin="8394,4627" coordsize="17,2">
              <v:shape style="position:absolute;left:8394;top:4627;width:17;height:2" coordorigin="8394,4627" coordsize="17,0" path="m8394,4627l8411,4627e" filled="false" stroked="true" strokeweight=".12pt" strokecolor="#050000">
                <v:path arrowok="t"/>
              </v:shape>
            </v:group>
            <v:group style="position:absolute;left:8397;top:4625;width:17;height:2" coordorigin="8397,4625" coordsize="17,2">
              <v:shape style="position:absolute;left:8397;top:4625;width:17;height:2" coordorigin="8397,4625" coordsize="17,0" path="m8397,4625l8413,4625e" filled="false" stroked="true" strokeweight=".12pt" strokecolor="#050000">
                <v:path arrowok="t"/>
              </v:shape>
            </v:group>
            <v:group style="position:absolute;left:8381;top:4648;width:3;height:3" coordorigin="8381,4648" coordsize="3,3">
              <v:shape style="position:absolute;left:8381;top:4648;width:3;height:3" coordorigin="8381,4648" coordsize="3,3" path="m8381,4650l8383,4648e" filled="false" stroked="true" strokeweight=".84pt" strokecolor="#050000">
                <v:path arrowok="t"/>
              </v:shape>
            </v:group>
            <v:group style="position:absolute;left:7632;top:4856;width:27;height:5" coordorigin="7632,4856" coordsize="27,5">
              <v:shape style="position:absolute;left:7632;top:4856;width:27;height:5" coordorigin="7632,4856" coordsize="27,5" path="m7659,4861l7642,4859,7632,4856e" filled="false" stroked="true" strokeweight=".84pt" strokecolor="#050000">
                <v:path arrowok="t"/>
              </v:shape>
            </v:group>
            <v:group style="position:absolute;left:7848;top:4588;width:44;height:12" coordorigin="7848,4588" coordsize="44,12">
              <v:shape style="position:absolute;left:7848;top:4588;width:44;height:12" coordorigin="7848,4588" coordsize="44,12" path="m7848,4588l7891,4600e" filled="false" stroked="true" strokeweight=".84pt" strokecolor="#050000">
                <v:path arrowok="t"/>
              </v:shape>
            </v:group>
            <v:group style="position:absolute;left:8147;top:4620;width:2;height:17" coordorigin="8147,4620" coordsize="2,17">
              <v:shape style="position:absolute;left:8147;top:4620;width:2;height:17" coordorigin="8147,4620" coordsize="0,17" path="m8147,4620l8147,4637e" filled="false" stroked="true" strokeweight=".359pt" strokecolor="#050000">
                <v:path arrowok="t"/>
              </v:shape>
            </v:group>
            <v:group style="position:absolute;left:7630;top:4626;width:41;height:12" coordorigin="7630,4626" coordsize="41,12">
              <v:shape style="position:absolute;left:7630;top:4626;width:41;height:12" coordorigin="7630,4626" coordsize="41,12" path="m7630,4626l7671,4638e" filled="false" stroked="true" strokeweight=".84pt" strokecolor="#050000">
                <v:path arrowok="t"/>
              </v:shape>
            </v:group>
            <v:group style="position:absolute;left:7875;top:4703;width:27;height:3" coordorigin="7875,4703" coordsize="27,3">
              <v:shape style="position:absolute;left:7875;top:4703;width:27;height:3" coordorigin="7875,4703" coordsize="27,3" path="m7875,4703l7901,4705e" filled="false" stroked="true" strokeweight=".84pt" strokecolor="#050000">
                <v:path arrowok="t"/>
              </v:shape>
            </v:group>
            <v:group style="position:absolute;left:7875;top:4700;width:27;height:3" coordorigin="7875,4700" coordsize="27,3">
              <v:shape style="position:absolute;left:7875;top:4700;width:27;height:3" coordorigin="7875,4700" coordsize="27,3" path="m7875,4700l7901,4703e" filled="false" stroked="true" strokeweight=".84pt" strokecolor="#050000">
                <v:path arrowok="t"/>
              </v:shape>
            </v:group>
            <v:group style="position:absolute;left:7872;top:4549;width:3;height:3" coordorigin="7872,4549" coordsize="3,3">
              <v:shape style="position:absolute;left:7872;top:4549;width:3;height:3" coordorigin="7872,4549" coordsize="3,3" path="m7872,4549l7875,4552e" filled="false" stroked="true" strokeweight=".72pt" strokecolor="#050000">
                <v:path arrowok="t"/>
              </v:shape>
            </v:group>
            <v:group style="position:absolute;left:7500;top:4619;width:51;height:15" coordorigin="7500,4619" coordsize="51,15">
              <v:shape style="position:absolute;left:7500;top:4619;width:51;height:15" coordorigin="7500,4619" coordsize="51,15" path="m7539,4631l7551,4633,7500,4619e" filled="false" stroked="true" strokeweight=".84pt" strokecolor="#050000">
                <v:path arrowok="t"/>
              </v:shape>
            </v:group>
            <v:group style="position:absolute;left:7505;top:4619;width:34;height:12" coordorigin="7505,4619" coordsize="34,12">
              <v:shape style="position:absolute;left:7505;top:4619;width:34;height:12" coordorigin="7505,4619" coordsize="34,12" path="m7505,4619l7539,4631e" filled="false" stroked="true" strokeweight=".84pt" strokecolor="#050000">
                <v:path arrowok="t"/>
              </v:shape>
            </v:group>
            <v:group style="position:absolute;left:7503;top:4614;width:41;height:12" coordorigin="7503,4614" coordsize="41,12">
              <v:shape style="position:absolute;left:7503;top:4614;width:41;height:12" coordorigin="7503,4614" coordsize="41,12" path="m7503,4614l7543,4626e" filled="false" stroked="true" strokeweight=".84pt" strokecolor="#050000">
                <v:path arrowok="t"/>
              </v:shape>
            </v:group>
            <v:group style="position:absolute;left:7522;top:4624;width:17;height:8" coordorigin="7522,4624" coordsize="17,8">
              <v:shape style="position:absolute;left:7522;top:4624;width:17;height:8" coordorigin="7522,4624" coordsize="17,8" path="m7522,4624l7539,4631e" filled="false" stroked="true" strokeweight=".84pt" strokecolor="#050000">
                <v:path arrowok="t"/>
              </v:shape>
            </v:group>
            <v:group style="position:absolute;left:7500;top:4614;width:41;height:15" coordorigin="7500,4614" coordsize="41,15">
              <v:shape style="position:absolute;left:7500;top:4614;width:41;height:15" coordorigin="7500,4614" coordsize="41,15" path="m7541,4628l7505,4616,7500,4614e" filled="false" stroked="true" strokeweight=".84pt" strokecolor="#050000">
                <v:path arrowok="t"/>
              </v:shape>
            </v:group>
            <v:group style="position:absolute;left:8112;top:4652;width:34;height:2" coordorigin="8112,4652" coordsize="34,2">
              <v:shape style="position:absolute;left:8112;top:4652;width:34;height:2" coordorigin="8112,4652" coordsize="34,0" path="m8146,4652l8112,4652e" filled="false" stroked="true" strokeweight=".84pt" strokecolor="#050000">
                <v:path arrowok="t"/>
              </v:shape>
            </v:group>
            <v:group style="position:absolute;left:7539;top:4631;width:12;height:3" coordorigin="7539,4631" coordsize="12,3">
              <v:shape style="position:absolute;left:7539;top:4631;width:12;height:3" coordorigin="7539,4631" coordsize="12,3" path="m7539,4631l7551,4633e" filled="false" stroked="true" strokeweight=".84pt" strokecolor="#050000">
                <v:path arrowok="t"/>
              </v:shape>
            </v:group>
            <v:group style="position:absolute;left:7623;top:4566;width:10;height:10" coordorigin="7623,4566" coordsize="10,10">
              <v:shape style="position:absolute;left:7623;top:4566;width:10;height:10" coordorigin="7623,4566" coordsize="10,10" path="m7632,4566l7623,4576e" filled="false" stroked="true" strokeweight=".84pt" strokecolor="#050000">
                <v:path arrowok="t"/>
              </v:shape>
            </v:group>
            <v:group style="position:absolute;left:7627;top:4571;width:8;height:8" coordorigin="7627,4571" coordsize="8,8">
              <v:shape style="position:absolute;left:7627;top:4571;width:8;height:8" coordorigin="7627,4571" coordsize="8,8" path="m7635,4571l7627,4578e" filled="false" stroked="true" strokeweight=".84pt" strokecolor="#050000">
                <v:path arrowok="t"/>
              </v:shape>
            </v:group>
            <v:group style="position:absolute;left:8122;top:4741;width:44;height:29" coordorigin="8122,4741" coordsize="44,29">
              <v:shape style="position:absolute;left:8122;top:4741;width:44;height:29" coordorigin="8122,4741" coordsize="44,29" path="m8122,4741l8165,4770e" filled="false" stroked="true" strokeweight=".84pt" strokecolor="#050000">
                <v:path arrowok="t"/>
              </v:shape>
            </v:group>
            <v:group style="position:absolute;left:7668;top:4585;width:22;height:20" coordorigin="7668,4585" coordsize="22,20">
              <v:shape style="position:absolute;left:7668;top:4585;width:22;height:20" coordorigin="7668,4585" coordsize="22,20" path="m7690,4585l7668,4604e" filled="false" stroked="true" strokeweight=".84pt" strokecolor="#050000">
                <v:path arrowok="t"/>
              </v:shape>
            </v:group>
            <v:group style="position:absolute;left:7925;top:4518;width:10;height:10" coordorigin="7925,4518" coordsize="10,10">
              <v:shape style="position:absolute;left:7925;top:4518;width:10;height:10" coordorigin="7925,4518" coordsize="10,10" path="m7935,4518l7925,4528e" filled="false" stroked="true" strokeweight=".84pt" strokecolor="#050000">
                <v:path arrowok="t"/>
              </v:shape>
            </v:group>
            <v:group style="position:absolute;left:8355;top:4628;width:5;height:8" coordorigin="8355,4628" coordsize="5,8">
              <v:shape style="position:absolute;left:8355;top:4628;width:5;height:8" coordorigin="8355,4628" coordsize="5,8" path="m8359,4628l8355,4636e" filled="false" stroked="true" strokeweight=".84pt" strokecolor="#050000">
                <v:path arrowok="t"/>
              </v:shape>
            </v:group>
            <v:group style="position:absolute;left:8110;top:4628;width:3;height:5" coordorigin="8110,4628" coordsize="3,5">
              <v:shape style="position:absolute;left:8110;top:4628;width:3;height:5" coordorigin="8110,4628" coordsize="3,5" path="m8112,4628l8110,4633e" filled="false" stroked="true" strokeweight=".84pt" strokecolor="#050000">
                <v:path arrowok="t"/>
              </v:shape>
            </v:group>
            <v:group style="position:absolute;left:8105;top:4892;width:3;height:20" coordorigin="8105,4892" coordsize="3,20">
              <v:shape style="position:absolute;left:8105;top:4892;width:3;height:20" coordorigin="8105,4892" coordsize="3,20" path="m8105,4892l8105,4900,8107,4912e" filled="false" stroked="true" strokeweight=".84pt" strokecolor="#050000">
                <v:path arrowok="t"/>
              </v:shape>
            </v:group>
            <v:group style="position:absolute;left:7764;top:4604;width:3;height:3" coordorigin="7764,4604" coordsize="3,3">
              <v:shape style="position:absolute;left:7764;top:4604;width:3;height:3" coordorigin="7764,4604" coordsize="3,3" path="m7764,4604l7764,4607,7767,4607e" filled="false" stroked="true" strokeweight=".84pt" strokecolor="#050000">
                <v:path arrowok="t"/>
              </v:shape>
            </v:group>
            <v:group style="position:absolute;left:7757;top:4602;width:15;height:5" coordorigin="7757,4602" coordsize="15,5">
              <v:shape style="position:absolute;left:7757;top:4602;width:15;height:5" coordorigin="7757,4602" coordsize="15,5" path="m7771,4602l7762,4602,7759,4604,7757,4604,7757,4607e" filled="false" stroked="true" strokeweight=".84pt" strokecolor="#050000">
                <v:path arrowok="t"/>
              </v:shape>
            </v:group>
            <v:group style="position:absolute;left:7767;top:4596;width:2;height:17" coordorigin="7767,4596" coordsize="2,17">
              <v:shape style="position:absolute;left:7767;top:4596;width:2;height:17" coordorigin="7767,4596" coordsize="0,17" path="m7767,4596l7767,4613e" filled="false" stroked="true" strokeweight=".239pt" strokecolor="#050000">
                <v:path arrowok="t"/>
              </v:shape>
            </v:group>
            <v:group style="position:absolute;left:7757;top:4607;width:10;height:3" coordorigin="7757,4607" coordsize="10,3">
              <v:shape style="position:absolute;left:7757;top:4607;width:10;height:3" coordorigin="7757,4607" coordsize="10,3" path="m7757,4607l7759,4607,7759,4609,7767,4609e" filled="false" stroked="true" strokeweight=".84pt" strokecolor="#050000">
                <v:path arrowok="t"/>
              </v:shape>
            </v:group>
            <v:group style="position:absolute;left:7877;top:4511;width:5;height:3" coordorigin="7877,4511" coordsize="5,3">
              <v:shape style="position:absolute;left:7877;top:4511;width:5;height:3" coordorigin="7877,4511" coordsize="5,3" path="m7882,4513l7882,4511,7879,4511,7877,4511e" filled="false" stroked="true" strokeweight=".84pt" strokecolor="#050000">
                <v:path arrowok="t"/>
              </v:shape>
            </v:group>
            <v:group style="position:absolute;left:7846;top:4508;width:5;height:5" coordorigin="7846,4508" coordsize="5,5">
              <v:shape style="position:absolute;left:7846;top:4508;width:5;height:5" coordorigin="7846,4508" coordsize="5,5" path="m7846,4508l7848,4508,7848,4511,7851,4513e" filled="false" stroked="true" strokeweight=".84pt" strokecolor="#050000">
                <v:path arrowok="t"/>
              </v:shape>
            </v:group>
            <v:group style="position:absolute;left:7875;top:4511;width:3;height:3" coordorigin="7875,4511" coordsize="3,3">
              <v:shape style="position:absolute;left:7875;top:4511;width:3;height:3" coordorigin="7875,4511" coordsize="3,3" path="m7877,4511l7875,4511,7875,4513e" filled="false" stroked="true" strokeweight=".84pt" strokecolor="#050000">
                <v:path arrowok="t"/>
              </v:shape>
            </v:group>
            <v:group style="position:absolute;left:8148;top:4528;width:3;height:3" coordorigin="8148,4528" coordsize="3,3">
              <v:shape style="position:absolute;left:8148;top:4528;width:3;height:3" coordorigin="8148,4528" coordsize="3,3" path="m8151,4530l8148,4530,8148,4528e" filled="false" stroked="true" strokeweight=".84pt" strokecolor="#050000">
                <v:path arrowok="t"/>
              </v:shape>
            </v:group>
            <v:group style="position:absolute;left:8153;top:4540;width:5;height:5" coordorigin="8153,4540" coordsize="5,5">
              <v:shape style="position:absolute;left:8153;top:4540;width:5;height:5" coordorigin="8153,4540" coordsize="5,5" path="m8153,4540l8155,4540,8155,4542,8155,4544,8158,4544e" filled="false" stroked="true" strokeweight=".84pt" strokecolor="#050000">
                <v:path arrowok="t"/>
              </v:shape>
            </v:group>
            <v:group style="position:absolute;left:8163;top:4532;width:5;height:3" coordorigin="8163,4532" coordsize="5,3">
              <v:shape style="position:absolute;left:8163;top:4532;width:5;height:3" coordorigin="8163,4532" coordsize="5,3" path="m8163,4532l8163,4535,8165,4535,8167,4535e" filled="false" stroked="true" strokeweight=".84pt" strokecolor="#050000">
                <v:path arrowok="t"/>
              </v:shape>
            </v:group>
            <v:group style="position:absolute;left:8179;top:4544;width:3;height:3" coordorigin="8179,4544" coordsize="3,3">
              <v:shape style="position:absolute;left:8179;top:4544;width:3;height:3" coordorigin="8179,4544" coordsize="3,3" path="m8182,4544l8179,4547e" filled="false" stroked="true" strokeweight=".84pt" strokecolor="#050000">
                <v:path arrowok="t"/>
              </v:shape>
            </v:group>
            <v:group style="position:absolute;left:8171;top:4529;width:2;height:17" coordorigin="8171,4529" coordsize="2,17">
              <v:shape style="position:absolute;left:8171;top:4529;width:2;height:17" coordorigin="8171,4529" coordsize="0,17" path="m8171,4529l8171,4546e" filled="false" stroked="true" strokeweight=".12pt" strokecolor="#050000">
                <v:path arrowok="t"/>
              </v:shape>
            </v:group>
            <v:group style="position:absolute;left:7860;top:4708;width:12;height:8" coordorigin="7860,4708" coordsize="12,8">
              <v:shape style="position:absolute;left:7860;top:4708;width:12;height:8" coordorigin="7860,4708" coordsize="12,8" path="m7872,4708l7872,4710,7870,4712,7867,4715,7860,4715e" filled="false" stroked="true" strokeweight=".84pt" strokecolor="#050000">
                <v:path arrowok="t"/>
              </v:shape>
            </v:group>
            <v:group style="position:absolute;left:7872;top:4693;width:3;height:15" coordorigin="7872,4693" coordsize="3,15">
              <v:shape style="position:absolute;left:7872;top:4693;width:3;height:15" coordorigin="7872,4693" coordsize="3,15" path="m7872,4708l7872,4700,7875,4700,7875,4693e" filled="false" stroked="true" strokeweight=".84pt" strokecolor="#050000">
                <v:path arrowok="t"/>
              </v:shape>
            </v:group>
            <v:group style="position:absolute;left:7846;top:4710;width:8;height:5" coordorigin="7846,4710" coordsize="8,5">
              <v:shape style="position:absolute;left:7846;top:4710;width:8;height:5" coordorigin="7846,4710" coordsize="8,5" path="m7853,4715l7851,4715,7851,4712,7848,4712,7848,4710,7846,4710e" filled="false" stroked="true" strokeweight=".84pt" strokecolor="#050000">
                <v:path arrowok="t"/>
              </v:shape>
            </v:group>
            <v:group style="position:absolute;left:7882;top:4636;width:3;height:3" coordorigin="7882,4636" coordsize="3,3">
              <v:shape style="position:absolute;left:7882;top:4636;width:3;height:3" coordorigin="7882,4636" coordsize="3,3" path="m7882,4636l7882,4638,7884,4638e" filled="false" stroked="true" strokeweight=".84pt" strokecolor="#050000">
                <v:path arrowok="t"/>
              </v:shape>
            </v:group>
            <v:group style="position:absolute;left:7864;top:4471;width:17;height:2" coordorigin="7864,4471" coordsize="17,2">
              <v:shape style="position:absolute;left:7864;top:4471;width:17;height:2" coordorigin="7864,4471" coordsize="17,0" path="m7864,4471l7881,4471e" filled="false" stroked="true" strokeweight=".12pt" strokecolor="#050000">
                <v:path arrowok="t"/>
              </v:shape>
            </v:group>
            <v:group style="position:absolute;left:7876;top:4462;width:2;height:17" coordorigin="7876,4462" coordsize="2,17">
              <v:shape style="position:absolute;left:7876;top:4462;width:2;height:17" coordorigin="7876,4462" coordsize="0,17" path="m7876,4462l7876,4478e" filled="false" stroked="true" strokeweight=".12pt" strokecolor="#050000">
                <v:path arrowok="t"/>
              </v:shape>
            </v:group>
            <v:group style="position:absolute;left:8167;top:4532;width:5;height:3" coordorigin="8167,4532" coordsize="5,3">
              <v:shape style="position:absolute;left:8167;top:4532;width:5;height:3" coordorigin="8167,4532" coordsize="5,3" path="m8167,4532l8170,4532,8170,4535,8172,4535e" filled="false" stroked="true" strokeweight=".84pt" strokecolor="#050000">
                <v:path arrowok="t"/>
              </v:shape>
            </v:group>
            <v:group style="position:absolute;left:7755;top:4600;width:5;height:3" coordorigin="7755,4600" coordsize="5,3">
              <v:shape style="position:absolute;left:7755;top:4600;width:5;height:3" coordorigin="7755,4600" coordsize="5,3" path="m7759,4600l7755,4600,7755,4602e" filled="false" stroked="true" strokeweight=".84pt" strokecolor="#050000">
                <v:path arrowok="t"/>
              </v:shape>
            </v:group>
            <v:group style="position:absolute;left:7758;top:4592;width:2;height:15" coordorigin="7758,4592" coordsize="2,15">
              <v:shape style="position:absolute;left:7758;top:4592;width:2;height:15" coordorigin="7758,4592" coordsize="0,15" path="m7758,4592l7758,4607e" filled="false" stroked="true" strokeweight=".12pt" strokecolor="#050000">
                <v:path arrowok="t"/>
              </v:shape>
            </v:group>
            <v:group style="position:absolute;left:7755;top:4600;width:3;height:3" coordorigin="7755,4600" coordsize="3,3">
              <v:shape style="position:absolute;left:7755;top:4600;width:3;height:3" coordorigin="7755,4600" coordsize="3,3" path="m7757,4600l7757,4602,7755,4602e" filled="false" stroked="true" strokeweight=".72pt" strokecolor="#050000">
                <v:path arrowok="t"/>
              </v:shape>
            </v:group>
            <v:group style="position:absolute;left:7690;top:4715;width:5;height:3" coordorigin="7690,4715" coordsize="5,3">
              <v:shape style="position:absolute;left:7690;top:4715;width:5;height:3" coordorigin="7690,4715" coordsize="5,3" path="m7690,4717l7692,4715,7695,4715e" filled="false" stroked="true" strokeweight=".84pt" strokecolor="#050000">
                <v:path arrowok="t"/>
              </v:shape>
            </v:group>
            <v:group style="position:absolute;left:7699;top:4703;width:3;height:5" coordorigin="7699,4703" coordsize="3,5">
              <v:shape style="position:absolute;left:7699;top:4703;width:3;height:5" coordorigin="7699,4703" coordsize="3,5" path="m7699,4708l7699,4705,7702,4705,7702,4703e" filled="false" stroked="true" strokeweight=".84pt" strokecolor="#050000">
                <v:path arrowok="t"/>
              </v:shape>
            </v:group>
            <v:group style="position:absolute;left:7773;top:4586;width:2;height:17" coordorigin="7773,4586" coordsize="2,17">
              <v:shape style="position:absolute;left:7773;top:4586;width:2;height:17" coordorigin="7773,4586" coordsize="0,17" path="m7773,4586l7773,4603e" filled="false" stroked="true" strokeweight=".12pt" strokecolor="#050000">
                <v:path arrowok="t"/>
              </v:shape>
            </v:group>
            <v:group style="position:absolute;left:8206;top:4758;width:80;height:82" coordorigin="8206,4758" coordsize="80,82">
              <v:shape style="position:absolute;left:8206;top:4758;width:80;height:82" coordorigin="8206,4758" coordsize="80,82" path="m8285,4804l8285,4792,8283,4789,8283,4784,8280,4784,8280,4780,8278,4780,8278,4777,8275,4777,8275,4775,8273,4772,8271,4770,8268,4768,8266,4768,8266,4765,8263,4765,8261,4763,8256,4763,8256,4760,8251,4760,8249,4760,8247,4758,8237,4758,8235,4760,8227,4760,8227,4763,8223,4763,8223,4765,8220,4765,8220,4768,8218,4768,8215,4770,8215,4772,8213,4772,8213,4775,8211,4775,8211,4780,8208,4782,8208,4792,8206,4792,8206,4796,8208,4796,8208,4808,8211,4808,8211,4813,8213,4813,8213,4818,8215,4818,8215,4820,8218,4820,8218,4823,8220,4825,8220,4828,8223,4828,8225,4830,8227,4830,8227,4832,8230,4832,8232,4835,8237,4835,8237,4837,8244,4837,8244,4840,8256,4840,8256,4837,8263,4837,8266,4835,8271,4835,8271,4832,8273,4832,8273,4830,8275,4830,8275,4828,8278,4828,8278,4825,8280,4825,8280,4823,8283,4820,8283,4816,8285,4816,8285,4804xe" filled="false" stroked="true" strokeweight=".84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19;top:4571;width:3;height:3" coordorigin="7519,4571" coordsize="3,3">
              <v:shape style="position:absolute;left:7519;top:4571;width:3;height:3" coordorigin="7519,4571" coordsize="3,3" path="m7522,4571l7522,4573,7519,4573e" filled="false" stroked="true" strokeweight=".84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55;top:4566;width:39;height:39" coordorigin="7555,4566" coordsize="39,39">
              <v:shape style="position:absolute;left:7555;top:4566;width:39;height:39" coordorigin="7555,4566" coordsize="39,39" path="m7594,4566l7591,4566,7591,4568,7587,4568,7587,4571,7584,4571,7582,4573,7579,4576,7577,4578,7575,4580,7572,4580,7572,4583,7570,4583,7570,4585,7567,4585,7567,4588,7565,4588,7565,4590,7563,4590,7563,4592,7560,4595,7560,4597,7558,4597,7558,4602,7555,4602,7555,4604e" filled="false" stroked="true" strokeweight=".84pt" strokecolor="#050000">
                <v:path arrowok="t"/>
              </v:shape>
            </v:group>
            <v:group style="position:absolute;left:7537;top:4548;width:2;height:17" coordorigin="7537,4548" coordsize="2,17">
              <v:shape style="position:absolute;left:7537;top:4548;width:2;height:17" coordorigin="7537,4548" coordsize="0,17" path="m7537,4548l7537,4565e" filled="false" stroked="true" strokeweight=".12pt" strokecolor="#050000">
                <v:path arrowok="t"/>
              </v:shape>
            </v:group>
            <v:group style="position:absolute;left:7546;top:4547;width:3;height:3" coordorigin="7546,4547" coordsize="3,3">
              <v:shape style="position:absolute;left:7546;top:4547;width:3;height:3" coordorigin="7546,4547" coordsize="3,3" path="m7546,4549l7548,4549,7548,4547e" filled="false" stroked="true" strokeweight=".84pt" strokecolor="#050000">
                <v:path arrowok="t"/>
              </v:shape>
            </v:group>
            <v:group style="position:absolute;left:7555;top:4540;width:3;height:3" coordorigin="7555,4540" coordsize="3,3">
              <v:shape style="position:absolute;left:7555;top:4540;width:3;height:3" coordorigin="7555,4540" coordsize="3,3" path="m7555,4542l7555,4540,7558,4540e" filled="false" stroked="true" strokeweight=".84pt" strokecolor="#050000">
                <v:path arrowok="t"/>
              </v:shape>
            </v:group>
            <v:group style="position:absolute;left:7565;top:4530;width:3;height:3" coordorigin="7565,4530" coordsize="3,3">
              <v:shape style="position:absolute;left:7565;top:4530;width:3;height:3" coordorigin="7565,4530" coordsize="3,3" path="m7565,4532l7567,4532,7567,4530e" filled="false" stroked="true" strokeweight=".84pt" strokecolor="#050000">
                <v:path arrowok="t"/>
              </v:shape>
            </v:group>
            <v:group style="position:absolute;left:7549;top:4538;width:17;height:2" coordorigin="7549,4538" coordsize="17,2">
              <v:shape style="position:absolute;left:7549;top:4538;width:17;height:2" coordorigin="7549,4538" coordsize="17,0" path="m7549,4538l7566,4538e" filled="false" stroked="true" strokeweight=".12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40;top:4546;width:2;height:17" coordorigin="7540,4546" coordsize="2,17">
              <v:shape style="position:absolute;left:7540;top:4546;width:2;height:17" coordorigin="7540,4546" coordsize="0,17" path="m7540,4546l7540,4562e" filled="false" stroked="true" strokeweight=".12pt" strokecolor="#050000">
                <v:path arrowok="t"/>
              </v:shape>
            </v:group>
            <v:group style="position:absolute;left:7552;top:4625;width:2;height:17" coordorigin="7552,4625" coordsize="2,17">
              <v:shape style="position:absolute;left:7552;top:4625;width:2;height:17" coordorigin="7552,4625" coordsize="0,17" path="m7552,4625l7552,4642e" filled="false" stroked="true" strokeweight=".12pt" strokecolor="#050000">
                <v:path arrowok="t"/>
              </v:shape>
            </v:group>
            <v:group style="position:absolute;left:7529;top:4561;width:3;height:3" coordorigin="7529,4561" coordsize="3,3">
              <v:shape style="position:absolute;left:7529;top:4561;width:3;height:3" coordorigin="7529,4561" coordsize="3,3" path="m7531,4561l7529,4564e" filled="false" stroked="true" strokeweight=".84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13;top:4570;width:2;height:17" coordorigin="7513,4570" coordsize="2,17">
              <v:shape style="position:absolute;left:7513;top:4570;width:2;height:17" coordorigin="7513,4570" coordsize="0,17" path="m7513,4570l7513,4586e" filled="false" stroked="true" strokeweight=".12pt" strokecolor="#050000">
                <v:path arrowok="t"/>
              </v:shape>
            </v:group>
            <v:group style="position:absolute;left:7492;top:4594;width:2;height:17" coordorigin="7492,4594" coordsize="2,17">
              <v:shape style="position:absolute;left:7492;top:4594;width:2;height:17" coordorigin="7492,4594" coordsize="0,17" path="m7492,4594l7492,4610e" filled="false" stroked="true" strokeweight=".12pt" strokecolor="#050000">
                <v:path arrowok="t"/>
              </v:shape>
            </v:group>
            <v:group style="position:absolute;left:7557;top:4534;width:2;height:17" coordorigin="7557,4534" coordsize="2,17">
              <v:shape style="position:absolute;left:7557;top:4534;width:2;height:17" coordorigin="7557,4534" coordsize="0,17" path="m7557,4534l7557,4550e" filled="false" stroked="true" strokeweight=".12pt" strokecolor="#050000">
                <v:path arrowok="t"/>
              </v:shape>
            </v:group>
            <v:group style="position:absolute;left:7575;top:4564;width:22;height:17" coordorigin="7575,4564" coordsize="22,17">
              <v:shape style="position:absolute;left:7575;top:4564;width:22;height:17" coordorigin="7575,4564" coordsize="22,17" path="m7575,4580l7577,4578,7577,4576,7579,4576,7582,4573,7584,4573,7584,4571,7587,4571,7587,4568,7589,4568,7591,4566,7594,4566,7594,4564,7596,4564e" filled="false" stroked="true" strokeweight=".84pt" strokecolor="#050000">
                <v:path arrowok="t"/>
              </v:shape>
            </v:group>
            <v:group style="position:absolute;left:7546;top:4547;width:3;height:3" coordorigin="7546,4547" coordsize="3,3">
              <v:shape style="position:absolute;left:7546;top:4547;width:3;height:3" coordorigin="7546,4547" coordsize="3,3" path="m7546,4547l7548,4549e" filled="false" stroked="true" strokeweight=".84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59;top:4531;width:2;height:17" coordorigin="7559,4531" coordsize="2,17">
              <v:shape style="position:absolute;left:7559;top:4531;width:2;height:17" coordorigin="7559,4531" coordsize="0,17" path="m7559,4531l7559,4548e" filled="false" stroked="true" strokeweight=".12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491;top:4607;width:10;height:8" coordorigin="7491,4607" coordsize="10,8">
              <v:shape style="position:absolute;left:7491;top:4607;width:10;height:8" coordorigin="7491,4607" coordsize="10,8" path="m7500,4614l7498,4614,7495,4612,7493,4612,7493,4609,7491,4609,7491,4607e" filled="false" stroked="true" strokeweight=".84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47;top:4541;width:2;height:17" coordorigin="7547,4541" coordsize="2,17">
              <v:shape style="position:absolute;left:7547;top:4541;width:2;height:17" coordorigin="7547,4541" coordsize="0,17" path="m7547,4541l7547,4558e" filled="false" stroked="true" strokeweight=".119pt" strokecolor="#050000">
                <v:path arrowok="t"/>
              </v:shape>
            </v:group>
            <v:group style="position:absolute;left:7546;top:4602;width:10;height:3" coordorigin="7546,4602" coordsize="10,3">
              <v:shape style="position:absolute;left:7546;top:4602;width:10;height:3" coordorigin="7546,4602" coordsize="10,3" path="m7555,4604l7553,4604,7553,4602,7546,4602e" filled="false" stroked="true" strokeweight=".84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39;top:4588;width:8;height:15" coordorigin="7539,4588" coordsize="8,15">
              <v:shape style="position:absolute;left:7539;top:4588;width:8;height:15" coordorigin="7539,4588" coordsize="8,15" path="m7546,4602l7543,4602,7543,4600,7541,4600,7541,4597,7539,4595,7539,4588,7541,4588,7543,4588,7543,4590,7546,4590e" filled="false" stroked="true" strokeweight=".84pt" strokecolor="#050000">
                <v:path arrowok="t"/>
              </v:shape>
            </v:group>
            <v:group style="position:absolute;left:7539;top:4583;width:8;height:5" coordorigin="7539,4583" coordsize="8,5">
              <v:shape style="position:absolute;left:7539;top:4583;width:8;height:5" coordorigin="7539,4583" coordsize="8,5" path="m7546,4588l7546,4585,7543,4585,7539,4585,7539,4583e" filled="false" stroked="true" strokeweight=".84pt" strokecolor="#050000">
                <v:path arrowok="t"/>
              </v:shape>
            </v:group>
            <v:group style="position:absolute;left:7541;top:4578;width:8;height:3" coordorigin="7541,4578" coordsize="8,3">
              <v:shape style="position:absolute;left:7541;top:4578;width:8;height:3" coordorigin="7541,4578" coordsize="8,3" path="m7541,4578l7546,4578,7546,4580,7548,4580e" filled="false" stroked="true" strokeweight=".84pt" strokecolor="#050000">
                <v:path arrowok="t"/>
              </v:shape>
            </v:group>
            <v:group style="position:absolute;left:7585;top:4541;width:2;height:17" coordorigin="7585,4541" coordsize="2,17">
              <v:shape style="position:absolute;left:7585;top:4541;width:2;height:17" coordorigin="7585,4541" coordsize="0,17" path="m7585,4541l7585,4558e" filled="false" stroked="true" strokeweight=".12pt" strokecolor="#050000">
                <v:path arrowok="t"/>
              </v:shape>
            </v:group>
            <v:group style="position:absolute;left:7546;top:4567;width:2;height:17" coordorigin="7546,4567" coordsize="2,17">
              <v:shape style="position:absolute;left:7546;top:4567;width:2;height:17" coordorigin="7546,4567" coordsize="0,17" path="m7546,4567l7546,4584e" filled="false" stroked="true" strokeweight=".239pt" strokecolor="#050000">
                <v:path arrowok="t"/>
              </v:shape>
            </v:group>
            <v:group style="position:absolute;left:7548;top:4568;width:8;height:3" coordorigin="7548,4568" coordsize="8,3">
              <v:shape style="position:absolute;left:7548;top:4568;width:8;height:3" coordorigin="7548,4568" coordsize="8,3" path="m7548,4568l7551,4568,7551,4571,7555,4571e" filled="false" stroked="true" strokeweight=".84pt" strokecolor="#050000">
                <v:path arrowok="t"/>
              </v:shape>
            </v:group>
            <v:group style="position:absolute;left:7557;top:4565;width:2;height:17" coordorigin="7557,4565" coordsize="2,17">
              <v:shape style="position:absolute;left:7557;top:4565;width:2;height:17" coordorigin="7557,4565" coordsize="0,17" path="m7557,4565l7557,4582e" filled="false" stroked="true" strokeweight=".12pt" strokecolor="#050000">
                <v:path arrowok="t"/>
              </v:shape>
            </v:group>
            <v:group style="position:absolute;left:7551;top:4566;width:8;height:5" coordorigin="7551,4566" coordsize="8,5">
              <v:shape style="position:absolute;left:7551;top:4566;width:8;height:5" coordorigin="7551,4566" coordsize="8,5" path="m7558,4571l7558,4568,7555,4568,7553,4568,7553,4566,7551,4566e" filled="false" stroked="true" strokeweight=".84pt" strokecolor="#050000">
                <v:path arrowok="t"/>
              </v:shape>
            </v:group>
            <v:group style="position:absolute;left:7558;top:4561;width:17;height:20" coordorigin="7558,4561" coordsize="17,20">
              <v:shape style="position:absolute;left:7558;top:4561;width:17;height:20" coordorigin="7558,4561" coordsize="17,20" path="m7558,4561l7560,4561,7560,4564,7567,4564,7567,4566,7570,4566,7570,4568,7572,4568,7572,4571,7572,4573,7575,4573,7575,4580e" filled="false" stroked="true" strokeweight=".84pt" strokecolor="#050000">
                <v:path arrowok="t"/>
              </v:shape>
            </v:group>
            <v:group style="position:absolute;left:7595;top:4502;width:2;height:17" coordorigin="7595,4502" coordsize="2,17">
              <v:shape style="position:absolute;left:7595;top:4502;width:2;height:17" coordorigin="7595,4502" coordsize="0,17" path="m7595,4502l7595,4519e" filled="false" stroked="true" strokeweight=".12pt" strokecolor="#050000">
                <v:path arrowok="t"/>
              </v:shape>
            </v:group>
            <v:group style="position:absolute;left:7599;top:4530;width:24;height:5" coordorigin="7599,4530" coordsize="24,5">
              <v:shape style="position:absolute;left:7599;top:4530;width:24;height:5" coordorigin="7599,4530" coordsize="24,5" path="m7599,4535l7601,4535,7603,4532,7613,4532,7615,4530,7623,4530e" filled="false" stroked="true" strokeweight=".84pt" strokecolor="#050000">
                <v:path arrowok="t"/>
              </v:shape>
            </v:group>
            <v:group style="position:absolute;left:7560;top:4559;width:8;height:5" coordorigin="7560,4559" coordsize="8,5">
              <v:shape style="position:absolute;left:7560;top:4559;width:8;height:5" coordorigin="7560,4559" coordsize="8,5" path="m7567,4564l7567,4561,7565,4561,7563,4561,7563,4559,7560,4559e" filled="false" stroked="true" strokeweight=".84pt" strokecolor="#050000">
                <v:path arrowok="t"/>
              </v:shape>
            </v:group>
            <v:group style="position:absolute;left:7565;top:4554;width:10;height:3" coordorigin="7565,4554" coordsize="10,3">
              <v:shape style="position:absolute;left:7565;top:4554;width:10;height:3" coordorigin="7565,4554" coordsize="10,3" path="m7565,4554l7572,4554,7572,4556,7575,4556e" filled="false" stroked="true" strokeweight=".84pt" strokecolor="#050000">
                <v:path arrowok="t"/>
              </v:shape>
            </v:group>
            <v:group style="position:absolute;left:7567;top:4552;width:10;height:3" coordorigin="7567,4552" coordsize="10,3">
              <v:shape style="position:absolute;left:7567;top:4552;width:10;height:3" coordorigin="7567,4552" coordsize="10,3" path="m7577,4554l7575,4554,7572,4552,7567,4552e" filled="false" stroked="true" strokeweight=".84pt" strokecolor="#050000">
                <v:path arrowok="t"/>
              </v:shape>
            </v:group>
            <v:group style="position:absolute;left:7577;top:4544;width:8;height:5" coordorigin="7577,4544" coordsize="8,5">
              <v:shape style="position:absolute;left:7577;top:4544;width:8;height:5" coordorigin="7577,4544" coordsize="8,5" path="m7577,4544l7577,4547,7579,4547,7582,4547,7582,4549,7584,4549e" filled="false" stroked="true" strokeweight=".84pt" strokecolor="#050000">
                <v:path arrowok="t"/>
              </v:shape>
            </v:group>
            <v:group style="position:absolute;left:7579;top:4544;width:8;height:3" coordorigin="7579,4544" coordsize="8,3">
              <v:shape style="position:absolute;left:7579;top:4544;width:8;height:3" coordorigin="7579,4544" coordsize="8,3" path="m7587,4547l7584,4547,7584,4544,7579,4544e" filled="false" stroked="true" strokeweight=".84pt" strokecolor="#050000">
                <v:path arrowok="t"/>
              </v:shape>
            </v:group>
            <v:group style="position:absolute;left:7589;top:4540;width:10;height:3" coordorigin="7589,4540" coordsize="10,3">
              <v:shape style="position:absolute;left:7589;top:4540;width:10;height:3" coordorigin="7589,4540" coordsize="10,3" path="m7589,4540l7594,4540,7594,4542,7599,4542e" filled="false" stroked="true" strokeweight=".84pt" strokecolor="#050000">
                <v:path arrowok="t"/>
              </v:shape>
            </v:group>
            <v:group style="position:absolute;left:7594;top:4537;width:8;height:5" coordorigin="7594,4537" coordsize="8,5">
              <v:shape style="position:absolute;left:7594;top:4537;width:8;height:5" coordorigin="7594,4537" coordsize="8,5" path="m7601,4542l7601,4540,7599,4540,7599,4537,7596,4537,7594,4537e" filled="false" stroked="true" strokeweight=".84pt" strokecolor="#050000">
                <v:path arrowok="t"/>
              </v:shape>
            </v:group>
            <v:group style="position:absolute;left:7618;top:4530;width:8;height:15" coordorigin="7618,4530" coordsize="8,15">
              <v:shape style="position:absolute;left:7618;top:4530;width:8;height:15" coordorigin="7618,4530" coordsize="8,15" path="m7618,4544l7618,4537,7620,4535,7620,4530,7623,4530,7623,4532,7625,4532,7623,4532,7623,4535,7620,4535,7620,4537,7620,4544e" filled="false" stroked="true" strokeweight=".84pt" strokecolor="#050000">
                <v:path arrowok="t"/>
              </v:shape>
            </v:group>
            <v:group style="position:absolute;left:7566;top:4555;width:2;height:17" coordorigin="7566,4555" coordsize="2,17">
              <v:shape style="position:absolute;left:7566;top:4555;width:2;height:17" coordorigin="7566,4555" coordsize="0,17" path="m7566,4555l7566,4572e" filled="false" stroked="true" strokeweight=".119pt" strokecolor="#050000">
                <v:path arrowok="t"/>
              </v:shape>
            </v:group>
            <v:group style="position:absolute;left:7564;top:4555;width:2;height:17" coordorigin="7564,4555" coordsize="2,17">
              <v:shape style="position:absolute;left:7564;top:4555;width:2;height:17" coordorigin="7564,4555" coordsize="0,17" path="m7564,4555l7564,4572e" filled="false" stroked="true" strokeweight=".12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13;top:4570;width:2;height:17" coordorigin="7513,4570" coordsize="2,17">
              <v:shape style="position:absolute;left:7513;top:4570;width:2;height:17" coordorigin="7513,4570" coordsize="0,17" path="m7513,4570l7513,4586e" filled="false" stroked="true" strokeweight=".12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40;top:4546;width:2;height:17" coordorigin="7540,4546" coordsize="2,17">
              <v:shape style="position:absolute;left:7540;top:4546;width:2;height:17" coordorigin="7540,4546" coordsize="0,17" path="m7540,4546l7540,4562e" filled="false" stroked="true" strokeweight=".12pt" strokecolor="#050000">
                <v:path arrowok="t"/>
              </v:shape>
            </v:group>
            <v:group style="position:absolute;left:7547;top:4632;width:17;height:2" coordorigin="7547,4632" coordsize="17,2">
              <v:shape style="position:absolute;left:7547;top:4632;width:17;height:2" coordorigin="7547,4632" coordsize="17,0" path="m7547,4632l7564,4632e" filled="false" stroked="true" strokeweight=".12pt" strokecolor="#050000">
                <v:path arrowok="t"/>
              </v:shape>
            </v:group>
            <v:group style="position:absolute;left:7541;top:4626;width:15;height:8" coordorigin="7541,4626" coordsize="15,8">
              <v:shape style="position:absolute;left:7541;top:4626;width:15;height:8" coordorigin="7541,4626" coordsize="15,8" path="m7553,4633l7555,4633,7553,4633,7548,4633,7548,4631,7546,4631,7546,4628,7541,4628,7541,4626,7543,4626e" filled="false" stroked="true" strokeweight=".84pt" strokecolor="#050000">
                <v:path arrowok="t"/>
              </v:shape>
            </v:group>
            <v:group style="position:absolute;left:7547;top:4541;width:2;height:17" coordorigin="7547,4541" coordsize="2,17">
              <v:shape style="position:absolute;left:7547;top:4541;width:2;height:17" coordorigin="7547,4541" coordsize="0,17" path="m7547,4541l7547,4558e" filled="false" stroked="true" strokeweight=".119pt" strokecolor="#050000">
                <v:path arrowok="t"/>
              </v:shape>
            </v:group>
            <v:group style="position:absolute;left:7560;top:4554;width:5;height:5" coordorigin="7560,4554" coordsize="5,5">
              <v:shape style="position:absolute;left:7560;top:4554;width:5;height:5" coordorigin="7560,4554" coordsize="5,5" path="m7565,4554l7563,4556,7560,4556,7560,4559e" filled="false" stroked="true" strokeweight=".84pt" strokecolor="#050000">
                <v:path arrowok="t"/>
              </v:shape>
            </v:group>
            <v:group style="position:absolute;left:7500;top:4616;width:5;height:3" coordorigin="7500,4616" coordsize="5,3">
              <v:shape style="position:absolute;left:7500;top:4616;width:5;height:3" coordorigin="7500,4616" coordsize="5,3" path="m7505,4619l7503,4616,7500,4616e" filled="false" stroked="true" strokeweight=".84pt" strokecolor="#050000">
                <v:path arrowok="t"/>
              </v:shape>
            </v:group>
            <v:group style="position:absolute;left:7552;top:4625;width:2;height:17" coordorigin="7552,4625" coordsize="2,17">
              <v:shape style="position:absolute;left:7552;top:4625;width:2;height:17" coordorigin="7552,4625" coordsize="0,17" path="m7552,4625l7552,4642e" filled="false" stroked="true" strokeweight=".12pt" strokecolor="#050000">
                <v:path arrowok="t"/>
              </v:shape>
            </v:group>
            <v:group style="position:absolute;left:7501;top:4606;width:2;height:17" coordorigin="7501,4606" coordsize="2,17">
              <v:shape style="position:absolute;left:7501;top:4606;width:2;height:17" coordorigin="7501,4606" coordsize="0,17" path="m7501,4606l7501,4622e" filled="false" stroked="true" strokeweight=".12pt" strokecolor="#050000">
                <v:path arrowok="t"/>
              </v:shape>
            </v:group>
            <v:group style="position:absolute;left:7543;top:4626;width:10;height:8" coordorigin="7543,4626" coordsize="10,8">
              <v:shape style="position:absolute;left:7543;top:4626;width:10;height:8" coordorigin="7543,4626" coordsize="10,8" path="m7553,4633l7553,4631,7551,4631,7548,4628,7546,4628,7546,4626,7543,4626e" filled="false" stroked="true" strokeweight=".84pt" strokecolor="#050000">
                <v:path arrowok="t"/>
              </v:shape>
            </v:group>
            <v:group style="position:absolute;left:7558;top:4612;width:27;height:32" coordorigin="7558,4612" coordsize="27,32">
              <v:shape style="position:absolute;left:7558;top:4612;width:27;height:32" coordorigin="7558,4612" coordsize="27,32" path="m7558,4612l7560,4612,7563,4614,7565,4614,7567,4616,7570,4619,7572,4619,7572,4621,7575,4624,7575,4626,7577,4626,7577,4631,7579,4631,7579,4636,7582,4636,7582,4640,7584,4640,7584,4643e" filled="false" stroked="true" strokeweight=".84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493;top:4602;width:10;height:12" coordorigin="7493,4602" coordsize="10,12">
              <v:shape style="position:absolute;left:7493;top:4602;width:10;height:12" coordorigin="7493,4602" coordsize="10,12" path="m7493,4602l7493,4609,7495,4609,7498,4612,7503,4612,7503,4614e" filled="false" stroked="true" strokeweight=".84pt" strokecolor="#050000">
                <v:path arrowok="t"/>
              </v:shape>
            </v:group>
            <v:group style="position:absolute;left:7561;top:4603;width:2;height:17" coordorigin="7561,4603" coordsize="2,17">
              <v:shape style="position:absolute;left:7561;top:4603;width:2;height:17" coordorigin="7561,4603" coordsize="0,17" path="m7561,4603l7561,4620e" filled="false" stroked="true" strokeweight=".36pt" strokecolor="#050000">
                <v:path arrowok="t"/>
              </v:shape>
            </v:group>
            <v:group style="position:absolute;left:7557;top:4534;width:2;height:17" coordorigin="7557,4534" coordsize="2,17">
              <v:shape style="position:absolute;left:7557;top:4534;width:2;height:17" coordorigin="7557,4534" coordsize="0,17" path="m7557,4534l7557,4550e" filled="false" stroked="true" strokeweight=".12pt" strokecolor="#050000">
                <v:path arrowok="t"/>
              </v:shape>
            </v:group>
            <v:group style="position:absolute;left:7567;top:4544;width:10;height:8" coordorigin="7567,4544" coordsize="10,8">
              <v:shape style="position:absolute;left:7567;top:4544;width:10;height:8" coordorigin="7567,4544" coordsize="10,8" path="m7577,4544l7575,4547,7572,4547,7572,4549,7570,4549,7567,4552e" filled="false" stroked="true" strokeweight=".84pt" strokecolor="#050000">
                <v:path arrowok="t"/>
              </v:shape>
            </v:group>
            <v:group style="position:absolute;left:7537;top:4548;width:2;height:17" coordorigin="7537,4548" coordsize="2,17">
              <v:shape style="position:absolute;left:7537;top:4548;width:2;height:17" coordorigin="7537,4548" coordsize="0,17" path="m7537,4548l7537,4565e" filled="false" stroked="true" strokeweight=".12pt" strokecolor="#050000">
                <v:path arrowok="t"/>
              </v:shape>
            </v:group>
            <v:group style="position:absolute;left:7551;top:4607;width:8;height:5" coordorigin="7551,4607" coordsize="8,5">
              <v:shape style="position:absolute;left:7551;top:4607;width:8;height:5" coordorigin="7551,4607" coordsize="8,5" path="m7558,4612l7555,4612,7555,4609,7553,4609,7553,4607,7551,4607e" filled="false" stroked="true" strokeweight=".84pt" strokecolor="#050000">
                <v:path arrowok="t"/>
              </v:shape>
            </v:group>
            <v:group style="position:absolute;left:7551;top:4598;width:2;height:17" coordorigin="7551,4598" coordsize="2,17">
              <v:shape style="position:absolute;left:7551;top:4598;width:2;height:17" coordorigin="7551,4598" coordsize="0,17" path="m7551,4598l7551,4615e" filled="false" stroked="true" strokeweight=".24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59;top:4531;width:2;height:17" coordorigin="7559,4531" coordsize="2,17">
              <v:shape style="position:absolute;left:7559;top:4531;width:2;height:17" coordorigin="7559,4531" coordsize="0,17" path="m7559,4531l7559,4548e" filled="false" stroked="true" strokeweight=".12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57;top:4534;width:17;height:2" coordorigin="7557,4534" coordsize="17,2">
              <v:shape style="position:absolute;left:7557;top:4534;width:17;height:2" coordorigin="7557,4534" coordsize="17,0" path="m7557,4534l7573,4534e" filled="false" stroked="true" strokeweight=".12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27;top:4564;width:3;height:3" coordorigin="7527,4564" coordsize="3,3">
              <v:shape style="position:absolute;left:7527;top:4564;width:3;height:3" coordorigin="7527,4564" coordsize="3,3" path="m7527,4566l7529,4564e" filled="false" stroked="true" strokeweight=".84pt" strokecolor="#050000">
                <v:path arrowok="t"/>
              </v:shape>
            </v:group>
            <v:group style="position:absolute;left:7559;top:4531;width:17;height:2" coordorigin="7559,4531" coordsize="17,2">
              <v:shape style="position:absolute;left:7559;top:4531;width:17;height:2" coordorigin="7559,4531" coordsize="17,0" path="m7559,4531l7576,4531e" filled="false" stroked="true" strokeweight=".12pt" strokecolor="#050000">
                <v:path arrowok="t"/>
              </v:shape>
            </v:group>
            <v:group style="position:absolute;left:7549;top:4572;width:2;height:17" coordorigin="7549,4572" coordsize="2,17">
              <v:shape style="position:absolute;left:7549;top:4572;width:2;height:17" coordorigin="7549,4572" coordsize="0,17" path="m7549,4572l7549,4589e" filled="false" stroked="true" strokeweight=".12pt" strokecolor="#050000">
                <v:path arrowok="t"/>
              </v:shape>
            </v:group>
            <v:group style="position:absolute;left:7521;top:4565;width:2;height:17" coordorigin="7521,4565" coordsize="2,17">
              <v:shape style="position:absolute;left:7521;top:4565;width:2;height:17" coordorigin="7521,4565" coordsize="0,17" path="m7521,4565l7521,4582e" filled="false" stroked="true" strokeweight=".12pt" strokecolor="#050000">
                <v:path arrowok="t"/>
              </v:shape>
            </v:group>
            <v:group style="position:absolute;left:7565;top:4530;width:3;height:3" coordorigin="7565,4530" coordsize="3,3">
              <v:shape style="position:absolute;left:7565;top:4530;width:3;height:3" coordorigin="7565,4530" coordsize="3,3" path="m7567,4530l7567,4532,7565,4532e" filled="false" stroked="true" strokeweight=".84pt" strokecolor="#050000">
                <v:path arrowok="t"/>
              </v:shape>
            </v:group>
            <v:group style="position:absolute;left:7593;top:4529;width:2;height:17" coordorigin="7593,4529" coordsize="2,17">
              <v:shape style="position:absolute;left:7593;top:4529;width:2;height:17" coordorigin="7593,4529" coordsize="0,17" path="m7593,4529l7593,4546e" filled="false" stroked="true" strokeweight=".12pt" strokecolor="#050000">
                <v:path arrowok="t"/>
              </v:shape>
            </v:group>
            <v:group style="position:absolute;left:7595;top:4529;width:2;height:17" coordorigin="7595,4529" coordsize="2,17">
              <v:shape style="position:absolute;left:7595;top:4529;width:2;height:17" coordorigin="7595,4529" coordsize="0,17" path="m7595,4529l7595,4546e" filled="false" stroked="true" strokeweight=".12pt" strokecolor="#050000">
                <v:path arrowok="t"/>
              </v:shape>
            </v:group>
            <v:group style="position:absolute;left:7594;top:4537;width:8;height:3" coordorigin="7594,4537" coordsize="8,3">
              <v:shape style="position:absolute;left:7594;top:4537;width:8;height:3" coordorigin="7594,4537" coordsize="8,3" path="m7601,4540l7596,4540,7596,4537,7594,4537e" filled="false" stroked="true" strokeweight=".84pt" strokecolor="#050000">
                <v:path arrowok="t"/>
              </v:shape>
            </v:group>
            <v:group style="position:absolute;left:7599;top:4540;width:3;height:3" coordorigin="7599,4540" coordsize="3,3">
              <v:shape style="position:absolute;left:7599;top:4540;width:3;height:3" coordorigin="7599,4540" coordsize="3,3" path="m7601,4542l7601,4540,7599,4540e" filled="false" stroked="true" strokeweight=".84pt" strokecolor="#050000">
                <v:path arrowok="t"/>
              </v:shape>
            </v:group>
            <v:group style="position:absolute;left:7597;top:4534;width:2;height:17" coordorigin="7597,4534" coordsize="2,17">
              <v:shape style="position:absolute;left:7597;top:4534;width:2;height:17" coordorigin="7597,4534" coordsize="0,17" path="m7597,4534l7597,4550e" filled="false" stroked="true" strokeweight=".12pt" strokecolor="#050000">
                <v:path arrowok="t"/>
              </v:shape>
            </v:group>
            <v:group style="position:absolute;left:7542;top:4570;width:2;height:17" coordorigin="7542,4570" coordsize="2,17">
              <v:shape style="position:absolute;left:7542;top:4570;width:2;height:17" coordorigin="7542,4570" coordsize="0,17" path="m7542,4570l7542,4586e" filled="false" stroked="true" strokeweight=".12pt" strokecolor="#050000">
                <v:path arrowok="t"/>
              </v:shape>
            </v:group>
            <v:group style="position:absolute;left:7590;top:4531;width:2;height:17" coordorigin="7590,4531" coordsize="2,17">
              <v:shape style="position:absolute;left:7590;top:4531;width:2;height:17" coordorigin="7590,4531" coordsize="0,17" path="m7590,4531l7590,4548e" filled="false" stroked="true" strokeweight=".12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39;top:4578;width:3;height:5" coordorigin="7539,4578" coordsize="3,5">
              <v:shape style="position:absolute;left:7539;top:4578;width:3;height:5" coordorigin="7539,4578" coordsize="3,5" path="m7541,4578l7541,4580,7539,4580,7539,4583e" filled="false" stroked="true" strokeweight=".84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69;top:4524;width:2;height:17" coordorigin="7569,4524" coordsize="2,17">
              <v:shape style="position:absolute;left:7569;top:4524;width:2;height:17" coordorigin="7569,4524" coordsize="0,17" path="m7569,4524l7569,4541e" filled="false" stroked="true" strokeweight=".12pt" strokecolor="#050000">
                <v:path arrowok="t"/>
              </v:shape>
            </v:group>
            <v:group style="position:absolute;left:7600;top:4531;width:2;height:17" coordorigin="7600,4531" coordsize="2,17">
              <v:shape style="position:absolute;left:7600;top:4531;width:2;height:17" coordorigin="7600,4531" coordsize="0,17" path="m7600,4531l7600,4548e" filled="false" stroked="true" strokeweight=".12pt" strokecolor="#050000">
                <v:path arrowok="t"/>
              </v:shape>
            </v:group>
            <v:group style="position:absolute;left:7593;top:4529;width:2;height:17" coordorigin="7593,4529" coordsize="2,17">
              <v:shape style="position:absolute;left:7593;top:4529;width:2;height:17" coordorigin="7593,4529" coordsize="0,17" path="m7593,4529l7593,4546e" filled="false" stroked="true" strokeweight=".12pt" strokecolor="#050000">
                <v:path arrowok="t"/>
              </v:shape>
            </v:group>
            <v:group style="position:absolute;left:7600;top:4531;width:2;height:17" coordorigin="7600,4531" coordsize="2,17">
              <v:shape style="position:absolute;left:7600;top:4531;width:2;height:17" coordorigin="7600,4531" coordsize="0,17" path="m7600,4531l7600,4548e" filled="false" stroked="true" strokeweight=".12pt" strokecolor="#050000">
                <v:path arrowok="t"/>
              </v:shape>
            </v:group>
            <v:group style="position:absolute;left:7504;top:4582;width:17;height:2" coordorigin="7504,4582" coordsize="17,2">
              <v:shape style="position:absolute;left:7504;top:4582;width:17;height:2" coordorigin="7504,4582" coordsize="17,0" path="m7504,4582l7521,4582e" filled="false" stroked="true" strokeweight=".12pt" strokecolor="#050000">
                <v:path arrowok="t"/>
              </v:shape>
            </v:group>
            <v:group style="position:absolute;left:7591;top:4537;width:8;height:3" coordorigin="7591,4537" coordsize="8,3">
              <v:shape style="position:absolute;left:7591;top:4537;width:8;height:3" coordorigin="7591,4537" coordsize="8,3" path="m7591,4537l7594,4537,7596,4540,7599,4540e" filled="false" stroked="true" strokeweight=".84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94;top:4508;width:24;height:3" coordorigin="7594,4508" coordsize="24,3">
              <v:shape style="position:absolute;left:7594;top:4508;width:24;height:3" coordorigin="7594,4508" coordsize="24,3" path="m7618,4508l7596,4508,7596,4511,7594,4511e" filled="false" stroked="true" strokeweight=".84pt" strokecolor="#050000">
                <v:path arrowok="t"/>
              </v:shape>
            </v:group>
            <v:group style="position:absolute;left:7521;top:4565;width:2;height:17" coordorigin="7521,4565" coordsize="2,17">
              <v:shape style="position:absolute;left:7521;top:4565;width:2;height:17" coordorigin="7521,4565" coordsize="0,17" path="m7521,4565l7521,4582e" filled="false" stroked="true" strokeweight=".12pt" strokecolor="#050000">
                <v:path arrowok="t"/>
              </v:shape>
            </v:group>
            <v:group style="position:absolute;left:7530;top:4586;width:17;height:2" coordorigin="7530,4586" coordsize="17,2">
              <v:shape style="position:absolute;left:7530;top:4586;width:17;height:2" coordorigin="7530,4586" coordsize="17,0" path="m7530,4586l7547,4586e" filled="false" stroked="true" strokeweight=".12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13;top:4572;width:17;height:2" coordorigin="7513,4572" coordsize="17,2">
              <v:shape style="position:absolute;left:7513;top:4572;width:17;height:2" coordorigin="7513,4572" coordsize="17,0" path="m7513,4572l7530,4572e" filled="false" stroked="true" strokeweight=".12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492;top:4618;width:17;height:2" coordorigin="7492,4618" coordsize="17,2">
              <v:shape style="position:absolute;left:7492;top:4618;width:17;height:2" coordorigin="7492,4618" coordsize="17,0" path="m7492,4618l7509,4618e" filled="false" stroked="true" strokeweight=".12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95;top:4502;width:2;height:17" coordorigin="7595,4502" coordsize="2,17">
              <v:shape style="position:absolute;left:7595;top:4502;width:2;height:17" coordorigin="7595,4502" coordsize="0,17" path="m7595,4502l7595,4519e" filled="false" stroked="true" strokeweight=".12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66;top:4524;width:2;height:17" coordorigin="7566,4524" coordsize="2,17">
              <v:shape style="position:absolute;left:7566;top:4524;width:2;height:17" coordorigin="7566,4524" coordsize="0,17" path="m7566,4524l7566,4541e" filled="false" stroked="true" strokeweight=".119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55;top:4580;width:20;height:24" coordorigin="7555,4580" coordsize="20,24">
              <v:shape style="position:absolute;left:7555;top:4580;width:20;height:24" coordorigin="7555,4580" coordsize="20,24" path="m7555,4604l7555,4602,7558,4600,7558,4597,7560,4597,7560,4592,7563,4592,7563,4590,7565,4590,7565,4588,7567,4588,7567,4585,7570,4585,7570,4583,7572,4583,7572,4580,7575,4580e" filled="false" stroked="true" strokeweight=".84pt" strokecolor="#050000">
                <v:path arrowok="t"/>
              </v:shape>
            </v:group>
            <v:group style="position:absolute;left:7543;top:4600;width:12;height:5" coordorigin="7543,4600" coordsize="12,5">
              <v:shape style="position:absolute;left:7543;top:4600;width:12;height:5" coordorigin="7543,4600" coordsize="12,5" path="m7555,4604l7553,4602,7553,4600,7551,4600,7543,4600e" filled="false" stroked="true" strokeweight=".84pt" strokecolor="#050000">
                <v:path arrowok="t"/>
              </v:shape>
            </v:group>
            <v:group style="position:absolute;left:7521;top:4565;width:17;height:2" coordorigin="7521,4565" coordsize="17,2">
              <v:shape style="position:absolute;left:7521;top:4565;width:17;height:2" coordorigin="7521,4565" coordsize="17,0" path="m7521,4565l7537,4565e" filled="false" stroked="true" strokeweight=".12pt" strokecolor="#050000">
                <v:path arrowok="t"/>
              </v:shape>
            </v:group>
            <v:group style="position:absolute;left:7543;top:4568;width:5;height:8" coordorigin="7543,4568" coordsize="5,8">
              <v:shape style="position:absolute;left:7543;top:4568;width:5;height:8" coordorigin="7543,4568" coordsize="5,8" path="m7548,4568l7548,4571,7546,4571,7546,4573,7543,4573,7543,4576e" filled="false" stroked="true" strokeweight=".84pt" strokecolor="#050000">
                <v:path arrowok="t"/>
              </v:shape>
            </v:group>
            <v:group style="position:absolute;left:7564;top:4524;width:2;height:17" coordorigin="7564,4524" coordsize="2,17">
              <v:shape style="position:absolute;left:7564;top:4524;width:2;height:17" coordorigin="7564,4524" coordsize="0,17" path="m7564,4524l7564,4541e" filled="false" stroked="true" strokeweight=".12pt" strokecolor="#050000">
                <v:path arrowok="t"/>
              </v:shape>
            </v:group>
            <v:group style="position:absolute;left:7635;top:4518;width:3;height:3" coordorigin="7635,4518" coordsize="3,3">
              <v:shape style="position:absolute;left:7635;top:4518;width:3;height:3" coordorigin="7635,4518" coordsize="3,3" path="m7637,4520l7637,4518,7635,4518e" filled="false" stroked="true" strokeweight=".84pt" strokecolor="#050000">
                <v:path arrowok="t"/>
              </v:shape>
            </v:group>
            <v:group style="position:absolute;left:7530;top:4606;width:2;height:17" coordorigin="7530,4606" coordsize="2,17">
              <v:shape style="position:absolute;left:7530;top:4606;width:2;height:17" coordorigin="7530,4606" coordsize="0,17" path="m7530,4606l7530,4622e" filled="false" stroked="true" strokeweight=".12pt" strokecolor="#050000">
                <v:path arrowok="t"/>
              </v:shape>
            </v:group>
            <v:group style="position:absolute;left:7542;top:4608;width:2;height:17" coordorigin="7542,4608" coordsize="2,17">
              <v:shape style="position:absolute;left:7542;top:4608;width:2;height:17" coordorigin="7542,4608" coordsize="0,17" path="m7542,4608l7542,4625e" filled="false" stroked="true" strokeweight=".12pt" strokecolor="#050000">
                <v:path arrowok="t"/>
              </v:shape>
            </v:group>
            <v:group style="position:absolute;left:7492;top:4594;width:2;height:17" coordorigin="7492,4594" coordsize="2,17">
              <v:shape style="position:absolute;left:7492;top:4594;width:2;height:17" coordorigin="7492,4594" coordsize="0,17" path="m7492,4594l7492,4610e" filled="false" stroked="true" strokeweight=".12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491;top:4609;width:10;height:8" coordorigin="7491,4609" coordsize="10,8">
              <v:shape style="position:absolute;left:7491;top:4609;width:10;height:8" coordorigin="7491,4609" coordsize="10,8" path="m7491,4609l7491,4612,7493,4612,7493,4614,7495,4614,7498,4616,7500,4616e" filled="false" stroked="true" strokeweight=".84pt" strokecolor="#050000">
                <v:path arrowok="t"/>
              </v:shape>
            </v:group>
            <v:group style="position:absolute;left:7557;top:4598;width:2;height:17" coordorigin="7557,4598" coordsize="2,17">
              <v:shape style="position:absolute;left:7557;top:4598;width:2;height:17" coordorigin="7557,4598" coordsize="0,17" path="m7557,4598l7557,4615e" filled="false" stroked="true" strokeweight=".12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39;top:4585;width:8;height:3" coordorigin="7539,4585" coordsize="8,3">
              <v:shape style="position:absolute;left:7539;top:4585;width:8;height:3" coordorigin="7539,4585" coordsize="8,3" path="m7539,4585l7543,4585,7543,4588,7546,4588e" filled="false" stroked="true" strokeweight=".84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47;top:4579;width:2;height:17" coordorigin="7547,4579" coordsize="2,17">
              <v:shape style="position:absolute;left:7547;top:4579;width:2;height:17" coordorigin="7547,4579" coordsize="0,17" path="m7547,4579l7547,4596e" filled="false" stroked="true" strokeweight=".119pt" strokecolor="#050000">
                <v:path arrowok="t"/>
              </v:shape>
            </v:group>
            <v:group style="position:absolute;left:7540;top:4577;width:2;height:17" coordorigin="7540,4577" coordsize="2,17">
              <v:shape style="position:absolute;left:7540;top:4577;width:2;height:17" coordorigin="7540,4577" coordsize="0,17" path="m7540,4577l7540,4594e" filled="false" stroked="true" strokeweight=".12pt" strokecolor="#050000">
                <v:path arrowok="t"/>
              </v:shape>
            </v:group>
            <v:group style="position:absolute;left:7581;top:4536;width:2;height:17" coordorigin="7581,4536" coordsize="2,17">
              <v:shape style="position:absolute;left:7581;top:4536;width:2;height:17" coordorigin="7581,4536" coordsize="0,17" path="m7581,4536l7581,4553e" filled="false" stroked="true" strokeweight=".12pt" strokecolor="#050000">
                <v:path arrowok="t"/>
              </v:shape>
            </v:group>
            <v:group style="position:absolute;left:7579;top:4544;width:8;height:3" coordorigin="7579,4544" coordsize="8,3">
              <v:shape style="position:absolute;left:7579;top:4544;width:8;height:3" coordorigin="7579,4544" coordsize="8,3" path="m7587,4547l7584,4547,7584,4544,7579,4544e" filled="false" stroked="true" strokeweight=".84pt" strokecolor="#050000">
                <v:path arrowok="t"/>
              </v:shape>
            </v:group>
            <v:group style="position:absolute;left:7588;top:4538;width:2;height:17" coordorigin="7588,4538" coordsize="2,17">
              <v:shape style="position:absolute;left:7588;top:4538;width:2;height:17" coordorigin="7588,4538" coordsize="0,17" path="m7588,4538l7588,4555e" filled="false" stroked="true" strokeweight=".119pt" strokecolor="#050000">
                <v:path arrowok="t"/>
              </v:shape>
            </v:group>
            <v:group style="position:absolute;left:7585;top:4541;width:2;height:17" coordorigin="7585,4541" coordsize="2,17">
              <v:shape style="position:absolute;left:7585;top:4541;width:2;height:17" coordorigin="7585,4541" coordsize="0,17" path="m7585,4541l7585,4558e" filled="false" stroked="true" strokeweight=".12pt" strokecolor="#050000">
                <v:path arrowok="t"/>
              </v:shape>
            </v:group>
            <v:group style="position:absolute;left:7583;top:4541;width:2;height:17" coordorigin="7583,4541" coordsize="2,17">
              <v:shape style="position:absolute;left:7583;top:4541;width:2;height:17" coordorigin="7583,4541" coordsize="0,17" path="m7583,4541l7583,4558e" filled="false" stroked="true" strokeweight=".12pt" strokecolor="#050000">
                <v:path arrowok="t"/>
              </v:shape>
            </v:group>
            <v:group style="position:absolute;left:7547;top:4579;width:2;height:17" coordorigin="7547,4579" coordsize="2,17">
              <v:shape style="position:absolute;left:7547;top:4579;width:2;height:17" coordorigin="7547,4579" coordsize="0,17" path="m7547,4579l7547,4596e" filled="false" stroked="true" strokeweight=".119pt" strokecolor="#050000">
                <v:path arrowok="t"/>
              </v:shape>
            </v:group>
            <v:group style="position:absolute;left:7578;top:4536;width:2;height:17" coordorigin="7578,4536" coordsize="2,17">
              <v:shape style="position:absolute;left:7578;top:4536;width:2;height:17" coordorigin="7578,4536" coordsize="0,17" path="m7578,4536l7578,4553e" filled="false" stroked="true" strokeweight=".12pt" strokecolor="#050000">
                <v:path arrowok="t"/>
              </v:shape>
            </v:group>
            <v:group style="position:absolute;left:7547;top:4579;width:2;height:17" coordorigin="7547,4579" coordsize="2,17">
              <v:shape style="position:absolute;left:7547;top:4579;width:2;height:17" coordorigin="7547,4579" coordsize="0,17" path="m7547,4579l7547,4596e" filled="false" stroked="true" strokeweight=".119pt" strokecolor="#050000">
                <v:path arrowok="t"/>
              </v:shape>
            </v:group>
            <v:group style="position:absolute;left:7539;top:4585;width:8;height:3" coordorigin="7539,4585" coordsize="8,3">
              <v:shape style="position:absolute;left:7539;top:4585;width:8;height:3" coordorigin="7539,4585" coordsize="8,3" path="m7539,4585l7543,4585,7543,4588,7546,4588e" filled="false" stroked="true" strokeweight=".84pt" strokecolor="#050000">
                <v:path arrowok="t"/>
              </v:shape>
            </v:group>
            <v:group style="position:absolute;left:7516;top:4570;width:2;height:17" coordorigin="7516,4570" coordsize="2,17">
              <v:shape style="position:absolute;left:7516;top:4570;width:2;height:17" coordorigin="7516,4570" coordsize="0,17" path="m7516,4570l7516,4586e" filled="false" stroked="true" strokeweight=".12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516;top:4572;width:2;height:17" coordorigin="7516,4572" coordsize="2,17">
              <v:shape style="position:absolute;left:7516;top:4572;width:2;height:17" coordorigin="7516,4572" coordsize="0,17" path="m7516,4572l7516,4589e" filled="false" stroked="true" strokeweight=".12pt" strokecolor="#050000">
                <v:path arrowok="t"/>
              </v:shape>
            </v:group>
            <v:group style="position:absolute;left:7559;top:4531;width:2;height:17" coordorigin="7559,4531" coordsize="2,17">
              <v:shape style="position:absolute;left:7559;top:4531;width:2;height:17" coordorigin="7559,4531" coordsize="0,17" path="m7559,4531l7559,4548e" filled="false" stroked="true" strokeweight=".12pt" strokecolor="#050000">
                <v:path arrowok="t"/>
              </v:shape>
            </v:group>
            <v:group style="position:absolute;left:7506;top:4579;width:17;height:2" coordorigin="7506,4579" coordsize="17,2">
              <v:shape style="position:absolute;left:7506;top:4579;width:17;height:2" coordorigin="7506,4579" coordsize="17,0" path="m7506,4579l7523,4579e" filled="false" stroked="true" strokeweight=".12pt" strokecolor="#050000">
                <v:path arrowok="t"/>
              </v:shape>
            </v:group>
            <v:group style="position:absolute;left:7557;top:4531;width:2;height:17" coordorigin="7557,4531" coordsize="2,17">
              <v:shape style="position:absolute;left:7557;top:4531;width:2;height:17" coordorigin="7557,4531" coordsize="0,17" path="m7557,4531l7557,4548e" filled="false" stroked="true" strokeweight=".12pt" strokecolor="#050000">
                <v:path arrowok="t"/>
              </v:shape>
            </v:group>
            <v:group style="position:absolute;left:7581;top:4536;width:2;height:17" coordorigin="7581,4536" coordsize="2,17">
              <v:shape style="position:absolute;left:7581;top:4536;width:2;height:17" coordorigin="7581,4536" coordsize="0,17" path="m7581,4536l7581,4553e" filled="false" stroked="true" strokeweight=".12pt" strokecolor="#050000">
                <v:path arrowok="t"/>
              </v:shape>
            </v:group>
            <v:group style="position:absolute;left:7512;top:4578;width:3;height:3" coordorigin="7512,4578" coordsize="3,3">
              <v:shape style="position:absolute;left:7512;top:4578;width:3;height:3" coordorigin="7512,4578" coordsize="3,3" path="m7512,4580l7515,4580,7515,4578e" filled="false" stroked="true" strokeweight=".84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79;top:4544;width:5;height:3" coordorigin="7579,4544" coordsize="5,3">
              <v:shape style="position:absolute;left:7579;top:4544;width:5;height:3" coordorigin="7579,4544" coordsize="5,3" path="m7579,4544l7582,4544,7582,4547,7584,4547e" filled="false" stroked="true" strokeweight=".84pt" strokecolor="#050000">
                <v:path arrowok="t"/>
              </v:shape>
            </v:group>
            <v:group style="position:absolute;left:7555;top:4540;width:3;height:3" coordorigin="7555,4540" coordsize="3,3">
              <v:shape style="position:absolute;left:7555;top:4540;width:3;height:3" coordorigin="7555,4540" coordsize="3,3" path="m7555,4542l7558,4540e" filled="false" stroked="true" strokeweight=".84pt" strokecolor="#050000">
                <v:path arrowok="t"/>
              </v:shape>
            </v:group>
            <v:group style="position:absolute;left:7513;top:4572;width:2;height:17" coordorigin="7513,4572" coordsize="2,17">
              <v:shape style="position:absolute;left:7513;top:4572;width:2;height:17" coordorigin="7513,4572" coordsize="0,17" path="m7513,4572l7513,4589e" filled="false" stroked="true" strokeweight=".12pt" strokecolor="#050000">
                <v:path arrowok="t"/>
              </v:shape>
            </v:group>
            <v:group style="position:absolute;left:7569;top:4543;width:2;height:17" coordorigin="7569,4543" coordsize="2,17">
              <v:shape style="position:absolute;left:7569;top:4543;width:2;height:17" coordorigin="7569,4543" coordsize="0,17" path="m7569,4543l7569,4560e" filled="false" stroked="true" strokeweight=".12pt" strokecolor="#050000">
                <v:path arrowok="t"/>
              </v:shape>
            </v:group>
            <v:group style="position:absolute;left:7567;top:4552;width:8;height:3" coordorigin="7567,4552" coordsize="8,3">
              <v:shape style="position:absolute;left:7567;top:4552;width:8;height:3" coordorigin="7567,4552" coordsize="8,3" path="m7575,4554l7572,4554,7572,4552,7567,4552e" filled="false" stroked="true" strokeweight=".84pt" strokecolor="#050000">
                <v:path arrowok="t"/>
              </v:shape>
            </v:group>
            <v:group style="position:absolute;left:7576;top:4546;width:2;height:17" coordorigin="7576,4546" coordsize="2,17">
              <v:shape style="position:absolute;left:7576;top:4546;width:2;height:17" coordorigin="7576,4546" coordsize="0,17" path="m7576,4546l7576,4562e" filled="false" stroked="true" strokeweight=".12pt" strokecolor="#050000">
                <v:path arrowok="t"/>
              </v:shape>
            </v:group>
            <v:group style="position:absolute;left:7576;top:4548;width:2;height:17" coordorigin="7576,4548" coordsize="2,17">
              <v:shape style="position:absolute;left:7576;top:4548;width:2;height:17" coordorigin="7576,4548" coordsize="0,17" path="m7576,4548l7576,4565e" filled="false" stroked="true" strokeweight=".12pt" strokecolor="#050000">
                <v:path arrowok="t"/>
              </v:shape>
            </v:group>
            <v:group style="position:absolute;left:7573;top:4548;width:2;height:17" coordorigin="7573,4548" coordsize="2,17">
              <v:shape style="position:absolute;left:7573;top:4548;width:2;height:17" coordorigin="7573,4548" coordsize="0,17" path="m7573,4548l7573,4565e" filled="false" stroked="true" strokeweight=".12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40;top:4548;width:17;height:2" coordorigin="7540,4548" coordsize="17,2">
              <v:shape style="position:absolute;left:7540;top:4548;width:17;height:2" coordorigin="7540,4548" coordsize="17,0" path="m7540,4548l7557,4548e" filled="false" stroked="true" strokeweight=".12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49;top:4538;width:2;height:17" coordorigin="7549,4538" coordsize="2,17">
              <v:shape style="position:absolute;left:7549;top:4538;width:2;height:17" coordorigin="7549,4538" coordsize="0,17" path="m7549,4538l7549,4555e" filled="false" stroked="true" strokeweight=".12pt" strokecolor="#050000">
                <v:path arrowok="t"/>
              </v:shape>
            </v:group>
            <v:group style="position:absolute;left:7569;top:4543;width:2;height:17" coordorigin="7569,4543" coordsize="2,17">
              <v:shape style="position:absolute;left:7569;top:4543;width:2;height:17" coordorigin="7569,4543" coordsize="0,17" path="m7569,4543l7569,4560e" filled="false" stroked="true" strokeweight=".12pt" strokecolor="#050000">
                <v:path arrowok="t"/>
              </v:shape>
            </v:group>
            <v:group style="position:absolute;left:7576;top:4546;width:2;height:17" coordorigin="7576,4546" coordsize="2,17">
              <v:shape style="position:absolute;left:7576;top:4546;width:2;height:17" coordorigin="7576,4546" coordsize="0,17" path="m7576,4546l7576,4562e" filled="false" stroked="true" strokeweight=".12pt" strokecolor="#050000">
                <v:path arrowok="t"/>
              </v:shape>
            </v:group>
            <v:group style="position:absolute;left:7547;top:4582;width:2;height:17" coordorigin="7547,4582" coordsize="2,17">
              <v:shape style="position:absolute;left:7547;top:4582;width:2;height:17" coordorigin="7547,4582" coordsize="0,17" path="m7547,4582l7547,4598e" filled="false" stroked="true" strokeweight=".119pt" strokecolor="#050000">
                <v:path arrowok="t"/>
              </v:shape>
            </v:group>
            <v:group style="position:absolute;left:7567;top:4552;width:8;height:3" coordorigin="7567,4552" coordsize="8,3">
              <v:shape style="position:absolute;left:7567;top:4552;width:8;height:3" coordorigin="7567,4552" coordsize="8,3" path="m7567,4552l7572,4552,7572,4554,7575,4554e" filled="false" stroked="true" strokeweight=".84pt" strokecolor="#050000">
                <v:path arrowok="t"/>
              </v:shape>
            </v:group>
            <v:group style="position:absolute;left:7569;top:4546;width:2;height:17" coordorigin="7569,4546" coordsize="2,17">
              <v:shape style="position:absolute;left:7569;top:4546;width:2;height:17" coordorigin="7569,4546" coordsize="0,17" path="m7569,4546l7569,4562e" filled="false" stroked="true" strokeweight=".12pt" strokecolor="#050000">
                <v:path arrowok="t"/>
              </v:shape>
            </v:group>
            <v:group style="position:absolute;left:7540;top:4548;width:17;height:2" coordorigin="7540,4548" coordsize="17,2">
              <v:shape style="position:absolute;left:7540;top:4548;width:17;height:2" coordorigin="7540,4548" coordsize="17,0" path="m7540,4548l7557,4548e" filled="false" stroked="true" strokeweight=".12pt" strokecolor="#050000">
                <v:path arrowok="t"/>
              </v:shape>
            </v:group>
            <v:group style="position:absolute;left:7561;top:4550;width:2;height:17" coordorigin="7561,4550" coordsize="2,17">
              <v:shape style="position:absolute;left:7561;top:4550;width:2;height:17" coordorigin="7561,4550" coordsize="0,17" path="m7561,4550l7561,4567e" filled="false" stroked="true" strokeweight=".12pt" strokecolor="#050000">
                <v:path arrowok="t"/>
              </v:shape>
            </v:group>
            <v:group style="position:absolute;left:7560;top:4559;width:5;height:3" coordorigin="7560,4559" coordsize="5,3">
              <v:shape style="position:absolute;left:7560;top:4559;width:5;height:3" coordorigin="7560,4559" coordsize="5,3" path="m7565,4561l7563,4561,7563,4559,7560,4559e" filled="false" stroked="true" strokeweight=".84pt" strokecolor="#050000">
                <v:path arrowok="t"/>
              </v:shape>
            </v:group>
            <v:group style="position:absolute;left:7565;top:4561;width:3;height:3" coordorigin="7565,4561" coordsize="3,3">
              <v:shape style="position:absolute;left:7565;top:4561;width:3;height:3" coordorigin="7565,4561" coordsize="3,3" path="m7567,4564l7567,4561,7565,4561e" filled="false" stroked="true" strokeweight=".84pt" strokecolor="#050000">
                <v:path arrowok="t"/>
              </v:shape>
            </v:group>
            <v:group style="position:absolute;left:7565;top:4561;width:3;height:3" coordorigin="7565,4561" coordsize="3,3">
              <v:shape style="position:absolute;left:7565;top:4561;width:3;height:3" coordorigin="7565,4561" coordsize="3,3" path="m7567,4564l7565,4564,7565,4561e" filled="false" stroked="true" strokeweight=".84pt" strokecolor="#050000">
                <v:path arrowok="t"/>
              </v:shape>
            </v:group>
            <v:group style="position:absolute;left:7566;top:4555;width:2;height:17" coordorigin="7566,4555" coordsize="2,17">
              <v:shape style="position:absolute;left:7566;top:4555;width:2;height:17" coordorigin="7566,4555" coordsize="0,17" path="m7566,4555l7566,4572e" filled="false" stroked="true" strokeweight=".119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59;top:4553;width:2;height:17" coordorigin="7559,4553" coordsize="2,17">
              <v:shape style="position:absolute;left:7559;top:4553;width:2;height:17" coordorigin="7559,4553" coordsize="0,17" path="m7559,4553l7559,4570e" filled="false" stroked="true" strokeweight=".12pt" strokecolor="#050000">
                <v:path arrowok="t"/>
              </v:shape>
            </v:group>
            <v:group style="position:absolute;left:7547;top:4579;width:2;height:17" coordorigin="7547,4579" coordsize="2,17">
              <v:shape style="position:absolute;left:7547;top:4579;width:2;height:17" coordorigin="7547,4579" coordsize="0,17" path="m7547,4579l7547,4596e" filled="false" stroked="true" strokeweight=".119pt" strokecolor="#050000">
                <v:path arrowok="t"/>
              </v:shape>
            </v:group>
            <v:group style="position:absolute;left:7540;top:4548;width:2;height:17" coordorigin="7540,4548" coordsize="2,17">
              <v:shape style="position:absolute;left:7540;top:4548;width:2;height:17" coordorigin="7540,4548" coordsize="0,17" path="m7540,4548l7540,4565e" filled="false" stroked="true" strokeweight=".12pt" strokecolor="#050000">
                <v:path arrowok="t"/>
              </v:shape>
            </v:group>
            <v:group style="position:absolute;left:7530;top:4555;width:17;height:2" coordorigin="7530,4555" coordsize="17,2">
              <v:shape style="position:absolute;left:7530;top:4555;width:17;height:2" coordorigin="7530,4555" coordsize="17,0" path="m7530,4555l7547,4555e" filled="false" stroked="true" strokeweight=".12pt" strokecolor="#050000">
                <v:path arrowok="t"/>
              </v:shape>
            </v:group>
            <v:group style="position:absolute;left:7547;top:4579;width:2;height:17" coordorigin="7547,4579" coordsize="2,17">
              <v:shape style="position:absolute;left:7547;top:4579;width:2;height:17" coordorigin="7547,4579" coordsize="0,17" path="m7547,4579l7547,4596e" filled="false" stroked="true" strokeweight=".119pt" strokecolor="#050000">
                <v:path arrowok="t"/>
              </v:shape>
            </v:group>
            <v:group style="position:absolute;left:7539;top:4554;width:3;height:3" coordorigin="7539,4554" coordsize="3,3">
              <v:shape style="position:absolute;left:7539;top:4554;width:3;height:3" coordorigin="7539,4554" coordsize="3,3" path="m7541,4554l7539,4554,7539,4556e" filled="false" stroked="true" strokeweight=".84pt" strokecolor="#050000">
                <v:path arrowok="t"/>
              </v:shape>
            </v:group>
            <v:group style="position:absolute;left:7558;top:4559;width:8;height:5" coordorigin="7558,4559" coordsize="8,5">
              <v:shape style="position:absolute;left:7558;top:4559;width:8;height:5" coordorigin="7558,4559" coordsize="8,5" path="m7560,4559l7560,4561,7563,4561,7565,4561,7565,4564,7563,4564,7563,4561,7558,4561e" filled="false" stroked="true" strokeweight=".84pt" strokecolor="#050000">
                <v:path arrowok="t"/>
              </v:shape>
            </v:group>
            <v:group style="position:absolute;left:7530;top:4584;width:17;height:2" coordorigin="7530,4584" coordsize="17,2">
              <v:shape style="position:absolute;left:7530;top:4584;width:17;height:2" coordorigin="7530,4584" coordsize="17,0" path="m7530,4584l7547,4584e" filled="false" stroked="true" strokeweight=".12pt" strokecolor="#050000">
                <v:path arrowok="t"/>
              </v:shape>
            </v:group>
            <v:group style="position:absolute;left:7555;top:4631;width:3;height:3" coordorigin="7555,4631" coordsize="3,3">
              <v:shape style="position:absolute;left:7555;top:4631;width:3;height:3" coordorigin="7555,4631" coordsize="3,3" path="m7555,4631l7555,4633,7558,4633e" filled="false" stroked="true" strokeweight=".84pt" strokecolor="#050000">
                <v:path arrowok="t"/>
              </v:shape>
            </v:group>
            <v:group style="position:absolute;left:7530;top:4584;width:17;height:2" coordorigin="7530,4584" coordsize="17,2">
              <v:shape style="position:absolute;left:7530;top:4584;width:17;height:2" coordorigin="7530,4584" coordsize="17,0" path="m7530,4584l7547,4584e" filled="false" stroked="true" strokeweight=".12pt" strokecolor="#050000">
                <v:path arrowok="t"/>
              </v:shape>
            </v:group>
            <v:group style="position:absolute;left:7513;top:4572;width:17;height:2" coordorigin="7513,4572" coordsize="17,2">
              <v:shape style="position:absolute;left:7513;top:4572;width:17;height:2" coordorigin="7513,4572" coordsize="17,0" path="m7513,4572l7530,4572e" filled="false" stroked="true" strokeweight=".12pt" strokecolor="#050000">
                <v:path arrowok="t"/>
              </v:shape>
            </v:group>
            <v:group style="position:absolute;left:7537;top:4548;width:2;height:17" coordorigin="7537,4548" coordsize="2,17">
              <v:shape style="position:absolute;left:7537;top:4548;width:2;height:17" coordorigin="7537,4548" coordsize="0,17" path="m7537,4548l7537,4565e" filled="false" stroked="true" strokeweight=".12pt" strokecolor="#050000">
                <v:path arrowok="t"/>
              </v:shape>
            </v:group>
            <v:group style="position:absolute;left:7551;top:4561;width:8;height:8" coordorigin="7551,4561" coordsize="8,8">
              <v:shape style="position:absolute;left:7551;top:4561;width:8;height:8" coordorigin="7551,4561" coordsize="8,8" path="m7558,4561l7555,4564,7553,4564,7553,4566,7551,4566,7551,4568e" filled="false" stroked="true" strokeweight=".84pt" strokecolor="#050000">
                <v:path arrowok="t"/>
              </v:shape>
            </v:group>
            <v:group style="position:absolute;left:7559;top:4562;width:2;height:17" coordorigin="7559,4562" coordsize="2,17">
              <v:shape style="position:absolute;left:7559;top:4562;width:2;height:17" coordorigin="7559,4562" coordsize="0,17" path="m7559,4562l7559,4579e" filled="false" stroked="true" strokeweight=".12pt" strokecolor="#050000">
                <v:path arrowok="t"/>
              </v:shape>
            </v:group>
            <v:group style="position:absolute;left:7557;top:4565;width:2;height:17" coordorigin="7557,4565" coordsize="2,17">
              <v:shape style="position:absolute;left:7557;top:4565;width:2;height:17" coordorigin="7557,4565" coordsize="0,17" path="m7557,4565l7557,4582e" filled="false" stroked="true" strokeweight=".12pt" strokecolor="#050000">
                <v:path arrowok="t"/>
              </v:shape>
            </v:group>
            <v:group style="position:absolute;left:7557;top:4562;width:2;height:17" coordorigin="7557,4562" coordsize="2,17">
              <v:shape style="position:absolute;left:7557;top:4562;width:2;height:17" coordorigin="7557,4562" coordsize="0,17" path="m7557,4562l7557,4579e" filled="false" stroked="true" strokeweight=".12pt" strokecolor="#050000">
                <v:path arrowok="t"/>
              </v:shape>
            </v:group>
            <v:group style="position:absolute;left:7543;top:4576;width:8;height:3" coordorigin="7543,4576" coordsize="8,3">
              <v:shape style="position:absolute;left:7543;top:4576;width:8;height:3" coordorigin="7543,4576" coordsize="8,3" path="m7543,4576l7546,4576,7546,4578,7551,4578e" filled="false" stroked="true" strokeweight=".84pt" strokecolor="#050000">
                <v:path arrowok="t"/>
              </v:shape>
            </v:group>
            <v:group style="position:absolute;left:7549;top:4560;width:2;height:17" coordorigin="7549,4560" coordsize="2,17">
              <v:shape style="position:absolute;left:7549;top:4560;width:2;height:17" coordorigin="7549,4560" coordsize="0,17" path="m7549,4560l7549,4577e" filled="false" stroked="true" strokeweight=".12pt" strokecolor="#050000">
                <v:path arrowok="t"/>
              </v:shape>
            </v:group>
            <v:group style="position:absolute;left:7548;top:4578;width:3;height:3" coordorigin="7548,4578" coordsize="3,3">
              <v:shape style="position:absolute;left:7548;top:4578;width:3;height:3" coordorigin="7548,4578" coordsize="3,3" path="m7551,4578l7551,4580,7548,4580e" filled="false" stroked="true" strokeweight=".84pt" strokecolor="#050000">
                <v:path arrowok="t"/>
              </v:shape>
            </v:group>
            <v:group style="position:absolute;left:7552;top:4570;width:2;height:17" coordorigin="7552,4570" coordsize="2,17">
              <v:shape style="position:absolute;left:7552;top:4570;width:2;height:17" coordorigin="7552,4570" coordsize="0,17" path="m7552,4570l7552,4586e" filled="false" stroked="true" strokeweight=".12pt" strokecolor="#050000">
                <v:path arrowok="t"/>
              </v:shape>
            </v:group>
            <v:group style="position:absolute;left:7545;top:4567;width:2;height:17" coordorigin="7545,4567" coordsize="2,17">
              <v:shape style="position:absolute;left:7545;top:4567;width:2;height:17" coordorigin="7545,4567" coordsize="0,17" path="m7545,4567l7545,4584e" filled="false" stroked="true" strokeweight=".12pt" strokecolor="#050000">
                <v:path arrowok="t"/>
              </v:shape>
            </v:group>
            <v:group style="position:absolute;left:7552;top:4570;width:2;height:17" coordorigin="7552,4570" coordsize="2,17">
              <v:shape style="position:absolute;left:7552;top:4570;width:2;height:17" coordorigin="7552,4570" coordsize="0,17" path="m7552,4570l7552,4586e" filled="false" stroked="true" strokeweight=".12pt" strokecolor="#050000">
                <v:path arrowok="t"/>
              </v:shape>
            </v:group>
            <v:group style="position:absolute;left:7543;top:4576;width:5;height:3" coordorigin="7543,4576" coordsize="5,3">
              <v:shape style="position:absolute;left:7543;top:4576;width:5;height:3" coordorigin="7543,4576" coordsize="5,3" path="m7543,4576l7546,4576,7548,4578e" filled="false" stroked="true" strokeweight=".84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51;top:4568;width:8;height:3" coordorigin="7551,4568" coordsize="8,3">
              <v:shape style="position:absolute;left:7551;top:4568;width:8;height:3" coordorigin="7551,4568" coordsize="8,3" path="m7551,4568l7555,4568,7555,4571,7558,4571e" filled="false" stroked="true" strokeweight=".84pt" strokecolor="#050000">
                <v:path arrowok="t"/>
              </v:shape>
            </v:group>
            <v:group style="position:absolute;left:7552;top:4560;width:2;height:17" coordorigin="7552,4560" coordsize="2,17">
              <v:shape style="position:absolute;left:7552;top:4560;width:2;height:17" coordorigin="7552,4560" coordsize="0,17" path="m7552,4560l7552,4577e" filled="false" stroked="true" strokeweight=".12pt" strokecolor="#050000">
                <v:path arrowok="t"/>
              </v:shape>
            </v:group>
            <v:group style="position:absolute;left:7559;top:4562;width:2;height:17" coordorigin="7559,4562" coordsize="2,17">
              <v:shape style="position:absolute;left:7559;top:4562;width:2;height:17" coordorigin="7559,4562" coordsize="0,17" path="m7559,4562l7559,4579e" filled="false" stroked="true" strokeweight=".12pt" strokecolor="#050000">
                <v:path arrowok="t"/>
              </v:shape>
            </v:group>
            <v:group style="position:absolute;left:7551;top:4568;width:8;height:3" coordorigin="7551,4568" coordsize="8,3">
              <v:shape style="position:absolute;left:7551;top:4568;width:8;height:3" coordorigin="7551,4568" coordsize="8,3" path="m7551,4568l7555,4568,7555,4571,7558,4571e" filled="false" stroked="true" strokeweight=".84pt" strokecolor="#050000">
                <v:path arrowok="t"/>
              </v:shape>
            </v:group>
            <v:group style="position:absolute;left:7549;top:4560;width:2;height:17" coordorigin="7549,4560" coordsize="2,17">
              <v:shape style="position:absolute;left:7549;top:4560;width:2;height:17" coordorigin="7549,4560" coordsize="0,17" path="m7549,4560l7549,4577e" filled="false" stroked="true" strokeweight=".12pt" strokecolor="#050000">
                <v:path arrowok="t"/>
              </v:shape>
            </v:group>
            <v:group style="position:absolute;left:7530;top:4555;width:2;height:17" coordorigin="7530,4555" coordsize="2,17">
              <v:shape style="position:absolute;left:7530;top:4555;width:2;height:17" coordorigin="7530,4555" coordsize="0,17" path="m7530,4555l7530,4572e" filled="false" stroked="true" strokeweight=".12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7545;top:4567;width:2;height:17" coordorigin="7545,4567" coordsize="2,17">
              <v:shape style="position:absolute;left:7545;top:4567;width:2;height:17" coordorigin="7545,4567" coordsize="0,17" path="m7545,4567l7545,4584e" filled="false" stroked="true" strokeweight=".12pt" strokecolor="#050000">
                <v:path arrowok="t"/>
              </v:shape>
            </v:group>
            <v:group style="position:absolute;left:7548;top:4578;width:3;height:3" coordorigin="7548,4578" coordsize="3,3">
              <v:shape style="position:absolute;left:7548;top:4578;width:3;height:3" coordorigin="7548,4578" coordsize="3,3" path="m7551,4578l7551,4580,7548,4580e" filled="false" stroked="true" strokeweight=".84pt" strokecolor="#050000">
                <v:path arrowok="t"/>
              </v:shape>
            </v:group>
            <v:group style="position:absolute;left:7549;top:4572;width:2;height:17" coordorigin="7549,4572" coordsize="2,17">
              <v:shape style="position:absolute;left:7549;top:4572;width:2;height:17" coordorigin="7549,4572" coordsize="0,17" path="m7549,4572l7549,4589e" filled="false" stroked="true" strokeweight=".12pt" strokecolor="#050000">
                <v:path arrowok="t"/>
              </v:shape>
            </v:group>
            <v:group style="position:absolute;left:7523;top:4562;width:2;height:17" coordorigin="7523,4562" coordsize="2,17">
              <v:shape style="position:absolute;left:7523;top:4562;width:2;height:17" coordorigin="7523,4562" coordsize="0,17" path="m7523,4562l7523,4579e" filled="false" stroked="true" strokeweight=".12pt" strokecolor="#050000">
                <v:path arrowok="t"/>
              </v:shape>
            </v:group>
            <v:group style="position:absolute;left:8338;top:4636;width:8;height:3" coordorigin="8338,4636" coordsize="8,3">
              <v:shape style="position:absolute;left:8338;top:4636;width:8;height:3" coordorigin="8338,4636" coordsize="8,3" path="m8345,4636l8340,4636,8340,4638,8338,4638e" filled="false" stroked="true" strokeweight=".84pt" strokecolor="#050000">
                <v:path arrowok="t"/>
              </v:shape>
            </v:group>
            <v:group style="position:absolute;left:8357;top:4597;width:3;height:3" coordorigin="8357,4597" coordsize="3,3">
              <v:shape style="position:absolute;left:8357;top:4597;width:3;height:3" coordorigin="8357,4597" coordsize="3,3" path="m8359,4597l8357,4597,8357,4600e" filled="false" stroked="true" strokeweight=".84pt" strokecolor="#050000">
                <v:path arrowok="t"/>
              </v:shape>
            </v:group>
            <v:group style="position:absolute;left:8357;top:4626;width:5;height:3" coordorigin="8357,4626" coordsize="5,3">
              <v:shape style="position:absolute;left:8357;top:4626;width:5;height:3" coordorigin="8357,4626" coordsize="5,3" path="m8362,4626l8359,4626,8359,4628,8357,4628e" filled="false" stroked="true" strokeweight=".84pt" strokecolor="#050000">
                <v:path arrowok="t"/>
              </v:shape>
            </v:group>
            <v:group style="position:absolute;left:8413;top:4586;width:2;height:17" coordorigin="8413,4586" coordsize="2,17">
              <v:shape style="position:absolute;left:8413;top:4586;width:2;height:17" coordorigin="8413,4586" coordsize="0,17" path="m8413,4586l8413,4603e" filled="false" stroked="true" strokeweight=".12pt" strokecolor="#050000">
                <v:path arrowok="t"/>
              </v:shape>
            </v:group>
            <v:group style="position:absolute;left:8416;top:4608;width:17;height:2" coordorigin="8416,4608" coordsize="17,2">
              <v:shape style="position:absolute;left:8416;top:4608;width:17;height:2" coordorigin="8416,4608" coordsize="17,0" path="m8416,4608l8433,4608e" filled="false" stroked="true" strokeweight=".12pt" strokecolor="#050000">
                <v:path arrowok="t"/>
              </v:shape>
            </v:group>
            <v:group style="position:absolute;left:8397;top:4627;width:17;height:2" coordorigin="8397,4627" coordsize="17,2">
              <v:shape style="position:absolute;left:8397;top:4627;width:17;height:2" coordorigin="8397,4627" coordsize="17,0" path="m8397,4627l8413,4627e" filled="false" stroked="true" strokeweight=".12pt" strokecolor="#050000">
                <v:path arrowok="t"/>
              </v:shape>
            </v:group>
            <v:group style="position:absolute;left:8347;top:4626;width:3;height:3" coordorigin="8347,4626" coordsize="3,3">
              <v:shape style="position:absolute;left:8347;top:4626;width:3;height:3" coordorigin="8347,4626" coordsize="3,3" path="m8347,4626l8347,4628,8350,4628e" filled="false" stroked="true" strokeweight=".84pt" strokecolor="#050000">
                <v:path arrowok="t"/>
              </v:shape>
            </v:group>
            <v:group style="position:absolute;left:8345;top:4628;width:5;height:3" coordorigin="8345,4628" coordsize="5,3">
              <v:shape style="position:absolute;left:8345;top:4628;width:5;height:3" coordorigin="8345,4628" coordsize="5,3" path="m8345,4631l8345,4628,8347,4628,8347,4631,8350,4631,8345,4631,8347,4631,8350,4631e" filled="false" stroked="true" strokeweight=".84pt" strokecolor="#050000">
                <v:path arrowok="t"/>
              </v:shape>
            </v:group>
            <v:group style="position:absolute;left:8371;top:4614;width:8;height:10" coordorigin="8371,4614" coordsize="8,10">
              <v:shape style="position:absolute;left:8371;top:4614;width:8;height:10" coordorigin="8371,4614" coordsize="8,10" path="m8371,4614l8374,4614,8376,4616,8376,4619,8379,4619,8379,4624,8376,4624,8371,4624e" filled="false" stroked="true" strokeweight=".84pt" strokecolor="#050000">
                <v:path arrowok="t"/>
              </v:shape>
            </v:group>
            <v:group style="position:absolute;left:8367;top:4631;width:8;height:3" coordorigin="8367,4631" coordsize="8,3">
              <v:shape style="position:absolute;left:8367;top:4631;width:8;height:3" coordorigin="8367,4631" coordsize="8,3" path="m8374,4631l8369,4631,8369,4633,8367,4633e" filled="false" stroked="true" strokeweight=".84pt" strokecolor="#050000">
                <v:path arrowok="t"/>
              </v:shape>
            </v:group>
            <v:group style="position:absolute;left:8364;top:4633;width:8;height:3" coordorigin="8364,4633" coordsize="8,3">
              <v:shape style="position:absolute;left:8364;top:4633;width:8;height:3" coordorigin="8364,4633" coordsize="8,3" path="m8364,4636l8367,4636,8367,4633,8371,4633e" filled="false" stroked="true" strokeweight=".84pt" strokecolor="#050000">
                <v:path arrowok="t"/>
              </v:shape>
            </v:group>
            <v:group style="position:absolute;left:8359;top:4638;width:8;height:3" coordorigin="8359,4638" coordsize="8,3">
              <v:shape style="position:absolute;left:8359;top:4638;width:8;height:3" coordorigin="8359,4638" coordsize="8,3" path="m8367,4638l8367,4640,8364,4640,8359,4640e" filled="false" stroked="true" strokeweight=".84pt" strokecolor="#050000">
                <v:path arrowok="t"/>
              </v:shape>
            </v:group>
            <v:group style="position:absolute;left:8359;top:4640;width:5;height:3" coordorigin="8359,4640" coordsize="5,3">
              <v:shape style="position:absolute;left:8359;top:4640;width:5;height:3" coordorigin="8359,4640" coordsize="5,3" path="m8359,4643l8362,4643,8362,4640,8364,4640e" filled="false" stroked="true" strokeweight=".84pt" strokecolor="#050000">
                <v:path arrowok="t"/>
              </v:shape>
            </v:group>
            <v:group style="position:absolute;left:8350;top:4648;width:10;height:3" coordorigin="8350,4648" coordsize="10,3">
              <v:shape style="position:absolute;left:8350;top:4648;width:10;height:3" coordorigin="8350,4648" coordsize="10,3" path="m8359,4648l8352,4648,8352,4650,8350,4650e" filled="false" stroked="true" strokeweight=".84pt" strokecolor="#050000">
                <v:path arrowok="t"/>
              </v:shape>
            </v:group>
            <v:group style="position:absolute;left:8359;top:4614;width:12;height:22" coordorigin="8359,4614" coordsize="12,22">
              <v:shape style="position:absolute;left:8359;top:4614;width:12;height:22" coordorigin="8359,4614" coordsize="12,22" path="m8359,4636l8359,4628,8362,4628,8362,4624,8364,4624,8364,4621,8367,4619,8367,4616,8369,4616,8369,4614,8371,4614e" filled="false" stroked="true" strokeweight=".84pt" strokecolor="#050000">
                <v:path arrowok="t"/>
              </v:shape>
            </v:group>
            <v:group style="position:absolute;left:8397;top:4625;width:17;height:2" coordorigin="8397,4625" coordsize="17,2">
              <v:shape style="position:absolute;left:8397;top:4625;width:17;height:2" coordorigin="8397,4625" coordsize="17,0" path="m8397,4625l8413,4625e" filled="false" stroked="true" strokeweight=".12pt" strokecolor="#050000">
                <v:path arrowok="t"/>
              </v:shape>
            </v:group>
            <v:group style="position:absolute;left:8347;top:4616;width:12;height:10" coordorigin="8347,4616" coordsize="12,10">
              <v:shape style="position:absolute;left:8347;top:4616;width:12;height:10" coordorigin="8347,4616" coordsize="12,10" path="m8347,4626l8350,4626,8350,4624,8350,4621,8352,4621,8352,4619,8355,4619,8355,4616,8357,4616,8359,4616,8359,4619e" filled="false" stroked="true" strokeweight=".84pt" strokecolor="#050000">
                <v:path arrowok="t"/>
              </v:shape>
            </v:group>
            <v:group style="position:absolute;left:8359;top:4614;width:5;height:3" coordorigin="8359,4614" coordsize="5,3">
              <v:shape style="position:absolute;left:8359;top:4614;width:5;height:3" coordorigin="8359,4614" coordsize="5,3" path="m8359,4616l8359,4614,8362,4614,8364,4614,8364,4616e" filled="false" stroked="true" strokeweight=".84pt" strokecolor="#050000">
                <v:path arrowok="t"/>
              </v:shape>
            </v:group>
            <v:group style="position:absolute;left:8359;top:4616;width:5;height:3" coordorigin="8359,4616" coordsize="5,3">
              <v:shape style="position:absolute;left:8359;top:4616;width:5;height:3" coordorigin="8359,4616" coordsize="5,3" path="m8359,4619l8362,4619,8362,4616,8364,4616e" filled="false" stroked="true" strokeweight=".84pt" strokecolor="#050000">
                <v:path arrowok="t"/>
              </v:shape>
            </v:group>
            <v:group style="position:absolute;left:8350;top:4619;width:10;height:8" coordorigin="8350,4619" coordsize="10,8">
              <v:shape style="position:absolute;left:8350;top:4619;width:10;height:8" coordorigin="8350,4619" coordsize="10,8" path="m8350,4626l8350,4624,8352,4624,8352,4621,8355,4621,8357,4619,8359,4619e" filled="false" stroked="true" strokeweight=".84pt" strokecolor="#050000">
                <v:path arrowok="t"/>
              </v:shape>
            </v:group>
            <v:group style="position:absolute;left:8355;top:4621;width:5;height:5" coordorigin="8355,4621" coordsize="5,5">
              <v:shape style="position:absolute;left:8355;top:4621;width:5;height:5" coordorigin="8355,4621" coordsize="5,5" path="m8359,4621l8359,4624,8357,4624,8357,4626,8355,4626e" filled="false" stroked="true" strokeweight=".84pt" strokecolor="#050000">
                <v:path arrowok="t"/>
              </v:shape>
            </v:group>
            <v:group style="position:absolute;left:8403;top:4626;width:3;height:3" coordorigin="8403,4626" coordsize="3,3">
              <v:shape style="position:absolute;left:8403;top:4626;width:3;height:3" coordorigin="8403,4626" coordsize="3,3" path="m8405,4626l8403,4628e" filled="false" stroked="true" strokeweight=".84pt" strokecolor="#050000">
                <v:path arrowok="t"/>
              </v:shape>
            </v:group>
            <v:group style="position:absolute;left:8395;top:4628;width:8;height:5" coordorigin="8395,4628" coordsize="8,5">
              <v:shape style="position:absolute;left:8395;top:4628;width:8;height:5" coordorigin="8395,4628" coordsize="8,5" path="m8403,4628l8400,4631,8398,4631,8398,4633,8395,4633,8395,4631e" filled="false" stroked="true" strokeweight=".84pt" strokecolor="#050000">
                <v:path arrowok="t"/>
              </v:shape>
            </v:group>
            <v:group style="position:absolute;left:8374;top:4626;width:3;height:5" coordorigin="8374,4626" coordsize="3,5">
              <v:shape style="position:absolute;left:8374;top:4626;width:3;height:5" coordorigin="8374,4626" coordsize="3,5" path="m8374,4631l8376,4628,8376,4626e" filled="false" stroked="true" strokeweight=".84pt" strokecolor="#050000">
                <v:path arrowok="t"/>
              </v:shape>
            </v:group>
            <v:group style="position:absolute;left:8395;top:4633;width:3;height:3" coordorigin="8395,4633" coordsize="3,3">
              <v:shape style="position:absolute;left:8395;top:4633;width:3;height:3" coordorigin="8395,4633" coordsize="3,3" path="m8398,4633l8395,4633,8398,4633,8395,4633,8395,4636e" filled="false" stroked="true" strokeweight=".84pt" strokecolor="#050000">
                <v:path arrowok="t"/>
              </v:shape>
            </v:group>
            <v:group style="position:absolute;left:8386;top:4633;width:10;height:8" coordorigin="8386,4633" coordsize="10,8">
              <v:shape style="position:absolute;left:8386;top:4633;width:10;height:8" coordorigin="8386,4633" coordsize="10,8" path="m8393,4633l8395,4636,8393,4636,8393,4638,8388,4640,8386,4638e" filled="false" stroked="true" strokeweight=".84pt" strokecolor="#050000">
                <v:path arrowok="t"/>
              </v:shape>
            </v:group>
            <v:group style="position:absolute;left:8367;top:4633;width:5;height:5" coordorigin="8367,4633" coordsize="5,5">
              <v:shape style="position:absolute;left:8367;top:4633;width:5;height:5" coordorigin="8367,4633" coordsize="5,5" path="m8367,4638l8369,4638,8369,4636,8371,4636,8371,4633e" filled="false" stroked="true" strokeweight=".84pt" strokecolor="#050000">
                <v:path arrowok="t"/>
              </v:shape>
            </v:group>
            <v:group style="position:absolute;left:8377;top:4639;width:17;height:2" coordorigin="8377,4639" coordsize="17,2">
              <v:shape style="position:absolute;left:8377;top:4639;width:17;height:2" coordorigin="8377,4639" coordsize="17,0" path="m8377,4639l8394,4639e" filled="false" stroked="true" strokeweight=".12pt" strokecolor="#050000">
                <v:path arrowok="t"/>
              </v:shape>
            </v:group>
            <v:group style="position:absolute;left:8383;top:4640;width:3;height:3" coordorigin="8383,4640" coordsize="3,3">
              <v:shape style="position:absolute;left:8383;top:4640;width:3;height:3" coordorigin="8383,4640" coordsize="3,3" path="m8383,4640l8386,4640,8386,4643e" filled="false" stroked="true" strokeweight=".84pt" strokecolor="#050000">
                <v:path arrowok="t"/>
              </v:shape>
            </v:group>
            <v:group style="position:absolute;left:8347;top:4650;width:10;height:2" coordorigin="8347,4650" coordsize="10,2">
              <v:shape style="position:absolute;left:8347;top:4650;width:10;height:2" coordorigin="8347,4650" coordsize="10,0" path="m8347,4650l8357,4650e" filled="false" stroked="true" strokeweight=".84pt" strokecolor="#050000">
                <v:path arrowok="t"/>
              </v:shape>
            </v:group>
            <v:group style="position:absolute;left:8359;top:4640;width:5;height:5" coordorigin="8359,4640" coordsize="5,5">
              <v:shape style="position:absolute;left:8359;top:4640;width:5;height:5" coordorigin="8359,4640" coordsize="5,5" path="m8359,4645l8362,4643,8364,4643,8364,4640e" filled="false" stroked="true" strokeweight=".84pt" strokecolor="#050000">
                <v:path arrowok="t"/>
              </v:shape>
            </v:group>
            <v:group style="position:absolute;left:8350;top:4648;width:3;height:3" coordorigin="8350,4648" coordsize="3,3">
              <v:shape style="position:absolute;left:8350;top:4648;width:3;height:3" coordorigin="8350,4648" coordsize="3,3" path="m8352,4648l8352,4650,8350,4650e" filled="false" stroked="true" strokeweight=".84pt" strokecolor="#050000">
                <v:path arrowok="t"/>
              </v:shape>
            </v:group>
            <v:group style="position:absolute;left:8352;top:4648;width:8;height:3" coordorigin="8352,4648" coordsize="8,3">
              <v:shape style="position:absolute;left:8352;top:4648;width:8;height:3" coordorigin="8352,4648" coordsize="8,3" path="m8352,4650l8352,4648,8355,4648,8359,4648e" filled="false" stroked="true" strokeweight=".84pt" strokecolor="#050000">
                <v:path arrowok="t"/>
              </v:shape>
            </v:group>
            <v:group style="position:absolute;left:8350;top:4650;width:8;height:5" coordorigin="8350,4650" coordsize="8,5">
              <v:shape style="position:absolute;left:8350;top:4650;width:8;height:5" coordorigin="8350,4650" coordsize="8,5" path="m8350,4655l8352,4655,8352,4652,8355,4650,8357,4650e" filled="false" stroked="true" strokeweight=".84pt" strokecolor="#050000">
                <v:path arrowok="t"/>
              </v:shape>
            </v:group>
            <v:group style="position:absolute;left:8376;top:4650;width:3;height:3" coordorigin="8376,4650" coordsize="3,3">
              <v:shape style="position:absolute;left:8376;top:4650;width:3;height:3" coordorigin="8376,4650" coordsize="3,3" path="m8376,4652l8379,4652,8379,4650e" filled="false" stroked="true" strokeweight=".84pt" strokecolor="#050000">
                <v:path arrowok="t"/>
              </v:shape>
            </v:group>
            <v:group style="position:absolute;left:8424;top:4604;width:3;height:3" coordorigin="8424,4604" coordsize="3,3">
              <v:shape style="position:absolute;left:8424;top:4604;width:3;height:3" coordorigin="8424,4604" coordsize="3,3" path="m8424,4607l8424,4604,8427,4604e" filled="false" stroked="true" strokeweight=".84pt" strokecolor="#050000">
                <v:path arrowok="t"/>
              </v:shape>
            </v:group>
            <v:group style="position:absolute;left:8355;top:4626;width:3;height:3" coordorigin="8355,4626" coordsize="3,3">
              <v:shape style="position:absolute;left:8355;top:4626;width:3;height:3" coordorigin="8355,4626" coordsize="3,3" path="m8357,4628l8355,4628,8355,4626e" filled="false" stroked="true" strokeweight=".84pt" strokecolor="#050000">
                <v:path arrowok="t"/>
              </v:shape>
            </v:group>
            <v:group style="position:absolute;left:8416;top:4608;width:17;height:2" coordorigin="8416,4608" coordsize="17,2">
              <v:shape style="position:absolute;left:8416;top:4608;width:17;height:2" coordorigin="8416,4608" coordsize="17,0" path="m8416,4608l8433,4608e" filled="false" stroked="true" strokeweight=".12pt" strokecolor="#050000">
                <v:path arrowok="t"/>
              </v:shape>
            </v:group>
            <v:group style="position:absolute;left:8415;top:4595;width:10;height:10" coordorigin="8415,4595" coordsize="10,10">
              <v:shape style="position:absolute;left:8415;top:4595;width:10;height:10" coordorigin="8415,4595" coordsize="10,10" path="m8424,4604l8424,4602,8422,4602,8424,4602,8424,4600,8422,4600,8422,4597,8415,4597,8415,4595e" filled="false" stroked="true" strokeweight=".84pt" strokecolor="#050000">
                <v:path arrowok="t"/>
              </v:shape>
            </v:group>
            <v:group style="position:absolute;left:8405;top:4621;width:5;height:5" coordorigin="8405,4621" coordsize="5,5">
              <v:shape style="position:absolute;left:8405;top:4621;width:5;height:5" coordorigin="8405,4621" coordsize="5,5" path="m8410,4621l8407,4621,8407,4624,8405,4624,8405,4626e" filled="false" stroked="true" strokeweight=".84pt" strokecolor="#050000">
                <v:path arrowok="t"/>
              </v:shape>
            </v:group>
            <v:group style="position:absolute;left:8362;top:4592;width:12;height:3" coordorigin="8362,4592" coordsize="12,3">
              <v:shape style="position:absolute;left:8362;top:4592;width:12;height:3" coordorigin="8362,4592" coordsize="12,3" path="m8362,4595l8364,4595,8364,4592,8374,4592e" filled="false" stroked="true" strokeweight=".84pt" strokecolor="#050000">
                <v:path arrowok="t"/>
              </v:shape>
            </v:group>
            <v:group style="position:absolute;left:8343;top:4607;width:15;height:5" coordorigin="8343,4607" coordsize="15,5">
              <v:shape style="position:absolute;left:8343;top:4607;width:15;height:5" coordorigin="8343,4607" coordsize="15,5" path="m8357,4607l8350,4607,8350,4609,8345,4609,8345,4612,8343,4612e" filled="false" stroked="true" strokeweight=".84pt" strokecolor="#050000">
                <v:path arrowok="t"/>
              </v:shape>
            </v:group>
            <v:group style="position:absolute;left:8374;top:4600;width:3;height:5" coordorigin="8374,4600" coordsize="3,5">
              <v:shape style="position:absolute;left:8374;top:4600;width:3;height:5" coordorigin="8374,4600" coordsize="3,5" path="m8376,4604l8376,4602,8374,4602,8374,4600e" filled="false" stroked="true" strokeweight=".84pt" strokecolor="#050000">
                <v:path arrowok="t"/>
              </v:shape>
            </v:group>
            <v:group style="position:absolute;left:8338;top:4607;width:20;height:32" coordorigin="8338,4607" coordsize="20,32">
              <v:shape style="position:absolute;left:8338;top:4607;width:20;height:32" coordorigin="8338,4607" coordsize="20,32" path="m8357,4607l8355,4607,8355,4609,8352,4609,8352,4612,8350,4612,8350,4614,8347,4614,8347,4616,8345,4619,8345,4628,8343,4628,8343,4631,8340,4631,8340,4633,8338,4633,8338,4638e" filled="false" stroked="true" strokeweight=".84pt" strokecolor="#050000">
                <v:path arrowok="t"/>
              </v:shape>
            </v:group>
            <v:group style="position:absolute;left:8357;top:4607;width:8;height:3" coordorigin="8357,4607" coordsize="8,3">
              <v:shape style="position:absolute;left:8357;top:4607;width:8;height:3" coordorigin="8357,4607" coordsize="8,3" path="m8357,4607l8362,4607,8362,4609,8364,4609e" filled="false" stroked="true" strokeweight=".84pt" strokecolor="#050000">
                <v:path arrowok="t"/>
              </v:shape>
            </v:group>
            <v:group style="position:absolute;left:8359;top:4609;width:5;height:5" coordorigin="8359,4609" coordsize="5,5">
              <v:shape style="position:absolute;left:8359;top:4609;width:5;height:5" coordorigin="8359,4609" coordsize="5,5" path="m8359,4614l8362,4614,8362,4612,8364,4609e" filled="false" stroked="true" strokeweight=".84pt" strokecolor="#050000">
                <v:path arrowok="t"/>
              </v:shape>
            </v:group>
            <v:group style="position:absolute;left:8364;top:4609;width:3;height:3" coordorigin="8364,4609" coordsize="3,3">
              <v:shape style="position:absolute;left:8364;top:4609;width:3;height:3" coordorigin="8364,4609" coordsize="3,3" path="m8364,4609l8367,4609,8367,4612e" filled="false" stroked="true" strokeweight=".84pt" strokecolor="#050000">
                <v:path arrowok="t"/>
              </v:shape>
            </v:group>
            <v:group style="position:absolute;left:8364;top:4612;width:3;height:5" coordorigin="8364,4612" coordsize="3,5">
              <v:shape style="position:absolute;left:8364;top:4612;width:3;height:5" coordorigin="8364,4612" coordsize="3,5" path="m8364,4616l8364,4614,8367,4614,8367,4612e" filled="false" stroked="true" strokeweight=".84pt" strokecolor="#050000">
                <v:path arrowok="t"/>
              </v:shape>
            </v:group>
            <v:group style="position:absolute;left:8383;top:4600;width:3;height:3" coordorigin="8383,4600" coordsize="3,3">
              <v:shape style="position:absolute;left:8383;top:4600;width:3;height:3" coordorigin="8383,4600" coordsize="3,3" path="m8383,4602l8386,4602,8386,4600e" filled="false" stroked="true" strokeweight=".84pt" strokecolor="#050000">
                <v:path arrowok="t"/>
              </v:shape>
            </v:group>
            <v:group style="position:absolute;left:8424;top:4602;width:3;height:3" coordorigin="8424,4602" coordsize="3,3">
              <v:shape style="position:absolute;left:8424;top:4602;width:3;height:3" coordorigin="8424,4602" coordsize="3,3" path="m8427,4602l8424,4602,8424,4604e" filled="false" stroked="true" strokeweight=".84pt" strokecolor="#050000">
                <v:path arrowok="t"/>
              </v:shape>
            </v:group>
            <v:group style="position:absolute;left:8352;top:4648;width:8;height:3" coordorigin="8352,4648" coordsize="8,3">
              <v:shape style="position:absolute;left:8352;top:4648;width:8;height:3" coordorigin="8352,4648" coordsize="8,3" path="m8352,4650l8355,4650,8355,4648,8359,4648e" filled="false" stroked="true" strokeweight=".84pt" strokecolor="#050000">
                <v:path arrowok="t"/>
              </v:shape>
            </v:group>
            <v:group style="position:absolute;left:8376;top:4650;width:3;height:3" coordorigin="8376,4650" coordsize="3,3">
              <v:shape style="position:absolute;left:8376;top:4650;width:3;height:3" coordorigin="8376,4650" coordsize="3,3" path="m8376,4652l8379,4650e" filled="false" stroked="true" strokeweight=".84pt" strokecolor="#050000">
                <v:path arrowok="t"/>
              </v:shape>
            </v:group>
            <v:group style="position:absolute;left:8376;top:4650;width:3;height:3" coordorigin="8376,4650" coordsize="3,3">
              <v:shape style="position:absolute;left:8376;top:4650;width:3;height:3" coordorigin="8376,4650" coordsize="3,3" path="m8379,4652l8376,4650e" filled="false" stroked="true" strokeweight=".84pt" strokecolor="#050000">
                <v:path arrowok="t"/>
              </v:shape>
            </v:group>
            <v:group style="position:absolute;left:8362;top:4621;width:3;height:5" coordorigin="8362,4621" coordsize="3,5">
              <v:shape style="position:absolute;left:8362;top:4621;width:3;height:5" coordorigin="8362,4621" coordsize="3,5" path="m8364,4621l8364,4624,8362,4624,8362,4626e" filled="false" stroked="true" strokeweight=".84pt" strokecolor="#050000">
                <v:path arrowok="t"/>
              </v:shape>
            </v:group>
            <v:group style="position:absolute;left:8376;top:4624;width:3;height:3" coordorigin="8376,4624" coordsize="3,3">
              <v:shape style="position:absolute;left:8376;top:4624;width:3;height:3" coordorigin="8376,4624" coordsize="3,3" path="m8376,4626l8379,4626,8379,4624e" filled="false" stroked="true" strokeweight=".84pt" strokecolor="#050000">
                <v:path arrowok="t"/>
              </v:shape>
            </v:group>
            <v:group style="position:absolute;left:8371;top:4624;width:8;height:3" coordorigin="8371,4624" coordsize="8,3">
              <v:shape style="position:absolute;left:8371;top:4624;width:8;height:3" coordorigin="8371,4624" coordsize="8,3" path="m8371,4626l8374,4626,8374,4624,8379,4624e" filled="false" stroked="true" strokeweight=".84pt" strokecolor="#050000">
                <v:path arrowok="t"/>
              </v:shape>
            </v:group>
            <v:group style="position:absolute;left:8358;top:4639;width:17;height:2" coordorigin="8358,4639" coordsize="17,2">
              <v:shape style="position:absolute;left:8358;top:4639;width:17;height:2" coordorigin="8358,4639" coordsize="17,0" path="m8358,4639l8375,4639e" filled="false" stroked="true" strokeweight=".12pt" strokecolor="#050000">
                <v:path arrowok="t"/>
              </v:shape>
            </v:group>
            <v:group style="position:absolute;left:8367;top:4631;width:8;height:3" coordorigin="8367,4631" coordsize="8,3">
              <v:shape style="position:absolute;left:8367;top:4631;width:8;height:3" coordorigin="8367,4631" coordsize="8,3" path="m8367,4633l8371,4633,8371,4631,8374,4631e" filled="false" stroked="true" strokeweight=".84pt" strokecolor="#050000">
                <v:path arrowok="t"/>
              </v:shape>
            </v:group>
            <v:group style="position:absolute;left:8394;top:4625;width:17;height:2" coordorigin="8394,4625" coordsize="17,2">
              <v:shape style="position:absolute;left:8394;top:4625;width:17;height:2" coordorigin="8394,4625" coordsize="17,0" path="m8394,4625l8411,4625e" filled="false" stroked="true" strokeweight=".12pt" strokecolor="#050000">
                <v:path arrowok="t"/>
              </v:shape>
            </v:group>
            <v:group style="position:absolute;left:8369;top:4624;width:3;height:3" coordorigin="8369,4624" coordsize="3,3">
              <v:shape style="position:absolute;left:8369;top:4624;width:3;height:3" coordorigin="8369,4624" coordsize="3,3" path="m8369,4626l8371,4626,8371,4624,8371,4626,8369,4626xe" filled="false" stroked="true" strokeweight=".84pt" strokecolor="#050000">
                <v:path arrowok="t"/>
              </v:shape>
            </v:group>
            <v:group style="position:absolute;left:8371;top:4624;width:8;height:3" coordorigin="8371,4624" coordsize="8,3">
              <v:shape style="position:absolute;left:8371;top:4624;width:8;height:3" coordorigin="8371,4624" coordsize="8,3" path="m8371,4626l8371,4624,8374,4624,8379,4624e" filled="false" stroked="true" strokeweight=".84pt" strokecolor="#050000">
                <v:path arrowok="t"/>
              </v:shape>
            </v:group>
            <v:group style="position:absolute;left:8403;top:4624;width:3;height:3" coordorigin="8403,4624" coordsize="3,3">
              <v:shape style="position:absolute;left:8403;top:4624;width:3;height:3" coordorigin="8403,4624" coordsize="3,3" path="m8403,4624l8405,4624,8405,4626e" filled="false" stroked="true" strokeweight=".84pt" strokecolor="#050000">
                <v:path arrowok="t"/>
              </v:shape>
            </v:group>
            <v:group style="position:absolute;left:8113;top:4634;width:2;height:17" coordorigin="8113,4634" coordsize="2,17">
              <v:shape style="position:absolute;left:8113;top:4634;width:2;height:17" coordorigin="8113,4634" coordsize="0,17" path="m8113,4634l8113,4651e" filled="false" stroked="true" strokeweight=".12pt" strokecolor="#050000">
                <v:path arrowok="t"/>
              </v:shape>
            </v:group>
            <v:group style="position:absolute;left:8111;top:4645;width:2;height:15" coordorigin="8111,4645" coordsize="2,15">
              <v:shape style="position:absolute;left:8111;top:4645;width:2;height:15" coordorigin="8111,4645" coordsize="0,15" path="m8111,4645l8111,4660e" filled="false" stroked="true" strokeweight=".12pt" strokecolor="#050000">
                <v:path arrowok="t"/>
              </v:shape>
            </v:group>
            <v:group style="position:absolute;left:8111;top:4645;width:2;height:15" coordorigin="8111,4645" coordsize="2,15">
              <v:shape style="position:absolute;left:8111;top:4645;width:2;height:15" coordorigin="8111,4645" coordsize="0,15" path="m8111,4645l8111,4660e" filled="false" stroked="true" strokeweight=".12pt" strokecolor="#050000">
                <v:path arrowok="t"/>
              </v:shape>
            </v:group>
            <v:group style="position:absolute;left:7943;top:4632;width:2;height:17" coordorigin="7943,4632" coordsize="2,17">
              <v:shape style="position:absolute;left:7943;top:4632;width:2;height:17" coordorigin="7943,4632" coordsize="0,17" path="m7943,4632l7943,4649e" filled="false" stroked="true" strokeweight=".12pt" strokecolor="#050000">
                <v:path arrowok="t"/>
              </v:shape>
            </v:group>
            <v:group style="position:absolute;left:7926;top:4639;width:17;height:2" coordorigin="7926,4639" coordsize="17,2">
              <v:shape style="position:absolute;left:7926;top:4639;width:17;height:2" coordorigin="7926,4639" coordsize="17,0" path="m7926,4639l7943,4639e" filled="false" stroked="true" strokeweight=".12pt" strokecolor="#050000">
                <v:path arrowok="t"/>
              </v:shape>
            </v:group>
            <v:group style="position:absolute;left:7840;top:4620;width:2;height:17" coordorigin="7840,4620" coordsize="2,17">
              <v:shape style="position:absolute;left:7840;top:4620;width:2;height:17" coordorigin="7840,4620" coordsize="0,17" path="m7840,4620l7840,4637e" filled="false" stroked="true" strokeweight=".12pt" strokecolor="#050000">
                <v:path arrowok="t"/>
              </v:shape>
            </v:group>
            <v:group style="position:absolute;left:7833;top:4620;width:2;height:17" coordorigin="7833,4620" coordsize="2,17">
              <v:shape style="position:absolute;left:7833;top:4620;width:2;height:17" coordorigin="7833,4620" coordsize="0,17" path="m7833,4620l7833,4637e" filled="false" stroked="true" strokeweight=".12pt" strokecolor="#050000">
                <v:path arrowok="t"/>
              </v:shape>
            </v:group>
            <v:group style="position:absolute;left:7816;top:4627;width:17;height:2" coordorigin="7816,4627" coordsize="17,2">
              <v:shape style="position:absolute;left:7816;top:4627;width:17;height:2" coordorigin="7816,4627" coordsize="17,0" path="m7816,4627l7833,4627e" filled="false" stroked="true" strokeweight=".12pt" strokecolor="#050000">
                <v:path arrowok="t"/>
              </v:shape>
            </v:group>
            <v:group style="position:absolute;left:7816;top:4618;width:2;height:17" coordorigin="7816,4618" coordsize="2,17">
              <v:shape style="position:absolute;left:7816;top:4618;width:2;height:17" coordorigin="7816,4618" coordsize="0,17" path="m7816,4618l7816,4634e" filled="false" stroked="true" strokeweight=".12pt" strokecolor="#050000">
                <v:path arrowok="t"/>
              </v:shape>
            </v:group>
            <v:group style="position:absolute;left:7809;top:4622;width:17;height:2" coordorigin="7809,4622" coordsize="17,2">
              <v:shape style="position:absolute;left:7809;top:4622;width:17;height:2" coordorigin="7809,4622" coordsize="17,0" path="m7809,4622l7825,4622e" filled="false" stroked="true" strokeweight=".12pt" strokecolor="#050000">
                <v:path arrowok="t"/>
              </v:shape>
            </v:group>
            <v:group style="position:absolute;left:7816;top:4618;width:2;height:17" coordorigin="7816,4618" coordsize="2,17">
              <v:shape style="position:absolute;left:7816;top:4618;width:2;height:17" coordorigin="7816,4618" coordsize="0,17" path="m7816,4618l7816,4634e" filled="false" stroked="true" strokeweight=".12pt" strokecolor="#050000">
                <v:path arrowok="t"/>
              </v:shape>
            </v:group>
            <v:group style="position:absolute;left:7818;top:4613;width:2;height:17" coordorigin="7818,4613" coordsize="2,17">
              <v:shape style="position:absolute;left:7818;top:4613;width:2;height:17" coordorigin="7818,4613" coordsize="0,17" path="m7818,4613l7818,4630e" filled="false" stroked="true" strokeweight=".12pt" strokecolor="#050000">
                <v:path arrowok="t"/>
              </v:shape>
            </v:group>
            <v:group style="position:absolute;left:7818;top:4610;width:2;height:17" coordorigin="7818,4610" coordsize="2,17">
              <v:shape style="position:absolute;left:7818;top:4610;width:2;height:17" coordorigin="7818,4610" coordsize="0,17" path="m7818,4610l7818,4627e" filled="false" stroked="true" strokeweight=".12pt" strokecolor="#050000">
                <v:path arrowok="t"/>
              </v:shape>
            </v:group>
            <v:group style="position:absolute;left:8130;top:4643;width:2;height:15" coordorigin="8130,4643" coordsize="2,15">
              <v:shape style="position:absolute;left:8130;top:4643;width:2;height:15" coordorigin="8130,4643" coordsize="0,15" path="m8130,4643l8130,4657e" filled="false" stroked="true" strokeweight=".12pt" strokecolor="#050000">
                <v:path arrowok="t"/>
              </v:shape>
            </v:group>
            <v:group style="position:absolute;left:8129;top:4648;width:12;height:5" coordorigin="8129,4648" coordsize="12,5">
              <v:shape style="position:absolute;left:8129;top:4648;width:12;height:5" coordorigin="8129,4648" coordsize="12,5" path="m8129,4650l8131,4650,8131,4648,8139,4648,8139,4650,8141,4650,8141,4652e" filled="false" stroked="true" strokeweight=".72pt" strokecolor="#050000">
                <v:path arrowok="t"/>
              </v:shape>
            </v:group>
            <v:group style="position:absolute;left:7825;top:4618;width:2;height:17" coordorigin="7825,4618" coordsize="2,17">
              <v:shape style="position:absolute;left:7825;top:4618;width:2;height:17" coordorigin="7825,4618" coordsize="0,17" path="m7825,4618l7825,4634e" filled="false" stroked="true" strokeweight=".12pt" strokecolor="#050000">
                <v:path arrowok="t"/>
              </v:shape>
            </v:group>
            <v:group style="position:absolute;left:7831;top:4626;width:3;height:3" coordorigin="7831,4626" coordsize="3,3">
              <v:shape style="position:absolute;left:7831;top:4626;width:3;height:3" coordorigin="7831,4626" coordsize="3,3" path="m7831,4628l7831,4626,7834,4626e" filled="false" stroked="true" strokeweight=".84pt" strokecolor="#050000">
                <v:path arrowok="t"/>
              </v:shape>
            </v:group>
            <v:group style="position:absolute;left:7840;top:4620;width:2;height:17" coordorigin="7840,4620" coordsize="2,17">
              <v:shape style="position:absolute;left:7840;top:4620;width:2;height:17" coordorigin="7840,4620" coordsize="0,17" path="m7840,4620l7840,4637e" filled="false" stroked="true" strokeweight=".12pt" strokecolor="#050000">
                <v:path arrowok="t"/>
              </v:shape>
            </v:group>
            <v:group style="position:absolute;left:7849;top:4620;width:2;height:17" coordorigin="7849,4620" coordsize="2,17">
              <v:shape style="position:absolute;left:7849;top:4620;width:2;height:17" coordorigin="7849,4620" coordsize="0,17" path="m7849,4620l7849,4637e" filled="false" stroked="true" strokeweight=".12pt" strokecolor="#050000">
                <v:path arrowok="t"/>
              </v:shape>
            </v:group>
            <v:group style="position:absolute;left:7942;top:4638;width:3;height:3" coordorigin="7942,4638" coordsize="3,3">
              <v:shape style="position:absolute;left:7942;top:4638;width:3;height:3" coordorigin="7942,4638" coordsize="3,3" path="m7942,4640l7944,4638e" filled="false" stroked="true" strokeweight=".84pt" strokecolor="#050000">
                <v:path arrowok="t"/>
              </v:shape>
            </v:group>
            <v:group style="position:absolute;left:7821;top:4610;width:2;height:17" coordorigin="7821,4610" coordsize="2,17">
              <v:shape style="position:absolute;left:7821;top:4610;width:2;height:17" coordorigin="7821,4610" coordsize="0,17" path="m7821,4610l7821,4627e" filled="false" stroked="true" strokeweight=".12pt" strokecolor="#050000">
                <v:path arrowok="t"/>
              </v:shape>
            </v:group>
            <v:group style="position:absolute;left:7818;top:4613;width:2;height:17" coordorigin="7818,4613" coordsize="2,17">
              <v:shape style="position:absolute;left:7818;top:4613;width:2;height:17" coordorigin="7818,4613" coordsize="0,17" path="m7818,4613l7818,4630e" filled="false" stroked="true" strokeweight=".12pt" strokecolor="#050000">
                <v:path arrowok="t"/>
              </v:shape>
            </v:group>
            <v:group style="position:absolute;left:7818;top:4618;width:2;height:17" coordorigin="7818,4618" coordsize="2,17">
              <v:shape style="position:absolute;left:7818;top:4618;width:2;height:17" coordorigin="7818,4618" coordsize="0,17" path="m7818,4618l7818,4634e" filled="false" stroked="true" strokeweight=".12pt" strokecolor="#050000">
                <v:path arrowok="t"/>
              </v:shape>
            </v:group>
            <v:group style="position:absolute;left:8110;top:4643;width:3;height:3" coordorigin="8110,4643" coordsize="3,3">
              <v:shape style="position:absolute;left:8110;top:4643;width:3;height:3" coordorigin="8110,4643" coordsize="3,3" path="m8112,4643l8110,4643,8110,4645e" filled="false" stroked="true" strokeweight=".84pt" strokecolor="#050000">
                <v:path arrowok="t"/>
              </v:shape>
            </v:group>
            <v:group style="position:absolute;left:8113;top:4643;width:2;height:15" coordorigin="8113,4643" coordsize="2,15">
              <v:shape style="position:absolute;left:8113;top:4643;width:2;height:15" coordorigin="8113,4643" coordsize="0,15" path="m8113,4643l8113,4657e" filled="false" stroked="true" strokeweight=".12pt" strokecolor="#050000">
                <v:path arrowok="t"/>
              </v:shape>
            </v:group>
            <v:group style="position:absolute;left:7687;top:4727;width:8;height:5" coordorigin="7687,4727" coordsize="8,5">
              <v:shape style="position:absolute;left:7687;top:4727;width:8;height:5" coordorigin="7687,4727" coordsize="8,5" path="m7695,4727l7692,4727,7692,4729,7690,4729,7687,4732e" filled="false" stroked="true" strokeweight=".84pt" strokecolor="#050000">
                <v:path arrowok="t"/>
              </v:shape>
            </v:group>
            <v:group style="position:absolute;left:7609;top:4754;width:2;height:17" coordorigin="7609,4754" coordsize="2,17">
              <v:shape style="position:absolute;left:7609;top:4754;width:2;height:17" coordorigin="7609,4754" coordsize="0,17" path="m7609,4754l7609,4771e" filled="false" stroked="true" strokeweight=".12pt" strokecolor="#050000">
                <v:path arrowok="t"/>
              </v:shape>
            </v:group>
            <v:group style="position:absolute;left:7735;top:4748;width:20;height:3" coordorigin="7735,4748" coordsize="20,3">
              <v:shape style="position:absolute;left:7735;top:4748;width:20;height:3" coordorigin="7735,4748" coordsize="20,3" path="m7755,4748l7747,4748,7747,4751,7735,4751e" filled="false" stroked="true" strokeweight=".84pt" strokecolor="#050000">
                <v:path arrowok="t"/>
              </v:shape>
            </v:group>
            <v:group style="position:absolute;left:7659;top:4859;width:5;height:5" coordorigin="7659,4859" coordsize="5,5">
              <v:shape style="position:absolute;left:7659;top:4859;width:5;height:5" coordorigin="7659,4859" coordsize="5,5" path="m7663,4864l7663,4861,7661,4859,7659,4859e" filled="false" stroked="true" strokeweight=".84pt" strokecolor="#050000">
                <v:path arrowok="t"/>
              </v:shape>
            </v:group>
            <v:group style="position:absolute;left:7653;top:4870;width:17;height:2" coordorigin="7653,4870" coordsize="17,2">
              <v:shape style="position:absolute;left:7653;top:4870;width:17;height:2" coordorigin="7653,4870" coordsize="17,0" path="m7653,4870l7669,4870e" filled="false" stroked="true" strokeweight=".12pt" strokecolor="#050000">
                <v:path arrowok="t"/>
              </v:shape>
            </v:group>
            <v:group style="position:absolute;left:7781;top:4746;width:15;height:5" coordorigin="7781,4746" coordsize="15,5">
              <v:shape style="position:absolute;left:7781;top:4746;width:15;height:5" coordorigin="7781,4746" coordsize="15,5" path="m7795,4746l7791,4746,7791,4748,7788,4748,7788,4751,7781,4751e" filled="false" stroked="true" strokeweight=".84pt" strokecolor="#050000">
                <v:path arrowok="t"/>
              </v:shape>
            </v:group>
            <v:group style="position:absolute;left:7798;top:4741;width:3;height:5" coordorigin="7798,4741" coordsize="3,5">
              <v:shape style="position:absolute;left:7798;top:4741;width:3;height:5" coordorigin="7798,4741" coordsize="3,5" path="m7800,4741l7800,4746,7798,4746e" filled="false" stroked="true" strokeweight=".84pt" strokecolor="#050000">
                <v:path arrowok="t"/>
              </v:shape>
            </v:group>
            <v:group style="position:absolute;left:7803;top:4732;width:5;height:10" coordorigin="7803,4732" coordsize="5,10">
              <v:shape style="position:absolute;left:7803;top:4732;width:5;height:10" coordorigin="7803,4732" coordsize="5,10" path="m7807,4732l7807,4736,7805,4736,7805,4739,7803,4739,7803,4741e" filled="false" stroked="true" strokeweight=".84pt" strokecolor="#050000">
                <v:path arrowok="t"/>
              </v:shape>
            </v:group>
            <v:group style="position:absolute;left:7555;top:4633;width:120;height:209" coordorigin="7555,4633" coordsize="120,209">
              <v:shape style="position:absolute;left:7555;top:4633;width:120;height:209" coordorigin="7555,4633" coordsize="120,209" path="m7555,4633l7560,4636,7565,4638,7572,4638,7575,4640,7579,4640,7582,4643,7584,4643,7587,4645,7591,4645,7596,4648,7599,4648,7601,4650,7603,4650,7606,4652,7608,4652,7611,4655,7615,4655,7615,4657,7618,4657,7620,4660,7623,4660,7625,4662,7627,4662,7627,4664,7630,4664,7632,4667,7635,4667,7635,4669,7637,4669,7639,4672,7642,4674,7644,4676,7647,4676,7647,4679,7649,4679,7649,4681,7651,4681,7651,4684,7654,4684,7654,4686,7656,4686,7656,4688,7659,4691,7661,4693,7661,4696,7663,4696,7663,4698,7666,4700,7666,4703,7668,4705,7668,4708,7671,4710,7671,4715,7673,4715,7673,4724,7675,4724,7675,4770,7673,4772,7673,4789,7671,4792,7671,4804,7668,4808,7668,4818,7666,4823,7666,4828,7663,4832,7663,4842e" filled="false" stroked="true" strokeweight=".84pt" strokecolor="#050000">
                <v:path arrowok="t"/>
              </v:shape>
            </v:group>
            <v:group style="position:absolute;left:7660;top:4862;width:2;height:17" coordorigin="7660,4862" coordsize="2,17">
              <v:shape style="position:absolute;left:7660;top:4862;width:2;height:17" coordorigin="7660,4862" coordsize="0,17" path="m7660,4862l7660,4879e" filled="false" stroked="true" strokeweight=".12pt" strokecolor="#050000">
                <v:path arrowok="t"/>
              </v:shape>
            </v:group>
            <v:group style="position:absolute;left:7662;top:4841;width:2;height:17" coordorigin="7662,4841" coordsize="2,17">
              <v:shape style="position:absolute;left:7662;top:4841;width:2;height:17" coordorigin="7662,4841" coordsize="0,17" path="m7662,4841l7662,4858e" filled="false" stroked="true" strokeweight=".12pt" strokecolor="#050000">
                <v:path arrowok="t"/>
              </v:shape>
            </v:group>
            <v:group style="position:absolute;left:7650;top:4865;width:17;height:2" coordorigin="7650,4865" coordsize="17,2">
              <v:shape style="position:absolute;left:7650;top:4865;width:17;height:2" coordorigin="7650,4865" coordsize="17,0" path="m7650,4865l7667,4865e" filled="false" stroked="true" strokeweight=".36pt" strokecolor="#050000">
                <v:path arrowok="t"/>
              </v:shape>
            </v:group>
            <v:group style="position:absolute;left:7662;top:4860;width:2;height:17" coordorigin="7662,4860" coordsize="2,17">
              <v:shape style="position:absolute;left:7662;top:4860;width:2;height:17" coordorigin="7662,4860" coordsize="0,17" path="m7662,4860l7662,4877e" filled="false" stroked="true" strokeweight=".12pt" strokecolor="#050000">
                <v:path arrowok="t"/>
              </v:shape>
            </v:group>
            <v:group style="position:absolute;left:7701;top:4745;width:2;height:17" coordorigin="7701,4745" coordsize="2,17">
              <v:shape style="position:absolute;left:7701;top:4745;width:2;height:17" coordorigin="7701,4745" coordsize="0,17" path="m7701,4745l7701,4762e" filled="false" stroked="true" strokeweight=".12pt" strokecolor="#050000">
                <v:path arrowok="t"/>
              </v:shape>
            </v:group>
            <v:group style="position:absolute;left:7701;top:4742;width:2;height:17" coordorigin="7701,4742" coordsize="2,17">
              <v:shape style="position:absolute;left:7701;top:4742;width:2;height:17" coordorigin="7701,4742" coordsize="0,17" path="m7701,4742l7701,4759e" filled="false" stroked="true" strokeweight=".12pt" strokecolor="#050000">
                <v:path arrowok="t"/>
              </v:shape>
            </v:group>
            <v:group style="position:absolute;left:7702;top:4753;width:3;height:5" coordorigin="7702,4753" coordsize="3,5">
              <v:shape style="position:absolute;left:7702;top:4753;width:3;height:5" coordorigin="7702,4753" coordsize="3,5" path="m7704,4753l7704,4756,7702,4756,7702,4758e" filled="false" stroked="true" strokeweight=".84pt" strokecolor="#050000">
                <v:path arrowok="t"/>
              </v:shape>
            </v:group>
            <v:group style="position:absolute;left:7699;top:4751;width:3;height:3" coordorigin="7699,4751" coordsize="3,3">
              <v:shape style="position:absolute;left:7699;top:4751;width:3;height:3" coordorigin="7699,4751" coordsize="3,3" path="m7699,4751l7702,4751,7702,4753e" filled="false" stroked="true" strokeweight=".84pt" strokecolor="#050000">
                <v:path arrowok="t"/>
              </v:shape>
            </v:group>
            <v:group style="position:absolute;left:7714;top:4744;width:15;height:3" coordorigin="7714,4744" coordsize="15,3">
              <v:shape style="position:absolute;left:7714;top:4744;width:15;height:3" coordorigin="7714,4744" coordsize="15,3" path="m7728,4744l7716,4744,7716,4746,7714,4746e" filled="false" stroked="true" strokeweight=".84pt" strokecolor="#050000">
                <v:path arrowok="t"/>
              </v:shape>
            </v:group>
            <v:group style="position:absolute;left:7728;top:4748;width:8;height:3" coordorigin="7728,4748" coordsize="8,3">
              <v:shape style="position:absolute;left:7728;top:4748;width:8;height:3" coordorigin="7728,4748" coordsize="8,3" path="m7735,4751l7731,4751,7728,4748e" filled="false" stroked="true" strokeweight=".84pt" strokecolor="#050000">
                <v:path arrowok="t"/>
              </v:shape>
            </v:group>
            <v:group style="position:absolute;left:7659;top:4866;width:3;height:3" coordorigin="7659,4866" coordsize="3,3">
              <v:shape style="position:absolute;left:7659;top:4866;width:3;height:3" coordorigin="7659,4866" coordsize="3,3" path="m7659,4868l7659,4866,7661,4866e" filled="false" stroked="true" strokeweight=".84pt" strokecolor="#050000">
                <v:path arrowok="t"/>
              </v:shape>
            </v:group>
            <v:group style="position:absolute;left:7704;top:4746;width:10;height:3" coordorigin="7704,4746" coordsize="10,3">
              <v:shape style="position:absolute;left:7704;top:4746;width:10;height:3" coordorigin="7704,4746" coordsize="10,3" path="m7714,4746l7709,4746,7707,4748,7704,4748e" filled="false" stroked="true" strokeweight=".84pt" strokecolor="#050000">
                <v:path arrowok="t"/>
              </v:shape>
            </v:group>
            <v:group style="position:absolute;left:7720;top:4746;width:17;height:2" coordorigin="7720,4746" coordsize="17,2">
              <v:shape style="position:absolute;left:7720;top:4746;width:17;height:2" coordorigin="7720,4746" coordsize="17,0" path="m7720,4746l7737,4746e" filled="false" stroked="true" strokeweight=".24pt" strokecolor="#050000">
                <v:path arrowok="t"/>
              </v:shape>
            </v:group>
            <v:group style="position:absolute;left:7774;top:4748;width:8;height:3" coordorigin="7774,4748" coordsize="8,3">
              <v:shape style="position:absolute;left:7774;top:4748;width:8;height:3" coordorigin="7774,4748" coordsize="8,3" path="m7781,4751l7779,4751,7779,4748,7774,4748e" filled="false" stroked="true" strokeweight=".84pt" strokecolor="#050000">
                <v:path arrowok="t"/>
              </v:shape>
            </v:group>
            <v:group style="position:absolute;left:7774;top:4739;width:29;height:5" coordorigin="7774,4739" coordsize="29,5">
              <v:shape style="position:absolute;left:7774;top:4739;width:29;height:5" coordorigin="7774,4739" coordsize="29,5" path="m7774,4744l7793,4744,7793,4741,7800,4741,7800,4739,7803,4739e" filled="false" stroked="true" strokeweight=".84pt" strokecolor="#050000">
                <v:path arrowok="t"/>
              </v:shape>
            </v:group>
            <v:group style="position:absolute;left:7789;top:4745;width:17;height:2" coordorigin="7789,4745" coordsize="17,2">
              <v:shape style="position:absolute;left:7789;top:4745;width:17;height:2" coordorigin="7789,4745" coordsize="17,0" path="m7789,4745l7806,4745e" filled="false" stroked="true" strokeweight=".12pt" strokecolor="#050000">
                <v:path arrowok="t"/>
              </v:shape>
            </v:group>
            <v:group style="position:absolute;left:7805;top:4734;width:3;height:3" coordorigin="7805,4734" coordsize="3,3">
              <v:shape style="position:absolute;left:7805;top:4734;width:3;height:3" coordorigin="7805,4734" coordsize="3,3" path="m7805,4736l7805,4734,7807,4734e" filled="false" stroked="true" strokeweight=".84pt" strokecolor="#050000">
                <v:path arrowok="t"/>
              </v:shape>
            </v:group>
            <v:group style="position:absolute;left:7773;top:4716;width:2;height:17" coordorigin="7773,4716" coordsize="2,17">
              <v:shape style="position:absolute;left:7773;top:4716;width:2;height:17" coordorigin="7773,4716" coordsize="0,17" path="m7773,4716l7773,4733e" filled="false" stroked="true" strokeweight=".12pt" strokecolor="#050000">
                <v:path arrowok="t"/>
              </v:shape>
            </v:group>
            <v:group style="position:absolute;left:7503;top:4626;width:108;height:75" coordorigin="7503,4626" coordsize="108,75">
              <v:shape style="position:absolute;left:7503;top:4626;width:108;height:75" coordorigin="7503,4626" coordsize="108,75" path="m7611,4700l7611,4698,7608,4696,7606,4693,7603,4691,7601,4688,7601,4686,7599,4686,7599,4684,7596,4684,7596,4681,7594,4681,7594,4679,7591,4679,7589,4676,7587,4674,7584,4674,7584,4672,7582,4672,7582,4669,7579,4669,7579,4667,7577,4667,7575,4664,7572,4662,7570,4662,7567,4660,7565,4660,7565,4657,7563,4657,7563,4655,7558,4655,7558,4652,7555,4652,7553,4650,7551,4650,7548,4648,7546,4648,7543,4645,7541,4643,7539,4643,7536,4640,7531,4638,7529,4638,7527,4636,7524,4636,7522,4633,7517,4631,7515,4631,7512,4628,7510,4628,7505,4626,7503,4626e" filled="false" stroked="true" strokeweight=".84pt" strokecolor="#050000">
                <v:path arrowok="t"/>
              </v:shape>
            </v:group>
            <v:group style="position:absolute;left:7656;top:4691;width:20;height:154" coordorigin="7656,4691" coordsize="20,154">
              <v:shape style="position:absolute;left:7656;top:4691;width:20;height:154" coordorigin="7656,4691" coordsize="20,154" path="m7656,4691l7659,4693,7659,4696,7661,4696,7661,4698,7663,4698,7663,4703,7666,4703,7666,4705,7668,4708,7668,4712,7671,4715,7671,4720,7673,4722,7673,4736,7675,4739,7675,4748,7675,4751,7673,4753,7673,4780,7671,4782,7671,4796,7668,4799,7668,4808,7666,4813,7666,4823,7663,4828,7663,4837,7661,4842,7661,4844e" filled="false" stroked="true" strokeweight=".84pt" strokecolor="#050000">
                <v:path arrowok="t"/>
              </v:shape>
            </v:group>
            <v:group style="position:absolute;left:7579;top:4710;width:82;height:140" coordorigin="7579,4710" coordsize="82,140">
              <v:shape style="position:absolute;left:7579;top:4710;width:82;height:140" coordorigin="7579,4710" coordsize="82,140" path="m7661,4849l7656,4849,7649,4847,7644,4847,7639,4844,7635,4842,7630,4842,7625,4840,7620,4840,7615,4837,7611,4835,7603,4835,7599,4832,7594,4830,7589,4830,7584,4828,7579,4825,7582,4823,7584,4820,7589,4813,7591,4811,7594,4806,7596,4804,7599,4801,7601,4799,7601,4796,7603,4796,7603,4794,7606,4792,7606,4789,7608,4789,7608,4787,7611,4784,7613,4782,7613,4777,7615,4777,7615,4775,7618,4772,7618,4768,7620,4768,7620,4763,7623,4763,7623,4753,7625,4751,7625,4729,7623,4727,7623,4720,7620,4717,7620,4712,7618,4712,7618,4710e" filled="false" stroked="true" strokeweight=".84pt" strokecolor="#050000">
                <v:path arrowok="t"/>
              </v:shape>
            </v:group>
            <v:group style="position:absolute;left:7662;top:4860;width:2;height:17" coordorigin="7662,4860" coordsize="2,17">
              <v:shape style="position:absolute;left:7662;top:4860;width:2;height:17" coordorigin="7662,4860" coordsize="0,17" path="m7662,4860l7662,4877e" filled="false" stroked="true" strokeweight=".12pt" strokecolor="#050000">
                <v:path arrowok="t"/>
              </v:shape>
            </v:group>
            <v:group style="position:absolute;left:7799;top:4738;width:2;height:17" coordorigin="7799,4738" coordsize="2,17">
              <v:shape style="position:absolute;left:7799;top:4738;width:2;height:17" coordorigin="7799,4738" coordsize="0,17" path="m7799,4738l7799,4754e" filled="false" stroked="true" strokeweight=".12pt" strokecolor="#050000">
                <v:path arrowok="t"/>
              </v:shape>
            </v:group>
            <v:group style="position:absolute;left:7660;top:4853;width:2;height:17" coordorigin="7660,4853" coordsize="2,17">
              <v:shape style="position:absolute;left:7660;top:4853;width:2;height:17" coordorigin="7660,4853" coordsize="0,17" path="m7660,4853l7660,4870e" filled="false" stroked="true" strokeweight=".12pt" strokecolor="#050000">
                <v:path arrowok="t"/>
              </v:shape>
            </v:group>
            <v:group style="position:absolute;left:7653;top:4870;width:17;height:2" coordorigin="7653,4870" coordsize="17,2">
              <v:shape style="position:absolute;left:7653;top:4870;width:17;height:2" coordorigin="7653,4870" coordsize="17,0" path="m7653,4870l7669,4870e" filled="false" stroked="true" strokeweight=".12pt" strokecolor="#050000">
                <v:path arrowok="t"/>
              </v:shape>
            </v:group>
            <v:group style="position:absolute;left:7661;top:4864;width:3;height:3" coordorigin="7661,4864" coordsize="3,3">
              <v:shape style="position:absolute;left:7661;top:4864;width:3;height:3" coordorigin="7661,4864" coordsize="3,3" path="m7661,4866l7663,4866,7663,4864e" filled="false" stroked="true" strokeweight=".84pt" strokecolor="#050000">
                <v:path arrowok="t"/>
              </v:shape>
            </v:group>
            <v:group style="position:absolute;left:7660;top:4858;width:2;height:17" coordorigin="7660,4858" coordsize="2,17">
              <v:shape style="position:absolute;left:7660;top:4858;width:2;height:17" coordorigin="7660,4858" coordsize="0,17" path="m7660,4858l7660,4874e" filled="false" stroked="true" strokeweight=".12pt" strokecolor="#050000">
                <v:path arrowok="t"/>
              </v:shape>
            </v:group>
            <v:group style="position:absolute;left:7493;top:4616;width:10;height:10" coordorigin="7493,4616" coordsize="10,10">
              <v:shape style="position:absolute;left:7493;top:4616;width:10;height:10" coordorigin="7493,4616" coordsize="10,10" path="m7493,4616l7493,4621,7495,4621,7495,4624,7498,4624,7500,4624,7503,4626e" filled="false" stroked="true" strokeweight=".84pt" strokecolor="#050000">
                <v:path arrowok="t"/>
              </v:shape>
            </v:group>
            <v:group style="position:absolute;left:7575;top:4763;width:34;height:46" coordorigin="7575,4763" coordsize="34,46">
              <v:shape style="position:absolute;left:7575;top:4763;width:34;height:46" coordorigin="7575,4763" coordsize="34,46" path="m7608,4763l7608,4768,7606,4768,7606,4770,7603,4772,7603,4775,7601,4775,7601,4777,7599,4780,7599,4782,7596,4782,7596,4784,7594,4787,7591,4789,7591,4792,7589,4792,7587,4796,7584,4799,7582,4801,7579,4804,7575,4808e" filled="false" stroked="true" strokeweight=".84pt" strokecolor="#050000">
                <v:path arrowok="t"/>
              </v:shape>
            </v:group>
            <v:group style="position:absolute;left:7633;top:4858;width:2;height:17" coordorigin="7633,4858" coordsize="2,17">
              <v:shape style="position:absolute;left:7633;top:4858;width:2;height:17" coordorigin="7633,4858" coordsize="0,17" path="m7633,4858l7633,4874e" filled="false" stroked="true" strokeweight=".12pt" strokecolor="#050000">
                <v:path arrowok="t"/>
              </v:shape>
            </v:group>
            <v:group style="position:absolute;left:7662;top:4862;width:2;height:17" coordorigin="7662,4862" coordsize="2,17">
              <v:shape style="position:absolute;left:7662;top:4862;width:2;height:17" coordorigin="7662,4862" coordsize="0,17" path="m7662,4862l7662,4879e" filled="false" stroked="true" strokeweight=".12pt" strokecolor="#050000">
                <v:path arrowok="t"/>
              </v:shape>
            </v:group>
            <v:group style="position:absolute;left:7577;top:4772;width:27;height:29" coordorigin="7577,4772" coordsize="27,29">
              <v:shape style="position:absolute;left:7577;top:4772;width:27;height:29" coordorigin="7577,4772" coordsize="27,29" path="m7577,4801l7579,4801,7582,4799,7584,4794,7589,4787,7594,4784,7596,4780,7599,4775,7603,4772e" filled="false" stroked="true" strokeweight=".84pt" strokecolor="#050000">
                <v:path arrowok="t"/>
              </v:shape>
            </v:group>
            <v:group style="position:absolute;left:7570;top:4801;width:8;height:17" coordorigin="7570,4801" coordsize="8,17">
              <v:shape style="position:absolute;left:7570;top:4801;width:8;height:17" coordorigin="7570,4801" coordsize="8,17" path="m7575,4808l7575,4811,7572,4813,7570,4816,7570,4818,7570,4816,7570,4813,7572,4813,7572,4811,7575,4808,7575,4806,7577,4804,7577,4801e" filled="false" stroked="true" strokeweight=".84pt" strokecolor="#050000">
                <v:path arrowok="t"/>
              </v:shape>
            </v:group>
            <v:group style="position:absolute;left:7692;top:4722;width:5;height:3" coordorigin="7692,4722" coordsize="5,3">
              <v:shape style="position:absolute;left:7692;top:4722;width:5;height:3" coordorigin="7692,4722" coordsize="5,3" path="m7692,4724l7695,4724,7695,4722,7697,4722e" filled="false" stroked="true" strokeweight=".84pt" strokecolor="#050000">
                <v:path arrowok="t"/>
              </v:shape>
            </v:group>
            <v:group style="position:absolute;left:7701;top:4747;width:2;height:17" coordorigin="7701,4747" coordsize="2,17">
              <v:shape style="position:absolute;left:7701;top:4747;width:2;height:17" coordorigin="7701,4747" coordsize="0,17" path="m7701,4747l7701,4764e" filled="false" stroked="true" strokeweight=".12pt" strokecolor="#050000">
                <v:path arrowok="t"/>
              </v:shape>
            </v:group>
            <v:group style="position:absolute;left:7597;top:4848;width:2;height:17" coordorigin="7597,4848" coordsize="2,17">
              <v:shape style="position:absolute;left:7597;top:4848;width:2;height:17" coordorigin="7597,4848" coordsize="0,17" path="m7597,4848l7597,4865e" filled="false" stroked="true" strokeweight=".12pt" strokecolor="#050000">
                <v:path arrowok="t"/>
              </v:shape>
            </v:group>
            <v:group style="position:absolute;left:7656;top:4861;width:3;height:10" coordorigin="7656,4861" coordsize="3,10">
              <v:shape style="position:absolute;left:7656;top:4861;width:3;height:10" coordorigin="7656,4861" coordsize="3,10" path="m7659,4871l7656,4871,7656,4868,7656,4864,7659,4864,7659,4861e" filled="false" stroked="true" strokeweight=".84pt" strokecolor="#050000">
                <v:path arrowok="t"/>
              </v:shape>
            </v:group>
            <v:group style="position:absolute;left:7699;top:4756;width:3;height:3" coordorigin="7699,4756" coordsize="3,3">
              <v:shape style="position:absolute;left:7699;top:4756;width:3;height:3" coordorigin="7699,4756" coordsize="3,3" path="m7702,4758l7702,4756,7699,4756e" filled="false" stroked="true" strokeweight=".84pt" strokecolor="#050000">
                <v:path arrowok="t"/>
              </v:shape>
            </v:group>
            <v:group style="position:absolute;left:7569;top:4807;width:2;height:17" coordorigin="7569,4807" coordsize="2,17">
              <v:shape style="position:absolute;left:7569;top:4807;width:2;height:17" coordorigin="7569,4807" coordsize="0,17" path="m7569,4807l7569,4824e" filled="false" stroked="true" strokeweight=".12pt" strokecolor="#050000">
                <v:path arrowok="t"/>
              </v:shape>
            </v:group>
            <v:group style="position:absolute;left:7560;top:4818;width:15;height:34" coordorigin="7560,4818" coordsize="15,34">
              <v:shape style="position:absolute;left:7560;top:4818;width:15;height:34" coordorigin="7560,4818" coordsize="15,34" path="m7570,4818l7567,4818,7567,4820,7565,4820,7565,4823,7563,4825,7563,4828,7560,4828,7560,4832,7563,4832,7563,4835,7565,4837,7567,4837,7567,4840,7570,4840,7570,4842,7570,4849,7572,4849,7572,4852,7575,4852e" filled="false" stroked="true" strokeweight=".84pt" strokecolor="#050000">
                <v:path arrowok="t"/>
              </v:shape>
            </v:group>
            <v:group style="position:absolute;left:7590;top:4858;width:17;height:2" coordorigin="7590,4858" coordsize="17,2">
              <v:shape style="position:absolute;left:7590;top:4858;width:17;height:2" coordorigin="7590,4858" coordsize="17,0" path="m7590,4858l7607,4858e" filled="false" stroked="true" strokeweight=".12pt" strokecolor="#050000">
                <v:path arrowok="t"/>
              </v:shape>
            </v:group>
            <v:group style="position:absolute;left:7626;top:4867;width:17;height:2" coordorigin="7626,4867" coordsize="17,2">
              <v:shape style="position:absolute;left:7626;top:4867;width:17;height:2" coordorigin="7626,4867" coordsize="17,0" path="m7626,4867l7643,4867e" filled="false" stroked="true" strokeweight=".12pt" strokecolor="#050000">
                <v:path arrowok="t"/>
              </v:shape>
            </v:group>
            <v:group style="position:absolute;left:7570;top:4825;width:63;height:32" coordorigin="7570,4825" coordsize="63,32">
              <v:shape style="position:absolute;left:7570;top:4825;width:63;height:32" coordorigin="7570,4825" coordsize="63,32" path="m7632,4856l7630,4856,7625,4854,7618,4854,7615,4852,7611,4852,7606,4849,7599,4849,7596,4847,7591,4847,7589,4844,7579,4844,7577,4842,7572,4842,7570,4840,7570,4837,7572,4835,7575,4832,7577,4830,7577,4828,7579,4825e" filled="false" stroked="true" strokeweight=".84pt" strokecolor="#050000">
                <v:path arrowok="t"/>
              </v:shape>
            </v:group>
            <v:group style="position:absolute;left:7567;top:4818;width:5;height:17" coordorigin="7567,4818" coordsize="5,17">
              <v:shape style="position:absolute;left:7567;top:4818;width:5;height:17" coordorigin="7567,4818" coordsize="5,17" path="m7572,4835l7572,4832,7570,4830,7570,4828,7567,4825,7567,4818,7570,4818e" filled="false" stroked="true" strokeweight=".84pt" strokecolor="#050000">
                <v:path arrowok="t"/>
              </v:shape>
            </v:group>
            <v:group style="position:absolute;left:7575;top:4808;width:5;height:17" coordorigin="7575,4808" coordsize="5,17">
              <v:shape style="position:absolute;left:7575;top:4808;width:5;height:17" coordorigin="7575,4808" coordsize="5,17" path="m7579,4825l7577,4825,7577,4823,7577,4820,7575,4820,7575,4808e" filled="false" stroked="true" strokeweight=".84pt" strokecolor="#050000">
                <v:path arrowok="t"/>
              </v:shape>
            </v:group>
            <v:group style="position:absolute;left:7611;top:4710;width:8;height:3" coordorigin="7611,4710" coordsize="8,3">
              <v:shape style="position:absolute;left:7611;top:4710;width:8;height:3" coordorigin="7611,4710" coordsize="8,3" path="m7618,4710l7615,4712,7611,4712e" filled="false" stroked="true" strokeweight=".84pt" strokecolor="#050000">
                <v:path arrowok="t"/>
              </v:shape>
            </v:group>
            <v:group style="position:absolute;left:7503;top:4626;width:3;height:10" coordorigin="7503,4626" coordsize="3,10">
              <v:shape style="position:absolute;left:7503;top:4626;width:3;height:10" coordorigin="7503,4626" coordsize="3,10" path="m7503,4626l7503,4633,7505,4633,7505,4636e" filled="false" stroked="true" strokeweight=".84pt" strokecolor="#050000">
                <v:path arrowok="t"/>
              </v:shape>
            </v:group>
            <v:group style="position:absolute;left:7558;top:4568;width:34;height:39" coordorigin="7558,4568" coordsize="34,39">
              <v:shape style="position:absolute;left:7558;top:4568;width:34;height:39" coordorigin="7558,4568" coordsize="34,39" path="m7591,4568l7589,4571,7587,4571,7587,4573,7584,4573,7584,4576,7582,4576,7579,4578,7577,4580,7575,4583,7572,4585,7570,4585,7570,4588,7567,4588,7567,4590,7565,4590,7565,4592,7563,4595,7563,4597,7560,4597,7560,4600,7558,4602,7558,4607e" filled="false" stroked="true" strokeweight=".84pt" strokecolor="#050000">
                <v:path arrowok="t"/>
              </v:shape>
            </v:group>
            <v:group style="position:absolute;left:7693;top:4752;width:17;height:2" coordorigin="7693,4752" coordsize="17,2">
              <v:shape style="position:absolute;left:7693;top:4752;width:17;height:2" coordorigin="7693,4752" coordsize="17,0" path="m7693,4752l7710,4752e" filled="false" stroked="true" strokeweight=".12pt" strokecolor="#050000">
                <v:path arrowok="t"/>
              </v:shape>
            </v:group>
            <v:group style="position:absolute;left:7607;top:4759;width:2;height:17" coordorigin="7607,4759" coordsize="2,17">
              <v:shape style="position:absolute;left:7607;top:4759;width:2;height:17" coordorigin="7607,4759" coordsize="0,17" path="m7607,4759l7607,4776e" filled="false" stroked="true" strokeweight=".119pt" strokecolor="#050000">
                <v:path arrowok="t"/>
              </v:shape>
            </v:group>
            <v:group style="position:absolute;left:7603;top:4768;width:3;height:5" coordorigin="7603,4768" coordsize="3,5">
              <v:shape style="position:absolute;left:7603;top:4768;width:3;height:5" coordorigin="7603,4768" coordsize="3,5" path="m7603,4770l7603,4772,7603,4770,7606,4768e" filled="false" stroked="true" strokeweight=".84pt" strokecolor="#050000">
                <v:path arrowok="t"/>
              </v:shape>
            </v:group>
            <v:group style="position:absolute;left:8124;top:4710;width:113;height:32" coordorigin="8124,4710" coordsize="113,32">
              <v:shape style="position:absolute;left:8124;top:4710;width:113;height:32" coordorigin="8124,4710" coordsize="113,32" path="m8124,4741l8124,4739,8127,4739,8127,4736,8129,4736,8129,4734,8131,4734,8134,4734,8134,4732,8136,4732,8139,4729,8141,4729,8141,4727,8146,4727,8146,4724,8151,4724,8153,4722,8158,4722,8158,4720,8165,4720,8167,4717,8172,4717,8175,4717,8177,4715,8187,4715,8189,4712,8206,4712,8211,4710,8237,4710e" filled="false" stroked="true" strokeweight=".84pt" strokecolor="#050000">
                <v:path arrowok="t"/>
              </v:shape>
            </v:group>
            <v:group style="position:absolute;left:8147;top:4915;width:2;height:17" coordorigin="8147,4915" coordsize="2,17">
              <v:shape style="position:absolute;left:8147;top:4915;width:2;height:17" coordorigin="8147,4915" coordsize="0,17" path="m8147,4915l8147,4932e" filled="false" stroked="true" strokeweight=".119pt" strokecolor="#050000">
                <v:path arrowok="t"/>
              </v:shape>
            </v:group>
            <v:group style="position:absolute;left:8140;top:4922;width:17;height:2" coordorigin="8140,4922" coordsize="17,2">
              <v:shape style="position:absolute;left:8140;top:4922;width:17;height:2" coordorigin="8140,4922" coordsize="17,0" path="m8140,4922l8157,4922e" filled="false" stroked="true" strokeweight=".12pt" strokecolor="#050000">
                <v:path arrowok="t"/>
              </v:shape>
            </v:group>
            <v:group style="position:absolute;left:8350;top:4808;width:8;height:12" coordorigin="8350,4808" coordsize="8,12">
              <v:shape style="position:absolute;left:8350;top:4808;width:8;height:12" coordorigin="8350,4808" coordsize="8,12" path="m8357,4808l8355,4811,8355,4813,8352,4816,8352,4818,8350,4820e" filled="false" stroked="true" strokeweight=".84pt" strokecolor="#050000">
                <v:path arrowok="t"/>
              </v:shape>
            </v:group>
            <v:group style="position:absolute;left:8098;top:4741;width:24;height:152" coordorigin="8098,4741" coordsize="24,152">
              <v:shape style="position:absolute;left:8098;top:4741;width:24;height:152" coordorigin="8098,4741" coordsize="24,152" path="m8122,4741l8119,4744,8119,4746,8117,4746,8117,4748,8115,4748,8115,4751,8112,4751,8112,4753,8110,4756,8110,4758,8107,4758,8107,4763,8105,4763,8105,4768,8103,4770,8103,4775,8100,4777,8100,4787,8098,4789,8098,4794,8098,4796,8098,4847,8100,4849,8100,4871,8103,4873,8103,4888,8105,4890,8105,4892e" filled="false" stroked="true" strokeweight=".84pt" strokecolor="#050000">
                <v:path arrowok="t"/>
              </v:shape>
            </v:group>
            <v:group style="position:absolute;left:8121;top:4913;width:2;height:17" coordorigin="8121,4913" coordsize="2,17">
              <v:shape style="position:absolute;left:8121;top:4913;width:2;height:17" coordorigin="8121,4913" coordsize="0,17" path="m8121,4913l8121,4930e" filled="false" stroked="true" strokeweight=".12pt" strokecolor="#050000">
                <v:path arrowok="t"/>
              </v:shape>
            </v:group>
            <v:group style="position:absolute;left:8107;top:4912;width:5;height:10" coordorigin="8107,4912" coordsize="5,10">
              <v:shape style="position:absolute;left:8107;top:4912;width:5;height:10" coordorigin="8107,4912" coordsize="5,10" path="m8107,4912l8107,4916,8110,4916,8110,4921,8112,4921e" filled="false" stroked="true" strokeweight=".84pt" strokecolor="#050000">
                <v:path arrowok="t"/>
              </v:shape>
            </v:group>
            <v:group style="position:absolute;left:8316;top:4595;width:46;height:2" coordorigin="8316,4595" coordsize="46,2">
              <v:shape style="position:absolute;left:8316;top:4595;width:46;height:2" coordorigin="8316,4595" coordsize="46,0" path="m8316,4595l8362,4595e" filled="false" stroked="true" strokeweight=".84pt" strokecolor="#050000">
                <v:path arrowok="t"/>
              </v:shape>
            </v:group>
            <v:group style="position:absolute;left:8147;top:4915;width:2;height:17" coordorigin="8147,4915" coordsize="2,17">
              <v:shape style="position:absolute;left:8147;top:4915;width:2;height:17" coordorigin="8147,4915" coordsize="0,17" path="m8147,4915l8147,4932e" filled="false" stroked="true" strokeweight=".119pt" strokecolor="#050000">
                <v:path arrowok="t"/>
              </v:shape>
            </v:group>
            <v:group style="position:absolute;left:8155;top:4770;width:51;height:125" coordorigin="8155,4770" coordsize="51,125">
              <v:shape style="position:absolute;left:8155;top:4770;width:51;height:125" coordorigin="8155,4770" coordsize="51,125" path="m8206,4895l8201,4888,8199,4885,8196,4880,8194,4878,8189,4873,8187,4871,8187,4868,8184,4866,8182,4864,8182,4861,8179,4859,8177,4856,8177,4854,8175,4852,8172,4849,8172,4847,8170,4844,8170,4842,8167,4842,8167,4837,8165,4837,8165,4832,8163,4832,8163,4828,8160,4828,8160,4820,8158,4820,8158,4811,8155,4811,8155,4789,8158,4787,8158,4780,8160,4780,8160,4775,8163,4775,8163,4772,8165,4770,8165,4772,8167,4772,8170,4772,8170,4775,8175,4775,8175,4777,8182,4777,8182,4775e" filled="false" stroked="true" strokeweight=".84pt" strokecolor="#050000">
                <v:path arrowok="t"/>
              </v:shape>
            </v:group>
            <v:group style="position:absolute;left:8316;top:4595;width:44;height:3" coordorigin="8316,4595" coordsize="44,3">
              <v:shape style="position:absolute;left:8316;top:4595;width:44;height:3" coordorigin="8316,4595" coordsize="44,3" path="m8359,4597l8345,4597,8343,4595,8323,4595,8321,4597,8316,4597e" filled="false" stroked="true" strokeweight=".84pt" strokecolor="#050000">
                <v:path arrowok="t"/>
              </v:shape>
            </v:group>
            <v:group style="position:absolute;left:8124;top:4710;width:116;height:32" coordorigin="8124,4710" coordsize="116,32">
              <v:shape style="position:absolute;left:8124;top:4710;width:116;height:32" coordorigin="8124,4710" coordsize="116,32" path="m8239,4710l8223,4710,8218,4712,8196,4712,8194,4715,8182,4715,8179,4717,8170,4717,8170,4720,8163,4720,8160,4722,8158,4722,8155,4722,8153,4724,8148,4724,8146,4727,8143,4727,8141,4729,8139,4729,8139,4732,8134,4732,8134,4734,8131,4734,8129,4736,8127,4736,8127,4739,8124,4739,8124,4741e" filled="false" stroked="true" strokeweight=".84pt" strokecolor="#050000">
                <v:path arrowok="t"/>
              </v:shape>
            </v:group>
            <v:group style="position:absolute;left:8149;top:4915;width:2;height:17" coordorigin="8149,4915" coordsize="2,17">
              <v:shape style="position:absolute;left:8149;top:4915;width:2;height:17" coordorigin="8149,4915" coordsize="0,17" path="m8149,4915l8149,4932e" filled="false" stroked="true" strokeweight=".12pt" strokecolor="#050000">
                <v:path arrowok="t"/>
              </v:shape>
            </v:group>
            <v:group style="position:absolute;left:8146;top:4921;width:3;height:3" coordorigin="8146,4921" coordsize="3,3">
              <v:shape style="position:absolute;left:8146;top:4921;width:3;height:3" coordorigin="8146,4921" coordsize="3,3" path="m8146,4924l8148,4924,8148,4921e" filled="false" stroked="true" strokeweight=".84pt" strokecolor="#050000">
                <v:path arrowok="t"/>
              </v:shape>
            </v:group>
            <v:group style="position:absolute;left:8137;top:4922;width:17;height:2" coordorigin="8137,4922" coordsize="17,2">
              <v:shape style="position:absolute;left:8137;top:4922;width:17;height:2" coordorigin="8137,4922" coordsize="17,0" path="m8137,4922l8154,4922e" filled="false" stroked="true" strokeweight=".12pt" strokecolor="#050000">
                <v:path arrowok="t"/>
              </v:shape>
            </v:group>
            <v:group style="position:absolute;left:8137;top:4913;width:2;height:17" coordorigin="8137,4913" coordsize="2,17">
              <v:shape style="position:absolute;left:8137;top:4913;width:2;height:17" coordorigin="8137,4913" coordsize="0,17" path="m8137,4913l8137,4930e" filled="false" stroked="true" strokeweight=".12pt" strokecolor="#050000">
                <v:path arrowok="t"/>
              </v:shape>
            </v:group>
            <v:group style="position:absolute;left:8347;top:4636;width:12;height:5" coordorigin="8347,4636" coordsize="12,5">
              <v:shape style="position:absolute;left:8347;top:4636;width:12;height:5" coordorigin="8347,4636" coordsize="12,5" path="m8359,4640l8357,4640,8357,4638,8352,4638,8350,4636,8347,4636e" filled="false" stroked="true" strokeweight=".84pt" strokecolor="#050000">
                <v:path arrowok="t"/>
              </v:shape>
            </v:group>
            <v:group style="position:absolute;left:8175;top:4765;width:56;height:125" coordorigin="8175,4765" coordsize="56,125">
              <v:shape style="position:absolute;left:8175;top:4765;width:56;height:125" coordorigin="8175,4765" coordsize="56,125" path="m8230,4890l8227,4888,8225,4885,8225,4883,8223,4880,8218,4876,8215,4871,8213,4868,8211,4866,8208,4864,8206,4859,8203,4859,8203,4856,8201,4856,8201,4854,8199,4852,8199,4849,8196,4847,8194,4844,8191,4842,8191,4840,8189,4840,8189,4835,8187,4835,8187,4832,8184,4830,8184,4828,8182,4825,8182,4823,8179,4820,8179,4816,8177,4816,8177,4808,8175,4806,8175,4792,8177,4789,8177,4784,8179,4782,8179,4780,8182,4777,8182,4775,8184,4775,8184,4772,8187,4770,8189,4768,8191,4765e" filled="false" stroked="true" strokeweight=".84pt" strokecolor="#050000">
                <v:path arrowok="t"/>
              </v:shape>
            </v:group>
            <v:group style="position:absolute;left:8326;top:4746;width:20;height:32" coordorigin="8326,4746" coordsize="20,32">
              <v:shape style="position:absolute;left:8326;top:4746;width:20;height:32" coordorigin="8326,4746" coordsize="20,32" path="m8326,4746l8328,4748,8331,4753,8331,4756,8333,4758,8343,4772,8345,4775,8345,4777e" filled="false" stroked="true" strokeweight=".84pt" strokecolor="#050000">
                <v:path arrowok="t"/>
              </v:shape>
            </v:group>
            <v:group style="position:absolute;left:8335;top:4801;width:15;height:22" coordorigin="8335,4801" coordsize="15,22">
              <v:shape style="position:absolute;left:8335;top:4801;width:15;height:22" coordorigin="8335,4801" coordsize="15,22" path="m8345,4801l8345,4804,8347,4804,8347,4806,8350,4806,8350,4813,8347,4813,8347,4816,8345,4818,8343,4820,8340,4820,8340,4823,8335,4823e" filled="false" stroked="true" strokeweight=".84pt" strokecolor="#050000">
                <v:path arrowok="t"/>
              </v:shape>
            </v:group>
            <v:group style="position:absolute;left:8105;top:4895;width:113;height:17" coordorigin="8105,4895" coordsize="113,17">
              <v:shape style="position:absolute;left:8105;top:4895;width:113;height:17" coordorigin="8105,4895" coordsize="113,17" path="m8105,4900l8131,4900,8136,4897,8187,4897,8194,4895,8206,4895,8211,4900,8211,4902,8213,4904,8215,4907,8215,4909,8218,4909,8218,4912e" filled="false" stroked="true" strokeweight=".84pt" strokecolor="#050000">
                <v:path arrowok="t"/>
              </v:shape>
            </v:group>
            <v:group style="position:absolute;left:8355;top:4636;width:5;height:3" coordorigin="8355,4636" coordsize="5,3">
              <v:shape style="position:absolute;left:8355;top:4636;width:5;height:3" coordorigin="8355,4636" coordsize="5,3" path="m8359,4638l8357,4638,8357,4636,8355,4636e" filled="false" stroked="true" strokeweight=".84pt" strokecolor="#050000">
                <v:path arrowok="t"/>
              </v:shape>
            </v:group>
            <v:group style="position:absolute;left:8350;top:4808;width:3;height:12" coordorigin="8350,4808" coordsize="3,12">
              <v:shape style="position:absolute;left:8350;top:4808;width:3;height:12" coordorigin="8350,4808" coordsize="3,12" path="m8350,4808l8352,4808,8352,4811,8352,4820,8350,4820e" filled="false" stroked="true" strokeweight=".84pt" strokecolor="#050000">
                <v:path arrowok="t"/>
              </v:shape>
            </v:group>
            <v:group style="position:absolute;left:8357;top:4804;width:3;height:5" coordorigin="8357,4804" coordsize="3,5">
              <v:shape style="position:absolute;left:8357;top:4804;width:3;height:5" coordorigin="8357,4804" coordsize="3,5" path="m8359,4804l8357,4804,8357,4806,8357,4808e" filled="false" stroked="true" strokeweight=".84pt" strokecolor="#050000">
                <v:path arrowok="t"/>
              </v:shape>
            </v:group>
            <v:group style="position:absolute;left:8352;top:4789;width:5;height:8" coordorigin="8352,4789" coordsize="5,8">
              <v:shape style="position:absolute;left:8352;top:4789;width:5;height:8" coordorigin="8352,4789" coordsize="5,8" path="m8352,4789l8355,4792,8355,4794,8357,4796e" filled="false" stroked="true" strokeweight=".84pt" strokecolor="#050000">
                <v:path arrowok="t"/>
              </v:shape>
            </v:group>
            <v:group style="position:absolute;left:8357;top:4794;width:3;height:10" coordorigin="8357,4794" coordsize="3,10">
              <v:shape style="position:absolute;left:8357;top:4794;width:3;height:10" coordorigin="8357,4794" coordsize="3,10" path="m8359,4804l8359,4801,8357,4801,8357,4794e" filled="false" stroked="true" strokeweight=".84pt" strokecolor="#050000">
                <v:path arrowok="t"/>
              </v:shape>
            </v:group>
            <v:group style="position:absolute;left:8419;top:4614;width:3;height:10" coordorigin="8419,4614" coordsize="3,10">
              <v:shape style="position:absolute;left:8419;top:4614;width:3;height:10" coordorigin="8419,4614" coordsize="3,10" path="m8422,4614l8422,4621,8419,4621,8419,4624e" filled="false" stroked="true" strokeweight=".84pt" strokecolor="#050000">
                <v:path arrowok="t"/>
              </v:shape>
            </v:group>
            <v:group style="position:absolute;left:8321;top:4612;width:104;height:96" coordorigin="8321,4612" coordsize="104,96">
              <v:shape style="position:absolute;left:8321;top:4612;width:104;height:96" coordorigin="8321,4612" coordsize="104,96" path="m8321,4708l8323,4705,8326,4705,8326,4703,8328,4700,8331,4700,8333,4698,8335,4696,8338,4696,8338,4693,8340,4693,8343,4691,8345,4688,8350,4686,8352,4684,8355,4681,8359,4676,8362,4674,8364,4672,8369,4669,8371,4667,8374,4664,8379,4660,8381,4657,8383,4655,8388,4652,8391,4650,8393,4645,8395,4645,8395,4643,8398,4640,8400,4640,8400,4638,8403,4638,8405,4636,8405,4633,8407,4633,8407,4631,8410,4628,8412,4628,8412,4626,8415,4624,8417,4621,8419,4619,8422,4616,8422,4614,8424,4614,8424,4612e" filled="false" stroked="true" strokeweight=".84pt" strokecolor="#050000">
                <v:path arrowok="t"/>
              </v:shape>
            </v:group>
            <v:group style="position:absolute;left:7873;top:4540;width:2;height:15" coordorigin="7873,4540" coordsize="2,15">
              <v:shape style="position:absolute;left:7873;top:4540;width:2;height:15" coordorigin="7873,4540" coordsize="0,15" path="m7873,4540l7873,4554e" filled="false" stroked="true" strokeweight=".12pt" strokecolor="#050000">
                <v:path arrowok="t"/>
              </v:shape>
            </v:group>
            <v:group style="position:absolute;left:7865;top:4548;width:15;height:2" coordorigin="7865,4548" coordsize="15,2">
              <v:shape style="position:absolute;left:7865;top:4548;width:15;height:2" coordorigin="7865,4548" coordsize="15,0" path="m7865,4548l7879,4548e" filled="false" stroked="true" strokeweight=".12pt" strokecolor="#050000">
                <v:path arrowok="t"/>
              </v:shape>
            </v:group>
            <v:group style="position:absolute;left:8170;top:4582;width:15;height:2" coordorigin="8170,4582" coordsize="15,2">
              <v:shape style="position:absolute;left:8170;top:4582;width:15;height:2" coordorigin="8170,4582" coordsize="15,0" path="m8170,4582l8184,4582e" filled="false" stroked="true" strokeweight=".12pt" strokecolor="#050000">
                <v:path arrowok="t"/>
              </v:shape>
            </v:group>
            <v:group style="position:absolute;left:7752;top:4600;width:10;height:3" coordorigin="7752,4600" coordsize="10,3">
              <v:shape style="position:absolute;left:7752;top:4600;width:10;height:3" coordorigin="7752,4600" coordsize="10,3" path="m7752,4600l7755,4600,7755,4602,7759,4602,7759,4600,7762,4600,7759,4600,7752,4600xe" filled="false" stroked="true" strokeweight=".72pt" strokecolor="#050000">
                <v:path arrowok="t"/>
              </v:shape>
            </v:group>
            <v:group style="position:absolute;left:7873;top:4540;width:2;height:15" coordorigin="7873,4540" coordsize="2,15">
              <v:shape style="position:absolute;left:7873;top:4540;width:2;height:15" coordorigin="7873,4540" coordsize="0,15" path="m7873,4540l7873,4554e" filled="false" stroked="true" strokeweight=".12pt" strokecolor="#050000">
                <v:path arrowok="t"/>
              </v:shape>
            </v:group>
            <v:group style="position:absolute;left:7872;top:4544;width:5;height:3" coordorigin="7872,4544" coordsize="5,3">
              <v:shape style="position:absolute;left:7872;top:4544;width:5;height:3" coordorigin="7872,4544" coordsize="5,3" path="m7872,4544l7877,4544,7877,4547e" filled="false" stroked="true" strokeweight=".72pt" strokecolor="#050000">
                <v:path arrowok="t"/>
              </v:shape>
            </v:group>
            <v:group style="position:absolute;left:8170;top:4579;width:15;height:2" coordorigin="8170,4579" coordsize="15,2">
              <v:shape style="position:absolute;left:8170;top:4579;width:15;height:2" coordorigin="8170,4579" coordsize="15,0" path="m8170,4579l8184,4579e" filled="false" stroked="true" strokeweight=".12pt" strokecolor="#050000">
                <v:path arrowok="t"/>
              </v:shape>
            </v:group>
            <v:group style="position:absolute;left:8177;top:4578;width:5;height:5" coordorigin="8177,4578" coordsize="5,5">
              <v:shape style="position:absolute;left:8177;top:4578;width:5;height:5" coordorigin="8177,4578" coordsize="5,5" path="m8177,4578l8182,4578,8182,4580,8182,4583e" filled="false" stroked="true" strokeweight=".72pt" strokecolor="#050000">
                <v:path arrowok="t"/>
              </v:shape>
            </v:group>
            <v:group style="position:absolute;left:7589;top:4578;width:34;height:22" coordorigin="7589,4578" coordsize="34,22">
              <v:shape style="position:absolute;left:7589;top:4578;width:34;height:22" coordorigin="7589,4578" coordsize="34,22" path="m7589,4578l7589,4583,7591,4583,7591,4585,7594,4585,7594,4588,7596,4588,7596,4590,7599,4590,7599,4592,7601,4592,7603,4595,7606,4595,7608,4597,7613,4597,7615,4600,7623,4600e" filled="false" stroked="true" strokeweight=".84pt" strokecolor="#050000">
                <v:path arrowok="t"/>
              </v:shape>
            </v:group>
            <v:group style="position:absolute;left:7626;top:4558;width:2;height:17" coordorigin="7626,4558" coordsize="2,17">
              <v:shape style="position:absolute;left:7626;top:4558;width:2;height:17" coordorigin="7626,4558" coordsize="0,17" path="m7626,4558l7626,4574e" filled="false" stroked="true" strokeweight=".119pt" strokecolor="#050000">
                <v:path arrowok="t"/>
              </v:shape>
            </v:group>
            <v:group style="position:absolute;left:8166;top:4525;width:2;height:15" coordorigin="8166,4525" coordsize="2,15">
              <v:shape style="position:absolute;left:8166;top:4525;width:2;height:15" coordorigin="8166,4525" coordsize="0,15" path="m8166,4525l8166,4540e" filled="false" stroked="true" strokeweight=".119pt" strokecolor="#050000">
                <v:path arrowok="t"/>
              </v:shape>
            </v:group>
            <v:group style="position:absolute;left:8165;top:4532;width:5;height:3" coordorigin="8165,4532" coordsize="5,3">
              <v:shape style="position:absolute;left:8165;top:4532;width:5;height:3" coordorigin="8165,4532" coordsize="5,3" path="m8165,4532l8165,4535,8167,4535,8170,4535e" filled="false" stroked="true" strokeweight=".72pt" strokecolor="#050000">
                <v:path arrowok="t"/>
              </v:shape>
            </v:group>
            <v:group style="position:absolute;left:7873;top:4542;width:2;height:15" coordorigin="7873,4542" coordsize="2,15">
              <v:shape style="position:absolute;left:7873;top:4542;width:2;height:15" coordorigin="7873,4542" coordsize="0,15" path="m7873,4542l7873,4556e" filled="false" stroked="true" strokeweight=".12pt" strokecolor="#050000">
                <v:path arrowok="t"/>
              </v:shape>
            </v:group>
            <v:group style="position:absolute;left:7876;top:4544;width:2;height:15" coordorigin="7876,4544" coordsize="2,15">
              <v:shape style="position:absolute;left:7876;top:4544;width:2;height:15" coordorigin="7876,4544" coordsize="0,15" path="m7876,4544l7876,4559e" filled="false" stroked="true" strokeweight=".12pt" strokecolor="#050000">
                <v:path arrowok="t"/>
              </v:shape>
            </v:group>
            <v:group style="position:absolute;left:7870;top:4548;width:15;height:2" coordorigin="7870,4548" coordsize="15,2">
              <v:shape style="position:absolute;left:7870;top:4548;width:15;height:2" coordorigin="7870,4548" coordsize="15,0" path="m7870,4548l7884,4548e" filled="false" stroked="true" strokeweight=".12pt" strokecolor="#050000">
                <v:path arrowok="t"/>
              </v:shape>
            </v:group>
            <v:group style="position:absolute;left:8170;top:4532;width:3;height:3" coordorigin="8170,4532" coordsize="3,3">
              <v:shape style="position:absolute;left:8170;top:4532;width:3;height:3" coordorigin="8170,4532" coordsize="3,3" path="m8172,4532l8172,4535,8170,4535e" filled="false" stroked="true" strokeweight=".72pt" strokecolor="#050000">
                <v:path arrowok="t"/>
              </v:shape>
            </v:group>
            <v:group style="position:absolute;left:8146;top:4638;width:87;height:22" coordorigin="8146,4638" coordsize="87,22">
              <v:shape style="position:absolute;left:8146;top:4638;width:87;height:22" coordorigin="8146,4638" coordsize="87,22" path="m8146,4660l8153,4660,8158,4657,8182,4657,8182,4655,8194,4655,8194,4652,8203,4652,8206,4650,8211,4650,8213,4648,8218,4648,8218,4645,8223,4645,8223,4643,8227,4643,8227,4640,8230,4640,8230,4638,8232,4638e" filled="false" stroked="true" strokeweight=".84pt" strokecolor="#050000">
                <v:path arrowok="t"/>
              </v:shape>
            </v:group>
            <v:group style="position:absolute;left:7763;top:4592;width:2;height:15" coordorigin="7763,4592" coordsize="2,15">
              <v:shape style="position:absolute;left:7763;top:4592;width:2;height:15" coordorigin="7763,4592" coordsize="0,15" path="m7763,4592l7763,4607e" filled="false" stroked="true" strokeweight=".12pt" strokecolor="#050000">
                <v:path arrowok="t"/>
              </v:shape>
            </v:group>
            <v:group style="position:absolute;left:7589;top:4578;width:34;height:22" coordorigin="7589,4578" coordsize="34,22">
              <v:shape style="position:absolute;left:7589;top:4578;width:34;height:22" coordorigin="7589,4578" coordsize="34,22" path="m7589,4578l7589,4580,7591,4583,7591,4585,7594,4585,7594,4588,7596,4588,7596,4590,7599,4590,7601,4590,7601,4592,7606,4592,7606,4595,7611,4595,7611,4597,7618,4597,7618,4600,7623,4600e" filled="false" stroked="true" strokeweight=".84pt" strokecolor="#050000">
                <v:path arrowok="t"/>
              </v:shape>
            </v:group>
            <v:group style="position:absolute;left:7601;top:4568;width:5;height:8" coordorigin="7601,4568" coordsize="5,8">
              <v:shape style="position:absolute;left:7601;top:4568;width:5;height:8" coordorigin="7601,4568" coordsize="5,8" path="m7601,4576l7601,4571,7603,4571,7603,4568,7606,4568e" filled="false" stroked="true" strokeweight=".84pt" strokecolor="#050000">
                <v:path arrowok="t"/>
              </v:shape>
            </v:group>
            <v:group style="position:absolute;left:8002;top:4744;width:5;height:8" coordorigin="8002,4744" coordsize="5,8">
              <v:shape style="position:absolute;left:8002;top:4744;width:5;height:8" coordorigin="8002,4744" coordsize="5,8" path="m8002,4751l8004,4748,8007,4748,8007,4746,8007,4744e" filled="false" stroked="true" strokeweight=".84pt" strokecolor="#050000">
                <v:path arrowok="t"/>
              </v:shape>
            </v:group>
            <v:group style="position:absolute;left:8045;top:4698;width:8;height:12" coordorigin="8045,4698" coordsize="8,12">
              <v:shape style="position:absolute;left:8045;top:4698;width:8;height:12" coordorigin="8045,4698" coordsize="8,12" path="m8052,4710l8050,4710,8050,4708,8047,4708,8047,4705,8045,4705,8045,4703,8045,4698e" filled="false" stroked="true" strokeweight=".84pt" strokecolor="#050000">
                <v:path arrowok="t"/>
              </v:shape>
            </v:group>
            <v:group style="position:absolute;left:8083;top:4698;width:8;height:12" coordorigin="8083,4698" coordsize="8,12">
              <v:shape style="position:absolute;left:8083;top:4698;width:8;height:12" coordorigin="8083,4698" coordsize="8,12" path="m8091,4698l8091,4708,8088,4708,8088,4710,8086,4710,8083,4710e" filled="false" stroked="true" strokeweight=".84pt" strokecolor="#050000">
                <v:path arrowok="t"/>
              </v:shape>
            </v:group>
            <v:group style="position:absolute;left:7983;top:4741;width:10;height:12" coordorigin="7983,4741" coordsize="10,12">
              <v:shape style="position:absolute;left:7983;top:4741;width:10;height:12" coordorigin="7983,4741" coordsize="10,12" path="m7992,4753l7990,4753,7990,4751,7987,4751,7987,4748,7985,4748,7985,4746,7983,4744,7983,4741e" filled="false" stroked="true" strokeweight=".84pt" strokecolor="#050000">
                <v:path arrowok="t"/>
              </v:shape>
            </v:group>
            <v:group style="position:absolute;left:8050;top:4696;width:3;height:12" coordorigin="8050,4696" coordsize="3,12">
              <v:shape style="position:absolute;left:8050;top:4696;width:3;height:12" coordorigin="8050,4696" coordsize="3,12" path="m8052,4708l8052,4705,8050,4705,8050,4696e" filled="false" stroked="true" strokeweight=".84pt" strokecolor="#050000">
                <v:path arrowok="t"/>
              </v:shape>
            </v:group>
            <v:group style="position:absolute;left:8131;top:4693;width:12;height:39" coordorigin="8131,4693" coordsize="12,39">
              <v:shape style="position:absolute;left:8131;top:4693;width:12;height:39" coordorigin="8131,4693" coordsize="12,39" path="m8131,4732l8131,4727,8134,4724,8134,4722,8136,4722,8136,4717,8139,4715,8139,4710,8141,4710,8141,4703,8143,4703,8143,4693e" filled="false" stroked="true" strokeweight=".84pt" strokecolor="#050000">
                <v:path arrowok="t"/>
              </v:shape>
            </v:group>
            <v:group style="position:absolute;left:8004;top:4744;width:3;height:3" coordorigin="8004,4744" coordsize="3,3">
              <v:shape style="position:absolute;left:8004;top:4744;width:3;height:3" coordorigin="8004,4744" coordsize="3,3" path="m8007,4744l8004,4746e" filled="false" stroked="true" strokeweight=".84pt" strokecolor="#050000">
                <v:path arrowok="t"/>
              </v:shape>
            </v:group>
            <v:group style="position:absolute;left:8014;top:4732;width:118;height:10" coordorigin="8014,4732" coordsize="118,10">
              <v:shape style="position:absolute;left:8014;top:4732;width:118;height:10" coordorigin="8014,4732" coordsize="118,10" path="m8014,4741l8040,4741,8043,4739,8076,4739,8079,4736,8098,4736,8100,4734,8112,4734,8115,4734,8119,4732,8131,4732e" filled="false" stroked="true" strokeweight=".84pt" strokecolor="#050000">
                <v:path arrowok="t"/>
              </v:shape>
            </v:group>
            <v:group style="position:absolute;left:8011;top:4739;width:3;height:3" coordorigin="8011,4739" coordsize="3,3">
              <v:shape style="position:absolute;left:8011;top:4739;width:3;height:3" coordorigin="8011,4739" coordsize="3,3" path="m8011,4739l8014,4739,8014,4741e" filled="false" stroked="true" strokeweight=".84pt" strokecolor="#050000">
                <v:path arrowok="t"/>
              </v:shape>
            </v:group>
            <v:group style="position:absolute;left:8002;top:4708;width:10;height:32" coordorigin="8002,4708" coordsize="10,32">
              <v:shape style="position:absolute;left:8002;top:4708;width:10;height:32" coordorigin="8002,4708" coordsize="10,32" path="m8002,4708l8002,4710,8004,4710,8004,4720,8007,4722,8007,4727,8009,4729,8009,4732,8011,4734,8011,4739e" filled="false" stroked="true" strokeweight=".84pt" strokecolor="#050000">
                <v:path arrowok="t"/>
              </v:shape>
            </v:group>
            <v:group style="position:absolute;left:7884;top:4736;width:99;height:5" coordorigin="7884,4736" coordsize="99,5">
              <v:shape style="position:absolute;left:7884;top:4736;width:99;height:5" coordorigin="7884,4736" coordsize="99,5" path="m7884,4736l7903,4736,7906,4739,7935,4739,7937,4741,7971,4741,7973,4741,7983,4741e" filled="false" stroked="true" strokeweight=".84pt" strokecolor="#050000">
                <v:path arrowok="t"/>
              </v:shape>
            </v:group>
            <v:group style="position:absolute;left:7875;top:4703;width:10;height:34" coordorigin="7875,4703" coordsize="10,34">
              <v:shape style="position:absolute;left:7875;top:4703;width:10;height:34" coordorigin="7875,4703" coordsize="10,34" path="m7884,4736l7884,4732,7882,4729,7882,4724,7879,4722,7879,4720,7877,4717,7877,4710,7875,4708,7875,4703e" filled="false" stroked="true" strokeweight=".84pt" strokecolor="#050000">
                <v:path arrowok="t"/>
              </v:shape>
            </v:group>
            <v:group style="position:absolute;left:8123;top:4733;width:17;height:2" coordorigin="8123,4733" coordsize="17,2">
              <v:shape style="position:absolute;left:8123;top:4733;width:17;height:2" coordorigin="8123,4733" coordsize="17,0" path="m8123,4733l8140,4733e" filled="false" stroked="true" strokeweight=".12pt" strokecolor="#050000">
                <v:path arrowok="t"/>
              </v:shape>
            </v:group>
            <v:group style="position:absolute;left:8014;top:4741;width:15;height:12" coordorigin="8014,4741" coordsize="15,12">
              <v:shape style="position:absolute;left:8014;top:4741;width:15;height:12" coordorigin="8014,4741" coordsize="15,12" path="m8014,4741l8014,4744,8016,4744,8016,4746,8019,4746,8019,4748,8021,4748,8021,4751,8023,4751,8026,4751,8026,4753,8028,4753e" filled="false" stroked="true" strokeweight=".84pt" strokecolor="#050000">
                <v:path arrowok="t"/>
              </v:shape>
            </v:group>
            <v:group style="position:absolute;left:7901;top:4691;width:5;height:15" coordorigin="7901,4691" coordsize="5,15">
              <v:shape style="position:absolute;left:7901;top:4691;width:5;height:15" coordorigin="7901,4691" coordsize="5,15" path="m7901,4705l7903,4705,7903,4703,7903,4700,7906,4700,7906,4691e" filled="false" stroked="true" strokeweight=".84pt" strokecolor="#050000">
                <v:path arrowok="t"/>
              </v:shape>
            </v:group>
            <v:group style="position:absolute;left:7884;top:4736;width:12;height:10" coordorigin="7884,4736" coordsize="12,10">
              <v:shape style="position:absolute;left:7884;top:4736;width:12;height:10" coordorigin="7884,4736" coordsize="12,10" path="m7884,4736l7887,4736,7887,4739,7887,4741,7889,4741,7889,4744,7891,4744,7891,4746,7894,4746,7896,4746e" filled="false" stroked="true" strokeweight=".84pt" strokecolor="#050000">
                <v:path arrowok="t"/>
              </v:shape>
            </v:group>
            <v:group style="position:absolute;left:7673;top:4650;width:8;height:3" coordorigin="7673,4650" coordsize="8,3">
              <v:shape style="position:absolute;left:7673;top:4650;width:8;height:3" coordorigin="7673,4650" coordsize="8,3" path="m7673,4652l7678,4652,7678,4650,7680,4650e" filled="false" stroked="true" strokeweight=".84pt" strokecolor="#050000">
                <v:path arrowok="t"/>
              </v:shape>
            </v:group>
            <v:group style="position:absolute;left:7872;top:4700;width:3;height:3" coordorigin="7872,4700" coordsize="3,3">
              <v:shape style="position:absolute;left:7872;top:4700;width:3;height:3" coordorigin="7872,4700" coordsize="3,3" path="m7872,4700l7875,4700,7875,4703e" filled="false" stroked="true" strokeweight=".84pt" strokecolor="#050000">
                <v:path arrowok="t"/>
              </v:shape>
            </v:group>
            <v:group style="position:absolute;left:7793;top:4720;width:10;height:12" coordorigin="7793,4720" coordsize="10,12">
              <v:shape style="position:absolute;left:7793;top:4720;width:10;height:12" coordorigin="7793,4720" coordsize="10,12" path="m7793,4720l7793,4722,7795,4724,7795,4727,7798,4727,7798,4729,7800,4729,7800,4732,7803,4732e" filled="false" stroked="true" strokeweight=".84pt" strokecolor="#050000">
                <v:path arrowok="t"/>
              </v:shape>
            </v:group>
            <v:group style="position:absolute;left:7968;top:4688;width:5;height:20" coordorigin="7968,4688" coordsize="5,20">
              <v:shape style="position:absolute;left:7968;top:4688;width:5;height:20" coordorigin="7968,4688" coordsize="5,20" path="m7971,4708l7971,4705,7968,4703,7968,4698,7971,4698,7971,4691,7973,4691,7973,4688e" filled="false" stroked="true" strokeweight=".84pt" strokecolor="#050000">
                <v:path arrowok="t"/>
              </v:shape>
            </v:group>
            <v:group style="position:absolute;left:7971;top:4708;width:12;height:32" coordorigin="7971,4708" coordsize="12,32">
              <v:shape style="position:absolute;left:7971;top:4708;width:12;height:32" coordorigin="7971,4708" coordsize="12,32" path="m7983,4739l7980,4736,7980,4734,7978,4732,7978,4727,7975,4727,7975,4722,7973,4720,7973,4712,7971,4712,7971,4708e" filled="false" stroked="true" strokeweight=".84pt" strokecolor="#050000">
                <v:path arrowok="t"/>
              </v:shape>
            </v:group>
            <v:group style="position:absolute;left:7751;top:4589;width:2;height:17" coordorigin="7751,4589" coordsize="2,17">
              <v:shape style="position:absolute;left:7751;top:4589;width:2;height:17" coordorigin="7751,4589" coordsize="0,17" path="m7751,4589l7751,4606e" filled="false" stroked="true" strokeweight=".12pt" strokecolor="#050000">
                <v:path arrowok="t"/>
              </v:shape>
            </v:group>
            <v:group style="position:absolute;left:7834;top:4650;width:10;height:10" coordorigin="7834,4650" coordsize="10,10">
              <v:shape style="position:absolute;left:7834;top:4650;width:10;height:10" coordorigin="7834,4650" coordsize="10,10" path="m7843,4650l7839,4650,7839,4652,7836,4652,7836,4655,7834,4657,7834,4660e" filled="false" stroked="true" strokeweight=".84pt" strokecolor="#050000">
                <v:path arrowok="t"/>
              </v:shape>
            </v:group>
            <v:group style="position:absolute;left:8146;top:4633;width:80;height:20" coordorigin="8146,4633" coordsize="80,20">
              <v:shape style="position:absolute;left:8146;top:4633;width:80;height:20" coordorigin="8146,4633" coordsize="80,20" path="m8225,4633l8223,4633,8223,4636,8220,4636,8220,4638,8215,4638,8215,4640,8211,4640,8208,4643,8203,4643,8203,4645,8196,4645,8194,4648,8184,4648,8184,4650,8172,4650,8170,4650,8167,4650,8165,4652,8146,4652e" filled="false" stroked="true" strokeweight=".84pt" strokecolor="#050000">
                <v:path arrowok="t"/>
              </v:shape>
            </v:group>
            <v:group style="position:absolute;left:8083;top:4696;width:3;height:12" coordorigin="8083,4696" coordsize="3,12">
              <v:shape style="position:absolute;left:8083;top:4696;width:3;height:12" coordorigin="8083,4696" coordsize="3,12" path="m8086,4696l8086,4708,8083,4708e" filled="false" stroked="true" strokeweight=".84pt" strokecolor="#050000">
                <v:path arrowok="t"/>
              </v:shape>
            </v:group>
            <v:group style="position:absolute;left:7702;top:4468;width:44;height:8" coordorigin="7702,4468" coordsize="44,8">
              <v:shape style="position:absolute;left:7702;top:4468;width:44;height:8" coordorigin="7702,4468" coordsize="44,8" path="m7702,4475l7704,4475,7704,4472,7709,4472,7711,4470,7719,4470,7721,4468,7745,4468e" filled="false" stroked="true" strokeweight=".84pt" strokecolor="#050000">
                <v:path arrowok="t"/>
              </v:shape>
            </v:group>
            <v:group style="position:absolute;left:7599;top:4564;width:29;height:32" coordorigin="7599,4564" coordsize="29,32">
              <v:shape style="position:absolute;left:7599;top:4564;width:29;height:32" coordorigin="7599,4564" coordsize="29,32" path="m7627,4595l7623,4595,7623,4592,7615,4592,7615,4590,7611,4590,7611,4588,7608,4588,7606,4585,7603,4585,7603,4583,7601,4583,7601,4580,7599,4580,7599,4578,7599,4568,7601,4568,7601,4566,7603,4564e" filled="false" stroked="true" strokeweight=".84pt" strokecolor="#050000">
                <v:path arrowok="t"/>
              </v:shape>
            </v:group>
            <v:group style="position:absolute;left:8147;top:4644;width:2;height:17" coordorigin="8147,4644" coordsize="2,17">
              <v:shape style="position:absolute;left:8147;top:4644;width:2;height:17" coordorigin="8147,4644" coordsize="0,17" path="m8147,4644l8147,4661e" filled="false" stroked="true" strokeweight=".119pt" strokecolor="#050000">
                <v:path arrowok="t"/>
              </v:shape>
            </v:group>
            <v:group style="position:absolute;left:8111;top:4644;width:2;height:17" coordorigin="8111,4644" coordsize="2,17">
              <v:shape style="position:absolute;left:8111;top:4644;width:2;height:17" coordorigin="8111,4644" coordsize="0,17" path="m8111,4644l8111,4661e" filled="false" stroked="true" strokeweight=".12pt" strokecolor="#050000">
                <v:path arrowok="t"/>
              </v:shape>
            </v:group>
            <v:group style="position:absolute;left:7884;top:4640;width:171;height:12" coordorigin="7884,4640" coordsize="171,12">
              <v:shape style="position:absolute;left:7884;top:4640;width:171;height:12" coordorigin="7884,4640" coordsize="171,12" path="m8055,4652l8033,4652,8028,4650,7980,4650,7975,4648,7942,4648,7937,4645,7915,4645,7911,4643,7906,4643,7889,4643,7884,4640e" filled="false" stroked="true" strokeweight=".84pt" strokecolor="#050000">
                <v:path arrowok="t"/>
              </v:shape>
            </v:group>
            <v:group style="position:absolute;left:8146;top:4633;width:84;height:22" coordorigin="8146,4633" coordsize="84,22">
              <v:shape style="position:absolute;left:8146;top:4633;width:84;height:22" coordorigin="8146,4633" coordsize="84,22" path="m8146,4655l8160,4655,8163,4652,8182,4652,8182,4650,8194,4650,8196,4648,8203,4648,8206,4645,8211,4645,8213,4643,8218,4643,8218,4640,8223,4640,8223,4638,8225,4638,8227,4636,8230,4636,8230,4633e" filled="false" stroked="true" strokeweight=".84pt" strokecolor="#050000">
                <v:path arrowok="t"/>
              </v:shape>
            </v:group>
            <v:group style="position:absolute;left:7591;top:4566;width:32;height:32" coordorigin="7591,4566" coordsize="32,32">
              <v:shape style="position:absolute;left:7591;top:4566;width:32;height:32" coordorigin="7591,4566" coordsize="32,32" path="m7596,4566l7594,4566,7594,4568,7594,4571,7591,4571,7591,4578,7594,4578,7594,4583,7596,4583,7596,4585,7599,4585,7601,4588,7603,4588,7603,4590,7608,4590,7608,4592,7613,4592,7615,4595,7620,4595,7623,4597e" filled="false" stroked="true" strokeweight=".84pt" strokecolor="#050000">
                <v:path arrowok="t"/>
              </v:shape>
            </v:group>
            <v:group style="position:absolute;left:7764;top:4676;width:20;height:36" coordorigin="7764,4676" coordsize="20,36">
              <v:shape style="position:absolute;left:7764;top:4676;width:20;height:36" coordorigin="7764,4676" coordsize="20,36" path="m7774,4710l7774,4705,7771,4705,7771,4700,7769,4698,7769,4693,7767,4693,7767,4686,7764,4684,7764,4679,7767,4679,7767,4676,7769,4676,7769,4679,7771,4679,7774,4679,7774,4681,7774,4686,7776,4686,7776,4691,7776,4693,7779,4696,7779,4698,7781,4700,7781,4708,7783,4710,7783,4712e" filled="false" stroked="true" strokeweight=".84pt" strokecolor="#050000">
                <v:path arrowok="t"/>
              </v:shape>
            </v:group>
            <v:group style="position:absolute;left:7774;top:4710;width:10;height:3" coordorigin="7774,4710" coordsize="10,3">
              <v:shape style="position:absolute;left:7774;top:4710;width:10;height:3" coordorigin="7774,4710" coordsize="10,3" path="m7776,4712l7774,4710,7783,4710,7783,4712e" filled="false" stroked="true" strokeweight=".84pt" strokecolor="#050000">
                <v:path arrowok="t"/>
              </v:shape>
            </v:group>
            <v:group style="position:absolute;left:7776;top:4712;width:10;height:8" coordorigin="7776,4712" coordsize="10,8">
              <v:shape style="position:absolute;left:7776;top:4712;width:10;height:8" coordorigin="7776,4712" coordsize="10,8" path="m7786,4720l7779,4720,7779,4717,7776,4715,7776,4712e" filled="false" stroked="true" strokeweight=".84pt" strokecolor="#050000">
                <v:path arrowok="t"/>
              </v:shape>
            </v:group>
            <v:group style="position:absolute;left:7695;top:4465;width:51;height:10" coordorigin="7695,4465" coordsize="51,10">
              <v:shape style="position:absolute;left:7695;top:4465;width:51;height:10" coordorigin="7695,4465" coordsize="51,10" path="m7745,4465l7723,4465,7721,4468,7709,4468,7709,4470,7704,4470,7702,4472,7697,4472,7697,4475,7695,4475e" filled="false" stroked="true" strokeweight=".84pt" strokecolor="#050000">
                <v:path arrowok="t"/>
              </v:shape>
            </v:group>
            <v:group style="position:absolute;left:7980;top:4691;width:12;height:12" coordorigin="7980,4691" coordsize="12,12">
              <v:shape style="position:absolute;left:7980;top:4691;width:12;height:12" coordorigin="7980,4691" coordsize="12,12" path="m7980,4693l7980,4691,7983,4691,7985,4691,7985,4693,7987,4693,7987,4696,7990,4696,7990,4698,7992,4698,7992,4700,7992,4703e" filled="false" stroked="true" strokeweight=".84pt" strokecolor="#050000">
                <v:path arrowok="t"/>
              </v:shape>
            </v:group>
            <v:group style="position:absolute;left:7980;top:4703;width:12;height:34" coordorigin="7980,4703" coordsize="12,34">
              <v:shape style="position:absolute;left:7980;top:4703;width:12;height:34" coordorigin="7980,4703" coordsize="12,34" path="m7992,4736l7992,4734,7990,4732,7990,4727,7987,4727,7987,4722,7985,4720,7985,4715,7983,4712,7983,4705,7980,4703e" filled="false" stroked="true" strokeweight=".84pt" strokecolor="#050000">
                <v:path arrowok="t"/>
              </v:shape>
            </v:group>
            <v:group style="position:absolute;left:7980;top:4703;width:12;height:2" coordorigin="7980,4703" coordsize="12,2">
              <v:shape style="position:absolute;left:7980;top:4703;width:12;height:2" coordorigin="7980,4703" coordsize="12,0" path="m7992,4703l7980,4703e" filled="false" stroked="true" strokeweight=".84pt" strokecolor="#050000">
                <v:path arrowok="t"/>
              </v:shape>
            </v:group>
            <v:group style="position:absolute;left:8002;top:4736;width:5;height:5" coordorigin="8002,4736" coordsize="5,5">
              <v:shape style="position:absolute;left:8002;top:4736;width:5;height:5" coordorigin="8002,4736" coordsize="5,5" path="m8002,4736l8004,4736,8004,4739,8007,4741e" filled="false" stroked="true" strokeweight=".84pt" strokecolor="#050000">
                <v:path arrowok="t"/>
              </v:shape>
            </v:group>
            <v:group style="position:absolute;left:7992;top:4739;width:12;height:8" coordorigin="7992,4739" coordsize="12,8">
              <v:shape style="position:absolute;left:7992;top:4739;width:12;height:8" coordorigin="7992,4739" coordsize="12,8" path="m8004,4746l7997,4746,7997,4744,7995,4744,7995,4741,7995,4739,7992,4739e" filled="false" stroked="true" strokeweight=".84pt" strokecolor="#050000">
                <v:path arrowok="t"/>
              </v:shape>
            </v:group>
            <v:group style="position:absolute;left:7992;top:4734;width:10;height:3" coordorigin="7992,4734" coordsize="10,3">
              <v:shape style="position:absolute;left:7992;top:4734;width:10;height:3" coordorigin="7992,4734" coordsize="10,3" path="m8002,4736l8002,4734,7999,4734,7992,4734,7992,4736e" filled="false" stroked="true" strokeweight=".84pt" strokecolor="#050000">
                <v:path arrowok="t"/>
              </v:shape>
            </v:group>
            <v:group style="position:absolute;left:8004;top:4744;width:5;height:3" coordorigin="8004,4744" coordsize="5,3">
              <v:shape style="position:absolute;left:8004;top:4744;width:5;height:3" coordorigin="8004,4744" coordsize="5,3" path="m8009,4744l8007,4744,8007,4746,8004,4746e" filled="false" stroked="true" strokeweight=".84pt" strokecolor="#050000">
                <v:path arrowok="t"/>
              </v:shape>
            </v:group>
            <v:group style="position:absolute;left:8004;top:4739;width:10;height:3" coordorigin="8004,4739" coordsize="10,3">
              <v:shape style="position:absolute;left:8004;top:4739;width:10;height:3" coordorigin="8004,4739" coordsize="10,3" path="m8014,4741l8007,4741,8007,4739,8004,4739e" filled="false" stroked="true" strokeweight=".84pt" strokecolor="#050000">
                <v:path arrowok="t"/>
              </v:shape>
            </v:group>
            <v:group style="position:absolute;left:8002;top:4736;width:10;height:3" coordorigin="8002,4736" coordsize="10,3">
              <v:shape style="position:absolute;left:8002;top:4736;width:10;height:3" coordorigin="8002,4736" coordsize="10,3" path="m8011,4739l8007,4739,8007,4736,8002,4736e" filled="false" stroked="true" strokeweight=".84pt" strokecolor="#050000">
                <v:path arrowok="t"/>
              </v:shape>
            </v:group>
            <v:group style="position:absolute;left:7992;top:4703;width:10;height:5" coordorigin="7992,4703" coordsize="10,5">
              <v:shape style="position:absolute;left:7992;top:4703;width:10;height:5" coordorigin="7992,4703" coordsize="10,5" path="m8002,4708l7997,4708,7997,4705,7992,4705,7992,4703e" filled="false" stroked="true" strokeweight=".84pt" strokecolor="#050000">
                <v:path arrowok="t"/>
              </v:shape>
            </v:group>
            <v:group style="position:absolute;left:7971;top:4703;width:10;height:5" coordorigin="7971,4703" coordsize="10,5">
              <v:shape style="position:absolute;left:7971;top:4703;width:10;height:5" coordorigin="7971,4703" coordsize="10,5" path="m7971,4708l7975,4708,7975,4705,7980,4705,7980,4703e" filled="false" stroked="true" strokeweight=".84pt" strokecolor="#050000">
                <v:path arrowok="t"/>
              </v:shape>
            </v:group>
            <v:group style="position:absolute;left:7983;top:4736;width:10;height:3" coordorigin="7983,4736" coordsize="10,3">
              <v:shape style="position:absolute;left:7983;top:4736;width:10;height:3" coordorigin="7983,4736" coordsize="10,3" path="m7983,4739l7987,4739,7990,4736,7992,4736e" filled="false" stroked="true" strokeweight=".84pt" strokecolor="#050000">
                <v:path arrowok="t"/>
              </v:shape>
            </v:group>
            <v:group style="position:absolute;left:7983;top:4739;width:10;height:3" coordorigin="7983,4739" coordsize="10,3">
              <v:shape style="position:absolute;left:7983;top:4739;width:10;height:3" coordorigin="7983,4739" coordsize="10,3" path="m7983,4741l7990,4741,7990,4739,7992,4739e" filled="false" stroked="true" strokeweight=".84pt" strokecolor="#050000">
                <v:path arrowok="t"/>
              </v:shape>
            </v:group>
            <v:group style="position:absolute;left:7997;top:4746;width:8;height:8" coordorigin="7997,4746" coordsize="8,8">
              <v:shape style="position:absolute;left:7997;top:4746;width:8;height:8" coordorigin="7997,4746" coordsize="8,8" path="m8004,4746l8004,4748,8002,4748,8002,4751,7999,4751,7997,4751,7997,4753e" filled="false" stroked="true" strokeweight=".84pt" strokecolor="#050000">
                <v:path arrowok="t"/>
              </v:shape>
            </v:group>
            <v:group style="position:absolute;left:7788;top:4717;width:5;height:3" coordorigin="7788,4717" coordsize="5,3">
              <v:shape style="position:absolute;left:7788;top:4717;width:5;height:3" coordorigin="7788,4717" coordsize="5,3" path="m7793,4720l7788,4720,7788,4717e" filled="false" stroked="true" strokeweight=".84pt" strokecolor="#050000">
                <v:path arrowok="t"/>
              </v:shape>
            </v:group>
            <v:group style="position:absolute;left:7786;top:4715;width:5;height:5" coordorigin="7786,4715" coordsize="5,5">
              <v:shape style="position:absolute;left:7786;top:4715;width:5;height:5" coordorigin="7786,4715" coordsize="5,5" path="m7791,4720l7791,4717,7788,4717,7786,4717,7786,4715e" filled="false" stroked="true" strokeweight=".84pt" strokecolor="#050000">
                <v:path arrowok="t"/>
              </v:shape>
            </v:group>
            <v:group style="position:absolute;left:7764;top:4710;width:10;height:3" coordorigin="7764,4710" coordsize="10,3">
              <v:shape style="position:absolute;left:7764;top:4710;width:10;height:3" coordorigin="7764,4710" coordsize="10,3" path="m7764,4710l7764,4712,7767,4712,7769,4712,7771,4710,7774,4710e" filled="false" stroked="true" strokeweight=".84pt" strokecolor="#050000">
                <v:path arrowok="t"/>
              </v:shape>
            </v:group>
            <v:group style="position:absolute;left:7764;top:4712;width:12;height:3" coordorigin="7764,4712" coordsize="12,3">
              <v:shape style="position:absolute;left:7764;top:4712;width:12;height:3" coordorigin="7764,4712" coordsize="12,3" path="m7764,4715l7774,4715,7774,4712,7776,4712e" filled="false" stroked="true" strokeweight=".84pt" strokecolor="#050000">
                <v:path arrowok="t"/>
              </v:shape>
            </v:group>
            <v:group style="position:absolute;left:7709;top:4648;width:125;height:22" coordorigin="7709,4648" coordsize="125,22">
              <v:shape style="position:absolute;left:7709;top:4648;width:125;height:22" coordorigin="7709,4648" coordsize="125,22" path="m7834,4669l7831,4667,7819,4667,7815,4664,7800,4664,7795,4662,7788,4662,7783,4660,7771,4660,7769,4657,7757,4657,7752,4655,7745,4655,7740,4652,7733,4652,7728,4650,7726,4650,7721,4650,7719,4648,7709,4648e" filled="false" stroked="true" strokeweight=".84pt" strokecolor="#050000">
                <v:path arrowok="t"/>
              </v:shape>
            </v:group>
            <v:group style="position:absolute;left:7776;top:4720;width:10;height:5" coordorigin="7776,4720" coordsize="10,5">
              <v:shape style="position:absolute;left:7776;top:4720;width:10;height:5" coordorigin="7776,4720" coordsize="10,5" path="m7786,4720l7786,4722,7783,4722,7781,4722,7781,4724,7776,4724e" filled="false" stroked="true" strokeweight=".84pt" strokecolor="#050000">
                <v:path arrowok="t"/>
              </v:shape>
            </v:group>
            <v:group style="position:absolute;left:7671;top:4621;width:10;height:8" coordorigin="7671,4621" coordsize="10,8">
              <v:shape style="position:absolute;left:7671;top:4621;width:10;height:8" coordorigin="7671,4621" coordsize="10,8" path="m7671,4628l7671,4626,7673,4626,7673,4621,7675,4621,7680,4621e" filled="false" stroked="true" strokeweight=".84pt" strokecolor="#050000">
                <v:path arrowok="t"/>
              </v:shape>
            </v:group>
            <v:group style="position:absolute;left:7822;top:4484;width:10;height:12" coordorigin="7822,4484" coordsize="10,12">
              <v:shape style="position:absolute;left:7822;top:4484;width:10;height:12" coordorigin="7822,4484" coordsize="10,12" path="m7831,4496l7831,4492,7829,4492,7829,4489,7827,4489,7827,4487,7824,4487,7822,4487,7822,4484e" filled="false" stroked="true" strokeweight=".84pt" strokecolor="#050000">
                <v:path arrowok="t"/>
              </v:shape>
            </v:group>
            <v:group style="position:absolute;left:7783;top:4484;width:12;height:10" coordorigin="7783,4484" coordsize="12,10">
              <v:shape style="position:absolute;left:7783;top:4484;width:12;height:10" coordorigin="7783,4484" coordsize="12,10" path="m7795,4484l7788,4484,7788,4487,7786,4487,7786,4489,7786,4492,7783,4492,7783,4494e" filled="false" stroked="true" strokeweight=".84pt" strokecolor="#050000">
                <v:path arrowok="t"/>
              </v:shape>
            </v:group>
            <v:group style="position:absolute;left:7745;top:4501;width:39;height:2" coordorigin="7745,4501" coordsize="39,2">
              <v:shape style="position:absolute;left:7745;top:4501;width:39;height:2" coordorigin="7745,4501" coordsize="39,0" path="m7745,4501l7783,4501e" filled="false" stroked="true" strokeweight=".84pt" strokecolor="#050000">
                <v:path arrowok="t"/>
              </v:shape>
            </v:group>
            <v:group style="position:absolute;left:7737;top:4500;width:17;height:2" coordorigin="7737,4500" coordsize="17,2">
              <v:shape style="position:absolute;left:7737;top:4500;width:17;height:2" coordorigin="7737,4500" coordsize="17,0" path="m7737,4500l7753,4500e" filled="false" stroked="true" strokeweight=".12pt" strokecolor="#050000">
                <v:path arrowok="t"/>
              </v:shape>
            </v:group>
            <v:group style="position:absolute;left:7704;top:4470;width:41;height:10" coordorigin="7704,4470" coordsize="41,10">
              <v:shape style="position:absolute;left:7704;top:4470;width:41;height:10" coordorigin="7704,4470" coordsize="41,10" path="m7704,4480l7704,4477,7707,4477,7709,4475,7714,4475,7714,4472,7728,4472,7728,4470,7745,4470e" filled="false" stroked="true" strokeweight=".84pt" strokecolor="#050000">
                <v:path arrowok="t"/>
              </v:shape>
            </v:group>
            <v:group style="position:absolute;left:7704;top:4499;width:41;height:10" coordorigin="7704,4499" coordsize="41,10">
              <v:shape style="position:absolute;left:7704;top:4499;width:41;height:10" coordorigin="7704,4499" coordsize="41,10" path="m7704,4508l7704,4506,7707,4506,7709,4506,7709,4504,7714,4504,7714,4501,7726,4501,7728,4499,7745,4499e" filled="false" stroked="true" strokeweight=".84pt" strokecolor="#050000">
                <v:path arrowok="t"/>
              </v:shape>
            </v:group>
            <v:group style="position:absolute;left:7623;top:4561;width:5;height:5" coordorigin="7623,4561" coordsize="5,5">
              <v:shape style="position:absolute;left:7623;top:4561;width:5;height:5" coordorigin="7623,4561" coordsize="5,5" path="m7627,4566l7627,4564,7625,4564,7625,4561,7623,4561e" filled="false" stroked="true" strokeweight=".84pt" strokecolor="#050000">
                <v:path arrowok="t"/>
              </v:shape>
            </v:group>
            <v:group style="position:absolute;left:7611;top:4571;width:5;height:12" coordorigin="7611,4571" coordsize="5,12">
              <v:shape style="position:absolute;left:7611;top:4571;width:5;height:12" coordorigin="7611,4571" coordsize="5,12" path="m7615,4571l7613,4571,7613,4573,7613,4576,7611,4576,7611,4583e" filled="false" stroked="true" strokeweight=".84pt" strokecolor="#050000">
                <v:path arrowok="t"/>
              </v:shape>
            </v:group>
            <v:group style="position:absolute;left:7661;top:4679;width:104;height:36" coordorigin="7661,4679" coordsize="104,36">
              <v:shape style="position:absolute;left:7661;top:4679;width:104;height:36" coordorigin="7661,4679" coordsize="104,36" path="m7661,4679l7666,4681,7668,4681,7671,4684,7673,4684,7678,4686,7680,4686,7683,4688,7687,4688,7690,4691,7692,4691,7697,4693,7699,4693,7702,4696,7707,4696,7709,4698,7716,4698,7719,4700,7723,4700,7726,4703,7728,4703,7733,4705,7738,4705,7743,4708,7745,4708,7747,4710,7752,4710,7755,4710,7759,4712,7762,4712,7764,4715e" filled="false" stroked="true" strokeweight=".84pt" strokecolor="#050000">
                <v:path arrowok="t"/>
              </v:shape>
            </v:group>
            <v:group style="position:absolute;left:7630;top:4638;width:32;height:41" coordorigin="7630,4638" coordsize="32,41">
              <v:shape style="position:absolute;left:7630;top:4638;width:32;height:41" coordorigin="7630,4638" coordsize="32,41" path="m7661,4679l7659,4676,7656,4674,7654,4672,7654,4669,7651,4669,7651,4667,7649,4667,7649,4664,7647,4662,7647,4660,7644,4660,7644,4657,7642,4657,7642,4655,7639,4655,7639,4652,7637,4650,7637,4648,7635,4645,7635,4643,7632,4643,7632,4638,7630,4638e" filled="false" stroked="true" strokeweight=".84pt" strokecolor="#050000">
                <v:path arrowok="t"/>
              </v:shape>
            </v:group>
            <v:group style="position:absolute;left:7763;top:4592;width:2;height:15" coordorigin="7763,4592" coordsize="2,15">
              <v:shape style="position:absolute;left:7763;top:4592;width:2;height:15" coordorigin="7763,4592" coordsize="0,15" path="m7763,4592l7763,4607e" filled="false" stroked="true" strokeweight=".12pt" strokecolor="#050000">
                <v:path arrowok="t"/>
              </v:shape>
            </v:group>
            <v:group style="position:absolute;left:7752;top:4600;width:10;height:2" coordorigin="7752,4600" coordsize="10,2">
              <v:shape style="position:absolute;left:7752;top:4600;width:10;height:2" coordorigin="7752,4600" coordsize="10,0" path="m7762,4600l7752,4600e" filled="false" stroked="true" strokeweight=".72pt" strokecolor="#050000">
                <v:path arrowok="t"/>
              </v:shape>
            </v:group>
            <v:group style="position:absolute;left:7630;top:4638;width:44;height:10" coordorigin="7630,4638" coordsize="44,10">
              <v:shape style="position:absolute;left:7630;top:4638;width:44;height:10" coordorigin="7630,4638" coordsize="44,10" path="m7673,4648l7668,4648,7661,4645,7656,4645,7651,4643,7647,4643,7642,4640,7637,4638,7630,4638e" filled="false" stroked="true" strokeweight=".84pt" strokecolor="#050000">
                <v:path arrowok="t"/>
              </v:shape>
            </v:group>
            <v:group style="position:absolute;left:7704;top:4518;width:20;height:60" coordorigin="7704,4518" coordsize="20,60">
              <v:shape style="position:absolute;left:7704;top:4518;width:20;height:60" coordorigin="7704,4518" coordsize="20,60" path="m7723,4578l7721,4573,7721,4571,7719,4566,7716,4564,7716,4556,7714,4556,7714,4549,7711,4549,7711,4542,7709,4542,7709,4532,7707,4532,7707,4525,7704,4523,7704,4518e" filled="false" stroked="true" strokeweight=".84pt" strokecolor="#050000">
                <v:path arrowok="t"/>
              </v:shape>
            </v:group>
            <v:group style="position:absolute;left:7654;top:4571;width:34;height:32" coordorigin="7654,4571" coordsize="34,32">
              <v:shape style="position:absolute;left:7654;top:4571;width:34;height:32" coordorigin="7654,4571" coordsize="34,32" path="m7654,4602l7659,4597,7661,4595,7666,4590,7671,4588,7675,4583,7678,4580,7687,4571e" filled="false" stroked="true" strokeweight=".84pt" strokecolor="#050000">
                <v:path arrowok="t"/>
              </v:shape>
            </v:group>
            <v:group style="position:absolute;left:7637;top:4542;width:41;height:36" coordorigin="7637,4542" coordsize="41,36">
              <v:shape style="position:absolute;left:7637;top:4542;width:41;height:36" coordorigin="7637,4542" coordsize="41,36" path="m7637,4578l7642,4573,7647,4568,7651,4566,7656,4561,7663,4556,7668,4552,7673,4547,7678,4542e" filled="false" stroked="true" strokeweight=".84pt" strokecolor="#050000">
                <v:path arrowok="t"/>
              </v:shape>
            </v:group>
            <v:group style="position:absolute;left:7704;top:4511;width:41;height:10" coordorigin="7704,4511" coordsize="41,10">
              <v:shape style="position:absolute;left:7704;top:4511;width:41;height:10" coordorigin="7704,4511" coordsize="41,10" path="m7704,4518l7707,4518,7707,4520,7709,4520,7709,4518,7716,4518,7716,4516,7723,4516,7726,4513,7743,4513,7743,4511,7745,4511e" filled="false" stroked="true" strokeweight=".84pt" strokecolor="#050000">
                <v:path arrowok="t"/>
              </v:shape>
            </v:group>
            <v:group style="position:absolute;left:7745;top:4511;width:20;height:46" coordorigin="7745,4511" coordsize="20,46">
              <v:shape style="position:absolute;left:7745;top:4511;width:20;height:46" coordorigin="7745,4511" coordsize="20,46" path="m7764,4556l7764,4554,7762,4552,7759,4549,7759,4547,7757,4542,7757,4540,7755,4537,7755,4535,7752,4532,7752,4525,7750,4525,7750,4520,7747,4518,7747,4513,7745,4511e" filled="false" stroked="true" strokeweight=".84pt" strokecolor="#050000">
                <v:path arrowok="t"/>
              </v:shape>
            </v:group>
            <v:group style="position:absolute;left:7723;top:4556;width:41;height:22" coordorigin="7723,4556" coordsize="41,22">
              <v:shape style="position:absolute;left:7723;top:4556;width:41;height:22" coordorigin="7723,4556" coordsize="41,22" path="m7764,4556l7762,4559,7759,4559,7757,4561,7750,4561,7747,4564,7745,4564,7745,4566,7740,4566,7738,4568,7735,4568,7733,4571,7731,4571,7731,4573,7726,4573,7726,4576,7723,4576,7723,4578e" filled="false" stroked="true" strokeweight=".84pt" strokecolor="#050000">
                <v:path arrowok="t"/>
              </v:shape>
            </v:group>
            <v:group style="position:absolute;left:7925;top:4607;width:94;height:17" coordorigin="7925,4607" coordsize="94,17">
              <v:shape style="position:absolute;left:7925;top:4607;width:94;height:17" coordorigin="7925,4607" coordsize="94,17" path="m8019,4624l8011,4624,8009,4621,7995,4621,7992,4619,7978,4619,7973,4616,7963,4616,7959,4614,7951,4614,7947,4612,7939,4612,7937,4609,7930,4609,7925,4607e" filled="false" stroked="true" strokeweight=".84pt" strokecolor="#050000">
                <v:path arrowok="t"/>
              </v:shape>
            </v:group>
            <v:group style="position:absolute;left:7764;top:4556;width:39;height:17" coordorigin="7764,4556" coordsize="39,17">
              <v:shape style="position:absolute;left:7764;top:4556;width:39;height:17" coordorigin="7764,4556" coordsize="39,17" path="m7803,4573l7800,4573,7798,4571,7793,4571,7791,4568,7788,4568,7786,4566,7781,4566,7779,4564,7776,4564,7774,4561,7771,4561,7769,4559,7767,4559,7764,4556e" filled="false" stroked="true" strokeweight=".84pt" strokecolor="#050000">
                <v:path arrowok="t"/>
              </v:shape>
            </v:group>
            <v:group style="position:absolute;left:7745;top:4511;width:84;height:27" coordorigin="7745,4511" coordsize="84,27">
              <v:shape style="position:absolute;left:7745;top:4511;width:84;height:27" coordorigin="7745,4511" coordsize="84,27" path="m7745,4511l7750,4511,7755,4513,7783,4513,7783,4516,7783,4530,7786,4530,7786,4535,7788,4535,7803,4535,7805,4537,7822,4537,7824,4537,7824,4535,7827,4535,7827,4530,7829,4530,7829,4523e" filled="false" stroked="true" strokeweight=".84pt" strokecolor="#050000">
                <v:path arrowok="t"/>
              </v:shape>
            </v:group>
            <v:group style="position:absolute;left:7873;top:4540;width:2;height:15" coordorigin="7873,4540" coordsize="2,15">
              <v:shape style="position:absolute;left:7873;top:4540;width:2;height:15" coordorigin="7873,4540" coordsize="0,15" path="m7873,4540l7873,4554e" filled="false" stroked="true" strokeweight=".12pt" strokecolor="#050000">
                <v:path arrowok="t"/>
              </v:shape>
            </v:group>
            <v:group style="position:absolute;left:7865;top:4546;width:15;height:2" coordorigin="7865,4546" coordsize="15,2">
              <v:shape style="position:absolute;left:7865;top:4546;width:15;height:2" coordorigin="7865,4546" coordsize="15,0" path="m7865,4546l7879,4546e" filled="false" stroked="true" strokeweight=".12pt" strokecolor="#050000">
                <v:path arrowok="t"/>
              </v:shape>
            </v:group>
            <v:group style="position:absolute;left:7870;top:4547;width:3;height:3" coordorigin="7870,4547" coordsize="3,3">
              <v:shape style="position:absolute;left:7870;top:4547;width:3;height:3" coordorigin="7870,4547" coordsize="3,3" path="m7872,4549l7870,4549,7870,4547,7872,4547e" filled="false" stroked="true" strokeweight=".72pt" strokecolor="#050000">
                <v:path arrowok="t"/>
              </v:shape>
            </v:group>
            <v:group style="position:absolute;left:7764;top:4715;width:8;height:10" coordorigin="7764,4715" coordsize="8,10">
              <v:shape style="position:absolute;left:7764;top:4715;width:8;height:10" coordorigin="7764,4715" coordsize="8,10" path="m7771,4724l7771,4722,7769,4722,7769,4720,7767,4720,7767,4715,7764,4715e" filled="false" stroked="true" strokeweight=".84pt" strokecolor="#050000">
                <v:path arrowok="t"/>
              </v:shape>
            </v:group>
            <v:group style="position:absolute;left:7673;top:4652;width:12;height:15" coordorigin="7673,4652" coordsize="12,15">
              <v:shape style="position:absolute;left:7673;top:4652;width:12;height:15" coordorigin="7673,4652" coordsize="12,15" path="m7685,4667l7683,4664,7680,4664,7680,4662,7678,4662,7678,4660,7675,4660,7675,4657,7675,4655,7673,4655,7673,4652e" filled="false" stroked="true" strokeweight=".84pt" strokecolor="#050000">
                <v:path arrowok="t"/>
              </v:shape>
            </v:group>
            <v:group style="position:absolute;left:8151;top:4547;width:5;height:29" coordorigin="8151,4547" coordsize="5,29">
              <v:shape style="position:absolute;left:8151;top:4547;width:5;height:29" coordorigin="8151,4547" coordsize="5,29" path="m8155,4576l8155,4554,8153,4554,8153,4549,8151,4547e" filled="false" stroked="true" strokeweight=".84pt" strokecolor="#050000">
                <v:path arrowok="t"/>
              </v:shape>
            </v:group>
            <v:group style="position:absolute;left:8019;top:4624;width:94;height:5" coordorigin="8019,4624" coordsize="94,5">
              <v:shape style="position:absolute;left:8019;top:4624;width:94;height:5" coordorigin="8019,4624" coordsize="94,5" path="m8112,4628l8067,4628,8064,4626,8035,4626,8033,4624,8031,4624,8019,4624e" filled="false" stroked="true" strokeweight=".84pt" strokecolor="#050000">
                <v:path arrowok="t"/>
              </v:shape>
            </v:group>
            <v:group style="position:absolute;left:8122;top:4544;width:12;height:29" coordorigin="8122,4544" coordsize="12,29">
              <v:shape style="position:absolute;left:8122;top:4544;width:12;height:29" coordorigin="8122,4544" coordsize="12,29" path="m8134,4544l8131,4547,8131,4549,8129,4549,8129,4554,8127,4554,8127,4561,8124,4561,8124,4568,8122,4571,8122,4573e" filled="false" stroked="true" strokeweight=".84pt" strokecolor="#050000">
                <v:path arrowok="t"/>
              </v:shape>
            </v:group>
            <v:group style="position:absolute;left:8170;top:4579;width:15;height:2" coordorigin="8170,4579" coordsize="15,2">
              <v:shape style="position:absolute;left:8170;top:4579;width:15;height:2" coordorigin="8170,4579" coordsize="15,0" path="m8170,4579l8184,4579e" filled="false" stroked="true" strokeweight=".12pt" strokecolor="#050000">
                <v:path arrowok="t"/>
              </v:shape>
            </v:group>
            <v:group style="position:absolute;left:7603;top:4621;width:27;height:17" coordorigin="7603,4621" coordsize="27,17">
              <v:shape style="position:absolute;left:7603;top:4621;width:27;height:17" coordorigin="7603,4621" coordsize="27,17" path="m7603,4621l7603,4624,7606,4624,7606,4626,7608,4626,7608,4628,7611,4628,7611,4631,7613,4631,7615,4631,7615,4633,7620,4633,7623,4636,7627,4636,7630,4638e" filled="false" stroked="true" strokeweight=".84pt" strokecolor="#050000">
                <v:path arrowok="t"/>
              </v:shape>
            </v:group>
            <v:group style="position:absolute;left:7599;top:4607;width:32;height:20" coordorigin="7599,4607" coordsize="32,20">
              <v:shape style="position:absolute;left:7599;top:4607;width:32;height:20" coordorigin="7599,4607" coordsize="32,20" path="m7599,4607l7599,4609,7601,4609,7601,4612,7603,4614,7606,4616,7608,4616,7608,4619,7611,4619,7613,4621,7615,4621,7618,4624,7623,4624,7623,4626,7630,4626e" filled="false" stroked="true" strokeweight=".84pt" strokecolor="#050000">
                <v:path arrowok="t"/>
              </v:shape>
            </v:group>
            <v:group style="position:absolute;left:7738;top:4600;width:15;height:12" coordorigin="7738,4600" coordsize="15,12">
              <v:shape style="position:absolute;left:7738;top:4600;width:15;height:12" coordorigin="7738,4600" coordsize="15,12" path="m7740,4600l7738,4600,7738,4602,7738,4604,7740,4604,7740,4607,7743,4607,7745,4607,7745,4609,7747,4609,7747,4612,7752,4612e" filled="false" stroked="true" strokeweight=".84pt" strokecolor="#050000">
                <v:path arrowok="t"/>
              </v:shape>
            </v:group>
            <v:group style="position:absolute;left:7714;top:4595;width:5;height:15" coordorigin="7714,4595" coordsize="5,15">
              <v:shape style="position:absolute;left:7714;top:4595;width:5;height:15" coordorigin="7714,4595" coordsize="5,15" path="m7714,4595l7716,4597,7716,4602,7719,4602,7719,4609,7716,4609e" filled="false" stroked="true" strokeweight=".84pt" strokecolor="#050000">
                <v:path arrowok="t"/>
              </v:shape>
            </v:group>
            <v:group style="position:absolute;left:7711;top:4578;width:12;height:12" coordorigin="7711,4578" coordsize="12,12">
              <v:shape style="position:absolute;left:7711;top:4578;width:12;height:12" coordorigin="7711,4578" coordsize="12,12" path="m7723,4578l7721,4578,7721,4580,7719,4583,7716,4585,7716,4588,7714,4588,7711,4590e" filled="false" stroked="true" strokeweight=".84pt" strokecolor="#050000">
                <v:path arrowok="t"/>
              </v:shape>
            </v:group>
            <v:group style="position:absolute;left:8107;top:4633;width:3;height:12" coordorigin="8107,4633" coordsize="3,12">
              <v:shape style="position:absolute;left:8107;top:4633;width:3;height:12" coordorigin="8107,4633" coordsize="3,12" path="m8110,4633l8110,4638,8107,4640,8107,4645e" filled="false" stroked="true" strokeweight=".84pt" strokecolor="#050000">
                <v:path arrowok="t"/>
              </v:shape>
            </v:group>
            <v:group style="position:absolute;left:7884;top:4607;width:5;height:17" coordorigin="7884,4607" coordsize="5,17">
              <v:shape style="position:absolute;left:7884;top:4607;width:5;height:17" coordorigin="7884,4607" coordsize="5,17" path="m7889,4607l7889,4614,7887,4614,7887,4621,7884,4624e" filled="false" stroked="true" strokeweight=".84pt" strokecolor="#050000">
                <v:path arrowok="t"/>
              </v:shape>
            </v:group>
            <v:group style="position:absolute;left:7800;top:4609;width:3;height:3" coordorigin="7800,4609" coordsize="3,3">
              <v:shape style="position:absolute;left:7800;top:4609;width:3;height:3" coordorigin="7800,4609" coordsize="3,3" path="m7803,4612l7800,4609e" filled="false" stroked="true" strokeweight=".84pt" strokecolor="#050000">
                <v:path arrowok="t"/>
              </v:shape>
            </v:group>
            <v:group style="position:absolute;left:7723;top:4578;width:17;height:22" coordorigin="7723,4578" coordsize="17,22">
              <v:shape style="position:absolute;left:7723;top:4578;width:17;height:22" coordorigin="7723,4578" coordsize="17,22" path="m7740,4600l7738,4597,7735,4595,7735,4592,7733,4592,7733,4590,7731,4590,7731,4588,7728,4588,7728,4585,7726,4583,7726,4580,7723,4580,7723,4578e" filled="false" stroked="true" strokeweight=".84pt" strokecolor="#050000">
                <v:path arrowok="t"/>
              </v:shape>
            </v:group>
            <v:group style="position:absolute;left:7740;top:4556;width:27;height:44" coordorigin="7740,4556" coordsize="27,44">
              <v:shape style="position:absolute;left:7740;top:4556;width:27;height:44" coordorigin="7740,4556" coordsize="27,44" path="m7764,4556l7764,4561,7767,4564,7767,4578,7764,4580,7764,4592,7762,4595,7762,4597,7759,4597,7757,4595,7747,4595,7747,4597,7740,4597,7740,4600e" filled="false" stroked="true" strokeweight=".84pt" strokecolor="#050000">
                <v:path arrowok="t"/>
              </v:shape>
            </v:group>
            <v:group style="position:absolute;left:7671;top:4638;width:3;height:10" coordorigin="7671,4638" coordsize="3,10">
              <v:shape style="position:absolute;left:7671;top:4638;width:3;height:10" coordorigin="7671,4638" coordsize="3,10" path="m7673,4648l7673,4645,7671,4643,7671,4638e" filled="false" stroked="true" strokeweight=".84pt" strokecolor="#050000">
                <v:path arrowok="t"/>
              </v:shape>
            </v:group>
            <v:group style="position:absolute;left:7621;top:4632;width:17;height:2" coordorigin="7621,4632" coordsize="17,2">
              <v:shape style="position:absolute;left:7621;top:4632;width:17;height:2" coordorigin="7621,4632" coordsize="17,0" path="m7621,4632l7638,4632e" filled="false" stroked="true" strokeweight=".6pt" strokecolor="#050000">
                <v:path arrowok="t"/>
              </v:shape>
            </v:group>
            <v:group style="position:absolute;left:7621;top:4632;width:17;height:2" coordorigin="7621,4632" coordsize="17,2">
              <v:shape style="position:absolute;left:7621;top:4632;width:17;height:2" coordorigin="7621,4632" coordsize="17,0" path="m7621,4632l7638,4632e" filled="false" stroked="true" strokeweight=".6pt" strokecolor="#050000">
                <v:path arrowok="t"/>
              </v:shape>
            </v:group>
            <v:group style="position:absolute;left:7786;top:4520;width:5;height:12" coordorigin="7786,4520" coordsize="5,12">
              <v:shape style="position:absolute;left:7786;top:4520;width:5;height:12" coordorigin="7786,4520" coordsize="5,12" path="m7786,4520l7786,4528,7788,4528,7788,4532,7791,4532e" filled="false" stroked="true" strokeweight=".84pt" strokecolor="#050000">
                <v:path arrowok="t"/>
              </v:shape>
            </v:group>
            <v:group style="position:absolute;left:7625;top:4578;width:3;height:5" coordorigin="7625,4578" coordsize="3,5">
              <v:shape style="position:absolute;left:7625;top:4578;width:3;height:5" coordorigin="7625,4578" coordsize="3,5" path="m7625,4583l7625,4580,7627,4580,7627,4578e" filled="false" stroked="true" strokeweight=".84pt" strokecolor="#050000">
                <v:path arrowok="t"/>
              </v:shape>
            </v:group>
            <v:group style="position:absolute;left:7635;top:4571;width:3;height:3" coordorigin="7635,4571" coordsize="3,3">
              <v:shape style="position:absolute;left:7635;top:4571;width:3;height:3" coordorigin="7635,4571" coordsize="3,3" path="m7635,4571l7637,4571,7637,4573e" filled="false" stroked="true" strokeweight=".84pt" strokecolor="#050000">
                <v:path arrowok="t"/>
              </v:shape>
            </v:group>
            <v:group style="position:absolute;left:7791;top:4532;width:32;height:3" coordorigin="7791,4532" coordsize="32,3">
              <v:shape style="position:absolute;left:7791;top:4532;width:32;height:3" coordorigin="7791,4532" coordsize="32,3" path="m7791,4532l7793,4532,7798,4535,7822,4535e" filled="false" stroked="true" strokeweight=".84pt" strokecolor="#050000">
                <v:path arrowok="t"/>
              </v:shape>
            </v:group>
            <v:group style="position:absolute;left:7791;top:4494;width:3;height:3" coordorigin="7791,4494" coordsize="3,3">
              <v:shape style="position:absolute;left:7791;top:4494;width:3;height:3" coordorigin="7791,4494" coordsize="3,3" path="m7793,4494l7791,4494,7791,4496e" filled="false" stroked="true" strokeweight=".84pt" strokecolor="#050000">
                <v:path arrowok="t"/>
              </v:shape>
            </v:group>
            <v:group style="position:absolute;left:7817;top:4496;width:5;height:3" coordorigin="7817,4496" coordsize="5,3">
              <v:shape style="position:absolute;left:7817;top:4496;width:5;height:3" coordorigin="7817,4496" coordsize="5,3" path="m7822,4499l7819,4499,7819,4496,7817,4496e" filled="false" stroked="true" strokeweight=".84pt" strokecolor="#050000">
                <v:path arrowok="t"/>
              </v:shape>
            </v:group>
            <v:group style="position:absolute;left:7752;top:4679;width:12;height:32" coordorigin="7752,4679" coordsize="12,32">
              <v:shape style="position:absolute;left:7752;top:4679;width:12;height:32" coordorigin="7752,4679" coordsize="12,32" path="m7764,4710l7762,4708,7762,4703,7759,4700,7759,4698,7757,4696,7757,4691,7755,4688,7755,4684,7752,4681,7752,4679e" filled="false" stroked="true" strokeweight=".84pt" strokecolor="#050000">
                <v:path arrowok="t"/>
              </v:shape>
            </v:group>
            <v:group style="position:absolute;left:7638;top:4565;width:2;height:17" coordorigin="7638,4565" coordsize="2,17">
              <v:shape style="position:absolute;left:7638;top:4565;width:2;height:17" coordorigin="7638,4565" coordsize="0,17" path="m7638,4565l7638,4582e" filled="false" stroked="true" strokeweight=".12pt" strokecolor="#050000">
                <v:path arrowok="t"/>
              </v:shape>
            </v:group>
            <v:group style="position:absolute;left:7793;top:4720;width:92;height:17" coordorigin="7793,4720" coordsize="92,17">
              <v:shape style="position:absolute;left:7793;top:4720;width:92;height:17" coordorigin="7793,4720" coordsize="92,17" path="m7793,4720l7795,4722,7805,4722,7807,4724,7815,4724,7819,4727,7829,4727,7834,4729,7843,4729,7848,4732,7863,4732,7865,4734,7870,4734,7872,4734,7879,4734,7884,4736e" filled="false" stroked="true" strokeweight=".84pt" strokecolor="#050000">
                <v:path arrowok="t"/>
              </v:shape>
            </v:group>
            <v:group style="position:absolute;left:8169;top:4528;width:2;height:15" coordorigin="8169,4528" coordsize="2,15">
              <v:shape style="position:absolute;left:8169;top:4528;width:2;height:15" coordorigin="8169,4528" coordsize="0,15" path="m8169,4528l8169,4542e" filled="false" stroked="true" strokeweight=".12pt" strokecolor="#050000">
                <v:path arrowok="t"/>
              </v:shape>
            </v:group>
            <v:group style="position:absolute;left:8171;top:4528;width:2;height:15" coordorigin="8171,4528" coordsize="2,15">
              <v:shape style="position:absolute;left:8171;top:4528;width:2;height:15" coordorigin="8171,4528" coordsize="0,15" path="m8171,4528l8171,4542e" filled="false" stroked="true" strokeweight=".12pt" strokecolor="#050000">
                <v:path arrowok="t"/>
              </v:shape>
            </v:group>
            <v:group style="position:absolute;left:8165;top:4532;width:3;height:3" coordorigin="8165,4532" coordsize="3,3">
              <v:shape style="position:absolute;left:8165;top:4532;width:3;height:3" coordorigin="8165,4532" coordsize="3,3" path="m8167,4535l8165,4535,8165,4532e" filled="false" stroked="true" strokeweight=".72pt" strokecolor="#050000">
                <v:path arrowok="t"/>
              </v:shape>
            </v:group>
            <v:group style="position:absolute;left:7819;top:4489;width:8;height:8" coordorigin="7819,4489" coordsize="8,8">
              <v:shape style="position:absolute;left:7819;top:4489;width:8;height:8" coordorigin="7819,4489" coordsize="8,8" path="m7827,4496l7827,4494,7824,4492,7822,4492,7822,4489,7819,4489e" filled="false" stroked="true" strokeweight=".84pt" strokecolor="#050000">
                <v:path arrowok="t"/>
              </v:shape>
            </v:group>
            <v:group style="position:absolute;left:7819;top:4492;width:5;height:8" coordorigin="7819,4492" coordsize="5,8">
              <v:shape style="position:absolute;left:7819;top:4492;width:5;height:8" coordorigin="7819,4492" coordsize="5,8" path="m7824,4499l7824,4494,7822,4494,7822,4492,7819,4492e" filled="false" stroked="true" strokeweight=".84pt" strokecolor="#050000">
                <v:path arrowok="t"/>
              </v:shape>
            </v:group>
            <v:group style="position:absolute;left:7791;top:4489;width:5;height:3" coordorigin="7791,4489" coordsize="5,3">
              <v:shape style="position:absolute;left:7791;top:4489;width:5;height:3" coordorigin="7791,4489" coordsize="5,3" path="m7795,4489l7791,4489,7791,4492e" filled="false" stroked="true" strokeweight=".84pt" strokecolor="#050000">
                <v:path arrowok="t"/>
              </v:shape>
            </v:group>
            <v:group style="position:absolute;left:7788;top:4489;width:5;height:3" coordorigin="7788,4489" coordsize="5,3">
              <v:shape style="position:absolute;left:7788;top:4489;width:5;height:3" coordorigin="7788,4489" coordsize="5,3" path="m7793,4489l7791,4489,7791,4492,7788,4492e" filled="false" stroked="true" strokeweight=".84pt" strokecolor="#050000">
                <v:path arrowok="t"/>
              </v:shape>
            </v:group>
            <v:group style="position:absolute;left:7633;top:4558;width:2;height:17" coordorigin="7633,4558" coordsize="2,17">
              <v:shape style="position:absolute;left:7633;top:4558;width:2;height:17" coordorigin="7633,4558" coordsize="0,17" path="m7633,4558l7633,4574e" filled="false" stroked="true" strokeweight=".12pt" strokecolor="#050000">
                <v:path arrowok="t"/>
              </v:shape>
            </v:group>
            <v:group style="position:absolute;left:7615;top:4573;width:3;height:10" coordorigin="7615,4573" coordsize="3,10">
              <v:shape style="position:absolute;left:7615;top:4573;width:3;height:10" coordorigin="7615,4573" coordsize="3,10" path="m7618,4573l7618,4578,7615,4578,7615,4583e" filled="false" stroked="true" strokeweight=".84pt" strokecolor="#050000">
                <v:path arrowok="t"/>
              </v:shape>
            </v:group>
            <v:group style="position:absolute;left:7620;top:4576;width:3;height:8" coordorigin="7620,4576" coordsize="3,8">
              <v:shape style="position:absolute;left:7620;top:4576;width:3;height:8" coordorigin="7620,4576" coordsize="3,8" path="m7620,4583l7620,4578,7623,4578,7623,4576e" filled="false" stroked="true" strokeweight=".84pt" strokecolor="#050000">
                <v:path arrowok="t"/>
              </v:shape>
            </v:group>
            <v:group style="position:absolute;left:8134;top:4540;width:20;height:5" coordorigin="8134,4540" coordsize="20,5">
              <v:shape style="position:absolute;left:8134;top:4540;width:20;height:5" coordorigin="8134,4540" coordsize="20,5" path="m8153,4544l8151,4542,8148,4542,8148,4540,8134,4540,8134,4542e" filled="false" stroked="true" strokeweight=".84pt" strokecolor="#050000">
                <v:path arrowok="t"/>
              </v:shape>
            </v:group>
            <v:group style="position:absolute;left:8069;top:4535;width:65;height:8" coordorigin="8069,4535" coordsize="65,8">
              <v:shape style="position:absolute;left:8069;top:4535;width:65;height:8" coordorigin="8069,4535" coordsize="65,8" path="m8069,4535l8083,4535,8093,4537,8110,4537,8117,4540,8124,4540,8134,4542e" filled="false" stroked="true" strokeweight=".84pt" strokecolor="#050000">
                <v:path arrowok="t"/>
              </v:shape>
            </v:group>
            <v:group style="position:absolute;left:7878;top:4505;width:2;height:17" coordorigin="7878,4505" coordsize="2,17">
              <v:shape style="position:absolute;left:7878;top:4505;width:2;height:17" coordorigin="7878,4505" coordsize="0,17" path="m7878,4505l7878,4522e" filled="false" stroked="true" strokeweight=".36pt" strokecolor="#050000">
                <v:path arrowok="t"/>
              </v:shape>
            </v:group>
            <v:group style="position:absolute;left:7851;top:4489;width:3;height:3" coordorigin="7851,4489" coordsize="3,3">
              <v:shape style="position:absolute;left:7851;top:4489;width:3;height:3" coordorigin="7851,4489" coordsize="3,3" path="m7851,4492l7851,4489,7853,4489e" filled="false" stroked="true" strokeweight=".84pt" strokecolor="#050000">
                <v:path arrowok="t"/>
              </v:shape>
            </v:group>
            <v:group style="position:absolute;left:7873;top:4694;width:2;height:17" coordorigin="7873,4694" coordsize="2,17">
              <v:shape style="position:absolute;left:7873;top:4694;width:2;height:17" coordorigin="7873,4694" coordsize="0,17" path="m7873,4694l7873,4711e" filled="false" stroked="true" strokeweight=".12pt" strokecolor="#050000">
                <v:path arrowok="t"/>
              </v:shape>
            </v:group>
            <v:group style="position:absolute;left:8125;top:4543;width:17;height:2" coordorigin="8125,4543" coordsize="17,2">
              <v:shape style="position:absolute;left:8125;top:4543;width:17;height:2" coordorigin="8125,4543" coordsize="17,0" path="m8125,4543l8142,4543e" filled="false" stroked="true" strokeweight=".12pt" strokecolor="#050000">
                <v:path arrowok="t"/>
              </v:shape>
            </v:group>
            <v:group style="position:absolute;left:8151;top:4544;width:3;height:3" coordorigin="8151,4544" coordsize="3,3">
              <v:shape style="position:absolute;left:8151;top:4544;width:3;height:3" coordorigin="8151,4544" coordsize="3,3" path="m8151,4547l8153,4547,8153,4544e" filled="false" stroked="true" strokeweight=".84pt" strokecolor="#050000">
                <v:path arrowok="t"/>
              </v:shape>
            </v:group>
            <v:group style="position:absolute;left:7846;top:4511;width:3;height:5" coordorigin="7846,4511" coordsize="3,5">
              <v:shape style="position:absolute;left:7846;top:4511;width:3;height:5" coordorigin="7846,4511" coordsize="3,5" path="m7846,4516l7848,4516,7848,4513,7848,4511e" filled="false" stroked="true" strokeweight=".84pt" strokecolor="#050000">
                <v:path arrowok="t"/>
              </v:shape>
            </v:group>
            <v:group style="position:absolute;left:7932;top:4518;width:3;height:5" coordorigin="7932,4518" coordsize="3,5">
              <v:shape style="position:absolute;left:7932;top:4518;width:3;height:5" coordorigin="7932,4518" coordsize="3,5" path="m7932,4523l7932,4520,7935,4518e" filled="false" stroked="true" strokeweight=".84pt" strokecolor="#050000">
                <v:path arrowok="t"/>
              </v:shape>
            </v:group>
            <v:group style="position:absolute;left:7846;top:4511;width:3;height:5" coordorigin="7846,4511" coordsize="3,5">
              <v:shape style="position:absolute;left:7846;top:4511;width:3;height:5" coordorigin="7846,4511" coordsize="3,5" path="m7848,4511l7848,4513,7846,4516e" filled="false" stroked="true" strokeweight=".84pt" strokecolor="#050000">
                <v:path arrowok="t"/>
              </v:shape>
            </v:group>
            <v:group style="position:absolute;left:7847;top:4502;width:2;height:17" coordorigin="7847,4502" coordsize="2,17">
              <v:shape style="position:absolute;left:7847;top:4502;width:2;height:17" coordorigin="7847,4502" coordsize="0,17" path="m7847,4502l7847,4519e" filled="false" stroked="true" strokeweight=".119pt" strokecolor="#050000">
                <v:path arrowok="t"/>
              </v:shape>
            </v:group>
            <v:group style="position:absolute;left:7847;top:4495;width:2;height:17" coordorigin="7847,4495" coordsize="2,17">
              <v:shape style="position:absolute;left:7847;top:4495;width:2;height:17" coordorigin="7847,4495" coordsize="0,17" path="m7847,4495l7847,4512e" filled="false" stroked="true" strokeweight=".119pt" strokecolor="#050000">
                <v:path arrowok="t"/>
              </v:shape>
            </v:group>
            <v:group style="position:absolute;left:7632;top:4566;width:3;height:5" coordorigin="7632,4566" coordsize="3,5">
              <v:shape style="position:absolute;left:7632;top:4566;width:3;height:5" coordorigin="7632,4566" coordsize="3,5" path="m7632,4566l7632,4568,7635,4568,7635,4571e" filled="false" stroked="true" strokeweight=".84pt" strokecolor="#050000">
                <v:path arrowok="t"/>
              </v:shape>
            </v:group>
            <v:group style="position:absolute;left:7623;top:4576;width:5;height:3" coordorigin="7623,4576" coordsize="5,3">
              <v:shape style="position:absolute;left:7623;top:4576;width:5;height:3" coordorigin="7623,4576" coordsize="5,3" path="m7623,4576l7625,4576,7625,4578,7627,4578e" filled="false" stroked="true" strokeweight=".84pt" strokecolor="#050000">
                <v:path arrowok="t"/>
              </v:shape>
            </v:group>
            <v:group style="position:absolute;left:7623;top:4574;width:2;height:17" coordorigin="7623,4574" coordsize="2,17">
              <v:shape style="position:absolute;left:7623;top:4574;width:2;height:17" coordorigin="7623,4574" coordsize="0,17" path="m7623,4574l7623,4591e" filled="false" stroked="true" strokeweight=".24pt" strokecolor="#050000">
                <v:path arrowok="t"/>
              </v:shape>
            </v:group>
            <v:group style="position:absolute;left:7788;top:4488;width:2;height:17" coordorigin="7788,4488" coordsize="2,17">
              <v:shape style="position:absolute;left:7788;top:4488;width:2;height:17" coordorigin="7788,4488" coordsize="0,17" path="m7788,4488l7788,4505e" filled="false" stroked="true" strokeweight=".239pt" strokecolor="#050000">
                <v:path arrowok="t"/>
              </v:shape>
            </v:group>
            <v:group style="position:absolute;left:7785;top:4492;width:17;height:2" coordorigin="7785,4492" coordsize="17,2">
              <v:shape style="position:absolute;left:7785;top:4492;width:17;height:2" coordorigin="7785,4492" coordsize="17,0" path="m7785,4492l7801,4492e" filled="false" stroked="true" strokeweight=".24pt" strokecolor="#050000">
                <v:path arrowok="t"/>
              </v:shape>
            </v:group>
            <v:group style="position:absolute;left:7817;top:4492;width:3;height:5" coordorigin="7817,4492" coordsize="3,5">
              <v:shape style="position:absolute;left:7817;top:4492;width:3;height:5" coordorigin="7817,4492" coordsize="3,5" path="m7817,4496l7817,4494,7819,4494,7819,4492e" filled="false" stroked="true" strokeweight=".84pt" strokecolor="#050000">
                <v:path arrowok="t"/>
              </v:shape>
            </v:group>
            <v:group style="position:absolute;left:7823;top:4490;width:2;height:17" coordorigin="7823,4490" coordsize="2,17">
              <v:shape style="position:absolute;left:7823;top:4490;width:2;height:17" coordorigin="7823,4490" coordsize="0,17" path="m7823,4490l7823,4507e" filled="false" stroked="true" strokeweight=".12pt" strokecolor="#050000">
                <v:path arrowok="t"/>
              </v:shape>
            </v:group>
            <v:group style="position:absolute;left:7822;top:4523;width:3;height:12" coordorigin="7822,4523" coordsize="3,12">
              <v:shape style="position:absolute;left:7822;top:4523;width:3;height:12" coordorigin="7822,4523" coordsize="3,12" path="m7822,4535l7822,4532,7824,4532,7824,4523e" filled="false" stroked="true" strokeweight=".84pt" strokecolor="#050000">
                <v:path arrowok="t"/>
              </v:shape>
            </v:group>
            <v:group style="position:absolute;left:7615;top:4571;width:3;height:3" coordorigin="7615,4571" coordsize="3,3">
              <v:shape style="position:absolute;left:7615;top:4571;width:3;height:3" coordorigin="7615,4571" coordsize="3,3" path="m7615,4571l7615,4573,7618,4573e" filled="false" stroked="true" strokeweight=".84pt" strokecolor="#050000">
                <v:path arrowok="t"/>
              </v:shape>
            </v:group>
            <v:group style="position:absolute;left:7613;top:4574;width:2;height:17" coordorigin="7613,4574" coordsize="2,17">
              <v:shape style="position:absolute;left:7613;top:4574;width:2;height:17" coordorigin="7613,4574" coordsize="0,17" path="m7613,4574l7613,4591e" filled="false" stroked="true" strokeweight=".24pt" strokecolor="#050000">
                <v:path arrowok="t"/>
              </v:shape>
            </v:group>
            <v:group style="position:absolute;left:7623;top:4561;width:5;height:5" coordorigin="7623,4561" coordsize="5,5">
              <v:shape style="position:absolute;left:7623;top:4561;width:5;height:5" coordorigin="7623,4561" coordsize="5,5" path="m7623,4561l7623,4564,7625,4564,7625,4566,7627,4566e" filled="false" stroked="true" strokeweight=".84pt" strokecolor="#050000">
                <v:path arrowok="t"/>
              </v:shape>
            </v:group>
            <v:group style="position:absolute;left:7614;top:4598;width:17;height:2" coordorigin="7614,4598" coordsize="17,2">
              <v:shape style="position:absolute;left:7614;top:4598;width:17;height:2" coordorigin="7614,4598" coordsize="17,0" path="m7614,4598l7631,4598e" filled="false" stroked="true" strokeweight=".12pt" strokecolor="#050000">
                <v:path arrowok="t"/>
              </v:shape>
            </v:group>
            <v:group style="position:absolute;left:7597;top:4555;width:2;height:17" coordorigin="7597,4555" coordsize="2,17">
              <v:shape style="position:absolute;left:7597;top:4555;width:2;height:17" coordorigin="7597,4555" coordsize="0,17" path="m7597,4555l7597,4572e" filled="false" stroked="true" strokeweight=".12pt" strokecolor="#050000">
                <v:path arrowok="t"/>
              </v:shape>
            </v:group>
            <v:group style="position:absolute;left:7737;top:4469;width:17;height:2" coordorigin="7737,4469" coordsize="17,2">
              <v:shape style="position:absolute;left:7737;top:4469;width:17;height:2" coordorigin="7737,4469" coordsize="17,0" path="m7737,4469l7753,4469e" filled="false" stroked="true" strokeweight=".12pt" strokecolor="#050000">
                <v:path arrowok="t"/>
              </v:shape>
            </v:group>
            <v:group style="position:absolute;left:7603;top:4564;width:3;height:5" coordorigin="7603,4564" coordsize="3,5">
              <v:shape style="position:absolute;left:7603;top:4564;width:3;height:5" coordorigin="7603,4564" coordsize="3,5" path="m7603,4564l7603,4566,7606,4566,7606,4568e" filled="false" stroked="true" strokeweight=".84pt" strokecolor="#050000">
                <v:path arrowok="t"/>
              </v:shape>
            </v:group>
            <v:group style="position:absolute;left:8146;top:4638;width:87;height:20" coordorigin="8146,4638" coordsize="87,20">
              <v:shape style="position:absolute;left:8146;top:4638;width:87;height:20" coordorigin="8146,4638" coordsize="87,20" path="m8146,4657l8170,4657,8172,4655,8187,4655,8189,4652,8199,4652,8201,4650,8208,4650,8208,4648,8213,4648,8215,4648,8215,4645,8218,4645,8220,4645,8220,4643,8225,4643,8225,4640,8230,4640,8230,4638,8232,4638e" filled="false" stroked="true" strokeweight=".84pt" strokecolor="#050000">
                <v:path arrowok="t"/>
              </v:shape>
            </v:group>
            <v:group style="position:absolute;left:7629;top:4558;width:2;height:17" coordorigin="7629,4558" coordsize="2,17">
              <v:shape style="position:absolute;left:7629;top:4558;width:2;height:17" coordorigin="7629,4558" coordsize="0,17" path="m7629,4558l7629,4574e" filled="false" stroked="true" strokeweight=".12pt" strokecolor="#050000">
                <v:path arrowok="t"/>
              </v:shape>
            </v:group>
            <v:group style="position:absolute;left:7829;top:4495;width:2;height:17" coordorigin="7829,4495" coordsize="2,17">
              <v:shape style="position:absolute;left:7829;top:4495;width:2;height:17" coordorigin="7829,4495" coordsize="0,17" path="m7829,4495l7829,4512e" filled="false" stroked="true" strokeweight=".239pt" strokecolor="#050000">
                <v:path arrowok="t"/>
              </v:shape>
            </v:group>
            <v:group style="position:absolute;left:7829;top:4488;width:2;height:17" coordorigin="7829,4488" coordsize="2,17">
              <v:shape style="position:absolute;left:7829;top:4488;width:2;height:17" coordorigin="7829,4488" coordsize="0,17" path="m7829,4488l7829,4505e" filled="false" stroked="true" strokeweight=".239pt" strokecolor="#050000">
                <v:path arrowok="t"/>
              </v:shape>
            </v:group>
            <v:group style="position:absolute;left:7819;top:4484;width:3;height:5" coordorigin="7819,4484" coordsize="3,5">
              <v:shape style="position:absolute;left:7819;top:4484;width:3;height:5" coordorigin="7819,4484" coordsize="3,5" path="m7822,4484l7822,4487,7819,4489e" filled="false" stroked="true" strokeweight=".84pt" strokecolor="#050000">
                <v:path arrowok="t"/>
              </v:shape>
            </v:group>
            <v:group style="position:absolute;left:7787;top:4487;width:17;height:2" coordorigin="7787,4487" coordsize="17,2">
              <v:shape style="position:absolute;left:7787;top:4487;width:17;height:2" coordorigin="7787,4487" coordsize="17,0" path="m7787,4487l7804,4487e" filled="false" stroked="true" strokeweight=".24pt" strokecolor="#050000">
                <v:path arrowok="t"/>
              </v:shape>
            </v:group>
            <v:group style="position:absolute;left:7785;top:4486;width:2;height:17" coordorigin="7785,4486" coordsize="2,17">
              <v:shape style="position:absolute;left:7785;top:4486;width:2;height:17" coordorigin="7785,4486" coordsize="0,17" path="m7785,4486l7785,4502e" filled="false" stroked="true" strokeweight=".12pt" strokecolor="#050000">
                <v:path arrowok="t"/>
              </v:shape>
            </v:group>
            <v:group style="position:absolute;left:7785;top:4493;width:2;height:17" coordorigin="7785,4493" coordsize="2,17">
              <v:shape style="position:absolute;left:7785;top:4493;width:2;height:17" coordorigin="7785,4493" coordsize="0,17" path="m7785,4493l7785,4510e" filled="false" stroked="true" strokeweight=".12pt" strokecolor="#050000">
                <v:path arrowok="t"/>
              </v:shape>
            </v:group>
            <v:group style="position:absolute;left:7785;top:4505;width:2;height:17" coordorigin="7785,4505" coordsize="2,17">
              <v:shape style="position:absolute;left:7785;top:4505;width:2;height:17" coordorigin="7785,4505" coordsize="0,17" path="m7785,4505l7785,4522e" filled="false" stroked="true" strokeweight=".12pt" strokecolor="#050000">
                <v:path arrowok="t"/>
              </v:shape>
            </v:group>
            <v:group style="position:absolute;left:7783;top:4513;width:3;height:3" coordorigin="7783,4513" coordsize="3,3">
              <v:shape style="position:absolute;left:7783;top:4513;width:3;height:3" coordorigin="7783,4513" coordsize="3,3" path="m7783,4513l7783,4516,7786,4516e" filled="false" stroked="true" strokeweight=".84pt" strokecolor="#050000">
                <v:path arrowok="t"/>
              </v:shape>
            </v:group>
            <v:group style="position:absolute;left:7827;top:4514;width:2;height:17" coordorigin="7827,4514" coordsize="2,17">
              <v:shape style="position:absolute;left:7827;top:4514;width:2;height:17" coordorigin="7827,4514" coordsize="0,17" path="m7827,4514l7827,4531e" filled="false" stroked="true" strokeweight=".239pt" strokecolor="#050000">
                <v:path arrowok="t"/>
              </v:shape>
            </v:group>
            <v:group style="position:absolute;left:7829;top:4507;width:2;height:17" coordorigin="7829,4507" coordsize="2,17">
              <v:shape style="position:absolute;left:7829;top:4507;width:2;height:17" coordorigin="7829,4507" coordsize="0,17" path="m7829,4507l7829,4524e" filled="false" stroked="true" strokeweight=".239pt" strokecolor="#050000">
                <v:path arrowok="t"/>
              </v:shape>
            </v:group>
            <v:group style="position:absolute;left:7740;top:4597;width:10;height:5" coordorigin="7740,4597" coordsize="10,5">
              <v:shape style="position:absolute;left:7740;top:4597;width:10;height:5" coordorigin="7740,4597" coordsize="10,5" path="m7750,4597l7745,4597,7743,4600,7740,4602e" filled="false" stroked="true" strokeweight=".84pt" strokecolor="#050000">
                <v:path arrowok="t"/>
              </v:shape>
            </v:group>
            <v:group style="position:absolute;left:7925;top:4523;width:8;height:5" coordorigin="7925,4523" coordsize="8,5">
              <v:shape style="position:absolute;left:7925;top:4523;width:8;height:5" coordorigin="7925,4523" coordsize="8,5" path="m7932,4523l7932,4525,7930,4525,7927,4528,7925,4528e" filled="false" stroked="true" strokeweight=".84pt" strokecolor="#050000">
                <v:path arrowok="t"/>
              </v:shape>
            </v:group>
            <v:group style="position:absolute;left:7925;top:4549;width:10;height:3" coordorigin="7925,4549" coordsize="10,3">
              <v:shape style="position:absolute;left:7925;top:4549;width:10;height:3" coordorigin="7925,4549" coordsize="10,3" path="m7935,4552l7925,4552,7925,4549e" filled="false" stroked="true" strokeweight=".84pt" strokecolor="#050000">
                <v:path arrowok="t"/>
              </v:shape>
            </v:group>
            <v:group style="position:absolute;left:7913;top:4604;width:12;height:3" coordorigin="7913,4604" coordsize="12,3">
              <v:shape style="position:absolute;left:7913;top:4604;width:12;height:3" coordorigin="7913,4604" coordsize="12,3" path="m7925,4607l7915,4607,7915,4604,7913,4604e" filled="false" stroked="true" strokeweight=".84pt" strokecolor="#050000">
                <v:path arrowok="t"/>
              </v:shape>
            </v:group>
            <v:group style="position:absolute;left:7913;top:4607;width:10;height:5" coordorigin="7913,4607" coordsize="10,5">
              <v:shape style="position:absolute;left:7913;top:4607;width:10;height:5" coordorigin="7913,4607" coordsize="10,5" path="m7923,4612l7918,4612,7918,4609,7913,4609,7913,4607e" filled="false" stroked="true" strokeweight=".84pt" strokecolor="#050000">
                <v:path arrowok="t"/>
              </v:shape>
            </v:group>
            <v:group style="position:absolute;left:8110;top:4631;width:10;height:3" coordorigin="8110,4631" coordsize="10,3">
              <v:shape style="position:absolute;left:8110;top:4631;width:10;height:3" coordorigin="8110,4631" coordsize="10,3" path="m8110,4633l8115,4633,8115,4631,8119,4631e" filled="false" stroked="true" strokeweight=".84pt" strokecolor="#050000">
                <v:path arrowok="t"/>
              </v:shape>
            </v:group>
            <v:group style="position:absolute;left:8116;top:4620;width:2;height:17" coordorigin="8116,4620" coordsize="2,17">
              <v:shape style="position:absolute;left:8116;top:4620;width:2;height:17" coordorigin="8116,4620" coordsize="0,17" path="m8116,4620l8116,4637e" filled="false" stroked="true" strokeweight=".36pt" strokecolor="#050000">
                <v:path arrowok="t"/>
              </v:shape>
            </v:group>
            <v:group style="position:absolute;left:8122;top:4573;width:10;height:2" coordorigin="8122,4573" coordsize="10,2">
              <v:shape style="position:absolute;left:8122;top:4573;width:10;height:2" coordorigin="8122,4573" coordsize="10,0" path="m8122,4573l8131,4573e" filled="false" stroked="true" strokeweight=".84pt" strokecolor="#050000">
                <v:path arrowok="t"/>
              </v:shape>
            </v:group>
            <v:group style="position:absolute;left:8134;top:4544;width:3;height:8" coordorigin="8134,4544" coordsize="3,8">
              <v:shape style="position:absolute;left:8134;top:4544;width:3;height:8" coordorigin="8134,4544" coordsize="3,8" path="m8134,4544l8134,4549,8136,4549,8136,4552e" filled="false" stroked="true" strokeweight=".84pt" strokecolor="#050000">
                <v:path arrowok="t"/>
              </v:shape>
            </v:group>
            <v:group style="position:absolute;left:8134;top:4542;width:3;height:10" coordorigin="8134,4542" coordsize="3,10">
              <v:shape style="position:absolute;left:8134;top:4542;width:3;height:10" coordorigin="8134,4542" coordsize="3,10" path="m8134,4542l8134,4544,8136,4544,8136,4552e" filled="false" stroked="true" strokeweight=".84pt" strokecolor="#050000">
                <v:path arrowok="t"/>
              </v:shape>
            </v:group>
            <v:group style="position:absolute;left:7740;top:4602;width:15;height:5" coordorigin="7740,4602" coordsize="15,5">
              <v:shape style="position:absolute;left:7740;top:4602;width:15;height:5" coordorigin="7740,4602" coordsize="15,5" path="m7740,4602l7743,4602,7743,4604,7747,4604,7747,4607,7755,4607e" filled="false" stroked="true" strokeweight=".84pt" strokecolor="#050000">
                <v:path arrowok="t"/>
              </v:shape>
            </v:group>
            <v:group style="position:absolute;left:8143;top:4544;width:10;height:8" coordorigin="8143,4544" coordsize="10,8">
              <v:shape style="position:absolute;left:8143;top:4544;width:10;height:8" coordorigin="8143,4544" coordsize="10,8" path="m8153,4544l8151,4544,8151,4547,8148,4547,8148,4549,8146,4549,8146,4552,8143,4552e" filled="false" stroked="true" strokeweight=".84pt" strokecolor="#050000">
                <v:path arrowok="t"/>
              </v:shape>
            </v:group>
            <v:group style="position:absolute;left:8143;top:4547;width:8;height:5" coordorigin="8143,4547" coordsize="8,5">
              <v:shape style="position:absolute;left:8143;top:4547;width:8;height:5" coordorigin="8143,4547" coordsize="8,5" path="m8151,4547l8151,4549,8148,4549,8148,4552,8146,4552,8143,4552e" filled="false" stroked="true" strokeweight=".84pt" strokecolor="#050000">
                <v:path arrowok="t"/>
              </v:shape>
            </v:group>
            <v:group style="position:absolute;left:7763;top:4589;width:2;height:17" coordorigin="7763,4589" coordsize="2,17">
              <v:shape style="position:absolute;left:7763;top:4589;width:2;height:17" coordorigin="7763,4589" coordsize="0,17" path="m7763,4589l7763,4606e" filled="false" stroked="true" strokeweight=".12pt" strokecolor="#050000">
                <v:path arrowok="t"/>
              </v:shape>
            </v:group>
            <v:group style="position:absolute;left:7741;top:4596;width:17;height:2" coordorigin="7741,4596" coordsize="17,2">
              <v:shape style="position:absolute;left:7741;top:4596;width:17;height:2" coordorigin="7741,4596" coordsize="17,0" path="m7741,4596l7758,4596e" filled="false" stroked="true" strokeweight=".12pt" strokecolor="#050000">
                <v:path arrowok="t"/>
              </v:shape>
            </v:group>
            <v:group style="position:absolute;left:7741;top:4591;width:2;height:17" coordorigin="7741,4591" coordsize="2,17">
              <v:shape style="position:absolute;left:7741;top:4591;width:2;height:17" coordorigin="7741,4591" coordsize="0,17" path="m7741,4591l7741,4608e" filled="false" stroked="true" strokeweight=".12pt" strokecolor="#050000">
                <v:path arrowok="t"/>
              </v:shape>
            </v:group>
            <v:group style="position:absolute;left:7738;top:4600;width:3;height:3" coordorigin="7738,4600" coordsize="3,3">
              <v:shape style="position:absolute;left:7738;top:4600;width:3;height:3" coordorigin="7738,4600" coordsize="3,3" path="m7738,4600l7738,4602,7740,4602e" filled="false" stroked="true" strokeweight=".84pt" strokecolor="#050000">
                <v:path arrowok="t"/>
              </v:shape>
            </v:group>
            <v:group style="position:absolute;left:7746;top:4608;width:17;height:2" coordorigin="7746,4608" coordsize="17,2">
              <v:shape style="position:absolute;left:7746;top:4608;width:17;height:2" coordorigin="7746,4608" coordsize="17,0" path="m7746,4608l7763,4608e" filled="false" stroked="true" strokeweight=".12pt" strokecolor="#050000">
                <v:path arrowok="t"/>
              </v:shape>
            </v:group>
            <v:group style="position:absolute;left:8143;top:4573;width:12;height:3" coordorigin="8143,4573" coordsize="12,3">
              <v:shape style="position:absolute;left:8143;top:4573;width:12;height:3" coordorigin="8143,4573" coordsize="12,3" path="m8155,4576l8143,4576,8143,4573e" filled="false" stroked="true" strokeweight=".84pt" strokecolor="#050000">
                <v:path arrowok="t"/>
              </v:shape>
            </v:group>
            <v:group style="position:absolute;left:8131;top:4626;width:12;height:3" coordorigin="8131,4626" coordsize="12,3">
              <v:shape style="position:absolute;left:8131;top:4626;width:12;height:3" coordorigin="8131,4626" coordsize="12,3" path="m8143,4628l8136,4628,8136,4626,8131,4626e" filled="false" stroked="true" strokeweight=".84pt" strokecolor="#050000">
                <v:path arrowok="t"/>
              </v:shape>
            </v:group>
            <v:group style="position:absolute;left:8131;top:4631;width:12;height:5" coordorigin="8131,4631" coordsize="12,5">
              <v:shape style="position:absolute;left:8131;top:4631;width:12;height:5" coordorigin="8131,4631" coordsize="12,5" path="m8143,4636l8139,4636,8139,4633,8131,4633,8131,4631e" filled="false" stroked="true" strokeweight=".84pt" strokecolor="#050000">
                <v:path arrowok="t"/>
              </v:shape>
            </v:group>
            <v:group style="position:absolute;left:8131;top:4549;width:12;height:24" coordorigin="8131,4549" coordsize="12,24">
              <v:shape style="position:absolute;left:8131;top:4549;width:12;height:24" coordorigin="8131,4549" coordsize="12,24" path="m8143,4552l8143,4549,8141,4549,8139,4549,8136,4552,8136,4554,8134,4554,8134,4561,8131,4561,8131,4573e" filled="false" stroked="true" strokeweight=".84pt" strokecolor="#050000">
                <v:path arrowok="t"/>
              </v:shape>
            </v:group>
            <v:group style="position:absolute;left:8131;top:4573;width:12;height:2" coordorigin="8131,4573" coordsize="12,2">
              <v:shape style="position:absolute;left:8131;top:4573;width:12;height:2" coordorigin="8131,4573" coordsize="12,0" path="m8143,4573l8131,4573e" filled="false" stroked="true" strokeweight=".84pt" strokecolor="#050000">
                <v:path arrowok="t"/>
              </v:shape>
            </v:group>
            <v:group style="position:absolute;left:8143;top:4552;width:3;height:22" coordorigin="8143,4552" coordsize="3,22">
              <v:shape style="position:absolute;left:8143;top:4552;width:3;height:22" coordorigin="8143,4552" coordsize="3,22" path="m8143,4573l8143,4559,8146,4559,8146,4556,8143,4554,8143,4552e" filled="false" stroked="true" strokeweight=".84pt" strokecolor="#050000">
                <v:path arrowok="t"/>
              </v:shape>
            </v:group>
            <v:group style="position:absolute;left:8111;top:4630;width:17;height:2" coordorigin="8111,4630" coordsize="17,2">
              <v:shape style="position:absolute;left:8111;top:4630;width:17;height:2" coordorigin="8111,4630" coordsize="17,0" path="m8111,4630l8128,4630e" filled="false" stroked="true" strokeweight=".12pt" strokecolor="#050000">
                <v:path arrowok="t"/>
              </v:shape>
            </v:group>
            <v:group style="position:absolute;left:8119;top:4628;width:12;height:3" coordorigin="8119,4628" coordsize="12,3">
              <v:shape style="position:absolute;left:8119;top:4628;width:12;height:3" coordorigin="8119,4628" coordsize="12,3" path="m8131,4631l8124,4631,8124,4628,8122,4628,8119,4631e" filled="false" stroked="true" strokeweight=".84pt" strokecolor="#050000">
                <v:path arrowok="t"/>
              </v:shape>
            </v:group>
            <v:group style="position:absolute;left:7918;top:4525;width:8;height:3" coordorigin="7918,4525" coordsize="8,3">
              <v:shape style="position:absolute;left:7918;top:4525;width:8;height:3" coordorigin="7918,4525" coordsize="8,3" path="m7925,4528l7925,4525,7923,4525,7918,4525,7918,4528e" filled="false" stroked="true" strokeweight=".84pt" strokecolor="#050000">
                <v:path arrowok="t"/>
              </v:shape>
            </v:group>
            <v:group style="position:absolute;left:8115;top:4631;width:5;height:15" coordorigin="8115,4631" coordsize="5,15">
              <v:shape style="position:absolute;left:8115;top:4631;width:5;height:15" coordorigin="8115,4631" coordsize="5,15" path="m8119,4631l8117,4633,8117,4638,8115,4640,8115,4645e" filled="false" stroked="true" strokeweight=".84pt" strokecolor="#050000">
                <v:path arrowok="t"/>
              </v:shape>
            </v:group>
            <v:group style="position:absolute;left:8124;top:4631;width:8;height:20" coordorigin="8124,4631" coordsize="8,20">
              <v:shape style="position:absolute;left:8124;top:4631;width:8;height:20" coordorigin="8124,4631" coordsize="8,20" path="m8124,4650l8127,4648,8127,4643,8129,4640,8129,4636,8131,4633,8131,4631e" filled="false" stroked="true" strokeweight=".84pt" strokecolor="#050000">
                <v:path arrowok="t"/>
              </v:shape>
            </v:group>
            <v:group style="position:absolute;left:7767;top:4681;width:12;height:34" coordorigin="7767,4681" coordsize="12,34">
              <v:shape style="position:absolute;left:7767;top:4681;width:12;height:34" coordorigin="7767,4681" coordsize="12,34" path="m7779,4715l7776,4712,7776,4708,7774,4708,7774,4703,7771,4700,7771,4696,7769,4693,7769,4686,7767,4684,7767,4681e" filled="false" stroked="true" strokeweight=".72pt" strokecolor="#050000">
                <v:path arrowok="t"/>
              </v:shape>
            </v:group>
            <v:group style="position:absolute;left:7779;top:4715;width:12;height:10" coordorigin="7779,4715" coordsize="12,10">
              <v:shape style="position:absolute;left:7779;top:4715;width:12;height:10" coordorigin="7779,4715" coordsize="12,10" path="m7779,4715l7779,4717,7781,4720,7781,4722,7783,4722,7786,4724,7791,4724e" filled="false" stroked="true" strokeweight=".72pt" strokecolor="#050000">
                <v:path arrowok="t"/>
              </v:shape>
            </v:group>
            <v:group style="position:absolute;left:7757;top:4607;width:10;height:5" coordorigin="7757,4607" coordsize="10,5">
              <v:shape style="position:absolute;left:7757;top:4607;width:10;height:5" coordorigin="7757,4607" coordsize="10,5" path="m7757,4607l7759,4607,7759,4609,7764,4609,7764,4612,7767,4612e" filled="false" stroked="true" strokeweight=".84pt" strokecolor="#050000">
                <v:path arrowok="t"/>
              </v:shape>
            </v:group>
            <v:group style="position:absolute;left:7764;top:4604;width:5;height:3" coordorigin="7764,4604" coordsize="5,3">
              <v:shape style="position:absolute;left:7764;top:4604;width:5;height:3" coordorigin="7764,4604" coordsize="5,3" path="m7769,4604l7767,4604,7764,4607e" filled="false" stroked="true" strokeweight=".84pt" strokecolor="#050000">
                <v:path arrowok="t"/>
              </v:shape>
            </v:group>
            <v:group style="position:absolute;left:7847;top:4483;width:2;height:17" coordorigin="7847,4483" coordsize="2,17">
              <v:shape style="position:absolute;left:7847;top:4483;width:2;height:17" coordorigin="7847,4483" coordsize="0,17" path="m7847,4483l7847,4500e" filled="false" stroked="true" strokeweight=".119pt" strokecolor="#050000">
                <v:path arrowok="t"/>
              </v:shape>
            </v:group>
            <v:group style="position:absolute;left:8154;top:4514;width:2;height:17" coordorigin="8154,4514" coordsize="2,17">
              <v:shape style="position:absolute;left:8154;top:4514;width:2;height:17" coordorigin="8154,4514" coordsize="0,17" path="m8154,4514l8154,4531e" filled="false" stroked="true" strokeweight=".12pt" strokecolor="#050000">
                <v:path arrowok="t"/>
              </v:shape>
            </v:group>
            <v:group style="position:absolute;left:8170;top:4535;width:3;height:3" coordorigin="8170,4535" coordsize="3,3">
              <v:shape style="position:absolute;left:8170;top:4535;width:3;height:3" coordorigin="8170,4535" coordsize="3,3" path="m8170,4537l8172,4537,8172,4535e" filled="false" stroked="true" strokeweight=".84pt" strokecolor="#050000">
                <v:path arrowok="t"/>
              </v:shape>
            </v:group>
            <v:group style="position:absolute;left:8149;top:4519;width:2;height:17" coordorigin="8149,4519" coordsize="2,17">
              <v:shape style="position:absolute;left:8149;top:4519;width:2;height:17" coordorigin="8149,4519" coordsize="0,17" path="m8149,4519l8149,4536e" filled="false" stroked="true" strokeweight=".12pt" strokecolor="#050000">
                <v:path arrowok="t"/>
              </v:shape>
            </v:group>
            <v:group style="position:absolute;left:8149;top:4519;width:2;height:17" coordorigin="8149,4519" coordsize="2,17">
              <v:shape style="position:absolute;left:8149;top:4519;width:2;height:17" coordorigin="8149,4519" coordsize="0,17" path="m8149,4519l8149,4536e" filled="false" stroked="true" strokeweight=".12pt" strokecolor="#050000">
                <v:path arrowok="t"/>
              </v:shape>
            </v:group>
            <v:group style="position:absolute;left:7846;top:4710;width:8;height:5" coordorigin="7846,4710" coordsize="8,5">
              <v:shape style="position:absolute;left:7846;top:4710;width:8;height:5" coordorigin="7846,4710" coordsize="8,5" path="m7846,4710l7848,4710,7848,4712,7851,4712,7851,4715,7853,4715e" filled="false" stroked="true" strokeweight=".84pt" strokecolor="#050000">
                <v:path arrowok="t"/>
              </v:shape>
            </v:group>
            <v:group style="position:absolute;left:7860;top:4693;width:12;height:22" coordorigin="7860,4693" coordsize="12,22">
              <v:shape style="position:absolute;left:7860;top:4693;width:12;height:22" coordorigin="7860,4693" coordsize="12,22" path="m7860,4715l7867,4715,7867,4712,7870,4712,7870,4710,7872,4710,7872,4708,7872,4693e" filled="false" stroked="true" strokeweight=".84pt" strokecolor="#050000">
                <v:path arrowok="t"/>
              </v:shape>
            </v:group>
            <v:group style="position:absolute;left:7852;top:4618;width:2;height:17" coordorigin="7852,4618" coordsize="2,17">
              <v:shape style="position:absolute;left:7852;top:4618;width:2;height:17" coordorigin="7852,4618" coordsize="0,17" path="m7852,4618l7852,4634e" filled="false" stroked="true" strokeweight=".12pt" strokecolor="#050000">
                <v:path arrowok="t"/>
              </v:shape>
            </v:group>
            <v:group style="position:absolute;left:7877;top:4636;width:3;height:5" coordorigin="7877,4636" coordsize="3,5">
              <v:shape style="position:absolute;left:7877;top:4636;width:3;height:5" coordorigin="7877,4636" coordsize="3,5" path="m7879,4640l7879,4638,7877,4638,7877,4636e" filled="false" stroked="true" strokeweight=".84pt" strokecolor="#050000">
                <v:path arrowok="t"/>
              </v:shape>
            </v:group>
            <v:group style="position:absolute;left:7878;top:4627;width:2;height:17" coordorigin="7878,4627" coordsize="2,17">
              <v:shape style="position:absolute;left:7878;top:4627;width:2;height:17" coordorigin="7878,4627" coordsize="0,17" path="m7878,4627l7878,4644e" filled="false" stroked="true" strokeweight=".12pt" strokecolor="#050000">
                <v:path arrowok="t"/>
              </v:shape>
            </v:group>
            <v:group style="position:absolute;left:7847;top:4625;width:2;height:17" coordorigin="7847,4625" coordsize="2,17">
              <v:shape style="position:absolute;left:7847;top:4625;width:2;height:17" coordorigin="7847,4625" coordsize="0,17" path="m7847,4625l7847,4642e" filled="false" stroked="true" strokeweight=".119pt" strokecolor="#050000">
                <v:path arrowok="t"/>
              </v:shape>
            </v:group>
            <v:group style="position:absolute;left:7882;top:4636;width:3;height:5" coordorigin="7882,4636" coordsize="3,5">
              <v:shape style="position:absolute;left:7882;top:4636;width:3;height:5" coordorigin="7882,4636" coordsize="3,5" path="m7884,4640l7884,4638,7882,4638,7882,4636e" filled="false" stroked="true" strokeweight=".84pt" strokecolor="#050000">
                <v:path arrowok="t"/>
              </v:shape>
            </v:group>
            <v:group style="position:absolute;left:7896;top:4436;width:3;height:3" coordorigin="7896,4436" coordsize="3,3">
              <v:shape style="position:absolute;left:7896;top:4436;width:3;height:3" coordorigin="7896,4436" coordsize="3,3" path="m7896,4439l7899,4436e" filled="false" stroked="true" strokeweight=".84pt" strokecolor="#050000">
                <v:path arrowok="t"/>
              </v:shape>
            </v:group>
            <v:group style="position:absolute;left:7876;top:4462;width:2;height:17" coordorigin="7876,4462" coordsize="2,17">
              <v:shape style="position:absolute;left:7876;top:4462;width:2;height:17" coordorigin="7876,4462" coordsize="0,17" path="m7876,4462l7876,4478e" filled="false" stroked="true" strokeweight=".12pt" strokecolor="#050000">
                <v:path arrowok="t"/>
              </v:shape>
            </v:group>
            <v:group style="position:absolute;left:8179;top:4638;width:3;height:3" coordorigin="8179,4638" coordsize="3,3">
              <v:shape style="position:absolute;left:8179;top:4638;width:3;height:3" coordorigin="8179,4638" coordsize="3,3" path="m8179,4640l8179,4638,8182,4638e" filled="false" stroked="true" strokeweight=".84pt" strokecolor="#050000">
                <v:path arrowok="t"/>
              </v:shape>
            </v:group>
            <v:group style="position:absolute;left:8169;top:4608;width:2;height:17" coordorigin="8169,4608" coordsize="2,17">
              <v:shape style="position:absolute;left:8169;top:4608;width:2;height:17" coordorigin="8169,4608" coordsize="0,17" path="m8169,4608l8169,4625e" filled="false" stroked="true" strokeweight=".12pt" strokecolor="#050000">
                <v:path arrowok="t"/>
              </v:shape>
            </v:group>
            <v:group style="position:absolute;left:8164;top:4615;width:2;height:17" coordorigin="8164,4615" coordsize="2,17">
              <v:shape style="position:absolute;left:8164;top:4615;width:2;height:17" coordorigin="8164,4615" coordsize="0,17" path="m8164,4615l8164,4632e" filled="false" stroked="true" strokeweight=".12pt" strokecolor="#050000">
                <v:path arrowok="t"/>
              </v:shape>
            </v:group>
            <v:group style="position:absolute;left:8159;top:4618;width:2;height:17" coordorigin="8159,4618" coordsize="2,17">
              <v:shape style="position:absolute;left:8159;top:4618;width:2;height:17" coordorigin="8159,4618" coordsize="0,17" path="m8159,4618l8159,4634e" filled="false" stroked="true" strokeweight=".12pt" strokecolor="#050000">
                <v:path arrowok="t"/>
              </v:shape>
            </v:group>
            <v:group style="position:absolute;left:8157;top:4620;width:2;height:17" coordorigin="8157,4620" coordsize="2,17">
              <v:shape style="position:absolute;left:8157;top:4620;width:2;height:17" coordorigin="8157,4620" coordsize="0,17" path="m8157,4620l8157,4637e" filled="false" stroked="true" strokeweight=".12pt" strokecolor="#050000">
                <v:path arrowok="t"/>
              </v:shape>
            </v:group>
            <v:group style="position:absolute;left:8154;top:4622;width:2;height:17" coordorigin="8154,4622" coordsize="2,17">
              <v:shape style="position:absolute;left:8154;top:4622;width:2;height:17" coordorigin="8154,4622" coordsize="0,17" path="m8154,4622l8154,4639e" filled="false" stroked="true" strokeweight=".12pt" strokecolor="#050000">
                <v:path arrowok="t"/>
              </v:shape>
            </v:group>
            <v:group style="position:absolute;left:8152;top:4625;width:2;height:17" coordorigin="8152,4625" coordsize="2,17">
              <v:shape style="position:absolute;left:8152;top:4625;width:2;height:17" coordorigin="8152,4625" coordsize="0,17" path="m8152,4625l8152,4642e" filled="false" stroked="true" strokeweight=".12pt" strokecolor="#050000">
                <v:path arrowok="t"/>
              </v:shape>
            </v:group>
            <v:group style="position:absolute;left:8149;top:4627;width:2;height:17" coordorigin="8149,4627" coordsize="2,17">
              <v:shape style="position:absolute;left:8149;top:4627;width:2;height:17" coordorigin="8149,4627" coordsize="0,17" path="m8149,4627l8149,4644e" filled="false" stroked="true" strokeweight=".12pt" strokecolor="#050000">
                <v:path arrowok="t"/>
              </v:shape>
            </v:group>
            <v:group style="position:absolute;left:8145;top:4630;width:2;height:17" coordorigin="8145,4630" coordsize="2,17">
              <v:shape style="position:absolute;left:8145;top:4630;width:2;height:17" coordorigin="8145,4630" coordsize="0,17" path="m8145,4630l8145,4646e" filled="false" stroked="true" strokeweight=".12pt" strokecolor="#050000">
                <v:path arrowok="t"/>
              </v:shape>
            </v:group>
            <v:group style="position:absolute;left:8142;top:4632;width:2;height:17" coordorigin="8142,4632" coordsize="2,17">
              <v:shape style="position:absolute;left:8142;top:4632;width:2;height:17" coordorigin="8142,4632" coordsize="0,17" path="m8142,4632l8142,4649e" filled="false" stroked="true" strokeweight=".12pt" strokecolor="#050000">
                <v:path arrowok="t"/>
              </v:shape>
            </v:group>
            <v:group style="position:absolute;left:8140;top:4586;width:2;height:17" coordorigin="8140,4586" coordsize="2,17">
              <v:shape style="position:absolute;left:8140;top:4586;width:2;height:17" coordorigin="8140,4586" coordsize="0,17" path="m8140,4586l8140,4603e" filled="false" stroked="true" strokeweight=".12pt" strokecolor="#050000">
                <v:path arrowok="t"/>
              </v:shape>
            </v:group>
            <v:group style="position:absolute;left:8146;top:4595;width:3;height:3" coordorigin="8146,4595" coordsize="3,3">
              <v:shape style="position:absolute;left:8146;top:4595;width:3;height:3" coordorigin="8146,4595" coordsize="3,3" path="m8148,4595l8146,4597,8146,4595e" filled="false" stroked="true" strokeweight=".84pt" strokecolor="#050000">
                <v:path arrowok="t"/>
              </v:shape>
            </v:group>
            <v:group style="position:absolute;left:8152;top:4589;width:2;height:17" coordorigin="8152,4589" coordsize="2,17">
              <v:shape style="position:absolute;left:8152;top:4589;width:2;height:17" coordorigin="8152,4589" coordsize="0,17" path="m8152,4589l8152,4606e" filled="false" stroked="true" strokeweight=".12pt" strokecolor="#050000">
                <v:path arrowok="t"/>
              </v:shape>
            </v:group>
            <v:group style="position:absolute;left:8159;top:4591;width:2;height:17" coordorigin="8159,4591" coordsize="2,17">
              <v:shape style="position:absolute;left:8159;top:4591;width:2;height:17" coordorigin="8159,4591" coordsize="0,17" path="m8159,4591l8159,4608e" filled="false" stroked="true" strokeweight=".12pt" strokecolor="#050000">
                <v:path arrowok="t"/>
              </v:shape>
            </v:group>
            <v:group style="position:absolute;left:8164;top:4594;width:2;height:17" coordorigin="8164,4594" coordsize="2,17">
              <v:shape style="position:absolute;left:8164;top:4594;width:2;height:17" coordorigin="8164,4594" coordsize="0,17" path="m8164,4594l8164,4610e" filled="false" stroked="true" strokeweight=".12pt" strokecolor="#050000">
                <v:path arrowok="t"/>
              </v:shape>
            </v:group>
            <v:group style="position:absolute;left:8166;top:4596;width:2;height:17" coordorigin="8166,4596" coordsize="2,17">
              <v:shape style="position:absolute;left:8166;top:4596;width:2;height:17" coordorigin="8166,4596" coordsize="0,17" path="m8166,4596l8166,4613e" filled="false" stroked="true" strokeweight=".119pt" strokecolor="#050000">
                <v:path arrowok="t"/>
              </v:shape>
            </v:group>
            <v:group style="position:absolute;left:8171;top:4598;width:2;height:17" coordorigin="8171,4598" coordsize="2,17">
              <v:shape style="position:absolute;left:8171;top:4598;width:2;height:17" coordorigin="8171,4598" coordsize="0,17" path="m8171,4598l8171,4615e" filled="false" stroked="true" strokeweight=".12pt" strokecolor="#050000">
                <v:path arrowok="t"/>
              </v:shape>
            </v:group>
            <v:group style="position:absolute;left:8171;top:4601;width:2;height:17" coordorigin="8171,4601" coordsize="2,17">
              <v:shape style="position:absolute;left:8171;top:4601;width:2;height:17" coordorigin="8171,4601" coordsize="0,17" path="m8171,4601l8171,4618e" filled="false" stroked="true" strokeweight=".12pt" strokecolor="#050000">
                <v:path arrowok="t"/>
              </v:shape>
            </v:group>
            <v:group style="position:absolute;left:8171;top:4603;width:2;height:17" coordorigin="8171,4603" coordsize="2,17">
              <v:shape style="position:absolute;left:8171;top:4603;width:2;height:17" coordorigin="8171,4603" coordsize="0,17" path="m8171,4603l8171,4620e" filled="false" stroked="true" strokeweight=".12pt" strokecolor="#050000">
                <v:path arrowok="t"/>
              </v:shape>
            </v:group>
            <v:group style="position:absolute;left:8171;top:4606;width:2;height:17" coordorigin="8171,4606" coordsize="2,17">
              <v:shape style="position:absolute;left:8171;top:4606;width:2;height:17" coordorigin="8171,4606" coordsize="0,17" path="m8171,4606l8171,4622e" filled="false" stroked="true" strokeweight=".12pt" strokecolor="#050000">
                <v:path arrowok="t"/>
              </v:shape>
            </v:group>
            <v:group style="position:absolute;left:7878;top:4558;width:2;height:17" coordorigin="7878,4558" coordsize="2,17">
              <v:shape style="position:absolute;left:7878;top:4558;width:2;height:17" coordorigin="7878,4558" coordsize="0,17" path="m7878,4558l7878,4574e" filled="false" stroked="true" strokeweight=".12pt" strokecolor="#050000">
                <v:path arrowok="t"/>
              </v:shape>
            </v:group>
            <v:group style="position:absolute;left:7933;top:4562;width:2;height:17" coordorigin="7933,4562" coordsize="2,17">
              <v:shape style="position:absolute;left:7933;top:4562;width:2;height:17" coordorigin="7933,4562" coordsize="0,17" path="m7933,4562l7933,4579e" filled="false" stroked="true" strokeweight=".12pt" strokecolor="#050000">
                <v:path arrowok="t"/>
              </v:shape>
            </v:group>
            <v:group style="position:absolute;left:7941;top:4565;width:2;height:17" coordorigin="7941,4565" coordsize="2,17">
              <v:shape style="position:absolute;left:7941;top:4565;width:2;height:17" coordorigin="7941,4565" coordsize="0,17" path="m7941,4565l7941,4582e" filled="false" stroked="true" strokeweight=".12pt" strokecolor="#050000">
                <v:path arrowok="t"/>
              </v:shape>
            </v:group>
            <v:group style="position:absolute;left:7948;top:4565;width:2;height:17" coordorigin="7948,4565" coordsize="2,17">
              <v:shape style="position:absolute;left:7948;top:4565;width:2;height:17" coordorigin="7948,4565" coordsize="0,17" path="m7948,4565l7948,4582e" filled="false" stroked="true" strokeweight=".119pt" strokecolor="#050000">
                <v:path arrowok="t"/>
              </v:shape>
            </v:group>
            <v:group style="position:absolute;left:7956;top:4573;width:3;height:3" coordorigin="7956,4573" coordsize="3,3">
              <v:shape style="position:absolute;left:7956;top:4573;width:3;height:3" coordorigin="7956,4573" coordsize="3,3" path="m7959,4573l7959,4576,7956,4576,7956,4573e" filled="false" stroked="true" strokeweight=".84pt" strokecolor="#050000">
                <v:path arrowok="t"/>
              </v:shape>
            </v:group>
            <v:group style="position:absolute;left:8109;top:4582;width:2;height:17" coordorigin="8109,4582" coordsize="2,17">
              <v:shape style="position:absolute;left:8109;top:4582;width:2;height:17" coordorigin="8109,4582" coordsize="0,17" path="m8109,4582l8109,4598e" filled="false" stroked="true" strokeweight=".12pt" strokecolor="#050000">
                <v:path arrowok="t"/>
              </v:shape>
            </v:group>
            <v:group style="position:absolute;left:8116;top:4584;width:2;height:17" coordorigin="8116,4584" coordsize="2,17">
              <v:shape style="position:absolute;left:8116;top:4584;width:2;height:17" coordorigin="8116,4584" coordsize="0,17" path="m8116,4584l8116,4601e" filled="false" stroked="true" strokeweight=".12pt" strokecolor="#050000">
                <v:path arrowok="t"/>
              </v:shape>
            </v:group>
            <v:group style="position:absolute;left:8123;top:4584;width:2;height:17" coordorigin="8123,4584" coordsize="2,17">
              <v:shape style="position:absolute;left:8123;top:4584;width:2;height:17" coordorigin="8123,4584" coordsize="0,17" path="m8123,4584l8123,4601e" filled="false" stroked="true" strokeweight=".12pt" strokecolor="#050000">
                <v:path arrowok="t"/>
              </v:shape>
            </v:group>
            <v:group style="position:absolute;left:8129;top:4592;width:3;height:3" coordorigin="8129,4592" coordsize="3,3">
              <v:shape style="position:absolute;left:8129;top:4592;width:3;height:3" coordorigin="8129,4592" coordsize="3,3" path="m8131,4592l8131,4595,8131,4592,8129,4592e" filled="false" stroked="true" strokeweight=".84pt" strokecolor="#050000">
                <v:path arrowok="t"/>
              </v:shape>
            </v:group>
            <v:group style="position:absolute;left:7806;top:4567;width:2;height:17" coordorigin="7806,4567" coordsize="2,17">
              <v:shape style="position:absolute;left:7806;top:4567;width:2;height:17" coordorigin="7806,4567" coordsize="0,17" path="m7806,4567l7806,4584e" filled="false" stroked="true" strokeweight=".119pt" strokecolor="#050000">
                <v:path arrowok="t"/>
              </v:shape>
            </v:group>
            <v:group style="position:absolute;left:7811;top:4565;width:2;height:17" coordorigin="7811,4565" coordsize="2,17">
              <v:shape style="position:absolute;left:7811;top:4565;width:2;height:17" coordorigin="7811,4565" coordsize="0,17" path="m7811,4565l7811,4582e" filled="false" stroked="true" strokeweight=".12pt" strokecolor="#050000">
                <v:path arrowok="t"/>
              </v:shape>
            </v:group>
            <v:group style="position:absolute;left:7816;top:4562;width:2;height:17" coordorigin="7816,4562" coordsize="2,17">
              <v:shape style="position:absolute;left:7816;top:4562;width:2;height:17" coordorigin="7816,4562" coordsize="0,17" path="m7816,4562l7816,4579e" filled="false" stroked="true" strokeweight=".12pt" strokecolor="#050000">
                <v:path arrowok="t"/>
              </v:shape>
            </v:group>
            <v:group style="position:absolute;left:7821;top:4560;width:2;height:17" coordorigin="7821,4560" coordsize="2,17">
              <v:shape style="position:absolute;left:7821;top:4560;width:2;height:17" coordorigin="7821,4560" coordsize="0,17" path="m7821,4560l7821,4577e" filled="false" stroked="true" strokeweight=".12pt" strokecolor="#050000">
                <v:path arrowok="t"/>
              </v:shape>
            </v:group>
            <v:group style="position:absolute;left:7828;top:4558;width:2;height:17" coordorigin="7828,4558" coordsize="2,17">
              <v:shape style="position:absolute;left:7828;top:4558;width:2;height:17" coordorigin="7828,4558" coordsize="0,17" path="m7828,4558l7828,4574e" filled="false" stroked="true" strokeweight=".119pt" strokecolor="#050000">
                <v:path arrowok="t"/>
              </v:shape>
            </v:group>
            <v:group style="position:absolute;left:7861;top:4555;width:2;height:17" coordorigin="7861,4555" coordsize="2,17">
              <v:shape style="position:absolute;left:7861;top:4555;width:2;height:17" coordorigin="7861,4555" coordsize="0,17" path="m7861,4555l7861,4572e" filled="false" stroked="true" strokeweight=".12pt" strokecolor="#050000">
                <v:path arrowok="t"/>
              </v:shape>
            </v:group>
            <v:group style="position:absolute;left:7867;top:4564;width:3;height:3" coordorigin="7867,4564" coordsize="3,3">
              <v:shape style="position:absolute;left:7867;top:4564;width:3;height:3" coordorigin="7867,4564" coordsize="3,3" path="m7870,4564l7870,4566,7867,4566,7867,4564e" filled="false" stroked="true" strokeweight=".84pt" strokecolor="#050000">
                <v:path arrowok="t"/>
              </v:shape>
            </v:group>
            <v:group style="position:absolute;left:7878;top:4558;width:2;height:17" coordorigin="7878,4558" coordsize="2,17">
              <v:shape style="position:absolute;left:7878;top:4558;width:2;height:17" coordorigin="7878,4558" coordsize="0,17" path="m7878,4558l7878,4574e" filled="false" stroked="true" strokeweight=".12pt" strokecolor="#050000">
                <v:path arrowok="t"/>
              </v:shape>
            </v:group>
            <v:group style="position:absolute;left:7787;top:4582;width:2;height:17" coordorigin="7787,4582" coordsize="2,17">
              <v:shape style="position:absolute;left:7787;top:4582;width:2;height:17" coordorigin="7787,4582" coordsize="0,17" path="m7787,4582l7787,4598e" filled="false" stroked="true" strokeweight=".119pt" strokecolor="#050000">
                <v:path arrowok="t"/>
              </v:shape>
            </v:group>
            <v:group style="position:absolute;left:7792;top:4579;width:2;height:17" coordorigin="7792,4579" coordsize="2,17">
              <v:shape style="position:absolute;left:7792;top:4579;width:2;height:17" coordorigin="7792,4579" coordsize="0,17" path="m7792,4579l7792,4596e" filled="false" stroked="true" strokeweight=".12pt" strokecolor="#050000">
                <v:path arrowok="t"/>
              </v:shape>
            </v:group>
            <v:group style="position:absolute;left:7794;top:4577;width:2;height:17" coordorigin="7794,4577" coordsize="2,17">
              <v:shape style="position:absolute;left:7794;top:4577;width:2;height:17" coordorigin="7794,4577" coordsize="0,17" path="m7794,4577l7794,4594e" filled="false" stroked="true" strokeweight=".12pt" strokecolor="#050000">
                <v:path arrowok="t"/>
              </v:shape>
            </v:group>
            <v:group style="position:absolute;left:7797;top:4574;width:2;height:17" coordorigin="7797,4574" coordsize="2,17">
              <v:shape style="position:absolute;left:7797;top:4574;width:2;height:17" coordorigin="7797,4574" coordsize="0,17" path="m7797,4574l7797,4591e" filled="false" stroked="true" strokeweight=".12pt" strokecolor="#050000">
                <v:path arrowok="t"/>
              </v:shape>
            </v:group>
            <v:group style="position:absolute;left:7799;top:4572;width:2;height:17" coordorigin="7799,4572" coordsize="2,17">
              <v:shape style="position:absolute;left:7799;top:4572;width:2;height:17" coordorigin="7799,4572" coordsize="0,17" path="m7799,4572l7799,4589e" filled="false" stroked="true" strokeweight=".12pt" strokecolor="#050000">
                <v:path arrowok="t"/>
              </v:shape>
            </v:group>
            <v:group style="position:absolute;left:7801;top:4570;width:2;height:17" coordorigin="7801,4570" coordsize="2,17">
              <v:shape style="position:absolute;left:7801;top:4570;width:2;height:17" coordorigin="7801,4570" coordsize="0,17" path="m7801,4570l7801,4586e" filled="false" stroked="true" strokeweight=".12pt" strokecolor="#050000">
                <v:path arrowok="t"/>
              </v:shape>
            </v:group>
            <v:group style="position:absolute;left:7804;top:4570;width:2;height:17" coordorigin="7804,4570" coordsize="2,17">
              <v:shape style="position:absolute;left:7804;top:4570;width:2;height:17" coordorigin="7804,4570" coordsize="0,17" path="m7804,4570l7804,4586e" filled="false" stroked="true" strokeweight=".12pt" strokecolor="#050000">
                <v:path arrowok="t"/>
              </v:shape>
            </v:group>
            <v:group style="position:absolute;left:7785;top:4584;width:2;height:17" coordorigin="7785,4584" coordsize="2,17">
              <v:shape style="position:absolute;left:7785;top:4584;width:2;height:17" coordorigin="7785,4584" coordsize="0,17" path="m7785,4584l7785,4601e" filled="false" stroked="true" strokeweight=".12pt" strokecolor="#050000">
                <v:path arrowok="t"/>
              </v:shape>
            </v:group>
            <v:group style="position:absolute;left:7811;top:4608;width:2;height:17" coordorigin="7811,4608" coordsize="2,17">
              <v:shape style="position:absolute;left:7811;top:4608;width:2;height:17" coordorigin="7811,4608" coordsize="0,17" path="m7811,4608l7811,4625e" filled="false" stroked="true" strokeweight=".12pt" strokecolor="#050000">
                <v:path arrowok="t"/>
              </v:shape>
            </v:group>
            <v:group style="position:absolute;left:7806;top:4606;width:2;height:17" coordorigin="7806,4606" coordsize="2,17">
              <v:shape style="position:absolute;left:7806;top:4606;width:2;height:17" coordorigin="7806,4606" coordsize="0,17" path="m7806,4606l7806,4622e" filled="false" stroked="true" strokeweight=".119pt" strokecolor="#050000">
                <v:path arrowok="t"/>
              </v:shape>
            </v:group>
            <v:group style="position:absolute;left:7798;top:4612;width:3;height:3" coordorigin="7798,4612" coordsize="3,3">
              <v:shape style="position:absolute;left:7798;top:4612;width:3;height:3" coordorigin="7798,4612" coordsize="3,3" path="m7800,4612l7800,4614,7798,4614,7798,4612e" filled="false" stroked="true" strokeweight=".84pt" strokecolor="#050000">
                <v:path arrowok="t"/>
              </v:shape>
            </v:group>
            <v:group style="position:absolute;left:7794;top:4603;width:2;height:17" coordorigin="7794,4603" coordsize="2,17">
              <v:shape style="position:absolute;left:7794;top:4603;width:2;height:17" coordorigin="7794,4603" coordsize="0,17" path="m7794,4603l7794,4620e" filled="false" stroked="true" strokeweight=".12pt" strokecolor="#050000">
                <v:path arrowok="t"/>
              </v:shape>
            </v:group>
            <v:group style="position:absolute;left:7789;top:4601;width:2;height:17" coordorigin="7789,4601" coordsize="2,17">
              <v:shape style="position:absolute;left:7789;top:4601;width:2;height:17" coordorigin="7789,4601" coordsize="0,17" path="m7789,4601l7789,4618e" filled="false" stroked="true" strokeweight=".12pt" strokecolor="#050000">
                <v:path arrowok="t"/>
              </v:shape>
            </v:group>
            <v:group style="position:absolute;left:7785;top:4598;width:2;height:17" coordorigin="7785,4598" coordsize="2,17">
              <v:shape style="position:absolute;left:7785;top:4598;width:2;height:17" coordorigin="7785,4598" coordsize="0,17" path="m7785,4598l7785,4615e" filled="false" stroked="true" strokeweight=".12pt" strokecolor="#050000">
                <v:path arrowok="t"/>
              </v:shape>
            </v:group>
            <v:group style="position:absolute;left:7782;top:4596;width:2;height:17" coordorigin="7782,4596" coordsize="2,17">
              <v:shape style="position:absolute;left:7782;top:4596;width:2;height:17" coordorigin="7782,4596" coordsize="0,17" path="m7782,4596l7782,4613e" filled="false" stroked="true" strokeweight=".12pt" strokecolor="#050000">
                <v:path arrowok="t"/>
              </v:shape>
            </v:group>
            <v:group style="position:absolute;left:7773;top:4601;width:17;height:2" coordorigin="7773,4601" coordsize="17,2">
              <v:shape style="position:absolute;left:7773;top:4601;width:17;height:2" coordorigin="7773,4601" coordsize="17,0" path="m7773,4601l7789,4601e" filled="false" stroked="true" strokeweight=".12pt" strokecolor="#050000">
                <v:path arrowok="t"/>
              </v:shape>
            </v:group>
            <v:group style="position:absolute;left:7782;top:4589;width:2;height:17" coordorigin="7782,4589" coordsize="2,17">
              <v:shape style="position:absolute;left:7782;top:4589;width:2;height:17" coordorigin="7782,4589" coordsize="0,17" path="m7782,4589l7782,4606e" filled="false" stroked="true" strokeweight=".12pt" strokecolor="#050000">
                <v:path arrowok="t"/>
              </v:shape>
            </v:group>
            <v:group style="position:absolute;left:7782;top:4586;width:2;height:17" coordorigin="7782,4586" coordsize="2,17">
              <v:shape style="position:absolute;left:7782;top:4586;width:2;height:17" coordorigin="7782,4586" coordsize="0,17" path="m7782,4586l7782,4603e" filled="false" stroked="true" strokeweight=".12pt" strokecolor="#050000">
                <v:path arrowok="t"/>
              </v:shape>
            </v:group>
            <v:group style="position:absolute;left:7785;top:4584;width:2;height:17" coordorigin="7785,4584" coordsize="2,17">
              <v:shape style="position:absolute;left:7785;top:4584;width:2;height:17" coordorigin="7785,4584" coordsize="0,17" path="m7785,4584l7785,4601e" filled="false" stroked="true" strokeweight=".12pt" strokecolor="#050000">
                <v:path arrowok="t"/>
              </v:shape>
            </v:group>
            <v:group style="position:absolute;left:7821;top:4608;width:2;height:17" coordorigin="7821,4608" coordsize="2,17">
              <v:shape style="position:absolute;left:7821;top:4608;width:2;height:17" coordorigin="7821,4608" coordsize="0,17" path="m7821,4608l7821,4625e" filled="false" stroked="true" strokeweight=".12pt" strokecolor="#050000">
                <v:path arrowok="t"/>
              </v:shape>
            </v:group>
            <v:group style="position:absolute;left:7818;top:4610;width:2;height:17" coordorigin="7818,4610" coordsize="2,17">
              <v:shape style="position:absolute;left:7818;top:4610;width:2;height:17" coordorigin="7818,4610" coordsize="0,17" path="m7818,4610l7818,4627e" filled="false" stroked="true" strokeweight=".12pt" strokecolor="#050000">
                <v:path arrowok="t"/>
              </v:shape>
            </v:group>
            <v:group style="position:absolute;left:7818;top:4615;width:2;height:17" coordorigin="7818,4615" coordsize="2,17">
              <v:shape style="position:absolute;left:7818;top:4615;width:2;height:17" coordorigin="7818,4615" coordsize="0,17" path="m7818,4615l7818,4632e" filled="false" stroked="true" strokeweight=".12pt" strokecolor="#050000">
                <v:path arrowok="t"/>
              </v:shape>
            </v:group>
            <v:group style="position:absolute;left:7816;top:4627;width:17;height:2" coordorigin="7816,4627" coordsize="17,2">
              <v:shape style="position:absolute;left:7816;top:4627;width:17;height:2" coordorigin="7816,4627" coordsize="17,0" path="m7816,4627l7833,4627e" filled="false" stroked="true" strokeweight=".12pt" strokecolor="#050000">
                <v:path arrowok="t"/>
              </v:shape>
            </v:group>
            <v:group style="position:absolute;left:7833;top:4620;width:2;height:17" coordorigin="7833,4620" coordsize="2,17">
              <v:shape style="position:absolute;left:7833;top:4620;width:2;height:17" coordorigin="7833,4620" coordsize="0,17" path="m7833,4620l7833,4637e" filled="false" stroked="true" strokeweight=".12pt" strokecolor="#050000">
                <v:path arrowok="t"/>
              </v:shape>
            </v:group>
            <v:group style="position:absolute;left:7842;top:4620;width:2;height:17" coordorigin="7842,4620" coordsize="2,17">
              <v:shape style="position:absolute;left:7842;top:4620;width:2;height:17" coordorigin="7842,4620" coordsize="0,17" path="m7842,4620l7842,4637e" filled="false" stroked="true" strokeweight=".12pt" strokecolor="#050000">
                <v:path arrowok="t"/>
              </v:shape>
            </v:group>
            <v:group style="position:absolute;left:7935;top:4638;width:3;height:3" coordorigin="7935,4638" coordsize="3,3">
              <v:shape style="position:absolute;left:7935;top:4638;width:3;height:3" coordorigin="7935,4638" coordsize="3,3" path="m7937,4638l7937,4640,7935,4640e" filled="false" stroked="true" strokeweight=".84pt" strokecolor="#050000">
                <v:path arrowok="t"/>
              </v:shape>
            </v:group>
            <v:group style="position:absolute;left:7943;top:4632;width:2;height:17" coordorigin="7943,4632" coordsize="2,17">
              <v:shape style="position:absolute;left:7943;top:4632;width:2;height:17" coordorigin="7943,4632" coordsize="0,17" path="m7943,4632l7943,4649e" filled="false" stroked="true" strokeweight=".12pt" strokecolor="#050000">
                <v:path arrowok="t"/>
              </v:shape>
            </v:group>
            <v:group style="position:absolute;left:7818;top:4618;width:2;height:17" coordorigin="7818,4618" coordsize="2,17">
              <v:shape style="position:absolute;left:7818;top:4618;width:2;height:17" coordorigin="7818,4618" coordsize="0,17" path="m7818,4618l7818,4634e" filled="false" stroked="true" strokeweight=".12pt" strokecolor="#050000">
                <v:path arrowok="t"/>
              </v:shape>
            </v:group>
            <v:group style="position:absolute;left:7817;top:4621;width:3;height:3" coordorigin="7817,4621" coordsize="3,3">
              <v:shape style="position:absolute;left:7817;top:4621;width:3;height:3" coordorigin="7817,4621" coordsize="3,3" path="m7819,4621l7817,4621,7817,4624e" filled="false" stroked="true" strokeweight=".84pt" strokecolor="#050000">
                <v:path arrowok="t"/>
              </v:shape>
            </v:group>
            <v:group style="position:absolute;left:7818;top:4610;width:2;height:17" coordorigin="7818,4610" coordsize="2,17">
              <v:shape style="position:absolute;left:7818;top:4610;width:2;height:17" coordorigin="7818,4610" coordsize="0,17" path="m7818,4610l7818,4627e" filled="false" stroked="true" strokeweight=".12pt" strokecolor="#050000">
                <v:path arrowok="t"/>
              </v:shape>
            </v:group>
            <v:group style="position:absolute;left:7821;top:4608;width:2;height:17" coordorigin="7821,4608" coordsize="2,17">
              <v:shape style="position:absolute;left:7821;top:4608;width:2;height:17" coordorigin="7821,4608" coordsize="0,17" path="m7821,4608l7821,4625e" filled="false" stroked="true" strokeweight=".12pt" strokecolor="#050000">
                <v:path arrowok="t"/>
              </v:shape>
            </v:group>
            <v:group style="position:absolute;left:8113;top:4645;width:2;height:15" coordorigin="8113,4645" coordsize="2,15">
              <v:shape style="position:absolute;left:8113;top:4645;width:2;height:15" coordorigin="8113,4645" coordsize="0,15" path="m8113,4645l8113,4660e" filled="false" stroked="true" strokeweight=".12pt" strokecolor="#050000">
                <v:path arrowok="t"/>
              </v:shape>
            </v:group>
            <v:group style="position:absolute;left:7821;top:4613;width:2;height:17" coordorigin="7821,4613" coordsize="2,17">
              <v:shape style="position:absolute;left:7821;top:4613;width:2;height:17" coordorigin="7821,4613" coordsize="0,17" path="m7821,4613l7821,4630e" filled="false" stroked="true" strokeweight=".12pt" strokecolor="#050000">
                <v:path arrowok="t"/>
              </v:shape>
            </v:group>
            <v:group style="position:absolute;left:7818;top:4618;width:2;height:17" coordorigin="7818,4618" coordsize="2,17">
              <v:shape style="position:absolute;left:7818;top:4618;width:2;height:17" coordorigin="7818,4618" coordsize="0,17" path="m7818,4618l7818,4634e" filled="false" stroked="true" strokeweight=".12pt" strokecolor="#050000">
                <v:path arrowok="t"/>
              </v:shape>
            </v:group>
            <v:group style="position:absolute;left:7945;top:4630;width:2;height:17" coordorigin="7945,4630" coordsize="2,17">
              <v:shape style="position:absolute;left:7945;top:4630;width:2;height:17" coordorigin="7945,4630" coordsize="0,17" path="m7945,4630l7945,4646e" filled="false" stroked="true" strokeweight=".12pt" strokecolor="#050000">
                <v:path arrowok="t"/>
              </v:shape>
            </v:group>
            <v:group style="position:absolute;left:7945;top:4632;width:2;height:17" coordorigin="7945,4632" coordsize="2,17">
              <v:shape style="position:absolute;left:7945;top:4632;width:2;height:17" coordorigin="7945,4632" coordsize="0,17" path="m7945,4632l7945,4649e" filled="false" stroked="true" strokeweight=".12pt" strokecolor="#050000">
                <v:path arrowok="t"/>
              </v:shape>
            </v:group>
            <v:group style="position:absolute;left:7842;top:4620;width:2;height:17" coordorigin="7842,4620" coordsize="2,17">
              <v:shape style="position:absolute;left:7842;top:4620;width:2;height:17" coordorigin="7842,4620" coordsize="0,17" path="m7842,4620l7842,4637e" filled="false" stroked="true" strokeweight=".12pt" strokecolor="#050000">
                <v:path arrowok="t"/>
              </v:shape>
            </v:group>
            <v:group style="position:absolute;left:7825;top:4627;width:17;height:2" coordorigin="7825,4627" coordsize="17,2">
              <v:shape style="position:absolute;left:7825;top:4627;width:17;height:2" coordorigin="7825,4627" coordsize="17,0" path="m7825,4627l7842,4627e" filled="false" stroked="true" strokeweight=".12pt" strokecolor="#050000">
                <v:path arrowok="t"/>
              </v:shape>
            </v:group>
            <v:group style="position:absolute;left:7825;top:4618;width:2;height:17" coordorigin="7825,4618" coordsize="2,17">
              <v:shape style="position:absolute;left:7825;top:4618;width:2;height:17" coordorigin="7825,4618" coordsize="0,17" path="m7825,4618l7825,4634e" filled="false" stroked="true" strokeweight=".12pt" strokecolor="#050000">
                <v:path arrowok="t"/>
              </v:shape>
            </v:group>
            <v:group style="position:absolute;left:7785;top:4586;width:2;height:17" coordorigin="7785,4586" coordsize="2,17">
              <v:shape style="position:absolute;left:7785;top:4586;width:2;height:17" coordorigin="7785,4586" coordsize="0,17" path="m7785,4586l7785,4603e" filled="false" stroked="true" strokeweight=".12pt" strokecolor="#050000">
                <v:path arrowok="t"/>
              </v:shape>
            </v:group>
            <v:group style="position:absolute;left:7782;top:4589;width:2;height:17" coordorigin="7782,4589" coordsize="2,17">
              <v:shape style="position:absolute;left:7782;top:4589;width:2;height:17" coordorigin="7782,4589" coordsize="0,17" path="m7782,4589l7782,4606e" filled="false" stroked="true" strokeweight=".12pt" strokecolor="#050000">
                <v:path arrowok="t"/>
              </v:shape>
            </v:group>
            <v:group style="position:absolute;left:7781;top:4600;width:3;height:3" coordorigin="7781,4600" coordsize="3,3">
              <v:shape style="position:absolute;left:7781;top:4600;width:3;height:3" coordorigin="7781,4600" coordsize="3,3" path="m7783,4600l7781,4600,7781,4602e" filled="false" stroked="true" strokeweight=".84pt" strokecolor="#050000">
                <v:path arrowok="t"/>
              </v:shape>
            </v:group>
            <v:group style="position:absolute;left:7775;top:4603;width:17;height:2" coordorigin="7775,4603" coordsize="17,2">
              <v:shape style="position:absolute;left:7775;top:4603;width:17;height:2" coordorigin="7775,4603" coordsize="17,0" path="m7775,4603l7792,4603e" filled="false" stroked="true" strokeweight=".12pt" strokecolor="#050000">
                <v:path arrowok="t"/>
              </v:shape>
            </v:group>
            <v:group style="position:absolute;left:7787;top:4598;width:2;height:17" coordorigin="7787,4598" coordsize="2,17">
              <v:shape style="position:absolute;left:7787;top:4598;width:2;height:17" coordorigin="7787,4598" coordsize="0,17" path="m7787,4598l7787,4615e" filled="false" stroked="true" strokeweight=".119pt" strokecolor="#050000">
                <v:path arrowok="t"/>
              </v:shape>
            </v:group>
            <v:group style="position:absolute;left:7789;top:4601;width:2;height:17" coordorigin="7789,4601" coordsize="2,17">
              <v:shape style="position:absolute;left:7789;top:4601;width:2;height:17" coordorigin="7789,4601" coordsize="0,17" path="m7789,4601l7789,4618e" filled="false" stroked="true" strokeweight=".12pt" strokecolor="#050000">
                <v:path arrowok="t"/>
              </v:shape>
            </v:group>
            <v:group style="position:absolute;left:7794;top:4603;width:2;height:17" coordorigin="7794,4603" coordsize="2,17">
              <v:shape style="position:absolute;left:7794;top:4603;width:2;height:17" coordorigin="7794,4603" coordsize="0,17" path="m7794,4603l7794,4620e" filled="false" stroked="true" strokeweight=".12pt" strokecolor="#050000">
                <v:path arrowok="t"/>
              </v:shape>
            </v:group>
            <v:group style="position:absolute;left:7801;top:4603;width:2;height:17" coordorigin="7801,4603" coordsize="2,17">
              <v:shape style="position:absolute;left:7801;top:4603;width:2;height:17" coordorigin="7801,4603" coordsize="0,17" path="m7801,4603l7801,4620e" filled="false" stroked="true" strokeweight=".12pt" strokecolor="#050000">
                <v:path arrowok="t"/>
              </v:shape>
            </v:group>
            <v:group style="position:absolute;left:7806;top:4606;width:2;height:17" coordorigin="7806,4606" coordsize="2,17">
              <v:shape style="position:absolute;left:7806;top:4606;width:2;height:17" coordorigin="7806,4606" coordsize="0,17" path="m7806,4606l7806,4622e" filled="false" stroked="true" strokeweight=".119pt" strokecolor="#050000">
                <v:path arrowok="t"/>
              </v:shape>
            </v:group>
            <v:group style="position:absolute;left:8145;top:4632;width:2;height:17" coordorigin="8145,4632" coordsize="2,17">
              <v:shape style="position:absolute;left:8145;top:4632;width:2;height:17" coordorigin="8145,4632" coordsize="0,17" path="m8145,4632l8145,4649e" filled="false" stroked="true" strokeweight=".12pt" strokecolor="#050000">
                <v:path arrowok="t"/>
              </v:shape>
            </v:group>
            <v:group style="position:absolute;left:8147;top:4630;width:2;height:17" coordorigin="8147,4630" coordsize="2,17">
              <v:shape style="position:absolute;left:8147;top:4630;width:2;height:17" coordorigin="8147,4630" coordsize="0,17" path="m8147,4630l8147,4646e" filled="false" stroked="true" strokeweight=".119pt" strokecolor="#050000">
                <v:path arrowok="t"/>
              </v:shape>
            </v:group>
            <v:group style="position:absolute;left:8149;top:4627;width:2;height:17" coordorigin="8149,4627" coordsize="2,17">
              <v:shape style="position:absolute;left:8149;top:4627;width:2;height:17" coordorigin="8149,4627" coordsize="0,17" path="m8149,4627l8149,4644e" filled="false" stroked="true" strokeweight=".12pt" strokecolor="#050000">
                <v:path arrowok="t"/>
              </v:shape>
            </v:group>
            <v:group style="position:absolute;left:8152;top:4625;width:2;height:17" coordorigin="8152,4625" coordsize="2,17">
              <v:shape style="position:absolute;left:8152;top:4625;width:2;height:17" coordorigin="8152,4625" coordsize="0,17" path="m8152,4625l8152,4642e" filled="false" stroked="true" strokeweight=".12pt" strokecolor="#050000">
                <v:path arrowok="t"/>
              </v:shape>
            </v:group>
            <v:group style="position:absolute;left:8157;top:4622;width:2;height:17" coordorigin="8157,4622" coordsize="2,17">
              <v:shape style="position:absolute;left:8157;top:4622;width:2;height:17" coordorigin="8157,4622" coordsize="0,17" path="m8157,4622l8157,4639e" filled="false" stroked="true" strokeweight=".12pt" strokecolor="#050000">
                <v:path arrowok="t"/>
              </v:shape>
            </v:group>
            <v:group style="position:absolute;left:8159;top:4620;width:2;height:17" coordorigin="8159,4620" coordsize="2,17">
              <v:shape style="position:absolute;left:8159;top:4620;width:2;height:17" coordorigin="8159,4620" coordsize="0,17" path="m8159,4620l8159,4637e" filled="false" stroked="true" strokeweight=".12pt" strokecolor="#050000">
                <v:path arrowok="t"/>
              </v:shape>
            </v:group>
            <v:group style="position:absolute;left:8161;top:4618;width:2;height:17" coordorigin="8161,4618" coordsize="2,17">
              <v:shape style="position:absolute;left:8161;top:4618;width:2;height:17" coordorigin="8161,4618" coordsize="0,17" path="m8161,4618l8161,4634e" filled="false" stroked="true" strokeweight=".12pt" strokecolor="#050000">
                <v:path arrowok="t"/>
              </v:shape>
            </v:group>
            <v:group style="position:absolute;left:8164;top:4615;width:2;height:17" coordorigin="8164,4615" coordsize="2,17">
              <v:shape style="position:absolute;left:8164;top:4615;width:2;height:17" coordorigin="8164,4615" coordsize="0,17" path="m8164,4615l8164,4632e" filled="false" stroked="true" strokeweight=".12pt" strokecolor="#050000">
                <v:path arrowok="t"/>
              </v:shape>
            </v:group>
            <v:group style="position:absolute;left:8165;top:4619;width:3;height:3" coordorigin="8165,4619" coordsize="3,3">
              <v:shape style="position:absolute;left:8165;top:4619;width:3;height:3" coordorigin="8165,4619" coordsize="3,3" path="m8167,4619l8167,4621,8165,4621e" filled="false" stroked="true" strokeweight=".84pt" strokecolor="#050000">
                <v:path arrowok="t"/>
              </v:shape>
            </v:group>
            <v:group style="position:absolute;left:8171;top:4608;width:2;height:17" coordorigin="8171,4608" coordsize="2,17">
              <v:shape style="position:absolute;left:8171;top:4608;width:2;height:17" coordorigin="8171,4608" coordsize="0,17" path="m8171,4608l8171,4625e" filled="false" stroked="true" strokeweight=".12pt" strokecolor="#050000">
                <v:path arrowok="t"/>
              </v:shape>
            </v:group>
            <v:group style="position:absolute;left:8171;top:4606;width:2;height:17" coordorigin="8171,4606" coordsize="2,17">
              <v:shape style="position:absolute;left:8171;top:4606;width:2;height:17" coordorigin="8171,4606" coordsize="0,17" path="m8171,4606l8171,4622e" filled="false" stroked="true" strokeweight=".12pt" strokecolor="#050000">
                <v:path arrowok="t"/>
              </v:shape>
            </v:group>
            <v:group style="position:absolute;left:8171;top:4598;width:2;height:17" coordorigin="8171,4598" coordsize="2,17">
              <v:shape style="position:absolute;left:8171;top:4598;width:2;height:17" coordorigin="8171,4598" coordsize="0,17" path="m8171,4598l8171,4615e" filled="false" stroked="true" strokeweight=".12pt" strokecolor="#050000">
                <v:path arrowok="t"/>
              </v:shape>
            </v:group>
            <v:group style="position:absolute;left:8169;top:4596;width:2;height:17" coordorigin="8169,4596" coordsize="2,17">
              <v:shape style="position:absolute;left:8169;top:4596;width:2;height:17" coordorigin="8169,4596" coordsize="0,17" path="m8169,4596l8169,4613e" filled="false" stroked="true" strokeweight=".12pt" strokecolor="#050000">
                <v:path arrowok="t"/>
              </v:shape>
            </v:group>
            <v:group style="position:absolute;left:8166;top:4594;width:2;height:17" coordorigin="8166,4594" coordsize="2,17">
              <v:shape style="position:absolute;left:8166;top:4594;width:2;height:17" coordorigin="8166,4594" coordsize="0,17" path="m8166,4594l8166,4610e" filled="false" stroked="true" strokeweight=".119pt" strokecolor="#050000">
                <v:path arrowok="t"/>
              </v:shape>
            </v:group>
            <v:group style="position:absolute;left:8161;top:4591;width:2;height:17" coordorigin="8161,4591" coordsize="2,17">
              <v:shape style="position:absolute;left:8161;top:4591;width:2;height:17" coordorigin="8161,4591" coordsize="0,17" path="m8161,4591l8161,4608e" filled="false" stroked="true" strokeweight=".12pt" strokecolor="#050000">
                <v:path arrowok="t"/>
              </v:shape>
            </v:group>
            <v:group style="position:absolute;left:8154;top:4589;width:2;height:17" coordorigin="8154,4589" coordsize="2,17">
              <v:shape style="position:absolute;left:8154;top:4589;width:2;height:17" coordorigin="8154,4589" coordsize="0,17" path="m8154,4589l8154,4606e" filled="false" stroked="true" strokeweight=".12pt" strokecolor="#050000">
                <v:path arrowok="t"/>
              </v:shape>
            </v:group>
            <v:group style="position:absolute;left:8149;top:4586;width:2;height:17" coordorigin="8149,4586" coordsize="2,17">
              <v:shape style="position:absolute;left:8149;top:4586;width:2;height:17" coordorigin="8149,4586" coordsize="0,17" path="m8149,4586l8149,4603e" filled="false" stroked="true" strokeweight=".12pt" strokecolor="#050000">
                <v:path arrowok="t"/>
              </v:shape>
            </v:group>
            <v:group style="position:absolute;left:8160;top:4600;width:24;height:24" coordorigin="8160,4600" coordsize="24,24">
              <v:shape style="position:absolute;left:8160;top:4600;width:24;height:24" coordorigin="8160,4600" coordsize="24,24" path="m8184,4624l8184,4616,8182,4616,8182,4612,8179,4612,8179,4609,8177,4609,8177,4607,8175,4607,8175,4604,8172,4604,8170,4602,8167,4602,8165,4600,8160,4600e" filled="false" stroked="true" strokeweight=".72pt" strokecolor="#050000">
                <v:path arrowok="t"/>
              </v:shape>
            </v:group>
            <v:group style="position:absolute;left:8149;top:4588;width:2;height:15" coordorigin="8149,4588" coordsize="2,15">
              <v:shape style="position:absolute;left:8149;top:4588;width:2;height:15" coordorigin="8149,4588" coordsize="0,15" path="m8149,4588l8149,4602e" filled="false" stroked="true" strokeweight=".12pt" strokecolor="#050000">
                <v:path arrowok="t"/>
              </v:shape>
            </v:group>
            <v:group style="position:absolute;left:8147;top:4588;width:2;height:15" coordorigin="8147,4588" coordsize="2,15">
              <v:shape style="position:absolute;left:8147;top:4588;width:2;height:15" coordorigin="8147,4588" coordsize="0,15" path="m8147,4588l8147,4602e" filled="false" stroked="true" strokeweight=".119pt" strokecolor="#050000">
                <v:path arrowok="t"/>
              </v:shape>
            </v:group>
            <v:group style="position:absolute;left:8142;top:4588;width:2;height:15" coordorigin="8142,4588" coordsize="2,15">
              <v:shape style="position:absolute;left:8142;top:4588;width:2;height:15" coordorigin="8142,4588" coordsize="0,15" path="m8142,4588l8142,4602e" filled="false" stroked="true" strokeweight=".12pt" strokecolor="#050000">
                <v:path arrowok="t"/>
              </v:shape>
            </v:group>
            <v:group style="position:absolute;left:8140;top:4585;width:2;height:15" coordorigin="8140,4585" coordsize="2,15">
              <v:shape style="position:absolute;left:8140;top:4585;width:2;height:15" coordorigin="8140,4585" coordsize="0,15" path="m8140,4585l8140,4600e" filled="false" stroked="true" strokeweight=".12pt" strokecolor="#050000">
                <v:path arrowok="t"/>
              </v:shape>
            </v:group>
            <v:group style="position:absolute;left:8131;top:4616;width:24;height:8" coordorigin="8131,4616" coordsize="24,8">
              <v:shape style="position:absolute;left:8131;top:4616;width:24;height:8" coordorigin="8131,4616" coordsize="24,8" path="m8155,4624l8153,4624,8153,4621,8148,4621,8146,4619,8134,4619,8131,4616e" filled="false" stroked="true" strokeweight=".72pt" strokecolor="#050000">
                <v:path arrowok="t"/>
              </v:shape>
            </v:group>
            <v:group style="position:absolute;left:8177;top:4624;width:8;height:15" coordorigin="8177,4624" coordsize="8,15">
              <v:shape style="position:absolute;left:8177;top:4624;width:8;height:15" coordorigin="8177,4624" coordsize="8,15" path="m8177,4638l8177,4636,8179,4636,8179,4633,8182,4633,8182,4628,8184,4628,8184,4624e" filled="false" stroked="true" strokeweight=".72pt" strokecolor="#050000">
                <v:path arrowok="t"/>
              </v:shape>
            </v:group>
            <v:group style="position:absolute;left:7830;top:4559;width:2;height:15" coordorigin="7830,4559" coordsize="2,15">
              <v:shape style="position:absolute;left:7830;top:4559;width:2;height:15" coordorigin="7830,4559" coordsize="0,15" path="m7830,4559l7830,4573e" filled="false" stroked="true" strokeweight=".12pt" strokecolor="#050000">
                <v:path arrowok="t"/>
              </v:shape>
            </v:group>
            <v:group style="position:absolute;left:7828;top:4559;width:2;height:15" coordorigin="7828,4559" coordsize="2,15">
              <v:shape style="position:absolute;left:7828;top:4559;width:2;height:15" coordorigin="7828,4559" coordsize="0,15" path="m7828,4559l7828,4573e" filled="false" stroked="true" strokeweight=".119pt" strokecolor="#050000">
                <v:path arrowok="t"/>
              </v:shape>
            </v:group>
            <v:group style="position:absolute;left:7821;top:4561;width:2;height:15" coordorigin="7821,4561" coordsize="2,15">
              <v:shape style="position:absolute;left:7821;top:4561;width:2;height:15" coordorigin="7821,4561" coordsize="0,15" path="m7821,4561l7821,4576e" filled="false" stroked="true" strokeweight=".12pt" strokecolor="#050000">
                <v:path arrowok="t"/>
              </v:shape>
            </v:group>
            <v:group style="position:absolute;left:7793;top:4571;width:15;height:10" coordorigin="7793,4571" coordsize="15,10">
              <v:shape style="position:absolute;left:7793;top:4571;width:15;height:10" coordorigin="7793,4571" coordsize="15,10" path="m7807,4571l7805,4573,7803,4573,7800,4576,7798,4576,7798,4578,7795,4578,7793,4580e" filled="false" stroked="true" strokeweight=".72pt" strokecolor="#050000">
                <v:path arrowok="t"/>
              </v:shape>
            </v:group>
            <v:group style="position:absolute;left:7810;top:4588;width:65;height:10" coordorigin="7810,4588" coordsize="65,10">
              <v:shape style="position:absolute;left:7810;top:4588;width:65;height:10" coordorigin="7810,4588" coordsize="65,10" path="m7875,4590l7872,4590,7872,4588,7843,4588,7841,4590,7827,4590,7827,4592,7819,4592,7817,4595,7815,4595,7812,4597,7810,4597e" filled="false" stroked="true" strokeweight=".72pt" strokecolor="#050000">
                <v:path arrowok="t"/>
              </v:shape>
            </v:group>
            <v:group style="position:absolute;left:7769;top:4595;width:8;height:17" coordorigin="7769,4595" coordsize="8,17">
              <v:shape style="position:absolute;left:7769;top:4595;width:8;height:17" coordorigin="7769,4595" coordsize="8,17" path="m7776,4595l7776,4597,7774,4597,7774,4600,7771,4600,7771,4604,7769,4604,7769,4612e" filled="false" stroked="true" strokeweight=".72pt" strokecolor="#050000">
                <v:path arrowok="t"/>
              </v:shape>
            </v:group>
            <v:group style="position:absolute;left:7793;top:4607;width:12;height:8" coordorigin="7793,4607" coordsize="12,8">
              <v:shape style="position:absolute;left:7793;top:4607;width:12;height:8" coordorigin="7793,4607" coordsize="12,8" path="m7793,4607l7793,4609,7795,4609,7798,4609,7798,4612,7803,4612,7805,4614e" filled="false" stroked="true" strokeweight=".72pt" strokecolor="#050000">
                <v:path arrowok="t"/>
              </v:shape>
            </v:group>
            <v:group style="position:absolute;left:7807;top:4614;width:15;height:3" coordorigin="7807,4614" coordsize="15,3">
              <v:shape style="position:absolute;left:7807;top:4614;width:15;height:3" coordorigin="7807,4614" coordsize="15,3" path="m7807,4614l7815,4614,7815,4616,7822,4616e" filled="false" stroked="true" strokeweight=".72pt" strokecolor="#050000">
                <v:path arrowok="t"/>
              </v:shape>
            </v:group>
            <v:group style="position:absolute;left:7769;top:4612;width:8;height:15" coordorigin="7769,4612" coordsize="8,15">
              <v:shape style="position:absolute;left:7769;top:4612;width:8;height:15" coordorigin="7769,4612" coordsize="8,15" path="m7769,4612l7769,4616,7771,4619,7771,4621,7774,4621,7774,4624,7776,4626e" filled="false" stroked="true" strokeweight=".72pt" strokecolor="#050000">
                <v:path arrowok="t"/>
              </v:shape>
            </v:group>
            <v:group style="position:absolute;left:7789;top:4582;width:2;height:17" coordorigin="7789,4582" coordsize="2,17">
              <v:shape style="position:absolute;left:7789;top:4582;width:2;height:17" coordorigin="7789,4582" coordsize="0,17" path="m7789,4582l7789,4598e" filled="false" stroked="true" strokeweight=".12pt" strokecolor="#050000">
                <v:path arrowok="t"/>
              </v:shape>
            </v:group>
            <v:group style="position:absolute;left:7792;top:4579;width:2;height:17" coordorigin="7792,4579" coordsize="2,17">
              <v:shape style="position:absolute;left:7792;top:4579;width:2;height:17" coordorigin="7792,4579" coordsize="0,17" path="m7792,4579l7792,4596e" filled="false" stroked="true" strokeweight=".12pt" strokecolor="#050000">
                <v:path arrowok="t"/>
              </v:shape>
            </v:group>
            <v:group style="position:absolute;left:7794;top:4577;width:2;height:17" coordorigin="7794,4577" coordsize="2,17">
              <v:shape style="position:absolute;left:7794;top:4577;width:2;height:17" coordorigin="7794,4577" coordsize="0,17" path="m7794,4577l7794,4594e" filled="false" stroked="true" strokeweight=".12pt" strokecolor="#050000">
                <v:path arrowok="t"/>
              </v:shape>
            </v:group>
            <v:group style="position:absolute;left:7797;top:4574;width:2;height:17" coordorigin="7797,4574" coordsize="2,17">
              <v:shape style="position:absolute;left:7797;top:4574;width:2;height:17" coordorigin="7797,4574" coordsize="0,17" path="m7797,4574l7797,4591e" filled="false" stroked="true" strokeweight=".12pt" strokecolor="#050000">
                <v:path arrowok="t"/>
              </v:shape>
            </v:group>
            <v:group style="position:absolute;left:7801;top:4572;width:2;height:17" coordorigin="7801,4572" coordsize="2,17">
              <v:shape style="position:absolute;left:7801;top:4572;width:2;height:17" coordorigin="7801,4572" coordsize="0,17" path="m7801,4572l7801,4589e" filled="false" stroked="true" strokeweight=".12pt" strokecolor="#050000">
                <v:path arrowok="t"/>
              </v:shape>
            </v:group>
            <v:group style="position:absolute;left:7787;top:4584;width:2;height:17" coordorigin="7787,4584" coordsize="2,17">
              <v:shape style="position:absolute;left:7787;top:4584;width:2;height:17" coordorigin="7787,4584" coordsize="0,17" path="m7787,4584l7787,4601e" filled="false" stroked="true" strokeweight=".119pt" strokecolor="#050000">
                <v:path arrowok="t"/>
              </v:shape>
            </v:group>
            <v:group style="position:absolute;left:7852;top:4555;width:2;height:17" coordorigin="7852,4555" coordsize="2,17">
              <v:shape style="position:absolute;left:7852;top:4555;width:2;height:17" coordorigin="7852,4555" coordsize="0,17" path="m7852,4555l7852,4572e" filled="false" stroked="true" strokeweight=".12pt" strokecolor="#050000">
                <v:path arrowok="t"/>
              </v:shape>
            </v:group>
            <v:group style="position:absolute;left:7843;top:4564;width:3;height:3" coordorigin="7843,4564" coordsize="3,3">
              <v:shape style="position:absolute;left:7843;top:4564;width:3;height:3" coordorigin="7843,4564" coordsize="3,3" path="m7846,4564l7846,4566,7843,4566e" filled="false" stroked="true" strokeweight=".84pt" strokecolor="#050000">
                <v:path arrowok="t"/>
              </v:shape>
            </v:group>
            <v:group style="position:absolute;left:7837;top:4558;width:2;height:17" coordorigin="7837,4558" coordsize="2,17">
              <v:shape style="position:absolute;left:7837;top:4558;width:2;height:17" coordorigin="7837,4558" coordsize="0,17" path="m7837,4558l7837,4574e" filled="false" stroked="true" strokeweight=".12pt" strokecolor="#050000">
                <v:path arrowok="t"/>
              </v:shape>
            </v:group>
            <v:group style="position:absolute;left:7806;top:4567;width:2;height:17" coordorigin="7806,4567" coordsize="2,17">
              <v:shape style="position:absolute;left:7806;top:4567;width:2;height:17" coordorigin="7806,4567" coordsize="0,17" path="m7806,4567l7806,4584e" filled="false" stroked="true" strokeweight=".119pt" strokecolor="#050000">
                <v:path arrowok="t"/>
              </v:shape>
            </v:group>
            <v:group style="position:absolute;left:7828;top:4558;width:2;height:17" coordorigin="7828,4558" coordsize="2,17">
              <v:shape style="position:absolute;left:7828;top:4558;width:2;height:17" coordorigin="7828,4558" coordsize="0,17" path="m7828,4558l7828,4574e" filled="false" stroked="true" strokeweight=".119pt" strokecolor="#050000">
                <v:path arrowok="t"/>
              </v:shape>
            </v:group>
            <v:group style="position:absolute;left:7811;top:4565;width:2;height:17" coordorigin="7811,4565" coordsize="2,17">
              <v:shape style="position:absolute;left:7811;top:4565;width:2;height:17" coordorigin="7811,4565" coordsize="0,17" path="m7811,4565l7811,4582e" filled="false" stroked="true" strokeweight=".12pt" strokecolor="#050000">
                <v:path arrowok="t"/>
              </v:shape>
            </v:group>
            <v:group style="position:absolute;left:7823;top:4560;width:2;height:17" coordorigin="7823,4560" coordsize="2,17">
              <v:shape style="position:absolute;left:7823;top:4560;width:2;height:17" coordorigin="7823,4560" coordsize="0,17" path="m7823,4560l7823,4577e" filled="false" stroked="true" strokeweight=".12pt" strokecolor="#050000">
                <v:path arrowok="t"/>
              </v:shape>
            </v:group>
            <v:group style="position:absolute;left:7816;top:4562;width:2;height:17" coordorigin="7816,4562" coordsize="2,17">
              <v:shape style="position:absolute;left:7816;top:4562;width:2;height:17" coordorigin="7816,4562" coordsize="0,17" path="m7816,4562l7816,4579e" filled="false" stroked="true" strokeweight=".12pt" strokecolor="#050000">
                <v:path arrowok="t"/>
              </v:shape>
            </v:group>
            <v:group style="position:absolute;left:7809;top:4620;width:17;height:2" coordorigin="7809,4620" coordsize="17,2">
              <v:shape style="position:absolute;left:7809;top:4620;width:17;height:2" coordorigin="7809,4620" coordsize="17,0" path="m7809,4620l7825,4620e" filled="false" stroked="true" strokeweight=".12pt" strokecolor="#050000">
                <v:path arrowok="t"/>
              </v:shape>
            </v:group>
            <v:group style="position:absolute;left:7821;top:4610;width:2;height:17" coordorigin="7821,4610" coordsize="2,17">
              <v:shape style="position:absolute;left:7821;top:4610;width:2;height:17" coordorigin="7821,4610" coordsize="0,17" path="m7821,4610l7821,4627e" filled="false" stroked="true" strokeweight=".12pt" strokecolor="#050000">
                <v:path arrowok="t"/>
              </v:shape>
            </v:group>
            <v:group style="position:absolute;left:7840;top:4620;width:2;height:17" coordorigin="7840,4620" coordsize="2,17">
              <v:shape style="position:absolute;left:7840;top:4620;width:2;height:17" coordorigin="7840,4620" coordsize="0,17" path="m7840,4620l7840,4637e" filled="false" stroked="true" strokeweight=".12pt" strokecolor="#050000">
                <v:path arrowok="t"/>
              </v:shape>
            </v:group>
            <v:group style="position:absolute;left:7811;top:4618;width:17;height:2" coordorigin="7811,4618" coordsize="17,2">
              <v:shape style="position:absolute;left:7811;top:4618;width:17;height:2" coordorigin="7811,4618" coordsize="17,0" path="m7811,4618l7828,4618e" filled="false" stroked="true" strokeweight=".12pt" strokecolor="#050000">
                <v:path arrowok="t"/>
              </v:shape>
            </v:group>
            <v:group style="position:absolute;left:7823;top:4560;width:2;height:17" coordorigin="7823,4560" coordsize="2,17">
              <v:shape style="position:absolute;left:7823;top:4560;width:2;height:17" coordorigin="7823,4560" coordsize="0,17" path="m7823,4560l7823,4577e" filled="false" stroked="true" strokeweight=".12pt" strokecolor="#050000">
                <v:path arrowok="t"/>
              </v:shape>
            </v:group>
            <v:group style="position:absolute;left:7821;top:4608;width:2;height:17" coordorigin="7821,4608" coordsize="2,17">
              <v:shape style="position:absolute;left:7821;top:4608;width:2;height:17" coordorigin="7821,4608" coordsize="0,17" path="m7821,4608l7821,4625e" filled="false" stroked="true" strokeweight=".12pt" strokecolor="#050000">
                <v:path arrowok="t"/>
              </v:shape>
            </v:group>
            <v:group style="position:absolute;left:7833;top:4620;width:2;height:17" coordorigin="7833,4620" coordsize="2,17">
              <v:shape style="position:absolute;left:7833;top:4620;width:2;height:17" coordorigin="7833,4620" coordsize="0,17" path="m7833,4620l7833,4637e" filled="false" stroked="true" strokeweight=".12pt" strokecolor="#050000">
                <v:path arrowok="t"/>
              </v:shape>
            </v:group>
            <v:group style="position:absolute;left:7816;top:4627;width:17;height:2" coordorigin="7816,4627" coordsize="17,2">
              <v:shape style="position:absolute;left:7816;top:4627;width:17;height:2" coordorigin="7816,4627" coordsize="17,0" path="m7816,4627l7833,4627e" filled="false" stroked="true" strokeweight=".12pt" strokecolor="#050000">
                <v:path arrowok="t"/>
              </v:shape>
            </v:group>
            <v:group style="position:absolute;left:7830;top:4558;width:2;height:17" coordorigin="7830,4558" coordsize="2,17">
              <v:shape style="position:absolute;left:7830;top:4558;width:2;height:17" coordorigin="7830,4558" coordsize="0,17" path="m7830,4558l7830,4574e" filled="false" stroked="true" strokeweight=".12pt" strokecolor="#050000">
                <v:path arrowok="t"/>
              </v:shape>
            </v:group>
            <v:group style="position:absolute;left:7816;top:4618;width:2;height:17" coordorigin="7816,4618" coordsize="2,17">
              <v:shape style="position:absolute;left:7816;top:4618;width:2;height:17" coordorigin="7816,4618" coordsize="0,17" path="m7816,4618l7816,4634e" filled="false" stroked="true" strokeweight=".12pt" strokecolor="#050000">
                <v:path arrowok="t"/>
              </v:shape>
            </v:group>
            <v:group style="position:absolute;left:7818;top:4613;width:2;height:17" coordorigin="7818,4613" coordsize="2,17">
              <v:shape style="position:absolute;left:7818;top:4613;width:2;height:17" coordorigin="7818,4613" coordsize="0,17" path="m7818,4613l7818,4630e" filled="false" stroked="true" strokeweight=".12pt" strokecolor="#050000">
                <v:path arrowok="t"/>
              </v:shape>
            </v:group>
            <v:group style="position:absolute;left:8140;top:4586;width:2;height:17" coordorigin="8140,4586" coordsize="2,17">
              <v:shape style="position:absolute;left:8140;top:4586;width:2;height:17" coordorigin="8140,4586" coordsize="0,17" path="m8140,4586l8140,4603e" filled="false" stroked="true" strokeweight=".12pt" strokecolor="#050000">
                <v:path arrowok="t"/>
              </v:shape>
            </v:group>
            <v:group style="position:absolute;left:7810;top:4571;width:3;height:3" coordorigin="7810,4571" coordsize="3,3">
              <v:shape style="position:absolute;left:7810;top:4571;width:3;height:3" coordorigin="7810,4571" coordsize="3,3" path="m7810,4571l7810,4573,7812,4573e" filled="false" stroked="true" strokeweight=".84pt" strokecolor="#050000">
                <v:path arrowok="t"/>
              </v:shape>
            </v:group>
            <v:group style="position:absolute;left:7782;top:4586;width:2;height:17" coordorigin="7782,4586" coordsize="2,17">
              <v:shape style="position:absolute;left:7782;top:4586;width:2;height:17" coordorigin="7782,4586" coordsize="0,17" path="m7782,4586l7782,4603e" filled="false" stroked="true" strokeweight=".12pt" strokecolor="#050000">
                <v:path arrowok="t"/>
              </v:shape>
            </v:group>
            <v:group style="position:absolute;left:7782;top:4589;width:2;height:17" coordorigin="7782,4589" coordsize="2,17">
              <v:shape style="position:absolute;left:7782;top:4589;width:2;height:17" coordorigin="7782,4589" coordsize="0,17" path="m7782,4589l7782,4606e" filled="false" stroked="true" strokeweight=".12pt" strokecolor="#050000">
                <v:path arrowok="t"/>
              </v:shape>
            </v:group>
            <v:group style="position:absolute;left:7815;top:4626;width:3;height:8" coordorigin="7815,4626" coordsize="3,8">
              <v:shape style="position:absolute;left:7815;top:4626;width:3;height:8" coordorigin="7815,4626" coordsize="3,8" path="m7817,4626l7817,4631,7815,4631,7815,4633e" filled="false" stroked="true" strokeweight=".84pt" strokecolor="#050000">
                <v:path arrowok="t"/>
              </v:shape>
            </v:group>
            <v:group style="position:absolute;left:7782;top:4591;width:2;height:17" coordorigin="7782,4591" coordsize="2,17">
              <v:shape style="position:absolute;left:7782;top:4591;width:2;height:17" coordorigin="7782,4591" coordsize="0,17" path="m7782,4591l7782,4608e" filled="false" stroked="true" strokeweight=".12pt" strokecolor="#050000">
                <v:path arrowok="t"/>
              </v:shape>
            </v:group>
            <v:group style="position:absolute;left:7861;top:4555;width:2;height:17" coordorigin="7861,4555" coordsize="2,17">
              <v:shape style="position:absolute;left:7861;top:4555;width:2;height:17" coordorigin="7861,4555" coordsize="0,17" path="m7861,4555l7861,4572e" filled="false" stroked="true" strokeweight=".12pt" strokecolor="#050000">
                <v:path arrowok="t"/>
              </v:shape>
            </v:group>
            <v:group style="position:absolute;left:7781;top:4602;width:3;height:3" coordorigin="7781,4602" coordsize="3,3">
              <v:shape style="position:absolute;left:7781;top:4602;width:3;height:3" coordorigin="7781,4602" coordsize="3,3" path="m7781,4604l7781,4602,7783,4602e" filled="false" stroked="true" strokeweight=".84pt" strokecolor="#050000">
                <v:path arrowok="t"/>
              </v:shape>
            </v:group>
            <v:group style="position:absolute;left:7775;top:4606;width:17;height:2" coordorigin="7775,4606" coordsize="17,2">
              <v:shape style="position:absolute;left:7775;top:4606;width:17;height:2" coordorigin="7775,4606" coordsize="17,0" path="m7775,4606l7792,4606e" filled="false" stroked="true" strokeweight=".12pt" strokecolor="#050000">
                <v:path arrowok="t"/>
              </v:shape>
            </v:group>
            <v:group style="position:absolute;left:7818;top:4615;width:2;height:17" coordorigin="7818,4615" coordsize="2,17">
              <v:shape style="position:absolute;left:7818;top:4615;width:2;height:17" coordorigin="7818,4615" coordsize="0,17" path="m7818,4615l7818,4632e" filled="false" stroked="true" strokeweight=".12pt" strokecolor="#050000">
                <v:path arrowok="t"/>
              </v:shape>
            </v:group>
            <v:group style="position:absolute;left:7869;top:4555;width:2;height:17" coordorigin="7869,4555" coordsize="2,17">
              <v:shape style="position:absolute;left:7869;top:4555;width:2;height:17" coordorigin="7869,4555" coordsize="0,17" path="m7869,4555l7869,4572e" filled="false" stroked="true" strokeweight=".12pt" strokecolor="#050000">
                <v:path arrowok="t"/>
              </v:shape>
            </v:group>
            <v:group style="position:absolute;left:7780;top:4608;width:17;height:2" coordorigin="7780,4608" coordsize="17,2">
              <v:shape style="position:absolute;left:7780;top:4608;width:17;height:2" coordorigin="7780,4608" coordsize="17,0" path="m7780,4608l7797,4608e" filled="false" stroked="true" strokeweight=".12pt" strokecolor="#050000">
                <v:path arrowok="t"/>
              </v:shape>
            </v:group>
            <v:group style="position:absolute;left:7785;top:4610;width:17;height:2" coordorigin="7785,4610" coordsize="17,2">
              <v:shape style="position:absolute;left:7785;top:4610;width:17;height:2" coordorigin="7785,4610" coordsize="17,0" path="m7785,4610l7801,4610e" filled="false" stroked="true" strokeweight=".12pt" strokecolor="#050000">
                <v:path arrowok="t"/>
              </v:shape>
            </v:group>
            <v:group style="position:absolute;left:7818;top:4562;width:2;height:17" coordorigin="7818,4562" coordsize="2,17">
              <v:shape style="position:absolute;left:7818;top:4562;width:2;height:17" coordorigin="7818,4562" coordsize="0,17" path="m7818,4562l7818,4579e" filled="false" stroked="true" strokeweight=".12pt" strokecolor="#050000">
                <v:path arrowok="t"/>
              </v:shape>
            </v:group>
            <v:group style="position:absolute;left:7878;top:4558;width:2;height:17" coordorigin="7878,4558" coordsize="2,17">
              <v:shape style="position:absolute;left:7878;top:4558;width:2;height:17" coordorigin="7878,4558" coordsize="0,17" path="m7878,4558l7878,4574e" filled="false" stroked="true" strokeweight=".12pt" strokecolor="#050000">
                <v:path arrowok="t"/>
              </v:shape>
            </v:group>
            <v:group style="position:absolute;left:7799;top:4603;width:2;height:17" coordorigin="7799,4603" coordsize="2,17">
              <v:shape style="position:absolute;left:7799;top:4603;width:2;height:17" coordorigin="7799,4603" coordsize="0,17" path="m7799,4603l7799,4620e" filled="false" stroked="true" strokeweight=".12pt" strokecolor="#050000">
                <v:path arrowok="t"/>
              </v:shape>
            </v:group>
            <v:group style="position:absolute;left:8147;top:4586;width:2;height:17" coordorigin="8147,4586" coordsize="2,17">
              <v:shape style="position:absolute;left:8147;top:4586;width:2;height:17" coordorigin="8147,4586" coordsize="0,17" path="m8147,4586l8147,4603e" filled="false" stroked="true" strokeweight=".119pt" strokecolor="#050000">
                <v:path arrowok="t"/>
              </v:shape>
            </v:group>
            <v:group style="position:absolute;left:7872;top:4566;width:5;height:15" coordorigin="7872,4566" coordsize="5,15">
              <v:shape style="position:absolute;left:7872;top:4566;width:5;height:15" coordorigin="7872,4566" coordsize="5,15" path="m7872,4580l7872,4573,7875,4573,7875,4566,7877,4566e" filled="false" stroked="true" strokeweight=".84pt" strokecolor="#050000">
                <v:path arrowok="t"/>
              </v:shape>
            </v:group>
            <v:group style="position:absolute;left:7806;top:4606;width:2;height:17" coordorigin="7806,4606" coordsize="2,17">
              <v:shape style="position:absolute;left:7806;top:4606;width:2;height:17" coordorigin="7806,4606" coordsize="0,17" path="m7806,4606l7806,4622e" filled="false" stroked="true" strokeweight=".119pt" strokecolor="#050000">
                <v:path arrowok="t"/>
              </v:shape>
            </v:group>
            <v:group style="position:absolute;left:7811;top:4608;width:2;height:17" coordorigin="7811,4608" coordsize="2,17">
              <v:shape style="position:absolute;left:7811;top:4608;width:2;height:17" coordorigin="7811,4608" coordsize="0,17" path="m7811,4608l7811,4625e" filled="false" stroked="true" strokeweight=".12pt" strokecolor="#050000">
                <v:path arrowok="t"/>
              </v:shape>
            </v:group>
            <v:group style="position:absolute;left:8142;top:4632;width:2;height:17" coordorigin="8142,4632" coordsize="2,17">
              <v:shape style="position:absolute;left:8142;top:4632;width:2;height:17" coordorigin="8142,4632" coordsize="0,17" path="m8142,4632l8142,4649e" filled="false" stroked="true" strokeweight=".12pt" strokecolor="#050000">
                <v:path arrowok="t"/>
              </v:shape>
            </v:group>
            <v:group style="position:absolute;left:7794;top:4577;width:17;height:2" coordorigin="7794,4577" coordsize="17,2">
              <v:shape style="position:absolute;left:7794;top:4577;width:17;height:2" coordorigin="7794,4577" coordsize="17,0" path="m7794,4577l7811,4577e" filled="false" stroked="true" strokeweight=".12pt" strokecolor="#050000">
                <v:path arrowok="t"/>
              </v:shape>
            </v:group>
            <v:group style="position:absolute;left:7800;top:4576;width:3;height:3" coordorigin="7800,4576" coordsize="3,3">
              <v:shape style="position:absolute;left:7800;top:4576;width:3;height:3" coordorigin="7800,4576" coordsize="3,3" path="m7800,4578l7800,4576,7803,4576e" filled="false" stroked="true" strokeweight=".84pt" strokecolor="#050000">
                <v:path arrowok="t"/>
              </v:shape>
            </v:group>
            <v:group style="position:absolute;left:7869;top:4565;width:17;height:2" coordorigin="7869,4565" coordsize="17,2">
              <v:shape style="position:absolute;left:7869;top:4565;width:17;height:2" coordorigin="7869,4565" coordsize="17,0" path="m7869,4565l7885,4565e" filled="false" stroked="true" strokeweight=".12pt" strokecolor="#050000">
                <v:path arrowok="t"/>
              </v:shape>
            </v:group>
            <v:group style="position:absolute;left:8145;top:4630;width:2;height:17" coordorigin="8145,4630" coordsize="2,17">
              <v:shape style="position:absolute;left:8145;top:4630;width:2;height:17" coordorigin="8145,4630" coordsize="0,17" path="m8145,4630l8145,4646e" filled="false" stroked="true" strokeweight=".12pt" strokecolor="#050000">
                <v:path arrowok="t"/>
              </v:shape>
            </v:group>
            <v:group style="position:absolute;left:8149;top:4627;width:2;height:17" coordorigin="8149,4627" coordsize="2,17">
              <v:shape style="position:absolute;left:8149;top:4627;width:2;height:17" coordorigin="8149,4627" coordsize="0,17" path="m8149,4627l8149,4644e" filled="false" stroked="true" strokeweight=".12pt" strokecolor="#050000">
                <v:path arrowok="t"/>
              </v:shape>
            </v:group>
            <v:group style="position:absolute;left:8152;top:4625;width:2;height:17" coordorigin="8152,4625" coordsize="2,17">
              <v:shape style="position:absolute;left:8152;top:4625;width:2;height:17" coordorigin="8152,4625" coordsize="0,17" path="m8152,4625l8152,4642e" filled="false" stroked="true" strokeweight=".12pt" strokecolor="#050000">
                <v:path arrowok="t"/>
              </v:shape>
            </v:group>
            <v:group style="position:absolute;left:8154;top:4622;width:2;height:17" coordorigin="8154,4622" coordsize="2,17">
              <v:shape style="position:absolute;left:8154;top:4622;width:2;height:17" coordorigin="8154,4622" coordsize="0,17" path="m8154,4622l8154,4639e" filled="false" stroked="true" strokeweight=".12pt" strokecolor="#050000">
                <v:path arrowok="t"/>
              </v:shape>
            </v:group>
            <v:group style="position:absolute;left:7789;top:4582;width:2;height:17" coordorigin="7789,4582" coordsize="2,17">
              <v:shape style="position:absolute;left:7789;top:4582;width:2;height:17" coordorigin="7789,4582" coordsize="0,17" path="m7789,4582l7789,4598e" filled="false" stroked="true" strokeweight=".12pt" strokecolor="#050000">
                <v:path arrowok="t"/>
              </v:shape>
            </v:group>
            <v:group style="position:absolute;left:8155;top:4626;width:3;height:3" coordorigin="8155,4626" coordsize="3,3">
              <v:shape style="position:absolute;left:8155;top:4626;width:3;height:3" coordorigin="8155,4626" coordsize="3,3" path="m8155,4628l8155,4626,8158,4626,8158,4628e" filled="false" stroked="true" strokeweight=".84pt" strokecolor="#050000">
                <v:path arrowok="t"/>
              </v:shape>
            </v:group>
            <v:group style="position:absolute;left:8158;top:4624;width:3;height:3" coordorigin="8158,4624" coordsize="3,3">
              <v:shape style="position:absolute;left:8158;top:4624;width:3;height:3" coordorigin="8158,4624" coordsize="3,3" path="m8158,4626l8158,4624,8160,4624e" filled="false" stroked="true" strokeweight=".84pt" strokecolor="#050000">
                <v:path arrowok="t"/>
              </v:shape>
            </v:group>
            <v:group style="position:absolute;left:7792;top:4579;width:2;height:17" coordorigin="7792,4579" coordsize="2,17">
              <v:shape style="position:absolute;left:7792;top:4579;width:2;height:17" coordorigin="7792,4579" coordsize="0,17" path="m7792,4579l7792,4596e" filled="false" stroked="true" strokeweight=".12pt" strokecolor="#050000">
                <v:path arrowok="t"/>
              </v:shape>
            </v:group>
            <v:group style="position:absolute;left:7933;top:4562;width:2;height:17" coordorigin="7933,4562" coordsize="2,17">
              <v:shape style="position:absolute;left:7933;top:4562;width:2;height:17" coordorigin="7933,4562" coordsize="0,17" path="m7933,4562l7933,4579e" filled="false" stroked="true" strokeweight=".12pt" strokecolor="#050000">
                <v:path arrowok="t"/>
              </v:shape>
            </v:group>
            <v:group style="position:absolute;left:7794;top:4577;width:2;height:17" coordorigin="7794,4577" coordsize="2,17">
              <v:shape style="position:absolute;left:7794;top:4577;width:2;height:17" coordorigin="7794,4577" coordsize="0,17" path="m7794,4577l7794,4594e" filled="false" stroked="true" strokeweight=".12pt" strokecolor="#050000">
                <v:path arrowok="t"/>
              </v:shape>
            </v:group>
            <v:group style="position:absolute;left:8154;top:4589;width:2;height:17" coordorigin="8154,4589" coordsize="2,17">
              <v:shape style="position:absolute;left:8154;top:4589;width:2;height:17" coordorigin="8154,4589" coordsize="0,17" path="m8154,4589l8154,4606e" filled="false" stroked="true" strokeweight=".12pt" strokecolor="#050000">
                <v:path arrowok="t"/>
              </v:shape>
            </v:group>
            <v:group style="position:absolute;left:8166;top:4610;width:2;height:17" coordorigin="8166,4610" coordsize="2,17">
              <v:shape style="position:absolute;left:8166;top:4610;width:2;height:17" coordorigin="8166,4610" coordsize="0,17" path="m8166,4610l8166,4627e" filled="false" stroked="true" strokeweight=".119pt" strokecolor="#050000">
                <v:path arrowok="t"/>
              </v:shape>
            </v:group>
            <v:group style="position:absolute;left:7799;top:4574;width:2;height:17" coordorigin="7799,4574" coordsize="2,17">
              <v:shape style="position:absolute;left:7799;top:4574;width:2;height:17" coordorigin="7799,4574" coordsize="0,17" path="m7799,4574l7799,4591e" filled="false" stroked="true" strokeweight=".12pt" strokecolor="#050000">
                <v:path arrowok="t"/>
              </v:shape>
            </v:group>
            <v:group style="position:absolute;left:8169;top:4608;width:2;height:17" coordorigin="8169,4608" coordsize="2,17">
              <v:shape style="position:absolute;left:8169;top:4608;width:2;height:17" coordorigin="8169,4608" coordsize="0,17" path="m8169,4608l8169,4625e" filled="false" stroked="true" strokeweight=".12pt" strokecolor="#050000">
                <v:path arrowok="t"/>
              </v:shape>
            </v:group>
            <v:group style="position:absolute;left:7941;top:4565;width:2;height:17" coordorigin="7941,4565" coordsize="2,17">
              <v:shape style="position:absolute;left:7941;top:4565;width:2;height:17" coordorigin="7941,4565" coordsize="0,17" path="m7941,4565l7941,4582e" filled="false" stroked="true" strokeweight=".12pt" strokecolor="#050000">
                <v:path arrowok="t"/>
              </v:shape>
            </v:group>
            <v:group style="position:absolute;left:7801;top:4572;width:2;height:17" coordorigin="7801,4572" coordsize="2,17">
              <v:shape style="position:absolute;left:7801;top:4572;width:2;height:17" coordorigin="7801,4572" coordsize="0,17" path="m7801,4572l7801,4589e" filled="false" stroked="true" strokeweight=".12pt" strokecolor="#050000">
                <v:path arrowok="t"/>
              </v:shape>
            </v:group>
            <v:group style="position:absolute;left:7948;top:4565;width:2;height:17" coordorigin="7948,4565" coordsize="2,17">
              <v:shape style="position:absolute;left:7948;top:4565;width:2;height:17" coordorigin="7948,4565" coordsize="0,17" path="m7948,4565l7948,4582e" filled="false" stroked="true" strokeweight=".119pt" strokecolor="#050000">
                <v:path arrowok="t"/>
              </v:shape>
            </v:group>
            <v:group style="position:absolute;left:7803;top:4578;width:12;height:12" coordorigin="7803,4578" coordsize="12,12">
              <v:shape style="position:absolute;left:7803;top:4578;width:12;height:12" coordorigin="7803,4578" coordsize="12,12" path="m7815,4590l7815,4588,7812,4588,7812,4583,7810,4583,7810,4580,7807,4580,7807,4578,7805,4578,7803,4578e" filled="false" stroked="true" strokeweight=".84pt" strokecolor="#050000">
                <v:path arrowok="t"/>
              </v:shape>
            </v:group>
            <v:group style="position:absolute;left:8171;top:4606;width:2;height:17" coordorigin="8171,4606" coordsize="2,17">
              <v:shape style="position:absolute;left:8171;top:4606;width:2;height:17" coordorigin="8171,4606" coordsize="0,17" path="m8171,4606l8171,4622e" filled="false" stroked="true" strokeweight=".12pt" strokecolor="#050000">
                <v:path arrowok="t"/>
              </v:shape>
            </v:group>
            <v:group style="position:absolute;left:8171;top:4603;width:2;height:17" coordorigin="8171,4603" coordsize="2,17">
              <v:shape style="position:absolute;left:8171;top:4603;width:2;height:17" coordorigin="8171,4603" coordsize="0,17" path="m8171,4603l8171,4620e" filled="false" stroked="true" strokeweight=".12pt" strokecolor="#050000">
                <v:path arrowok="t"/>
              </v:shape>
            </v:group>
            <v:group style="position:absolute;left:7787;top:4584;width:2;height:17" coordorigin="7787,4584" coordsize="2,17">
              <v:shape style="position:absolute;left:7787;top:4584;width:2;height:17" coordorigin="7787,4584" coordsize="0,17" path="m7787,4584l7787,4601e" filled="false" stroked="true" strokeweight=".119pt" strokecolor="#050000">
                <v:path arrowok="t"/>
              </v:shape>
            </v:group>
            <v:group style="position:absolute;left:8159;top:4591;width:2;height:17" coordorigin="8159,4591" coordsize="2,17">
              <v:shape style="position:absolute;left:8159;top:4591;width:2;height:17" coordorigin="8159,4591" coordsize="0,17" path="m8159,4591l8159,4608e" filled="false" stroked="true" strokeweight=".12pt" strokecolor="#050000">
                <v:path arrowok="t"/>
              </v:shape>
            </v:group>
            <v:group style="position:absolute;left:8171;top:4601;width:2;height:17" coordorigin="8171,4601" coordsize="2,17">
              <v:shape style="position:absolute;left:8171;top:4601;width:2;height:17" coordorigin="8171,4601" coordsize="0,17" path="m8171,4601l8171,4618e" filled="false" stroked="true" strokeweight=".12pt" strokecolor="#050000">
                <v:path arrowok="t"/>
              </v:shape>
            </v:group>
            <v:group style="position:absolute;left:7793;top:4578;width:8;height:3" coordorigin="7793,4578" coordsize="8,3">
              <v:shape style="position:absolute;left:7793;top:4578;width:8;height:3" coordorigin="7793,4578" coordsize="8,3" path="m7800,4578l7795,4578,7793,4580e" filled="false" stroked="true" strokeweight=".84pt" strokecolor="#050000">
                <v:path arrowok="t"/>
              </v:shape>
            </v:group>
            <v:group style="position:absolute;left:8171;top:4598;width:2;height:17" coordorigin="8171,4598" coordsize="2,17">
              <v:shape style="position:absolute;left:8171;top:4598;width:2;height:17" coordorigin="8171,4598" coordsize="0,17" path="m8171,4598l8171,4615e" filled="false" stroked="true" strokeweight=".12pt" strokecolor="#050000">
                <v:path arrowok="t"/>
              </v:shape>
            </v:group>
            <v:group style="position:absolute;left:7818;top:4613;width:2;height:17" coordorigin="7818,4613" coordsize="2,17">
              <v:shape style="position:absolute;left:7818;top:4613;width:2;height:17" coordorigin="7818,4613" coordsize="0,17" path="m7818,4613l7818,4630e" filled="false" stroked="true" strokeweight=".12pt" strokecolor="#050000">
                <v:path arrowok="t"/>
              </v:shape>
            </v:group>
            <v:group style="position:absolute;left:8166;top:4596;width:2;height:17" coordorigin="8166,4596" coordsize="2,17">
              <v:shape style="position:absolute;left:8166;top:4596;width:2;height:17" coordorigin="8166,4596" coordsize="0,17" path="m8166,4596l8166,4613e" filled="false" stroked="true" strokeweight=".119pt" strokecolor="#050000">
                <v:path arrowok="t"/>
              </v:shape>
            </v:group>
            <v:group style="position:absolute;left:8164;top:4594;width:2;height:17" coordorigin="8164,4594" coordsize="2,17">
              <v:shape style="position:absolute;left:8164;top:4594;width:2;height:17" coordorigin="8164,4594" coordsize="0,17" path="m8164,4594l8164,4610e" filled="false" stroked="true" strokeweight=".12pt" strokecolor="#050000">
                <v:path arrowok="t"/>
              </v:shape>
            </v:group>
            <v:group style="position:absolute;left:7813;top:4608;width:2;height:17" coordorigin="7813,4608" coordsize="2,17">
              <v:shape style="position:absolute;left:7813;top:4608;width:2;height:17" coordorigin="7813,4608" coordsize="0,17" path="m7813,4608l7813,4625e" filled="false" stroked="true" strokeweight=".12pt" strokecolor="#050000">
                <v:path arrowok="t"/>
              </v:shape>
            </v:group>
            <v:group style="position:absolute;left:8157;top:4622;width:2;height:17" coordorigin="8157,4622" coordsize="2,17">
              <v:shape style="position:absolute;left:8157;top:4622;width:2;height:17" coordorigin="8157,4622" coordsize="0,17" path="m8157,4622l8157,4639e" filled="false" stroked="true" strokeweight=".12pt" strokecolor="#050000">
                <v:path arrowok="t"/>
              </v:shape>
            </v:group>
            <v:group style="position:absolute;left:7806;top:4606;width:2;height:17" coordorigin="7806,4606" coordsize="2,17">
              <v:shape style="position:absolute;left:7806;top:4606;width:2;height:17" coordorigin="7806,4606" coordsize="0,17" path="m7806,4606l7806,4622e" filled="false" stroked="true" strokeweight=".119pt" strokecolor="#050000">
                <v:path arrowok="t"/>
              </v:shape>
            </v:group>
            <v:group style="position:absolute;left:8159;top:4591;width:2;height:17" coordorigin="8159,4591" coordsize="2,17">
              <v:shape style="position:absolute;left:8159;top:4591;width:2;height:17" coordorigin="8159,4591" coordsize="0,17" path="m8159,4591l8159,4608e" filled="false" stroked="true" strokeweight=".12pt" strokecolor="#050000">
                <v:path arrowok="t"/>
              </v:shape>
            </v:group>
            <v:group style="position:absolute;left:7799;top:4603;width:2;height:17" coordorigin="7799,4603" coordsize="2,17">
              <v:shape style="position:absolute;left:7799;top:4603;width:2;height:17" coordorigin="7799,4603" coordsize="0,17" path="m7799,4603l7799,4620e" filled="false" stroked="true" strokeweight=".12pt" strokecolor="#050000">
                <v:path arrowok="t"/>
              </v:shape>
            </v:group>
            <v:group style="position:absolute;left:8152;top:4589;width:2;height:17" coordorigin="8152,4589" coordsize="2,17">
              <v:shape style="position:absolute;left:8152;top:4589;width:2;height:17" coordorigin="8152,4589" coordsize="0,17" path="m8152,4589l8152,4606e" filled="false" stroked="true" strokeweight=".12pt" strokecolor="#050000">
                <v:path arrowok="t"/>
              </v:shape>
            </v:group>
            <v:group style="position:absolute;left:8164;top:4594;width:2;height:17" coordorigin="8164,4594" coordsize="2,17">
              <v:shape style="position:absolute;left:8164;top:4594;width:2;height:17" coordorigin="8164,4594" coordsize="0,17" path="m8164,4594l8164,4610e" filled="false" stroked="true" strokeweight=".12pt" strokecolor="#050000">
                <v:path arrowok="t"/>
              </v:shape>
            </v:group>
            <v:group style="position:absolute;left:7793;top:4609;width:3;height:3" coordorigin="7793,4609" coordsize="3,3">
              <v:shape style="position:absolute;left:7793;top:4609;width:3;height:3" coordorigin="7793,4609" coordsize="3,3" path="m7793,4609l7795,4612e" filled="false" stroked="true" strokeweight=".84pt" strokecolor="#050000">
                <v:path arrowok="t"/>
              </v:shape>
            </v:group>
            <v:group style="position:absolute;left:8147;top:4586;width:2;height:17" coordorigin="8147,4586" coordsize="2,17">
              <v:shape style="position:absolute;left:8147;top:4586;width:2;height:17" coordorigin="8147,4586" coordsize="0,17" path="m8147,4586l8147,4603e" filled="false" stroked="true" strokeweight=".119pt" strokecolor="#050000">
                <v:path arrowok="t"/>
              </v:shape>
            </v:group>
            <v:group style="position:absolute;left:7788;top:4607;width:3;height:3" coordorigin="7788,4607" coordsize="3,3">
              <v:shape style="position:absolute;left:7788;top:4607;width:3;height:3" coordorigin="7788,4607" coordsize="3,3" path="m7788,4607l7791,4609e" filled="false" stroked="true" strokeweight=".84pt" strokecolor="#050000">
                <v:path arrowok="t"/>
              </v:shape>
            </v:group>
            <v:group style="position:absolute;left:8166;top:4610;width:2;height:17" coordorigin="8166,4610" coordsize="2,17">
              <v:shape style="position:absolute;left:8166;top:4610;width:2;height:17" coordorigin="8166,4610" coordsize="0,17" path="m8166,4610l8166,4627e" filled="false" stroked="true" strokeweight=".119pt" strokecolor="#050000">
                <v:path arrowok="t"/>
              </v:shape>
            </v:group>
            <v:group style="position:absolute;left:7783;top:4604;width:3;height:3" coordorigin="7783,4604" coordsize="3,3">
              <v:shape style="position:absolute;left:7783;top:4604;width:3;height:3" coordorigin="7783,4604" coordsize="3,3" path="m7783,4604l7786,4604,7786,4607e" filled="false" stroked="true" strokeweight=".84pt" strokecolor="#050000">
                <v:path arrowok="t"/>
              </v:shape>
            </v:group>
            <v:group style="position:absolute;left:7785;top:4594;width:2;height:17" coordorigin="7785,4594" coordsize="2,17">
              <v:shape style="position:absolute;left:7785;top:4594;width:2;height:17" coordorigin="7785,4594" coordsize="0,17" path="m7785,4594l7785,4610e" filled="false" stroked="true" strokeweight=".12pt" strokecolor="#050000">
                <v:path arrowok="t"/>
              </v:shape>
            </v:group>
            <v:group style="position:absolute;left:8169;top:4596;width:2;height:17" coordorigin="8169,4596" coordsize="2,17">
              <v:shape style="position:absolute;left:8169;top:4596;width:2;height:17" coordorigin="8169,4596" coordsize="0,17" path="m8169,4596l8169,4613e" filled="false" stroked="true" strokeweight=".12pt" strokecolor="#050000">
                <v:path arrowok="t"/>
              </v:shape>
            </v:group>
            <v:group style="position:absolute;left:7782;top:4591;width:2;height:17" coordorigin="7782,4591" coordsize="2,17">
              <v:shape style="position:absolute;left:7782;top:4591;width:2;height:17" coordorigin="7782,4591" coordsize="0,17" path="m7782,4591l7782,4608e" filled="false" stroked="true" strokeweight=".12pt" strokecolor="#050000">
                <v:path arrowok="t"/>
              </v:shape>
            </v:group>
            <v:group style="position:absolute;left:7782;top:4589;width:2;height:17" coordorigin="7782,4589" coordsize="2,17">
              <v:shape style="position:absolute;left:7782;top:4589;width:2;height:17" coordorigin="7782,4589" coordsize="0,17" path="m7782,4589l7782,4606e" filled="false" stroked="true" strokeweight=".12pt" strokecolor="#050000">
                <v:path arrowok="t"/>
              </v:shape>
            </v:group>
            <v:group style="position:absolute;left:8152;top:4625;width:2;height:17" coordorigin="8152,4625" coordsize="2,17">
              <v:shape style="position:absolute;left:8152;top:4625;width:2;height:17" coordorigin="8152,4625" coordsize="0,17" path="m8152,4625l8152,4642e" filled="false" stroked="true" strokeweight=".12pt" strokecolor="#050000">
                <v:path arrowok="t"/>
              </v:shape>
            </v:group>
            <v:group style="position:absolute;left:7785;top:4586;width:2;height:17" coordorigin="7785,4586" coordsize="2,17">
              <v:shape style="position:absolute;left:7785;top:4586;width:2;height:17" coordorigin="7785,4586" coordsize="0,17" path="m7785,4586l7785,4603e" filled="false" stroked="true" strokeweight=".12pt" strokecolor="#050000">
                <v:path arrowok="t"/>
              </v:shape>
            </v:group>
            <v:group style="position:absolute;left:7776;top:4592;width:8;height:3" coordorigin="7776,4592" coordsize="8,3">
              <v:shape style="position:absolute;left:7776;top:4592;width:8;height:3" coordorigin="7776,4592" coordsize="8,3" path="m7783,4592l7779,4592,7779,4595,7776,4595e" filled="false" stroked="true" strokeweight=".84pt" strokecolor="#050000">
                <v:path arrowok="t"/>
              </v:shape>
            </v:group>
            <v:group style="position:absolute;left:8171;top:4598;width:2;height:17" coordorigin="8171,4598" coordsize="2,17">
              <v:shape style="position:absolute;left:8171;top:4598;width:2;height:17" coordorigin="8171,4598" coordsize="0,17" path="m8171,4598l8171,4615e" filled="false" stroked="true" strokeweight=".12pt" strokecolor="#050000">
                <v:path arrowok="t"/>
              </v:shape>
            </v:group>
            <v:group style="position:absolute;left:7786;top:4592;width:10;height:15" coordorigin="7786,4592" coordsize="10,15">
              <v:shape style="position:absolute;left:7786;top:4592;width:10;height:15" coordorigin="7786,4592" coordsize="10,15" path="m7795,4607l7795,4600,7793,4600,7793,4597,7791,4597,7791,4595,7788,4595,7788,4592,7786,4592e" filled="false" stroked="true" strokeweight=".84pt" strokecolor="#050000">
                <v:path arrowok="t"/>
              </v:shape>
            </v:group>
            <v:group style="position:absolute;left:7821;top:4608;width:2;height:17" coordorigin="7821,4608" coordsize="2,17">
              <v:shape style="position:absolute;left:7821;top:4608;width:2;height:17" coordorigin="7821,4608" coordsize="0,17" path="m7821,4608l7821,4625e" filled="false" stroked="true" strokeweight=".12pt" strokecolor="#050000">
                <v:path arrowok="t"/>
              </v:shape>
            </v:group>
            <v:group style="position:absolute;left:7818;top:4610;width:2;height:17" coordorigin="7818,4610" coordsize="2,17">
              <v:shape style="position:absolute;left:7818;top:4610;width:2;height:17" coordorigin="7818,4610" coordsize="0,17" path="m7818,4610l7818,4627e" filled="false" stroked="true" strokeweight=".12pt" strokecolor="#050000">
                <v:path arrowok="t"/>
              </v:shape>
            </v:group>
            <v:group style="position:absolute;left:7818;top:4613;width:2;height:17" coordorigin="7818,4613" coordsize="2,17">
              <v:shape style="position:absolute;left:7818;top:4613;width:2;height:17" coordorigin="7818,4613" coordsize="0,17" path="m7818,4613l7818,4630e" filled="false" stroked="true" strokeweight=".12pt" strokecolor="#050000">
                <v:path arrowok="t"/>
              </v:shape>
            </v:group>
            <v:group style="position:absolute;left:7815;top:4624;width:3;height:3" coordorigin="7815,4624" coordsize="3,3">
              <v:shape style="position:absolute;left:7815;top:4624;width:3;height:3" coordorigin="7815,4624" coordsize="3,3" path="m7815,4626l7815,4624,7817,4624e" filled="false" stroked="true" strokeweight=".84pt" strokecolor="#050000">
                <v:path arrowok="t"/>
              </v:shape>
            </v:group>
            <v:group style="position:absolute;left:7825;top:4618;width:2;height:17" coordorigin="7825,4618" coordsize="2,17">
              <v:shape style="position:absolute;left:7825;top:4618;width:2;height:17" coordorigin="7825,4618" coordsize="0,17" path="m7825,4618l7825,4634e" filled="false" stroked="true" strokeweight=".12pt" strokecolor="#050000">
                <v:path arrowok="t"/>
              </v:shape>
            </v:group>
            <v:group style="position:absolute;left:8149;top:4627;width:2;height:17" coordorigin="8149,4627" coordsize="2,17">
              <v:shape style="position:absolute;left:8149;top:4627;width:2;height:17" coordorigin="8149,4627" coordsize="0,17" path="m8149,4627l8149,4644e" filled="false" stroked="true" strokeweight=".12pt" strokecolor="#050000">
                <v:path arrowok="t"/>
              </v:shape>
            </v:group>
            <v:group style="position:absolute;left:7831;top:4626;width:3;height:3" coordorigin="7831,4626" coordsize="3,3">
              <v:shape style="position:absolute;left:7831;top:4626;width:3;height:3" coordorigin="7831,4626" coordsize="3,3" path="m7831,4628l7831,4626,7834,4626e" filled="false" stroked="true" strokeweight=".84pt" strokecolor="#050000">
                <v:path arrowok="t"/>
              </v:shape>
            </v:group>
            <v:group style="position:absolute;left:7840;top:4620;width:2;height:17" coordorigin="7840,4620" coordsize="2,17">
              <v:shape style="position:absolute;left:7840;top:4620;width:2;height:17" coordorigin="7840,4620" coordsize="0,17" path="m7840,4620l7840,4637e" filled="false" stroked="true" strokeweight=".12pt" strokecolor="#050000">
                <v:path arrowok="t"/>
              </v:shape>
            </v:group>
            <v:group style="position:absolute;left:7847;top:4620;width:2;height:17" coordorigin="7847,4620" coordsize="2,17">
              <v:shape style="position:absolute;left:7847;top:4620;width:2;height:17" coordorigin="7847,4620" coordsize="0,17" path="m7847,4620l7847,4637e" filled="false" stroked="true" strokeweight=".119pt" strokecolor="#050000">
                <v:path arrowok="t"/>
              </v:shape>
            </v:group>
            <v:group style="position:absolute;left:8128;top:4643;width:2;height:15" coordorigin="8128,4643" coordsize="2,15">
              <v:shape style="position:absolute;left:8128;top:4643;width:2;height:15" coordorigin="8128,4643" coordsize="0,15" path="m8128,4643l8128,4657e" filled="false" stroked="true" strokeweight=".119pt" strokecolor="#050000">
                <v:path arrowok="t"/>
              </v:shape>
            </v:group>
            <v:group style="position:absolute;left:8127;top:4648;width:17;height:5" coordorigin="8127,4648" coordsize="17,5">
              <v:shape style="position:absolute;left:8127;top:4648;width:17;height:5" coordorigin="8127,4648" coordsize="17,5" path="m8127,4650l8129,4650,8129,4648,8141,4648,8141,4650,8143,4650,8143,4652e" filled="false" stroked="true" strokeweight=".72pt" strokecolor="#050000">
                <v:path arrowok="t"/>
              </v:shape>
            </v:group>
            <v:group style="position:absolute;left:8160;top:4616;width:8;height:3" coordorigin="8160,4616" coordsize="8,3">
              <v:shape style="position:absolute;left:8160;top:4616;width:8;height:3" coordorigin="8160,4616" coordsize="8,3" path="m8160,4619l8165,4619,8165,4616,8167,4616e" filled="false" stroked="true" strokeweight=".84pt" strokecolor="#050000">
                <v:path arrowok="t"/>
              </v:shape>
            </v:group>
            <v:group style="position:absolute;left:8163;top:4621;width:3;height:3" coordorigin="8163,4621" coordsize="3,3">
              <v:shape style="position:absolute;left:8163;top:4621;width:3;height:3" coordorigin="8163,4621" coordsize="3,3" path="m8163,4621l8165,4621,8165,4624e" filled="false" stroked="true" strokeweight=".84pt" strokecolor="#050000">
                <v:path arrowok="t"/>
              </v:shape>
            </v:group>
            <v:group style="position:absolute;left:8171;top:4606;width:2;height:17" coordorigin="8171,4606" coordsize="2,17">
              <v:shape style="position:absolute;left:8171;top:4606;width:2;height:17" coordorigin="8171,4606" coordsize="0,17" path="m8171,4606l8171,4622e" filled="false" stroked="true" strokeweight=".12pt" strokecolor="#050000">
                <v:path arrowok="t"/>
              </v:shape>
            </v:group>
            <v:group style="position:absolute;left:8133;top:4609;width:2;height:15" coordorigin="8133,4609" coordsize="2,15">
              <v:shape style="position:absolute;left:8133;top:4609;width:2;height:15" coordorigin="8133,4609" coordsize="0,15" path="m8133,4609l8133,4624e" filled="false" stroked="true" strokeweight=".12pt" strokecolor="#050000">
                <v:path arrowok="t"/>
              </v:shape>
            </v:group>
            <v:group style="position:absolute;left:8129;top:4609;width:3;height:8" coordorigin="8129,4609" coordsize="3,8">
              <v:shape style="position:absolute;left:8129;top:4609;width:3;height:8" coordorigin="8129,4609" coordsize="3,8" path="m8131,4616l8129,4616,8129,4614,8129,4609e" filled="false" stroked="true" strokeweight=".72pt" strokecolor="#050000">
                <v:path arrowok="t"/>
              </v:shape>
            </v:group>
            <v:group style="position:absolute;left:8147;top:4630;width:2;height:17" coordorigin="8147,4630" coordsize="2,17">
              <v:shape style="position:absolute;left:8147;top:4630;width:2;height:17" coordorigin="8147,4630" coordsize="0,17" path="m8147,4630l8147,4646e" filled="false" stroked="true" strokeweight=".119pt" strokecolor="#050000">
                <v:path arrowok="t"/>
              </v:shape>
            </v:group>
            <v:group style="position:absolute;left:7876;top:4583;width:2;height:15" coordorigin="7876,4583" coordsize="2,15">
              <v:shape style="position:absolute;left:7876;top:4583;width:2;height:15" coordorigin="7876,4583" coordsize="0,15" path="m7876,4583l7876,4597e" filled="false" stroked="true" strokeweight=".12pt" strokecolor="#050000">
                <v:path arrowok="t"/>
              </v:shape>
            </v:group>
            <v:group style="position:absolute;left:7872;top:4580;width:3;height:10" coordorigin="7872,4580" coordsize="3,10">
              <v:shape style="position:absolute;left:7872;top:4580;width:3;height:10" coordorigin="7872,4580" coordsize="3,10" path="m7875,4590l7875,4588,7872,4588,7872,4580e" filled="false" stroked="true" strokeweight=".72pt" strokecolor="#050000">
                <v:path arrowok="t"/>
              </v:shape>
            </v:group>
            <v:group style="position:absolute;left:8171;top:4608;width:2;height:17" coordorigin="8171,4608" coordsize="2,17">
              <v:shape style="position:absolute;left:8171;top:4608;width:2;height:17" coordorigin="8171,4608" coordsize="0,17" path="m8171,4608l8171,4625e" filled="false" stroked="true" strokeweight=".12pt" strokecolor="#050000">
                <v:path arrowok="t"/>
              </v:shape>
            </v:group>
            <v:group style="position:absolute;left:7811;top:4590;width:2;height:15" coordorigin="7811,4590" coordsize="2,15">
              <v:shape style="position:absolute;left:7811;top:4590;width:2;height:15" coordorigin="7811,4590" coordsize="0,15" path="m7811,4590l7811,4604e" filled="false" stroked="true" strokeweight=".12pt" strokecolor="#050000">
                <v:path arrowok="t"/>
              </v:shape>
            </v:group>
            <v:group style="position:absolute;left:7810;top:4590;width:5;height:8" coordorigin="7810,4590" coordsize="5,8">
              <v:shape style="position:absolute;left:7810;top:4590;width:5;height:8" coordorigin="7810,4590" coordsize="5,8" path="m7810,4597l7812,4597,7812,4595,7812,4592,7815,4592,7815,4590e" filled="false" stroked="true" strokeweight=".72pt" strokecolor="#050000">
                <v:path arrowok="t"/>
              </v:shape>
            </v:group>
            <v:group style="position:absolute;left:7797;top:4602;width:2;height:15" coordorigin="7797,4602" coordsize="2,15">
              <v:shape style="position:absolute;left:7797;top:4602;width:2;height:15" coordorigin="7797,4602" coordsize="0,15" path="m7797,4602l7797,4616e" filled="false" stroked="true" strokeweight=".12pt" strokecolor="#050000">
                <v:path arrowok="t"/>
              </v:shape>
            </v:group>
            <v:group style="position:absolute;left:7788;top:4608;width:15;height:2" coordorigin="7788,4608" coordsize="15,2">
              <v:shape style="position:absolute;left:7788;top:4608;width:15;height:2" coordorigin="7788,4608" coordsize="15,0" path="m7788,4608l7803,4608e" filled="false" stroked="true" strokeweight=".12pt" strokecolor="#050000">
                <v:path arrowok="t"/>
              </v:shape>
            </v:group>
            <v:group style="position:absolute;left:7821;top:4608;width:2;height:17" coordorigin="7821,4608" coordsize="2,17">
              <v:shape style="position:absolute;left:7821;top:4608;width:2;height:17" coordorigin="7821,4608" coordsize="0,17" path="m7821,4608l7821,4625e" filled="false" stroked="true" strokeweight=".12pt" strokecolor="#050000">
                <v:path arrowok="t"/>
              </v:shape>
            </v:group>
            <v:group style="position:absolute;left:7847;top:4622;width:2;height:17" coordorigin="7847,4622" coordsize="2,17">
              <v:shape style="position:absolute;left:7847;top:4622;width:2;height:17" coordorigin="7847,4622" coordsize="0,17" path="m7847,4622l7847,4639e" filled="false" stroked="true" strokeweight=".119pt" strokecolor="#050000">
                <v:path arrowok="t"/>
              </v:shape>
            </v:group>
            <v:group style="position:absolute;left:7847;top:4620;width:2;height:17" coordorigin="7847,4620" coordsize="2,17">
              <v:shape style="position:absolute;left:7847;top:4620;width:2;height:17" coordorigin="7847,4620" coordsize="0,17" path="m7847,4620l7847,4637e" filled="false" stroked="true" strokeweight=".119pt" strokecolor="#050000">
                <v:path arrowok="t"/>
              </v:shape>
            </v:group>
            <v:group style="position:absolute;left:7942;top:4638;width:3;height:3" coordorigin="7942,4638" coordsize="3,3">
              <v:shape style="position:absolute;left:7942;top:4638;width:3;height:3" coordorigin="7942,4638" coordsize="3,3" path="m7942,4640l7942,4638,7944,4638e" filled="false" stroked="true" strokeweight=".84pt" strokecolor="#050000">
                <v:path arrowok="t"/>
              </v:shape>
            </v:group>
            <v:group style="position:absolute;left:7950;top:4632;width:2;height:17" coordorigin="7950,4632" coordsize="2,17">
              <v:shape style="position:absolute;left:7950;top:4632;width:2;height:17" coordorigin="7950,4632" coordsize="0,17" path="m7950,4632l7950,4649e" filled="false" stroked="true" strokeweight=".12pt" strokecolor="#050000">
                <v:path arrowok="t"/>
              </v:shape>
            </v:group>
            <v:group style="position:absolute;left:7949;top:4640;width:3;height:3" coordorigin="7949,4640" coordsize="3,3">
              <v:shape style="position:absolute;left:7949;top:4640;width:3;height:3" coordorigin="7949,4640" coordsize="3,3" path="m7951,4643l7951,4640,7949,4640e" filled="false" stroked="true" strokeweight=".84pt" strokecolor="#050000">
                <v:path arrowok="t"/>
              </v:shape>
            </v:group>
            <v:group style="position:absolute;left:8170;top:4619;width:10;height:12" coordorigin="8170,4619" coordsize="10,12">
              <v:shape style="position:absolute;left:8170;top:4619;width:10;height:12" coordorigin="8170,4619" coordsize="10,12" path="m8170,4619l8175,4619,8175,4621,8177,4621,8177,4624,8179,4624,8179,4626,8179,4631e" filled="false" stroked="true" strokeweight=".84pt" strokecolor="#050000">
                <v:path arrowok="t"/>
              </v:shape>
            </v:group>
            <v:group style="position:absolute;left:7943;top:4632;width:2;height:17" coordorigin="7943,4632" coordsize="2,17">
              <v:shape style="position:absolute;left:7943;top:4632;width:2;height:17" coordorigin="7943,4632" coordsize="0,17" path="m7943,4632l7943,4649e" filled="false" stroked="true" strokeweight=".12pt" strokecolor="#050000">
                <v:path arrowok="t"/>
              </v:shape>
            </v:group>
            <v:group style="position:absolute;left:8177;top:4631;width:3;height:8" coordorigin="8177,4631" coordsize="3,8">
              <v:shape style="position:absolute;left:8177;top:4631;width:3;height:8" coordorigin="8177,4631" coordsize="3,8" path="m8179,4631l8179,4636,8177,4636,8177,4638e" filled="false" stroked="true" strokeweight=".72pt" strokecolor="#050000">
                <v:path arrowok="t"/>
              </v:shape>
            </v:group>
            <v:group style="position:absolute;left:8109;top:4582;width:2;height:17" coordorigin="8109,4582" coordsize="2,17">
              <v:shape style="position:absolute;left:8109;top:4582;width:2;height:17" coordorigin="8109,4582" coordsize="0,17" path="m8109,4582l8109,4598e" filled="false" stroked="true" strokeweight=".12pt" strokecolor="#050000">
                <v:path arrowok="t"/>
              </v:shape>
            </v:group>
            <v:group style="position:absolute;left:7787;top:4582;width:2;height:17" coordorigin="7787,4582" coordsize="2,17">
              <v:shape style="position:absolute;left:7787;top:4582;width:2;height:17" coordorigin="7787,4582" coordsize="0,17" path="m7787,4582l7787,4598e" filled="false" stroked="true" strokeweight=".119pt" strokecolor="#050000">
                <v:path arrowok="t"/>
              </v:shape>
            </v:group>
            <v:group style="position:absolute;left:7792;top:4579;width:2;height:17" coordorigin="7792,4579" coordsize="2,17">
              <v:shape style="position:absolute;left:7792;top:4579;width:2;height:17" coordorigin="7792,4579" coordsize="0,17" path="m7792,4579l7792,4596e" filled="false" stroked="true" strokeweight=".12pt" strokecolor="#050000">
                <v:path arrowok="t"/>
              </v:shape>
            </v:group>
            <v:group style="position:absolute;left:7794;top:4577;width:2;height:17" coordorigin="7794,4577" coordsize="2,17">
              <v:shape style="position:absolute;left:7794;top:4577;width:2;height:17" coordorigin="7794,4577" coordsize="0,17" path="m7794,4577l7794,4594e" filled="false" stroked="true" strokeweight=".12pt" strokecolor="#050000">
                <v:path arrowok="t"/>
              </v:shape>
            </v:group>
            <v:group style="position:absolute;left:8116;top:4584;width:2;height:17" coordorigin="8116,4584" coordsize="2,17">
              <v:shape style="position:absolute;left:8116;top:4584;width:2;height:17" coordorigin="8116,4584" coordsize="0,17" path="m8116,4584l8116,4601e" filled="false" stroked="true" strokeweight=".12pt" strokecolor="#050000">
                <v:path arrowok="t"/>
              </v:shape>
            </v:group>
            <v:group style="position:absolute;left:7797;top:4574;width:2;height:17" coordorigin="7797,4574" coordsize="2,17">
              <v:shape style="position:absolute;left:7797;top:4574;width:2;height:17" coordorigin="7797,4574" coordsize="0,17" path="m7797,4574l7797,4591e" filled="false" stroked="true" strokeweight=".12pt" strokecolor="#050000">
                <v:path arrowok="t"/>
              </v:shape>
            </v:group>
            <v:group style="position:absolute;left:7878;top:4558;width:2;height:17" coordorigin="7878,4558" coordsize="2,17">
              <v:shape style="position:absolute;left:7878;top:4558;width:2;height:17" coordorigin="7878,4558" coordsize="0,17" path="m7878,4558l7878,4574e" filled="false" stroked="true" strokeweight=".12pt" strokecolor="#050000">
                <v:path arrowok="t"/>
              </v:shape>
            </v:group>
            <v:group style="position:absolute;left:7799;top:4572;width:2;height:17" coordorigin="7799,4572" coordsize="2,17">
              <v:shape style="position:absolute;left:7799;top:4572;width:2;height:17" coordorigin="7799,4572" coordsize="0,17" path="m7799,4572l7799,4589e" filled="false" stroked="true" strokeweight=".12pt" strokecolor="#050000">
                <v:path arrowok="t"/>
              </v:shape>
            </v:group>
            <v:group style="position:absolute;left:8123;top:4584;width:2;height:17" coordorigin="8123,4584" coordsize="2,17">
              <v:shape style="position:absolute;left:8123;top:4584;width:2;height:17" coordorigin="8123,4584" coordsize="0,17" path="m8123,4584l8123,4601e" filled="false" stroked="true" strokeweight=".12pt" strokecolor="#050000">
                <v:path arrowok="t"/>
              </v:shape>
            </v:group>
            <v:group style="position:absolute;left:7785;top:4584;width:2;height:17" coordorigin="7785,4584" coordsize="2,17">
              <v:shape style="position:absolute;left:7785;top:4584;width:2;height:17" coordorigin="7785,4584" coordsize="0,17" path="m7785,4584l7785,4601e" filled="false" stroked="true" strokeweight=".12pt" strokecolor="#050000">
                <v:path arrowok="t"/>
              </v:shape>
            </v:group>
            <v:group style="position:absolute;left:8130;top:4602;width:2;height:15" coordorigin="8130,4602" coordsize="2,15">
              <v:shape style="position:absolute;left:8130;top:4602;width:2;height:15" coordorigin="8130,4602" coordsize="0,15" path="m8130,4602l8130,4616e" filled="false" stroked="true" strokeweight=".12pt" strokecolor="#050000">
                <v:path arrowok="t"/>
              </v:shape>
            </v:group>
            <v:group style="position:absolute;left:8129;top:4592;width:5;height:17" coordorigin="8129,4592" coordsize="5,17">
              <v:shape style="position:absolute;left:8129;top:4592;width:5;height:17" coordorigin="8129,4592" coordsize="5,17" path="m8129,4609l8129,4600,8131,4600,8131,4595,8134,4595,8134,4592e" filled="false" stroked="true" strokeweight=".72pt" strokecolor="#050000">
                <v:path arrowok="t"/>
              </v:shape>
            </v:group>
            <v:group style="position:absolute;left:8130;top:4584;width:2;height:17" coordorigin="8130,4584" coordsize="2,17">
              <v:shape style="position:absolute;left:8130;top:4584;width:2;height:17" coordorigin="8130,4584" coordsize="0,17" path="m8130,4584l8130,4601e" filled="false" stroked="true" strokeweight=".12pt" strokecolor="#050000">
                <v:path arrowok="t"/>
              </v:shape>
            </v:group>
            <v:group style="position:absolute;left:7852;top:4555;width:2;height:17" coordorigin="7852,4555" coordsize="2,17">
              <v:shape style="position:absolute;left:7852;top:4555;width:2;height:17" coordorigin="7852,4555" coordsize="0,17" path="m7852,4555l7852,4572e" filled="false" stroked="true" strokeweight=".12pt" strokecolor="#050000">
                <v:path arrowok="t"/>
              </v:shape>
            </v:group>
            <v:group style="position:absolute;left:7801;top:4570;width:2;height:17" coordorigin="7801,4570" coordsize="2,17">
              <v:shape style="position:absolute;left:7801;top:4570;width:2;height:17" coordorigin="7801,4570" coordsize="0,17" path="m7801,4570l7801,4586e" filled="false" stroked="true" strokeweight=".12pt" strokecolor="#050000">
                <v:path arrowok="t"/>
              </v:shape>
            </v:group>
            <v:group style="position:absolute;left:7797;top:4574;width:17;height:2" coordorigin="7797,4574" coordsize="17,2">
              <v:shape style="position:absolute;left:7797;top:4574;width:17;height:2" coordorigin="7797,4574" coordsize="17,0" path="m7797,4574l7813,4574e" filled="false" stroked="true" strokeweight=".12pt" strokecolor="#050000">
                <v:path arrowok="t"/>
              </v:shape>
            </v:group>
            <v:group style="position:absolute;left:7845;top:4555;width:2;height:17" coordorigin="7845,4555" coordsize="2,17">
              <v:shape style="position:absolute;left:7845;top:4555;width:2;height:17" coordorigin="7845,4555" coordsize="0,17" path="m7845,4555l7845,4572e" filled="false" stroked="true" strokeweight=".12pt" strokecolor="#050000">
                <v:path arrowok="t"/>
              </v:shape>
            </v:group>
            <v:group style="position:absolute;left:7801;top:4572;width:17;height:2" coordorigin="7801,4572" coordsize="17,2">
              <v:shape style="position:absolute;left:7801;top:4572;width:17;height:2" coordorigin="7801,4572" coordsize="17,0" path="m7801,4572l7818,4572e" filled="false" stroked="true" strokeweight=".12pt" strokecolor="#050000">
                <v:path arrowok="t"/>
              </v:shape>
            </v:group>
            <v:group style="position:absolute;left:7837;top:4558;width:2;height:17" coordorigin="7837,4558" coordsize="2,17">
              <v:shape style="position:absolute;left:7837;top:4558;width:2;height:17" coordorigin="7837,4558" coordsize="0,17" path="m7837,4558l7837,4574e" filled="false" stroked="true" strokeweight=".12pt" strokecolor="#050000">
                <v:path arrowok="t"/>
              </v:shape>
            </v:group>
            <v:group style="position:absolute;left:8145;top:4632;width:2;height:17" coordorigin="8145,4632" coordsize="2,17">
              <v:shape style="position:absolute;left:8145;top:4632;width:2;height:17" coordorigin="8145,4632" coordsize="0,17" path="m8145,4632l8145,4649e" filled="false" stroked="true" strokeweight=".12pt" strokecolor="#050000">
                <v:path arrowok="t"/>
              </v:shape>
            </v:group>
            <v:group style="position:absolute;left:7816;top:4562;width:2;height:17" coordorigin="7816,4562" coordsize="2,17">
              <v:shape style="position:absolute;left:7816;top:4562;width:2;height:17" coordorigin="7816,4562" coordsize="0,17" path="m7816,4562l7816,4579e" filled="false" stroked="true" strokeweight=".12pt" strokecolor="#050000">
                <v:path arrowok="t"/>
              </v:shape>
            </v:group>
            <v:group style="position:absolute;left:7805;top:4573;width:3;height:3" coordorigin="7805,4573" coordsize="3,3">
              <v:shape style="position:absolute;left:7805;top:4573;width:3;height:3" coordorigin="7805,4573" coordsize="3,3" path="m7805,4573l7807,4573,7807,4576e" filled="false" stroked="true" strokeweight=".84pt" strokecolor="#050000">
                <v:path arrowok="t"/>
              </v:shape>
            </v:group>
            <v:group style="position:absolute;left:7828;top:4558;width:2;height:17" coordorigin="7828,4558" coordsize="2,17">
              <v:shape style="position:absolute;left:7828;top:4558;width:2;height:17" coordorigin="7828,4558" coordsize="0,17" path="m7828,4558l7828,4574e" filled="false" stroked="true" strokeweight=".119pt" strokecolor="#050000">
                <v:path arrowok="t"/>
              </v:shape>
            </v:group>
            <v:group style="position:absolute;left:7821;top:4560;width:2;height:17" coordorigin="7821,4560" coordsize="2,17">
              <v:shape style="position:absolute;left:7821;top:4560;width:2;height:17" coordorigin="7821,4560" coordsize="0,17" path="m7821,4560l7821,4577e" filled="false" stroked="true" strokeweight=".12pt" strokecolor="#050000">
                <v:path arrowok="t"/>
              </v:shape>
            </v:group>
            <v:group style="position:absolute;left:7638;top:4512;width:2;height:17" coordorigin="7638,4512" coordsize="2,17">
              <v:shape style="position:absolute;left:7638;top:4512;width:2;height:17" coordorigin="7638,4512" coordsize="0,17" path="m7638,4512l7638,4529e" filled="false" stroked="true" strokeweight=".12pt" strokecolor="#050000">
                <v:path arrowok="t"/>
              </v:shape>
            </v:group>
            <v:group style="position:absolute;left:7845;top:4488;width:2;height:17" coordorigin="7845,4488" coordsize="2,17">
              <v:shape style="position:absolute;left:7845;top:4488;width:2;height:17" coordorigin="7845,4488" coordsize="0,17" path="m7845,4488l7845,4505e" filled="false" stroked="true" strokeweight=".12pt" strokecolor="#050000">
                <v:path arrowok="t"/>
              </v:shape>
            </v:group>
            <v:group style="position:absolute;left:7843;top:4492;width:3;height:5" coordorigin="7843,4492" coordsize="3,5">
              <v:shape style="position:absolute;left:7843;top:4492;width:3;height:5" coordorigin="7843,4492" coordsize="3,5" path="m7846,4492l7843,4496e" filled="false" stroked="true" strokeweight=".84pt" strokecolor="#050000">
                <v:path arrowok="t"/>
              </v:shape>
            </v:group>
            <v:group style="position:absolute;left:7840;top:4498;width:17;height:2" coordorigin="7840,4498" coordsize="17,2">
              <v:shape style="position:absolute;left:7840;top:4498;width:17;height:2" coordorigin="7840,4498" coordsize="17,0" path="m7840,4498l7857,4498e" filled="false" stroked="true" strokeweight=".12pt" strokecolor="#050000">
                <v:path arrowok="t"/>
              </v:shape>
            </v:group>
            <v:group style="position:absolute;left:7861;top:4495;width:2;height:17" coordorigin="7861,4495" coordsize="2,17">
              <v:shape style="position:absolute;left:7861;top:4495;width:2;height:17" coordorigin="7861,4495" coordsize="0,17" path="m7861,4495l7861,4512e" filled="false" stroked="true" strokeweight=".12pt" strokecolor="#050000">
                <v:path arrowok="t"/>
              </v:shape>
            </v:group>
            <v:group style="position:absolute;left:7865;top:4495;width:2;height:17" coordorigin="7865,4495" coordsize="2,17">
              <v:shape style="position:absolute;left:7865;top:4495;width:2;height:17" coordorigin="7865,4495" coordsize="0,17" path="m7865,4495l7865,4512e" filled="false" stroked="true" strokeweight=".239pt" strokecolor="#050000">
                <v:path arrowok="t"/>
              </v:shape>
            </v:group>
            <v:group style="position:absolute;left:7871;top:4495;width:2;height:17" coordorigin="7871,4495" coordsize="2,17">
              <v:shape style="position:absolute;left:7871;top:4495;width:2;height:17" coordorigin="7871,4495" coordsize="0,17" path="m7871,4495l7871,4512e" filled="false" stroked="true" strokeweight=".12pt" strokecolor="#050000">
                <v:path arrowok="t"/>
              </v:shape>
            </v:group>
            <v:group style="position:absolute;left:7876;top:4495;width:2;height:17" coordorigin="7876,4495" coordsize="2,17">
              <v:shape style="position:absolute;left:7876;top:4495;width:2;height:17" coordorigin="7876,4495" coordsize="0,17" path="m7876,4495l7876,4512e" filled="false" stroked="true" strokeweight=".12pt" strokecolor="#050000">
                <v:path arrowok="t"/>
              </v:shape>
            </v:group>
            <v:group style="position:absolute;left:7876;top:4505;width:2;height:17" coordorigin="7876,4505" coordsize="2,17">
              <v:shape style="position:absolute;left:7876;top:4505;width:2;height:17" coordorigin="7876,4505" coordsize="0,17" path="m7876,4505l7876,4522e" filled="false" stroked="true" strokeweight=".12pt" strokecolor="#050000">
                <v:path arrowok="t"/>
              </v:shape>
            </v:group>
            <v:group style="position:absolute;left:7861;top:4495;width:2;height:17" coordorigin="7861,4495" coordsize="2,17">
              <v:shape style="position:absolute;left:7861;top:4495;width:2;height:17" coordorigin="7861,4495" coordsize="0,17" path="m7861,4495l7861,4512e" filled="false" stroked="true" strokeweight=".12pt" strokecolor="#050000">
                <v:path arrowok="t"/>
              </v:shape>
            </v:group>
            <v:group style="position:absolute;left:7863;top:4495;width:2;height:17" coordorigin="7863,4495" coordsize="2,17">
              <v:shape style="position:absolute;left:7863;top:4495;width:2;height:17" coordorigin="7863,4495" coordsize="0,17" path="m7863,4495l7863,4512e" filled="false" stroked="true" strokeweight=".24pt" strokecolor="#050000">
                <v:path arrowok="t"/>
              </v:shape>
            </v:group>
            <v:group style="position:absolute;left:7865;top:4504;width:10;height:2" coordorigin="7865,4504" coordsize="10,2">
              <v:shape style="position:absolute;left:7865;top:4504;width:10;height:2" coordorigin="7865,4504" coordsize="10,0" path="m7875,4504l7865,4504e" filled="false" stroked="true" strokeweight=".84pt" strokecolor="#050000">
                <v:path arrowok="t"/>
              </v:shape>
            </v:group>
            <v:group style="position:absolute;left:7871;top:4495;width:2;height:17" coordorigin="7871,4495" coordsize="2,17">
              <v:shape style="position:absolute;left:7871;top:4495;width:2;height:17" coordorigin="7871,4495" coordsize="0,17" path="m7871,4495l7871,4512e" filled="false" stroked="true" strokeweight=".36pt" strokecolor="#050000">
                <v:path arrowok="t"/>
              </v:shape>
            </v:group>
            <v:group style="position:absolute;left:7876;top:4505;width:2;height:17" coordorigin="7876,4505" coordsize="2,17">
              <v:shape style="position:absolute;left:7876;top:4505;width:2;height:17" coordorigin="7876,4505" coordsize="0,17" path="m7876,4505l7876,4522e" filled="false" stroked="true" strokeweight=".12pt" strokecolor="#050000">
                <v:path arrowok="t"/>
              </v:shape>
            </v:group>
            <v:group style="position:absolute;left:7848;top:4499;width:53;height:5" coordorigin="7848,4499" coordsize="53,5">
              <v:shape style="position:absolute;left:7848;top:4499;width:53;height:5" coordorigin="7848,4499" coordsize="53,5" path="m7901,4504l7848,4499e" filled="false" stroked="true" strokeweight=".84pt" strokecolor="#050000">
                <v:path arrowok="t"/>
              </v:shape>
            </v:group>
            <v:group style="position:absolute;left:7848;top:4496;width:53;height:5" coordorigin="7848,4496" coordsize="53,5">
              <v:shape style="position:absolute;left:7848;top:4496;width:53;height:5" coordorigin="7848,4496" coordsize="53,5" path="m7901,4501l7848,4496e" filled="false" stroked="true" strokeweight=".84pt" strokecolor="#050000">
                <v:path arrowok="t"/>
              </v:shape>
            </v:group>
            <v:group style="position:absolute;left:7846;top:4492;width:65;height:5" coordorigin="7846,4492" coordsize="65,5">
              <v:shape style="position:absolute;left:7846;top:4492;width:65;height:5" coordorigin="7846,4492" coordsize="65,5" path="m7911,4496l7846,4492,7911,4496xe" filled="false" stroked="true" strokeweight=".84pt" strokecolor="#050000">
                <v:path arrowok="t"/>
              </v:shape>
            </v:group>
            <v:group style="position:absolute;left:7878;top:4493;width:2;height:17" coordorigin="7878,4493" coordsize="2,17">
              <v:shape style="position:absolute;left:7878;top:4493;width:2;height:17" coordorigin="7878,4493" coordsize="0,17" path="m7878,4493l7878,4510e" filled="false" stroked="true" strokeweight=".12pt" strokecolor="#050000">
                <v:path arrowok="t"/>
              </v:shape>
            </v:group>
            <v:group style="position:absolute;left:7878;top:4502;width:2;height:17" coordorigin="7878,4502" coordsize="2,17">
              <v:shape style="position:absolute;left:7878;top:4502;width:2;height:17" coordorigin="7878,4502" coordsize="0,17" path="m7878,4502l7878,4519e" filled="false" stroked="true" strokeweight=".12pt" strokecolor="#050000">
                <v:path arrowok="t"/>
              </v:shape>
            </v:group>
            <v:group style="position:absolute;left:7878;top:4493;width:2;height:17" coordorigin="7878,4493" coordsize="2,17">
              <v:shape style="position:absolute;left:7878;top:4493;width:2;height:17" coordorigin="7878,4493" coordsize="0,17" path="m7878,4493l7878,4510e" filled="false" stroked="true" strokeweight=".12pt" strokecolor="#050000">
                <v:path arrowok="t"/>
              </v:shape>
            </v:group>
            <v:group style="position:absolute;left:7843;top:4496;width:5;height:3" coordorigin="7843,4496" coordsize="5,3">
              <v:shape style="position:absolute;left:7843;top:4496;width:5;height:3" coordorigin="7843,4496" coordsize="5,3" path="m7848,4499l7843,4499,7843,4496e" filled="false" stroked="true" strokeweight=".84pt" strokecolor="#050000">
                <v:path arrowok="t"/>
              </v:shape>
            </v:group>
            <v:group style="position:absolute;left:7877;top:4511;width:5;height:3" coordorigin="7877,4511" coordsize="5,3">
              <v:shape style="position:absolute;left:7877;top:4511;width:5;height:3" coordorigin="7877,4511" coordsize="5,3" path="m7882,4513l7882,4511,7879,4511,7877,4511e" filled="false" stroked="true" strokeweight=".84pt" strokecolor="#050000">
                <v:path arrowok="t"/>
              </v:shape>
            </v:group>
            <v:group style="position:absolute;left:7846;top:4508;width:5;height:5" coordorigin="7846,4508" coordsize="5,5">
              <v:shape style="position:absolute;left:7846;top:4508;width:5;height:5" coordorigin="7846,4508" coordsize="5,5" path="m7846,4508l7848,4511,7848,4513,7851,4513e" filled="false" stroked="true" strokeweight=".84pt" strokecolor="#050000">
                <v:path arrowok="t"/>
              </v:shape>
            </v:group>
            <v:group style="position:absolute;left:7858;top:4499;width:3;height:5" coordorigin="7858,4499" coordsize="3,5">
              <v:shape style="position:absolute;left:7858;top:4499;width:3;height:5" coordorigin="7858,4499" coordsize="3,5" path="m7858,4499l7858,4504,7860,4504e" filled="false" stroked="true" strokeweight=".84pt" strokecolor="#050000">
                <v:path arrowok="t"/>
              </v:shape>
            </v:group>
            <v:group style="position:absolute;left:7879;top:4501;width:3;height:3" coordorigin="7879,4501" coordsize="3,3">
              <v:shape style="position:absolute;left:7879;top:4501;width:3;height:3" coordorigin="7879,4501" coordsize="3,3" path="m7879,4501l7879,4504,7882,4504e" filled="false" stroked="true" strokeweight=".84pt" strokecolor="#050000">
                <v:path arrowok="t"/>
              </v:shape>
            </v:group>
            <v:group style="position:absolute;left:7864;top:4495;width:2;height:17" coordorigin="7864,4495" coordsize="2,17">
              <v:shape style="position:absolute;left:7864;top:4495;width:2;height:17" coordorigin="7864,4495" coordsize="0,17" path="m7864,4495l7864,4512e" filled="false" stroked="true" strokeweight=".12pt" strokecolor="#050000">
                <v:path arrowok="t"/>
              </v:shape>
            </v:group>
            <v:group style="position:absolute;left:7875;top:4501;width:3;height:3" coordorigin="7875,4501" coordsize="3,3">
              <v:shape style="position:absolute;left:7875;top:4501;width:3;height:3" coordorigin="7875,4501" coordsize="3,3" path="m7875,4504l7877,4504,7877,4501e" filled="false" stroked="true" strokeweight=".84pt" strokecolor="#050000">
                <v:path arrowok="t"/>
              </v:shape>
            </v:group>
            <v:group style="position:absolute;left:7875;top:4511;width:3;height:3" coordorigin="7875,4511" coordsize="3,3">
              <v:shape style="position:absolute;left:7875;top:4511;width:3;height:3" coordorigin="7875,4511" coordsize="3,3" path="m7877,4511l7875,4511,7875,4513e" filled="false" stroked="true" strokeweight=".84pt" strokecolor="#050000">
                <v:path arrowok="t"/>
              </v:shape>
            </v:group>
            <v:group style="position:absolute;left:7847;top:4483;width:2;height:17" coordorigin="7847,4483" coordsize="2,17">
              <v:shape style="position:absolute;left:7847;top:4483;width:2;height:17" coordorigin="7847,4483" coordsize="0,17" path="m7847,4483l7847,4500e" filled="false" stroked="true" strokeweight=".119pt" strokecolor="#050000">
                <v:path arrowok="t"/>
              </v:shape>
            </v:group>
            <v:group style="position:absolute;left:7879;top:4501;width:5;height:3" coordorigin="7879,4501" coordsize="5,3">
              <v:shape style="position:absolute;left:7879;top:4501;width:5;height:3" coordorigin="7879,4501" coordsize="5,3" path="m7879,4501l7882,4501,7882,4504,7884,4504e" filled="false" stroked="true" strokeweight=".84pt" strokecolor="#050000">
                <v:path arrowok="t"/>
              </v:shape>
            </v:group>
            <v:group style="position:absolute;left:7858;top:4499;width:3;height:5" coordorigin="7858,4499" coordsize="3,5">
              <v:shape style="position:absolute;left:7858;top:4499;width:3;height:5" coordorigin="7858,4499" coordsize="3,5" path="m7858,4499l7858,4504,7860,4504e" filled="false" stroked="true" strokeweight=".84pt" strokecolor="#050000">
                <v:path arrowok="t"/>
              </v:shape>
            </v:group>
            <v:group style="position:absolute;left:7875;top:4501;width:3;height:3" coordorigin="7875,4501" coordsize="3,3">
              <v:shape style="position:absolute;left:7875;top:4501;width:3;height:3" coordorigin="7875,4501" coordsize="3,3" path="m7875,4504l7877,4504,7877,4501e" filled="false" stroked="true" strokeweight=".84pt" strokecolor="#050000">
                <v:path arrowok="t"/>
              </v:shape>
            </v:group>
            <v:group style="position:absolute;left:7866;top:4495;width:2;height:17" coordorigin="7866,4495" coordsize="2,17">
              <v:shape style="position:absolute;left:7866;top:4495;width:2;height:17" coordorigin="7866,4495" coordsize="0,17" path="m7866,4495l7866,4512e" filled="false" stroked="true" strokeweight=".119pt" strokecolor="#050000">
                <v:path arrowok="t"/>
              </v:shape>
            </v:group>
            <v:group style="position:absolute;left:7875;top:4511;width:3;height:3" coordorigin="7875,4511" coordsize="3,3">
              <v:shape style="position:absolute;left:7875;top:4511;width:3;height:3" coordorigin="7875,4511" coordsize="3,3" path="m7877,4511l7875,4511,7875,4513e" filled="false" stroked="true" strokeweight=".84pt" strokecolor="#050000">
                <v:path arrowok="t"/>
              </v:shape>
            </v:group>
            <v:group style="position:absolute;left:7846;top:4488;width:2;height:17" coordorigin="7846,4488" coordsize="2,17">
              <v:shape style="position:absolute;left:7846;top:4488;width:2;height:17" coordorigin="7846,4488" coordsize="0,17" path="m7846,4488l7846,4505e" filled="false" stroked="true" strokeweight=".239pt" strokecolor="#050000">
                <v:path arrowok="t"/>
              </v:shape>
            </v:group>
            <v:group style="position:absolute;left:8490;top:4831;width:17;height:2" coordorigin="8490,4831" coordsize="17,2">
              <v:shape style="position:absolute;left:8490;top:4831;width:17;height:2" coordorigin="8490,4831" coordsize="17,0" path="m8490,4831l8507,4831e" filled="false" stroked="true" strokeweight=".12pt" strokecolor="#050000">
                <v:path arrowok="t"/>
              </v:shape>
            </v:group>
            <v:group style="position:absolute;left:8494;top:4816;width:3;height:8" coordorigin="8494,4816" coordsize="3,8">
              <v:shape style="position:absolute;left:8494;top:4816;width:3;height:8" coordorigin="8494,4816" coordsize="3,8" path="m8494,4823l8496,4816e" filled="false" stroked="true" strokeweight=".84pt" strokecolor="#050000">
                <v:path arrowok="t"/>
              </v:shape>
            </v:group>
            <v:group style="position:absolute;left:8479;top:4828;width:8;height:3" coordorigin="8479,4828" coordsize="8,3">
              <v:shape style="position:absolute;left:8479;top:4828;width:8;height:3" coordorigin="8479,4828" coordsize="8,3" path="m8479,4830l8487,4828e" filled="false" stroked="true" strokeweight=".84pt" strokecolor="#050000">
                <v:path arrowok="t"/>
              </v:shape>
            </v:group>
            <v:group style="position:absolute;left:8479;top:4825;width:5;height:3" coordorigin="8479,4825" coordsize="5,3">
              <v:shape style="position:absolute;left:8479;top:4825;width:5;height:3" coordorigin="8479,4825" coordsize="5,3" path="m8479,4828l8484,4825e" filled="false" stroked="true" strokeweight=".84pt" strokecolor="#050000">
                <v:path arrowok="t"/>
              </v:shape>
            </v:group>
            <v:group style="position:absolute;left:8493;top:4826;width:2;height:17" coordorigin="8493,4826" coordsize="2,17">
              <v:shape style="position:absolute;left:8493;top:4826;width:2;height:17" coordorigin="8493,4826" coordsize="0,17" path="m8493,4826l8493,4843e" filled="false" stroked="true" strokeweight=".12pt" strokecolor="#050000">
                <v:path arrowok="t"/>
              </v:shape>
            </v:group>
            <v:group style="position:absolute;left:8481;top:4819;width:2;height:17" coordorigin="8481,4819" coordsize="2,17">
              <v:shape style="position:absolute;left:8481;top:4819;width:2;height:17" coordorigin="8481,4819" coordsize="0,17" path="m8481,4819l8481,4836e" filled="false" stroked="true" strokeweight=".12pt" strokecolor="#050000">
                <v:path arrowok="t"/>
              </v:shape>
            </v:group>
            <v:group style="position:absolute;left:8490;top:4826;width:2;height:17" coordorigin="8490,4826" coordsize="2,17">
              <v:shape style="position:absolute;left:8490;top:4826;width:2;height:17" coordorigin="8490,4826" coordsize="0,17" path="m8490,4826l8490,4843e" filled="false" stroked="true" strokeweight=".121pt" strokecolor="#050000">
                <v:path arrowok="t"/>
              </v:shape>
            </v:group>
            <v:group style="position:absolute;left:8495;top:4832;width:2;height:15" coordorigin="8495,4832" coordsize="2,15">
              <v:shape style="position:absolute;left:8495;top:4832;width:2;height:15" coordorigin="8495,4832" coordsize="0,15" path="m8495,4832l8495,4847e" filled="false" stroked="true" strokeweight=".12pt" strokecolor="#050000">
                <v:path arrowok="t"/>
              </v:shape>
            </v:group>
            <v:group style="position:absolute;left:8481;top:4817;width:2;height:17" coordorigin="8481,4817" coordsize="2,17">
              <v:shape style="position:absolute;left:8481;top:4817;width:2;height:17" coordorigin="8481,4817" coordsize="0,17" path="m8481,4817l8481,4834e" filled="false" stroked="true" strokeweight=".12pt" strokecolor="#050000">
                <v:path arrowok="t"/>
              </v:shape>
            </v:group>
            <v:group style="position:absolute;left:8483;top:4814;width:2;height:17" coordorigin="8483,4814" coordsize="2,17">
              <v:shape style="position:absolute;left:8483;top:4814;width:2;height:17" coordorigin="8483,4814" coordsize="0,17" path="m8483,4814l8483,4831e" filled="false" stroked="true" strokeweight=".12pt" strokecolor="#050000">
                <v:path arrowok="t"/>
              </v:shape>
            </v:group>
            <v:group style="position:absolute;left:8495;top:4817;width:2;height:17" coordorigin="8495,4817" coordsize="2,17">
              <v:shape style="position:absolute;left:8495;top:4817;width:2;height:17" coordorigin="8495,4817" coordsize="0,17" path="m8495,4817l8495,4834e" filled="false" stroked="true" strokeweight=".12pt" strokecolor="#050000">
                <v:path arrowok="t"/>
              </v:shape>
            </v:group>
            <v:group style="position:absolute;left:8488;top:4805;width:2;height:17" coordorigin="8488,4805" coordsize="2,17">
              <v:shape style="position:absolute;left:8488;top:4805;width:2;height:17" coordorigin="8488,4805" coordsize="0,17" path="m8488,4805l8488,4822e" filled="false" stroked="true" strokeweight=".119pt" strokecolor="#050000">
                <v:path arrowok="t"/>
              </v:shape>
            </v:group>
            <v:group style="position:absolute;left:8488;top:4790;width:2;height:17" coordorigin="8488,4790" coordsize="2,17">
              <v:shape style="position:absolute;left:8488;top:4790;width:2;height:17" coordorigin="8488,4790" coordsize="0,17" path="m8488,4790l8488,4807e" filled="false" stroked="true" strokeweight=".119pt" strokecolor="#050000">
                <v:path arrowok="t"/>
              </v:shape>
            </v:group>
            <v:group style="position:absolute;left:8490;top:4826;width:2;height:17" coordorigin="8490,4826" coordsize="2,17">
              <v:shape style="position:absolute;left:8490;top:4826;width:2;height:17" coordorigin="8490,4826" coordsize="0,17" path="m8490,4826l8490,4843e" filled="false" stroked="true" strokeweight=".12pt" strokecolor="#050000">
                <v:path arrowok="t"/>
              </v:shape>
            </v:group>
            <v:group style="position:absolute;left:8482;top:4836;width:15;height:2" coordorigin="8482,4836" coordsize="15,2">
              <v:shape style="position:absolute;left:8482;top:4836;width:15;height:2" coordorigin="8482,4836" coordsize="15,0" path="m8482,4836l8496,4836e" filled="false" stroked="true" strokeweight=".12pt" strokecolor="#050000">
                <v:path arrowok="t"/>
              </v:shape>
            </v:group>
            <v:group style="position:absolute;left:8478;top:4829;width:17;height:2" coordorigin="8478,4829" coordsize="17,2">
              <v:shape style="position:absolute;left:8478;top:4829;width:17;height:2" coordorigin="8478,4829" coordsize="17,0" path="m8478,4829l8495,4829e" filled="false" stroked="true" strokeweight=".12pt" strokecolor="#050000">
                <v:path arrowok="t"/>
              </v:shape>
            </v:group>
            <v:group style="position:absolute;left:8485;top:4817;width:2;height:17" coordorigin="8485,4817" coordsize="2,17">
              <v:shape style="position:absolute;left:8485;top:4817;width:2;height:17" coordorigin="8485,4817" coordsize="0,17" path="m8485,4817l8485,4834e" filled="false" stroked="true" strokeweight=".12pt" strokecolor="#050000">
                <v:path arrowok="t"/>
              </v:shape>
            </v:group>
            <v:group style="position:absolute;left:8465;top:4787;width:3;height:3" coordorigin="8465,4787" coordsize="3,3">
              <v:shape style="position:absolute;left:8465;top:4787;width:3;height:3" coordorigin="8465,4787" coordsize="3,3" path="m8467,4789l8465,4787e" filled="false" stroked="true" strokeweight=".84pt" strokecolor="#050000">
                <v:path arrowok="t"/>
              </v:shape>
            </v:group>
            <v:group style="position:absolute;left:8467;top:4792;width:3;height:3" coordorigin="8467,4792" coordsize="3,3">
              <v:shape style="position:absolute;left:8467;top:4792;width:3;height:3" coordorigin="8467,4792" coordsize="3,3" path="m8470,4794l8467,4792e" filled="false" stroked="true" strokeweight=".84pt" strokecolor="#050000">
                <v:path arrowok="t"/>
              </v:shape>
            </v:group>
            <v:group style="position:absolute;left:8460;top:4777;width:5;height:10" coordorigin="8460,4777" coordsize="5,10">
              <v:shape style="position:absolute;left:8460;top:4777;width:5;height:10" coordorigin="8460,4777" coordsize="5,10" path="m8460,4777l8465,4787e" filled="false" stroked="true" strokeweight=".84pt" strokecolor="#050000">
                <v:path arrowok="t"/>
              </v:shape>
            </v:group>
            <v:group style="position:absolute;left:8459;top:4790;width:17;height:2" coordorigin="8459,4790" coordsize="17,2">
              <v:shape style="position:absolute;left:8459;top:4790;width:17;height:2" coordorigin="8459,4790" coordsize="17,0" path="m8459,4790l8476,4790e" filled="false" stroked="true" strokeweight=".12pt" strokecolor="#050000">
                <v:path arrowok="t"/>
              </v:shape>
            </v:group>
            <v:group style="position:absolute;left:8461;top:4793;width:17;height:2" coordorigin="8461,4793" coordsize="17,2">
              <v:shape style="position:absolute;left:8461;top:4793;width:17;height:2" coordorigin="8461,4793" coordsize="17,0" path="m8461,4793l8478,4793e" filled="false" stroked="true" strokeweight=".12pt" strokecolor="#050000">
                <v:path arrowok="t"/>
              </v:shape>
            </v:group>
            <v:group style="position:absolute;left:8467;top:4772;width:8;height:17" coordorigin="8467,4772" coordsize="8,17">
              <v:shape style="position:absolute;left:8467;top:4772;width:8;height:17" coordorigin="8467,4772" coordsize="8,17" path="m8467,4772l8475,4787,8475,4789e" filled="false" stroked="true" strokeweight=".84pt" strokecolor="#050000">
                <v:path arrowok="t"/>
              </v:shape>
            </v:group>
            <v:group style="position:absolute;left:8472;top:4782;width:3;height:5" coordorigin="8472,4782" coordsize="3,5">
              <v:shape style="position:absolute;left:8472;top:4782;width:3;height:5" coordorigin="8472,4782" coordsize="3,5" path="m8475,4787l8472,4782e" filled="false" stroked="true" strokeweight=".84pt" strokecolor="#050000">
                <v:path arrowok="t"/>
              </v:shape>
            </v:group>
            <v:group style="position:absolute;left:8500;top:4825;width:2;height:15" coordorigin="8500,4825" coordsize="2,15">
              <v:shape style="position:absolute;left:8500;top:4825;width:2;height:15" coordorigin="8500,4825" coordsize="0,15" path="m8500,4825l8500,4840e" filled="false" stroked="true" strokeweight=".12pt" strokecolor="#050000">
                <v:path arrowok="t"/>
              </v:shape>
            </v:group>
            <v:group style="position:absolute;left:8491;top:4820;width:3;height:5" coordorigin="8491,4820" coordsize="3,5">
              <v:shape style="position:absolute;left:8491;top:4820;width:3;height:5" coordorigin="8491,4820" coordsize="3,5" path="m8494,4825l8491,4820e" filled="false" stroked="true" strokeweight=".84pt" strokecolor="#050000">
                <v:path arrowok="t"/>
              </v:shape>
            </v:group>
            <v:group style="position:absolute;left:8500;top:4822;width:2;height:17" coordorigin="8500,4822" coordsize="2,17">
              <v:shape style="position:absolute;left:8500;top:4822;width:2;height:17" coordorigin="8500,4822" coordsize="0,17" path="m8500,4822l8500,4838e" filled="false" stroked="true" strokeweight=".12pt" strokecolor="#050000">
                <v:path arrowok="t"/>
              </v:shape>
            </v:group>
            <v:group style="position:absolute;left:8496;top:4825;width:3;height:3" coordorigin="8496,4825" coordsize="3,3">
              <v:shape style="position:absolute;left:8496;top:4825;width:3;height:3" coordorigin="8496,4825" coordsize="3,3" path="m8499,4828l8496,4828,8496,4825e" filled="false" stroked="true" strokeweight=".84pt" strokecolor="#050000">
                <v:path arrowok="t"/>
              </v:shape>
            </v:group>
            <v:group style="position:absolute;left:8471;top:4783;width:2;height:17" coordorigin="8471,4783" coordsize="2,17">
              <v:shape style="position:absolute;left:8471;top:4783;width:2;height:17" coordorigin="8471,4783" coordsize="0,17" path="m8471,4783l8471,4800e" filled="false" stroked="true" strokeweight=".12pt" strokecolor="#050000">
                <v:path arrowok="t"/>
              </v:shape>
            </v:group>
            <v:group style="position:absolute;left:8485;top:4781;width:2;height:17" coordorigin="8485,4781" coordsize="2,17">
              <v:shape style="position:absolute;left:8485;top:4781;width:2;height:17" coordorigin="8485,4781" coordsize="0,17" path="m8485,4781l8485,4798e" filled="false" stroked="true" strokeweight=".12pt" strokecolor="#050000">
                <v:path arrowok="t"/>
              </v:shape>
            </v:group>
            <v:group style="position:absolute;left:8476;top:4781;width:2;height:17" coordorigin="8476,4781" coordsize="2,17">
              <v:shape style="position:absolute;left:8476;top:4781;width:2;height:17" coordorigin="8476,4781" coordsize="0,17" path="m8476,4781l8476,4798e" filled="false" stroked="true" strokeweight=".12pt" strokecolor="#050000">
                <v:path arrowok="t"/>
              </v:shape>
            </v:group>
            <v:group style="position:absolute;left:8483;top:4778;width:2;height:17" coordorigin="8483,4778" coordsize="2,17">
              <v:shape style="position:absolute;left:8483;top:4778;width:2;height:17" coordorigin="8483,4778" coordsize="0,17" path="m8483,4778l8483,4795e" filled="false" stroked="true" strokeweight=".12pt" strokecolor="#050000">
                <v:path arrowok="t"/>
              </v:shape>
            </v:group>
            <v:group style="position:absolute;left:8500;top:4825;width:2;height:15" coordorigin="8500,4825" coordsize="2,15">
              <v:shape style="position:absolute;left:8500;top:4825;width:2;height:15" coordorigin="8500,4825" coordsize="0,15" path="m8500,4825l8500,4840e" filled="false" stroked="true" strokeweight=".12pt" strokecolor="#050000">
                <v:path arrowok="t"/>
              </v:shape>
            </v:group>
            <v:group style="position:absolute;left:8490;top:4828;width:2;height:15" coordorigin="8490,4828" coordsize="2,15">
              <v:shape style="position:absolute;left:8490;top:4828;width:2;height:15" coordorigin="8490,4828" coordsize="0,15" path="m8490,4828l8490,4842e" filled="false" stroked="true" strokeweight=".12pt" strokecolor="#050000">
                <v:path arrowok="t"/>
              </v:shape>
            </v:group>
            <v:group style="position:absolute;left:8483;top:4817;width:2;height:17" coordorigin="8483,4817" coordsize="2,17">
              <v:shape style="position:absolute;left:8483;top:4817;width:2;height:17" coordorigin="8483,4817" coordsize="0,17" path="m8483,4817l8483,4834e" filled="false" stroked="true" strokeweight=".12pt" strokecolor="#050000">
                <v:path arrowok="t"/>
              </v:shape>
            </v:group>
            <v:group style="position:absolute;left:8479;top:4817;width:2;height:17" coordorigin="8479,4817" coordsize="2,17">
              <v:shape style="position:absolute;left:8479;top:4817;width:2;height:17" coordorigin="8479,4817" coordsize="0,17" path="m8479,4817l8479,4834e" filled="false" stroked="true" strokeweight=".24pt" strokecolor="#050000">
                <v:path arrowok="t"/>
              </v:shape>
            </v:group>
            <v:group style="position:absolute;left:8481;top:4817;width:2;height:17" coordorigin="8481,4817" coordsize="2,17">
              <v:shape style="position:absolute;left:8481;top:4817;width:2;height:17" coordorigin="8481,4817" coordsize="0,17" path="m8481,4817l8481,4834e" filled="false" stroked="true" strokeweight=".12pt" strokecolor="#050000">
                <v:path arrowok="t"/>
              </v:shape>
            </v:group>
            <v:group style="position:absolute;left:8479;top:4823;width:3;height:2" coordorigin="8479,4823" coordsize="3,2">
              <v:shape style="position:absolute;left:8479;top:4823;width:3;height:2" coordorigin="8479,4823" coordsize="3,0" path="m8479,4823l8482,4823,8479,4823,8482,4823e" filled="false" stroked="true" strokeweight=".84pt" strokecolor="#050000">
                <v:path arrowok="t"/>
              </v:shape>
            </v:group>
            <v:group style="position:absolute;left:8493;top:4826;width:2;height:17" coordorigin="8493,4826" coordsize="2,17">
              <v:shape style="position:absolute;left:8493;top:4826;width:2;height:17" coordorigin="8493,4826" coordsize="0,17" path="m8493,4826l8493,4843e" filled="false" stroked="true" strokeweight=".12pt" strokecolor="#050000">
                <v:path arrowok="t"/>
              </v:shape>
            </v:group>
            <v:group style="position:absolute;left:8490;top:4824;width:2;height:17" coordorigin="8490,4824" coordsize="2,17">
              <v:shape style="position:absolute;left:8490;top:4824;width:2;height:17" coordorigin="8490,4824" coordsize="0,17" path="m8490,4824l8490,4841e" filled="false" stroked="true" strokeweight=".12pt" strokecolor="#050000">
                <v:path arrowok="t"/>
              </v:shape>
            </v:group>
            <v:group style="position:absolute;left:8490;top:4822;width:2;height:17" coordorigin="8490,4822" coordsize="2,17">
              <v:shape style="position:absolute;left:8490;top:4822;width:2;height:17" coordorigin="8490,4822" coordsize="0,17" path="m8490,4822l8490,4838e" filled="false" stroked="true" strokeweight=".12pt" strokecolor="#050000">
                <v:path arrowok="t"/>
              </v:shape>
            </v:group>
            <v:group style="position:absolute;left:8490;top:4826;width:2;height:17" coordorigin="8490,4826" coordsize="2,17">
              <v:shape style="position:absolute;left:8490;top:4826;width:2;height:17" coordorigin="8490,4826" coordsize="0,17" path="m8490,4826l8490,4843e" filled="false" stroked="true" strokeweight=".12pt" strokecolor="#050000">
                <v:path arrowok="t"/>
              </v:shape>
            </v:group>
            <v:group style="position:absolute;left:8471;top:4829;width:17;height:2" coordorigin="8471,4829" coordsize="17,2">
              <v:shape style="position:absolute;left:8471;top:4829;width:17;height:2" coordorigin="8471,4829" coordsize="17,0" path="m8471,4829l8488,4829e" filled="false" stroked="true" strokeweight=".12pt" strokecolor="#050000">
                <v:path arrowok="t"/>
              </v:shape>
            </v:group>
            <v:group style="position:absolute;left:8485;top:4817;width:2;height:17" coordorigin="8485,4817" coordsize="2,17">
              <v:shape style="position:absolute;left:8485;top:4817;width:2;height:17" coordorigin="8485,4817" coordsize="0,17" path="m8485,4817l8485,4834e" filled="false" stroked="true" strokeweight=".12pt" strokecolor="#050000">
                <v:path arrowok="t"/>
              </v:shape>
            </v:group>
            <v:group style="position:absolute;left:8490;top:4826;width:2;height:17" coordorigin="8490,4826" coordsize="2,17">
              <v:shape style="position:absolute;left:8490;top:4826;width:2;height:17" coordorigin="8490,4826" coordsize="0,17" path="m8490,4826l8490,4843e" filled="false" stroked="true" strokeweight=".12pt" strokecolor="#050000">
                <v:path arrowok="t"/>
              </v:shape>
            </v:group>
            <v:group style="position:absolute;left:8488;top:4822;width:2;height:17" coordorigin="8488,4822" coordsize="2,17">
              <v:shape style="position:absolute;left:8488;top:4822;width:2;height:17" coordorigin="8488,4822" coordsize="0,17" path="m8488,4822l8488,4838e" filled="false" stroked="true" strokeweight=".119pt" strokecolor="#050000">
                <v:path arrowok="t"/>
              </v:shape>
            </v:group>
            <v:group style="position:absolute;left:8488;top:4824;width:2;height:17" coordorigin="8488,4824" coordsize="2,17">
              <v:shape style="position:absolute;left:8488;top:4824;width:2;height:17" coordorigin="8488,4824" coordsize="0,17" path="m8488,4824l8488,4841e" filled="false" stroked="true" strokeweight=".119pt" strokecolor="#050000">
                <v:path arrowok="t"/>
              </v:shape>
            </v:group>
            <v:group style="position:absolute;left:8497;top:4824;width:2;height:17" coordorigin="8497,4824" coordsize="2,17">
              <v:shape style="position:absolute;left:8497;top:4824;width:2;height:17" coordorigin="8497,4824" coordsize="0,17" path="m8497,4824l8497,4841e" filled="false" stroked="true" strokeweight=".12pt" strokecolor="#050000">
                <v:path arrowok="t"/>
              </v:shape>
            </v:group>
            <v:group style="position:absolute;left:8493;top:4826;width:2;height:17" coordorigin="8493,4826" coordsize="2,17">
              <v:shape style="position:absolute;left:8493;top:4826;width:2;height:17" coordorigin="8493,4826" coordsize="0,17" path="m8493,4826l8493,4843e" filled="false" stroked="true" strokeweight=".12pt" strokecolor="#050000">
                <v:path arrowok="t"/>
              </v:shape>
            </v:group>
            <v:group style="position:absolute;left:8497;top:4824;width:2;height:17" coordorigin="8497,4824" coordsize="2,17">
              <v:shape style="position:absolute;left:8497;top:4824;width:2;height:17" coordorigin="8497,4824" coordsize="0,17" path="m8497,4824l8497,4841e" filled="false" stroked="true" strokeweight=".12pt" strokecolor="#050000">
                <v:path arrowok="t"/>
              </v:shape>
            </v:group>
            <v:group style="position:absolute;left:8485;top:4829;width:17;height:2" coordorigin="8485,4829" coordsize="17,2">
              <v:shape style="position:absolute;left:8485;top:4829;width:17;height:2" coordorigin="8485,4829" coordsize="17,0" path="m8485,4829l8502,4829e" filled="false" stroked="true" strokeweight=".12pt" strokecolor="#050000">
                <v:path arrowok="t"/>
              </v:shape>
            </v:group>
            <v:group style="position:absolute;left:8495;top:4822;width:2;height:17" coordorigin="8495,4822" coordsize="2,17">
              <v:shape style="position:absolute;left:8495;top:4822;width:2;height:17" coordorigin="8495,4822" coordsize="0,17" path="m8495,4822l8495,4838e" filled="false" stroked="true" strokeweight=".12pt" strokecolor="#050000">
                <v:path arrowok="t"/>
              </v:shape>
            </v:group>
            <v:group style="position:absolute;left:8497;top:4822;width:2;height:17" coordorigin="8497,4822" coordsize="2,17">
              <v:shape style="position:absolute;left:8497;top:4822;width:2;height:17" coordorigin="8497,4822" coordsize="0,17" path="m8497,4822l8497,4838e" filled="false" stroked="true" strokeweight=".12pt" strokecolor="#050000">
                <v:path arrowok="t"/>
              </v:shape>
            </v:group>
            <v:group style="position:absolute;left:8497;top:4824;width:2;height:17" coordorigin="8497,4824" coordsize="2,17">
              <v:shape style="position:absolute;left:8497;top:4824;width:2;height:17" coordorigin="8497,4824" coordsize="0,17" path="m8497,4824l8497,4841e" filled="false" stroked="true" strokeweight=".12pt" strokecolor="#050000">
                <v:path arrowok="t"/>
              </v:shape>
            </v:group>
            <v:group style="position:absolute;left:8497;top:4822;width:2;height:17" coordorigin="8497,4822" coordsize="2,17">
              <v:shape style="position:absolute;left:8497;top:4822;width:2;height:17" coordorigin="8497,4822" coordsize="0,17" path="m8497,4822l8497,4838e" filled="false" stroked="true" strokeweight=".12pt" strokecolor="#050000">
                <v:path arrowok="t"/>
              </v:shape>
            </v:group>
            <v:group style="position:absolute;left:8495;top:4819;width:2;height:17" coordorigin="8495,4819" coordsize="2,17">
              <v:shape style="position:absolute;left:8495;top:4819;width:2;height:17" coordorigin="8495,4819" coordsize="0,17" path="m8495,4819l8495,4836e" filled="false" stroked="true" strokeweight=".12pt" strokecolor="#050000">
                <v:path arrowok="t"/>
              </v:shape>
            </v:group>
            <v:group style="position:absolute;left:8497;top:4822;width:2;height:17" coordorigin="8497,4822" coordsize="2,17">
              <v:shape style="position:absolute;left:8497;top:4822;width:2;height:17" coordorigin="8497,4822" coordsize="0,17" path="m8497,4822l8497,4838e" filled="false" stroked="true" strokeweight=".12pt" strokecolor="#050000">
                <v:path arrowok="t"/>
              </v:shape>
            </v:group>
            <v:group style="position:absolute;left:8497;top:4824;width:2;height:17" coordorigin="8497,4824" coordsize="2,17">
              <v:shape style="position:absolute;left:8497;top:4824;width:2;height:17" coordorigin="8497,4824" coordsize="0,17" path="m8497,4824l8497,4841e" filled="false" stroked="true" strokeweight=".12pt" strokecolor="#050000">
                <v:path arrowok="t"/>
              </v:shape>
            </v:group>
            <v:group style="position:absolute;left:8497;top:4822;width:2;height:17" coordorigin="8497,4822" coordsize="2,17">
              <v:shape style="position:absolute;left:8497;top:4822;width:2;height:17" coordorigin="8497,4822" coordsize="0,17" path="m8497,4822l8497,4838e" filled="false" stroked="true" strokeweight=".12pt" strokecolor="#050000">
                <v:path arrowok="t"/>
              </v:shape>
            </v:group>
            <v:group style="position:absolute;left:8495;top:4819;width:2;height:17" coordorigin="8495,4819" coordsize="2,17">
              <v:shape style="position:absolute;left:8495;top:4819;width:2;height:17" coordorigin="8495,4819" coordsize="0,17" path="m8495,4819l8495,4836e" filled="false" stroked="true" strokeweight=".12pt" strokecolor="#050000">
                <v:path arrowok="t"/>
              </v:shape>
            </v:group>
            <v:group style="position:absolute;left:8497;top:4824;width:2;height:17" coordorigin="8497,4824" coordsize="2,17">
              <v:shape style="position:absolute;left:8497;top:4824;width:2;height:17" coordorigin="8497,4824" coordsize="0,17" path="m8497,4824l8497,4841e" filled="false" stroked="true" strokeweight=".12pt" strokecolor="#050000">
                <v:path arrowok="t"/>
              </v:shape>
            </v:group>
            <v:group style="position:absolute;left:8500;top:4824;width:2;height:17" coordorigin="8500,4824" coordsize="2,17">
              <v:shape style="position:absolute;left:8500;top:4824;width:2;height:17" coordorigin="8500,4824" coordsize="0,17" path="m8500,4824l8500,4841e" filled="false" stroked="true" strokeweight=".12pt" strokecolor="#050000">
                <v:path arrowok="t"/>
              </v:shape>
            </v:group>
            <v:group style="position:absolute;left:8497;top:4807;width:2;height:17" coordorigin="8497,4807" coordsize="2,17">
              <v:shape style="position:absolute;left:8497;top:4807;width:2;height:17" coordorigin="8497,4807" coordsize="0,17" path="m8497,4807l8497,4824e" filled="false" stroked="true" strokeweight=".12pt" strokecolor="#050000">
                <v:path arrowok="t"/>
              </v:shape>
            </v:group>
            <v:group style="position:absolute;left:8497;top:4825;width:2;height:15" coordorigin="8497,4825" coordsize="2,15">
              <v:shape style="position:absolute;left:8497;top:4825;width:2;height:15" coordorigin="8497,4825" coordsize="0,15" path="m8497,4825l8497,4840e" filled="false" stroked="true" strokeweight=".12pt" strokecolor="#050000">
                <v:path arrowok="t"/>
              </v:shape>
            </v:group>
            <v:group style="position:absolute;left:8471;top:4786;width:2;height:17" coordorigin="8471,4786" coordsize="2,17">
              <v:shape style="position:absolute;left:8471;top:4786;width:2;height:17" coordorigin="8471,4786" coordsize="0,17" path="m8471,4786l8471,4802e" filled="false" stroked="true" strokeweight=".12pt" strokecolor="#050000">
                <v:path arrowok="t"/>
              </v:shape>
            </v:group>
            <v:group style="position:absolute;left:8497;top:4788;width:2;height:17" coordorigin="8497,4788" coordsize="2,17">
              <v:shape style="position:absolute;left:8497;top:4788;width:2;height:17" coordorigin="8497,4788" coordsize="0,17" path="m8497,4788l8497,4805e" filled="false" stroked="true" strokeweight=".12pt" strokecolor="#050000">
                <v:path arrowok="t"/>
              </v:shape>
            </v:group>
            <v:group style="position:absolute;left:8471;top:4783;width:2;height:17" coordorigin="8471,4783" coordsize="2,17">
              <v:shape style="position:absolute;left:8471;top:4783;width:2;height:17" coordorigin="8471,4783" coordsize="0,17" path="m8471,4783l8471,4800e" filled="false" stroked="true" strokeweight=".12pt" strokecolor="#050000">
                <v:path arrowok="t"/>
              </v:shape>
            </v:group>
            <v:group style="position:absolute;left:8485;top:4798;width:17;height:2" coordorigin="8485,4798" coordsize="17,2">
              <v:shape style="position:absolute;left:8485;top:4798;width:17;height:2" coordorigin="8485,4798" coordsize="17,0" path="m8485,4798l8502,4798e" filled="false" stroked="true" strokeweight=".12pt" strokecolor="#050000">
                <v:path arrowok="t"/>
              </v:shape>
            </v:group>
            <v:group style="position:absolute;left:8472;top:4820;width:3;height:3" coordorigin="8472,4820" coordsize="3,3">
              <v:shape style="position:absolute;left:8472;top:4820;width:3;height:3" coordorigin="8472,4820" coordsize="3,3" path="m8472,4820l8472,4823,8475,4823e" filled="false" stroked="true" strokeweight=".84pt" strokecolor="#050000">
                <v:path arrowok="t"/>
              </v:shape>
            </v:group>
            <v:group style="position:absolute;left:8493;top:4786;width:2;height:17" coordorigin="8493,4786" coordsize="2,17">
              <v:shape style="position:absolute;left:8493;top:4786;width:2;height:17" coordorigin="8493,4786" coordsize="0,17" path="m8493,4786l8493,4802e" filled="false" stroked="true" strokeweight=".12pt" strokecolor="#050000">
                <v:path arrowok="t"/>
              </v:shape>
            </v:group>
            <v:group style="position:absolute;left:8476;top:4814;width:2;height:17" coordorigin="8476,4814" coordsize="2,17">
              <v:shape style="position:absolute;left:8476;top:4814;width:2;height:17" coordorigin="8476,4814" coordsize="0,17" path="m8476,4814l8476,4831e" filled="false" stroked="true" strokeweight=".12pt" strokecolor="#050000">
                <v:path arrowok="t"/>
              </v:shape>
            </v:group>
            <v:group style="position:absolute;left:8483;top:4793;width:17;height:2" coordorigin="8483,4793" coordsize="17,2">
              <v:shape style="position:absolute;left:8483;top:4793;width:17;height:2" coordorigin="8483,4793" coordsize="17,0" path="m8483,4793l8500,4793e" filled="false" stroked="true" strokeweight=".12pt" strokecolor="#050000">
                <v:path arrowok="t"/>
              </v:shape>
            </v:group>
            <v:group style="position:absolute;left:8475;top:4823;width:3;height:3" coordorigin="8475,4823" coordsize="3,3">
              <v:shape style="position:absolute;left:8475;top:4823;width:3;height:3" coordorigin="8475,4823" coordsize="3,3" path="m8475,4823l8477,4825e" filled="false" stroked="true" strokeweight=".84pt" strokecolor="#050000">
                <v:path arrowok="t"/>
              </v:shape>
            </v:group>
            <v:group style="position:absolute;left:8490;top:4783;width:2;height:17" coordorigin="8490,4783" coordsize="2,17">
              <v:shape style="position:absolute;left:8490;top:4783;width:2;height:17" coordorigin="8490,4783" coordsize="0,17" path="m8490,4783l8490,4800e" filled="false" stroked="true" strokeweight=".12pt" strokecolor="#050000">
                <v:path arrowok="t"/>
              </v:shape>
            </v:group>
            <v:group style="position:absolute;left:8478;top:4817;width:2;height:17" coordorigin="8478,4817" coordsize="2,17">
              <v:shape style="position:absolute;left:8478;top:4817;width:2;height:17" coordorigin="8478,4817" coordsize="0,17" path="m8478,4817l8478,4834e" filled="false" stroked="true" strokeweight=".12pt" strokecolor="#050000">
                <v:path arrowok="t"/>
              </v:shape>
            </v:group>
            <v:group style="position:absolute;left:8490;top:4783;width:2;height:17" coordorigin="8490,4783" coordsize="2,17">
              <v:shape style="position:absolute;left:8490;top:4783;width:2;height:17" coordorigin="8490,4783" coordsize="0,17" path="m8490,4783l8490,4800e" filled="false" stroked="true" strokeweight=".12pt" strokecolor="#050000">
                <v:path arrowok="t"/>
              </v:shape>
            </v:group>
            <v:group style="position:absolute;left:8483;top:4778;width:2;height:17" coordorigin="8483,4778" coordsize="2,17">
              <v:shape style="position:absolute;left:8483;top:4778;width:2;height:17" coordorigin="8483,4778" coordsize="0,17" path="m8483,4778l8483,4795e" filled="false" stroked="true" strokeweight=".12pt" strokecolor="#050000">
                <v:path arrowok="t"/>
              </v:shape>
            </v:group>
            <v:group style="position:absolute;left:8487;top:4789;width:3;height:3" coordorigin="8487,4789" coordsize="3,3">
              <v:shape style="position:absolute;left:8487;top:4789;width:3;height:3" coordorigin="8487,4789" coordsize="3,3" path="m8489,4792l8487,4789e" filled="false" stroked="true" strokeweight=".84pt" strokecolor="#050000">
                <v:path arrowok="t"/>
              </v:shape>
            </v:group>
            <v:group style="position:absolute;left:8485;top:4814;width:2;height:17" coordorigin="8485,4814" coordsize="2,17">
              <v:shape style="position:absolute;left:8485;top:4814;width:2;height:17" coordorigin="8485,4814" coordsize="0,17" path="m8485,4814l8485,4831e" filled="false" stroked="true" strokeweight=".12pt" strokecolor="#050000">
                <v:path arrowok="t"/>
              </v:shape>
            </v:group>
            <v:group style="position:absolute;left:8481;top:4814;width:2;height:17" coordorigin="8481,4814" coordsize="2,17">
              <v:shape style="position:absolute;left:8481;top:4814;width:2;height:17" coordorigin="8481,4814" coordsize="0,17" path="m8481,4814l8481,4831e" filled="false" stroked="true" strokeweight=".12pt" strokecolor="#050000">
                <v:path arrowok="t"/>
              </v:shape>
            </v:group>
            <v:group style="position:absolute;left:8483;top:4781;width:2;height:17" coordorigin="8483,4781" coordsize="2,17">
              <v:shape style="position:absolute;left:8483;top:4781;width:2;height:17" coordorigin="8483,4781" coordsize="0,17" path="m8483,4781l8483,4798e" filled="false" stroked="true" strokeweight=".12pt" strokecolor="#050000">
                <v:path arrowok="t"/>
              </v:shape>
            </v:group>
            <v:group style="position:absolute;left:8483;top:4814;width:2;height:17" coordorigin="8483,4814" coordsize="2,17">
              <v:shape style="position:absolute;left:8483;top:4814;width:2;height:17" coordorigin="8483,4814" coordsize="0,17" path="m8483,4814l8483,4831e" filled="false" stroked="true" strokeweight=".12pt" strokecolor="#050000">
                <v:path arrowok="t"/>
              </v:shape>
            </v:group>
            <v:group style="position:absolute;left:8483;top:4781;width:2;height:17" coordorigin="8483,4781" coordsize="2,17">
              <v:shape style="position:absolute;left:8483;top:4781;width:2;height:17" coordorigin="8483,4781" coordsize="0,17" path="m8483,4781l8483,4798e" filled="false" stroked="true" strokeweight=".12pt" strokecolor="#050000">
                <v:path arrowok="t"/>
              </v:shape>
            </v:group>
            <v:group style="position:absolute;left:8481;top:4814;width:2;height:17" coordorigin="8481,4814" coordsize="2,17">
              <v:shape style="position:absolute;left:8481;top:4814;width:2;height:17" coordorigin="8481,4814" coordsize="0,17" path="m8481,4814l8481,4831e" filled="false" stroked="true" strokeweight=".12pt" strokecolor="#050000">
                <v:path arrowok="t"/>
              </v:shape>
            </v:group>
            <v:group style="position:absolute;left:8485;top:4781;width:2;height:17" coordorigin="8485,4781" coordsize="2,17">
              <v:shape style="position:absolute;left:8485;top:4781;width:2;height:17" coordorigin="8485,4781" coordsize="0,17" path="m8485,4781l8485,4798e" filled="false" stroked="true" strokeweight=".12pt" strokecolor="#050000">
                <v:path arrowok="t"/>
              </v:shape>
            </v:group>
            <v:group style="position:absolute;left:8495;top:4795;width:2;height:17" coordorigin="8495,4795" coordsize="2,17">
              <v:shape style="position:absolute;left:8495;top:4795;width:2;height:17" coordorigin="8495,4795" coordsize="0,17" path="m8495,4795l8495,4812e" filled="false" stroked="true" strokeweight=".12pt" strokecolor="#050000">
                <v:path arrowok="t"/>
              </v:shape>
            </v:group>
            <v:group style="position:absolute;left:8466;top:4778;width:2;height:17" coordorigin="8466,4778" coordsize="2,17">
              <v:shape style="position:absolute;left:8466;top:4778;width:2;height:17" coordorigin="8466,4778" coordsize="0,17" path="m8466,4778l8466,4795e" filled="false" stroked="true" strokeweight=".119pt" strokecolor="#050000">
                <v:path arrowok="t"/>
              </v:shape>
            </v:group>
            <v:group style="position:absolute;left:8467;top:4787;width:8;height:3" coordorigin="8467,4787" coordsize="8,3">
              <v:shape style="position:absolute;left:8467;top:4787;width:8;height:3" coordorigin="8467,4787" coordsize="8,3" path="m8467,4789l8472,4789,8472,4787,8475,4787e" filled="false" stroked="true" strokeweight=".84pt" strokecolor="#050000">
                <v:path arrowok="t"/>
              </v:shape>
            </v:group>
            <v:group style="position:absolute;left:8466;top:4778;width:2;height:17" coordorigin="8466,4778" coordsize="2,17">
              <v:shape style="position:absolute;left:8466;top:4778;width:2;height:17" coordorigin="8466,4778" coordsize="0,17" path="m8466,4778l8466,4795e" filled="false" stroked="true" strokeweight=".119pt" strokecolor="#050000">
                <v:path arrowok="t"/>
              </v:shape>
            </v:group>
            <v:group style="position:absolute;left:8473;top:4774;width:2;height:17" coordorigin="8473,4774" coordsize="2,17">
              <v:shape style="position:absolute;left:8473;top:4774;width:2;height:17" coordorigin="8473,4774" coordsize="0,17" path="m8473,4774l8473,4790e" filled="false" stroked="true" strokeweight=".12pt" strokecolor="#050000">
                <v:path arrowok="t"/>
              </v:shape>
            </v:group>
            <v:group style="position:absolute;left:8465;top:4784;width:8;height:3" coordorigin="8465,4784" coordsize="8,3">
              <v:shape style="position:absolute;left:8465;top:4784;width:8;height:3" coordorigin="8465,4784" coordsize="8,3" path="m8472,4784l8470,4784,8470,4787,8465,4787e" filled="false" stroked="true" strokeweight=".84pt" strokecolor="#050000">
                <v:path arrowok="t"/>
              </v:shape>
            </v:group>
            <v:group style="position:absolute;left:8464;top:4783;width:17;height:2" coordorigin="8464,4783" coordsize="17,2">
              <v:shape style="position:absolute;left:8464;top:4783;width:17;height:2" coordorigin="8464,4783" coordsize="17,0" path="m8464,4783l8481,4783e" filled="false" stroked="true" strokeweight=".12pt" strokecolor="#050000">
                <v:path arrowok="t"/>
              </v:shape>
            </v:group>
            <v:group style="position:absolute;left:8495;top:4832;width:2;height:15" coordorigin="8495,4832" coordsize="2,15">
              <v:shape style="position:absolute;left:8495;top:4832;width:2;height:15" coordorigin="8495,4832" coordsize="0,15" path="m8495,4832l8495,4847e" filled="false" stroked="true" strokeweight=".12pt" strokecolor="#050000">
                <v:path arrowok="t"/>
              </v:shape>
            </v:group>
            <v:group style="position:absolute;left:8489;top:4837;width:5;height:3" coordorigin="8489,4837" coordsize="5,3">
              <v:shape style="position:absolute;left:8489;top:4837;width:5;height:3" coordorigin="8489,4837" coordsize="5,3" path="m8494,4840l8491,4840,8491,4837,8489,4837e" filled="false" stroked="true" strokeweight=".72pt" strokecolor="#050000">
                <v:path arrowok="t"/>
              </v:shape>
            </v:group>
            <v:group style="position:absolute;left:8496;top:4832;width:2;height:15" coordorigin="8496,4832" coordsize="2,15">
              <v:shape style="position:absolute;left:8496;top:4832;width:2;height:15" coordorigin="8496,4832" coordsize="0,15" path="m8496,4832l8496,4847e" filled="false" stroked="true" strokeweight=".24pt" strokecolor="#050000">
                <v:path arrowok="t"/>
              </v:shape>
            </v:group>
            <v:group style="position:absolute;left:8491;top:4836;width:15;height:2" coordorigin="8491,4836" coordsize="15,2">
              <v:shape style="position:absolute;left:8491;top:4836;width:15;height:2" coordorigin="8491,4836" coordsize="15,0" path="m8491,4836l8506,4836e" filled="false" stroked="true" strokeweight=".36pt" strokecolor="#050000">
                <v:path arrowok="t"/>
              </v:shape>
            </v:group>
            <v:group style="position:absolute;left:8481;top:4822;width:2;height:17" coordorigin="8481,4822" coordsize="2,17">
              <v:shape style="position:absolute;left:8481;top:4822;width:2;height:17" coordorigin="8481,4822" coordsize="0,17" path="m8481,4822l8481,4838e" filled="false" stroked="true" strokeweight=".12pt" strokecolor="#050000">
                <v:path arrowok="t"/>
              </v:shape>
            </v:group>
            <v:group style="position:absolute;left:8489;top:4832;width:8;height:3" coordorigin="8489,4832" coordsize="8,3">
              <v:shape style="position:absolute;left:8489;top:4832;width:8;height:3" coordorigin="8489,4832" coordsize="8,3" path="m8496,4832l8496,4835,8494,4835,8489,4835e" filled="false" stroked="true" strokeweight=".84pt" strokecolor="#050000">
                <v:path arrowok="t"/>
              </v:shape>
            </v:group>
            <v:group style="position:absolute;left:8488;top:4814;width:17;height:2" coordorigin="8488,4814" coordsize="17,2">
              <v:shape style="position:absolute;left:8488;top:4814;width:17;height:2" coordorigin="8488,4814" coordsize="17,0" path="m8488,4814l8505,4814e" filled="false" stroked="true" strokeweight=".12pt" strokecolor="#050000">
                <v:path arrowok="t"/>
              </v:shape>
            </v:group>
            <v:group style="position:absolute;left:8488;top:4822;width:2;height:17" coordorigin="8488,4822" coordsize="2,17">
              <v:shape style="position:absolute;left:8488;top:4822;width:2;height:17" coordorigin="8488,4822" coordsize="0,17" path="m8488,4822l8488,4838e" filled="false" stroked="true" strokeweight=".119pt" strokecolor="#050000">
                <v:path arrowok="t"/>
              </v:shape>
            </v:group>
            <v:group style="position:absolute;left:8493;top:4812;width:2;height:17" coordorigin="8493,4812" coordsize="2,17">
              <v:shape style="position:absolute;left:8493;top:4812;width:2;height:17" coordorigin="8493,4812" coordsize="0,17" path="m8493,4812l8493,4829e" filled="false" stroked="true" strokeweight=".12pt" strokecolor="#050000">
                <v:path arrowok="t"/>
              </v:shape>
            </v:group>
            <v:group style="position:absolute;left:8488;top:4822;width:2;height:17" coordorigin="8488,4822" coordsize="2,17">
              <v:shape style="position:absolute;left:8488;top:4822;width:2;height:17" coordorigin="8488,4822" coordsize="0,17" path="m8488,4822l8488,4838e" filled="false" stroked="true" strokeweight=".119pt" strokecolor="#050000">
                <v:path arrowok="t"/>
              </v:shape>
            </v:group>
            <v:group style="position:absolute;left:8488;top:4824;width:2;height:17" coordorigin="8488,4824" coordsize="2,17">
              <v:shape style="position:absolute;left:8488;top:4824;width:2;height:17" coordorigin="8488,4824" coordsize="0,17" path="m8488,4824l8488,4841e" filled="false" stroked="true" strokeweight=".119pt" strokecolor="#050000">
                <v:path arrowok="t"/>
              </v:shape>
            </v:group>
            <v:group style="position:absolute;left:8488;top:4822;width:2;height:17" coordorigin="8488,4822" coordsize="2,17">
              <v:shape style="position:absolute;left:8488;top:4822;width:2;height:17" coordorigin="8488,4822" coordsize="0,17" path="m8488,4822l8488,4838e" filled="false" stroked="true" strokeweight=".119pt" strokecolor="#050000">
                <v:path arrowok="t"/>
              </v:shape>
            </v:group>
            <v:group style="position:absolute;left:8488;top:4824;width:2;height:17" coordorigin="8488,4824" coordsize="2,17">
              <v:shape style="position:absolute;left:8488;top:4824;width:2;height:17" coordorigin="8488,4824" coordsize="0,17" path="m8488,4824l8488,4841e" filled="false" stroked="true" strokeweight=".119pt" strokecolor="#050000">
                <v:path arrowok="t"/>
              </v:shape>
            </v:group>
            <v:group style="position:absolute;left:8488;top:4824;width:2;height:17" coordorigin="8488,4824" coordsize="2,17">
              <v:shape style="position:absolute;left:8488;top:4824;width:2;height:17" coordorigin="8488,4824" coordsize="0,17" path="m8488,4824l8488,4841e" filled="false" stroked="true" strokeweight=".119pt" strokecolor="#050000">
                <v:path arrowok="t"/>
              </v:shape>
            </v:group>
            <v:group style="position:absolute;left:8488;top:4824;width:2;height:17" coordorigin="8488,4824" coordsize="2,17">
              <v:shape style="position:absolute;left:8488;top:4824;width:2;height:17" coordorigin="8488,4824" coordsize="0,17" path="m8488,4824l8488,4841e" filled="false" stroked="true" strokeweight=".119pt" strokecolor="#050000">
                <v:path arrowok="t"/>
              </v:shape>
            </v:group>
            <v:group style="position:absolute;left:8487;top:4832;width:3;height:3" coordorigin="8487,4832" coordsize="3,3">
              <v:shape style="position:absolute;left:8487;top:4832;width:3;height:3" coordorigin="8487,4832" coordsize="3,3" path="m8489,4835l8487,4835,8487,4832e" filled="false" stroked="true" strokeweight=".84pt" strokecolor="#050000">
                <v:path arrowok="t"/>
              </v:shape>
            </v:group>
            <v:group style="position:absolute;left:8488;top:4826;width:2;height:17" coordorigin="8488,4826" coordsize="2,17">
              <v:shape style="position:absolute;left:8488;top:4826;width:2;height:17" coordorigin="8488,4826" coordsize="0,17" path="m8488,4826l8488,4843e" filled="false" stroked="true" strokeweight=".119pt" strokecolor="#050000">
                <v:path arrowok="t"/>
              </v:shape>
            </v:group>
            <v:group style="position:absolute;left:8490;top:4826;width:2;height:17" coordorigin="8490,4826" coordsize="2,17">
              <v:shape style="position:absolute;left:8490;top:4826;width:2;height:17" coordorigin="8490,4826" coordsize="0,17" path="m8490,4826l8490,4843e" filled="false" stroked="true" strokeweight=".12pt" strokecolor="#050000">
                <v:path arrowok="t"/>
              </v:shape>
            </v:group>
            <v:group style="position:absolute;left:8497;top:4824;width:2;height:17" coordorigin="8497,4824" coordsize="2,17">
              <v:shape style="position:absolute;left:8497;top:4824;width:2;height:17" coordorigin="8497,4824" coordsize="0,17" path="m8497,4824l8497,4841e" filled="false" stroked="true" strokeweight=".12pt" strokecolor="#050000">
                <v:path arrowok="t"/>
              </v:shape>
            </v:group>
            <v:group style="position:absolute;left:8490;top:4826;width:2;height:17" coordorigin="8490,4826" coordsize="2,17">
              <v:shape style="position:absolute;left:8490;top:4826;width:2;height:17" coordorigin="8490,4826" coordsize="0,17" path="m8490,4826l8490,4843e" filled="false" stroked="true" strokeweight=".12pt" strokecolor="#050000">
                <v:path arrowok="t"/>
              </v:shape>
            </v:group>
            <v:group style="position:absolute;left:8490;top:4826;width:2;height:17" coordorigin="8490,4826" coordsize="2,17">
              <v:shape style="position:absolute;left:8490;top:4826;width:2;height:17" coordorigin="8490,4826" coordsize="0,17" path="m8490,4826l8490,4843e" filled="false" stroked="true" strokeweight=".12pt" strokecolor="#050000">
                <v:path arrowok="t"/>
              </v:shape>
            </v:group>
            <v:group style="position:absolute;left:8500;top:4822;width:2;height:17" coordorigin="8500,4822" coordsize="2,17">
              <v:shape style="position:absolute;left:8500;top:4822;width:2;height:17" coordorigin="8500,4822" coordsize="0,17" path="m8500,4822l8500,4838e" filled="false" stroked="true" strokeweight=".12pt" strokecolor="#050000">
                <v:path arrowok="t"/>
              </v:shape>
            </v:group>
            <v:group style="position:absolute;left:8490;top:4826;width:2;height:17" coordorigin="8490,4826" coordsize="2,17">
              <v:shape style="position:absolute;left:8490;top:4826;width:2;height:17" coordorigin="8490,4826" coordsize="0,17" path="m8490,4826l8490,4843e" filled="false" stroked="true" strokeweight=".12pt" strokecolor="#050000">
                <v:path arrowok="t"/>
              </v:shape>
            </v:group>
            <v:group style="position:absolute;left:8489;top:4799;width:5;height:5" coordorigin="8489,4799" coordsize="5,5">
              <v:shape style="position:absolute;left:8489;top:4799;width:5;height:5" coordorigin="8489,4799" coordsize="5,5" path="m8494,4804l8494,4801,8491,4801,8491,4799,8489,4799e" filled="false" stroked="true" strokeweight=".84pt" strokecolor="#050000">
                <v:path arrowok="t"/>
              </v:shape>
            </v:group>
            <v:group style="position:absolute;left:8489;top:4804;width:5;height:10" coordorigin="8489,4804" coordsize="5,10">
              <v:shape style="position:absolute;left:8489;top:4804;width:5;height:10" coordorigin="8489,4804" coordsize="5,10" path="m8489,4813l8491,4813,8491,4811,8494,4811,8494,4808,8494,4804e" filled="false" stroked="true" strokeweight=".84pt" strokecolor="#050000">
                <v:path arrowok="t"/>
              </v:shape>
            </v:group>
            <v:group style="position:absolute;left:8484;top:4789;width:10;height:8" coordorigin="8484,4789" coordsize="10,8">
              <v:shape style="position:absolute;left:8484;top:4789;width:10;height:8" coordorigin="8484,4789" coordsize="10,8" path="m8494,4796l8494,4794,8491,4794,8491,4792,8489,4792,8487,4792,8487,4789,8484,4789e" filled="false" stroked="true" strokeweight=".84pt" strokecolor="#050000">
                <v:path arrowok="t"/>
              </v:shape>
            </v:group>
            <v:group style="position:absolute;left:8487;top:4796;width:10;height:27" coordorigin="8487,4796" coordsize="10,27">
              <v:shape style="position:absolute;left:8487;top:4796;width:10;height:27" coordorigin="8487,4796" coordsize="10,27" path="m8487,4823l8487,4820,8489,4820,8491,4820,8491,4818,8494,4818,8494,4816,8494,4813,8496,4813,8496,4799,8494,4799,8494,4796e" filled="false" stroked="true" strokeweight=".84pt" strokecolor="#050000">
                <v:path arrowok="t"/>
              </v:shape>
            </v:group>
            <v:group style="position:absolute;left:8497;top:4824;width:2;height:17" coordorigin="8497,4824" coordsize="2,17">
              <v:shape style="position:absolute;left:8497;top:4824;width:2;height:17" coordorigin="8497,4824" coordsize="0,17" path="m8497,4824l8497,4841e" filled="false" stroked="true" strokeweight=".12pt" strokecolor="#050000">
                <v:path arrowok="t"/>
              </v:shape>
            </v:group>
            <v:group style="position:absolute;left:8484;top:4787;width:12;height:10" coordorigin="8484,4787" coordsize="12,10">
              <v:shape style="position:absolute;left:8484;top:4787;width:12;height:10" coordorigin="8484,4787" coordsize="12,10" path="m8496,4796l8494,4794,8494,4792,8491,4792,8491,4789,8489,4789,8487,4789,8487,4787,8484,4787e" filled="false" stroked="true" strokeweight=".84pt" strokecolor="#050000">
                <v:path arrowok="t"/>
              </v:shape>
            </v:group>
            <v:group style="position:absolute;left:8484;top:4796;width:15;height:29" coordorigin="8484,4796" coordsize="15,29">
              <v:shape style="position:absolute;left:8484;top:4796;width:15;height:29" coordorigin="8484,4796" coordsize="15,29" path="m8484,4825l8487,4825,8487,4823,8491,4823,8491,4820,8494,4820,8494,4818,8494,4816,8496,4816,8496,4808,8499,4808,8499,4804,8496,4804,8496,4796e" filled="false" stroked="true" strokeweight=".84pt" strokecolor="#050000">
                <v:path arrowok="t"/>
              </v:shape>
            </v:group>
            <v:group style="position:absolute;left:8465;top:4792;width:15;height:34" coordorigin="8465,4792" coordsize="15,34">
              <v:shape style="position:absolute;left:8465;top:4792;width:15;height:34" coordorigin="8465,4792" coordsize="15,34" path="m8470,4792l8470,4794,8467,4796,8467,4801,8465,4804,8465,4811,8467,4811,8467,4818,8470,4818,8470,4820,8472,4820,8472,4823,8475,4823,8477,4825,8479,4825e" filled="false" stroked="true" strokeweight=".84pt" strokecolor="#050000">
                <v:path arrowok="t"/>
              </v:shape>
            </v:group>
            <v:group style="position:absolute;left:8487;top:4830;width:3;height:3" coordorigin="8487,4830" coordsize="3,3">
              <v:shape style="position:absolute;left:8487;top:4830;width:3;height:3" coordorigin="8487,4830" coordsize="3,3" path="m8487,4830l8487,4832,8489,4832e" filled="false" stroked="true" strokeweight=".84pt" strokecolor="#050000">
                <v:path arrowok="t"/>
              </v:shape>
            </v:group>
            <v:group style="position:absolute;left:8475;top:4787;width:8;height:3" coordorigin="8475,4787" coordsize="8,3">
              <v:shape style="position:absolute;left:8475;top:4787;width:8;height:3" coordorigin="8475,4787" coordsize="8,3" path="m8482,4787l8477,4787,8477,4789,8475,4789e" filled="false" stroked="true" strokeweight=".84pt" strokecolor="#050000">
                <v:path arrowok="t"/>
              </v:shape>
            </v:group>
            <v:group style="position:absolute;left:8469;top:4783;width:2;height:17" coordorigin="8469,4783" coordsize="2,17">
              <v:shape style="position:absolute;left:8469;top:4783;width:2;height:17" coordorigin="8469,4783" coordsize="0,17" path="m8469,4783l8469,4800e" filled="false" stroked="true" strokeweight=".12pt" strokecolor="#050000">
                <v:path arrowok="t"/>
              </v:shape>
            </v:group>
            <v:group style="position:absolute;left:8496;top:4830;width:3;height:3" coordorigin="8496,4830" coordsize="3,3">
              <v:shape style="position:absolute;left:8496;top:4830;width:3;height:3" coordorigin="8496,4830" coordsize="3,3" path="m8499,4830l8496,4830,8496,4832e" filled="false" stroked="true" strokeweight=".84pt" strokecolor="#050000">
                <v:path arrowok="t"/>
              </v:shape>
            </v:group>
            <v:group style="position:absolute;left:8490;top:4829;width:17;height:2" coordorigin="8490,4829" coordsize="17,2">
              <v:shape style="position:absolute;left:8490;top:4829;width:17;height:2" coordorigin="8490,4829" coordsize="17,0" path="m8490,4829l8507,4829e" filled="false" stroked="true" strokeweight=".12pt" strokecolor="#050000">
                <v:path arrowok="t"/>
              </v:shape>
            </v:group>
            <v:group style="position:absolute;left:8497;top:4822;width:2;height:17" coordorigin="8497,4822" coordsize="2,17">
              <v:shape style="position:absolute;left:8497;top:4822;width:2;height:17" coordorigin="8497,4822" coordsize="0,17" path="m8497,4822l8497,4838e" filled="false" stroked="true" strokeweight=".12pt" strokecolor="#050000">
                <v:path arrowok="t"/>
              </v:shape>
            </v:group>
            <v:group style="position:absolute;left:8488;top:4829;width:17;height:2" coordorigin="8488,4829" coordsize="17,2">
              <v:shape style="position:absolute;left:8488;top:4829;width:17;height:2" coordorigin="8488,4829" coordsize="17,0" path="m8488,4829l8505,4829e" filled="false" stroked="true" strokeweight=".12pt" strokecolor="#050000">
                <v:path arrowok="t"/>
              </v:shape>
            </v:group>
            <v:group style="position:absolute;left:8488;top:4829;width:17;height:2" coordorigin="8488,4829" coordsize="17,2">
              <v:shape style="position:absolute;left:8488;top:4829;width:17;height:2" coordorigin="8488,4829" coordsize="17,0" path="m8488,4829l8505,4829e" filled="false" stroked="true" strokeweight=".12pt" strokecolor="#050000">
                <v:path arrowok="t"/>
              </v:shape>
            </v:group>
            <v:group style="position:absolute;left:8497;top:4819;width:2;height:17" coordorigin="8497,4819" coordsize="2,17">
              <v:shape style="position:absolute;left:8497;top:4819;width:2;height:17" coordorigin="8497,4819" coordsize="0,17" path="m8497,4819l8497,4836e" filled="false" stroked="true" strokeweight=".12pt" strokecolor="#050000">
                <v:path arrowok="t"/>
              </v:shape>
            </v:group>
            <v:group style="position:absolute;left:8488;top:4826;width:17;height:2" coordorigin="8488,4826" coordsize="17,2">
              <v:shape style="position:absolute;left:8488;top:4826;width:17;height:2" coordorigin="8488,4826" coordsize="17,0" path="m8488,4826l8505,4826e" filled="false" stroked="true" strokeweight=".12pt" strokecolor="#050000">
                <v:path arrowok="t"/>
              </v:shape>
            </v:group>
            <v:group style="position:absolute;left:8489;top:4830;width:8;height:3" coordorigin="8489,4830" coordsize="8,3">
              <v:shape style="position:absolute;left:8489;top:4830;width:8;height:3" coordorigin="8489,4830" coordsize="8,3" path="m8496,4830l8494,4830,8494,4832,8489,4832e" filled="false" stroked="true" strokeweight=".84pt" strokecolor="#050000">
                <v:path arrowok="t"/>
              </v:shape>
            </v:group>
            <v:group style="position:absolute;left:8489;top:4828;width:5;height:3" coordorigin="8489,4828" coordsize="5,3">
              <v:shape style="position:absolute;left:8489;top:4828;width:5;height:3" coordorigin="8489,4828" coordsize="5,3" path="m8494,4828l8494,4830,8491,4830,8489,4830e" filled="false" stroked="true" strokeweight=".84pt" strokecolor="#050000">
                <v:path arrowok="t"/>
              </v:shape>
            </v:group>
            <v:group style="position:absolute;left:8478;top:4826;width:17;height:2" coordorigin="8478,4826" coordsize="17,2">
              <v:shape style="position:absolute;left:8478;top:4826;width:17;height:2" coordorigin="8478,4826" coordsize="17,0" path="m8478,4826l8495,4826e" filled="false" stroked="true" strokeweight=".12pt" strokecolor="#050000">
                <v:path arrowok="t"/>
              </v:shape>
            </v:group>
            <v:group style="position:absolute;left:8485;top:4817;width:2;height:17" coordorigin="8485,4817" coordsize="2,17">
              <v:shape style="position:absolute;left:8485;top:4817;width:2;height:17" coordorigin="8485,4817" coordsize="0,17" path="m8485,4817l8485,4834e" filled="false" stroked="true" strokeweight=".12pt" strokecolor="#050000">
                <v:path arrowok="t"/>
              </v:shape>
            </v:group>
            <v:group style="position:absolute;left:8487;top:4823;width:5;height:3" coordorigin="8487,4823" coordsize="5,3">
              <v:shape style="position:absolute;left:8487;top:4823;width:5;height:3" coordorigin="8487,4823" coordsize="5,3" path="m8491,4823l8489,4823,8489,4825,8487,4825e" filled="false" stroked="true" strokeweight=".84pt" strokecolor="#050000">
                <v:path arrowok="t"/>
              </v:shape>
            </v:group>
            <v:group style="position:absolute;left:8491;top:4832;width:8;height:3" coordorigin="8491,4832" coordsize="8,3">
              <v:shape style="position:absolute;left:8491;top:4832;width:8;height:3" coordorigin="8491,4832" coordsize="8,3" path="m8491,4835l8496,4835,8496,4832,8499,4832e" filled="false" stroked="true" strokeweight=".84pt" strokecolor="#050000">
                <v:path arrowok="t"/>
              </v:shape>
            </v:group>
            <v:group style="position:absolute;left:8489;top:4830;width:8;height:3" coordorigin="8489,4830" coordsize="8,3">
              <v:shape style="position:absolute;left:8489;top:4830;width:8;height:3" coordorigin="8489,4830" coordsize="8,3" path="m8496,4830l8494,4830,8494,4832,8489,4832e" filled="false" stroked="true" strokeweight=".84pt" strokecolor="#050000">
                <v:path arrowok="t"/>
              </v:shape>
            </v:group>
            <v:group style="position:absolute;left:8489;top:4830;width:8;height:3" coordorigin="8489,4830" coordsize="8,3">
              <v:shape style="position:absolute;left:8489;top:4830;width:8;height:3" coordorigin="8489,4830" coordsize="8,3" path="m8496,4830l8494,4830,8494,4832,8489,4832e" filled="false" stroked="true" strokeweight=".84pt" strokecolor="#050000">
                <v:path arrowok="t"/>
              </v:shape>
            </v:group>
            <v:group style="position:absolute;left:8497;top:4822;width:2;height:17" coordorigin="8497,4822" coordsize="2,17">
              <v:shape style="position:absolute;left:8497;top:4822;width:2;height:17" coordorigin="8497,4822" coordsize="0,17" path="m8497,4822l8497,4838e" filled="false" stroked="true" strokeweight=".12pt" strokecolor="#050000">
                <v:path arrowok="t"/>
              </v:shape>
            </v:group>
            <v:group style="position:absolute;left:8485;top:4817;width:2;height:17" coordorigin="8485,4817" coordsize="2,17">
              <v:shape style="position:absolute;left:8485;top:4817;width:2;height:17" coordorigin="8485,4817" coordsize="0,17" path="m8485,4817l8485,4834e" filled="false" stroked="true" strokeweight=".12pt" strokecolor="#050000">
                <v:path arrowok="t"/>
              </v:shape>
            </v:group>
            <v:group style="position:absolute;left:8491;top:4830;width:5;height:5" coordorigin="8491,4830" coordsize="5,5">
              <v:shape style="position:absolute;left:8491;top:4830;width:5;height:5" coordorigin="8491,4830" coordsize="5,5" path="m8496,4830l8496,4832,8494,4832,8491,4832,8491,4835e" filled="false" stroked="true" strokeweight=".84pt" strokecolor="#050000">
                <v:path arrowok="t"/>
              </v:shape>
            </v:group>
            <v:group style="position:absolute;left:8479;top:4828;width:3;height:3" coordorigin="8479,4828" coordsize="3,3">
              <v:shape style="position:absolute;left:8479;top:4828;width:3;height:3" coordorigin="8479,4828" coordsize="3,3" path="m8479,4828l8482,4828,8482,4830,8479,4830e" filled="false" stroked="true" strokeweight=".84pt" strokecolor="#050000">
                <v:path arrowok="t"/>
              </v:shape>
            </v:group>
            <v:group style="position:absolute;left:8488;top:4831;width:17;height:2" coordorigin="8488,4831" coordsize="17,2">
              <v:shape style="position:absolute;left:8488;top:4831;width:17;height:2" coordorigin="8488,4831" coordsize="17,0" path="m8488,4831l8505,4831e" filled="false" stroked="true" strokeweight=".12pt" strokecolor="#050000">
                <v:path arrowok="t"/>
              </v:shape>
            </v:group>
            <v:group style="position:absolute;left:8490;top:4828;width:2;height:15" coordorigin="8490,4828" coordsize="2,15">
              <v:shape style="position:absolute;left:8490;top:4828;width:2;height:15" coordorigin="8490,4828" coordsize="0,15" path="m8490,4828l8490,4842e" filled="false" stroked="true" strokeweight=".12pt" strokecolor="#050000">
                <v:path arrowok="t"/>
              </v:shape>
            </v:group>
            <v:group style="position:absolute;left:8489;top:4835;width:3;height:3" coordorigin="8489,4835" coordsize="3,3">
              <v:shape style="position:absolute;left:8489;top:4835;width:3;height:3" coordorigin="8489,4835" coordsize="3,3" path="m8489,4835l8489,4837,8491,4837e" filled="false" stroked="true" strokeweight=".72pt" strokecolor="#050000">
                <v:path arrowok="t"/>
              </v:shape>
            </v:group>
            <v:group style="position:absolute;left:8471;top:4783;width:2;height:17" coordorigin="8471,4783" coordsize="2,17">
              <v:shape style="position:absolute;left:8471;top:4783;width:2;height:17" coordorigin="8471,4783" coordsize="0,17" path="m8471,4783l8471,4800e" filled="false" stroked="true" strokeweight=".12pt" strokecolor="#050000">
                <v:path arrowok="t"/>
              </v:shape>
            </v:group>
            <v:group style="position:absolute;left:8490;top:4830;width:2;height:15" coordorigin="8490,4830" coordsize="2,15">
              <v:shape style="position:absolute;left:8490;top:4830;width:2;height:15" coordorigin="8490,4830" coordsize="0,15" path="m8490,4830l8490,4844e" filled="false" stroked="true" strokeweight=".12pt" strokecolor="#050000">
                <v:path arrowok="t"/>
              </v:shape>
            </v:group>
            <v:group style="position:absolute;left:8490;top:4830;width:2;height:15" coordorigin="8490,4830" coordsize="2,15">
              <v:shape style="position:absolute;left:8490;top:4830;width:2;height:15" coordorigin="8490,4830" coordsize="0,15" path="m8490,4830l8490,4844e" filled="false" stroked="true" strokeweight=".12pt" strokecolor="#050000">
                <v:path arrowok="t"/>
              </v:shape>
            </v:group>
            <v:group style="position:absolute;left:8484;top:4789;width:5;height:3" coordorigin="8484,4789" coordsize="5,3">
              <v:shape style="position:absolute;left:8484;top:4789;width:5;height:3" coordorigin="8484,4789" coordsize="5,3" path="m8489,4792l8487,4789,8484,4789e" filled="false" stroked="true" strokeweight=".84pt" strokecolor="#050000">
                <v:path arrowok="t"/>
              </v:shape>
            </v:group>
            <v:group style="position:absolute;left:8470;top:4789;width:12;height:34" coordorigin="8470,4789" coordsize="12,34">
              <v:shape style="position:absolute;left:8470;top:4789;width:12;height:34" coordorigin="8470,4789" coordsize="12,34" path="m8482,4789l8479,4789,8477,4792,8475,4792,8475,4794,8472,4794,8472,4796,8472,4799,8470,4799,8470,4813,8472,4816,8472,4818,8475,4818,8475,4820,8477,4820,8477,4823,8479,4823e" filled="false" stroked="true" strokeweight=".84pt" strokecolor="#050000">
                <v:path arrowok="t"/>
              </v:shape>
            </v:group>
            <v:group style="position:absolute;left:8482;top:4820;width:8;height:3" coordorigin="8482,4820" coordsize="8,3">
              <v:shape style="position:absolute;left:8482;top:4820;width:8;height:3" coordorigin="8482,4820" coordsize="8,3" path="m8482,4823l8487,4823,8487,4820,8489,4820e" filled="false" stroked="true" strokeweight=".84pt" strokecolor="#050000">
                <v:path arrowok="t"/>
              </v:shape>
            </v:group>
            <v:group style="position:absolute;left:8467;top:4787;width:32;height:39" coordorigin="8467,4787" coordsize="32,39">
              <v:shape style="position:absolute;left:8467;top:4787;width:32;height:39" coordorigin="8467,4787" coordsize="32,39" path="m8470,4816l8470,4813,8467,4811,8467,4801,8470,4801,8470,4796,8472,4794,8472,4792,8475,4792,8475,4789,8477,4789,8479,4789,8479,4787,8487,4787,8487,4789,8491,4789,8491,4792,8494,4792,8494,4794,8494,4796,8496,4796,8496,4799,8496,4804,8499,4804,8499,4806,8496,4808,8496,4816,8494,4816,8494,4820,8491,4820,8491,4823,8489,4823,8487,4823,8487,4825,8479,4825,8477,4823,8475,4823,8475,4820,8472,4820,8472,4818,8470,4818,8470,4816xe" filled="false" stroked="true" strokeweight=".84pt" strokecolor="#050000">
                <v:path arrowok="t"/>
              </v:shape>
            </v:group>
            <v:group style="position:absolute;left:8500;top:4825;width:2;height:15" coordorigin="8500,4825" coordsize="2,15">
              <v:shape style="position:absolute;left:8500;top:4825;width:2;height:15" coordorigin="8500,4825" coordsize="0,15" path="m8500,4825l8500,4840e" filled="false" stroked="true" strokeweight=".12pt" strokecolor="#050000">
                <v:path arrowok="t"/>
              </v:shape>
            </v:group>
            <v:group style="position:absolute;left:8491;top:4832;width:8;height:5" coordorigin="8491,4832" coordsize="8,5">
              <v:shape style="position:absolute;left:8491;top:4832;width:8;height:5" coordorigin="8491,4832" coordsize="8,5" path="m8499,4832l8496,4832,8496,4835,8491,4835,8491,4837e" filled="false" stroked="true" strokeweight=".72pt" strokecolor="#050000">
                <v:path arrowok="t"/>
              </v:shape>
            </v:group>
            <v:group style="position:absolute;left:8491;top:4832;width:8;height:5" coordorigin="8491,4832" coordsize="8,5">
              <v:shape style="position:absolute;left:8491;top:4832;width:8;height:5" coordorigin="8491,4832" coordsize="8,5" path="m8499,4832l8499,4835,8496,4835,8494,4837,8491,4837e" filled="false" stroked="true" strokeweight=".72pt" strokecolor="#050000">
                <v:path arrowok="t"/>
              </v:shape>
            </v:group>
            <v:group style="position:absolute;left:8472;top:4816;width:8;height:8" coordorigin="8472,4816" coordsize="8,8">
              <v:shape style="position:absolute;left:8472;top:4816;width:8;height:8" coordorigin="8472,4816" coordsize="8,8" path="m8472,4816l8472,4818,8475,4818,8475,4820,8477,4820,8477,4823,8479,4823e" filled="false" stroked="true" strokeweight=".84pt" strokecolor="#050000">
                <v:path arrowok="t"/>
              </v:shape>
            </v:group>
            <v:group style="position:absolute;left:8491;top:4832;width:5;height:3" coordorigin="8491,4832" coordsize="5,3">
              <v:shape style="position:absolute;left:8491;top:4832;width:5;height:3" coordorigin="8491,4832" coordsize="5,3" path="m8496,4832l8496,4835,8494,4835,8491,4835e" filled="false" stroked="true" strokeweight=".72pt" strokecolor="#050000">
                <v:path arrowok="t"/>
              </v:shape>
            </v:group>
            <v:group style="position:absolute;left:8491;top:4832;width:5;height:3" coordorigin="8491,4832" coordsize="5,3">
              <v:shape style="position:absolute;left:8491;top:4832;width:5;height:3" coordorigin="8491,4832" coordsize="5,3" path="m8496,4832l8494,4832,8494,4835,8491,4835e" filled="false" stroked="true" strokeweight=".84pt" strokecolor="#050000">
                <v:path arrowok="t"/>
              </v:shape>
            </v:group>
            <v:group style="position:absolute;left:8497;top:4824;width:2;height:17" coordorigin="8497,4824" coordsize="2,17">
              <v:shape style="position:absolute;left:8497;top:4824;width:2;height:17" coordorigin="8497,4824" coordsize="0,17" path="m8497,4824l8497,4841e" filled="false" stroked="true" strokeweight=".12pt" strokecolor="#050000">
                <v:path arrowok="t"/>
              </v:shape>
            </v:group>
            <v:group style="position:absolute;left:8482;top:4799;width:15;height:24" coordorigin="8482,4799" coordsize="15,24">
              <v:shape style="position:absolute;left:8482;top:4799;width:15;height:24" coordorigin="8482,4799" coordsize="15,24" path="m8494,4799l8496,4799,8496,4801,8496,4813,8494,4813,8494,4818,8491,4818,8491,4820,8489,4820,8487,4820,8487,4823,8482,4823e" filled="false" stroked="true" strokeweight=".84pt" strokecolor="#050000">
                <v:path arrowok="t"/>
              </v:shape>
            </v:group>
            <v:group style="position:absolute;left:8472;top:4816;width:8;height:8" coordorigin="8472,4816" coordsize="8,8">
              <v:shape style="position:absolute;left:8472;top:4816;width:8;height:8" coordorigin="8472,4816" coordsize="8,8" path="m8479,4823l8477,4820,8475,4820,8475,4818,8472,4818,8472,4816e" filled="false" stroked="true" strokeweight=".84pt" strokecolor="#050000">
                <v:path arrowok="t"/>
              </v:shape>
            </v:group>
            <v:group style="position:absolute;left:8470;top:4816;width:10;height:10" coordorigin="8470,4816" coordsize="10,10">
              <v:shape style="position:absolute;left:8470;top:4816;width:10;height:10" coordorigin="8470,4816" coordsize="10,10" path="m8479,4825l8477,4825,8477,4823,8475,4823,8475,4820,8472,4820,8472,4818,8470,4818,8470,4816e" filled="false" stroked="true" strokeweight=".84pt" strokecolor="#050000">
                <v:path arrowok="t"/>
              </v:shape>
            </v:group>
            <v:group style="position:absolute;left:8467;top:4816;width:5;height:5" coordorigin="8467,4816" coordsize="5,5">
              <v:shape style="position:absolute;left:8467;top:4816;width:5;height:5" coordorigin="8467,4816" coordsize="5,5" path="m8472,4820l8470,4820,8470,4818,8467,4816e" filled="false" stroked="true" strokeweight=".84pt" strokecolor="#050000">
                <v:path arrowok="t"/>
              </v:shape>
            </v:group>
            <v:group style="position:absolute;left:8472;top:4816;width:8;height:8" coordorigin="8472,4816" coordsize="8,8">
              <v:shape style="position:absolute;left:8472;top:4816;width:8;height:8" coordorigin="8472,4816" coordsize="8,8" path="m8479,4823l8477,4823,8477,4820,8475,4820,8475,4818,8472,4818,8472,4816e" filled="false" stroked="true" strokeweight=".84pt" strokecolor="#050000">
                <v:path arrowok="t"/>
              </v:shape>
            </v:group>
            <v:group style="position:absolute;left:8491;top:4832;width:5;height:3" coordorigin="8491,4832" coordsize="5,3">
              <v:shape style="position:absolute;left:8491;top:4832;width:5;height:3" coordorigin="8491,4832" coordsize="5,3" path="m8496,4832l8496,4835,8494,4835,8491,4835e" filled="false" stroked="true" strokeweight=".84pt" strokecolor="#050000">
                <v:path arrowok="t"/>
              </v:shape>
            </v:group>
            <v:group style="position:absolute;left:8482;top:4811;width:5;height:3" coordorigin="8482,4811" coordsize="5,3">
              <v:shape style="position:absolute;left:8482;top:4811;width:5;height:3" coordorigin="8482,4811" coordsize="5,3" path="m8482,4811l8484,4811,8484,4813,8487,4813e" filled="false" stroked="true" strokeweight=".84pt" strokecolor="#050000">
                <v:path arrowok="t"/>
              </v:shape>
            </v:group>
            <v:group style="position:absolute;left:8484;top:4811;width:5;height:3" coordorigin="8484,4811" coordsize="5,3">
              <v:shape style="position:absolute;left:8484;top:4811;width:5;height:3" coordorigin="8484,4811" coordsize="5,3" path="m8489,4813l8487,4813,8484,4811e" filled="false" stroked="true" strokeweight=".84pt" strokecolor="#050000">
                <v:path arrowok="t"/>
              </v:shape>
            </v:group>
            <v:group style="position:absolute;left:8485;top:4817;width:2;height:17" coordorigin="8485,4817" coordsize="2,17">
              <v:shape style="position:absolute;left:8485;top:4817;width:2;height:17" coordorigin="8485,4817" coordsize="0,17" path="m8485,4817l8485,4834e" filled="false" stroked="true" strokeweight=".12pt" strokecolor="#050000">
                <v:path arrowok="t"/>
              </v:shape>
            </v:group>
            <v:group style="position:absolute;left:8484;top:4799;width:10;height:15" coordorigin="8484,4799" coordsize="10,15">
              <v:shape style="position:absolute;left:8484;top:4799;width:10;height:15" coordorigin="8484,4799" coordsize="10,15" path="m8484,4811l8484,4801,8487,4801,8487,4799,8489,4799,8491,4799,8491,4801,8494,4801,8494,4804,8494,4811,8491,4811,8491,4813,8489,4813,8487,4813,8487,4811,8484,4811xe" filled="false" stroked="true" strokeweight=".84pt" strokecolor="#050000">
                <v:path arrowok="t"/>
              </v:shape>
            </v:group>
            <v:group style="position:absolute;left:8470;top:4789;width:15;height:27" coordorigin="8470,4789" coordsize="15,27">
              <v:shape style="position:absolute;left:8470;top:4789;width:15;height:27" coordorigin="8470,4789" coordsize="15,27" path="m8484,4789l8479,4789,8479,4792,8475,4792,8475,4794,8472,4794,8472,4796,8472,4799,8470,4799,8470,4813,8472,4813,8472,4816e" filled="false" stroked="true" strokeweight=".84pt" strokecolor="#050000">
                <v:path arrowok="t"/>
              </v:shape>
            </v:group>
            <v:group style="position:absolute;left:8475;top:4787;width:8;height:3" coordorigin="8475,4787" coordsize="8,3">
              <v:shape style="position:absolute;left:8475;top:4787;width:8;height:3" coordorigin="8475,4787" coordsize="8,3" path="m8475,4789l8477,4789,8477,4787,8482,4787e" filled="false" stroked="true" strokeweight=".84pt" strokecolor="#050000">
                <v:path arrowok="t"/>
              </v:shape>
            </v:group>
            <v:group style="position:absolute;left:8496;top:4830;width:3;height:3" coordorigin="8496,4830" coordsize="3,3">
              <v:shape style="position:absolute;left:8496;top:4830;width:3;height:3" coordorigin="8496,4830" coordsize="3,3" path="m8496,4832l8496,4830,8499,4830e" filled="false" stroked="true" strokeweight=".84pt" strokecolor="#050000">
                <v:path arrowok="t"/>
              </v:shape>
            </v:group>
            <v:group style="position:absolute;left:8496;top:4828;width:3;height:3" coordorigin="8496,4828" coordsize="3,3">
              <v:shape style="position:absolute;left:8496;top:4828;width:3;height:3" coordorigin="8496,4828" coordsize="3,3" path="m8496,4830l8499,4830,8496,4828e" filled="false" stroked="true" strokeweight=".84pt" strokecolor="#050000">
                <v:path arrowok="t"/>
              </v:shape>
            </v:group>
            <v:group style="position:absolute;left:8469;top:4783;width:2;height:17" coordorigin="8469,4783" coordsize="2,17">
              <v:shape style="position:absolute;left:8469;top:4783;width:2;height:17" coordorigin="8469,4783" coordsize="0,17" path="m8469,4783l8469,4800e" filled="false" stroked="true" strokeweight=".12pt" strokecolor="#050000">
                <v:path arrowok="t"/>
              </v:shape>
            </v:group>
            <v:group style="position:absolute;left:8489;top:4832;width:8;height:3" coordorigin="8489,4832" coordsize="8,3">
              <v:shape style="position:absolute;left:8489;top:4832;width:8;height:3" coordorigin="8489,4832" coordsize="8,3" path="m8489,4835l8496,4835,8496,4832e" filled="false" stroked="true" strokeweight=".84pt" strokecolor="#050000">
                <v:path arrowok="t"/>
              </v:shape>
            </v:group>
            <v:group style="position:absolute;left:8488;top:4829;width:17;height:2" coordorigin="8488,4829" coordsize="17,2">
              <v:shape style="position:absolute;left:8488;top:4829;width:17;height:2" coordorigin="8488,4829" coordsize="17,0" path="m8488,4829l8505,4829e" filled="false" stroked="true" strokeweight=".12pt" strokecolor="#050000">
                <v:path arrowok="t"/>
              </v:shape>
            </v:group>
            <v:group style="position:absolute;left:8497;top:4807;width:2;height:17" coordorigin="8497,4807" coordsize="2,17">
              <v:shape style="position:absolute;left:8497;top:4807;width:2;height:17" coordorigin="8497,4807" coordsize="0,17" path="m8497,4807l8497,4824e" filled="false" stroked="true" strokeweight=".12pt" strokecolor="#050000">
                <v:path arrowok="t"/>
              </v:shape>
            </v:group>
            <v:group style="position:absolute;left:8496;top:4830;width:3;height:3" coordorigin="8496,4830" coordsize="3,3">
              <v:shape style="position:absolute;left:8496;top:4830;width:3;height:3" coordorigin="8496,4830" coordsize="3,3" path="m8499,4830l8499,4832,8496,4832e" filled="false" stroked="true" strokeweight=".84pt" strokecolor="#050000">
                <v:path arrowok="t"/>
              </v:shape>
            </v:group>
            <v:group style="position:absolute;left:8488;top:4828;width:17;height:2" coordorigin="8488,4828" coordsize="17,2">
              <v:shape style="position:absolute;left:8488;top:4828;width:17;height:2" coordorigin="8488,4828" coordsize="17,0" path="m8488,4828l8505,4828e" filled="false" stroked="true" strokeweight=".24pt" strokecolor="#050000">
                <v:path arrowok="t"/>
              </v:shape>
            </v:group>
            <v:group style="position:absolute;left:8465;top:4792;width:5;height:24" coordorigin="8465,4792" coordsize="5,24">
              <v:shape style="position:absolute;left:8465;top:4792;width:5;height:24" coordorigin="8465,4792" coordsize="5,24" path="m8467,4816l8467,4811,8465,4808,8465,4804,8467,4804,8467,4796,8470,4794,8470,4792e" filled="false" stroked="true" strokeweight=".84pt" strokecolor="#050000">
                <v:path arrowok="t"/>
              </v:shape>
            </v:group>
            <v:group style="position:absolute;left:8467;top:4787;width:15;height:29" coordorigin="8467,4787" coordsize="15,29">
              <v:shape style="position:absolute;left:8467;top:4787;width:15;height:29" coordorigin="8467,4787" coordsize="15,29" path="m8470,4816l8470,4813,8467,4813,8467,4799,8470,4799,8470,4794,8472,4794,8472,4792,8475,4792,8475,4789,8477,4789,8479,4787,8482,4787e" filled="false" stroked="true" strokeweight=".84pt" strokecolor="#050000">
                <v:path arrowok="t"/>
              </v:shape>
            </v:group>
            <v:group style="position:absolute;left:8487;top:4823;width:5;height:3" coordorigin="8487,4823" coordsize="5,3">
              <v:shape style="position:absolute;left:8487;top:4823;width:5;height:3" coordorigin="8487,4823" coordsize="5,3" path="m8487,4825l8489,4823,8491,4823e" filled="false" stroked="true" strokeweight=".84pt" strokecolor="#050000">
                <v:path arrowok="t"/>
              </v:shape>
            </v:group>
            <v:group style="position:absolute;left:8487;top:4828;width:8;height:3" coordorigin="8487,4828" coordsize="8,3">
              <v:shape style="position:absolute;left:8487;top:4828;width:8;height:3" coordorigin="8487,4828" coordsize="8,3" path="m8487,4830l8491,4830,8491,4828,8494,4828,8494,4830,8489,4830e" filled="false" stroked="true" strokeweight=".84pt" strokecolor="#050000">
                <v:path arrowok="t"/>
              </v:shape>
            </v:group>
            <v:group style="position:absolute;left:8495;top:4819;width:2;height:17" coordorigin="8495,4819" coordsize="2,17">
              <v:shape style="position:absolute;left:8495;top:4819;width:2;height:17" coordorigin="8495,4819" coordsize="0,17" path="m8495,4819l8495,4836e" filled="false" stroked="true" strokeweight=".12pt" strokecolor="#050000">
                <v:path arrowok="t"/>
              </v:shape>
            </v:group>
            <v:group style="position:absolute;left:8487;top:4830;width:8;height:3" coordorigin="8487,4830" coordsize="8,3">
              <v:shape style="position:absolute;left:8487;top:4830;width:8;height:3" coordorigin="8487,4830" coordsize="8,3" path="m8487,4830l8487,4832,8489,4832,8491,4830,8494,4830e" filled="false" stroked="true" strokeweight=".84pt" strokecolor="#050000">
                <v:path arrowok="t"/>
              </v:shape>
            </v:group>
            <v:group style="position:absolute;left:8484;top:4823;width:8;height:3" coordorigin="8484,4823" coordsize="8,3">
              <v:shape style="position:absolute;left:8484;top:4823;width:8;height:3" coordorigin="8484,4823" coordsize="8,3" path="m8491,4823l8489,4823,8489,4825,8484,4825e" filled="false" stroked="true" strokeweight=".84pt" strokecolor="#050000">
                <v:path arrowok="t"/>
              </v:shape>
            </v:group>
            <v:group style="position:absolute;left:8483;top:4822;width:17;height:2" coordorigin="8483,4822" coordsize="17,2">
              <v:shape style="position:absolute;left:8483;top:4822;width:17;height:2" coordorigin="8483,4822" coordsize="17,0" path="m8483,4822l8500,4822e" filled="false" stroked="true" strokeweight=".12pt" strokecolor="#050000">
                <v:path arrowok="t"/>
              </v:shape>
            </v:group>
            <v:group style="position:absolute;left:8489;top:4828;width:8;height:5" coordorigin="8489,4828" coordsize="8,5">
              <v:shape style="position:absolute;left:8489;top:4828;width:8;height:5" coordorigin="8489,4828" coordsize="8,5" path="m8496,4828l8494,4830,8491,4830,8491,4832,8489,4832e" filled="false" stroked="true" strokeweight=".84pt" strokecolor="#050000">
                <v:path arrowok="t"/>
              </v:shape>
            </v:group>
            <v:group style="position:absolute;left:8470;top:4789;width:15;height:27" coordorigin="8470,4789" coordsize="15,27">
              <v:shape style="position:absolute;left:8470;top:4789;width:15;height:27" coordorigin="8470,4789" coordsize="15,27" path="m8472,4816l8472,4813,8470,4813,8470,4799,8472,4799,8472,4794,8475,4794,8475,4792,8477,4792,8479,4792,8479,4789,8484,4789e" filled="false" stroked="true" strokeweight=".84pt" strokecolor="#050000">
                <v:path arrowok="t"/>
              </v:shape>
            </v:group>
            <v:group style="position:absolute;left:8487;top:4830;width:8;height:3" coordorigin="8487,4830" coordsize="8,3">
              <v:shape style="position:absolute;left:8487;top:4830;width:8;height:3" coordorigin="8487,4830" coordsize="8,3" path="m8487,4832l8491,4832,8494,4830e" filled="false" stroked="true" strokeweight=".84pt" strokecolor="#050000">
                <v:path arrowok="t"/>
              </v:shape>
            </v:group>
            <v:group style="position:absolute;left:8487;top:4830;width:10;height:3" coordorigin="8487,4830" coordsize="10,3">
              <v:shape style="position:absolute;left:8487;top:4830;width:10;height:3" coordorigin="8487,4830" coordsize="10,3" path="m8487,4832l8494,4832,8494,4830,8496,4830e" filled="false" stroked="true" strokeweight=".84pt" strokecolor="#050000">
                <v:path arrowok="t"/>
              </v:shape>
            </v:group>
            <v:group style="position:absolute;left:8494;top:4828;width:3;height:3" coordorigin="8494,4828" coordsize="3,3">
              <v:shape style="position:absolute;left:8494;top:4828;width:3;height:3" coordorigin="8494,4828" coordsize="3,3" path="m8496,4828l8494,4830e" filled="false" stroked="true" strokeweight=".84pt" strokecolor="#050000">
                <v:path arrowok="t"/>
              </v:shape>
            </v:group>
            <v:group style="position:absolute;left:8487;top:4830;width:10;height:5" coordorigin="8487,4830" coordsize="10,5">
              <v:shape style="position:absolute;left:8487;top:4830;width:10;height:5" coordorigin="8487,4830" coordsize="10,5" path="m8487,4832l8487,4835,8489,4835,8491,4835,8491,4832,8496,4832,8496,4830e" filled="false" stroked="true" strokeweight=".84pt" strokecolor="#050000">
                <v:path arrowok="t"/>
              </v:shape>
            </v:group>
            <v:group style="position:absolute;left:8487;top:4832;width:10;height:3" coordorigin="8487,4832" coordsize="10,3">
              <v:shape style="position:absolute;left:8487;top:4832;width:10;height:3" coordorigin="8487,4832" coordsize="10,3" path="m8487,4835l8494,4835,8494,4832,8496,4832e" filled="false" stroked="true" strokeweight=".84pt" strokecolor="#050000">
                <v:path arrowok="t"/>
              </v:shape>
            </v:group>
            <v:group style="position:absolute;left:8489;top:4832;width:8;height:3" coordorigin="8489,4832" coordsize="8,3">
              <v:shape style="position:absolute;left:8489;top:4832;width:8;height:3" coordorigin="8489,4832" coordsize="8,3" path="m8489,4835l8494,4835,8496,4832e" filled="false" stroked="true" strokeweight=".84pt" strokecolor="#050000">
                <v:path arrowok="t"/>
              </v:shape>
            </v:group>
            <v:group style="position:absolute;left:8470;top:4789;width:17;height:27" coordorigin="8470,4789" coordsize="17,27">
              <v:shape style="position:absolute;left:8470;top:4789;width:17;height:27" coordorigin="8470,4789" coordsize="17,27" path="m8472,4816l8472,4813,8470,4813,8470,4801,8472,4799,8472,4796,8475,4794,8475,4792,8477,4792,8479,4792,8479,4789,8487,4789e" filled="false" stroked="true" strokeweight=".84pt" strokecolor="#050000">
                <v:path arrowok="t"/>
              </v:shape>
            </v:group>
            <v:group style="position:absolute;left:8491;top:4794;width:3;height:3" coordorigin="8491,4794" coordsize="3,3">
              <v:shape style="position:absolute;left:8491;top:4794;width:3;height:3" coordorigin="8491,4794" coordsize="3,3" path="m8491,4794l8494,4794,8494,4796e" filled="false" stroked="true" strokeweight=".84pt" strokecolor="#050000">
                <v:path arrowok="t"/>
              </v:shape>
            </v:group>
            <v:group style="position:absolute;left:8491;top:4832;width:5;height:3" coordorigin="8491,4832" coordsize="5,3">
              <v:shape style="position:absolute;left:8491;top:4832;width:5;height:3" coordorigin="8491,4832" coordsize="5,3" path="m8496,4832l8496,4835,8494,4835,8491,4835e" filled="false" stroked="true" strokeweight=".84pt" strokecolor="#050000">
                <v:path arrowok="t"/>
              </v:shape>
            </v:group>
            <v:group style="position:absolute;left:8491;top:4832;width:5;height:3" coordorigin="8491,4832" coordsize="5,3">
              <v:shape style="position:absolute;left:8491;top:4832;width:5;height:3" coordorigin="8491,4832" coordsize="5,3" path="m8496,4832l8494,4832,8494,4835,8491,4835e" filled="false" stroked="true" strokeweight=".84pt" strokecolor="#050000">
                <v:path arrowok="t"/>
              </v:shape>
            </v:group>
            <v:group style="position:absolute;left:8489;top:4830;width:5;height:3" coordorigin="8489,4830" coordsize="5,3">
              <v:shape style="position:absolute;left:8489;top:4830;width:5;height:3" coordorigin="8489,4830" coordsize="5,3" path="m8489,4832l8491,4832,8491,4830,8494,4830e" filled="false" stroked="true" strokeweight=".84pt" strokecolor="#050000">
                <v:path arrowok="t"/>
              </v:shape>
            </v:group>
            <v:group style="position:absolute;left:8484;top:4799;width:5;height:12" coordorigin="8484,4799" coordsize="5,12">
              <v:shape style="position:absolute;left:8484;top:4799;width:5;height:12" coordorigin="8484,4799" coordsize="5,12" path="m8484,4811l8484,4801,8487,4801,8487,4799,8489,4799e" filled="false" stroked="true" strokeweight=".84pt" strokecolor="#050000">
                <v:path arrowok="t"/>
              </v:shape>
            </v:group>
            <v:group style="position:absolute;left:8489;top:4832;width:8;height:3" coordorigin="8489,4832" coordsize="8,3">
              <v:shape style="position:absolute;left:8489;top:4832;width:8;height:3" coordorigin="8489,4832" coordsize="8,3" path="m8496,4832l8491,4832,8491,4835,8489,4835e" filled="false" stroked="true" strokeweight=".84pt" strokecolor="#050000">
                <v:path arrowok="t"/>
              </v:shape>
            </v:group>
            <v:group style="position:absolute;left:8489;top:4830;width:8;height:3" coordorigin="8489,4830" coordsize="8,3">
              <v:shape style="position:absolute;left:8489;top:4830;width:8;height:3" coordorigin="8489,4830" coordsize="8,3" path="m8496,4830l8494,4830,8494,4832,8489,4832e" filled="false" stroked="true" strokeweight=".84pt" strokecolor="#050000">
                <v:path arrowok="t"/>
              </v:shape>
            </v:group>
            <v:group style="position:absolute;left:8482;top:4799;width:5;height:12" coordorigin="8482,4799" coordsize="5,12">
              <v:shape style="position:absolute;left:8482;top:4799;width:5;height:12" coordorigin="8482,4799" coordsize="5,12" path="m8482,4811l8482,4801,8484,4801,8484,4799,8487,4799e" filled="false" stroked="true" strokeweight=".84pt" strokecolor="#050000">
                <v:path arrowok="t"/>
              </v:shape>
            </v:group>
            <v:group style="position:absolute;left:8485;top:4826;width:17;height:2" coordorigin="8485,4826" coordsize="17,2">
              <v:shape style="position:absolute;left:8485;top:4826;width:17;height:2" coordorigin="8485,4826" coordsize="17,0" path="m8485,4826l8502,4826e" filled="false" stroked="true" strokeweight=".12pt" strokecolor="#050000">
                <v:path arrowok="t"/>
              </v:shape>
            </v:group>
            <v:group style="position:absolute;left:8483;top:4822;width:17;height:2" coordorigin="8483,4822" coordsize="17,2">
              <v:shape style="position:absolute;left:8483;top:4822;width:17;height:2" coordorigin="8483,4822" coordsize="17,0" path="m8483,4822l8500,4822e" filled="false" stroked="true" strokeweight=".12pt" strokecolor="#050000">
                <v:path arrowok="t"/>
              </v:shape>
            </v:group>
            <v:group style="position:absolute;left:8483;top:4822;width:17;height:2" coordorigin="8483,4822" coordsize="17,2">
              <v:shape style="position:absolute;left:8483;top:4822;width:17;height:2" coordorigin="8483,4822" coordsize="17,0" path="m8483,4822l8500,4822e" filled="false" stroked="true" strokeweight=".12pt" strokecolor="#050000">
                <v:path arrowok="t"/>
              </v:shape>
            </v:group>
            <v:group style="position:absolute;left:8467;top:4789;width:8;height:3" coordorigin="8467,4789" coordsize="8,3">
              <v:shape style="position:absolute;left:8467;top:4789;width:8;height:3" coordorigin="8467,4789" coordsize="8,3" path="m8467,4792l8472,4792,8475,4789e" filled="false" stroked="true" strokeweight=".84pt" strokecolor="#050000">
                <v:path arrowok="t"/>
              </v:shape>
            </v:group>
            <v:group style="position:absolute;left:8489;top:4825;width:3;height:3" coordorigin="8489,4825" coordsize="3,3">
              <v:shape style="position:absolute;left:8489;top:4825;width:3;height:3" coordorigin="8489,4825" coordsize="3,3" path="m8489,4828l8491,4825e" filled="false" stroked="true" strokeweight=".84pt" strokecolor="#050000">
                <v:path arrowok="t"/>
              </v:shape>
            </v:group>
            <v:group style="position:absolute;left:8489;top:4825;width:5;height:3" coordorigin="8489,4825" coordsize="5,3">
              <v:shape style="position:absolute;left:8489;top:4825;width:5;height:3" coordorigin="8489,4825" coordsize="5,3" path="m8489,4828l8491,4828,8491,4825,8494,4825,8491,4825e" filled="false" stroked="true" strokeweight=".84pt" strokecolor="#050000">
                <v:path arrowok="t"/>
              </v:shape>
            </v:group>
            <v:group style="position:absolute;left:8451;top:4753;width:10;height:24" coordorigin="8451,4753" coordsize="10,24">
              <v:shape style="position:absolute;left:8451;top:4753;width:10;height:24" coordorigin="8451,4753" coordsize="10,24" path="m8451,4753l8460,4777e" filled="false" stroked="true" strokeweight=".84pt" strokecolor="#050000">
                <v:path arrowok="t"/>
              </v:shape>
            </v:group>
            <v:group style="position:absolute;left:8451;top:4751;width:17;height:22" coordorigin="8451,4751" coordsize="17,22">
              <v:shape style="position:absolute;left:8451;top:4751;width:17;height:22" coordorigin="8451,4751" coordsize="17,22" path="m8467,4772l8458,4751,8455,4751,8455,4753,8451,4753e" filled="false" stroked="true" strokeweight=".84pt" strokecolor="#050000">
                <v:path arrowok="t"/>
              </v:shape>
            </v:group>
            <v:group style="position:absolute;left:8371;top:4727;width:58;height:39" coordorigin="8371,4727" coordsize="58,39">
              <v:shape style="position:absolute;left:8371;top:4727;width:58;height:39" coordorigin="8371,4727" coordsize="58,39" path="m8371,4765l8371,4763,8374,4763,8374,4760,8376,4758,8376,4756,8379,4753,8379,4751,8381,4751,8381,4746,8383,4746,8383,4741,8386,4741,8386,4739,8388,4739,8388,4734,8391,4734,8391,4732,8393,4732,8393,4729,8395,4729,8398,4729,8398,4727,8403,4727,8405,4727,8429,4727e" filled="false" stroked="true" strokeweight=".84pt" strokecolor="#050000">
                <v:path arrowok="t"/>
              </v:shape>
            </v:group>
            <v:group style="position:absolute;left:8434;top:4720;width:24;height:32" coordorigin="8434,4720" coordsize="24,32">
              <v:shape style="position:absolute;left:8434;top:4720;width:24;height:32" coordorigin="8434,4720" coordsize="24,32" path="m8434,4720l8436,4722,8441,4722,8441,4724,8443,4724,8443,4727,8446,4727,8446,4729,8448,4729,8448,4732,8448,4734,8451,4736,8451,4739,8453,4741,8453,4744,8455,4746,8455,4751,8458,4751e" filled="false" stroked="true" strokeweight=".84pt" strokecolor="#050000">
                <v:path arrowok="t"/>
              </v:shape>
            </v:group>
            <v:group style="position:absolute;left:8429;top:4727;width:22;height:27" coordorigin="8429,4727" coordsize="22,27">
              <v:shape style="position:absolute;left:8429;top:4727;width:22;height:27" coordorigin="8429,4727" coordsize="22,27" path="m8429,4727l8434,4727,8434,4729,8439,4729,8439,4732,8441,4734,8441,4736,8443,4736,8443,4739,8446,4739,8446,4744,8448,4746,8448,4748,8451,4751,8451,4753e" filled="false" stroked="true" strokeweight=".84pt" strokecolor="#050000">
                <v:path arrowok="t"/>
              </v:shape>
            </v:group>
            <v:group style="position:absolute;left:8343;top:4765;width:29;height:32" coordorigin="8343,4765" coordsize="29,32">
              <v:shape style="position:absolute;left:8343;top:4765;width:29;height:32" coordorigin="8343,4765" coordsize="29,32" path="m8371,4765l8371,4768,8369,4768,8369,4770,8367,4770,8367,4772,8364,4775,8364,4777,8362,4777,8362,4780,8359,4780,8359,4782,8357,4782,8357,4784,8355,4784,8355,4787,8352,4787,8350,4789,8347,4792,8347,4794,8345,4794,8345,4796,8343,4796e" filled="false" stroked="true" strokeweight=".84pt" strokecolor="#050000">
                <v:path arrowok="t"/>
              </v:shape>
            </v:group>
            <v:group style="position:absolute;left:8333;top:4760;width:29;height:27" coordorigin="8333,4760" coordsize="29,27">
              <v:shape style="position:absolute;left:8333;top:4760;width:29;height:27" coordorigin="8333,4760" coordsize="29,27" path="m8362,4760l8362,4763,8359,4765,8359,4768,8357,4768,8357,4770,8355,4770,8355,4772,8352,4772,8352,4775,8350,4775,8347,4777,8345,4777,8343,4780,8343,4782,8340,4782,8338,4784,8333,4787e" filled="false" stroked="true" strokeweight=".84pt" strokecolor="#050000">
                <v:path arrowok="t"/>
              </v:shape>
            </v:group>
            <w10:wrap type="none"/>
          </v:group>
        </w:pict>
      </w:r>
      <w:r>
        <w:rPr>
          <w:color w:val="231F20"/>
          <w:spacing w:val="-5"/>
          <w:w w:val="105"/>
        </w:rPr>
        <w:t>CARTON </w:t>
      </w:r>
      <w:r>
        <w:rPr>
          <w:color w:val="231F20"/>
          <w:spacing w:val="-6"/>
          <w:w w:val="105"/>
        </w:rPr>
        <w:t>CONTENTS </w:t>
      </w:r>
      <w:r>
        <w:rPr>
          <w:color w:val="231F20"/>
          <w:spacing w:val="-5"/>
          <w:w w:val="105"/>
        </w:rPr>
        <w:t>AND SPARE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5"/>
          <w:w w:val="105"/>
        </w:rPr>
        <w:t>PARTS</w:t>
      </w:r>
      <w:r>
        <w:rPr>
          <w:b w:val="0"/>
          <w:spacing w:val="-5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2"/>
          <w:szCs w:val="12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8"/>
        <w:gridCol w:w="3753"/>
        <w:gridCol w:w="1046"/>
        <w:gridCol w:w="208"/>
        <w:gridCol w:w="122"/>
        <w:gridCol w:w="232"/>
        <w:gridCol w:w="111"/>
        <w:gridCol w:w="593"/>
        <w:gridCol w:w="1399"/>
      </w:tblGrid>
      <w:tr>
        <w:trPr>
          <w:trHeight w:val="554" w:hRule="exact"/>
        </w:trPr>
        <w:tc>
          <w:tcPr>
            <w:tcW w:w="8622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>
              <w:pStyle w:val="TableParagraph"/>
              <w:spacing w:line="531" w:lineRule="exact" w:before="23"/>
              <w:ind w:right="73"/>
              <w:jc w:val="center"/>
              <w:rPr>
                <w:rFonts w:ascii="Calibri" w:hAnsi="Calibri" w:cs="Calibri" w:eastAsia="Calibri"/>
                <w:sz w:val="55"/>
                <w:szCs w:val="55"/>
              </w:rPr>
            </w:pPr>
            <w:r>
              <w:rPr>
                <w:rFonts w:ascii="Calibri"/>
                <w:b/>
                <w:color w:val="FFFFFF"/>
                <w:w w:val="105"/>
                <w:sz w:val="55"/>
              </w:rPr>
              <w:t>Part</w:t>
            </w:r>
            <w:r>
              <w:rPr>
                <w:rFonts w:ascii="Calibri"/>
                <w:b/>
                <w:color w:val="FFFFFF"/>
                <w:spacing w:val="6"/>
                <w:w w:val="105"/>
                <w:sz w:val="55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55"/>
              </w:rPr>
              <w:t>list</w:t>
            </w:r>
            <w:r>
              <w:rPr>
                <w:rFonts w:ascii="Calibri"/>
                <w:sz w:val="55"/>
              </w:rPr>
            </w:r>
          </w:p>
        </w:tc>
      </w:tr>
      <w:tr>
        <w:trPr>
          <w:trHeight w:val="112" w:hRule="exact"/>
        </w:trPr>
        <w:tc>
          <w:tcPr>
            <w:tcW w:w="8622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</w:tr>
      <w:tr>
        <w:trPr>
          <w:trHeight w:val="455" w:hRule="exact"/>
        </w:trPr>
        <w:tc>
          <w:tcPr>
            <w:tcW w:w="1158" w:type="dxa"/>
            <w:tcBorders>
              <w:top w:val="nil" w:sz="6" w:space="0" w:color="auto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80" w:lineRule="auto" w:before="41"/>
              <w:ind w:left="134" w:right="13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231F20"/>
                <w:w w:val="105"/>
                <w:sz w:val="24"/>
              </w:rPr>
              <w:t>Parts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24"/>
              </w:rPr>
              <w:t>Number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753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8"/>
              <w:ind w:left="1118"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  <w:r>
              <w:rPr>
                <w:rFonts w:ascii="Calibri"/>
                <w:b/>
                <w:color w:val="231F20"/>
                <w:w w:val="105"/>
                <w:sz w:val="29"/>
              </w:rPr>
              <w:t>Discription</w:t>
            </w:r>
            <w:r>
              <w:rPr>
                <w:rFonts w:ascii="Calibri"/>
                <w:sz w:val="29"/>
              </w:rPr>
            </w:r>
          </w:p>
        </w:tc>
        <w:tc>
          <w:tcPr>
            <w:tcW w:w="2312" w:type="dxa"/>
            <w:gridSpan w:val="6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8"/>
              <w:ind w:left="450"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  <w:r>
              <w:rPr>
                <w:rFonts w:ascii="Calibri"/>
                <w:b/>
                <w:color w:val="231F20"/>
                <w:w w:val="110"/>
                <w:sz w:val="29"/>
              </w:rPr>
              <w:t>Illustration</w:t>
            </w:r>
            <w:r>
              <w:rPr>
                <w:rFonts w:ascii="Calibri"/>
                <w:sz w:val="29"/>
              </w:rPr>
            </w:r>
          </w:p>
        </w:tc>
        <w:tc>
          <w:tcPr>
            <w:tcW w:w="1399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  <w:r>
              <w:rPr>
                <w:rFonts w:ascii="Calibri"/>
                <w:b/>
                <w:color w:val="231F20"/>
                <w:w w:val="110"/>
                <w:sz w:val="29"/>
              </w:rPr>
              <w:t>Quantity</w:t>
            </w:r>
            <w:r>
              <w:rPr>
                <w:rFonts w:ascii="Calibri"/>
                <w:sz w:val="29"/>
              </w:rPr>
            </w:r>
          </w:p>
        </w:tc>
      </w:tr>
      <w:tr>
        <w:trPr>
          <w:trHeight w:val="563" w:hRule="exact"/>
        </w:trPr>
        <w:tc>
          <w:tcPr>
            <w:tcW w:w="115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95"/>
              <w:ind w:right="6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31F20"/>
                <w:w w:val="108"/>
                <w:sz w:val="22"/>
              </w:rPr>
              <w:t>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64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95"/>
                <w:sz w:val="22"/>
              </w:rPr>
              <w:t>Lid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2312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359" w:lineRule="exact"/>
              <w:ind w:left="77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6"/>
                <w:sz w:val="20"/>
                <w:szCs w:val="20"/>
              </w:rPr>
              <w:pict>
                <v:group style="width:38.25pt;height:17.95pt;mso-position-horizontal-relative:char;mso-position-vertical-relative:line" coordorigin="0,0" coordsize="765,359">
                  <v:group style="position:absolute;left:230;top:13;width:5;height:2" coordorigin="230,13" coordsize="5,2">
                    <v:shape style="position:absolute;left:230;top:13;width:5;height:2" coordorigin="230,13" coordsize="5,0" path="m235,13l230,13e" filled="false" stroked="true" strokeweight=".25pt" strokecolor="#050100">
                      <v:path arrowok="t"/>
                    </v:shape>
                  </v:group>
                  <v:group style="position:absolute;left:229;top:11;width:2;height:8" coordorigin="229,11" coordsize="2,8">
                    <v:shape style="position:absolute;left:229;top:11;width:2;height:8" coordorigin="229,11" coordsize="0,8" path="m229,11l229,18e" filled="false" stroked="true" strokeweight=".1205pt" strokecolor="#050100">
                      <v:path arrowok="t"/>
                    </v:shape>
                  </v:group>
                  <v:group style="position:absolute;left:86;top:95;width:46;height:22" coordorigin="86,95" coordsize="46,22">
                    <v:shape style="position:absolute;left:86;top:95;width:46;height:22" coordorigin="86,95" coordsize="46,22" path="m132,95l115,100,101,107,86,117e" filled="false" stroked="true" strokeweight=".25pt" strokecolor="#050100">
                      <v:path arrowok="t"/>
                    </v:shape>
                  </v:group>
                  <v:group style="position:absolute;left:96;top:95;width:20;height:15" coordorigin="96,95" coordsize="20,15">
                    <v:shape style="position:absolute;left:96;top:95;width:20;height:15" coordorigin="96,95" coordsize="20,15" path="m115,95l106,102,96,109e" filled="false" stroked="true" strokeweight=".25pt" strokecolor="#050100">
                      <v:path arrowok="t"/>
                    </v:shape>
                  </v:group>
                  <v:group style="position:absolute;left:115;top:88;width:8;height:8" coordorigin="115,88" coordsize="8,8">
                    <v:shape style="position:absolute;left:115;top:88;width:8;height:8" coordorigin="115,88" coordsize="8,8" path="m123,88l115,95e" filled="false" stroked="true" strokeweight=".25pt" strokecolor="#050100">
                      <v:path arrowok="t"/>
                    </v:shape>
                  </v:group>
                  <v:group style="position:absolute;left:124;top:85;width:2;height:5" coordorigin="124,85" coordsize="2,5">
                    <v:shape style="position:absolute;left:124;top:85;width:2;height:5" coordorigin="124,85" coordsize="0,5" path="m124,85l124,90e" filled="false" stroked="true" strokeweight=".119pt" strokecolor="#050100">
                      <v:path arrowok="t"/>
                    </v:shape>
                  </v:group>
                  <v:group style="position:absolute;left:123;top:21;width:104;height:68" coordorigin="123,21" coordsize="104,68">
                    <v:shape style="position:absolute;left:123;top:21;width:104;height:68" coordorigin="123,21" coordsize="104,68" path="m226,21l194,42,159,64,123,88e" filled="false" stroked="true" strokeweight=".25pt" strokecolor="#050100">
                      <v:path arrowok="t"/>
                    </v:shape>
                  </v:group>
                  <v:group style="position:absolute;left:5;top:203;width:17;height:17" coordorigin="5,203" coordsize="17,17">
                    <v:shape style="position:absolute;left:5;top:203;width:17;height:17" coordorigin="5,203" coordsize="17,17" path="m22,203l15,208,7,215,5,220e" filled="false" stroked="true" strokeweight=".25pt" strokecolor="#050100">
                      <v:path arrowok="t"/>
                    </v:shape>
                  </v:group>
                  <v:group style="position:absolute;left:22;top:196;width:8;height:8" coordorigin="22,196" coordsize="8,8">
                    <v:shape style="position:absolute;left:22;top:196;width:8;height:8" coordorigin="22,196" coordsize="8,8" path="m29,196l22,203e" filled="false" stroked="true" strokeweight=".25pt" strokecolor="#050100">
                      <v:path arrowok="t"/>
                    </v:shape>
                  </v:group>
                  <v:group style="position:absolute;left:22;top:198;width:8;height:3" coordorigin="22,198" coordsize="8,3">
                    <v:shape style="position:absolute;left:22;top:198;width:8;height:3" coordorigin="22,198" coordsize="8,3" path="m29,198l22,201e" filled="false" stroked="true" strokeweight=".25pt" strokecolor="#050100">
                      <v:path arrowok="t"/>
                    </v:shape>
                  </v:group>
                  <v:group style="position:absolute;left:88;top:246;width:2;height:5" coordorigin="88,246" coordsize="2,5">
                    <v:shape style="position:absolute;left:88;top:246;width:2;height:5" coordorigin="88,246" coordsize="0,5" path="m88,246l88,251e" filled="false" stroked="true" strokeweight=".119pt" strokecolor="#050100">
                      <v:path arrowok="t"/>
                    </v:shape>
                  </v:group>
                  <v:group style="position:absolute;left:90;top:248;width:2;height:5" coordorigin="90,248" coordsize="2,5">
                    <v:shape style="position:absolute;left:90;top:248;width:2;height:5" coordorigin="90,248" coordsize="0,5" path="m90,248l90,253e" filled="false" stroked="true" strokeweight=".121pt" strokecolor="#050100">
                      <v:path arrowok="t"/>
                    </v:shape>
                  </v:group>
                  <v:group style="position:absolute;left:74;top:117;width:12;height:15" coordorigin="74,117" coordsize="12,15">
                    <v:shape style="position:absolute;left:74;top:117;width:12;height:15" coordorigin="74,117" coordsize="12,15" path="m86,117l74,131e" filled="false" stroked="true" strokeweight=".25pt" strokecolor="#050100">
                      <v:path arrowok="t"/>
                    </v:shape>
                  </v:group>
                  <v:group style="position:absolute;left:219;top:16;width:10;height:12" coordorigin="219,16" coordsize="10,12">
                    <v:shape style="position:absolute;left:219;top:16;width:10;height:12" coordorigin="219,16" coordsize="10,12" path="m228,16l221,23,219,28e" filled="false" stroked="true" strokeweight=".25pt" strokecolor="#050100">
                      <v:path arrowok="t"/>
                    </v:shape>
                  </v:group>
                  <v:group style="position:absolute;left:36;top:167;width:8;height:15" coordorigin="36,167" coordsize="8,15">
                    <v:shape style="position:absolute;left:36;top:167;width:8;height:15" coordorigin="36,167" coordsize="8,15" path="m43,167l41,172,38,179,36,181e" filled="false" stroked="true" strokeweight=".25pt" strokecolor="#050100">
                      <v:path arrowok="t"/>
                    </v:shape>
                  </v:group>
                  <v:group style="position:absolute;left:44;top:164;width:2;height:5" coordorigin="44,164" coordsize="2,5">
                    <v:shape style="position:absolute;left:44;top:164;width:2;height:5" coordorigin="44,164" coordsize="0,5" path="m44,164l44,169e" filled="false" stroked="true" strokeweight=".118pt" strokecolor="#050100">
                      <v:path arrowok="t"/>
                    </v:shape>
                  </v:group>
                  <v:group style="position:absolute;left:43;top:143;width:20;height:24" coordorigin="43,143" coordsize="20,24">
                    <v:shape style="position:absolute;left:43;top:143;width:20;height:24" coordorigin="43,143" coordsize="20,24" path="m63,143l53,157,43,167e" filled="false" stroked="true" strokeweight=".25pt" strokecolor="#050100">
                      <v:path arrowok="t"/>
                    </v:shape>
                  </v:group>
                  <v:group style="position:absolute;left:63;top:131;width:12;height:12" coordorigin="63,131" coordsize="12,12">
                    <v:shape style="position:absolute;left:63;top:131;width:12;height:12" coordorigin="63,131" coordsize="12,12" path="m63,143l72,131,75,131e" filled="false" stroked="true" strokeweight=".25pt" strokecolor="#050100">
                      <v:path arrowok="t"/>
                    </v:shape>
                  </v:group>
                  <v:group style="position:absolute;left:252;top:11;width:5;height:5" coordorigin="252,11" coordsize="5,5">
                    <v:shape style="position:absolute;left:252;top:11;width:5;height:5" coordorigin="252,11" coordsize="5,5" path="m257,11l252,16e" filled="false" stroked="true" strokeweight=".25pt" strokecolor="#050100">
                      <v:path arrowok="t"/>
                    </v:shape>
                  </v:group>
                  <v:group style="position:absolute;left:255;top:13;width:3;height:5" coordorigin="255,13" coordsize="3,5">
                    <v:shape style="position:absolute;left:255;top:13;width:3;height:5" coordorigin="255,13" coordsize="3,5" path="m257,13l255,18e" filled="false" stroked="true" strokeweight=".25pt" strokecolor="#050100">
                      <v:path arrowok="t"/>
                    </v:shape>
                  </v:group>
                  <v:group style="position:absolute;left:22;top:203;width:5;height:12" coordorigin="22,203" coordsize="5,12">
                    <v:shape style="position:absolute;left:22;top:203;width:5;height:12" coordorigin="22,203" coordsize="5,12" path="m22,215l26,203e" filled="false" stroked="true" strokeweight=".25pt" strokecolor="#050100">
                      <v:path arrowok="t"/>
                    </v:shape>
                  </v:group>
                  <v:group style="position:absolute;left:26;top:181;width:10;height:22" coordorigin="26,181" coordsize="10,22">
                    <v:shape style="position:absolute;left:26;top:181;width:10;height:22" coordorigin="26,181" coordsize="10,22" path="m36,181l31,191,26,203e" filled="false" stroked="true" strokeweight=".25pt" strokecolor="#050100">
                      <v:path arrowok="t"/>
                    </v:shape>
                  </v:group>
                  <v:group style="position:absolute;left:271;top:169;width:44;height:29" coordorigin="271,169" coordsize="44,29">
                    <v:shape style="position:absolute;left:271;top:169;width:44;height:29" coordorigin="271,169" coordsize="44,29" path="m314,169l312,174,307,181,300,186,293,191,286,196,278,198,271,198e" filled="false" stroked="true" strokeweight=".25pt" strokecolor="#050100">
                      <v:path arrowok="t"/>
                    </v:shape>
                  </v:group>
                  <v:group style="position:absolute;left:315;top:165;width:3;height:5" coordorigin="315,165" coordsize="3,5">
                    <v:shape style="position:absolute;left:315;top:165;width:3;height:5" coordorigin="315,165" coordsize="3,5" path="m317,165l315,169e" filled="false" stroked="true" strokeweight=".25pt" strokecolor="#050100">
                      <v:path arrowok="t"/>
                    </v:shape>
                  </v:group>
                  <v:group style="position:absolute;left:3;top:220;width:3;height:8" coordorigin="3,220" coordsize="3,8">
                    <v:shape style="position:absolute;left:3;top:220;width:3;height:8" coordorigin="3,220" coordsize="3,8" path="m5,220l2,227e" filled="false" stroked="true" strokeweight=".25pt" strokecolor="#050100">
                      <v:path arrowok="t"/>
                    </v:shape>
                  </v:group>
                  <v:group style="position:absolute;left:3;top:227;width:3;height:10" coordorigin="3,227" coordsize="3,10">
                    <v:shape style="position:absolute;left:3;top:227;width:3;height:10" coordorigin="3,227" coordsize="3,10" path="m3,227l5,236e" filled="false" stroked="true" strokeweight=".25pt" strokecolor="#050100">
                      <v:path arrowok="t"/>
                    </v:shape>
                  </v:group>
                  <v:group style="position:absolute;left:22;top:249;width:3;height:10" coordorigin="22,249" coordsize="3,10">
                    <v:shape style="position:absolute;left:22;top:249;width:3;height:10" coordorigin="22,249" coordsize="3,10" path="m22,249l24,258e" filled="false" stroked="true" strokeweight=".25pt" strokecolor="#050100">
                      <v:path arrowok="t"/>
                    </v:shape>
                  </v:group>
                  <v:group style="position:absolute;left:226;top:322;width:5;height:2" coordorigin="226,322" coordsize="5,2">
                    <v:shape style="position:absolute;left:226;top:322;width:5;height:2" coordorigin="226,322" coordsize="5,0" path="m226,322l231,322e" filled="false" stroked="true" strokeweight=".36pt" strokecolor="#050100">
                      <v:path arrowok="t"/>
                    </v:shape>
                  </v:group>
                  <v:group style="position:absolute;left:317;top:148;width:3;height:17" coordorigin="317,148" coordsize="3,17">
                    <v:shape style="position:absolute;left:317;top:148;width:3;height:17" coordorigin="317,148" coordsize="3,17" path="m317,148l319,153,319,157,317,165e" filled="false" stroked="true" strokeweight=".25pt" strokecolor="#050100">
                      <v:path arrowok="t"/>
                    </v:shape>
                  </v:group>
                  <v:group style="position:absolute;left:250;top:181;width:2;height:5" coordorigin="250,181" coordsize="2,5">
                    <v:shape style="position:absolute;left:250;top:181;width:2;height:5" coordorigin="250,181" coordsize="0,5" path="m250,181l250,186e" filled="false" stroked="true" strokeweight=".25pt" strokecolor="#050100">
                      <v:path arrowok="t"/>
                    </v:shape>
                  </v:group>
                  <v:group style="position:absolute;left:250;top:184;width:3;height:5" coordorigin="250,184" coordsize="3,5">
                    <v:shape style="position:absolute;left:250;top:184;width:3;height:5" coordorigin="250,184" coordsize="3,5" path="m252,189l250,184e" filled="false" stroked="true" strokeweight=".25pt" strokecolor="#050100">
                      <v:path arrowok="t"/>
                    </v:shape>
                  </v:group>
                  <v:group style="position:absolute;left:214;top:309;width:39;height:8" coordorigin="214,309" coordsize="39,8">
                    <v:shape style="position:absolute;left:214;top:309;width:39;height:8" coordorigin="214,309" coordsize="39,8" path="m252,316l214,309,252,316,216,309e" filled="false" stroked="true" strokeweight=".25pt" strokecolor="#050100">
                      <v:path arrowok="t"/>
                    </v:shape>
                  </v:group>
                  <v:group style="position:absolute;left:216;top:306;width:39;height:10" coordorigin="216,306" coordsize="39,10">
                    <v:shape style="position:absolute;left:216;top:306;width:39;height:10" coordorigin="216,306" coordsize="39,10" path="m254,316l216,306,254,313e" filled="false" stroked="true" strokeweight=".25pt" strokecolor="#050100">
                      <v:path arrowok="t"/>
                    </v:shape>
                  </v:group>
                  <v:group style="position:absolute;left:133;top:92;width:2;height:5" coordorigin="133,92" coordsize="2,5">
                    <v:shape style="position:absolute;left:133;top:92;width:2;height:5" coordorigin="133,92" coordsize="0,5" path="m133,92l133,97e" filled="false" stroked="true" strokeweight=".121pt" strokecolor="#050100">
                      <v:path arrowok="t"/>
                    </v:shape>
                  </v:group>
                  <v:group style="position:absolute;left:145;top:90;width:2;height:5" coordorigin="145,90" coordsize="2,5">
                    <v:shape style="position:absolute;left:145;top:90;width:2;height:5" coordorigin="145,90" coordsize="0,5" path="m145,90l145,95e" filled="false" stroked="true" strokeweight=".118pt" strokecolor="#050100">
                      <v:path arrowok="t"/>
                    </v:shape>
                  </v:group>
                  <v:group style="position:absolute;left:266;top:198;width:5;height:2" coordorigin="266,198" coordsize="5,2">
                    <v:shape style="position:absolute;left:266;top:198;width:5;height:2" coordorigin="266,198" coordsize="5,0" path="m271,198l266,198e" filled="false" stroked="true" strokeweight=".25pt" strokecolor="#050100">
                      <v:path arrowok="t"/>
                    </v:shape>
                  </v:group>
                  <v:group style="position:absolute;left:252;top:189;width:15;height:10" coordorigin="252,189" coordsize="15,10">
                    <v:shape style="position:absolute;left:252;top:189;width:15;height:10" coordorigin="252,189" coordsize="15,10" path="m266,198l262,196,254,193,252,189e" filled="false" stroked="true" strokeweight=".25pt" strokecolor="#050100">
                      <v:path arrowok="t"/>
                    </v:shape>
                  </v:group>
                  <v:group style="position:absolute;left:235;top:4;width:39;height:10" coordorigin="235,4" coordsize="39,10">
                    <v:shape style="position:absolute;left:235;top:4;width:39;height:10" coordorigin="235,4" coordsize="39,10" path="m274,4l259,4,247,6,235,13e" filled="false" stroked="true" strokeweight=".25pt" strokecolor="#050100">
                      <v:path arrowok="t"/>
                    </v:shape>
                  </v:group>
                  <v:group style="position:absolute;left:197;top:81;width:5;height:2" coordorigin="197,81" coordsize="5,2">
                    <v:shape style="position:absolute;left:197;top:81;width:5;height:2" coordorigin="197,81" coordsize="5,0" path="m202,81l197,81e" filled="false" stroked="true" strokeweight=".25pt" strokecolor="#050100">
                      <v:path arrowok="t"/>
                    </v:shape>
                  </v:group>
                  <v:group style="position:absolute;left:275;top:1;width:2;height:5" coordorigin="275,1" coordsize="2,5">
                    <v:shape style="position:absolute;left:275;top:1;width:2;height:5" coordorigin="275,1" coordsize="0,5" path="m275,1l275,6e" filled="false" stroked="true" strokeweight=".121pt" strokecolor="#050100">
                      <v:path arrowok="t"/>
                    </v:shape>
                  </v:group>
                  <v:group style="position:absolute;left:572;top:263;width:2;height:5" coordorigin="572,263" coordsize="2,5">
                    <v:shape style="position:absolute;left:572;top:263;width:2;height:5" coordorigin="572,263" coordsize="0,5" path="m572,263l572,268e" filled="false" stroked="true" strokeweight=".119pt" strokecolor="#050100">
                      <v:path arrowok="t"/>
                    </v:shape>
                  </v:group>
                  <v:group style="position:absolute;left:706;top:184;width:3;height:3" coordorigin="706,184" coordsize="3,3">
                    <v:shape style="position:absolute;left:706;top:184;width:3;height:3" coordorigin="706,184" coordsize="3,3" path="m706,186l708,184e" filled="false" stroked="true" strokeweight=".25pt" strokecolor="#050100">
                      <v:path arrowok="t"/>
                    </v:shape>
                  </v:group>
                  <v:group style="position:absolute;left:715;top:189;width:5;height:3" coordorigin="715,189" coordsize="5,3">
                    <v:shape style="position:absolute;left:715;top:189;width:5;height:3" coordorigin="715,189" coordsize="5,3" path="m715,191l720,189e" filled="false" stroked="true" strokeweight=".25pt" strokecolor="#050100">
                      <v:path arrowok="t"/>
                    </v:shape>
                  </v:group>
                  <v:group style="position:absolute;left:576;top:196;width:142;height:92" coordorigin="576,196" coordsize="142,92">
                    <v:shape style="position:absolute;left:576;top:196;width:142;height:92" coordorigin="576,196" coordsize="142,92" path="m718,196l576,287e" filled="false" stroked="true" strokeweight=".25pt" strokecolor="#050100">
                      <v:path arrowok="t"/>
                    </v:shape>
                  </v:group>
                  <v:group style="position:absolute;left:583;top:217;width:152;height:101" coordorigin="583,217" coordsize="152,101">
                    <v:shape style="position:absolute;left:583;top:217;width:152;height:101" coordorigin="583,217" coordsize="152,101" path="m734,217l583,318e" filled="false" stroked="true" strokeweight=".25pt" strokecolor="#050100">
                      <v:path arrowok="t"/>
                    </v:shape>
                  </v:group>
                  <v:group style="position:absolute;left:586;top:220;width:152;height:101" coordorigin="586,220" coordsize="152,101">
                    <v:shape style="position:absolute;left:586;top:220;width:152;height:101" coordorigin="586,220" coordsize="152,101" path="m737,220l586,321e" filled="false" stroked="true" strokeweight=".25pt" strokecolor="#050100">
                      <v:path arrowok="t"/>
                    </v:shape>
                  </v:group>
                  <v:group style="position:absolute;left:593;top:222;width:152;height:101" coordorigin="593,222" coordsize="152,101">
                    <v:shape style="position:absolute;left:593;top:222;width:152;height:101" coordorigin="593,222" coordsize="152,101" path="m744,222l593,323e" filled="false" stroked="true" strokeweight=".25pt" strokecolor="#050100">
                      <v:path arrowok="t"/>
                    </v:shape>
                  </v:group>
                  <v:group style="position:absolute;left:598;top:227;width:152;height:101" coordorigin="598,227" coordsize="152,101">
                    <v:shape style="position:absolute;left:598;top:227;width:152;height:101" coordorigin="598,227" coordsize="152,101" path="m749,227l598,328e" filled="false" stroked="true" strokeweight=".25pt" strokecolor="#050100">
                      <v:path arrowok="t"/>
                    </v:shape>
                  </v:group>
                  <v:group style="position:absolute;left:598;top:234;width:152;height:101" coordorigin="598,234" coordsize="152,101">
                    <v:shape style="position:absolute;left:598;top:234;width:152;height:101" coordorigin="598,234" coordsize="152,101" path="m598,335l749,234e" filled="false" stroked="true" strokeweight=".25pt" strokecolor="#050100">
                      <v:path arrowok="t"/>
                    </v:shape>
                  </v:group>
                  <v:group style="position:absolute;left:709;top:181;width:2;height:8" coordorigin="709,181" coordsize="2,8">
                    <v:shape style="position:absolute;left:709;top:181;width:2;height:8" coordorigin="709,181" coordsize="0,8" path="m709,181l709,189e" filled="false" stroked="true" strokeweight=".1195pt" strokecolor="#050100">
                      <v:path arrowok="t"/>
                    </v:shape>
                  </v:group>
                  <v:group style="position:absolute;left:704;top:176;width:2;height:5" coordorigin="704,176" coordsize="2,5">
                    <v:shape style="position:absolute;left:704;top:176;width:2;height:5" coordorigin="704,176" coordsize="0,5" path="m704,176l704,181e" filled="false" stroked="true" strokeweight=".118pt" strokecolor="#050100">
                      <v:path arrowok="t"/>
                    </v:shape>
                  </v:group>
                  <v:group style="position:absolute;left:667;top:124;width:5;height:5" coordorigin="667,124" coordsize="5,5">
                    <v:shape style="position:absolute;left:667;top:124;width:5;height:5" coordorigin="667,124" coordsize="5,5" path="m667,129l672,124,670,129e" filled="false" stroked="true" strokeweight=".25pt" strokecolor="#050100">
                      <v:path arrowok="t"/>
                    </v:shape>
                  </v:group>
                  <v:group style="position:absolute;left:564;top:262;width:5;height:2" coordorigin="564,262" coordsize="5,2">
                    <v:shape style="position:absolute;left:564;top:262;width:5;height:2" coordorigin="564,262" coordsize="5,0" path="m564,262l569,262e" filled="false" stroked="true" strokeweight=".36pt" strokecolor="#050100">
                      <v:path arrowok="t"/>
                    </v:shape>
                  </v:group>
                  <v:group style="position:absolute;left:421;top:318;width:2;height:5" coordorigin="421,318" coordsize="2,5">
                    <v:shape style="position:absolute;left:421;top:318;width:2;height:5" coordorigin="421,318" coordsize="0,5" path="m421,318l421,323e" filled="false" stroked="true" strokeweight=".121pt" strokecolor="#050100">
                      <v:path arrowok="t"/>
                    </v:shape>
                  </v:group>
                  <v:group style="position:absolute;left:426;top:318;width:2;height:5" coordorigin="426,318" coordsize="2,5">
                    <v:shape style="position:absolute;left:426;top:318;width:2;height:5" coordorigin="426,318" coordsize="0,5" path="m426,318l426,323e" filled="false" stroked="true" strokeweight=".12pt" strokecolor="#050100">
                      <v:path arrowok="t"/>
                    </v:shape>
                  </v:group>
                  <v:group style="position:absolute;left:492;top:353;width:5;height:2" coordorigin="492,353" coordsize="5,2">
                    <v:shape style="position:absolute;left:492;top:353;width:5;height:2" coordorigin="492,353" coordsize="5,0" path="m492,353l497,353e" filled="false" stroked="true" strokeweight=".36pt" strokecolor="#050100">
                      <v:path arrowok="t"/>
                    </v:shape>
                  </v:group>
                  <v:group style="position:absolute;left:595;top:331;width:5;height:2" coordorigin="595,331" coordsize="5,2">
                    <v:shape style="position:absolute;left:595;top:331;width:5;height:2" coordorigin="595,331" coordsize="5,0" path="m595,331l600,331e" filled="false" stroked="true" strokeweight=".36pt" strokecolor="#050100">
                      <v:path arrowok="t"/>
                    </v:shape>
                  </v:group>
                  <v:group style="position:absolute;left:746;top:231;width:5;height:2" coordorigin="746,231" coordsize="5,2">
                    <v:shape style="position:absolute;left:746;top:231;width:5;height:2" coordorigin="746,231" coordsize="5,0" path="m746,231l751,231e" filled="false" stroked="true" strokeweight=".36pt" strokecolor="#050100">
                      <v:path arrowok="t"/>
                    </v:shape>
                  </v:group>
                  <v:group style="position:absolute;left:756;top:216;width:5;height:2" coordorigin="756,216" coordsize="5,2">
                    <v:shape style="position:absolute;left:756;top:216;width:5;height:2" coordorigin="756,216" coordsize="5,0" path="m756,216l761,216e" filled="false" stroked="true" strokeweight=".36pt" strokecolor="#050100">
                      <v:path arrowok="t"/>
                    </v:shape>
                  </v:group>
                  <v:group style="position:absolute;left:574;top:273;width:3;height:10" coordorigin="574,273" coordsize="3,10">
                    <v:shape style="position:absolute;left:574;top:273;width:3;height:10" coordorigin="574,273" coordsize="3,10" path="m576,282l574,273e" filled="false" stroked="true" strokeweight=".25pt" strokecolor="#050100">
                      <v:path arrowok="t"/>
                    </v:shape>
                  </v:group>
                  <v:group style="position:absolute;left:569;top:269;width:5;height:2" coordorigin="569,269" coordsize="5,2">
                    <v:shape style="position:absolute;left:569;top:269;width:5;height:2" coordorigin="569,269" coordsize="5,0" path="m569,269l574,269e" filled="false" stroked="true" strokeweight=".36pt" strokecolor="#050100">
                      <v:path arrowok="t"/>
                    </v:shape>
                  </v:group>
                  <v:group style="position:absolute;left:746;top:196;width:12;height:17" coordorigin="746,196" coordsize="12,17">
                    <v:shape style="position:absolute;left:746;top:196;width:12;height:17" coordorigin="746,196" coordsize="12,17" path="m758,213l756,205,754,201,746,196e" filled="false" stroked="true" strokeweight=".25pt" strokecolor="#050100">
                      <v:path arrowok="t"/>
                    </v:shape>
                  </v:group>
                  <v:group style="position:absolute;left:726;top:172;width:2;height:5" coordorigin="726,172" coordsize="2,5">
                    <v:shape style="position:absolute;left:726;top:172;width:2;height:5" coordorigin="726,172" coordsize="0,5" path="m726,172l726,177e" filled="false" stroked="true" strokeweight=".118pt" strokecolor="#050100">
                      <v:path arrowok="t"/>
                    </v:shape>
                  </v:group>
                  <v:group style="position:absolute;left:717;top:186;width:2;height:8" coordorigin="717,186" coordsize="2,8">
                    <v:shape style="position:absolute;left:717;top:186;width:2;height:8" coordorigin="717,186" coordsize="0,8" path="m717,186l717,193e" filled="false" stroked="true" strokeweight=".121pt" strokecolor="#050100">
                      <v:path arrowok="t"/>
                    </v:shape>
                  </v:group>
                  <v:group style="position:absolute;left:715;top:161;width:5;height:2" coordorigin="715,161" coordsize="5,2">
                    <v:shape style="position:absolute;left:715;top:161;width:5;height:2" coordorigin="715,161" coordsize="5,0" path="m715,161l720,161e" filled="false" stroked="true" strokeweight=".12pt" strokecolor="#050100">
                      <v:path arrowok="t"/>
                    </v:shape>
                  </v:group>
                  <v:group style="position:absolute;left:673;top:121;width:2;height:5" coordorigin="673,121" coordsize="2,5">
                    <v:shape style="position:absolute;left:673;top:121;width:2;height:5" coordorigin="673,121" coordsize="0,5" path="m673,121l673,126e" filled="false" stroked="true" strokeweight=".121pt" strokecolor="#050100">
                      <v:path arrowok="t"/>
                    </v:shape>
                  </v:group>
                  <v:group style="position:absolute;left:718;top:162;width:3;height:5" coordorigin="718,162" coordsize="3,5">
                    <v:shape style="position:absolute;left:718;top:162;width:3;height:5" coordorigin="718,162" coordsize="3,5" path="m720,167l720,165,718,162e" filled="false" stroked="true" strokeweight=".25pt" strokecolor="#050100">
                      <v:path arrowok="t"/>
                    </v:shape>
                  </v:group>
                  <v:group style="position:absolute;left:720;top:167;width:3;height:3" coordorigin="720,167" coordsize="3,3">
                    <v:shape style="position:absolute;left:720;top:167;width:3;height:3" coordorigin="720,167" coordsize="3,3" path="m720,167l723,169e" filled="false" stroked="true" strokeweight=".25pt" strokecolor="#050100">
                      <v:path arrowok="t"/>
                    </v:shape>
                  </v:group>
                  <v:group style="position:absolute;left:725;top:174;width:12;height:20" coordorigin="725,174" coordsize="12,20">
                    <v:shape style="position:absolute;left:725;top:174;width:12;height:20" coordorigin="725,174" coordsize="12,20" path="m737,193l730,184,725,174e" filled="false" stroked="true" strokeweight=".25pt" strokecolor="#050100">
                      <v:path arrowok="t"/>
                    </v:shape>
                  </v:group>
                  <v:group style="position:absolute;left:737;top:193;width:5;height:10" coordorigin="737,193" coordsize="5,10">
                    <v:shape style="position:absolute;left:737;top:193;width:5;height:10" coordorigin="737,193" coordsize="5,10" path="m742,203l737,193e" filled="false" stroked="true" strokeweight=".25pt" strokecolor="#050100">
                      <v:path arrowok="t"/>
                    </v:shape>
                  </v:group>
                  <v:group style="position:absolute;left:723;top:169;width:3;height:5" coordorigin="723,169" coordsize="3,5">
                    <v:shape style="position:absolute;left:723;top:169;width:3;height:5" coordorigin="723,169" coordsize="3,5" path="m725,174l725,172,723,169e" filled="false" stroked="true" strokeweight=".25pt" strokecolor="#050100">
                      <v:path arrowok="t"/>
                    </v:shape>
                  </v:group>
                  <v:group style="position:absolute;left:505;top:167;width:2;height:5" coordorigin="505,167" coordsize="2,5">
                    <v:shape style="position:absolute;left:505;top:167;width:2;height:5" coordorigin="505,167" coordsize="0,5" path="m505,167l505,172e" filled="false" stroked="true" strokeweight=".118pt" strokecolor="#050100">
                      <v:path arrowok="t"/>
                    </v:shape>
                  </v:group>
                  <v:group style="position:absolute;left:636;top:81;width:44;height:32" coordorigin="636,81" coordsize="44,32">
                    <v:shape style="position:absolute;left:636;top:81;width:44;height:32" coordorigin="636,81" coordsize="44,32" path="m679,112l670,102,660,93,648,85,636,81e" filled="false" stroked="true" strokeweight=".25pt" strokecolor="#050100">
                      <v:path arrowok="t"/>
                    </v:shape>
                  </v:group>
                  <v:group style="position:absolute;left:668;top:126;width:2;height:5" coordorigin="668,126" coordsize="2,5">
                    <v:shape style="position:absolute;left:668;top:126;width:2;height:5" coordorigin="668,126" coordsize="0,5" path="m668,126l668,131e" filled="false" stroked="true" strokeweight=".121pt" strokecolor="#050100">
                      <v:path arrowok="t"/>
                    </v:shape>
                  </v:group>
                  <v:group style="position:absolute;left:679;top:112;width:39;height:48" coordorigin="679,112" coordsize="39,48">
                    <v:shape style="position:absolute;left:679;top:112;width:39;height:48" coordorigin="679,112" coordsize="39,48" path="m718,160l706,145,694,129,679,112e" filled="false" stroked="true" strokeweight=".25pt" strokecolor="#050100">
                      <v:path arrowok="t"/>
                    </v:shape>
                  </v:group>
                  <v:group style="position:absolute;left:501;top:167;width:2;height:5" coordorigin="501,167" coordsize="2,5">
                    <v:shape style="position:absolute;left:501;top:167;width:2;height:5" coordorigin="501,167" coordsize="0,5" path="m501,167l501,172e" filled="false" stroked="true" strokeweight=".119pt" strokecolor="#050100">
                      <v:path arrowok="t"/>
                    </v:shape>
                  </v:group>
                  <v:group style="position:absolute;left:502;top:172;width:5;height:3" coordorigin="502,172" coordsize="5,3">
                    <v:shape style="position:absolute;left:502;top:172;width:5;height:3" coordorigin="502,172" coordsize="5,3" path="m502,172l506,174e" filled="false" stroked="true" strokeweight=".25pt" strokecolor="#050100">
                      <v:path arrowok="t"/>
                    </v:shape>
                  </v:group>
                  <v:group style="position:absolute;left:468;top:143;width:10;height:3" coordorigin="468,143" coordsize="10,3">
                    <v:shape style="position:absolute;left:468;top:143;width:10;height:3" coordorigin="468,143" coordsize="10,3" path="m468,143l478,145e" filled="false" stroked="true" strokeweight=".25pt" strokecolor="#050100">
                      <v:path arrowok="t"/>
                    </v:shape>
                  </v:group>
                  <v:group style="position:absolute;left:463;top:136;width:12;height:5" coordorigin="463,136" coordsize="12,5">
                    <v:shape style="position:absolute;left:463;top:136;width:12;height:5" coordorigin="463,136" coordsize="12,5" path="m463,136l475,141e" filled="false" stroked="true" strokeweight=".25pt" strokecolor="#050100">
                      <v:path arrowok="t"/>
                    </v:shape>
                  </v:group>
                  <v:group style="position:absolute;left:734;top:191;width:12;height:5" coordorigin="734,191" coordsize="12,5">
                    <v:shape style="position:absolute;left:734;top:191;width:12;height:5" coordorigin="734,191" coordsize="12,5" path="m734,191l737,193,746,196e" filled="false" stroked="true" strokeweight=".25pt" strokecolor="#050100">
                      <v:path arrowok="t"/>
                    </v:shape>
                  </v:group>
                  <v:group style="position:absolute;left:703;top:179;width:8;height:3" coordorigin="703,179" coordsize="8,3">
                    <v:shape style="position:absolute;left:703;top:179;width:8;height:3" coordorigin="703,179" coordsize="8,3" path="m710,181l703,179e" filled="false" stroked="true" strokeweight=".25pt" strokecolor="#050100">
                      <v:path arrowok="t"/>
                    </v:shape>
                  </v:group>
                  <v:group style="position:absolute;left:706;top:184;width:8;height:5" coordorigin="706,184" coordsize="8,5">
                    <v:shape style="position:absolute;left:706;top:184;width:8;height:5" coordorigin="706,184" coordsize="8,5" path="m713,189l706,184e" filled="false" stroked="true" strokeweight=".25pt" strokecolor="#050100">
                      <v:path arrowok="t"/>
                    </v:shape>
                  </v:group>
                  <v:group style="position:absolute;left:708;top:186;width:5;height:5" coordorigin="708,186" coordsize="5,5">
                    <v:shape style="position:absolute;left:708;top:186;width:5;height:5" coordorigin="708,186" coordsize="5,5" path="m713,191l708,186e" filled="false" stroked="true" strokeweight=".25pt" strokecolor="#050100">
                      <v:path arrowok="t"/>
                    </v:shape>
                  </v:group>
                  <v:group style="position:absolute;left:611;top:90;width:2;height:5" coordorigin="611,90" coordsize="2,5">
                    <v:shape style="position:absolute;left:611;top:90;width:2;height:5" coordorigin="611,90" coordsize="0,5" path="m611,90l611,95e" filled="false" stroked="true" strokeweight=".119pt" strokecolor="#050100">
                      <v:path arrowok="t"/>
                    </v:shape>
                  </v:group>
                  <v:group style="position:absolute;left:274;top:4;width:188;height:22" coordorigin="274,4" coordsize="188,22">
                    <v:shape style="position:absolute;left:274;top:4;width:188;height:22" coordorigin="274,4" coordsize="188,22" path="m461,25l396,13,334,6,274,4e" filled="false" stroked="true" strokeweight=".25pt" strokecolor="#050100">
                      <v:path arrowok="t"/>
                    </v:shape>
                  </v:group>
                  <v:group style="position:absolute;left:462;top:23;width:2;height:5" coordorigin="462,23" coordsize="2,5">
                    <v:shape style="position:absolute;left:462;top:23;width:2;height:5" coordorigin="462,23" coordsize="0,5" path="m462,23l462,28e" filled="false" stroked="true" strokeweight=".119pt" strokecolor="#050100">
                      <v:path arrowok="t"/>
                    </v:shape>
                  </v:group>
                  <v:group style="position:absolute;left:256;top:16;width:2;height:5" coordorigin="256,16" coordsize="2,5">
                    <v:shape style="position:absolute;left:256;top:16;width:2;height:5" coordorigin="256,16" coordsize="0,5" path="m256,16l256,21e" filled="false" stroked="true" strokeweight=".119pt" strokecolor="#050100">
                      <v:path arrowok="t"/>
                    </v:shape>
                  </v:group>
                  <v:group style="position:absolute;left:461;top:25;width:176;height:56" coordorigin="461,25" coordsize="176,56">
                    <v:shape style="position:absolute;left:461;top:25;width:176;height:56" coordorigin="461,25" coordsize="176,56" path="m636,81l581,59,521,40,461,25e" filled="false" stroked="true" strokeweight=".25pt" strokecolor="#050100">
                      <v:path arrowok="t"/>
                    </v:shape>
                  </v:group>
                  <v:group style="position:absolute;left:637;top:78;width:2;height:5" coordorigin="637,78" coordsize="2,5">
                    <v:shape style="position:absolute;left:637;top:78;width:2;height:5" coordorigin="637,78" coordsize="0,5" path="m637,78l637,83e" filled="false" stroked="true" strokeweight=".119pt" strokecolor="#050100">
                      <v:path arrowok="t"/>
                    </v:shape>
                  </v:group>
                  <v:group style="position:absolute;left:574;top:184;width:132;height:89" coordorigin="574,184" coordsize="132,89">
                    <v:shape style="position:absolute;left:574;top:184;width:132;height:89" coordorigin="574,184" coordsize="132,89" path="m574,273l706,184e" filled="false" stroked="true" strokeweight=".25pt" strokecolor="#050100">
                      <v:path arrowok="t"/>
                    </v:shape>
                  </v:group>
                  <v:group style="position:absolute;left:156;top:83;width:29;height:8" coordorigin="156,83" coordsize="29,8">
                    <v:shape style="position:absolute;left:156;top:83;width:29;height:8" coordorigin="156,83" coordsize="29,8" path="m185,83l156,90e" filled="false" stroked="true" strokeweight=".25pt" strokecolor="#050100">
                      <v:path arrowok="t"/>
                    </v:shape>
                  </v:group>
                  <v:group style="position:absolute;left:146;top:90;width:8;height:3" coordorigin="146,90" coordsize="8,3">
                    <v:shape style="position:absolute;left:146;top:90;width:8;height:3" coordorigin="146,90" coordsize="8,3" path="m146,90l154,90,146,93e" filled="false" stroked="true" strokeweight=".25pt" strokecolor="#050100">
                      <v:path arrowok="t"/>
                    </v:shape>
                  </v:group>
                  <v:group style="position:absolute;left:703;top:179;width:3;height:5" coordorigin="703,179" coordsize="3,5">
                    <v:shape style="position:absolute;left:703;top:179;width:3;height:5" coordorigin="703,179" coordsize="3,5" path="m706,184l703,179e" filled="false" stroked="true" strokeweight=".25pt" strokecolor="#050100">
                      <v:path arrowok="t"/>
                    </v:shape>
                  </v:group>
                  <v:group style="position:absolute;left:566;top:258;width:5;height:8" coordorigin="566,258" coordsize="5,8">
                    <v:shape style="position:absolute;left:566;top:258;width:5;height:8" coordorigin="566,258" coordsize="5,8" path="m571,265l566,258,571,265xe" filled="false" stroked="true" strokeweight=".25pt" strokecolor="#050100">
                      <v:path arrowok="t"/>
                    </v:shape>
                  </v:group>
                  <v:group style="position:absolute;left:156;top:83;width:34;height:8" coordorigin="156,83" coordsize="34,8">
                    <v:shape style="position:absolute;left:156;top:83;width:34;height:8" coordorigin="156,83" coordsize="34,8" path="m190,83l156,90,187,85e" filled="false" stroked="true" strokeweight=".25pt" strokecolor="#050100">
                      <v:path arrowok="t"/>
                    </v:shape>
                  </v:group>
                  <v:group style="position:absolute;left:139;top:93;width:5;height:2" coordorigin="139,93" coordsize="5,2">
                    <v:shape style="position:absolute;left:139;top:93;width:5;height:2" coordorigin="139,93" coordsize="5,0" path="m144,93l139,93e" filled="false" stroked="true" strokeweight=".25pt" strokecolor="#050100">
                      <v:path arrowok="t"/>
                    </v:shape>
                  </v:group>
                  <v:group style="position:absolute;left:146;top:90;width:8;height:3" coordorigin="146,90" coordsize="8,3">
                    <v:shape style="position:absolute;left:146;top:90;width:8;height:3" coordorigin="146,90" coordsize="8,3" path="m154,90l146,93e" filled="false" stroked="true" strokeweight=".25pt" strokecolor="#050100">
                      <v:path arrowok="t"/>
                    </v:shape>
                  </v:group>
                  <v:group style="position:absolute;left:137;top:93;width:3;height:3" coordorigin="137,93" coordsize="3,3">
                    <v:shape style="position:absolute;left:137;top:93;width:3;height:3" coordorigin="137,93" coordsize="3,3" path="m139,93l137,95e" filled="false" stroked="true" strokeweight=".25pt" strokecolor="#050100">
                      <v:path arrowok="t"/>
                    </v:shape>
                  </v:group>
                  <v:group style="position:absolute;left:146;top:90;width:8;height:3" coordorigin="146,90" coordsize="8,3">
                    <v:shape style="position:absolute;left:146;top:90;width:8;height:3" coordorigin="146,90" coordsize="8,3" path="m154,90l146,93e" filled="false" stroked="true" strokeweight=".25pt" strokecolor="#050100">
                      <v:path arrowok="t"/>
                    </v:shape>
                  </v:group>
                  <v:group style="position:absolute;left:139;top:93;width:5;height:2" coordorigin="139,93" coordsize="5,2">
                    <v:shape style="position:absolute;left:139;top:93;width:5;height:2" coordorigin="139,93" coordsize="5,0" path="m144,93l139,93e" filled="false" stroked="true" strokeweight=".25pt" strokecolor="#050100">
                      <v:path arrowok="t"/>
                    </v:shape>
                  </v:group>
                  <v:group style="position:absolute;left:566;top:265;width:5;height:8" coordorigin="566,265" coordsize="5,8">
                    <v:shape style="position:absolute;left:566;top:265;width:5;height:8" coordorigin="566,265" coordsize="5,8" path="m571,273l566,265e" filled="false" stroked="true" strokeweight=".25pt" strokecolor="#050100">
                      <v:path arrowok="t"/>
                    </v:shape>
                  </v:group>
                  <v:group style="position:absolute;left:550;top:232;width:3;height:5" coordorigin="550,232" coordsize="3,5">
                    <v:shape style="position:absolute;left:550;top:232;width:3;height:5" coordorigin="550,232" coordsize="3,5" path="m552,237l550,232e" filled="false" stroked="true" strokeweight=".25pt" strokecolor="#050100">
                      <v:path arrowok="t"/>
                    </v:shape>
                  </v:group>
                  <v:group style="position:absolute;left:555;top:234;width:12;height:24" coordorigin="555,234" coordsize="12,24">
                    <v:shape style="position:absolute;left:555;top:234;width:12;height:24" coordorigin="555,234" coordsize="12,24" path="m566,258l555,234e" filled="false" stroked="true" strokeweight=".25pt" strokecolor="#050100">
                      <v:path arrowok="t"/>
                    </v:shape>
                  </v:group>
                  <v:group style="position:absolute;left:550;top:237;width:17;height:29" coordorigin="550,237" coordsize="17,29">
                    <v:shape style="position:absolute;left:550;top:237;width:17;height:29" coordorigin="550,237" coordsize="17,29" path="m552,237l566,265,550,237e" filled="false" stroked="true" strokeweight=".25pt" strokecolor="#050100">
                      <v:path arrowok="t"/>
                    </v:shape>
                  </v:group>
                  <v:group style="position:absolute;left:566;top:265;width:5;height:8" coordorigin="566,265" coordsize="5,8">
                    <v:shape style="position:absolute;left:566;top:265;width:5;height:8" coordorigin="566,265" coordsize="5,8" path="m571,273l566,265e" filled="false" stroked="true" strokeweight=".25pt" strokecolor="#050100">
                      <v:path arrowok="t"/>
                    </v:shape>
                  </v:group>
                  <v:group style="position:absolute;left:710;top:189;width:5;height:3" coordorigin="710,189" coordsize="5,3">
                    <v:shape style="position:absolute;left:710;top:189;width:5;height:3" coordorigin="710,189" coordsize="5,3" path="m715,191l710,189e" filled="false" stroked="true" strokeweight=".25pt" strokecolor="#050100">
                      <v:path arrowok="t"/>
                    </v:shape>
                  </v:group>
                  <v:group style="position:absolute;left:17;top:214;width:5;height:2" coordorigin="17,214" coordsize="5,2">
                    <v:shape style="position:absolute;left:17;top:214;width:5;height:2" coordorigin="17,214" coordsize="5,0" path="m17,214l22,214e" filled="false" stroked="true" strokeweight=".12pt" strokecolor="#050100">
                      <v:path arrowok="t"/>
                    </v:shape>
                  </v:group>
                  <v:group style="position:absolute;left:6;top:232;width:2;height:5" coordorigin="6,232" coordsize="2,5">
                    <v:shape style="position:absolute;left:6;top:232;width:2;height:5" coordorigin="6,232" coordsize="0,5" path="m6,232l6,237e" filled="false" stroked="true" strokeweight=".118pt" strokecolor="#050100">
                      <v:path arrowok="t"/>
                    </v:shape>
                  </v:group>
                  <v:group style="position:absolute;left:23;top:212;width:2;height:5" coordorigin="23,212" coordsize="2,5">
                    <v:shape style="position:absolute;left:23;top:212;width:2;height:5" coordorigin="23,212" coordsize="0,5" path="m23,212l23,217e" filled="false" stroked="true" strokeweight=".121pt" strokecolor="#050100">
                      <v:path arrowok="t"/>
                    </v:shape>
                  </v:group>
                  <v:group style="position:absolute;left:37;top:179;width:2;height:5" coordorigin="37,179" coordsize="2,5">
                    <v:shape style="position:absolute;left:37;top:179;width:2;height:5" coordorigin="37,179" coordsize="0,5" path="m37,179l37,184e" filled="false" stroked="true" strokeweight=".119pt" strokecolor="#050100">
                      <v:path arrowok="t"/>
                    </v:shape>
                  </v:group>
                  <v:group style="position:absolute;left:44;top:164;width:2;height:5" coordorigin="44,164" coordsize="2,5">
                    <v:shape style="position:absolute;left:44;top:164;width:2;height:5" coordorigin="44,164" coordsize="0,5" path="m44,164l44,169e" filled="false" stroked="true" strokeweight=".118pt" strokecolor="#050100">
                      <v:path arrowok="t"/>
                    </v:shape>
                  </v:group>
                  <v:group style="position:absolute;left:90;top:248;width:2;height:5" coordorigin="90,248" coordsize="2,5">
                    <v:shape style="position:absolute;left:90;top:248;width:2;height:5" coordorigin="90,248" coordsize="0,5" path="m90,248l90,253e" filled="false" stroked="true" strokeweight=".121pt" strokecolor="#050100">
                      <v:path arrowok="t"/>
                    </v:shape>
                  </v:group>
                  <v:group style="position:absolute;left:73;top:128;width:2;height:5" coordorigin="73,128" coordsize="2,5">
                    <v:shape style="position:absolute;left:73;top:128;width:2;height:5" coordorigin="73,128" coordsize="0,5" path="m73,128l73,133e" filled="false" stroked="true" strokeweight=".121pt" strokecolor="#050100">
                      <v:path arrowok="t"/>
                    </v:shape>
                  </v:group>
                  <v:group style="position:absolute;left:85;top:239;width:2;height:5" coordorigin="85,239" coordsize="2,5">
                    <v:shape style="position:absolute;left:85;top:239;width:2;height:5" coordorigin="85,239" coordsize="0,5" path="m85,239l85,244e" filled="false" stroked="true" strokeweight=".118pt" strokecolor="#050100">
                      <v:path arrowok="t"/>
                    </v:shape>
                  </v:group>
                  <v:group style="position:absolute;left:22;top:200;width:2;height:5" coordorigin="22,200" coordsize="2,5">
                    <v:shape style="position:absolute;left:22;top:200;width:2;height:5" coordorigin="22,200" coordsize="0,5" path="m22,200l22,205e" filled="false" stroked="true" strokeweight=".2515pt" strokecolor="#050100">
                      <v:path arrowok="t"/>
                    </v:shape>
                  </v:group>
                  <v:group style="position:absolute;left:88;top:246;width:2;height:5" coordorigin="88,246" coordsize="2,5">
                    <v:shape style="position:absolute;left:88;top:246;width:2;height:5" coordorigin="88,246" coordsize="0,5" path="m88,246l88,251e" filled="false" stroked="true" strokeweight=".119pt" strokecolor="#050100">
                      <v:path arrowok="t"/>
                    </v:shape>
                  </v:group>
                  <v:group style="position:absolute;left:90;top:248;width:2;height:5" coordorigin="90,248" coordsize="2,5">
                    <v:shape style="position:absolute;left:90;top:248;width:2;height:5" coordorigin="90,248" coordsize="0,5" path="m90,248l90,253e" filled="false" stroked="true" strokeweight=".121pt" strokecolor="#050100">
                      <v:path arrowok="t"/>
                    </v:shape>
                  </v:group>
                  <v:group style="position:absolute;left:547;top:232;width:3;height:5" coordorigin="547,232" coordsize="3,5">
                    <v:shape style="position:absolute;left:547;top:232;width:3;height:5" coordorigin="547,232" coordsize="3,5" path="m550,237l547,232e" filled="false" stroked="true" strokeweight=".25pt" strokecolor="#050100">
                      <v:path arrowok="t"/>
                    </v:shape>
                  </v:group>
                  <v:group style="position:absolute;left:72;top:129;width:3;height:3" coordorigin="72,129" coordsize="3,3">
                    <v:shape style="position:absolute;left:72;top:129;width:3;height:3" coordorigin="72,129" coordsize="3,3" path="m72,131l74,131,74,129e" filled="false" stroked="true" strokeweight=".25pt" strokecolor="#050100">
                      <v:path arrowok="t"/>
                    </v:shape>
                  </v:group>
                  <v:group style="position:absolute;left:136;top:90;width:2;height:5" coordorigin="136,90" coordsize="2,5">
                    <v:shape style="position:absolute;left:136;top:90;width:2;height:5" coordorigin="136,90" coordsize="0,5" path="m136,90l136,95e" filled="false" stroked="true" strokeweight=".119pt" strokecolor="#050100">
                      <v:path arrowok="t"/>
                    </v:shape>
                  </v:group>
                  <v:group style="position:absolute;left:130;top:93;width:5;height:3" coordorigin="130,93" coordsize="5,3">
                    <v:shape style="position:absolute;left:130;top:93;width:5;height:3" coordorigin="130,93" coordsize="5,3" path="m134,93l132,95,130,95e" filled="false" stroked="true" strokeweight=".25pt" strokecolor="#050100">
                      <v:path arrowok="t"/>
                    </v:shape>
                  </v:group>
                  <v:group style="position:absolute;left:131;top:92;width:2;height:5" coordorigin="131,92" coordsize="2,5">
                    <v:shape style="position:absolute;left:131;top:92;width:2;height:5" coordorigin="131,92" coordsize="0,5" path="m131,92l131,97e" filled="false" stroked="true" strokeweight=".119pt" strokecolor="#050100">
                      <v:path arrowok="t"/>
                    </v:shape>
                  </v:group>
                  <v:group style="position:absolute;left:82;top:109;width:17;height:12" coordorigin="82,109" coordsize="17,12">
                    <v:shape style="position:absolute;left:82;top:109;width:17;height:12" coordorigin="82,109" coordsize="17,12" path="m82,121l82,119,86,117,98,109e" filled="false" stroked="true" strokeweight=".25pt" strokecolor="#050100">
                      <v:path arrowok="t"/>
                    </v:shape>
                  </v:group>
                  <v:group style="position:absolute;left:48;top:196;width:8;height:17" coordorigin="48,196" coordsize="8,17">
                    <v:shape style="position:absolute;left:48;top:196;width:8;height:17" coordorigin="48,196" coordsize="8,17" path="m55,196l48,213e" filled="false" stroked="true" strokeweight=".25pt" strokecolor="#050100">
                      <v:path arrowok="t"/>
                    </v:shape>
                  </v:group>
                  <v:group style="position:absolute;left:133;top:92;width:2;height:5" coordorigin="133,92" coordsize="2,5">
                    <v:shape style="position:absolute;left:133;top:92;width:2;height:5" coordorigin="133,92" coordsize="0,5" path="m133,92l133,97e" filled="false" stroked="true" strokeweight=".121pt" strokecolor="#050100">
                      <v:path arrowok="t"/>
                    </v:shape>
                  </v:group>
                  <v:group style="position:absolute;left:187;top:81;width:10;height:3" coordorigin="187,81" coordsize="10,3">
                    <v:shape style="position:absolute;left:187;top:81;width:10;height:3" coordorigin="187,81" coordsize="10,3" path="m187,83l197,81e" filled="false" stroked="true" strokeweight=".25pt" strokecolor="#050100">
                      <v:path arrowok="t"/>
                    </v:shape>
                  </v:group>
                  <v:group style="position:absolute;left:550;top:229;width:5;height:5" coordorigin="550,229" coordsize="5,5">
                    <v:shape style="position:absolute;left:550;top:229;width:5;height:5" coordorigin="550,229" coordsize="5,5" path="m554,234l550,229e" filled="false" stroked="true" strokeweight=".25pt" strokecolor="#050100">
                      <v:path arrowok="t"/>
                    </v:shape>
                  </v:group>
                  <v:group style="position:absolute;left:134;top:93;width:3;height:3" coordorigin="134,93" coordsize="3,3">
                    <v:shape style="position:absolute;left:134;top:93;width:3;height:3" coordorigin="134,93" coordsize="3,3" path="m137,95l134,95,134,93e" filled="false" stroked="true" strokeweight=".25pt" strokecolor="#050100">
                      <v:path arrowok="t"/>
                    </v:shape>
                  </v:group>
                  <v:group style="position:absolute;left:550;top:229;width:3;height:5" coordorigin="550,229" coordsize="3,5">
                    <v:shape style="position:absolute;left:550;top:229;width:3;height:5" coordorigin="550,229" coordsize="3,5" path="m552,234l550,229e" filled="false" stroked="true" strokeweight=".25pt" strokecolor="#050100">
                      <v:path arrowok="t"/>
                    </v:shape>
                  </v:group>
                  <v:group style="position:absolute;left:497;top:169;width:3;height:5" coordorigin="497,169" coordsize="3,5">
                    <v:shape style="position:absolute;left:497;top:169;width:3;height:5" coordorigin="497,169" coordsize="3,5" path="m499,174l497,169e" filled="false" stroked="true" strokeweight=".25pt" strokecolor="#050100">
                      <v:path arrowok="t"/>
                    </v:shape>
                  </v:group>
                  <v:group style="position:absolute;left:571;top:265;width:3;height:5" coordorigin="571,265" coordsize="3,5">
                    <v:shape style="position:absolute;left:571;top:265;width:3;height:5" coordorigin="571,265" coordsize="3,5" path="m574,270l571,265e" filled="false" stroked="true" strokeweight=".25pt" strokecolor="#050100">
                      <v:path arrowok="t"/>
                    </v:shape>
                  </v:group>
                  <v:group style="position:absolute;left:314;top:171;width:5;height:2" coordorigin="314,171" coordsize="5,2">
                    <v:shape style="position:absolute;left:314;top:171;width:5;height:2" coordorigin="314,171" coordsize="5,0" path="m314,171l319,171e" filled="false" stroked="true" strokeweight=".12pt" strokecolor="#050100">
                      <v:path arrowok="t"/>
                    </v:shape>
                  </v:group>
                  <v:group style="position:absolute;left:265;top:193;width:2;height:5" coordorigin="265,193" coordsize="2,5">
                    <v:shape style="position:absolute;left:265;top:193;width:2;height:5" coordorigin="265,193" coordsize="0,5" path="m265,193l265,198e" filled="false" stroked="true" strokeweight=".121pt" strokecolor="#050100">
                      <v:path arrowok="t"/>
                    </v:shape>
                  </v:group>
                  <v:group style="position:absolute;left:323;top:148;width:2;height:5" coordorigin="323,148" coordsize="2,5">
                    <v:shape style="position:absolute;left:323;top:148;width:2;height:5" coordorigin="323,148" coordsize="0,5" path="m323,148l323,153e" filled="false" stroked="true" strokeweight=".12pt" strokecolor="#050100">
                      <v:path arrowok="t"/>
                    </v:shape>
                  </v:group>
                  <v:group style="position:absolute;left:317;top:145;width:2;height:5" coordorigin="317,145" coordsize="2,5">
                    <v:shape style="position:absolute;left:317;top:145;width:2;height:5" coordorigin="317,145" coordsize="0,5" path="m317,145l317,150e" filled="false" stroked="true" strokeweight=".25pt" strokecolor="#050100">
                      <v:path arrowok="t"/>
                    </v:shape>
                  </v:group>
                  <v:group style="position:absolute;left:281;top:171;width:5;height:2" coordorigin="281,171" coordsize="5,2">
                    <v:shape style="position:absolute;left:281;top:171;width:5;height:2" coordorigin="281,171" coordsize="5,0" path="m281,171l286,171e" filled="false" stroked="true" strokeweight=".12pt" strokecolor="#050100">
                      <v:path arrowok="t"/>
                    </v:shape>
                  </v:group>
                  <v:group style="position:absolute;left:281;top:169;width:2;height:8" coordorigin="281,169" coordsize="2,8">
                    <v:shape style="position:absolute;left:281;top:169;width:2;height:8" coordorigin="281,169" coordsize="0,8" path="m281,169l281,177e" filled="false" stroked="true" strokeweight=".25pt" strokecolor="#050100">
                      <v:path arrowok="t"/>
                    </v:shape>
                  </v:group>
                  <v:group style="position:absolute;left:290;top:167;width:2;height:5" coordorigin="290,167" coordsize="2,5">
                    <v:shape style="position:absolute;left:290;top:167;width:2;height:5" coordorigin="290,167" coordsize="0,5" path="m290,167l290,172e" filled="false" stroked="true" strokeweight=".25pt" strokecolor="#050100">
                      <v:path arrowok="t"/>
                    </v:shape>
                  </v:group>
                  <v:group style="position:absolute;left:230;top:11;width:5;height:3" coordorigin="230,11" coordsize="5,3">
                    <v:shape style="position:absolute;left:230;top:11;width:5;height:3" coordorigin="230,11" coordsize="5,3" path="m235,11l233,13,230,13e" filled="false" stroked="true" strokeweight=".25pt" strokecolor="#050100">
                      <v:path arrowok="t"/>
                    </v:shape>
                  </v:group>
                  <v:group style="position:absolute;left:223;top:13;width:10;height:8" coordorigin="223,13" coordsize="10,8">
                    <v:shape style="position:absolute;left:223;top:13;width:10;height:8" coordorigin="223,13" coordsize="10,8" path="m223,21l230,16,233,13e" filled="false" stroked="true" strokeweight=".25pt" strokecolor="#050100">
                      <v:path arrowok="t"/>
                    </v:shape>
                  </v:group>
                  <v:group style="position:absolute;left:223;top:21;width:3;height:3" coordorigin="223,21" coordsize="3,3">
                    <v:shape style="position:absolute;left:223;top:21;width:3;height:3" coordorigin="223,21" coordsize="3,3" path="m226,21l223,23e" filled="false" stroked="true" strokeweight=".25pt" strokecolor="#050100">
                      <v:path arrowok="t"/>
                    </v:shape>
                  </v:group>
                  <v:group style="position:absolute;left:232;top:13;width:2;height:5" coordorigin="232,13" coordsize="2,5">
                    <v:shape style="position:absolute;left:232;top:13;width:2;height:5" coordorigin="232,13" coordsize="0,5" path="m232,13l232,18e" filled="false" stroked="true" strokeweight=".121pt" strokecolor="#050100">
                      <v:path arrowok="t"/>
                    </v:shape>
                  </v:group>
                  <v:group style="position:absolute;left:227;top:18;width:2;height:5" coordorigin="227,18" coordsize="2,5">
                    <v:shape style="position:absolute;left:227;top:18;width:2;height:5" coordorigin="227,18" coordsize="0,5" path="m227,18l227,23e" filled="false" stroked="true" strokeweight=".121pt" strokecolor="#050100">
                      <v:path arrowok="t"/>
                    </v:shape>
                  </v:group>
                  <v:group style="position:absolute;left:232;top:13;width:2;height:5" coordorigin="232,13" coordsize="2,5">
                    <v:shape style="position:absolute;left:232;top:13;width:2;height:5" coordorigin="232,13" coordsize="0,5" path="m232,13l232,18e" filled="false" stroked="true" strokeweight=".121pt" strokecolor="#050100">
                      <v:path arrowok="t"/>
                    </v:shape>
                  </v:group>
                  <v:group style="position:absolute;left:275;top:1;width:2;height:5" coordorigin="275,1" coordsize="2,5">
                    <v:shape style="position:absolute;left:275;top:1;width:2;height:5" coordorigin="275,1" coordsize="0,5" path="m275,1l275,6e" filled="false" stroked="true" strokeweight=".121pt" strokecolor="#050100">
                      <v:path arrowok="t"/>
                    </v:shape>
                  </v:group>
                  <v:group style="position:absolute;left:257;top:6;width:10;height:5" coordorigin="257,6" coordsize="10,5">
                    <v:shape style="position:absolute;left:257;top:6;width:10;height:5" coordorigin="257,6" coordsize="10,5" path="m266,6l257,11e" filled="false" stroked="true" strokeweight=".25pt" strokecolor="#050100">
                      <v:path arrowok="t"/>
                    </v:shape>
                  </v:group>
                  <v:group style="position:absolute;left:504;top:169;width:3;height:5" coordorigin="504,169" coordsize="3,5">
                    <v:shape style="position:absolute;left:504;top:169;width:3;height:5" coordorigin="504,169" coordsize="3,5" path="m506,174l504,169e" filled="false" stroked="true" strokeweight=".25pt" strokecolor="#050100">
                      <v:path arrowok="t"/>
                    </v:shape>
                  </v:group>
                  <v:group style="position:absolute;left:571;top:275;width:3;height:5" coordorigin="571,275" coordsize="3,5">
                    <v:shape style="position:absolute;left:571;top:275;width:3;height:5" coordorigin="571,275" coordsize="3,5" path="m574,280l571,275e" filled="false" stroked="true" strokeweight=".25pt" strokecolor="#050100">
                      <v:path arrowok="t"/>
                    </v:shape>
                  </v:group>
                  <v:group style="position:absolute;left:502;top:169;width:5;height:5" coordorigin="502,169" coordsize="5,5">
                    <v:shape style="position:absolute;left:502;top:169;width:5;height:5" coordorigin="502,169" coordsize="5,5" path="m506,174l502,169e" filled="false" stroked="true" strokeweight=".25pt" strokecolor="#050100">
                      <v:path arrowok="t"/>
                    </v:shape>
                  </v:group>
                  <v:group style="position:absolute;left:487;top:304;width:10;height:3" coordorigin="487,304" coordsize="10,3">
                    <v:shape style="position:absolute;left:487;top:304;width:10;height:3" coordorigin="487,304" coordsize="10,3" path="m487,306l497,304e" filled="false" stroked="true" strokeweight=".25pt" strokecolor="#050100">
                      <v:path arrowok="t"/>
                    </v:shape>
                  </v:group>
                  <v:group style="position:absolute;left:571;top:275;width:3;height:5" coordorigin="571,275" coordsize="3,5">
                    <v:shape style="position:absolute;left:571;top:275;width:3;height:5" coordorigin="571,275" coordsize="3,5" path="m571,275l574,280e" filled="false" stroked="true" strokeweight=".25pt" strokecolor="#050100">
                      <v:path arrowok="t"/>
                    </v:shape>
                  </v:group>
                  <v:group style="position:absolute;left:500;top:172;width:2;height:5" coordorigin="500,172" coordsize="2,5">
                    <v:shape style="position:absolute;left:500;top:172;width:2;height:5" coordorigin="500,172" coordsize="0,5" path="m500,172l500,177e" filled="false" stroked="true" strokeweight=".119pt" strokecolor="#050100">
                      <v:path arrowok="t"/>
                    </v:shape>
                  </v:group>
                  <v:group style="position:absolute;left:428;top:318;width:2;height:5" coordorigin="428,318" coordsize="2,5">
                    <v:shape style="position:absolute;left:428;top:318;width:2;height:5" coordorigin="428,318" coordsize="0,5" path="m428,318l428,323e" filled="false" stroked="true" strokeweight=".123pt" strokecolor="#050100">
                      <v:path arrowok="t"/>
                    </v:shape>
                  </v:group>
                  <v:group style="position:absolute;left:419;top:311;width:2;height:5" coordorigin="419,311" coordsize="2,5">
                    <v:shape style="position:absolute;left:419;top:311;width:2;height:5" coordorigin="419,311" coordsize="0,5" path="m419,311l419,316e" filled="false" stroked="true" strokeweight=".119pt" strokecolor="#050100">
                      <v:path arrowok="t"/>
                    </v:shape>
                  </v:group>
                  <v:group style="position:absolute;left:428;top:318;width:2;height:5" coordorigin="428,318" coordsize="2,5">
                    <v:shape style="position:absolute;left:428;top:318;width:2;height:5" coordorigin="428,318" coordsize="0,5" path="m428,318l428,323e" filled="false" stroked="true" strokeweight=".123pt" strokecolor="#050100">
                      <v:path arrowok="t"/>
                    </v:shape>
                  </v:group>
                  <v:group style="position:absolute;left:419;top:311;width:2;height:5" coordorigin="419,311" coordsize="2,5">
                    <v:shape style="position:absolute;left:419;top:311;width:2;height:5" coordorigin="419,311" coordsize="0,5" path="m419,311l419,316e" filled="false" stroked="true" strokeweight=".119pt" strokecolor="#050100">
                      <v:path arrowok="t"/>
                    </v:shape>
                  </v:group>
                  <v:group style="position:absolute;left:426;top:318;width:2;height:5" coordorigin="426,318" coordsize="2,5">
                    <v:shape style="position:absolute;left:426;top:318;width:2;height:5" coordorigin="426,318" coordsize="0,5" path="m426,318l426,323e" filled="false" stroked="true" strokeweight=".118pt" strokecolor="#050100">
                      <v:path arrowok="t"/>
                    </v:shape>
                  </v:group>
                  <v:group style="position:absolute;left:421;top:318;width:2;height:5" coordorigin="421,318" coordsize="2,5">
                    <v:shape style="position:absolute;left:421;top:318;width:2;height:5" coordorigin="421,318" coordsize="0,5" path="m421,318l421,323e" filled="false" stroked="true" strokeweight=".121pt" strokecolor="#050100">
                      <v:path arrowok="t"/>
                    </v:shape>
                  </v:group>
                  <v:group style="position:absolute;left:611;top:85;width:2;height:5" coordorigin="611,85" coordsize="2,5">
                    <v:shape style="position:absolute;left:611;top:85;width:2;height:5" coordorigin="611,85" coordsize="0,5" path="m611,85l611,90e" filled="false" stroked="true" strokeweight=".119pt" strokecolor="#050100">
                      <v:path arrowok="t"/>
                    </v:shape>
                  </v:group>
                  <v:group style="position:absolute;left:703;top:179;width:3;height:5" coordorigin="703,179" coordsize="3,5">
                    <v:shape style="position:absolute;left:703;top:179;width:3;height:5" coordorigin="703,179" coordsize="3,5" path="m706,184l703,179e" filled="false" stroked="true" strokeweight=".25pt" strokecolor="#050100">
                      <v:path arrowok="t"/>
                    </v:shape>
                  </v:group>
                  <v:group style="position:absolute;left:673;top:121;width:2;height:5" coordorigin="673,121" coordsize="2,5">
                    <v:shape style="position:absolute;left:673;top:121;width:2;height:5" coordorigin="673,121" coordsize="0,5" path="m673,121l673,126e" filled="false" stroked="true" strokeweight=".121pt" strokecolor="#050100">
                      <v:path arrowok="t"/>
                    </v:shape>
                  </v:group>
                  <v:group style="position:absolute;left:710;top:181;width:3;height:8" coordorigin="710,181" coordsize="3,8">
                    <v:shape style="position:absolute;left:710;top:181;width:3;height:8" coordorigin="710,181" coordsize="3,8" path="m713,189l710,181e" filled="false" stroked="true" strokeweight=".25pt" strokecolor="#050100">
                      <v:path arrowok="t"/>
                    </v:shape>
                  </v:group>
                  <v:group style="position:absolute;left:715;top:179;width:5;height:10" coordorigin="715,179" coordsize="5,10">
                    <v:shape style="position:absolute;left:715;top:179;width:5;height:10" coordorigin="715,179" coordsize="5,10" path="m720,189l715,179e" filled="false" stroked="true" strokeweight=".25pt" strokecolor="#050100">
                      <v:path arrowok="t"/>
                    </v:shape>
                  </v:group>
                  <v:group style="position:absolute;left:568;top:256;width:2;height:5" coordorigin="568,256" coordsize="2,5">
                    <v:shape style="position:absolute;left:568;top:256;width:2;height:5" coordorigin="568,256" coordsize="0,5" path="m568,256l568,261e" filled="false" stroked="true" strokeweight=".119pt" strokecolor="#050100">
                      <v:path arrowok="t"/>
                    </v:shape>
                  </v:group>
                  <v:group style="position:absolute;left:568;top:263;width:2;height:5" coordorigin="568,263" coordsize="2,5">
                    <v:shape style="position:absolute;left:568;top:263;width:2;height:5" coordorigin="568,263" coordsize="0,5" path="m568,263l568,268e" filled="false" stroked="true" strokeweight=".119pt" strokecolor="#050100">
                      <v:path arrowok="t"/>
                    </v:shape>
                  </v:group>
                  <v:group style="position:absolute;left:462;top:133;width:2;height:5" coordorigin="462,133" coordsize="2,5">
                    <v:shape style="position:absolute;left:462;top:133;width:2;height:5" coordorigin="462,133" coordsize="0,5" path="m462,133l462,138e" filled="false" stroked="true" strokeweight=".119pt" strokecolor="#050100">
                      <v:path arrowok="t"/>
                    </v:shape>
                  </v:group>
                  <v:group style="position:absolute;left:452;top:23;width:2;height:5" coordorigin="452,23" coordsize="2,5">
                    <v:shape style="position:absolute;left:452;top:23;width:2;height:5" coordorigin="452,23" coordsize="0,5" path="m452,23l452,28e" filled="false" stroked="true" strokeweight=".119pt" strokecolor="#050100">
                      <v:path arrowok="t"/>
                    </v:shape>
                  </v:group>
                  <v:group style="position:absolute;left:475;top:141;width:3;height:5" coordorigin="475,141" coordsize="3,5">
                    <v:shape style="position:absolute;left:475;top:141;width:3;height:5" coordorigin="475,141" coordsize="3,5" path="m478,145l475,141e" filled="false" stroked="true" strokeweight=".25pt" strokecolor="#050100">
                      <v:path arrowok="t"/>
                    </v:shape>
                  </v:group>
                  <v:group style="position:absolute;left:574;top:270;width:2;height:5" coordorigin="574,270" coordsize="2,5">
                    <v:shape style="position:absolute;left:574;top:270;width:2;height:5" coordorigin="574,270" coordsize="0,5" path="m574,270l574,275e" filled="false" stroked="true" strokeweight=".25pt" strokecolor="#050100">
                      <v:path arrowok="t"/>
                    </v:shape>
                  </v:group>
                  <v:group style="position:absolute;left:710;top:181;width:5;height:8" coordorigin="710,181" coordsize="5,8">
                    <v:shape style="position:absolute;left:710;top:181;width:5;height:8" coordorigin="710,181" coordsize="5,8" path="m715,189l710,181e" filled="false" stroked="true" strokeweight=".25pt" strokecolor="#050100">
                      <v:path arrowok="t"/>
                    </v:shape>
                  </v:group>
                  <v:group style="position:absolute;left:738;top:191;width:2;height:5" coordorigin="738,191" coordsize="2,5">
                    <v:shape style="position:absolute;left:738;top:191;width:2;height:5" coordorigin="738,191" coordsize="0,5" path="m738,191l738,196e" filled="false" stroked="true" strokeweight=".121pt" strokecolor="#050100">
                      <v:path arrowok="t"/>
                    </v:shape>
                  </v:group>
                  <v:group style="position:absolute;left:738;top:191;width:2;height:5" coordorigin="738,191" coordsize="2,5">
                    <v:shape style="position:absolute;left:738;top:191;width:2;height:5" coordorigin="738,191" coordsize="0,5" path="m738,191l738,196e" filled="false" stroked="true" strokeweight=".121pt" strokecolor="#050100">
                      <v:path arrowok="t"/>
                    </v:shape>
                  </v:group>
                  <v:group style="position:absolute;left:743;top:200;width:2;height:5" coordorigin="743,200" coordsize="2,5">
                    <v:shape style="position:absolute;left:743;top:200;width:2;height:5" coordorigin="743,200" coordsize="0,5" path="m743,200l743,205e" filled="false" stroked="true" strokeweight=".121pt" strokecolor="#050100">
                      <v:path arrowok="t"/>
                    </v:shape>
                  </v:group>
                  <v:group style="position:absolute;left:760;top:210;width:2;height:5" coordorigin="760,210" coordsize="2,5">
                    <v:shape style="position:absolute;left:760;top:210;width:2;height:5" coordorigin="760,210" coordsize="0,5" path="m760,210l760,215e" filled="false" stroked="true" strokeweight=".121pt" strokecolor="#050100">
                      <v:path arrowok="t"/>
                    </v:shape>
                  </v:group>
                  <v:group style="position:absolute;left:743;top:200;width:2;height:5" coordorigin="743,200" coordsize="2,5">
                    <v:shape style="position:absolute;left:743;top:200;width:2;height:5" coordorigin="743,200" coordsize="0,5" path="m743,200l743,205e" filled="false" stroked="true" strokeweight=".121pt" strokecolor="#050100">
                      <v:path arrowok="t"/>
                    </v:shape>
                  </v:group>
                  <v:group style="position:absolute;left:726;top:172;width:2;height:5" coordorigin="726,172" coordsize="2,5">
                    <v:shape style="position:absolute;left:726;top:172;width:2;height:5" coordorigin="726,172" coordsize="0,5" path="m726,172l726,177e" filled="false" stroked="true" strokeweight=".118pt" strokecolor="#050100">
                      <v:path arrowok="t"/>
                    </v:shape>
                  </v:group>
                  <v:group style="position:absolute;left:738;top:191;width:2;height:5" coordorigin="738,191" coordsize="2,5">
                    <v:shape style="position:absolute;left:738;top:191;width:2;height:5" coordorigin="738,191" coordsize="0,5" path="m738,191l738,196e" filled="false" stroked="true" strokeweight=".121pt" strokecolor="#050100">
                      <v:path arrowok="t"/>
                    </v:shape>
                  </v:group>
                  <v:group style="position:absolute;left:637;top:78;width:2;height:5" coordorigin="637,78" coordsize="2,5">
                    <v:shape style="position:absolute;left:637;top:78;width:2;height:5" coordorigin="637,78" coordsize="0,5" path="m637,78l637,83e" filled="false" stroked="true" strokeweight=".119pt" strokecolor="#050100">
                      <v:path arrowok="t"/>
                    </v:shape>
                  </v:group>
                  <v:group style="position:absolute;left:680;top:109;width:2;height:5" coordorigin="680,109" coordsize="2,5">
                    <v:shape style="position:absolute;left:680;top:109;width:2;height:5" coordorigin="680,109" coordsize="0,5" path="m680,109l680,114e" filled="false" stroked="true" strokeweight=".119pt" strokecolor="#050100">
                      <v:path arrowok="t"/>
                    </v:shape>
                  </v:group>
                  <v:group style="position:absolute;left:187;top:81;width:15;height:3" coordorigin="187,81" coordsize="15,3">
                    <v:shape style="position:absolute;left:187;top:81;width:15;height:3" coordorigin="187,81" coordsize="15,3" path="m187,83l202,81,190,83e" filled="false" stroked="true" strokeweight=".25pt" strokecolor="#050100">
                      <v:path arrowok="t"/>
                    </v:shape>
                  </v:group>
                  <v:group style="position:absolute;left:566;top:129;width:101;height:68" coordorigin="566,129" coordsize="101,68">
                    <v:shape style="position:absolute;left:566;top:129;width:101;height:68" coordorigin="566,129" coordsize="101,68" path="m667,129l566,196e" filled="false" stroked="true" strokeweight=".25pt" strokecolor="#050100">
                      <v:path arrowok="t"/>
                    </v:shape>
                  </v:group>
                  <v:group style="position:absolute;left:88;top:239;width:2;height:5" coordorigin="88,239" coordsize="2,5">
                    <v:shape style="position:absolute;left:88;top:239;width:2;height:5" coordorigin="88,239" coordsize="0,5" path="m88,239l88,244e" filled="false" stroked="true" strokeweight=".119pt" strokecolor="#050100">
                      <v:path arrowok="t"/>
                    </v:shape>
                  </v:group>
                  <v:group style="position:absolute;left:187;top:81;width:10;height:3" coordorigin="187,81" coordsize="10,3">
                    <v:shape style="position:absolute;left:187;top:81;width:10;height:3" coordorigin="187,81" coordsize="10,3" path="m187,83l197,81e" filled="false" stroked="true" strokeweight=".25pt" strokecolor="#050100">
                      <v:path arrowok="t"/>
                    </v:shape>
                  </v:group>
                  <v:group style="position:absolute;left:424;top:308;width:2;height:5" coordorigin="424,308" coordsize="2,5">
                    <v:shape style="position:absolute;left:424;top:308;width:2;height:5" coordorigin="424,308" coordsize="0,5" path="m424,308l424,313e" filled="false" stroked="true" strokeweight=".119pt" strokecolor="#050100">
                      <v:path arrowok="t"/>
                    </v:shape>
                  </v:group>
                  <v:group style="position:absolute;left:214;top:309;width:36;height:10" coordorigin="214,309" coordsize="36,10">
                    <v:shape style="position:absolute;left:214;top:309;width:36;height:10" coordorigin="214,309" coordsize="36,10" path="m250,318l230,313,214,309e" filled="false" stroked="true" strokeweight=".25pt" strokecolor="#050100">
                      <v:path arrowok="t"/>
                    </v:shape>
                  </v:group>
                  <v:group style="position:absolute;left:499;top:169;width:3;height:3" coordorigin="499,169" coordsize="3,3">
                    <v:shape style="position:absolute;left:499;top:169;width:3;height:3" coordorigin="499,169" coordsize="3,3" path="m499,169l502,172e" filled="false" stroked="true" strokeweight=".25pt" strokecolor="#050100">
                      <v:path arrowok="t"/>
                    </v:shape>
                  </v:group>
                  <v:group style="position:absolute;left:710;top:189;width:3;height:3" coordorigin="710,189" coordsize="3,3">
                    <v:shape style="position:absolute;left:710;top:189;width:3;height:3" coordorigin="710,189" coordsize="3,3" path="m710,189l713,191e" filled="false" stroked="true" strokeweight=".25pt" strokecolor="#050100">
                      <v:path arrowok="t"/>
                    </v:shape>
                  </v:group>
                  <v:group style="position:absolute;left:36;top:213;width:12;height:27" coordorigin="36,213" coordsize="12,27">
                    <v:shape style="position:absolute;left:36;top:213;width:12;height:27" coordorigin="36,213" coordsize="12,27" path="m48,213l36,239e" filled="false" stroked="true" strokeweight=".25pt" strokecolor="#050100">
                      <v:path arrowok="t"/>
                    </v:shape>
                  </v:group>
                  <v:group style="position:absolute;left:420;top:311;width:3;height:3" coordorigin="420,311" coordsize="3,3">
                    <v:shape style="position:absolute;left:420;top:311;width:3;height:3" coordorigin="420,311" coordsize="3,3" path="m420,313l420,311,423,311e" filled="false" stroked="true" strokeweight=".25pt" strokecolor="#050100">
                      <v:path arrowok="t"/>
                    </v:shape>
                  </v:group>
                  <v:group style="position:absolute;left:418;top:313;width:3;height:8" coordorigin="418,313" coordsize="3,8">
                    <v:shape style="position:absolute;left:418;top:313;width:3;height:8" coordorigin="418,313" coordsize="3,8" path="m418,313l418,321,420,321e" filled="false" stroked="true" strokeweight=".25pt" strokecolor="#050100">
                      <v:path arrowok="t"/>
                    </v:shape>
                  </v:group>
                  <v:group style="position:absolute;left:84;top:239;width:3;height:3" coordorigin="84,239" coordsize="3,3">
                    <v:shape style="position:absolute;left:84;top:239;width:3;height:3" coordorigin="84,239" coordsize="3,3" path="m84,241l86,241,86,239,86,241e" filled="false" stroked="true" strokeweight=".25pt" strokecolor="#050100">
                      <v:path arrowok="t"/>
                    </v:shape>
                  </v:group>
                  <v:group style="position:absolute;left:84;top:241;width:3;height:8" coordorigin="84,241" coordsize="3,8">
                    <v:shape style="position:absolute;left:84;top:241;width:3;height:8" coordorigin="84,241" coordsize="3,8" path="m84,241l84,249,86,249e" filled="false" stroked="true" strokeweight=".25pt" strokecolor="#050100">
                      <v:path arrowok="t"/>
                    </v:shape>
                  </v:group>
                  <v:group style="position:absolute;left:281;top:172;width:10;height:3" coordorigin="281,172" coordsize="10,3">
                    <v:shape style="position:absolute;left:281;top:172;width:10;height:3" coordorigin="281,172" coordsize="10,3" path="m281,174l288,174,290,172e" filled="false" stroked="true" strokeweight=".25pt" strokecolor="#050100">
                      <v:path arrowok="t"/>
                    </v:shape>
                  </v:group>
                  <v:group style="position:absolute;left:283;top:167;width:8;height:3" coordorigin="283,167" coordsize="8,3">
                    <v:shape style="position:absolute;left:283;top:167;width:8;height:3" coordorigin="283,167" coordsize="8,3" path="m290,169l288,167,286,167,283,169e" filled="false" stroked="true" strokeweight=".25pt" strokecolor="#050100">
                      <v:path arrowok="t"/>
                    </v:shape>
                  </v:group>
                  <v:group style="position:absolute;left:215;top:306;width:2;height:5" coordorigin="215,306" coordsize="2,5">
                    <v:shape style="position:absolute;left:215;top:306;width:2;height:5" coordorigin="215,306" coordsize="0,5" path="m215,306l215,311e" filled="false" stroked="true" strokeweight=".121pt" strokecolor="#050100">
                      <v:path arrowok="t"/>
                    </v:shape>
                  </v:group>
                  <v:group style="position:absolute;left:253;top:313;width:2;height:5" coordorigin="253,313" coordsize="2,5">
                    <v:shape style="position:absolute;left:253;top:313;width:2;height:5" coordorigin="253,313" coordsize="0,5" path="m253,313l253,318e" filled="false" stroked="true" strokeweight=".121pt" strokecolor="#050100">
                      <v:path arrowok="t"/>
                    </v:shape>
                  </v:group>
                  <v:group style="position:absolute;left:89;top:241;width:3;height:10" coordorigin="89,241" coordsize="3,10">
                    <v:shape style="position:absolute;left:89;top:241;width:3;height:10" coordorigin="89,241" coordsize="3,10" path="m89,241l91,241,91,244,91,251e" filled="false" stroked="true" strokeweight=".25pt" strokecolor="#050100">
                      <v:path arrowok="t"/>
                    </v:shape>
                  </v:group>
                  <v:group style="position:absolute;left:76;top:128;width:2;height:5" coordorigin="76,128" coordsize="2,5">
                    <v:shape style="position:absolute;left:76;top:128;width:2;height:5" coordorigin="76,128" coordsize="0,5" path="m76,128l76,133e" filled="false" stroked="true" strokeweight=".119pt" strokecolor="#050100">
                      <v:path arrowok="t"/>
                    </v:shape>
                  </v:group>
                  <v:group style="position:absolute;left:5;top:237;width:20;height:22" coordorigin="5,237" coordsize="20,22">
                    <v:shape style="position:absolute;left:5;top:237;width:20;height:22" coordorigin="5,237" coordsize="20,22" path="m24,258l22,256,19,256,19,253,15,253,15,251,12,251,10,249,10,246,7,246,7,244,5,241,5,237e" filled="false" stroked="true" strokeweight=".25pt" strokecolor="#050100">
                      <v:path arrowok="t"/>
                    </v:shape>
                  </v:group>
                  <v:group style="position:absolute;left:24;top:258;width:204;height:68" coordorigin="24,258" coordsize="204,68">
                    <v:shape style="position:absolute;left:24;top:258;width:204;height:68" coordorigin="24,258" coordsize="204,68" path="m228,325l223,325,216,323,209,323,202,321,197,318,190,318,183,316,175,313,170,311,163,311,156,309,149,306,144,304,137,301,130,301,125,299,118,297,110,294,106,292,99,289,91,287,86,285,79,282,72,280,67,277,60,275,53,273,48,268,41,265,36,263,29,261,24,258e" filled="false" stroked="true" strokeweight=".25pt" strokecolor="#050100">
                      <v:path arrowok="t"/>
                    </v:shape>
                  </v:group>
                  <v:group style="position:absolute;left:228;top:325;width:370;height:32" coordorigin="228,325" coordsize="370,32">
                    <v:shape style="position:absolute;left:228;top:325;width:370;height:32" coordorigin="228,325" coordsize="370,32" path="m228,325l238,328,245,330,254,330,262,333,269,335,279,335,286,337,295,337,303,340,312,340,319,342,329,342,336,345,343,345,353,347,370,347,377,349,394,349,403,352,420,352,427,354,451,354,461,354,468,357,530,357,533,354,547,354,550,352,557,352,559,349,566,349,569,347,574,347,576,345,579,345,583,342,586,342,588,340,590,340,590,337,595,337,595,335,598,335e" filled="false" stroked="true" strokeweight=".25pt" strokecolor="#050100">
                      <v:path arrowok="t"/>
                    </v:shape>
                  </v:group>
                  <v:group style="position:absolute;left:749;top:220;width:10;height:15" coordorigin="749,220" coordsize="10,15">
                    <v:shape style="position:absolute;left:749;top:220;width:10;height:15" coordorigin="749,220" coordsize="10,15" path="m749,234l751,234,751,232,754,232,756,229,756,227,758,227,758,220e" filled="false" stroked="true" strokeweight=".25pt" strokecolor="#050100">
                      <v:path arrowok="t"/>
                    </v:shape>
                  </v:group>
                  <v:group style="position:absolute;left:76;top:128;width:2;height:5" coordorigin="76,128" coordsize="2,5">
                    <v:shape style="position:absolute;left:76;top:128;width:2;height:5" coordorigin="76,128" coordsize="0,5" path="m76,128l76,133e" filled="false" stroked="true" strokeweight=".119pt" strokecolor="#050100">
                      <v:path arrowok="t"/>
                    </v:shape>
                  </v:group>
                  <v:group style="position:absolute;left:186;top:80;width:2;height:5" coordorigin="186,80" coordsize="2,5">
                    <v:shape style="position:absolute;left:186;top:80;width:2;height:5" coordorigin="186,80" coordsize="0,5" path="m186,80l186,85e" filled="false" stroked="true" strokeweight=".118pt" strokecolor="#050100">
                      <v:path arrowok="t"/>
                    </v:shape>
                  </v:group>
                  <v:group style="position:absolute;left:155;top:88;width:2;height:5" coordorigin="155,88" coordsize="2,5">
                    <v:shape style="position:absolute;left:155;top:88;width:2;height:5" coordorigin="155,88" coordsize="0,5" path="m155,88l155,93e" filled="false" stroked="true" strokeweight=".121pt" strokecolor="#050100">
                      <v:path arrowok="t"/>
                    </v:shape>
                  </v:group>
                  <v:group style="position:absolute;left:133;top:92;width:2;height:5" coordorigin="133,92" coordsize="2,5">
                    <v:shape style="position:absolute;left:133;top:92;width:2;height:5" coordorigin="133,92" coordsize="0,5" path="m133,92l133,97e" filled="false" stroked="true" strokeweight=".121pt" strokecolor="#050100">
                      <v:path arrowok="t"/>
                    </v:shape>
                  </v:group>
                  <v:group style="position:absolute;left:136;top:90;width:2;height:5" coordorigin="136,90" coordsize="2,5">
                    <v:shape style="position:absolute;left:136;top:90;width:2;height:5" coordorigin="136,90" coordsize="0,5" path="m136,90l136,95e" filled="false" stroked="true" strokeweight=".119pt" strokecolor="#050100">
                      <v:path arrowok="t"/>
                    </v:shape>
                  </v:group>
                  <v:group style="position:absolute;left:425;top:311;width:5;height:10" coordorigin="425,311" coordsize="5,10">
                    <v:shape style="position:absolute;left:425;top:311;width:5;height:10" coordorigin="425,311" coordsize="5,10" path="m425,311l427,313,430,316,430,318,427,318,427,321e" filled="false" stroked="true" strokeweight=".25pt" strokecolor="#050100">
                      <v:path arrowok="t"/>
                    </v:shape>
                  </v:group>
                  <v:group style="position:absolute;left:145;top:90;width:2;height:5" coordorigin="145,90" coordsize="2,5">
                    <v:shape style="position:absolute;left:145;top:90;width:2;height:5" coordorigin="145,90" coordsize="0,5" path="m145,90l145,95e" filled="false" stroked="true" strokeweight=".118pt" strokecolor="#050100">
                      <v:path arrowok="t"/>
                    </v:shape>
                  </v:group>
                  <v:group style="position:absolute;left:140;top:90;width:2;height:5" coordorigin="140,90" coordsize="2,5">
                    <v:shape style="position:absolute;left:140;top:90;width:2;height:5" coordorigin="140,90" coordsize="0,5" path="m140,90l140,95e" filled="false" stroked="true" strokeweight=".119pt" strokecolor="#050100">
                      <v:path arrowok="t"/>
                    </v:shape>
                  </v:group>
                  <v:group style="position:absolute;left:420;top:321;width:5;height:2" coordorigin="420,321" coordsize="5,2">
                    <v:shape style="position:absolute;left:420;top:321;width:5;height:2" coordorigin="420,321" coordsize="5,0" path="m420,321l425,321e" filled="false" stroked="true" strokeweight=".25pt" strokecolor="#050100">
                      <v:path arrowok="t"/>
                    </v:shape>
                  </v:group>
                  <v:group style="position:absolute;left:90;top:248;width:2;height:5" coordorigin="90,248" coordsize="2,5">
                    <v:shape style="position:absolute;left:90;top:248;width:2;height:5" coordorigin="90,248" coordsize="0,5" path="m90,248l90,253e" filled="false" stroked="true" strokeweight=".121pt" strokecolor="#050100">
                      <v:path arrowok="t"/>
                    </v:shape>
                  </v:group>
                  <v:group style="position:absolute;left:86;top:249;width:3;height:3" coordorigin="86,249" coordsize="3,3">
                    <v:shape style="position:absolute;left:86;top:249;width:3;height:3" coordorigin="86,249" coordsize="3,3" path="m86,249l89,251e" filled="false" stroked="true" strokeweight=".25pt" strokecolor="#050100">
                      <v:path arrowok="t"/>
                    </v:shape>
                  </v:group>
                  <v:group style="position:absolute;left:211;top:306;width:5;height:3" coordorigin="211,306" coordsize="5,3">
                    <v:shape style="position:absolute;left:211;top:306;width:5;height:3" coordorigin="211,306" coordsize="5,3" path="m214,309l211,309,211,306,216,306e" filled="false" stroked="true" strokeweight=".25pt" strokecolor="#050100">
                      <v:path arrowok="t"/>
                    </v:shape>
                  </v:group>
                  <v:group style="position:absolute;left:22;top:249;width:207;height:70" coordorigin="22,249" coordsize="207,70">
                    <v:shape style="position:absolute;left:22;top:249;width:207;height:70" coordorigin="22,249" coordsize="207,70" path="m22,249l29,251,34,256,41,258,48,261,53,263,60,265,65,268,72,270,79,275,84,277,91,280,98,282,103,285,110,285,118,287,123,289,130,292,137,294,142,297,149,299,156,299,163,301,168,304,175,306,183,306,190,309,195,311,202,311,209,313,216,316,221,316,228,318e" filled="false" stroked="true" strokeweight=".25pt" strokecolor="#050100">
                      <v:path arrowok="t"/>
                    </v:shape>
                  </v:group>
                  <v:group style="position:absolute;left:235;top:306;width:3;height:5" coordorigin="235,306" coordsize="3,5">
                    <v:shape style="position:absolute;left:235;top:306;width:3;height:5" coordorigin="235,306" coordsize="3,5" path="m238,306l238,309,235,309,235,311e" filled="false" stroked="true" strokeweight=".25pt" strokecolor="#050100">
                      <v:path arrowok="t"/>
                    </v:shape>
                  </v:group>
                  <v:group style="position:absolute;left:34;top:239;width:3;height:3" coordorigin="34,239" coordsize="3,3">
                    <v:shape style="position:absolute;left:34;top:239;width:3;height:3" coordorigin="34,239" coordsize="3,3" path="m34,241l36,241,36,239e" filled="false" stroked="true" strokeweight=".25pt" strokecolor="#050100">
                      <v:path arrowok="t"/>
                    </v:shape>
                  </v:group>
                  <v:group style="position:absolute;left:228;top:313;width:3;height:5" coordorigin="228,313" coordsize="3,5">
                    <v:shape style="position:absolute;left:228;top:313;width:3;height:5" coordorigin="228,313" coordsize="3,5" path="m230,313l230,316,228,316,228,318e" filled="false" stroked="true" strokeweight=".25pt" strokecolor="#050100">
                      <v:path arrowok="t"/>
                    </v:shape>
                  </v:group>
                  <v:group style="position:absolute;left:22;top:244;width:5;height:5" coordorigin="22,244" coordsize="5,5">
                    <v:shape style="position:absolute;left:22;top:244;width:5;height:5" coordorigin="22,244" coordsize="5,5" path="m26,244l24,244,24,246,22,249e" filled="false" stroked="true" strokeweight=".25pt" strokecolor="#050100">
                      <v:path arrowok="t"/>
                    </v:shape>
                  </v:group>
                  <v:group style="position:absolute;left:247;top:162;width:5;height:22" coordorigin="247,162" coordsize="5,22">
                    <v:shape style="position:absolute;left:247;top:162;width:5;height:22" coordorigin="247,162" coordsize="5,22" path="m250,184l247,184,247,181,247,169,250,169,250,165,252,162e" filled="false" stroked="true" strokeweight=".25pt" strokecolor="#050100">
                      <v:path arrowok="t"/>
                    </v:shape>
                  </v:group>
                  <v:group style="position:absolute;left:197;top:18;width:84;height:63" coordorigin="197,18" coordsize="84,63">
                    <v:shape style="position:absolute;left:197;top:18;width:84;height:63" coordorigin="197,18" coordsize="84,63" path="m252,18l257,18,259,21,262,21,264,23,269,23,271,25,274,25,274,28,276,28,276,30,278,30,278,33,281,33,281,35,281,45,278,45,278,47,276,49,274,52,271,52,271,54,269,54,266,57,264,59,262,59,259,61,257,61,257,64,252,64,250,66,247,66,242,69,238,71,235,71,230,73,226,73,223,76,218,76,214,78,206,78,202,81,197,81e" filled="false" stroked="true" strokeweight=".25pt" strokecolor="#050100">
                      <v:path arrowok="t"/>
                    </v:shape>
                  </v:group>
                  <v:group style="position:absolute;left:154;top:83;width:34;height:8" coordorigin="154,83" coordsize="34,8">
                    <v:shape style="position:absolute;left:154;top:83;width:34;height:8" coordorigin="154,83" coordsize="34,8" path="m187,83l185,83,156,90,154,90e" filled="false" stroked="true" strokeweight=".25pt" strokecolor="#050100">
                      <v:path arrowok="t"/>
                    </v:shape>
                  </v:group>
                  <v:group style="position:absolute;left:137;top:90;width:10;height:3" coordorigin="137,90" coordsize="10,3">
                    <v:shape style="position:absolute;left:137;top:90;width:10;height:3" coordorigin="137,90" coordsize="10,3" path="m146,90l144,90,139,93,137,93e" filled="false" stroked="true" strokeweight=".25pt" strokecolor="#050100">
                      <v:path arrowok="t"/>
                    </v:shape>
                  </v:group>
                  <v:group style="position:absolute;left:155;top:88;width:2;height:5" coordorigin="155,88" coordsize="2,5">
                    <v:shape style="position:absolute;left:155;top:88;width:2;height:5" coordorigin="155,88" coordsize="0,5" path="m155,88l155,93e" filled="false" stroked="true" strokeweight=".121pt" strokecolor="#050100">
                      <v:path arrowok="t"/>
                    </v:shape>
                  </v:group>
                  <v:group style="position:absolute;left:131;top:92;width:2;height:5" coordorigin="131,92" coordsize="2,5">
                    <v:shape style="position:absolute;left:131;top:92;width:2;height:5" coordorigin="131,92" coordsize="0,5" path="m131,92l131,97e" filled="false" stroked="true" strokeweight=".119pt" strokecolor="#050100">
                      <v:path arrowok="t"/>
                    </v:shape>
                  </v:group>
                  <v:group style="position:absolute;left:230;top:11;width:25;height:5" coordorigin="230,11" coordsize="25,5">
                    <v:shape style="position:absolute;left:230;top:11;width:25;height:5" coordorigin="230,11" coordsize="25,5" path="m254,11l240,11,238,13,233,13,233,16,230,16e" filled="false" stroked="true" strokeweight=".25pt" strokecolor="#050100">
                      <v:path arrowok="t"/>
                    </v:shape>
                  </v:group>
                  <v:group style="position:absolute;left:218;top:21;width:5;height:5" coordorigin="218,21" coordsize="5,5">
                    <v:shape style="position:absolute;left:218;top:21;width:5;height:5" coordorigin="218,21" coordsize="5,5" path="m223,21l221,23,218,25e" filled="false" stroked="true" strokeweight=".25pt" strokecolor="#050100">
                      <v:path arrowok="t"/>
                    </v:shape>
                  </v:group>
                  <v:group style="position:absolute;left:226;top:16;width:27;height:5" coordorigin="226,16" coordsize="27,5">
                    <v:shape style="position:absolute;left:226;top:16;width:27;height:5" coordorigin="226,16" coordsize="27,5" path="m226,21l228,21,228,18,233,18,235,16,252,16e" filled="false" stroked="true" strokeweight=".25pt" strokecolor="#050100">
                      <v:path arrowok="t"/>
                    </v:shape>
                  </v:group>
                  <v:group style="position:absolute;left:252;top:16;width:3;height:3" coordorigin="252,16" coordsize="3,3">
                    <v:shape style="position:absolute;left:252;top:16;width:3;height:3" coordorigin="252,16" coordsize="3,3" path="m252,16l255,18e" filled="false" stroked="true" strokeweight=".25pt" strokecolor="#050100">
                      <v:path arrowok="t"/>
                    </v:shape>
                  </v:group>
                  <v:group style="position:absolute;left:204;top:13;width:96;height:68" coordorigin="204,13" coordsize="96,68">
                    <v:shape style="position:absolute;left:204;top:13;width:96;height:68" coordorigin="204,13" coordsize="96,68" path="m204,81l209,81,214,78,223,78,228,76,233,76,238,73,243,73,247,71,252,69,257,69,262,66,266,66,269,64,274,64,274,61,276,61,278,59,281,59,283,57,286,57,288,54,290,54,290,52,293,52,293,49,295,49,295,47,298,47,298,45,300,45,300,33,298,33,298,30,295,28,293,25,290,25,290,23,286,23,283,21,281,21,278,18,274,18,271,16,266,16,264,13,257,13e" filled="false" stroked="true" strokeweight=".25pt" strokecolor="#050100">
                      <v:path arrowok="t"/>
                    </v:shape>
                  </v:group>
                  <v:group style="position:absolute;left:197;top:18;width:87;height:63" coordorigin="197,18" coordsize="87,63">
                    <v:shape style="position:absolute;left:197;top:18;width:87;height:63" coordorigin="197,18" coordsize="87,63" path="m254,18l259,18,262,21,266,21,266,23,269,23,271,25,274,25,276,28,278,30,281,33,281,37,283,37,281,40,281,45,278,47,278,49,276,49,276,52,274,52,271,54,269,54,266,57,264,59,262,59,259,61,257,64,252,64,250,66,247,66,242,69,238,71,235,71,230,73,226,73,223,76,218,76,214,78,211,78,206,81,197,81e" filled="false" stroked="true" strokeweight=".25pt" strokecolor="#050100">
                      <v:path arrowok="t"/>
                    </v:shape>
                  </v:group>
                  <v:group style="position:absolute;left:188;top:80;width:2;height:5" coordorigin="188,80" coordsize="2,5">
                    <v:shape style="position:absolute;left:188;top:80;width:2;height:5" coordorigin="188,80" coordsize="0,5" path="m188,80l188,85e" filled="false" stroked="true" strokeweight=".121pt" strokecolor="#050100">
                      <v:path arrowok="t"/>
                    </v:shape>
                  </v:group>
                  <v:group style="position:absolute;left:749;top:213;width:10;height:15" coordorigin="749,213" coordsize="10,15">
                    <v:shape style="position:absolute;left:749;top:213;width:10;height:15" coordorigin="749,213" coordsize="10,15" path="m758,213l758,217,756,217,756,222,754,222,751,225,749,227e" filled="false" stroked="true" strokeweight=".25pt" strokecolor="#050100">
                      <v:path arrowok="t"/>
                    </v:shape>
                  </v:group>
                  <v:group style="position:absolute;left:562;top:234;width:5;height:24" coordorigin="562,234" coordsize="5,24">
                    <v:shape style="position:absolute;left:562;top:234;width:5;height:24" coordorigin="562,234" coordsize="5,24" path="m566,258l562,234e" filled="false" stroked="true" strokeweight=".25pt" strokecolor="#050100">
                      <v:path arrowok="t"/>
                    </v:shape>
                  </v:group>
                  <v:group style="position:absolute;left:559;top:196;width:8;height:39" coordorigin="559,196" coordsize="8,39">
                    <v:shape style="position:absolute;left:559;top:196;width:8;height:39" coordorigin="559,196" coordsize="8,39" path="m566,196l566,198,564,198,564,201,562,203,562,208,559,210,559,227,562,229,562,234e" filled="false" stroked="true" strokeweight=".25pt" strokecolor="#050100">
                      <v:path arrowok="t"/>
                    </v:shape>
                  </v:group>
                  <v:group style="position:absolute;left:667;top:129;width:37;height:51" coordorigin="667,129" coordsize="37,51">
                    <v:shape style="position:absolute;left:667;top:129;width:37;height:51" coordorigin="667,129" coordsize="37,51" path="m703,179l701,177,698,172,696,169,694,165,694,162,691,160,689,157,686,153,684,150,682,148,679,143,677,141,675,138,672,136,667,129e" filled="false" stroked="true" strokeweight=".25pt" strokecolor="#050100">
                      <v:path arrowok="t"/>
                    </v:shape>
                  </v:group>
                  <v:group style="position:absolute;left:470;top:88;width:140;height:53" coordorigin="470,88" coordsize="140,53">
                    <v:shape style="position:absolute;left:470;top:88;width:140;height:53" coordorigin="470,88" coordsize="140,53" path="m610,93l598,93,593,90,576,90,571,88,528,88,526,90,514,90,511,93,509,93,504,93,502,95,497,95,494,97,492,97,490,100,487,100,485,102,483,102,483,105,480,105,478,107,475,109,475,112,473,112,473,117,470,117,470,131,473,133,473,138,475,138,475,141e" filled="false" stroked="true" strokeweight=".25pt" strokecolor="#050100">
                      <v:path arrowok="t"/>
                    </v:shape>
                  </v:group>
                  <v:group style="position:absolute;left:478;top:145;width:27;height:24" coordorigin="478,145" coordsize="27,24">
                    <v:shape style="position:absolute;left:478;top:145;width:27;height:24" coordorigin="478,145" coordsize="27,24" path="m478,145l480,145,480,148,483,148,483,150,485,153,487,153,487,155,490,157,495,162,497,165,499,167,504,169e" filled="false" stroked="true" strokeweight=".25pt" strokecolor="#050100">
                      <v:path arrowok="t"/>
                    </v:shape>
                  </v:group>
                  <v:group style="position:absolute;left:554;top:234;width:8;height:2" coordorigin="554,234" coordsize="8,2">
                    <v:shape style="position:absolute;left:554;top:234;width:8;height:2" coordorigin="554,234" coordsize="8,0" path="m554,234l562,234e" filled="false" stroked="true" strokeweight=".25pt" strokecolor="#050100">
                      <v:path arrowok="t"/>
                    </v:shape>
                  </v:group>
                  <v:group style="position:absolute;left:506;top:174;width:44;height:56" coordorigin="506,174" coordsize="44,56">
                    <v:shape style="position:absolute;left:506;top:174;width:44;height:56" coordorigin="506,174" coordsize="44,56" path="m506,174l509,174,511,177,514,179,516,181,521,186,523,189,526,193,528,196,530,198,533,203,538,205,540,210,543,213,545,217,547,222,550,225,550,229e" filled="false" stroked="true" strokeweight=".25pt" strokecolor="#050100">
                      <v:path arrowok="t"/>
                    </v:shape>
                  </v:group>
                  <v:group style="position:absolute;left:610;top:93;width:58;height:36" coordorigin="610,93" coordsize="58,36">
                    <v:shape style="position:absolute;left:610;top:93;width:58;height:36" coordorigin="610,93" coordsize="58,36" path="m667,129l667,126,665,126,665,124,663,121,660,121,660,119,658,117,655,117,655,114,653,114,650,112,648,109,646,109,646,107,643,107,641,105,639,105,639,102,636,102,634,100,629,100,629,97,622,97,619,95,617,95,614,95,612,93,610,93e" filled="false" stroked="true" strokeweight=".25pt" strokecolor="#050100">
                      <v:path arrowok="t"/>
                    </v:shape>
                  </v:group>
                  <v:group style="position:absolute;left:708;top:186;width:3;height:3" coordorigin="708,186" coordsize="3,3">
                    <v:shape style="position:absolute;left:708;top:186;width:3;height:3" coordorigin="708,186" coordsize="3,3" path="m710,189l708,186e" filled="false" stroked="true" strokeweight=".25pt" strokecolor="#050100">
                      <v:path arrowok="t"/>
                    </v:shape>
                  </v:group>
                  <v:group style="position:absolute;left:712;top:179;width:2;height:5" coordorigin="712,179" coordsize="2,5">
                    <v:shape style="position:absolute;left:712;top:179;width:2;height:5" coordorigin="712,179" coordsize="0,5" path="m712,179l712,184e" filled="false" stroked="true" strokeweight=".121pt" strokecolor="#050100">
                      <v:path arrowok="t"/>
                    </v:shape>
                  </v:group>
                  <v:group style="position:absolute;left:670;top:129;width:34;height:51" coordorigin="670,129" coordsize="34,51">
                    <v:shape style="position:absolute;left:670;top:129;width:34;height:51" coordorigin="670,129" coordsize="34,51" path="m703,179l701,174,698,172,696,169,696,165,694,162,691,160,689,155,686,153,684,150,682,145,679,143,677,141,675,138,675,133,670,129e" filled="false" stroked="true" strokeweight=".25pt" strokecolor="#050100">
                      <v:path arrowok="t"/>
                    </v:shape>
                  </v:group>
                  <v:group style="position:absolute;left:672;top:124;width:39;height:58" coordorigin="672,124" coordsize="39,58">
                    <v:shape style="position:absolute;left:672;top:124;width:39;height:58" coordorigin="672,124" coordsize="39,58" path="m672,124l674,129,677,131,679,136,682,138,684,143,686,145,689,150,691,153,694,155,696,160,698,162,701,167,703,172,706,174,708,179,710,181e" filled="false" stroked="true" strokeweight=".25pt" strokecolor="#050100">
                      <v:path arrowok="t"/>
                    </v:shape>
                  </v:group>
                  <v:group style="position:absolute;left:612;top:93;width:58;height:36" coordorigin="612,93" coordsize="58,36">
                    <v:shape style="position:absolute;left:612;top:93;width:58;height:36" coordorigin="612,93" coordsize="58,36" path="m670,129l667,129,667,126,665,124,663,121,663,119,660,119,658,117,658,114,655,114,653,112,650,109,648,109,648,107,646,107,643,105,641,105,638,102,636,102,634,100,631,100,631,97,626,97,624,95,617,95,617,93,612,93e" filled="false" stroked="true" strokeweight=".25pt" strokecolor="#050100">
                      <v:path arrowok="t"/>
                    </v:shape>
                  </v:group>
                  <v:group style="position:absolute;left:614;top:88;width:58;height:36" coordorigin="614,88" coordsize="58,36">
                    <v:shape style="position:absolute;left:614;top:88;width:58;height:36" coordorigin="614,88" coordsize="58,36" path="m614,88l617,88,617,90,624,90,626,93,631,93,631,95,636,95,638,97,641,97,643,100,646,102,648,102,650,105,653,107,655,107,655,109,658,109,660,112,660,114,662,114,665,116,665,119,667,119,670,121,670,124,672,124e" filled="false" stroked="true" strokeweight=".25pt" strokecolor="#050100">
                      <v:path arrowok="t"/>
                    </v:shape>
                  </v:group>
                  <v:group style="position:absolute;left:470;top:88;width:142;height:53" coordorigin="470,88" coordsize="142,53">
                    <v:shape style="position:absolute;left:470;top:88;width:142;height:53" coordorigin="470,88" coordsize="142,53" path="m612,93l605,93,598,90,588,90,583,88,526,88,523,90,514,90,511,93,506,93,502,93,499,95,497,95,494,97,490,97,490,100,487,100,485,102,482,102,480,105,478,107,475,109,473,112,473,114,470,117,470,133,473,136,473,138,475,141e" filled="false" stroked="true" strokeweight=".25pt" strokecolor="#050100">
                      <v:path arrowok="t"/>
                    </v:shape>
                  </v:group>
                  <v:group style="position:absolute;left:451;top:78;width:159;height:58" coordorigin="451,78" coordsize="159,58">
                    <v:shape style="position:absolute;left:451;top:78;width:159;height:58" coordorigin="451,78" coordsize="159,58" path="m461,136l461,133,458,131,456,129,456,126,454,126,454,121,451,121,451,102,454,102,454,97,456,97,456,95,458,95,461,93,463,90,466,90,466,88,468,88,470,88,473,85,478,85,478,83,485,83,487,81,499,81,504,78,557,78,562,81,574,81,578,83,593,83,598,85,605,85,610,88e" filled="false" stroked="true" strokeweight=".25pt" strokecolor="#050100">
                      <v:path arrowok="t"/>
                    </v:shape>
                  </v:group>
                  <v:group style="position:absolute;left:475;top:141;width:3;height:5" coordorigin="475,141" coordsize="3,5">
                    <v:shape style="position:absolute;left:475;top:141;width:3;height:5" coordorigin="475,141" coordsize="3,5" path="m475,141l475,143,478,143,478,145e" filled="false" stroked="true" strokeweight=".25pt" strokecolor="#050100">
                      <v:path arrowok="t"/>
                    </v:shape>
                  </v:group>
                  <v:group style="position:absolute;left:463;top:136;width:5;height:8" coordorigin="463,136" coordsize="5,8">
                    <v:shape style="position:absolute;left:463;top:136;width:5;height:8" coordorigin="463,136" coordsize="5,8" path="m468,143l466,141,463,138,463,136e" filled="false" stroked="true" strokeweight=".25pt" strokecolor="#050100">
                      <v:path arrowok="t"/>
                    </v:shape>
                  </v:group>
                  <v:group style="position:absolute;left:478;top:145;width:24;height:24" coordorigin="478,145" coordsize="24,24">
                    <v:shape style="position:absolute;left:478;top:145;width:24;height:24" coordorigin="478,145" coordsize="24,24" path="m478,145l480,148,483,150,485,153,487,155,487,157,490,157,492,162,497,165,499,167,502,169e" filled="false" stroked="true" strokeweight=".25pt" strokecolor="#050100">
                      <v:path arrowok="t"/>
                    </v:shape>
                  </v:group>
                  <v:group style="position:absolute;left:468;top:143;width:32;height:27" coordorigin="468,143" coordsize="32,27">
                    <v:shape style="position:absolute;left:468;top:143;width:32;height:27" coordorigin="468,143" coordsize="32,27" path="m499,169l495,167,490,162,487,160,483,157,480,153,475,150,473,145,470,145,468,143e" filled="false" stroked="true" strokeweight=".25pt" strokecolor="#050100">
                      <v:path arrowok="t"/>
                    </v:shape>
                  </v:group>
                  <v:group style="position:absolute;left:506;top:174;width:44;height:56" coordorigin="506,174" coordsize="44,56">
                    <v:shape style="position:absolute;left:506;top:174;width:44;height:56" coordorigin="506,174" coordsize="44,56" path="m506,174l509,174,509,177,511,179,514,179,516,184,519,186,521,189,526,193,528,196,530,201,533,203,535,205,538,210,540,215,543,217,545,222,547,225,550,229e" filled="false" stroked="true" strokeweight=".25pt" strokecolor="#050100">
                      <v:path arrowok="t"/>
                    </v:shape>
                  </v:group>
                  <v:group style="position:absolute;left:502;top:174;width:48;height:58" coordorigin="502,174" coordsize="48,58">
                    <v:shape style="position:absolute;left:502;top:174;width:48;height:58" coordorigin="502,174" coordsize="48,58" path="m550,232l547,227,545,222,543,220,540,215,538,210,533,208,530,203,528,201,528,198,526,196,523,193,521,191,518,189,516,186,514,184,514,181,511,181,509,179,509,177,506,177,504,174,502,174e" filled="false" stroked="true" strokeweight=".25pt" strokecolor="#050100">
                      <v:path arrowok="t"/>
                    </v:shape>
                  </v:group>
                  <v:group style="position:absolute;left:552;top:234;width:15;height:24" coordorigin="552,234" coordsize="15,24">
                    <v:shape style="position:absolute;left:552;top:234;width:15;height:24" coordorigin="552,234" coordsize="15,24" path="m552,234l557,239,559,246,564,251,566,258e" filled="false" stroked="true" strokeweight=".25pt" strokecolor="#050100">
                      <v:path arrowok="t"/>
                    </v:shape>
                  </v:group>
                  <v:group style="position:absolute;left:243;top:273;width:245;height:34" coordorigin="243,273" coordsize="245,34">
                    <v:shape style="position:absolute;left:243;top:273;width:245;height:34" coordorigin="243,273" coordsize="245,34" path="m243,273l250,275,257,277,266,277,274,280,281,280,288,282,295,282,303,285,312,285,319,287,326,287,334,289,341,289,350,292,365,292,372,294,379,294,396,297,410,299,427,299,442,301,458,301,473,304,487,306e" filled="false" stroked="true" strokeweight=".25pt" strokecolor="#050100">
                      <v:path arrowok="t"/>
                    </v:shape>
                  </v:group>
                  <v:group style="position:absolute;left:238;top:306;width:260;height:32" coordorigin="238,306" coordsize="260,32">
                    <v:shape style="position:absolute;left:238;top:306;width:260;height:32" coordorigin="238,306" coordsize="260,32" path="m497,337l487,335,446,335,439,333,415,333,406,330,391,330,382,328,365,328,358,325,350,325,341,323,326,323,317,321,310,321,303,318,293,316,286,316,276,313,269,313,262,311,252,309,245,309,238,306e" filled="false" stroked="true" strokeweight=".25pt" strokecolor="#050100">
                      <v:path arrowok="t"/>
                    </v:shape>
                  </v:group>
                  <v:group style="position:absolute;left:281;top:167;width:10;height:3" coordorigin="281,167" coordsize="10,3">
                    <v:shape style="position:absolute;left:281;top:167;width:10;height:3" coordorigin="281,167" coordsize="10,3" path="m290,169l290,167,288,167,283,167,283,169,281,169e" filled="false" stroked="true" strokeweight=".25pt" strokecolor="#050100">
                      <v:path arrowok="t"/>
                    </v:shape>
                  </v:group>
                  <v:group style="position:absolute;left:418;top:313;width:3;height:8" coordorigin="418,313" coordsize="3,8">
                    <v:shape style="position:absolute;left:418;top:313;width:3;height:8" coordorigin="418,313" coordsize="3,8" path="m420,321l418,321,418,318,418,313e" filled="false" stroked="true" strokeweight=".25pt" strokecolor="#050100">
                      <v:path arrowok="t"/>
                    </v:shape>
                  </v:group>
                  <v:group style="position:absolute;left:420;top:321;width:5;height:2" coordorigin="420,321" coordsize="5,2">
                    <v:shape style="position:absolute;left:420;top:321;width:5;height:2" coordorigin="420,321" coordsize="5,0" path="m425,321l420,321e" filled="false" stroked="true" strokeweight=".25pt" strokecolor="#050100">
                      <v:path arrowok="t"/>
                    </v:shape>
                  </v:group>
                  <v:group style="position:absolute;left:720;top:189;width:15;height:29" coordorigin="720,189" coordsize="15,29">
                    <v:shape style="position:absolute;left:720;top:189;width:15;height:29" coordorigin="720,189" coordsize="15,29" path="m720,189l720,191,723,196,727,203,730,210,735,217e" filled="false" stroked="true" strokeweight=".25pt" strokecolor="#050100">
                      <v:path arrowok="t"/>
                    </v:shape>
                  </v:group>
                  <v:group style="position:absolute;left:576;top:287;width:8;height:32" coordorigin="576,287" coordsize="8,32">
                    <v:shape style="position:absolute;left:576;top:287;width:8;height:32" coordorigin="576,287" coordsize="8,32" path="m576,287l581,304,583,318e" filled="false" stroked="true" strokeweight=".25pt" strokecolor="#050100">
                      <v:path arrowok="t"/>
                    </v:shape>
                  </v:group>
                  <v:group style="position:absolute;left:715;top:191;width:3;height:5" coordorigin="715,191" coordsize="3,5">
                    <v:shape style="position:absolute;left:715;top:191;width:3;height:5" coordorigin="715,191" coordsize="3,5" path="m715,191l715,193,718,193,718,196e" filled="false" stroked="true" strokeweight=".25pt" strokecolor="#050100">
                      <v:path arrowok="t"/>
                    </v:shape>
                  </v:group>
                  <v:group style="position:absolute;left:214;top:306;width:3;height:3" coordorigin="214,306" coordsize="3,3">
                    <v:shape style="position:absolute;left:214;top:306;width:3;height:3" coordorigin="214,306" coordsize="3,3" path="m214,309l214,306,216,306e" filled="false" stroked="true" strokeweight=".25pt" strokecolor="#050100">
                      <v:path arrowok="t"/>
                    </v:shape>
                  </v:group>
                  <v:group style="position:absolute;left:300;top:136;width:17;height:10" coordorigin="300,136" coordsize="17,10">
                    <v:shape style="position:absolute;left:300;top:136;width:17;height:10" coordorigin="300,136" coordsize="17,10" path="m317,145l314,143,312,141,310,138,307,138,305,136,300,136e" filled="false" stroked="true" strokeweight=".25pt" strokecolor="#050100">
                      <v:path arrowok="t"/>
                    </v:shape>
                  </v:group>
                  <v:group style="position:absolute;left:735;top:203;width:8;height:15" coordorigin="735,203" coordsize="8,15">
                    <v:shape style="position:absolute;left:735;top:203;width:8;height:15" coordorigin="735,203" coordsize="8,15" path="m742,203l742,213,739,213,739,215,737,215,737,217,735,217e" filled="false" stroked="true" strokeweight=".25pt" strokecolor="#050100">
                      <v:path arrowok="t"/>
                    </v:shape>
                  </v:group>
                  <v:group style="position:absolute;left:265;top:196;width:2;height:5" coordorigin="265,196" coordsize="2,5">
                    <v:shape style="position:absolute;left:265;top:196;width:2;height:5" coordorigin="265,196" coordsize="0,5" path="m265,196l265,201e" filled="false" stroked="true" strokeweight=".118pt" strokecolor="#050100">
                      <v:path arrowok="t"/>
                    </v:shape>
                  </v:group>
                  <v:group style="position:absolute;left:252;top:232;width:236;height:15" coordorigin="252,232" coordsize="236,15">
                    <v:shape style="position:absolute;left:252;top:232;width:236;height:15" coordorigin="252,232" coordsize="236,15" path="m252,232l259,234,266,234,274,237,281,237,288,239,295,239,302,241,312,241,319,244,348,244,350,246,391,246,398,244,415,244,422,244,430,244,437,241,458,241,473,239,487,237e" filled="false" stroked="true" strokeweight=".25pt" strokecolor="#050100">
                      <v:path arrowok="t"/>
                    </v:shape>
                  </v:group>
                  <v:group style="position:absolute;left:490;top:287;width:3;height:3" coordorigin="490,287" coordsize="3,3">
                    <v:shape style="position:absolute;left:490;top:287;width:3;height:3" coordorigin="490,287" coordsize="3,3" path="m490,289l490,287,492,287e" filled="false" stroked="true" strokeweight=".25pt" strokecolor="#050100">
                      <v:path arrowok="t"/>
                    </v:shape>
                  </v:group>
                  <v:group style="position:absolute;left:245;top:263;width:245;height:27" coordorigin="245,263" coordsize="245,27">
                    <v:shape style="position:absolute;left:245;top:263;width:245;height:27" coordorigin="245,263" coordsize="245,27" path="m245,263l252,263,259,265,266,268,276,268,283,270,290,270,298,273,305,273,312,275,322,275,329,277,336,277,343,280,360,280,367,282,382,282,389,285,413,285,420,287,451,287,459,287,483,287,490,289e" filled="false" stroked="true" strokeweight=".25pt" strokecolor="#050100">
                      <v:path arrowok="t"/>
                    </v:shape>
                  </v:group>
                  <v:group style="position:absolute;left:672;top:124;width:44;height:58" coordorigin="672,124" coordsize="44,58">
                    <v:shape style="position:absolute;left:672;top:124;width:44;height:58" coordorigin="672,124" coordsize="44,58" path="m672,124l677,129,682,136,686,141,691,148,694,150,696,153,698,157,701,160,703,162,706,165,708,169,710,172,710,174,713,177,715,179,710,181e" filled="false" stroked="true" strokeweight=".25pt" strokecolor="#050100">
                      <v:path arrowok="t"/>
                    </v:shape>
                  </v:group>
                  <v:group style="position:absolute;left:672;top:124;width:39;height:58" coordorigin="672,124" coordsize="39,58">
                    <v:shape style="position:absolute;left:672;top:124;width:39;height:58" coordorigin="672,124" coordsize="39,58" path="m672,124l674,126,679,131,682,133,684,138,686,141,689,145,691,148,694,153,696,155,698,160,701,162,701,167,703,169,706,174,708,177,710,181e" filled="false" stroked="true" strokeweight=".25pt" strokecolor="#050100">
                      <v:path arrowok="t"/>
                    </v:shape>
                  </v:group>
                  <v:group style="position:absolute;left:451;top:25;width:171;height:56" coordorigin="451,25" coordsize="171,56">
                    <v:shape style="position:absolute;left:451;top:25;width:171;height:56" coordorigin="451,25" coordsize="171,56" path="m451,25l456,28,461,28,468,30,473,30,478,33,483,33,490,35,494,35,499,37,506,40,511,40,516,42,521,45,528,45,533,47,538,49,543,49,547,52,554,54,559,57,564,59,569,59,574,61,581,64,586,66,590,69,595,71,600,73,605,73,612,76,617,78,622,81e" filled="false" stroked="true" strokeweight=".25pt" strokecolor="#050100">
                      <v:path arrowok="t"/>
                    </v:shape>
                  </v:group>
                  <v:group style="position:absolute;left:449;top:76;width:164;height:60" coordorigin="449,76" coordsize="164,60">
                    <v:shape style="position:absolute;left:449;top:76;width:164;height:60" coordorigin="449,76" coordsize="164,60" path="m461,136l458,133,456,131,456,129,454,129,454,126,451,124,451,119,449,117,449,105,451,105,451,100,454,100,454,97,456,95,458,93,461,93,461,90,463,90,466,88,468,88,470,85,473,85,475,85,475,83,480,83,485,81,495,81,497,78,523,78,526,76,535,76,538,78,566,78,574,81,586,81,593,83,600,83,605,85,612,85e" filled="false" stroked="true" strokeweight=".25pt" strokecolor="#050100">
                      <v:path arrowok="t"/>
                    </v:shape>
                  </v:group>
                  <v:group style="position:absolute;left:264;top:172;width:53;height:29" coordorigin="264,172" coordsize="53,29">
                    <v:shape style="position:absolute;left:264;top:172;width:53;height:29" coordorigin="264,172" coordsize="53,29" path="m264,198l264,201,266,201,276,201,278,198,286,198,286,196,290,196,293,193,295,193,298,191,300,191,300,189,303,189,305,186,305,184,307,184,307,181,310,181,310,179,312,177,315,174,315,172,317,172e" filled="false" stroked="true" strokeweight=".25pt" strokecolor="#050100">
                      <v:path arrowok="t"/>
                    </v:shape>
                  </v:group>
                  <v:group style="position:absolute;left:300;top:129;width:22;height:41" coordorigin="300,129" coordsize="22,41">
                    <v:shape style="position:absolute;left:300;top:129;width:22;height:41" coordorigin="300,129" coordsize="22,41" path="m317,169l319,167,319,162,322,162,322,143,319,143,319,141,317,138,317,136,314,136,312,133,310,133,310,131,302,131,300,129e" filled="false" stroked="true" strokeweight=".25pt" strokecolor="#050100">
                      <v:path arrowok="t"/>
                    </v:shape>
                  </v:group>
                  <v:group style="position:absolute;left:461;top:136;width:5;height:8" coordorigin="461,136" coordsize="5,8">
                    <v:shape style="position:absolute;left:461;top:136;width:5;height:8" coordorigin="461,136" coordsize="5,8" path="m466,143l466,141,463,141,461,138,461,136e" filled="false" stroked="true" strokeweight=".25pt" strokecolor="#050100">
                      <v:path arrowok="t"/>
                    </v:shape>
                  </v:group>
                  <v:group style="position:absolute;left:466;top:143;width:32;height:27" coordorigin="466,143" coordsize="32,27">
                    <v:shape style="position:absolute;left:466;top:143;width:32;height:27" coordorigin="466,143" coordsize="32,27" path="m497,169l492,167,487,165,485,160,480,157,478,153,473,150,470,148,470,145,468,145,466,143e" filled="false" stroked="true" strokeweight=".25pt" strokecolor="#050100">
                      <v:path arrowok="t"/>
                    </v:shape>
                  </v:group>
                  <v:group style="position:absolute;left:497;top:318;width:87;height:20" coordorigin="497,318" coordsize="87,20">
                    <v:shape style="position:absolute;left:497;top:318;width:87;height:20" coordorigin="497,318" coordsize="87,20" path="m583,318l581,318,578,321,576,321,576,323,574,323,571,325,569,325,566,328,559,328,557,330,552,330,550,333,540,333,538,335,518,335,516,337,514,337,509,337,497,337e" filled="false" stroked="true" strokeweight=".25pt" strokecolor="#050100">
                      <v:path arrowok="t"/>
                    </v:shape>
                  </v:group>
                  <v:group style="position:absolute;left:497;top:285;width:80;height:20" coordorigin="497,285" coordsize="80,20">
                    <v:shape style="position:absolute;left:497;top:285;width:80;height:20" coordorigin="497,285" coordsize="80,20" path="m497,304l506,301,516,299,535,294,547,292,557,289,562,287,566,287,571,285,576,285e" filled="false" stroked="true" strokeweight=".25pt" strokecolor="#050100">
                      <v:path arrowok="t"/>
                    </v:shape>
                  </v:group>
                  <v:group style="position:absolute;left:487;top:232;width:60;height:5" coordorigin="487,232" coordsize="60,5">
                    <v:shape style="position:absolute;left:487;top:232;width:60;height:5" coordorigin="487,232" coordsize="60,5" path="m487,237l494,237,499,234,511,234,514,232,547,232e" filled="false" stroked="true" strokeweight=".25pt" strokecolor="#050100">
                      <v:path arrowok="t"/>
                    </v:shape>
                  </v:group>
                  <v:group style="position:absolute;left:492;top:275;width:80;height:12" coordorigin="492,275" coordsize="80,12">
                    <v:shape style="position:absolute;left:492;top:275;width:80;height:12" coordorigin="492,275" coordsize="80,12" path="m492,287l497,287,502,285,506,285,511,282,521,282,526,280,530,280,535,277,552,277,557,275,571,275e" filled="false" stroked="true" strokeweight=".25pt" strokecolor="#050100">
                      <v:path arrowok="t"/>
                    </v:shape>
                  </v:group>
                  <v:group style="position:absolute;left:499;top:174;width:48;height:58" coordorigin="499,174" coordsize="48,58">
                    <v:shape style="position:absolute;left:499;top:174;width:48;height:58" coordorigin="499,174" coordsize="48,58" path="m547,232l545,227,543,225,540,220,538,215,535,213,533,208,528,205,526,201,523,198,521,196,521,193,519,191,516,191,516,189,514,186,511,184,509,181,506,179,504,179,504,177,502,174,499,174e" filled="false" stroked="true" strokeweight=".25pt" strokecolor="#050100">
                      <v:path arrowok="t"/>
                    </v:shape>
                  </v:group>
                  <v:group style="position:absolute;left:622;top:81;width:51;height:44" coordorigin="622,81" coordsize="51,44">
                    <v:shape style="position:absolute;left:622;top:81;width:51;height:44" coordorigin="622,81" coordsize="51,44" path="m622,81l624,83,626,83,629,85,631,85,634,88,636,88,638,90,641,90,641,93,643,93,646,95,648,97,650,100,653,102,655,102,655,105,658,107,660,107,660,109,663,109,663,112,665,114,667,114,667,117,670,119,672,121,672,124e" filled="false" stroked="true" strokeweight=".25pt" strokecolor="#050100">
                      <v:path arrowok="t"/>
                    </v:shape>
                  </v:group>
                  <v:group style="position:absolute;left:614;top:85;width:58;height:39" coordorigin="614,85" coordsize="58,39">
                    <v:shape style="position:absolute;left:614;top:85;width:58;height:39" coordorigin="614,85" coordsize="58,39" path="m614,85l617,85,619,88,624,88,626,90,631,90,634,93,638,93,638,95,641,95,643,97,646,97,648,100,650,102,653,102,655,105,658,107,660,109,662,112,665,114,667,117,670,119,672,121,672,124e" filled="false" stroked="true" strokeweight=".25pt" strokecolor="#050100">
                      <v:path arrowok="t"/>
                    </v:shape>
                  </v:group>
                  <v:group style="position:absolute;left:226;top:16;width:27;height:5" coordorigin="226,16" coordsize="27,5">
                    <v:shape style="position:absolute;left:226;top:16;width:27;height:5" coordorigin="226,16" coordsize="27,5" path="m226,21l228,21,230,18,235,18,238,16,250,16,252,18e" filled="false" stroked="true" strokeweight=".25pt" strokecolor="#050100">
                      <v:path arrowok="t"/>
                    </v:shape>
                  </v:group>
                  <v:group style="position:absolute;left:720;top:174;width:8;height:15" coordorigin="720,174" coordsize="8,15">
                    <v:shape style="position:absolute;left:720;top:174;width:8;height:15" coordorigin="720,174" coordsize="8,15" path="m720,189l720,186,723,186,723,184,725,184,725,179,727,179,727,177,725,174e" filled="false" stroked="true" strokeweight=".25pt" strokecolor="#050100">
                      <v:path arrowok="t"/>
                    </v:shape>
                  </v:group>
                  <v:group style="position:absolute;left:715;top:169;width:8;height:10" coordorigin="715,169" coordsize="8,10">
                    <v:shape style="position:absolute;left:715;top:169;width:8;height:10" coordorigin="715,169" coordsize="8,10" path="m715,179l718,177,720,174,720,172,722,172,722,169e" filled="false" stroked="true" strokeweight=".25pt" strokecolor="#050100">
                      <v:path arrowok="t"/>
                    </v:shape>
                  </v:group>
                  <v:group style="position:absolute;left:710;top:160;width:8;height:12" coordorigin="710,160" coordsize="8,12">
                    <v:shape style="position:absolute;left:710;top:160;width:8;height:12" coordorigin="710,160" coordsize="8,12" path="m710,172l713,169,713,167,715,167,715,165,718,162,718,160e" filled="false" stroked="true" strokeweight=".25pt" strokecolor="#050100">
                      <v:path arrowok="t"/>
                    </v:shape>
                  </v:group>
                  <v:group style="position:absolute;left:672;top:112;width:8;height:12" coordorigin="672,112" coordsize="8,12">
                    <v:shape style="position:absolute;left:672;top:112;width:8;height:12" coordorigin="672,112" coordsize="8,12" path="m672,124l674,121,677,119,677,117,679,117,679,112e" filled="false" stroked="true" strokeweight=".25pt" strokecolor="#050100">
                      <v:path arrowok="t"/>
                    </v:shape>
                  </v:group>
                  <v:group style="position:absolute;left:574;top:280;width:3;height:5" coordorigin="574,280" coordsize="3,5">
                    <v:shape style="position:absolute;left:574;top:280;width:3;height:5" coordorigin="574,280" coordsize="3,5" path="m574,280l574,282,576,285e" filled="false" stroked="true" strokeweight=".25pt" strokecolor="#050100">
                      <v:path arrowok="t"/>
                    </v:shape>
                  </v:group>
                  <v:group style="position:absolute;left:571;top:270;width:2;height:8" coordorigin="571,270" coordsize="2,8">
                    <v:shape style="position:absolute;left:571;top:270;width:2;height:8" coordorigin="571,270" coordsize="0,8" path="m571,270l571,277e" filled="false" stroked="true" strokeweight=".25pt" strokecolor="#050100">
                      <v:path arrowok="t"/>
                    </v:shape>
                  </v:group>
                  <v:group style="position:absolute;left:710;top:162;width:8;height:12" coordorigin="710,162" coordsize="8,12">
                    <v:shape style="position:absolute;left:710;top:162;width:8;height:12" coordorigin="710,162" coordsize="8,12" path="m710,174l713,172,715,169,718,167,718,162e" filled="false" stroked="true" strokeweight=".25pt" strokecolor="#050100">
                      <v:path arrowok="t"/>
                    </v:shape>
                  </v:group>
                  <v:group style="position:absolute;left:228;top:318;width:267;height:32" coordorigin="228,318" coordsize="267,32">
                    <v:shape style="position:absolute;left:228;top:318;width:267;height:32" coordorigin="228,318" coordsize="267,32" path="m494,349l485,349,478,347,444,347,434,345,410,345,401,342,386,342,377,340,360,340,353,337,343,337,336,335,319,335,310,333,302,333,295,330,286,328,278,328,269,325,262,325,252,323,245,321,238,321,228,318e" filled="false" stroked="true" strokeweight=".25pt" strokecolor="#050100">
                      <v:path arrowok="t"/>
                    </v:shape>
                  </v:group>
                  <v:group style="position:absolute;left:495;top:328;width:104;height:22" coordorigin="495,328" coordsize="104,22">
                    <v:shape style="position:absolute;left:495;top:328;width:104;height:22" coordorigin="495,328" coordsize="104,22" path="m598,328l593,328,593,330,590,330,588,333,586,333,583,335,578,335,576,337,574,337,569,340,566,340,564,342,557,342,555,345,543,345,540,347,523,347,521,349,516,349,514,349,495,349e" filled="false" stroked="true" strokeweight=".25pt" strokecolor="#050100">
                      <v:path arrowok="t"/>
                    </v:shape>
                  </v:group>
                  <v:group style="position:absolute;left:494;top:337;width:3;height:3" coordorigin="494,337" coordsize="3,3">
                    <v:shape style="position:absolute;left:494;top:337;width:3;height:3" coordorigin="494,337" coordsize="3,3" path="m494,340l494,337,497,337e" filled="false" stroked="true" strokeweight=".25pt" strokecolor="#050100">
                      <v:path arrowok="t"/>
                    </v:shape>
                  </v:group>
                  <v:group style="position:absolute;left:583;top:318;width:3;height:3" coordorigin="583,318" coordsize="3,3">
                    <v:shape style="position:absolute;left:583;top:318;width:3;height:3" coordorigin="583,318" coordsize="3,3" path="m586,321l583,321,583,318e" filled="false" stroked="true" strokeweight=".25pt" strokecolor="#050100">
                      <v:path arrowok="t"/>
                    </v:shape>
                  </v:group>
                  <v:group style="position:absolute;left:734;top:217;width:3;height:3" coordorigin="734,217" coordsize="3,3">
                    <v:shape style="position:absolute;left:734;top:217;width:3;height:3" coordorigin="734,217" coordsize="3,3" path="m737,220l734,220,734,217e" filled="false" stroked="true" strokeweight=".25pt" strokecolor="#050100">
                      <v:path arrowok="t"/>
                    </v:shape>
                  </v:group>
                  <v:group style="position:absolute;left:492;top:347;width:5;height:2" coordorigin="492,347" coordsize="5,2">
                    <v:shape style="position:absolute;left:492;top:347;width:5;height:2" coordorigin="492,347" coordsize="5,0" path="m492,347l497,347e" filled="false" stroked="true" strokeweight=".24pt" strokecolor="#050100">
                      <v:path arrowok="t"/>
                    </v:shape>
                  </v:group>
                  <v:group style="position:absolute;left:593;top:323;width:5;height:5" coordorigin="593,323" coordsize="5,5">
                    <v:shape style="position:absolute;left:593;top:323;width:5;height:5" coordorigin="593,323" coordsize="5,5" path="m593,323l595,323,595,325,598,325,598,328e" filled="false" stroked="true" strokeweight=".25pt" strokecolor="#050100">
                      <v:path arrowok="t"/>
                    </v:shape>
                  </v:group>
                  <v:group style="position:absolute;left:744;top:222;width:5;height:5" coordorigin="744,222" coordsize="5,5">
                    <v:shape style="position:absolute;left:744;top:222;width:5;height:5" coordorigin="744,222" coordsize="5,5" path="m744,222l746,222,746,225,749,225,749,227e" filled="false" stroked="true" strokeweight=".25pt" strokecolor="#050100">
                      <v:path arrowok="t"/>
                    </v:shape>
                  </v:group>
                  <v:group style="position:absolute;left:738;top:191;width:2;height:5" coordorigin="738,191" coordsize="2,5">
                    <v:shape style="position:absolute;left:738;top:191;width:2;height:5" coordorigin="738,191" coordsize="0,5" path="m738,191l738,196e" filled="false" stroked="true" strokeweight=".121pt" strokecolor="#050100">
                      <v:path arrowok="t"/>
                    </v:shape>
                  </v:group>
                  <v:group style="position:absolute;left:3;top:227;width:20;height:22" coordorigin="3,227" coordsize="20,22">
                    <v:shape style="position:absolute;left:3;top:227;width:20;height:22" coordorigin="3,227" coordsize="20,22" path="m3,227l3,229,5,229,5,234,7,236,7,239,10,239,10,241,12,241,15,244,17,246,19,246,19,249,22,249e" filled="false" stroked="true" strokeweight=".25pt" strokecolor="#050100">
                      <v:path arrowok="t"/>
                    </v:shape>
                  </v:group>
                  <v:group style="position:absolute;left:36;top:239;width:202;height:68" coordorigin="36,239" coordsize="202,68">
                    <v:shape style="position:absolute;left:36;top:239;width:202;height:68" coordorigin="36,239" coordsize="202,68" path="m36,239l41,241,48,244,53,249,60,251,67,253,72,256,79,258,84,261,91,263,96,265,103,268,110,270,115,273,122,275,127,277,134,280,142,282,146,282,154,285,161,287,166,289,173,292,180,292,185,294,192,297,199,297,204,299,211,301,218,301,223,304,230,306,238,306e" filled="false" stroked="true" strokeweight=".25pt" strokecolor="#050100">
                      <v:path arrowok="t"/>
                    </v:shape>
                  </v:group>
                  <v:group style="position:absolute;left:451;top:25;width:10;height:2" coordorigin="451,25" coordsize="10,2">
                    <v:shape style="position:absolute;left:451;top:25;width:10;height:2" coordorigin="451,25" coordsize="10,0" path="m461,25l451,25e" filled="false" stroked="true" strokeweight=".25pt" strokecolor="#050100">
                      <v:path arrowok="t"/>
                    </v:shape>
                  </v:group>
                  <v:group style="position:absolute;left:48;top:213;width:195;height:60" coordorigin="48,213" coordsize="195,60">
                    <v:shape style="position:absolute;left:48;top:213;width:195;height:60" coordorigin="48,213" coordsize="195,60" path="m243,273l235,273,230,270,223,270,218,268,211,265,206,265,199,263,192,261,187,261,180,258,175,256,168,256,163,253,156,251,151,249,144,246,139,246,132,244,127,241,120,239,115,237,108,234,103,232,96,232,91,229,84,227,79,225,72,222,67,220,60,217,55,215,48,213e" filled="false" stroked="true" strokeweight=".25pt" strokecolor="#050100">
                      <v:path arrowok="t"/>
                    </v:shape>
                  </v:group>
                  <v:group style="position:absolute;left:84;top:241;width:3;height:8" coordorigin="84,241" coordsize="3,8">
                    <v:shape style="position:absolute;left:84;top:241;width:3;height:8" coordorigin="84,241" coordsize="3,8" path="m86,249l84,249,84,246,84,241e" filled="false" stroked="true" strokeweight=".25pt" strokecolor="#050100">
                      <v:path arrowok="t"/>
                    </v:shape>
                  </v:group>
                  <v:group style="position:absolute;left:86;top:249;width:3;height:3" coordorigin="86,249" coordsize="3,3">
                    <v:shape style="position:absolute;left:86;top:249;width:3;height:3" coordorigin="86,249" coordsize="3,3" path="m89,251l86,249e" filled="false" stroked="true" strokeweight=".25pt" strokecolor="#050100">
                      <v:path arrowok="t"/>
                    </v:shape>
                  </v:group>
                  <v:group style="position:absolute;left:74;top:121;width:8;height:8" coordorigin="74,121" coordsize="8,8">
                    <v:shape style="position:absolute;left:74;top:121;width:8;height:8" coordorigin="74,121" coordsize="8,8" path="m74,129l77,126,79,124,82,121e" filled="false" stroked="true" strokeweight=".25pt" strokecolor="#050100">
                      <v:path arrowok="t"/>
                    </v:shape>
                  </v:group>
                  <v:group style="position:absolute;left:98;top:95;width:32;height:15" coordorigin="98,95" coordsize="32,15">
                    <v:shape style="position:absolute;left:98;top:95;width:32;height:15" coordorigin="98,95" coordsize="32,15" path="m98,109l98,107,101,107,103,105,106,105,108,102,110,102,113,100,118,100,120,97,125,97,127,95,130,95e" filled="false" stroked="true" strokeweight=".25pt" strokecolor="#050100">
                      <v:path arrowok="t"/>
                    </v:shape>
                  </v:group>
                  <v:group style="position:absolute;left:426;top:318;width:2;height:5" coordorigin="426,318" coordsize="2,5">
                    <v:shape style="position:absolute;left:426;top:318;width:2;height:5" coordorigin="426,318" coordsize="0,5" path="m426,318l426,323e" filled="false" stroked="true" strokeweight=".118pt" strokecolor="#050100">
                      <v:path arrowok="t"/>
                    </v:shape>
                  </v:group>
                  <v:group style="position:absolute;left:19;top:215;width:17;height:24" coordorigin="19,215" coordsize="17,24">
                    <v:shape style="position:absolute;left:19;top:215;width:17;height:24" coordorigin="19,215" coordsize="17,24" path="m22,215l19,217,19,225,22,225,22,229,24,229,24,232,26,232,26,234,29,234,31,237,34,237,34,239,36,239e" filled="false" stroked="true" strokeweight=".25pt" strokecolor="#050100">
                      <v:path arrowok="t"/>
                    </v:shape>
                  </v:group>
                  <v:group style="position:absolute;left:90;top:248;width:2;height:5" coordorigin="90,248" coordsize="2,5">
                    <v:shape style="position:absolute;left:90;top:248;width:2;height:5" coordorigin="90,248" coordsize="0,5" path="m90,248l90,253e" filled="false" stroked="true" strokeweight=".121pt" strokecolor="#050100">
                      <v:path arrowok="t"/>
                    </v:shape>
                  </v:group>
                  <v:group style="position:absolute;left:571;top:186;width:135;height:87" coordorigin="571,186" coordsize="135,87">
                    <v:shape style="position:absolute;left:571;top:186;width:135;height:87" coordorigin="571,186" coordsize="135,87" path="m706,186l574,273,571,265e" filled="false" stroked="true" strokeweight=".25pt" strokecolor="#050100">
                      <v:path arrowok="t"/>
                    </v:shape>
                  </v:group>
                  <v:group style="position:absolute;left:574;top:280;width:3;height:3" coordorigin="574,280" coordsize="3,3">
                    <v:shape style="position:absolute;left:574;top:280;width:3;height:3" coordorigin="574,280" coordsize="3,3" path="m574,280l576,282e" filled="false" stroked="true" strokeweight=".25pt" strokecolor="#050100">
                      <v:path arrowok="t"/>
                    </v:shape>
                  </v:group>
                  <v:group style="position:absolute;left:574;top:273;width:3;height:5" coordorigin="574,273" coordsize="3,5">
                    <v:shape style="position:absolute;left:574;top:273;width:3;height:5" coordorigin="574,273" coordsize="3,5" path="m574,273l574,275,576,275,576,277e" filled="false" stroked="true" strokeweight=".25pt" strokecolor="#050100">
                      <v:path arrowok="t"/>
                    </v:shape>
                  </v:group>
                  <v:group style="position:absolute;left:576;top:189;width:135;height:89" coordorigin="576,189" coordsize="135,89">
                    <v:shape style="position:absolute;left:576;top:189;width:135;height:89" coordorigin="576,189" coordsize="135,89" path="m576,277l593,268,610,256,643,234,677,213,694,201,710,189e" filled="false" stroked="true" strokeweight=".25pt" strokecolor="#050100">
                      <v:path arrowok="t"/>
                    </v:shape>
                  </v:group>
                  <v:group style="position:absolute;left:576;top:191;width:137;height:92" coordorigin="576,191" coordsize="137,92">
                    <v:shape style="position:absolute;left:576;top:191;width:137;height:92" coordorigin="576,191" coordsize="137,92" path="m713,191l576,282e" filled="false" stroked="true" strokeweight=".25pt" strokecolor="#050100">
                      <v:path arrowok="t"/>
                    </v:shape>
                  </v:group>
                  <v:group style="position:absolute;left:133;top:92;width:2;height:5" coordorigin="133,92" coordsize="2,5">
                    <v:shape style="position:absolute;left:133;top:92;width:2;height:5" coordorigin="133,92" coordsize="0,5" path="m133,92l133,97e" filled="false" stroked="true" strokeweight=".121pt" strokecolor="#050100">
                      <v:path arrowok="t"/>
                    </v:shape>
                  </v:group>
                  <v:group style="position:absolute;left:140;top:90;width:2;height:5" coordorigin="140,90" coordsize="2,5">
                    <v:shape style="position:absolute;left:140;top:90;width:2;height:5" coordorigin="140,90" coordsize="0,5" path="m140,90l140,95e" filled="false" stroked="true" strokeweight=".119pt" strokecolor="#050100">
                      <v:path arrowok="t"/>
                    </v:shape>
                  </v:group>
                  <v:group style="position:absolute;left:188;top:80;width:2;height:5" coordorigin="188,80" coordsize="2,5">
                    <v:shape style="position:absolute;left:188;top:80;width:2;height:5" coordorigin="188,80" coordsize="0,5" path="m188,80l188,85e" filled="false" stroked="true" strokeweight=".121pt" strokecolor="#050100">
                      <v:path arrowok="t"/>
                    </v:shape>
                  </v:group>
                  <v:group style="position:absolute;left:198;top:78;width:2;height:5" coordorigin="198,78" coordsize="2,5">
                    <v:shape style="position:absolute;left:198;top:78;width:2;height:5" coordorigin="198,78" coordsize="0,5" path="m198,78l198,83e" filled="false" stroked="true" strokeweight=".121pt" strokecolor="#050100">
                      <v:path arrowok="t"/>
                    </v:shape>
                  </v:group>
                  <v:group style="position:absolute;left:253;top:8;width:2;height:13" coordorigin="253,8" coordsize="2,13">
                    <v:shape style="position:absolute;left:253;top:8;width:2;height:13" coordorigin="253,8" coordsize="0,13" path="m253,8l253,21e" filled="false" stroked="true" strokeweight=".121pt" strokecolor="#050100">
                      <v:path arrowok="t"/>
                    </v:shape>
                  </v:group>
                  <v:group style="position:absolute;left:668;top:126;width:2;height:5" coordorigin="668,126" coordsize="2,5">
                    <v:shape style="position:absolute;left:668;top:126;width:2;height:5" coordorigin="668,126" coordsize="0,5" path="m668,126l668,131e" filled="false" stroked="true" strokeweight=".121pt" strokecolor="#050100">
                      <v:path arrowok="t"/>
                    </v:shape>
                  </v:group>
                  <v:group style="position:absolute;left:613;top:83;width:2;height:13" coordorigin="613,83" coordsize="2,13">
                    <v:shape style="position:absolute;left:613;top:83;width:2;height:13" coordorigin="613,83" coordsize="0,13" path="m613,83l613,95e" filled="false" stroked="true" strokeweight=".121pt" strokecolor="#050100">
                      <v:path arrowok="t"/>
                    </v:shape>
                  </v:group>
                  <v:group style="position:absolute;left:611;top:90;width:2;height:5" coordorigin="611,90" coordsize="2,5">
                    <v:shape style="position:absolute;left:611;top:90;width:2;height:5" coordorigin="611,90" coordsize="0,5" path="m611,90l611,95e" filled="false" stroked="true" strokeweight=".119pt" strokecolor="#050100">
                      <v:path arrowok="t"/>
                    </v:shape>
                  </v:group>
                  <v:group style="position:absolute;left:476;top:138;width:2;height:5" coordorigin="476,138" coordsize="2,5">
                    <v:shape style="position:absolute;left:476;top:138;width:2;height:5" coordorigin="476,138" coordsize="0,5" path="m476,138l476,143e" filled="false" stroked="true" strokeweight=".121pt" strokecolor="#050100">
                      <v:path arrowok="t"/>
                    </v:shape>
                  </v:group>
                  <v:group style="position:absolute;left:479;top:143;width:2;height:5" coordorigin="479,143" coordsize="2,5">
                    <v:shape style="position:absolute;left:479;top:143;width:2;height:5" coordorigin="479,143" coordsize="0,5" path="m479,143l479,148e" filled="false" stroked="true" strokeweight=".119pt" strokecolor="#050100">
                      <v:path arrowok="t"/>
                    </v:shape>
                  </v:group>
                  <v:group style="position:absolute;left:479;top:143;width:2;height:5" coordorigin="479,143" coordsize="2,5">
                    <v:shape style="position:absolute;left:479;top:143;width:2;height:5" coordorigin="479,143" coordsize="0,5" path="m479,143l479,148e" filled="false" stroked="true" strokeweight=".119pt" strokecolor="#050100">
                      <v:path arrowok="t"/>
                    </v:shape>
                  </v:group>
                  <v:group style="position:absolute;left:503;top:167;width:2;height:8" coordorigin="503,167" coordsize="2,8">
                    <v:shape style="position:absolute;left:503;top:167;width:2;height:8" coordorigin="503,167" coordsize="0,8" path="m503,167l503,174e" filled="false" stroked="true" strokeweight=".121pt" strokecolor="#050100">
                      <v:path arrowok="t"/>
                    </v:shape>
                  </v:group>
                  <v:group style="position:absolute;left:505;top:167;width:2;height:5" coordorigin="505,167" coordsize="2,5">
                    <v:shape style="position:absolute;left:505;top:167;width:2;height:5" coordorigin="505,167" coordsize="0,5" path="m505,167l505,172e" filled="false" stroked="true" strokeweight=".118pt" strokecolor="#050100">
                      <v:path arrowok="t"/>
                    </v:shape>
                  </v:group>
                  <v:group style="position:absolute;left:508;top:172;width:2;height:5" coordorigin="508,172" coordsize="2,5">
                    <v:shape style="position:absolute;left:508;top:172;width:2;height:5" coordorigin="508,172" coordsize="0,5" path="m508,172l508,177e" filled="false" stroked="true" strokeweight=".119pt" strokecolor="#050100">
                      <v:path arrowok="t"/>
                    </v:shape>
                  </v:group>
                  <v:group style="position:absolute;left:713;top:191;width:5;height:5" coordorigin="713,191" coordsize="5,5">
                    <v:shape style="position:absolute;left:713;top:191;width:5;height:5" coordorigin="713,191" coordsize="5,5" path="m718,196l715,196,715,193,713,191e" filled="false" stroked="true" strokeweight=".25pt" strokecolor="#050100">
                      <v:path arrowok="t"/>
                    </v:shape>
                  </v:group>
                  <v:group style="position:absolute;left:708;top:186;width:3;height:3" coordorigin="708,186" coordsize="3,3">
                    <v:shape style="position:absolute;left:708;top:186;width:3;height:3" coordorigin="708,186" coordsize="3,3" path="m710,189l708,186e" filled="false" stroked="true" strokeweight=".25pt" strokecolor="#050100">
                      <v:path arrowok="t"/>
                    </v:shape>
                  </v:group>
                  <v:group style="position:absolute;left:574;top:273;width:3;height:5" coordorigin="574,273" coordsize="3,5">
                    <v:shape style="position:absolute;left:574;top:273;width:3;height:5" coordorigin="574,273" coordsize="3,5" path="m574,273l574,275,576,275,576,277e" filled="false" stroked="true" strokeweight=".25pt" strokecolor="#050100">
                      <v:path arrowok="t"/>
                    </v:shape>
                  </v:group>
                  <v:group style="position:absolute;left:53;top:196;width:192;height:68" coordorigin="53,196" coordsize="192,68">
                    <v:shape style="position:absolute;left:53;top:196;width:192;height:68" coordorigin="53,196" coordsize="192,68" path="m245,263l238,261,233,261,226,258,221,256,214,256,209,253,202,253,194,251,190,249,183,249,178,246,170,244,166,241,159,241,154,239,146,237,142,234,134,232,130,229,123,227,118,225,110,222,106,220,101,217,94,215,89,213,82,210,77,208,72,205,65,203,60,198,55,196,53,196e" filled="false" stroked="true" strokeweight=".25pt" strokecolor="#050100">
                      <v:path arrowok="t"/>
                    </v:shape>
                  </v:group>
                  <v:group style="position:absolute;left:82;top:150;width:171;height:82" coordorigin="82,150" coordsize="171,82">
                    <v:shape style="position:absolute;left:82;top:150;width:171;height:82" coordorigin="82,150" coordsize="171,82" path="m252,232l247,232,240,229,235,227,230,227,223,225,218,225,211,222,206,220,202,220,194,217,190,215,185,213,180,213,178,210,175,210,173,208,170,208,168,205,163,205,161,203,158,203,156,201,154,201,151,198,149,198,146,196,144,196,139,193,137,191,134,191,132,189,130,186,127,186,125,184,122,181,120,181,118,179,115,177,113,177,110,174,108,172,106,169,101,167,96,162,91,160,86,155,82,150e" filled="false" stroked="true" strokeweight=".25pt" strokecolor="#050100">
                      <v:path arrowok="t"/>
                    </v:shape>
                  </v:group>
                  <v:group style="position:absolute;left:188;top:80;width:2;height:5" coordorigin="188,80" coordsize="2,5">
                    <v:shape style="position:absolute;left:188;top:80;width:2;height:5" coordorigin="188,80" coordsize="0,5" path="m188,80l188,85e" filled="false" stroked="true" strokeweight=".121pt" strokecolor="#050100">
                      <v:path arrowok="t"/>
                    </v:shape>
                  </v:group>
                  <v:group style="position:absolute;left:203;top:78;width:2;height:5" coordorigin="203,78" coordsize="2,5">
                    <v:shape style="position:absolute;left:203;top:78;width:2;height:5" coordorigin="203,78" coordsize="0,5" path="m203,78l203,83e" filled="false" stroked="true" strokeweight=".121pt" strokecolor="#050100">
                      <v:path arrowok="t"/>
                    </v:shape>
                  </v:group>
                  <v:group style="position:absolute;left:205;top:78;width:2;height:5" coordorigin="205,78" coordsize="2,5">
                    <v:shape style="position:absolute;left:205;top:78;width:2;height:5" coordorigin="205,78" coordsize="0,5" path="m205,78l205,83e" filled="false" stroked="true" strokeweight=".118pt" strokecolor="#050100">
                      <v:path arrowok="t"/>
                    </v:shape>
                  </v:group>
                  <v:group style="position:absolute;left:257;top:11;width:3;height:3" coordorigin="257,11" coordsize="3,3">
                    <v:shape style="position:absolute;left:257;top:11;width:3;height:3" coordorigin="257,11" coordsize="3,3" path="m257,13l257,11,259,11e" filled="false" stroked="true" strokeweight=".25pt" strokecolor="#050100">
                      <v:path arrowok="t"/>
                    </v:shape>
                  </v:group>
                  <v:group style="position:absolute;left:258;top:8;width:2;height:5" coordorigin="258,8" coordsize="2,5">
                    <v:shape style="position:absolute;left:258;top:8;width:2;height:5" coordorigin="258,8" coordsize="0,5" path="m258,8l258,13e" filled="false" stroked="true" strokeweight=".121pt" strokecolor="#050100">
                      <v:path arrowok="t"/>
                    </v:shape>
                  </v:group>
                  <v:group style="position:absolute;left:714;top:186;width:2;height:8" coordorigin="714,186" coordsize="2,8">
                    <v:shape style="position:absolute;left:714;top:186;width:2;height:8" coordorigin="714,186" coordsize="0,8" path="m714,186l714,193e" filled="false" stroked="true" strokeweight=".119pt" strokecolor="#050100">
                      <v:path arrowok="t"/>
                    </v:shape>
                  </v:group>
                  <v:group style="position:absolute;left:713;top:189;width:3;height:3" coordorigin="713,189" coordsize="3,3">
                    <v:shape style="position:absolute;left:713;top:189;width:3;height:3" coordorigin="713,189" coordsize="3,3" path="m715,191l715,189,713,189e" filled="false" stroked="true" strokeweight=".25pt" strokecolor="#050100">
                      <v:path arrowok="t"/>
                    </v:shape>
                  </v:group>
                  <v:group style="position:absolute;left:712;top:179;width:2;height:5" coordorigin="712,179" coordsize="2,5">
                    <v:shape style="position:absolute;left:712;top:179;width:2;height:5" coordorigin="712,179" coordsize="0,5" path="m712,179l712,184e" filled="false" stroked="true" strokeweight=".121pt" strokecolor="#050100">
                      <v:path arrowok="t"/>
                    </v:shape>
                  </v:group>
                  <v:group style="position:absolute;left:673;top:121;width:2;height:5" coordorigin="673,121" coordsize="2,5">
                    <v:shape style="position:absolute;left:673;top:121;width:2;height:5" coordorigin="673,121" coordsize="0,5" path="m673,121l673,126e" filled="false" stroked="true" strokeweight=".121pt" strokecolor="#050100">
                      <v:path arrowok="t"/>
                    </v:shape>
                  </v:group>
                  <v:group style="position:absolute;left:612;top:85;width:3;height:3" coordorigin="612,85" coordsize="3,3">
                    <v:shape style="position:absolute;left:612;top:85;width:3;height:3" coordorigin="612,85" coordsize="3,3" path="m612,88l614,88,614,85e" filled="false" stroked="true" strokeweight=".25pt" strokecolor="#050100">
                      <v:path arrowok="t"/>
                    </v:shape>
                  </v:group>
                  <v:group style="position:absolute;left:610;top:85;width:3;height:3" coordorigin="610,85" coordsize="3,3">
                    <v:shape style="position:absolute;left:610;top:85;width:3;height:3" coordorigin="610,85" coordsize="3,3" path="m610,88l612,85e" filled="false" stroked="true" strokeweight=".25pt" strokecolor="#050100">
                      <v:path arrowok="t"/>
                    </v:shape>
                  </v:group>
                  <v:group style="position:absolute;left:462;top:133;width:2;height:5" coordorigin="462,133" coordsize="2,5">
                    <v:shape style="position:absolute;left:462;top:133;width:2;height:5" coordorigin="462,133" coordsize="0,5" path="m462,133l462,138e" filled="false" stroked="true" strokeweight=".119pt" strokecolor="#050100">
                      <v:path arrowok="t"/>
                    </v:shape>
                  </v:group>
                  <v:group style="position:absolute;left:462;top:133;width:2;height:5" coordorigin="462,133" coordsize="2,5">
                    <v:shape style="position:absolute;left:462;top:133;width:2;height:5" coordorigin="462,133" coordsize="0,5" path="m462,133l462,138e" filled="false" stroked="true" strokeweight=".119pt" strokecolor="#050100">
                      <v:path arrowok="t"/>
                    </v:shape>
                  </v:group>
                  <v:group style="position:absolute;left:467;top:140;width:2;height:5" coordorigin="467,140" coordsize="2,5">
                    <v:shape style="position:absolute;left:467;top:140;width:2;height:5" coordorigin="467,140" coordsize="0,5" path="m467,140l467,145e" filled="false" stroked="true" strokeweight=".121pt" strokecolor="#050100">
                      <v:path arrowok="t"/>
                    </v:shape>
                  </v:group>
                  <v:group style="position:absolute;left:498;top:167;width:2;height:5" coordorigin="498,167" coordsize="2,5">
                    <v:shape style="position:absolute;left:498;top:167;width:2;height:5" coordorigin="498,167" coordsize="0,5" path="m498,167l498,172e" filled="false" stroked="true" strokeweight=".121pt" strokecolor="#050100">
                      <v:path arrowok="t"/>
                    </v:shape>
                  </v:group>
                  <v:group style="position:absolute;left:499;top:172;width:3;height:3" coordorigin="499,172" coordsize="3,3">
                    <v:shape style="position:absolute;left:499;top:172;width:3;height:3" coordorigin="499,172" coordsize="3,3" path="m502,172l499,174e" filled="false" stroked="true" strokeweight=".25pt" strokecolor="#050100">
                      <v:path arrowok="t"/>
                    </v:shape>
                  </v:group>
                  <v:group style="position:absolute;left:500;top:172;width:2;height:5" coordorigin="500,172" coordsize="2,5">
                    <v:shape style="position:absolute;left:500;top:172;width:2;height:5" coordorigin="500,172" coordsize="0,5" path="m500,172l500,177e" filled="false" stroked="true" strokeweight=".119pt" strokecolor="#050100">
                      <v:path arrowok="t"/>
                    </v:shape>
                  </v:group>
                  <v:group style="position:absolute;left:548;top:227;width:2;height:8" coordorigin="548,227" coordsize="2,8">
                    <v:shape style="position:absolute;left:548;top:227;width:2;height:8" coordorigin="548,227" coordsize="0,8" path="m548,227l548,234e" filled="false" stroked="true" strokeweight=".121pt" strokecolor="#050100">
                      <v:path arrowok="t"/>
                    </v:shape>
                  </v:group>
                  <v:group style="position:absolute;left:551;top:232;width:2;height:8" coordorigin="551,232" coordsize="2,8">
                    <v:shape style="position:absolute;left:551;top:232;width:2;height:8" coordorigin="551,232" coordsize="0,8" path="m551,232l551,239e" filled="false" stroked="true" strokeweight=".1195pt" strokecolor="#050100">
                      <v:path arrowok="t"/>
                    </v:shape>
                  </v:group>
                  <v:group style="position:absolute;left:252;top:143;width:68;height:53" coordorigin="252,143" coordsize="68,53">
                    <v:shape style="position:absolute;left:252;top:143;width:68;height:53" coordorigin="252,143" coordsize="68,53" path="m264,196l262,196,259,193,257,191,255,189,255,184,252,184,252,172,255,172,255,167,257,165,257,162,259,162,259,160,262,157,264,155,266,153,269,153,269,150,271,150,274,148,276,148,278,145,283,145,283,143,305,143,305,145,310,145,310,148,312,148,315,150,317,153,317,155,319,157,319,160e" filled="false" stroked="true" strokeweight=".25pt" strokecolor="#050100">
                      <v:path arrowok="t"/>
                    </v:shape>
                  </v:group>
                  <v:group style="position:absolute;left:252;top:138;width:65;height:24" coordorigin="252,138" coordsize="65,24">
                    <v:shape style="position:absolute;left:252;top:138;width:65;height:24" coordorigin="252,138" coordsize="65,24" path="m252,162l252,160,254,160,254,157,257,155,259,153,262,150,264,148,266,148,266,145,269,145,271,143,274,143,274,141,281,141,281,138,305,138,307,138,307,141,310,141,312,143,314,143,314,145,317,145,317,148e" filled="false" stroked="true" strokeweight=".25pt" strokecolor="#050100">
                      <v:path arrowok="t"/>
                    </v:shape>
                  </v:group>
                  <v:group style="position:absolute;left:245;top:133;width:56;height:51" coordorigin="245,133" coordsize="56,51">
                    <v:shape style="position:absolute;left:245;top:133;width:56;height:51" coordorigin="245,133" coordsize="56,51" path="m300,136l298,136,295,133,288,133,286,136,276,136,274,138,269,138,269,141,264,141,264,143,262,143,259,145,257,148,255,150,252,153,252,155,250,155,250,157,247,160,247,162,247,165,245,165,245,167,245,179,247,179,247,184,250,184e" filled="false" stroked="true" strokeweight=".25pt" strokecolor="#050100">
                      <v:path arrowok="t"/>
                    </v:shape>
                  </v:group>
                  <v:group style="position:absolute;left:713;top:191;width:5;height:5" coordorigin="713,191" coordsize="5,5">
                    <v:shape style="position:absolute;left:713;top:191;width:5;height:5" coordorigin="713,191" coordsize="5,5" path="m713,191l715,191,715,193,718,196e" filled="false" stroked="true" strokeweight=".25pt" strokecolor="#050100">
                      <v:path arrowok="t"/>
                    </v:shape>
                  </v:group>
                  <v:group style="position:absolute;left:576;top:275;width:2;height:15" coordorigin="576,275" coordsize="2,15">
                    <v:shape style="position:absolute;left:576;top:275;width:2;height:15" coordorigin="576,275" coordsize="0,15" path="m576,275l576,289e" filled="false" stroked="true" strokeweight=".25pt" strokecolor="#050100">
                      <v:path arrowok="t"/>
                    </v:shape>
                  </v:group>
                  <v:group style="position:absolute;left:253;top:313;width:2;height:5" coordorigin="253,313" coordsize="2,5">
                    <v:shape style="position:absolute;left:253;top:313;width:2;height:5" coordorigin="253,313" coordsize="0,5" path="m253,313l253,318e" filled="false" stroked="true" strokeweight=".121pt" strokecolor="#050100">
                      <v:path arrowok="t"/>
                    </v:shape>
                  </v:group>
                  <v:group style="position:absolute;left:214;top:306;width:3;height:3" coordorigin="214,306" coordsize="3,3">
                    <v:shape style="position:absolute;left:214;top:306;width:3;height:3" coordorigin="214,306" coordsize="3,3" path="m214,309l216,309,216,306e" filled="false" stroked="true" strokeweight=".25pt" strokecolor="#050100">
                      <v:path arrowok="t"/>
                    </v:shape>
                  </v:group>
                  <v:group style="position:absolute;left:256;top:313;width:2;height:5" coordorigin="256,313" coordsize="2,5">
                    <v:shape style="position:absolute;left:256;top:313;width:2;height:5" coordorigin="256,313" coordsize="0,5" path="m256,313l256,318e" filled="false" stroked="true" strokeweight=".119pt" strokecolor="#050100">
                      <v:path arrowok="t"/>
                    </v:shape>
                  </v:group>
                  <v:group style="position:absolute;left:253;top:313;width:2;height:5" coordorigin="253,313" coordsize="2,5">
                    <v:shape style="position:absolute;left:253;top:313;width:2;height:5" coordorigin="253,313" coordsize="0,5" path="m253,313l253,318e" filled="false" stroked="true" strokeweight=".121pt" strokecolor="#050100">
                      <v:path arrowok="t"/>
                    </v:shape>
                  </v:group>
                  <v:group style="position:absolute;left:217;top:304;width:2;height:5" coordorigin="217,304" coordsize="2,5">
                    <v:shape style="position:absolute;left:217;top:304;width:2;height:5" coordorigin="217,304" coordsize="0,5" path="m217,304l217,309e" filled="false" stroked="true" strokeweight=".119pt" strokecolor="#050100">
                      <v:path arrowok="t"/>
                    </v:shape>
                  </v:group>
                  <v:group style="position:absolute;left:253;top:313;width:2;height:5" coordorigin="253,313" coordsize="2,5">
                    <v:shape style="position:absolute;left:253;top:313;width:2;height:5" coordorigin="253,313" coordsize="0,5" path="m253,313l253,318e" filled="false" stroked="true" strokeweight=".121pt" strokecolor="#050100">
                      <v:path arrowok="t"/>
                    </v:shape>
                  </v:group>
                  <v:group style="position:absolute;left:215;top:306;width:2;height:5" coordorigin="215,306" coordsize="2,5">
                    <v:shape style="position:absolute;left:215;top:306;width:2;height:5" coordorigin="215,306" coordsize="0,5" path="m215,306l215,311e" filled="false" stroked="true" strokeweight=".121pt" strokecolor="#050100">
                      <v:path arrowok="t"/>
                    </v:shape>
                  </v:group>
                  <v:group style="position:absolute;left:204;top:11;width:99;height:70" coordorigin="204,11" coordsize="99,70">
                    <v:shape style="position:absolute;left:204;top:11;width:99;height:70" coordorigin="204,11" coordsize="99,70" path="m204,81l214,81,218,78,223,78,228,76,233,76,238,73,243,73,250,71,255,69,259,69,262,66,266,66,269,64,274,64,276,61,278,61,281,59,283,59,286,57,288,57,288,54,290,54,293,52,295,52,295,49,298,47,300,47,300,45,300,42,303,42,303,33,300,33,300,30,298,28,295,25,293,23,290,23,288,21,286,21,283,18,278,18,276,16,274,16,271,13,264,13,262,11,257,11e" filled="false" stroked="true" strokeweight=".25pt" strokecolor="#050100">
                      <v:path arrowok="t"/>
                    </v:shape>
                  </v:group>
                  <v:group style="position:absolute;left:266;top:6;width:185;height:20" coordorigin="266,6" coordsize="185,20">
                    <v:shape style="position:absolute;left:266;top:6;width:185;height:20" coordorigin="266,6" coordsize="185,20" path="m451,25l444,25,439,23,434,23,427,21,423,21,418,18,406,18,398,16,389,16,382,13,370,13,365,11,348,11,341,9,317,9,312,6,295,6,288,6,266,6e" filled="false" stroked="true" strokeweight=".25pt" strokecolor="#050100">
                      <v:path arrowok="t"/>
                    </v:shape>
                  </v:group>
                  <v:group style="position:absolute;left:240;top:155;width:25;height:44" coordorigin="240,155" coordsize="25,44">
                    <v:shape style="position:absolute;left:240;top:155;width:25;height:44" coordorigin="240,155" coordsize="25,44" path="m245,155l243,157,243,160,240,162,240,179,243,179,243,186,245,186,245,189,247,189,247,191,250,191,250,193,252,193,252,196,254,196,257,198,264,198e" filled="false" stroked="true" strokeweight=".25pt" strokecolor="#050100">
                      <v:path arrowok="t"/>
                    </v:shape>
                  </v:group>
                  <v:group style="position:absolute;left:138;top:90;width:2;height:8" coordorigin="138,90" coordsize="2,8">
                    <v:shape style="position:absolute;left:138;top:90;width:2;height:8" coordorigin="138,90" coordsize="0,8" path="m138,90l138,97e" filled="false" stroked="true" strokeweight=".121pt" strokecolor="#050100">
                      <v:path arrowok="t"/>
                    </v:shape>
                  </v:group>
                  <v:group style="position:absolute;left:145;top:90;width:2;height:5" coordorigin="145,90" coordsize="2,5">
                    <v:shape style="position:absolute;left:145;top:90;width:2;height:5" coordorigin="145,90" coordsize="0,5" path="m145,90l145,95e" filled="false" stroked="true" strokeweight=".118pt" strokecolor="#050100">
                      <v:path arrowok="t"/>
                    </v:shape>
                  </v:group>
                  <v:group style="position:absolute;left:155;top:88;width:2;height:5" coordorigin="155,88" coordsize="2,5">
                    <v:shape style="position:absolute;left:155;top:88;width:2;height:5" coordorigin="155,88" coordsize="0,5" path="m155,88l155,93e" filled="false" stroked="true" strokeweight=".121pt" strokecolor="#050100">
                      <v:path arrowok="t"/>
                    </v:shape>
                  </v:group>
                  <v:group style="position:absolute;left:245;top:129;width:56;height:27" coordorigin="245,129" coordsize="56,27">
                    <v:shape style="position:absolute;left:245;top:129;width:56;height:27" coordorigin="245,129" coordsize="56,27" path="m300,129l281,129,278,131,274,131,271,133,266,133,264,136,262,136,259,138,257,141,255,141,255,143,252,145,250,145,250,148,247,150,247,153,245,153,245,155e" filled="false" stroked="true" strokeweight=".25pt" strokecolor="#050100">
                      <v:path arrowok="t"/>
                    </v:shape>
                  </v:group>
                  <v:group style="position:absolute;left:36;top:181;width:8;height:27" coordorigin="36,181" coordsize="8,27">
                    <v:shape style="position:absolute;left:36;top:181;width:8;height:27" coordorigin="36,181" coordsize="8,27" path="m43,208l43,203,41,203,41,201,38,201,38,196,36,196,36,181e" filled="false" stroked="true" strokeweight=".25pt" strokecolor="#050100">
                      <v:path arrowok="t"/>
                    </v:shape>
                  </v:group>
                  <v:group style="position:absolute;left:43;top:208;width:5;height:5" coordorigin="43,208" coordsize="5,5">
                    <v:shape style="position:absolute;left:43;top:208;width:5;height:5" coordorigin="43,208" coordsize="5,5" path="m48,213l48,210,46,210,46,208,43,208e" filled="false" stroked="true" strokeweight=".25pt" strokecolor="#050100">
                      <v:path arrowok="t"/>
                    </v:shape>
                  </v:group>
                  <v:group style="position:absolute;left:72;top:131;width:10;height:20" coordorigin="72,131" coordsize="10,20">
                    <v:shape style="position:absolute;left:72;top:131;width:10;height:20" coordorigin="72,131" coordsize="10,20" path="m82,150l79,148,79,145,77,145,77,143,75,141,75,138,72,136,72,131e" filled="false" stroked="true" strokeweight=".25pt" strokecolor="#050100">
                      <v:path arrowok="t"/>
                    </v:shape>
                  </v:group>
                  <v:group style="position:absolute;left:43;top:167;width:10;height:29" coordorigin="43,167" coordsize="10,29">
                    <v:shape style="position:absolute;left:43;top:167;width:10;height:29" coordorigin="43,167" coordsize="10,29" path="m53,196l53,193,50,191,48,189,48,186,46,184,46,181,43,181,43,167e" filled="false" stroked="true" strokeweight=".25pt" strokecolor="#050100">
                      <v:path arrowok="t"/>
                    </v:shape>
                  </v:group>
                  <v:group style="position:absolute;left:235;top:6;width:32;height:5" coordorigin="235,6" coordsize="32,5">
                    <v:shape style="position:absolute;left:235;top:6;width:32;height:5" coordorigin="235,6" coordsize="32,5" path="m266,6l250,6,247,9,240,9,240,11,235,11e" filled="false" stroked="true" strokeweight=".25pt" strokecolor="#050100">
                      <v:path arrowok="t"/>
                    </v:shape>
                  </v:group>
                  <v:group style="position:absolute;left:233;top:9;width:24;height:5" coordorigin="233,9" coordsize="24,5">
                    <v:shape style="position:absolute;left:233;top:9;width:24;height:5" coordorigin="233,9" coordsize="24,5" path="m257,11l255,11,252,9,245,9,245,11,235,11,235,13,233,13e" filled="false" stroked="true" strokeweight=".25pt" strokecolor="#050100">
                      <v:path arrowok="t"/>
                    </v:shape>
                  </v:group>
                  <v:group style="position:absolute;left:266;top:4;width:8;height:3" coordorigin="266,4" coordsize="8,3">
                    <v:shape style="position:absolute;left:266;top:4;width:8;height:3" coordorigin="266,4" coordsize="8,3" path="m266,6l266,4,269,4,274,4e" filled="false" stroked="true" strokeweight=".25pt" strokecolor="#050100">
                      <v:path arrowok="t"/>
                    </v:shape>
                  </v:group>
                  <v:group style="position:absolute;left:43;top:196;width:10;height:12" coordorigin="43,196" coordsize="10,12">
                    <v:shape style="position:absolute;left:43;top:196;width:10;height:12" coordorigin="43,196" coordsize="10,12" path="m43,208l46,205,46,203,48,203,48,201,50,198,53,196e" filled="false" stroked="true" strokeweight=".25pt" strokecolor="#050100">
                      <v:path arrowok="t"/>
                    </v:shape>
                  </v:group>
                  <v:group style="position:absolute;left:26;top:244;width:188;height:65" coordorigin="26,244" coordsize="188,65">
                    <v:shape style="position:absolute;left:26;top:244;width:188;height:65" coordorigin="26,244" coordsize="188,65" path="m26,244l31,246,36,249,43,253,48,256,53,258,60,261,65,263,70,265,77,268,82,270,89,273,94,275,99,275,106,277,110,280,118,282,123,285,130,287,134,287,139,289,146,292,151,294,159,294,163,297,170,299,175,299,183,301,187,304,194,304,199,306,206,309,214,309e" filled="false" stroked="true" strokeweight=".25pt" strokecolor="#050100">
                      <v:path arrowok="t"/>
                    </v:shape>
                  </v:group>
                  <v:group style="position:absolute;left:7;top:203;width:20;height:41" coordorigin="7,203" coordsize="20,41">
                    <v:shape style="position:absolute;left:7;top:203;width:20;height:41" coordorigin="7,203" coordsize="20,41" path="m22,203l19,203,19,205,17,205,17,208,15,208,15,210,12,210,12,213,10,213,10,215,10,217,7,217,7,227,10,229,10,232,12,234,12,237,15,237,15,239,17,239,19,239,19,241,22,241,22,244,24,244,26,244e" filled="false" stroked="true" strokeweight=".25pt" strokecolor="#050100">
                      <v:path arrowok="t"/>
                    </v:shape>
                  </v:group>
                  <v:group style="position:absolute;left:736;top:191;width:2;height:5" coordorigin="736,191" coordsize="2,5">
                    <v:shape style="position:absolute;left:736;top:191;width:2;height:5" coordorigin="736,191" coordsize="0,5" path="m736,191l736,196e" filled="false" stroked="true" strokeweight=".119pt" strokecolor="#050100">
                      <v:path arrowok="t"/>
                    </v:shape>
                  </v:group>
                  <v:group style="position:absolute;left:739;top:193;width:15;height:29" coordorigin="739,193" coordsize="15,29">
                    <v:shape style="position:absolute;left:739;top:193;width:15;height:29" coordorigin="739,193" coordsize="15,29" path="m739,193l742,196,744,196,746,198,749,198,749,201,751,201,751,203,754,203,754,205,754,215,751,215,751,217,749,217,749,220,746,220,746,222,744,222e" filled="false" stroked="true" strokeweight=".25pt" strokecolor="#050100">
                      <v:path arrowok="t"/>
                    </v:shape>
                  </v:group>
                  <v:group style="position:absolute;left:250;top:318;width:344;height:27" coordorigin="250,318" coordsize="344,27">
                    <v:shape style="position:absolute;left:250;top:318;width:344;height:27" coordorigin="250,318" coordsize="344,27" path="m593,323l590,325,588,325,586,328,583,328,578,330,576,330,574,333,571,333,566,335,564,335,562,337,554,337,552,340,542,340,540,342,516,342,514,345,511,345,506,345,494,345,487,342,449,342,442,340,410,340,403,337,389,337,382,335,367,335,358,333,343,333,336,330,329,330,322,328,307,328,298,325,290,325,283,323,276,323,269,321,262,318,250,318e" filled="false" stroked="true" strokeweight=".25pt" strokecolor="#050100">
                      <v:path arrowok="t"/>
                    </v:shape>
                  </v:group>
                  <v:group style="position:absolute;left:19;top:208;width:5;height:5" coordorigin="19,208" coordsize="5,5">
                    <v:shape style="position:absolute;left:19;top:208;width:5;height:5" coordorigin="19,208" coordsize="5,5" path="m24,208l22,210,22,213,19,213e" filled="false" stroked="true" strokeweight=".25pt" strokecolor="#050100">
                      <v:path arrowok="t"/>
                    </v:shape>
                  </v:group>
                  <v:group style="position:absolute;left:17;top:215;width:219;height:96" coordorigin="17,215" coordsize="219,96">
                    <v:shape style="position:absolute;left:17;top:215;width:219;height:96" coordorigin="17,215" coordsize="219,96" path="m19,215l17,215,17,217,17,229,19,229,19,232,22,232,22,234,24,234,24,237,26,237,26,239,29,239,31,241,34,241,38,246,46,249,50,251,58,253,63,256,70,258,77,261,82,263,89,265,94,268,101,270,106,273,113,275,120,277,125,280,132,282,139,285,144,287,151,289,158,289,163,292,170,294,178,297,183,297,190,299,197,301,202,301,209,304,216,306,223,306,228,309,235,311e" filled="false" stroked="true" strokeweight=".25pt" strokecolor="#050100">
                      <v:path arrowok="t"/>
                    </v:shape>
                  </v:group>
                  <v:group style="position:absolute;left:235;top:311;width:260;height:29" coordorigin="235,311" coordsize="260,29">
                    <v:shape style="position:absolute;left:235;top:311;width:260;height:29" coordorigin="235,311" coordsize="260,29" path="m494,340l470,340,463,337,430,337,422,335,406,335,396,333,382,333,372,330,358,330,348,328,341,328,331,325,317,325,307,323,300,323,293,321,283,318,276,318,266,316,259,316,252,313,242,311,235,311e" filled="false" stroked="true" strokeweight=".25pt" strokecolor="#050100">
                      <v:path arrowok="t"/>
                    </v:shape>
                  </v:group>
                  <v:group style="position:absolute;left:494;top:321;width:92;height:20" coordorigin="494,321" coordsize="92,20">
                    <v:shape style="position:absolute;left:494;top:321;width:92;height:20" coordorigin="494,321" coordsize="92,20" path="m586,321l583,323,581,323,581,325,576,325,574,328,571,328,569,330,564,330,562,333,557,333,554,335,545,335,543,337,530,337,528,340,514,340,509,340,494,340e" filled="false" stroked="true" strokeweight=".25pt" strokecolor="#050100">
                      <v:path arrowok="t"/>
                    </v:shape>
                  </v:group>
                  <v:group style="position:absolute;left:737;top:201;width:10;height:20" coordorigin="737,201" coordsize="10,20">
                    <v:shape style="position:absolute;left:737;top:201;width:10;height:20" coordorigin="737,201" coordsize="10,20" path="m739,201l742,201,742,203,744,203,744,205,746,208,746,210,744,213,744,215,742,217,739,220,737,220e" filled="false" stroked="true" strokeweight=".25pt" strokecolor="#050100">
                      <v:path arrowok="t"/>
                    </v:shape>
                  </v:group>
                  <v:group style="position:absolute;left:252;top:313;width:3;height:3" coordorigin="252,313" coordsize="3,3">
                    <v:shape style="position:absolute;left:252;top:313;width:3;height:3" coordorigin="252,313" coordsize="3,3" path="m254,313l254,316,252,316e" filled="false" stroked="true" strokeweight=".25pt" strokecolor="#0501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6"/>
                <w:sz w:val="20"/>
                <w:szCs w:val="20"/>
              </w:rPr>
            </w:r>
          </w:p>
        </w:tc>
        <w:tc>
          <w:tcPr>
            <w:tcW w:w="1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>
            <w:pPr>
              <w:pStyle w:val="TableParagraph"/>
              <w:spacing w:line="240" w:lineRule="auto" w:before="162"/>
              <w:ind w:right="9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53"/>
                <w:sz w:val="22"/>
              </w:rPr>
              <w:t>1</w:t>
            </w:r>
            <w:r>
              <w:rPr>
                <w:rFonts w:ascii="Lucida Sans Unicode"/>
                <w:sz w:val="22"/>
              </w:rPr>
            </w:r>
          </w:p>
        </w:tc>
      </w:tr>
      <w:tr>
        <w:trPr>
          <w:trHeight w:val="556" w:hRule="exact"/>
        </w:trPr>
        <w:tc>
          <w:tcPr>
            <w:tcW w:w="115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39"/>
              <w:ind w:right="6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31F20"/>
                <w:w w:val="108"/>
                <w:sz w:val="22"/>
              </w:rPr>
              <w:t>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49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90"/>
                <w:sz w:val="22"/>
              </w:rPr>
              <w:t>Separation</w:t>
            </w:r>
            <w:r>
              <w:rPr>
                <w:rFonts w:ascii="Lucida Sans Unicode"/>
                <w:color w:val="231F20"/>
                <w:spacing w:val="-15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blade</w:t>
            </w:r>
            <w:r>
              <w:rPr>
                <w:rFonts w:ascii="Lucida Sans Unicode"/>
                <w:color w:val="231F20"/>
                <w:spacing w:val="-15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for</w:t>
            </w:r>
            <w:r>
              <w:rPr>
                <w:rFonts w:ascii="Lucida Sans Unicode"/>
                <w:color w:val="231F20"/>
                <w:spacing w:val="-15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the</w:t>
            </w:r>
            <w:r>
              <w:rPr>
                <w:rFonts w:ascii="Lucida Sans Unicode"/>
                <w:color w:val="231F20"/>
                <w:spacing w:val="-15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cooking</w:t>
            </w:r>
            <w:r>
              <w:rPr>
                <w:rFonts w:ascii="Lucida Sans Unicode"/>
                <w:color w:val="231F20"/>
                <w:spacing w:val="-15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grids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2312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415" w:lineRule="exact"/>
              <w:ind w:left="101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7"/>
                <w:sz w:val="20"/>
                <w:szCs w:val="20"/>
              </w:rPr>
              <w:pict>
                <v:group style="width:18.850pt;height:20.8pt;mso-position-horizontal-relative:char;mso-position-vertical-relative:line" coordorigin="0,0" coordsize="377,416">
                  <v:group style="position:absolute;left:63;top:17;width:5;height:8" coordorigin="63,17" coordsize="5,8">
                    <v:shape style="position:absolute;left:63;top:17;width:5;height:8" coordorigin="63,17" coordsize="5,8" path="m63,24l67,17e" filled="false" stroked="true" strokeweight=".25pt" strokecolor="#050100">
                      <v:path arrowok="t"/>
                    </v:shape>
                  </v:group>
                  <v:group style="position:absolute;left:118;top:5;width:5;height:5" coordorigin="118,5" coordsize="5,5">
                    <v:shape style="position:absolute;left:118;top:5;width:5;height:5" coordorigin="118,5" coordsize="5,5" path="m118,10l123,5e" filled="false" stroked="true" strokeweight=".25pt" strokecolor="#050100">
                      <v:path arrowok="t"/>
                    </v:shape>
                  </v:group>
                  <v:group style="position:absolute;left:149;top:43;width:5;height:8" coordorigin="149,43" coordsize="5,8">
                    <v:shape style="position:absolute;left:149;top:43;width:5;height:8" coordorigin="149,43" coordsize="5,8" path="m154,43l149,50e" filled="false" stroked="true" strokeweight=".25pt" strokecolor="#050100">
                      <v:path arrowok="t"/>
                    </v:shape>
                  </v:group>
                  <v:group style="position:absolute;left:151;top:53;width:5;height:5" coordorigin="151,53" coordsize="5,5">
                    <v:shape style="position:absolute;left:151;top:53;width:5;height:5" coordorigin="151,53" coordsize="5,5" path="m156,53l151,58e" filled="false" stroked="true" strokeweight=".25pt" strokecolor="#050100">
                      <v:path arrowok="t"/>
                    </v:shape>
                  </v:group>
                  <v:group style="position:absolute;left:154;top:62;width:5;height:5" coordorigin="154,62" coordsize="5,5">
                    <v:shape style="position:absolute;left:154;top:62;width:5;height:5" coordorigin="154,62" coordsize="5,5" path="m158,62l154,67e" filled="false" stroked="true" strokeweight=".25pt" strokecolor="#050100">
                      <v:path arrowok="t"/>
                    </v:shape>
                  </v:group>
                  <v:group style="position:absolute;left:202;top:22;width:5;height:8" coordorigin="202,22" coordsize="5,8">
                    <v:shape style="position:absolute;left:202;top:22;width:5;height:8" coordorigin="202,22" coordsize="5,8" path="m202,29l206,22e" filled="false" stroked="true" strokeweight=".25pt" strokecolor="#050100">
                      <v:path arrowok="t"/>
                    </v:shape>
                  </v:group>
                  <v:group style="position:absolute;left:175;top:132;width:5;height:5" coordorigin="175,132" coordsize="5,5">
                    <v:shape style="position:absolute;left:175;top:132;width:5;height:5" coordorigin="175,132" coordsize="5,5" path="m180,132l175,137e" filled="false" stroked="true" strokeweight=".25pt" strokecolor="#050100">
                      <v:path arrowok="t"/>
                    </v:shape>
                  </v:group>
                  <v:group style="position:absolute;left:178;top:139;width:8;height:8" coordorigin="178,139" coordsize="8,8">
                    <v:shape style="position:absolute;left:178;top:139;width:8;height:8" coordorigin="178,139" coordsize="8,8" path="m185,139l178,146e" filled="false" stroked="true" strokeweight=".25pt" strokecolor="#050100">
                      <v:path arrowok="t"/>
                    </v:shape>
                  </v:group>
                  <v:group style="position:absolute;left:183;top:149;width:5;height:8" coordorigin="183,149" coordsize="5,8">
                    <v:shape style="position:absolute;left:183;top:149;width:5;height:8" coordorigin="183,149" coordsize="5,8" path="m187,149l183,156e" filled="false" stroked="true" strokeweight=".25pt" strokecolor="#050100">
                      <v:path arrowok="t"/>
                    </v:shape>
                  </v:group>
                  <v:group style="position:absolute;left:199;top:209;width:5;height:5" coordorigin="199,209" coordsize="5,5">
                    <v:shape style="position:absolute;left:199;top:209;width:5;height:5" coordorigin="199,209" coordsize="5,5" path="m204,209l199,214e" filled="false" stroked="true" strokeweight=".25pt" strokecolor="#050100">
                      <v:path arrowok="t"/>
                    </v:shape>
                  </v:group>
                  <v:group style="position:absolute;left:19;top:264;width:96;height:63" coordorigin="19,264" coordsize="96,63">
                    <v:shape style="position:absolute;left:19;top:264;width:96;height:63" coordorigin="19,264" coordsize="96,63" path="m19,326l115,264e" filled="false" stroked="true" strokeweight=".25pt" strokecolor="#050100">
                      <v:path arrowok="t"/>
                    </v:shape>
                  </v:group>
                  <v:group style="position:absolute;left:269;top:317;width:96;height:65" coordorigin="269,317" coordsize="96,65">
                    <v:shape style="position:absolute;left:269;top:317;width:96;height:65" coordorigin="269,317" coordsize="96,65" path="m269,382l365,317e" filled="false" stroked="true" strokeweight=".25pt" strokecolor="#050100">
                      <v:path arrowok="t"/>
                    </v:shape>
                  </v:group>
                  <v:group style="position:absolute;left:269;top:326;width:99;height:63" coordorigin="269,326" coordsize="99,63">
                    <v:shape style="position:absolute;left:269;top:326;width:99;height:63" coordorigin="269,326" coordsize="99,63" path="m269,389l367,326e" filled="false" stroked="true" strokeweight=".25pt" strokecolor="#050100">
                      <v:path arrowok="t"/>
                    </v:shape>
                  </v:group>
                  <v:group style="position:absolute;left:367;top:302;width:5;height:8" coordorigin="367,302" coordsize="5,8">
                    <v:shape style="position:absolute;left:367;top:302;width:5;height:8" coordorigin="367,302" coordsize="5,8" path="m372,302l367,310e" filled="false" stroked="true" strokeweight=".25pt" strokecolor="#050100">
                      <v:path arrowok="t"/>
                    </v:shape>
                  </v:group>
                  <v:group style="position:absolute;left:3;top:350;width:3;height:10" coordorigin="3,350" coordsize="3,10">
                    <v:shape style="position:absolute;left:3;top:350;width:3;height:10" coordorigin="3,350" coordsize="3,10" path="m3,350l5,360e" filled="false" stroked="true" strokeweight=".25pt" strokecolor="#050100">
                      <v:path arrowok="t"/>
                    </v:shape>
                  </v:group>
                  <v:group style="position:absolute;left:46;top:385;width:5;height:2" coordorigin="46,385" coordsize="5,2">
                    <v:shape style="position:absolute;left:46;top:385;width:5;height:2" coordorigin="46,385" coordsize="5,0" path="m46,385l51,385e" filled="false" stroked="true" strokeweight=".36pt" strokecolor="#050100">
                      <v:path arrowok="t"/>
                    </v:shape>
                  </v:group>
                  <v:group style="position:absolute;left:130;top:403;width:5;height:2" coordorigin="130,403" coordsize="5,2">
                    <v:shape style="position:absolute;left:130;top:403;width:5;height:2" coordorigin="130,403" coordsize="5,0" path="m130,403l135,403e" filled="false" stroked="true" strokeweight=".48pt" strokecolor="#050100">
                      <v:path arrowok="t"/>
                    </v:shape>
                  </v:group>
                  <v:group style="position:absolute;left:266;top:385;width:5;height:2" coordorigin="266,385" coordsize="5,2">
                    <v:shape style="position:absolute;left:266;top:385;width:5;height:2" coordorigin="266,385" coordsize="5,0" path="m266,385l271,385e" filled="false" stroked="true" strokeweight=".36pt" strokecolor="#050100">
                      <v:path arrowok="t"/>
                    </v:shape>
                  </v:group>
                  <v:group style="position:absolute;left:365;top:317;width:3;height:10" coordorigin="365,317" coordsize="3,10">
                    <v:shape style="position:absolute;left:365;top:317;width:3;height:10" coordorigin="365,317" coordsize="3,10" path="m367,326l365,317e" filled="false" stroked="true" strokeweight=".25pt" strokecolor="#050100">
                      <v:path arrowok="t"/>
                    </v:shape>
                  </v:group>
                  <v:group style="position:absolute;left:58;top:67;width:60;height:190" coordorigin="58,67" coordsize="60,190">
                    <v:shape style="position:absolute;left:58;top:67;width:60;height:190" coordorigin="58,67" coordsize="60,190" path="m118,257l58,67e" filled="false" stroked="true" strokeweight=".25pt" strokecolor="#050100">
                      <v:path arrowok="t"/>
                    </v:shape>
                  </v:group>
                  <v:group style="position:absolute;left:149;top:50;width:5;height:17" coordorigin="149,50" coordsize="5,17">
                    <v:shape style="position:absolute;left:149;top:50;width:5;height:17" coordorigin="149,50" coordsize="5,17" path="m149,50l154,67e" filled="false" stroked="true" strokeweight=".25pt" strokecolor="#050100">
                      <v:path arrowok="t"/>
                    </v:shape>
                  </v:group>
                  <v:group style="position:absolute;left:175;top:137;width:24;height:77" coordorigin="175,137" coordsize="24,77">
                    <v:shape style="position:absolute;left:175;top:137;width:24;height:77" coordorigin="175,137" coordsize="24,77" path="m175,137l199,214e" filled="false" stroked="true" strokeweight=".25pt" strokecolor="#050100">
                      <v:path arrowok="t"/>
                    </v:shape>
                  </v:group>
                  <v:group style="position:absolute;left:154;top:43;width:5;height:20" coordorigin="154,43" coordsize="5,20">
                    <v:shape style="position:absolute;left:154;top:43;width:5;height:20" coordorigin="154,43" coordsize="5,20" path="m154,43l158,62e" filled="false" stroked="true" strokeweight=".25pt" strokecolor="#050100">
                      <v:path arrowok="t"/>
                    </v:shape>
                  </v:group>
                  <v:group style="position:absolute;left:180;top:132;width:24;height:77" coordorigin="180,132" coordsize="24,77">
                    <v:shape style="position:absolute;left:180;top:132;width:24;height:77" coordorigin="180,132" coordsize="24,77" path="m180,132l204,209e" filled="false" stroked="true" strokeweight=".25pt" strokecolor="#050100">
                      <v:path arrowok="t"/>
                    </v:shape>
                  </v:group>
                  <v:group style="position:absolute;left:307;top:113;width:8;height:8" coordorigin="307,113" coordsize="8,8">
                    <v:shape style="position:absolute;left:307;top:113;width:8;height:8" coordorigin="307,113" coordsize="8,8" path="m307,120l315,113e" filled="false" stroked="true" strokeweight=".25pt" strokecolor="#050100">
                      <v:path arrowok="t"/>
                    </v:shape>
                  </v:group>
                  <v:group style="position:absolute;left:221;top:146;width:24;height:77" coordorigin="221,146" coordsize="24,77">
                    <v:shape style="position:absolute;left:221;top:146;width:24;height:77" coordorigin="221,146" coordsize="24,77" path="m245,223l221,146e" filled="false" stroked="true" strokeweight=".25pt" strokecolor="#050100">
                      <v:path arrowok="t"/>
                    </v:shape>
                  </v:group>
                  <v:group style="position:absolute;left:195;top:60;width:5;height:17" coordorigin="195,60" coordsize="5,17">
                    <v:shape style="position:absolute;left:195;top:60;width:5;height:17" coordorigin="195,60" coordsize="5,17" path="m199,77l195,60e" filled="false" stroked="true" strokeweight=".25pt" strokecolor="#050100">
                      <v:path arrowok="t"/>
                    </v:shape>
                  </v:group>
                  <v:group style="position:absolute;left:307;top:120;width:60;height:190" coordorigin="307,120" coordsize="60,190">
                    <v:shape style="position:absolute;left:307;top:120;width:60;height:190" coordorigin="307,120" coordsize="60,190" path="m367,310l307,120e" filled="false" stroked="true" strokeweight=".25pt" strokecolor="#050100">
                      <v:path arrowok="t"/>
                    </v:shape>
                  </v:group>
                  <v:group style="position:absolute;left:315;top:113;width:58;height:190" coordorigin="315,113" coordsize="58,190">
                    <v:shape style="position:absolute;left:315;top:113;width:58;height:190" coordorigin="315,113" coordsize="58,190" path="m372,302l315,113e" filled="false" stroked="true" strokeweight=".25pt" strokecolor="#050100">
                      <v:path arrowok="t"/>
                    </v:shape>
                  </v:group>
                  <v:group style="position:absolute;left:48;top:389;width:85;height:20" coordorigin="48,389" coordsize="85,20">
                    <v:shape style="position:absolute;left:48;top:389;width:85;height:20" coordorigin="48,389" coordsize="85,20" path="m48,389l132,408e" filled="false" stroked="true" strokeweight=".25pt" strokecolor="#050100">
                      <v:path arrowok="t"/>
                    </v:shape>
                  </v:group>
                  <v:group style="position:absolute;left:48;top:382;width:85;height:17" coordorigin="48,382" coordsize="85,17">
                    <v:shape style="position:absolute;left:48;top:382;width:85;height:17" coordorigin="48,382" coordsize="85,17" path="m48,382l132,398e" filled="false" stroked="true" strokeweight=".25pt" strokecolor="#050100">
                      <v:path arrowok="t"/>
                    </v:shape>
                  </v:group>
                  <v:group style="position:absolute;left:115;top:264;width:250;height:53" coordorigin="115,264" coordsize="250,53">
                    <v:shape style="position:absolute;left:115;top:264;width:250;height:53" coordorigin="115,264" coordsize="250,53" path="m115,264l365,317e" filled="false" stroked="true" strokeweight=".25pt" strokecolor="#050100">
                      <v:path arrowok="t"/>
                    </v:shape>
                  </v:group>
                  <v:group style="position:absolute;left:118;top:257;width:250;height:53" coordorigin="118,257" coordsize="250,53">
                    <v:shape style="position:absolute;left:118;top:257;width:250;height:53" coordorigin="118,257" coordsize="250,53" path="m118,257l367,310e" filled="false" stroked="true" strokeweight=".25pt" strokecolor="#050100">
                      <v:path arrowok="t"/>
                    </v:shape>
                  </v:group>
                  <v:group style="position:absolute;left:118;top:10;width:84;height:20" coordorigin="118,10" coordsize="84,20">
                    <v:shape style="position:absolute;left:118;top:10;width:84;height:20" coordorigin="118,10" coordsize="84,20" path="m118,10l202,29e" filled="false" stroked="true" strokeweight=".25pt" strokecolor="#050100">
                      <v:path arrowok="t"/>
                    </v:shape>
                  </v:group>
                  <v:group style="position:absolute;left:123;top:5;width:84;height:17" coordorigin="123,5" coordsize="84,17">
                    <v:shape style="position:absolute;left:123;top:5;width:84;height:17" coordorigin="123,5" coordsize="84,17" path="m123,5l206,22e" filled="false" stroked="true" strokeweight=".25pt" strokecolor="#050100">
                      <v:path arrowok="t"/>
                    </v:shape>
                  </v:group>
                  <v:group style="position:absolute;left:63;top:19;width:5;height:5" coordorigin="63,19" coordsize="5,5">
                    <v:shape style="position:absolute;left:63;top:19;width:5;height:5" coordorigin="63,19" coordsize="5,5" path="m67,19l63,24e" filled="false" stroked="true" strokeweight=".25pt" strokecolor="#050100">
                      <v:path arrowok="t"/>
                    </v:shape>
                  </v:group>
                  <v:group style="position:absolute;left:245;top:223;width:3;height:12" coordorigin="245,223" coordsize="3,12">
                    <v:shape style="position:absolute;left:245;top:223;width:3;height:12" coordorigin="245,223" coordsize="3,12" path="m245,223l247,226,247,233,245,235e" filled="false" stroked="true" strokeweight=".25pt" strokecolor="#050100">
                      <v:path arrowok="t"/>
                    </v:shape>
                  </v:group>
                  <v:group style="position:absolute;left:199;top:77;width:3;height:12" coordorigin="199,77" coordsize="3,12">
                    <v:shape style="position:absolute;left:199;top:77;width:3;height:12" coordorigin="199,77" coordsize="3,12" path="m199,77l199,79,202,79,202,87,199,87,199,89e" filled="false" stroked="true" strokeweight=".25pt" strokecolor="#050100">
                      <v:path arrowok="t"/>
                    </v:shape>
                  </v:group>
                  <v:group style="position:absolute;left:3;top:327;width:17;height:24" coordorigin="3,327" coordsize="17,24">
                    <v:shape style="position:absolute;left:3;top:327;width:17;height:24" coordorigin="3,327" coordsize="17,24" path="m19,327l17,329,14,331,12,334,10,334,10,336,7,336,7,339,7,341,5,341,5,346,2,348,2,351e" filled="false" stroked="true" strokeweight=".25pt" strokecolor="#050100">
                      <v:path arrowok="t"/>
                    </v:shape>
                  </v:group>
                  <v:group style="position:absolute;left:115;top:257;width:3;height:8" coordorigin="115,257" coordsize="3,8">
                    <v:shape style="position:absolute;left:115;top:257;width:3;height:8" coordorigin="115,257" coordsize="3,8" path="m118,257l118,264,115,264e" filled="false" stroked="true" strokeweight=".25pt" strokecolor="#050100">
                      <v:path arrowok="t"/>
                    </v:shape>
                  </v:group>
                  <v:group style="position:absolute;left:149;top:34;width:46;height:27" coordorigin="149,34" coordsize="46,27">
                    <v:shape style="position:absolute;left:149;top:34;width:46;height:27" coordorigin="149,34" coordsize="46,27" path="m149,39l151,36,154,36,154,34,168,34,168,36,173,36,175,39,178,39,180,41,183,43,185,43,185,46,187,46,187,48,190,48,190,51,190,53,192,53,192,55,194,58,194,60e" filled="false" stroked="true" strokeweight=".25pt" strokecolor="#050100">
                      <v:path arrowok="t"/>
                    </v:shape>
                  </v:group>
                  <v:group style="position:absolute;left:55;top:24;width:8;height:44" coordorigin="55,24" coordsize="8,44">
                    <v:shape style="position:absolute;left:55;top:24;width:8;height:44" coordorigin="55,24" coordsize="8,44" path="m63,24l60,26,60,29,58,29,58,36,55,38,55,58,58,60,58,67e" filled="false" stroked="true" strokeweight=".25pt" strokecolor="#050100">
                      <v:path arrowok="t"/>
                    </v:shape>
                  </v:group>
                  <v:group style="position:absolute;left:178;top:122;width:44;height:24" coordorigin="178,122" coordsize="44,24">
                    <v:shape style="position:absolute;left:178;top:122;width:44;height:24" coordorigin="178,122" coordsize="44,24" path="m178,125l180,125,180,122,197,122,197,125,202,125,204,127,206,127,209,130,211,132,214,134,216,137,216,139,218,139,218,142,221,142,221,146e" filled="false" stroked="true" strokeweight=".25pt" strokecolor="#050100">
                      <v:path arrowok="t"/>
                    </v:shape>
                  </v:group>
                  <v:group style="position:absolute;left:146;top:39;width:3;height:12" coordorigin="146,39" coordsize="3,12">
                    <v:shape style="position:absolute;left:146;top:39;width:3;height:12" coordorigin="146,39" coordsize="3,12" path="m149,51l149,48,146,46,146,41,149,41,149,39e" filled="false" stroked="true" strokeweight=".25pt" strokecolor="#050100">
                      <v:path arrowok="t"/>
                    </v:shape>
                  </v:group>
                  <v:group style="position:absolute;left:132;top:382;width:137;height:22" coordorigin="132,382" coordsize="137,22">
                    <v:shape style="position:absolute;left:132;top:382;width:137;height:22" coordorigin="132,382" coordsize="137,22" path="m132,399l137,399,139,401,154,401,158,403,190,403,194,401,211,401,216,399,223,399,228,396,235,396,238,394,243,394,245,391,250,391,252,389,257,389,257,387,259,387,262,384,266,384,266,382,269,382e" filled="false" stroked="true" strokeweight=".25pt" strokecolor="#050100">
                      <v:path arrowok="t"/>
                    </v:shape>
                  </v:group>
                  <v:group style="position:absolute;left:365;top:310;width:3;height:8" coordorigin="365,310" coordsize="3,8">
                    <v:shape style="position:absolute;left:365;top:310;width:3;height:8" coordorigin="365,310" coordsize="3,8" path="m367,310l367,317,365,317e" filled="false" stroked="true" strokeweight=".25pt" strokecolor="#050100">
                      <v:path arrowok="t"/>
                    </v:shape>
                  </v:group>
                  <v:group style="position:absolute;left:154;top:67;width:46;height:27" coordorigin="154,67" coordsize="46,27">
                    <v:shape style="position:absolute;left:154;top:67;width:46;height:27" coordorigin="154,67" coordsize="46,27" path="m199,89l197,91,194,91,194,94,182,94,180,91,175,91,175,89,171,89,171,87,168,87,166,84,163,82,161,79,158,77,158,75,156,75,156,70,154,70,154,67e" filled="false" stroked="true" strokeweight=".25pt" strokecolor="#050100">
                      <v:path arrowok="t"/>
                    </v:shape>
                  </v:group>
                  <v:group style="position:absolute;left:67;top:7;width:51;height:12" coordorigin="67,7" coordsize="51,12">
                    <v:shape style="position:absolute;left:67;top:7;width:51;height:12" coordorigin="67,7" coordsize="51,12" path="m118,10l103,10,103,7,96,7,96,10,82,10,82,12,77,12,74,15,72,15,70,17,67,19e" filled="false" stroked="true" strokeweight=".25pt" strokecolor="#050100">
                      <v:path arrowok="t"/>
                    </v:shape>
                  </v:group>
                  <v:group style="position:absolute;left:202;top:29;width:106;height:92" coordorigin="202,29" coordsize="106,92">
                    <v:shape style="position:absolute;left:202;top:29;width:106;height:92" coordorigin="202,29" coordsize="106,92" path="m307,120l307,113,305,111,305,108,303,106,300,103,300,99,298,96,298,94,295,94,293,91,293,89,291,87,288,84,288,82,286,79,283,79,283,77,281,75,278,75,278,72,276,70,274,70,274,67,271,65,269,65,269,63,266,60,264,60,262,58,259,55,257,53,254,53,254,51,252,51,250,48,247,48,245,46,243,43,240,43,238,41,233,41,233,39,231,39,228,36,223,36,221,34,218,34,216,31,211,31,209,29,202,29e" filled="false" stroked="true" strokeweight=".25pt" strokecolor="#050100">
                      <v:path arrowok="t"/>
                    </v:shape>
                  </v:group>
                  <v:group style="position:absolute;left:3;top:351;width:46;height:32" coordorigin="3,351" coordsize="46,32">
                    <v:shape style="position:absolute;left:3;top:351;width:46;height:32" coordorigin="3,351" coordsize="46,32" path="m3,351l3,353,5,353,5,358,7,360,7,363,10,363,12,365,15,367,17,370,19,370,19,372,24,372,24,375,29,375,31,377,36,377,38,379,46,379,48,382e" filled="false" stroked="true" strokeweight=".25pt" strokecolor="#050100">
                      <v:path arrowok="t"/>
                    </v:shape>
                  </v:group>
                  <v:group style="position:absolute;left:199;top:214;width:46;height:27" coordorigin="199,214" coordsize="46,27">
                    <v:shape style="position:absolute;left:199;top:214;width:46;height:27" coordorigin="199,214" coordsize="46,27" path="m245,235l245,238,243,238,243,240,240,240,226,240,226,238,221,238,221,235,216,235,216,233,214,233,214,231,209,231,209,228,206,226,204,223,204,221,202,219,202,216,199,216,199,214e" filled="false" stroked="true" strokeweight=".25pt" strokecolor="#050100">
                      <v:path arrowok="t"/>
                    </v:shape>
                  </v:group>
                  <v:group style="position:absolute;left:175;top:125;width:3;height:12" coordorigin="175,125" coordsize="3,12">
                    <v:shape style="position:absolute;left:175;top:125;width:3;height:12" coordorigin="175,125" coordsize="3,12" path="m175,137l175,127,178,127,178,125e" filled="false" stroked="true" strokeweight=".25pt" strokecolor="#050100">
                      <v:path arrowok="t"/>
                    </v:shape>
                  </v:group>
                  <v:group style="position:absolute;left:206;top:22;width:108;height:92" coordorigin="206,22" coordsize="108,92">
                    <v:shape style="position:absolute;left:206;top:22;width:108;height:92" coordorigin="206,22" coordsize="108,92" path="m206,22l211,22,214,24,218,24,221,26,226,26,228,29,231,29,233,31,238,31,240,34,243,36,245,36,247,38,250,38,250,41,252,41,254,43,257,43,259,46,262,48,264,48,266,50,269,53,271,55,274,55,274,58,276,60,278,60,278,62,281,65,283,65,283,67,286,70,288,70,288,72,291,74,293,74,293,77,295,79,295,82,298,82,300,84,300,86,303,89,303,91,305,91,305,94,307,96,307,101,310,103,312,106,312,110,314,113e" filled="false" stroked="true" strokeweight=".25pt" strokecolor="#050100">
                      <v:path arrowok="t"/>
                    </v:shape>
                  </v:group>
                  <v:group style="position:absolute;left:178;top:127;width:5;height:2" coordorigin="178,127" coordsize="5,2">
                    <v:shape style="position:absolute;left:178;top:127;width:5;height:2" coordorigin="178,127" coordsize="5,0" path="m178,127l183,127e" filled="false" stroked="true" strokeweight=".48pt" strokecolor="#050100">
                      <v:path arrowok="t"/>
                    </v:shape>
                  </v:group>
                  <v:group style="position:absolute;left:151;top:36;width:3;height:8" coordorigin="151,36" coordsize="3,8">
                    <v:shape style="position:absolute;left:151;top:36;width:3;height:8" coordorigin="151,36" coordsize="3,8" path="m154,43l154,41,151,38,151,36,154,36e" filled="false" stroked="true" strokeweight=".25pt" strokecolor="#050100">
                      <v:path arrowok="t"/>
                    </v:shape>
                  </v:group>
                  <v:group style="position:absolute;left:5;top:360;width:44;height:29" coordorigin="5,360" coordsize="44,29">
                    <v:shape style="position:absolute;left:5;top:360;width:44;height:29" coordorigin="5,360" coordsize="44,29" path="m48,389l43,389,39,387,34,387,31,384,26,384,24,382,22,382,19,379,17,379,17,377,14,377,12,375,10,372,7,370,7,367,5,367,5,360e" filled="false" stroked="true" strokeweight=".25pt" strokecolor="#050100">
                      <v:path arrowok="t"/>
                    </v:shape>
                  </v:group>
                  <v:group style="position:absolute;left:132;top:389;width:137;height:24" coordorigin="132,389" coordsize="137,24">
                    <v:shape style="position:absolute;left:132;top:389;width:137;height:24" coordorigin="132,389" coordsize="137,24" path="m269,389l269,391,266,391,264,394,262,394,259,396,257,396,254,399,250,399,247,401,245,401,243,403,235,403,233,406,226,406,221,408,211,408,206,411,190,411,185,411,180,413,168,413,163,411,142,411,139,408,132,408e" filled="false" stroked="true" strokeweight=".25pt" strokecolor="#050100">
                      <v:path arrowok="t"/>
                    </v:shape>
                  </v:group>
                  <v:group style="position:absolute;left:367;top:302;width:8;height:24" coordorigin="367,302" coordsize="8,24">
                    <v:shape style="position:absolute;left:367;top:302;width:8;height:24" coordorigin="367,302" coordsize="8,24" path="m372,302l374,305,374,312,372,314,372,319,370,322,370,324,367,324,367,326e" filled="false" stroked="true" strokeweight=".25pt" strokecolor="#050100">
                      <v:path arrowok="t"/>
                    </v:shape>
                  </v:group>
                  <v:group style="position:absolute;left:158;top:63;width:44;height:24" coordorigin="158,63" coordsize="44,24">
                    <v:shape style="position:absolute;left:158;top:63;width:44;height:24" coordorigin="158,63" coordsize="44,24" path="m202,87l185,87,183,84,180,84,178,82,175,82,175,79,171,79,171,77,168,77,168,75,166,75,166,72,163,70,161,67,161,65,158,63e" filled="false" stroked="true" strokeweight=".25pt" strokecolor="#050100">
                      <v:path arrowok="t"/>
                    </v:shape>
                  </v:group>
                  <v:group style="position:absolute;left:67;top:3;width:56;height:15" coordorigin="67,3" coordsize="56,15">
                    <v:shape style="position:absolute;left:67;top:3;width:56;height:15" coordorigin="67,3" coordsize="56,15" path="m67,17l70,17,70,15,72,12,74,10,77,10,79,7,82,7,82,5,89,5,89,3,123,3,123,5e" filled="false" stroked="true" strokeweight=".25pt" strokecolor="#050100">
                      <v:path arrowok="t"/>
                    </v:shape>
                  </v:group>
                  <v:group style="position:absolute;left:204;top:209;width:44;height:24" coordorigin="204,209" coordsize="44,24">
                    <v:shape style="position:absolute;left:204;top:209;width:44;height:24" coordorigin="204,209" coordsize="44,24" path="m247,233l228,233,228,230,226,230,223,228,221,228,218,226,216,223,214,221,211,218,209,216,209,214,206,214,206,209,204,209e" filled="false" stroked="true" strokeweight=".25pt" strokecolor="#0501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7"/>
                <w:sz w:val="20"/>
                <w:szCs w:val="20"/>
              </w:rPr>
            </w:r>
          </w:p>
        </w:tc>
        <w:tc>
          <w:tcPr>
            <w:tcW w:w="1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>
            <w:pPr>
              <w:pStyle w:val="TableParagraph"/>
              <w:spacing w:line="240" w:lineRule="auto" w:before="147"/>
              <w:ind w:right="22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76"/>
                <w:sz w:val="22"/>
              </w:rPr>
              <w:t>2</w:t>
            </w:r>
            <w:r>
              <w:rPr>
                <w:rFonts w:ascii="Lucida Sans Unicode"/>
                <w:sz w:val="22"/>
              </w:rPr>
            </w:r>
          </w:p>
        </w:tc>
      </w:tr>
      <w:tr>
        <w:trPr>
          <w:trHeight w:val="600" w:hRule="exact"/>
        </w:trPr>
        <w:tc>
          <w:tcPr>
            <w:tcW w:w="115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0"/>
              <w:ind w:right="4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31F20"/>
                <w:w w:val="108"/>
                <w:sz w:val="22"/>
              </w:rPr>
              <w:t>3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45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sz w:val="22"/>
              </w:rPr>
              <w:t>Handle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2312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283" w:lineRule="exact"/>
              <w:ind w:left="86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5"/>
                <w:sz w:val="20"/>
                <w:szCs w:val="20"/>
              </w:rPr>
              <w:pict>
                <v:group style="width:39.050pt;height:14.2pt;mso-position-horizontal-relative:char;mso-position-vertical-relative:line" coordorigin="0,0" coordsize="781,284">
                  <v:group style="position:absolute;left:75;top:94;width:2;height:5" coordorigin="75,94" coordsize="2,5">
                    <v:shape style="position:absolute;left:75;top:94;width:2;height:5" coordorigin="75,94" coordsize="0,5" path="m75,94l75,99e" filled="false" stroked="true" strokeweight=".25pt" strokecolor="#050100">
                      <v:path arrowok="t"/>
                    </v:shape>
                  </v:group>
                  <v:group style="position:absolute;left:3;top:103;width:3;height:46" coordorigin="3,103" coordsize="3,46">
                    <v:shape style="position:absolute;left:3;top:103;width:3;height:46" coordorigin="3,103" coordsize="3,46" path="m3,103l5,149e" filled="false" stroked="true" strokeweight=".25pt" strokecolor="#050100">
                      <v:path arrowok="t"/>
                    </v:shape>
                  </v:group>
                  <v:group style="position:absolute;left:5;top:111;width:3;height:51" coordorigin="5,111" coordsize="3,51">
                    <v:shape style="position:absolute;left:5;top:111;width:3;height:51" coordorigin="5,111" coordsize="3,51" path="m7,161l5,111e" filled="false" stroked="true" strokeweight=".25pt" strokecolor="#050100">
                      <v:path arrowok="t"/>
                    </v:shape>
                  </v:group>
                  <v:group style="position:absolute;left:85;top:98;width:2;height:5" coordorigin="85,98" coordsize="2,5">
                    <v:shape style="position:absolute;left:85;top:98;width:2;height:5" coordorigin="85,98" coordsize="0,5" path="m85,98l85,103e" filled="false" stroked="true" strokeweight=".121pt" strokecolor="#050100">
                      <v:path arrowok="t"/>
                    </v:shape>
                  </v:group>
                  <v:group style="position:absolute;left:7;top:5;width:2;height:32" coordorigin="7,5" coordsize="2,32">
                    <v:shape style="position:absolute;left:7;top:5;width:2;height:32" coordorigin="7,5" coordsize="0,32" path="m7,5l7,36e" filled="false" stroked="true" strokeweight=".25pt" strokecolor="#050100">
                      <v:path arrowok="t"/>
                    </v:shape>
                  </v:group>
                  <v:group style="position:absolute;left:72;top:94;width:3;height:3" coordorigin="72,94" coordsize="3,3">
                    <v:shape style="position:absolute;left:72;top:94;width:3;height:3" coordorigin="72,94" coordsize="3,3" path="m72,96l75,94e" filled="false" stroked="true" strokeweight=".25pt" strokecolor="#050100">
                      <v:path arrowok="t"/>
                    </v:shape>
                  </v:group>
                  <v:group style="position:absolute;left:5;top:36;width:3;height:32" coordorigin="5,36" coordsize="3,32">
                    <v:shape style="position:absolute;left:5;top:36;width:3;height:32" coordorigin="5,36" coordsize="3,32" path="m7,36l5,67e" filled="false" stroked="true" strokeweight=".25pt" strokecolor="#050100">
                      <v:path arrowok="t"/>
                    </v:shape>
                  </v:group>
                  <v:group style="position:absolute;left:3;top:41;width:5;height:51" coordorigin="3,41" coordsize="5,51">
                    <v:shape style="position:absolute;left:3;top:41;width:5;height:51" coordorigin="3,41" coordsize="5,51" path="m7,41l3,91e" filled="false" stroked="true" strokeweight=".25pt" strokecolor="#050100">
                      <v:path arrowok="t"/>
                    </v:shape>
                  </v:group>
                  <v:group style="position:absolute;left:3;top:67;width:3;height:29" coordorigin="3,67" coordsize="3,29">
                    <v:shape style="position:absolute;left:3;top:67;width:3;height:29" coordorigin="3,67" coordsize="3,29" path="m5,67l3,96e" filled="false" stroked="true" strokeweight=".25pt" strokecolor="#050100">
                      <v:path arrowok="t"/>
                    </v:shape>
                  </v:group>
                  <v:group style="position:absolute;left:82;top:101;width:3;height:10" coordorigin="82,101" coordsize="3,10">
                    <v:shape style="position:absolute;left:82;top:101;width:3;height:10" coordorigin="82,101" coordsize="3,10" path="m84,101l82,111e" filled="false" stroked="true" strokeweight=".25pt" strokecolor="#050100">
                      <v:path arrowok="t"/>
                    </v:shape>
                  </v:group>
                  <v:group style="position:absolute;left:157;top:146;width:2;height:5" coordorigin="157,146" coordsize="2,5">
                    <v:shape style="position:absolute;left:157;top:146;width:2;height:5" coordorigin="157,146" coordsize="0,5" path="m157,146l157,151e" filled="false" stroked="true" strokeweight=".121pt" strokecolor="#050100">
                      <v:path arrowok="t"/>
                    </v:shape>
                  </v:group>
                  <v:group style="position:absolute;left:89;top:115;width:5;height:2" coordorigin="89,115" coordsize="5,2">
                    <v:shape style="position:absolute;left:89;top:115;width:5;height:2" coordorigin="89,115" coordsize="5,0" path="m94,115l89,115e" filled="false" stroked="true" strokeweight=".25pt" strokecolor="#050100">
                      <v:path arrowok="t"/>
                    </v:shape>
                  </v:group>
                  <v:group style="position:absolute;left:19;top:173;width:156;height:68" coordorigin="19,173" coordsize="156,68">
                    <v:shape style="position:absolute;left:19;top:173;width:156;height:68" coordorigin="19,173" coordsize="156,68" path="m19,173l43,192,79,209,122,226,175,240e" filled="false" stroked="true" strokeweight=".25pt" strokecolor="#050100">
                      <v:path arrowok="t"/>
                    </v:shape>
                  </v:group>
                  <v:group style="position:absolute;left:84;top:113;width:5;height:3" coordorigin="84,113" coordsize="5,3">
                    <v:shape style="position:absolute;left:84;top:113;width:5;height:3" coordorigin="84,113" coordsize="5,3" path="m89,115l87,115,84,113e" filled="false" stroked="true" strokeweight=".25pt" strokecolor="#050100">
                      <v:path arrowok="t"/>
                    </v:shape>
                  </v:group>
                  <v:group style="position:absolute;left:82;top:111;width:3;height:3" coordorigin="82,111" coordsize="3,3">
                    <v:shape style="position:absolute;left:82;top:111;width:3;height:3" coordorigin="82,111" coordsize="3,3" path="m84,113l82,111e" filled="false" stroked="true" strokeweight=".25pt" strokecolor="#050100">
                      <v:path arrowok="t"/>
                    </v:shape>
                  </v:group>
                  <v:group style="position:absolute;left:20;top:170;width:2;height:5" coordorigin="20,170" coordsize="2,5">
                    <v:shape style="position:absolute;left:20;top:170;width:2;height:5" coordorigin="20,170" coordsize="0,5" path="m20,170l20,175e" filled="false" stroked="true" strokeweight=".12pt" strokecolor="#050100">
                      <v:path arrowok="t"/>
                    </v:shape>
                  </v:group>
                  <v:group style="position:absolute;left:52;top:130;width:2;height:5" coordorigin="52,130" coordsize="2,5">
                    <v:shape style="position:absolute;left:52;top:130;width:2;height:5" coordorigin="52,130" coordsize="0,5" path="m52,130l52,135e" filled="false" stroked="true" strokeweight=".121pt" strokecolor="#050100">
                      <v:path arrowok="t"/>
                    </v:shape>
                  </v:group>
                  <v:group style="position:absolute;left:90;top:149;width:2;height:5" coordorigin="90,149" coordsize="2,5">
                    <v:shape style="position:absolute;left:90;top:149;width:2;height:5" coordorigin="90,149" coordsize="0,5" path="m90,149l90,154e" filled="false" stroked="true" strokeweight=".123pt" strokecolor="#050100">
                      <v:path arrowok="t"/>
                    </v:shape>
                  </v:group>
                  <v:group style="position:absolute;left:79;top:103;width:3;height:3" coordorigin="79,103" coordsize="3,3">
                    <v:shape style="position:absolute;left:79;top:103;width:3;height:3" coordorigin="79,103" coordsize="3,3" path="m82,106l79,103e" filled="false" stroked="true" strokeweight=".25pt" strokecolor="#050100">
                      <v:path arrowok="t"/>
                    </v:shape>
                  </v:group>
                  <v:group style="position:absolute;left:131;top:163;width:2;height:5" coordorigin="131,163" coordsize="2,5">
                    <v:shape style="position:absolute;left:131;top:163;width:2;height:5" coordorigin="131,163" coordsize="0,5" path="m131,163l131,168e" filled="false" stroked="true" strokeweight=".119pt" strokecolor="#050100">
                      <v:path arrowok="t"/>
                    </v:shape>
                  </v:group>
                  <v:group style="position:absolute;left:177;top:178;width:2;height:5" coordorigin="177,178" coordsize="2,5">
                    <v:shape style="position:absolute;left:177;top:178;width:2;height:5" coordorigin="177,178" coordsize="0,5" path="m177,178l177,183e" filled="false" stroked="true" strokeweight=".121pt" strokecolor="#050100">
                      <v:path arrowok="t"/>
                    </v:shape>
                  </v:group>
                  <v:group style="position:absolute;left:78;top:101;width:2;height:5" coordorigin="78,101" coordsize="2,5">
                    <v:shape style="position:absolute;left:78;top:101;width:2;height:5" coordorigin="78,101" coordsize="0,5" path="m78,101l78,106e" filled="false" stroked="true" strokeweight=".12pt" strokecolor="#050100">
                      <v:path arrowok="t"/>
                    </v:shape>
                  </v:group>
                  <v:group style="position:absolute;left:115;top:125;width:2;height:10" coordorigin="115,125" coordsize="2,10">
                    <v:shape style="position:absolute;left:115;top:125;width:2;height:10" coordorigin="115,125" coordsize="0,10" path="m115,125l115,135e" filled="false" stroked="true" strokeweight=".25pt" strokecolor="#050100">
                      <v:path arrowok="t"/>
                    </v:shape>
                  </v:group>
                  <v:group style="position:absolute;left:78;top:101;width:2;height:5" coordorigin="78,101" coordsize="2,5">
                    <v:shape style="position:absolute;left:78;top:101;width:2;height:5" coordorigin="78,101" coordsize="0,5" path="m78,101l78,106e" filled="false" stroked="true" strokeweight=".12pt" strokecolor="#050100">
                      <v:path arrowok="t"/>
                    </v:shape>
                  </v:group>
                  <v:group style="position:absolute;left:12;top:166;width:8;height:8" coordorigin="12,166" coordsize="8,8">
                    <v:shape style="position:absolute;left:12;top:166;width:8;height:8" coordorigin="12,166" coordsize="8,8" path="m12,166l19,173e" filled="false" stroked="true" strokeweight=".25pt" strokecolor="#050100">
                      <v:path arrowok="t"/>
                    </v:shape>
                  </v:group>
                  <v:group style="position:absolute;left:203;top:161;width:2;height:5" coordorigin="203,161" coordsize="2,5">
                    <v:shape style="position:absolute;left:203;top:161;width:2;height:5" coordorigin="203,161" coordsize="0,5" path="m203,161l203,166e" filled="false" stroked="true" strokeweight=".119pt" strokecolor="#050100">
                      <v:path arrowok="t"/>
                    </v:shape>
                  </v:group>
                  <v:group style="position:absolute;left:75;top:101;width:3;height:3" coordorigin="75,101" coordsize="3,3">
                    <v:shape style="position:absolute;left:75;top:101;width:3;height:3" coordorigin="75,101" coordsize="3,3" path="m77,103l75,101e" filled="false" stroked="true" strokeweight=".25pt" strokecolor="#050100">
                      <v:path arrowok="t"/>
                    </v:shape>
                  </v:group>
                  <v:group style="position:absolute;left:82;top:103;width:2;height:10" coordorigin="82,103" coordsize="2,10">
                    <v:shape style="position:absolute;left:82;top:103;width:2;height:10" coordorigin="82,103" coordsize="0,10" path="m82,103l82,113e" filled="false" stroked="true" strokeweight=".25pt" strokecolor="#050100">
                      <v:path arrowok="t"/>
                    </v:shape>
                  </v:group>
                  <v:group style="position:absolute;left:330;top:206;width:2;height:5" coordorigin="330,206" coordsize="2,5">
                    <v:shape style="position:absolute;left:330;top:206;width:2;height:5" coordorigin="330,206" coordsize="0,5" path="m330,206l330,211e" filled="false" stroked="true" strokeweight=".121pt" strokecolor="#050100">
                      <v:path arrowok="t"/>
                    </v:shape>
                  </v:group>
                  <v:group style="position:absolute;left:277;top:194;width:2;height:10" coordorigin="277,194" coordsize="2,10">
                    <v:shape style="position:absolute;left:277;top:194;width:2;height:10" coordorigin="277,194" coordsize="0,10" path="m277,194l277,204e" filled="false" stroked="true" strokeweight=".119pt" strokecolor="#050100">
                      <v:path arrowok="t"/>
                    </v:shape>
                  </v:group>
                  <v:group style="position:absolute;left:354;top:190;width:2;height:5" coordorigin="354,190" coordsize="2,5">
                    <v:shape style="position:absolute;left:354;top:190;width:2;height:5" coordorigin="354,190" coordsize="0,5" path="m354,190l354,195e" filled="false" stroked="true" strokeweight=".119pt" strokecolor="#050100">
                      <v:path arrowok="t"/>
                    </v:shape>
                  </v:group>
                  <v:group style="position:absolute;left:301;top:182;width:2;height:5" coordorigin="301,182" coordsize="2,5">
                    <v:shape style="position:absolute;left:301;top:182;width:2;height:5" coordorigin="301,182" coordsize="0,5" path="m301,182l301,187e" filled="false" stroked="true" strokeweight=".118pt" strokecolor="#050100">
                      <v:path arrowok="t"/>
                    </v:shape>
                  </v:group>
                  <v:group style="position:absolute;left:247;top:173;width:3;height:3" coordorigin="247,173" coordsize="3,3">
                    <v:shape style="position:absolute;left:247;top:173;width:3;height:3" coordorigin="247,173" coordsize="3,3" path="m250,175l247,173e" filled="false" stroked="true" strokeweight=".25pt" strokecolor="#050100">
                      <v:path arrowok="t"/>
                    </v:shape>
                  </v:group>
                  <v:group style="position:absolute;left:157;top:146;width:2;height:5" coordorigin="157,146" coordsize="2,5">
                    <v:shape style="position:absolute;left:157;top:146;width:2;height:5" coordorigin="157,146" coordsize="0,5" path="m157,146l157,151e" filled="false" stroked="true" strokeweight=".119pt" strokecolor="#050100">
                      <v:path arrowok="t"/>
                    </v:shape>
                  </v:group>
                  <v:group style="position:absolute;left:251;top:173;width:2;height:5" coordorigin="251,173" coordsize="2,5">
                    <v:shape style="position:absolute;left:251;top:173;width:2;height:5" coordorigin="251,173" coordsize="0,5" path="m251,173l251,178e" filled="false" stroked="true" strokeweight=".119pt" strokecolor="#050100">
                      <v:path arrowok="t"/>
                    </v:shape>
                  </v:group>
                  <v:group style="position:absolute;left:301;top:182;width:2;height:5" coordorigin="301,182" coordsize="2,5">
                    <v:shape style="position:absolute;left:301;top:182;width:2;height:5" coordorigin="301,182" coordsize="0,5" path="m301,182l301,187e" filled="false" stroked="true" strokeweight=".118pt" strokecolor="#050100">
                      <v:path arrowok="t"/>
                    </v:shape>
                  </v:group>
                  <v:group style="position:absolute;left:7;top:159;width:5;height:8" coordorigin="7,159" coordsize="5,8">
                    <v:shape style="position:absolute;left:7;top:159;width:5;height:8" coordorigin="7,159" coordsize="5,8" path="m7,159l12,166e" filled="false" stroked="true" strokeweight=".25pt" strokecolor="#050100">
                      <v:path arrowok="t"/>
                    </v:shape>
                  </v:group>
                  <v:group style="position:absolute;left:199;top:161;width:3;height:3" coordorigin="199,161" coordsize="3,3">
                    <v:shape style="position:absolute;left:199;top:161;width:3;height:3" coordorigin="199,161" coordsize="3,3" path="m202,163l199,161e" filled="false" stroked="true" strokeweight=".25pt" strokecolor="#050100">
                      <v:path arrowok="t"/>
                    </v:shape>
                  </v:group>
                  <v:group style="position:absolute;left:72;top:96;width:3;height:5" coordorigin="72,96" coordsize="3,5">
                    <v:shape style="position:absolute;left:72;top:96;width:3;height:5" coordorigin="72,96" coordsize="3,5" path="m75,101l75,96,72,96e" filled="false" stroked="true" strokeweight=".25pt" strokecolor="#050100">
                      <v:path arrowok="t"/>
                    </v:shape>
                  </v:group>
                  <v:group style="position:absolute;left:154;top:147;width:3;height:3" coordorigin="154,147" coordsize="3,3">
                    <v:shape style="position:absolute;left:154;top:147;width:3;height:3" coordorigin="154,147" coordsize="3,3" path="m156,149l156,147,154,147e" filled="false" stroked="true" strokeweight=".25pt" strokecolor="#050100">
                      <v:path arrowok="t"/>
                    </v:shape>
                  </v:group>
                  <v:group style="position:absolute;left:251;top:173;width:2;height:5" coordorigin="251,173" coordsize="2,5">
                    <v:shape style="position:absolute;left:251;top:173;width:2;height:5" coordorigin="251,173" coordsize="0,5" path="m251,173l251,178e" filled="false" stroked="true" strokeweight=".119pt" strokecolor="#050100">
                      <v:path arrowok="t"/>
                    </v:shape>
                  </v:group>
                  <v:group style="position:absolute;left:5;top:151;width:3;height:8" coordorigin="5,151" coordsize="3,8">
                    <v:shape style="position:absolute;left:5;top:151;width:3;height:8" coordorigin="5,151" coordsize="3,8" path="m5,151l7,159e" filled="false" stroked="true" strokeweight=".25pt" strokecolor="#050100">
                      <v:path arrowok="t"/>
                    </v:shape>
                  </v:group>
                  <v:group style="position:absolute;left:157;top:146;width:2;height:5" coordorigin="157,146" coordsize="2,5">
                    <v:shape style="position:absolute;left:157;top:146;width:2;height:5" coordorigin="157,146" coordsize="0,5" path="m157,146l157,151e" filled="false" stroked="true" strokeweight=".119pt" strokecolor="#050100">
                      <v:path arrowok="t"/>
                    </v:shape>
                  </v:group>
                  <v:group style="position:absolute;left:213;top:163;width:2;height:5" coordorigin="213,163" coordsize="2,5">
                    <v:shape style="position:absolute;left:213;top:163;width:2;height:5" coordorigin="213,163" coordsize="0,5" path="m213,163l213,168e" filled="false" stroked="true" strokeweight=".119pt" strokecolor="#050100">
                      <v:path arrowok="t"/>
                    </v:shape>
                  </v:group>
                  <v:group style="position:absolute;left:318;top:182;width:2;height:5" coordorigin="318,182" coordsize="2,5">
                    <v:shape style="position:absolute;left:318;top:182;width:2;height:5" coordorigin="318,182" coordsize="0,5" path="m318,182l318,187e" filled="false" stroked="true" strokeweight=".119pt" strokecolor="#050100">
                      <v:path arrowok="t"/>
                    </v:shape>
                  </v:group>
                  <v:group style="position:absolute;left:311;top:185;width:2;height:5" coordorigin="311,185" coordsize="2,5">
                    <v:shape style="position:absolute;left:311;top:185;width:2;height:5" coordorigin="311,185" coordsize="0,5" path="m311,185l311,190e" filled="false" stroked="true" strokeweight=".119pt" strokecolor="#050100">
                      <v:path arrowok="t"/>
                    </v:shape>
                  </v:group>
                  <v:group style="position:absolute;left:409;top:192;width:2;height:5" coordorigin="409,192" coordsize="2,5">
                    <v:shape style="position:absolute;left:409;top:192;width:2;height:5" coordorigin="409,192" coordsize="0,5" path="m409,192l409,197e" filled="false" stroked="true" strokeweight=".119pt" strokecolor="#050100">
                      <v:path arrowok="t"/>
                    </v:shape>
                  </v:group>
                  <v:group style="position:absolute;left:303;top:185;width:8;height:3" coordorigin="303,185" coordsize="8,3">
                    <v:shape style="position:absolute;left:303;top:185;width:8;height:3" coordorigin="303,185" coordsize="8,3" path="m310,187l305,187,303,185e" filled="false" stroked="true" strokeweight=".25pt" strokecolor="#050100">
                      <v:path arrowok="t"/>
                    </v:shape>
                  </v:group>
                  <v:group style="position:absolute;left:390;top:214;width:2;height:5" coordorigin="390,214" coordsize="2,5">
                    <v:shape style="position:absolute;left:390;top:214;width:2;height:5" coordorigin="390,214" coordsize="0,5" path="m390,214l390,219e" filled="false" stroked="true" strokeweight=".121pt" strokecolor="#050100">
                      <v:path arrowok="t"/>
                    </v:shape>
                  </v:group>
                  <v:group style="position:absolute;left:264;top:175;width:34;height:8" coordorigin="264,175" coordsize="34,8">
                    <v:shape style="position:absolute;left:264;top:175;width:34;height:8" coordorigin="264,175" coordsize="34,8" path="m298,183l288,180,276,178,264,175e" filled="false" stroked="true" strokeweight=".25pt" strokecolor="#050100">
                      <v:path arrowok="t"/>
                    </v:shape>
                  </v:group>
                  <v:group style="position:absolute;left:133;top:166;width:2;height:5" coordorigin="133,166" coordsize="2,5">
                    <v:shape style="position:absolute;left:133;top:166;width:2;height:5" coordorigin="133,166" coordsize="0,5" path="m133,166l133,171e" filled="false" stroked="true" strokeweight=".121pt" strokecolor="#050100">
                      <v:path arrowok="t"/>
                    </v:shape>
                  </v:group>
                  <v:group style="position:absolute;left:331;top:209;width:3;height:3" coordorigin="331,209" coordsize="3,3">
                    <v:shape style="position:absolute;left:331;top:209;width:3;height:3" coordorigin="331,209" coordsize="3,3" path="m334,211l331,209e" filled="false" stroked="true" strokeweight=".25pt" strokecolor="#050100">
                      <v:path arrowok="t"/>
                    </v:shape>
                  </v:group>
                  <v:group style="position:absolute;left:250;top:175;width:10;height:3" coordorigin="250,175" coordsize="10,3">
                    <v:shape style="position:absolute;left:250;top:175;width:10;height:3" coordorigin="250,175" coordsize="10,3" path="m259,178l257,178,252,175,250,175e" filled="false" stroked="true" strokeweight=".25pt" strokecolor="#050100">
                      <v:path arrowok="t"/>
                    </v:shape>
                  </v:group>
                  <v:group style="position:absolute;left:214;top:166;width:34;height:8" coordorigin="214,166" coordsize="34,8">
                    <v:shape style="position:absolute;left:214;top:166;width:34;height:8" coordorigin="214,166" coordsize="34,8" path="m247,173l235,171,226,168,216,166,214,166e" filled="false" stroked="true" strokeweight=".25pt" strokecolor="#050100">
                      <v:path arrowok="t"/>
                    </v:shape>
                  </v:group>
                  <v:group style="position:absolute;left:175;top:240;width:288;height:41" coordorigin="175,240" coordsize="288,41">
                    <v:shape style="position:absolute;left:175;top:240;width:288;height:41" coordorigin="175,240" coordsize="288,41" path="m175,240l233,255,291,264,348,274,406,279,463,281e" filled="false" stroked="true" strokeweight=".25pt" strokecolor="#050100">
                      <v:path arrowok="t"/>
                    </v:shape>
                  </v:group>
                  <v:group style="position:absolute;left:217;top:163;width:2;height:5" coordorigin="217,163" coordsize="2,5">
                    <v:shape style="position:absolute;left:217;top:163;width:2;height:5" coordorigin="217,163" coordsize="0,5" path="m217,163l217,168e" filled="false" stroked="true" strokeweight=".119pt" strokecolor="#050100">
                      <v:path arrowok="t"/>
                    </v:shape>
                  </v:group>
                  <v:group style="position:absolute;left:204;top:166;width:8;height:2" coordorigin="204,166" coordsize="8,2">
                    <v:shape style="position:absolute;left:204;top:166;width:8;height:2" coordorigin="204,166" coordsize="8,0" path="m211,166l204,166e" filled="false" stroked="true" strokeweight=".25pt" strokecolor="#050100">
                      <v:path arrowok="t"/>
                    </v:shape>
                  </v:group>
                  <v:group style="position:absolute;left:249;top:170;width:2;height:5" coordorigin="249,170" coordsize="2,5">
                    <v:shape style="position:absolute;left:249;top:170;width:2;height:5" coordorigin="249,170" coordsize="0,5" path="m249,170l249,175e" filled="false" stroked="true" strokeweight=".121pt" strokecolor="#050100">
                      <v:path arrowok="t"/>
                    </v:shape>
                  </v:group>
                  <v:group style="position:absolute;left:409;top:192;width:2;height:5" coordorigin="409,192" coordsize="2,5">
                    <v:shape style="position:absolute;left:409;top:192;width:2;height:5" coordorigin="409,192" coordsize="0,5" path="m409,192l409,197e" filled="false" stroked="true" strokeweight=".119pt" strokecolor="#050100">
                      <v:path arrowok="t"/>
                    </v:shape>
                  </v:group>
                  <v:group style="position:absolute;left:202;top:163;width:3;height:3" coordorigin="202,163" coordsize="3,3">
                    <v:shape style="position:absolute;left:202;top:163;width:3;height:3" coordorigin="202,163" coordsize="3,3" path="m204,166l202,163e" filled="false" stroked="true" strokeweight=".25pt" strokecolor="#050100">
                      <v:path arrowok="t"/>
                    </v:shape>
                  </v:group>
                  <v:group style="position:absolute;left:200;top:158;width:2;height:5" coordorigin="200,158" coordsize="2,5">
                    <v:shape style="position:absolute;left:200;top:158;width:2;height:5" coordorigin="200,158" coordsize="0,5" path="m200,158l200,163e" filled="false" stroked="true" strokeweight=".12pt" strokecolor="#050100">
                      <v:path arrowok="t"/>
                    </v:shape>
                  </v:group>
                  <v:group style="position:absolute;left:167;top:151;width:2;height:5" coordorigin="167,151" coordsize="2,5">
                    <v:shape style="position:absolute;left:167;top:151;width:2;height:5" coordorigin="167,151" coordsize="0,5" path="m167,151l167,156e" filled="false" stroked="true" strokeweight=".121pt" strokecolor="#050100">
                      <v:path arrowok="t"/>
                    </v:shape>
                  </v:group>
                  <v:group style="position:absolute;left:171;top:151;width:29;height:10" coordorigin="171,151" coordsize="29,10">
                    <v:shape style="position:absolute;left:171;top:151;width:29;height:10" coordorigin="171,151" coordsize="29,10" path="m199,161l190,159,178,154,171,151e" filled="false" stroked="true" strokeweight=".25pt" strokecolor="#050100">
                      <v:path arrowok="t"/>
                    </v:shape>
                  </v:group>
                  <v:group style="position:absolute;left:129;top:132;width:2;height:5" coordorigin="129,132" coordsize="2,5">
                    <v:shape style="position:absolute;left:129;top:132;width:2;height:5" coordorigin="129,132" coordsize="0,5" path="m129,132l129,137e" filled="false" stroked="true" strokeweight=".121pt" strokecolor="#050100">
                      <v:path arrowok="t"/>
                    </v:shape>
                  </v:group>
                  <v:group style="position:absolute;left:172;top:149;width:2;height:5" coordorigin="172,149" coordsize="2,5">
                    <v:shape style="position:absolute;left:172;top:149;width:2;height:5" coordorigin="172,149" coordsize="0,5" path="m172,149l172,154e" filled="false" stroked="true" strokeweight=".121pt" strokecolor="#050100">
                      <v:path arrowok="t"/>
                    </v:shape>
                  </v:group>
                  <v:group style="position:absolute;left:129;top:132;width:2;height:5" coordorigin="129,132" coordsize="2,5">
                    <v:shape style="position:absolute;left:129;top:132;width:2;height:5" coordorigin="129,132" coordsize="0,5" path="m129,132l129,137e" filled="false" stroked="true" strokeweight=".121pt" strokecolor="#050100">
                      <v:path arrowok="t"/>
                    </v:shape>
                  </v:group>
                  <v:group style="position:absolute;left:159;top:149;width:8;height:5" coordorigin="159,149" coordsize="8,5">
                    <v:shape style="position:absolute;left:159;top:149;width:8;height:5" coordorigin="159,149" coordsize="8,5" path="m166,154l163,151,159,151,159,149e" filled="false" stroked="true" strokeweight=".25pt" strokecolor="#050100">
                      <v:path arrowok="t"/>
                    </v:shape>
                  </v:group>
                  <v:group style="position:absolute;left:387;top:214;width:3;height:3" coordorigin="387,214" coordsize="3,3">
                    <v:shape style="position:absolute;left:387;top:214;width:3;height:3" coordorigin="387,214" coordsize="3,3" path="m389,216l387,214e" filled="false" stroked="true" strokeweight=".25pt" strokecolor="#050100">
                      <v:path arrowok="t"/>
                    </v:shape>
                  </v:group>
                  <v:group style="position:absolute;left:155;top:144;width:2;height:5" coordorigin="155,144" coordsize="2,5">
                    <v:shape style="position:absolute;left:155;top:144;width:2;height:5" coordorigin="155,144" coordsize="0,5" path="m155,144l155,149e" filled="false" stroked="true" strokeweight=".121pt" strokecolor="#050100">
                      <v:path arrowok="t"/>
                    </v:shape>
                  </v:group>
                  <v:group style="position:absolute;left:130;top:166;width:3;height:3" coordorigin="130,166" coordsize="3,3">
                    <v:shape style="position:absolute;left:130;top:166;width:3;height:3" coordorigin="130,166" coordsize="3,3" path="m132,168l132,166,130,166e" filled="false" stroked="true" strokeweight=".25pt" strokecolor="#050100">
                      <v:path arrowok="t"/>
                    </v:shape>
                  </v:group>
                  <v:group style="position:absolute;left:200;top:158;width:2;height:5" coordorigin="200,158" coordsize="2,5">
                    <v:shape style="position:absolute;left:200;top:158;width:2;height:5" coordorigin="200,158" coordsize="0,5" path="m200,158l200,163e" filled="false" stroked="true" strokeweight=".12pt" strokecolor="#050100">
                      <v:path arrowok="t"/>
                    </v:shape>
                  </v:group>
                  <v:group style="position:absolute;left:330;top:206;width:2;height:5" coordorigin="330,206" coordsize="2,5">
                    <v:shape style="position:absolute;left:330;top:206;width:2;height:5" coordorigin="330,206" coordsize="0,5" path="m330,206l330,211e" filled="false" stroked="true" strokeweight=".121pt" strokecolor="#050100">
                      <v:path arrowok="t"/>
                    </v:shape>
                  </v:group>
                  <v:group style="position:absolute;left:301;top:182;width:2;height:5" coordorigin="301,182" coordsize="2,5">
                    <v:shape style="position:absolute;left:301;top:182;width:2;height:5" coordorigin="301,182" coordsize="0,5" path="m301,182l301,187e" filled="false" stroked="true" strokeweight=".118pt" strokecolor="#050100">
                      <v:path arrowok="t"/>
                    </v:shape>
                  </v:group>
                  <v:group style="position:absolute;left:130;top:135;width:24;height:12" coordorigin="130,135" coordsize="24,12">
                    <v:shape style="position:absolute;left:130;top:135;width:24;height:12" coordorigin="130,135" coordsize="24,12" path="m154,147l147,142,135,139,130,135e" filled="false" stroked="true" strokeweight=".25pt" strokecolor="#050100">
                      <v:path arrowok="t"/>
                    </v:shape>
                  </v:group>
                  <v:group style="position:absolute;left:299;top:180;width:2;height:5" coordorigin="299,180" coordsize="2,5">
                    <v:shape style="position:absolute;left:299;top:180;width:2;height:5" coordorigin="299,180" coordsize="0,5" path="m299,180l299,185e" filled="false" stroked="true" strokeweight=".119pt" strokecolor="#050100">
                      <v:path arrowok="t"/>
                    </v:shape>
                  </v:group>
                  <v:group style="position:absolute;left:251;top:173;width:2;height:5" coordorigin="251,173" coordsize="2,5">
                    <v:shape style="position:absolute;left:251;top:173;width:2;height:5" coordorigin="251,173" coordsize="0,5" path="m251,173l251,178e" filled="false" stroked="true" strokeweight=".119pt" strokecolor="#050100">
                      <v:path arrowok="t"/>
                    </v:shape>
                  </v:group>
                  <v:group style="position:absolute;left:155;top:144;width:2;height:5" coordorigin="155,144" coordsize="2,5">
                    <v:shape style="position:absolute;left:155;top:144;width:2;height:5" coordorigin="155,144" coordsize="0,5" path="m155,144l155,149e" filled="false" stroked="true" strokeweight=".121pt" strokecolor="#050100">
                      <v:path arrowok="t"/>
                    </v:shape>
                  </v:group>
                  <v:group style="position:absolute;left:131;top:132;width:2;height:5" coordorigin="131,132" coordsize="2,5">
                    <v:shape style="position:absolute;left:131;top:132;width:2;height:5" coordorigin="131,132" coordsize="0,5" path="m131,132l131,137e" filled="false" stroked="true" strokeweight=".119pt" strokecolor="#050100">
                      <v:path arrowok="t"/>
                    </v:shape>
                  </v:group>
                  <v:group style="position:absolute;left:119;top:130;width:2;height:5" coordorigin="119,130" coordsize="2,5">
                    <v:shape style="position:absolute;left:119;top:130;width:2;height:5" coordorigin="119,130" coordsize="0,5" path="m119,130l119,135e" filled="false" stroked="true" strokeweight=".119pt" strokecolor="#050100">
                      <v:path arrowok="t"/>
                    </v:shape>
                  </v:group>
                  <v:group style="position:absolute;left:118;top:132;width:5;height:3" coordorigin="118,132" coordsize="5,3">
                    <v:shape style="position:absolute;left:118;top:132;width:5;height:3" coordorigin="118,132" coordsize="5,3" path="m123,135l118,135,118,132e" filled="false" stroked="true" strokeweight=".25pt" strokecolor="#050100">
                      <v:path arrowok="t"/>
                    </v:shape>
                  </v:group>
                  <v:group style="position:absolute;left:157;top:146;width:2;height:5" coordorigin="157,146" coordsize="2,5">
                    <v:shape style="position:absolute;left:157;top:146;width:2;height:5" coordorigin="157,146" coordsize="0,5" path="m157,146l157,151e" filled="false" stroked="true" strokeweight=".119pt" strokecolor="#050100">
                      <v:path arrowok="t"/>
                    </v:shape>
                  </v:group>
                  <v:group style="position:absolute;left:203;top:161;width:2;height:5" coordorigin="203,161" coordsize="2,5">
                    <v:shape style="position:absolute;left:203;top:161;width:2;height:5" coordorigin="203,161" coordsize="0,5" path="m203,161l203,166e" filled="false" stroked="true" strokeweight=".119pt" strokecolor="#050100">
                      <v:path arrowok="t"/>
                    </v:shape>
                  </v:group>
                  <v:group style="position:absolute;left:94;top:115;width:22;height:12" coordorigin="94,115" coordsize="22,12">
                    <v:shape style="position:absolute;left:94;top:115;width:22;height:12" coordorigin="94,115" coordsize="22,12" path="m115,127l108,125,99,118,94,115e" filled="false" stroked="true" strokeweight=".25pt" strokecolor="#050100">
                      <v:path arrowok="t"/>
                    </v:shape>
                  </v:group>
                  <v:group style="position:absolute;left:90;top:113;width:2;height:5" coordorigin="90,113" coordsize="2,5">
                    <v:shape style="position:absolute;left:90;top:113;width:2;height:5" coordorigin="90,113" coordsize="0,5" path="m90,113l90,118e" filled="false" stroked="true" strokeweight=".121pt" strokecolor="#050100">
                      <v:path arrowok="t"/>
                    </v:shape>
                  </v:group>
                  <v:group style="position:absolute;left:119;top:130;width:2;height:5" coordorigin="119,130" coordsize="2,5">
                    <v:shape style="position:absolute;left:119;top:130;width:2;height:5" coordorigin="119,130" coordsize="0,5" path="m119,130l119,135e" filled="false" stroked="true" strokeweight=".121pt" strokecolor="#050100">
                      <v:path arrowok="t"/>
                    </v:shape>
                  </v:group>
                  <v:group style="position:absolute;left:477;top:194;width:2;height:5" coordorigin="477,194" coordsize="2,5">
                    <v:shape style="position:absolute;left:477;top:194;width:2;height:5" coordorigin="477,194" coordsize="0,5" path="m477,194l477,199e" filled="false" stroked="true" strokeweight=".1211pt" strokecolor="#050100">
                      <v:path arrowok="t"/>
                    </v:shape>
                  </v:group>
                  <v:group style="position:absolute;left:414;top:194;width:2;height:5" coordorigin="414,194" coordsize="2,5">
                    <v:shape style="position:absolute;left:414;top:194;width:2;height:5" coordorigin="414,194" coordsize="0,5" path="m414,194l414,199e" filled="false" stroked="true" strokeweight=".119pt" strokecolor="#050100">
                      <v:path arrowok="t"/>
                    </v:shape>
                  </v:group>
                  <v:group style="position:absolute;left:450;top:214;width:2;height:5" coordorigin="450,214" coordsize="2,5">
                    <v:shape style="position:absolute;left:450;top:214;width:2;height:5" coordorigin="450,214" coordsize="0,5" path="m450,214l450,219e" filled="false" stroked="true" strokeweight=".121pt" strokecolor="#050100">
                      <v:path arrowok="t"/>
                    </v:shape>
                  </v:group>
                  <v:group style="position:absolute;left:388;top:211;width:2;height:5" coordorigin="388,211" coordsize="2,5">
                    <v:shape style="position:absolute;left:388;top:211;width:2;height:5" coordorigin="388,211" coordsize="0,5" path="m388,211l388,216e" filled="false" stroked="true" strokeweight=".119pt" strokecolor="#050100">
                      <v:path arrowok="t"/>
                    </v:shape>
                  </v:group>
                  <v:group style="position:absolute;left:411;top:195;width:3;height:3" coordorigin="411,195" coordsize="3,3">
                    <v:shape style="position:absolute;left:411;top:195;width:3;height:3" coordorigin="411,195" coordsize="3,3" path="m413,197l411,197,411,195e" filled="false" stroked="true" strokeweight=".25pt" strokecolor="#050100">
                      <v:path arrowok="t"/>
                    </v:shape>
                  </v:group>
                  <v:group style="position:absolute;left:541;top:221;width:2;height:5" coordorigin="541,221" coordsize="2,5">
                    <v:shape style="position:absolute;left:541;top:221;width:2;height:5" coordorigin="541,221" coordsize="0,5" path="m541,221l541,226e" filled="false" stroked="true" strokeweight=".118pt" strokecolor="#050100">
                      <v:path arrowok="t"/>
                    </v:shape>
                  </v:group>
                  <v:group style="position:absolute;left:511;top:175;width:75;height:20" coordorigin="511,175" coordsize="75,20">
                    <v:shape style="position:absolute;left:511;top:175;width:75;height:20" coordorigin="511,175" coordsize="75,20" path="m586,175l540,187,531,190,519,192,511,195e" filled="false" stroked="true" strokeweight=".25pt" strokecolor="#050100">
                      <v:path arrowok="t"/>
                    </v:shape>
                  </v:group>
                  <v:group style="position:absolute;left:574;top:228;width:173;height:41" coordorigin="574,228" coordsize="173,41">
                    <v:shape style="position:absolute;left:574;top:228;width:173;height:41" coordorigin="574,228" coordsize="173,41" path="m747,228l574,269e" filled="false" stroked="true" strokeweight=".25pt" strokecolor="#050100">
                      <v:path arrowok="t"/>
                    </v:shape>
                  </v:group>
                  <v:group style="position:absolute;left:571;top:171;width:202;height:48" coordorigin="571,171" coordsize="202,48">
                    <v:shape style="position:absolute;left:571;top:171;width:202;height:48" coordorigin="571,171" coordsize="202,48" path="m773,171l571,219e" filled="false" stroked="true" strokeweight=".25pt" strokecolor="#050100">
                      <v:path arrowok="t"/>
                    </v:shape>
                  </v:group>
                  <v:group style="position:absolute;left:397;top:211;width:2;height:8" coordorigin="397,211" coordsize="2,8">
                    <v:shape style="position:absolute;left:397;top:211;width:2;height:8" coordorigin="397,211" coordsize="0,8" path="m397,211l397,219e" filled="false" stroked="true" strokeweight=".121pt" strokecolor="#050100">
                      <v:path arrowok="t"/>
                    </v:shape>
                  </v:group>
                  <v:group style="position:absolute;left:426;top:194;width:2;height:5" coordorigin="426,194" coordsize="2,5">
                    <v:shape style="position:absolute;left:426;top:194;width:2;height:5" coordorigin="426,194" coordsize="0,5" path="m426,194l426,199e" filled="false" stroked="true" strokeweight=".119pt" strokecolor="#050100">
                      <v:path arrowok="t"/>
                    </v:shape>
                  </v:group>
                  <v:group style="position:absolute;left:342;top:206;width:2;height:5" coordorigin="342,206" coordsize="2,5">
                    <v:shape style="position:absolute;left:342;top:206;width:2;height:5" coordorigin="342,206" coordsize="0,5" path="m342,206l342,211e" filled="false" stroked="true" strokeweight=".12pt" strokecolor="#050100">
                      <v:path arrowok="t"/>
                    </v:shape>
                  </v:group>
                  <v:group style="position:absolute;left:460;top:216;width:2;height:5" coordorigin="460,216" coordsize="2,5">
                    <v:shape style="position:absolute;left:460;top:216;width:2;height:5" coordorigin="460,216" coordsize="0,5" path="m460,216l460,221e" filled="false" stroked="true" strokeweight=".119pt" strokecolor="#050100">
                      <v:path arrowok="t"/>
                    </v:shape>
                  </v:group>
                  <v:group style="position:absolute;left:498;top:192;width:2;height:5" coordorigin="498,192" coordsize="2,5">
                    <v:shape style="position:absolute;left:498;top:192;width:2;height:5" coordorigin="498,192" coordsize="0,5" path="m498,192l498,197e" filled="false" stroked="true" strokeweight=".119pt" strokecolor="#050100">
                      <v:path arrowok="t"/>
                    </v:shape>
                  </v:group>
                  <v:group style="position:absolute;left:371;top:190;width:2;height:5" coordorigin="371,190" coordsize="2,5">
                    <v:shape style="position:absolute;left:371;top:190;width:2;height:5" coordorigin="371,190" coordsize="0,5" path="m371,190l371,195e" filled="false" stroked="true" strokeweight=".119pt" strokecolor="#050100">
                      <v:path arrowok="t"/>
                    </v:shape>
                  </v:group>
                  <v:group style="position:absolute;left:366;top:192;width:2;height:5" coordorigin="366,192" coordsize="2,5">
                    <v:shape style="position:absolute;left:366;top:192;width:2;height:5" coordorigin="366,192" coordsize="0,5" path="m366,192l366,197e" filled="false" stroked="true" strokeweight=".119pt" strokecolor="#050100">
                      <v:path arrowok="t"/>
                    </v:shape>
                  </v:group>
                  <v:group style="position:absolute;left:261;top:175;width:2;height:5" coordorigin="261,175" coordsize="2,5">
                    <v:shape style="position:absolute;left:261;top:175;width:2;height:5" coordorigin="261,175" coordsize="0,5" path="m261,175l261,180e" filled="false" stroked="true" strokeweight=".12pt" strokecolor="#050100">
                      <v:path arrowok="t"/>
                    </v:shape>
                  </v:group>
                  <v:group style="position:absolute;left:215;top:163;width:2;height:5" coordorigin="215,163" coordsize="2,5">
                    <v:shape style="position:absolute;left:215;top:163;width:2;height:5" coordorigin="215,163" coordsize="0,5" path="m215,163l215,168e" filled="false" stroked="true" strokeweight=".121pt" strokecolor="#050100">
                      <v:path arrowok="t"/>
                    </v:shape>
                  </v:group>
                  <v:group style="position:absolute;left:491;top:194;width:2;height:5" coordorigin="491,194" coordsize="2,5">
                    <v:shape style="position:absolute;left:491;top:194;width:2;height:5" coordorigin="491,194" coordsize="0,5" path="m491,194l491,199e" filled="false" stroked="true" strokeweight=".119pt" strokecolor="#050100">
                      <v:path arrowok="t"/>
                    </v:shape>
                  </v:group>
                  <v:group style="position:absolute;left:213;top:163;width:2;height:5" coordorigin="213,163" coordsize="2,5">
                    <v:shape style="position:absolute;left:213;top:163;width:2;height:5" coordorigin="213,163" coordsize="0,5" path="m213,163l213,168e" filled="false" stroked="true" strokeweight=".119pt" strokecolor="#050100">
                      <v:path arrowok="t"/>
                    </v:shape>
                  </v:group>
                  <v:group style="position:absolute;left:129;top:132;width:2;height:5" coordorigin="129,132" coordsize="2,5">
                    <v:shape style="position:absolute;left:129;top:132;width:2;height:5" coordorigin="129,132" coordsize="0,5" path="m129,132l129,137e" filled="false" stroked="true" strokeweight=".121pt" strokecolor="#050100">
                      <v:path arrowok="t"/>
                    </v:shape>
                  </v:group>
                  <v:group style="position:absolute;left:391;top:216;width:5;height:2" coordorigin="391,216" coordsize="5,2">
                    <v:shape style="position:absolute;left:391;top:216;width:5;height:2" coordorigin="391,216" coordsize="5,0" path="m396,216l391,216e" filled="false" stroked="true" strokeweight=".25pt" strokecolor="#050100">
                      <v:path arrowok="t"/>
                    </v:shape>
                  </v:group>
                  <v:group style="position:absolute;left:334;top:209;width:8;height:3" coordorigin="334,209" coordsize="8,3">
                    <v:shape style="position:absolute;left:334;top:209;width:8;height:3" coordorigin="334,209" coordsize="8,3" path="m341,209l336,211,334,211e" filled="false" stroked="true" strokeweight=".25pt" strokecolor="#050100">
                      <v:path arrowok="t"/>
                    </v:shape>
                  </v:group>
                  <v:group style="position:absolute;left:135;top:168;width:8;height:2" coordorigin="135,168" coordsize="8,2">
                    <v:shape style="position:absolute;left:135;top:168;width:8;height:2" coordorigin="135,168" coordsize="8,0" path="m142,168l135,168e" filled="false" stroked="true" strokeweight=".25pt" strokecolor="#050100">
                      <v:path arrowok="t"/>
                    </v:shape>
                  </v:group>
                  <v:group style="position:absolute;left:129;top:132;width:2;height:5" coordorigin="129,132" coordsize="2,5">
                    <v:shape style="position:absolute;left:129;top:132;width:2;height:5" coordorigin="129,132" coordsize="0,5" path="m129,132l129,137e" filled="false" stroked="true" strokeweight=".121pt" strokecolor="#050100">
                      <v:path arrowok="t"/>
                    </v:shape>
                  </v:group>
                  <v:group style="position:absolute;left:499;top:195;width:13;height:2" coordorigin="499,195" coordsize="13,2">
                    <v:shape style="position:absolute;left:499;top:195;width:13;height:2" coordorigin="499,195" coordsize="13,0" path="m511,195l499,195e" filled="false" stroked="true" strokeweight=".25pt" strokecolor="#050100">
                      <v:path arrowok="t"/>
                    </v:shape>
                  </v:group>
                  <v:group style="position:absolute;left:97;top:149;width:2;height:5" coordorigin="97,149" coordsize="2,5">
                    <v:shape style="position:absolute;left:97;top:149;width:2;height:5" coordorigin="97,149" coordsize="0,5" path="m97,149l97,154e" filled="false" stroked="true" strokeweight=".119pt" strokecolor="#050100">
                      <v:path arrowok="t"/>
                    </v:shape>
                  </v:group>
                  <v:group style="position:absolute;left:59;top:132;width:2;height:5" coordorigin="59,132" coordsize="2,5">
                    <v:shape style="position:absolute;left:59;top:132;width:2;height:5" coordorigin="59,132" coordsize="0,5" path="m59,132l59,137e" filled="false" stroked="true" strokeweight=".121pt" strokecolor="#050100">
                      <v:path arrowok="t"/>
                    </v:shape>
                  </v:group>
                  <v:group style="position:absolute;left:498;top:192;width:2;height:5" coordorigin="498,192" coordsize="2,5">
                    <v:shape style="position:absolute;left:498;top:192;width:2;height:5" coordorigin="498,192" coordsize="0,5" path="m498,192l498,197e" filled="false" stroked="true" strokeweight=".12pt" strokecolor="#050100">
                      <v:path arrowok="t"/>
                    </v:shape>
                  </v:group>
                  <v:group style="position:absolute;left:129;top:132;width:2;height:5" coordorigin="129,132" coordsize="2,5">
                    <v:shape style="position:absolute;left:129;top:132;width:2;height:5" coordorigin="129,132" coordsize="0,5" path="m129,132l129,137e" filled="false" stroked="true" strokeweight=".121pt" strokecolor="#050100">
                      <v:path arrowok="t"/>
                    </v:shape>
                  </v:group>
                  <v:group style="position:absolute;left:491;top:194;width:2;height:5" coordorigin="491,194" coordsize="2,5">
                    <v:shape style="position:absolute;left:491;top:194;width:2;height:5" coordorigin="491,194" coordsize="0,5" path="m491,194l491,199e" filled="false" stroked="true" strokeweight=".119pt" strokecolor="#050100">
                      <v:path arrowok="t"/>
                    </v:shape>
                  </v:group>
                  <v:group style="position:absolute;left:366;top:192;width:2;height:5" coordorigin="366,192" coordsize="2,5">
                    <v:shape style="position:absolute;left:366;top:192;width:2;height:5" coordorigin="366,192" coordsize="0,5" path="m366,192l366,197e" filled="false" stroked="true" strokeweight=".119pt" strokecolor="#050100">
                      <v:path arrowok="t"/>
                    </v:shape>
                  </v:group>
                  <v:group style="position:absolute;left:483;top:197;width:8;height:2" coordorigin="483,197" coordsize="8,2">
                    <v:shape style="position:absolute;left:483;top:197;width:8;height:2" coordorigin="483,197" coordsize="8,0" path="m490,197l483,197e" filled="false" stroked="true" strokeweight=".25pt" strokecolor="#050100">
                      <v:path arrowok="t"/>
                    </v:shape>
                  </v:group>
                  <v:group style="position:absolute;left:454;top:219;width:5;height:2" coordorigin="454,219" coordsize="5,2">
                    <v:shape style="position:absolute;left:454;top:219;width:5;height:2" coordorigin="454,219" coordsize="5,0" path="m459,219l454,219e" filled="false" stroked="true" strokeweight=".25pt" strokecolor="#050100">
                      <v:path arrowok="t"/>
                    </v:shape>
                  </v:group>
                  <v:group style="position:absolute;left:90;top:113;width:2;height:5" coordorigin="90,113" coordsize="2,5">
                    <v:shape style="position:absolute;left:90;top:113;width:2;height:5" coordorigin="90,113" coordsize="0,5" path="m90,113l90,118e" filled="false" stroked="true" strokeweight=".121pt" strokecolor="#050100">
                      <v:path arrowok="t"/>
                    </v:shape>
                  </v:group>
                  <v:group style="position:absolute;left:478;top:197;width:5;height:2" coordorigin="478,197" coordsize="5,2">
                    <v:shape style="position:absolute;left:478;top:197;width:5;height:2" coordorigin="478,197" coordsize="5,0" path="m483,197l478,197e" filled="false" stroked="true" strokeweight=".25pt" strokecolor="#050100">
                      <v:path arrowok="t"/>
                    </v:shape>
                  </v:group>
                  <v:group style="position:absolute;left:463;top:279;width:51;height:3" coordorigin="463,279" coordsize="51,3">
                    <v:shape style="position:absolute;left:463;top:279;width:51;height:3" coordorigin="463,279" coordsize="51,3" path="m463,281l514,279e" filled="false" stroked="true" strokeweight=".25pt" strokecolor="#050100">
                      <v:path arrowok="t"/>
                    </v:shape>
                  </v:group>
                  <v:group style="position:absolute;left:430;top:195;width:41;height:3" coordorigin="430,195" coordsize="41,3">
                    <v:shape style="position:absolute;left:430;top:195;width:41;height:3" coordorigin="430,195" coordsize="41,3" path="m471,195l461,197,444,197,430,195e" filled="false" stroked="true" strokeweight=".25pt" strokecolor="#050100">
                      <v:path arrowok="t"/>
                    </v:shape>
                  </v:group>
                  <v:group style="position:absolute;left:426;top:194;width:2;height:5" coordorigin="426,194" coordsize="2,5">
                    <v:shape style="position:absolute;left:426;top:194;width:2;height:5" coordorigin="426,194" coordsize="0,5" path="m426,194l426,199e" filled="false" stroked="true" strokeweight=".119pt" strokecolor="#050100">
                      <v:path arrowok="t"/>
                    </v:shape>
                  </v:group>
                  <v:group style="position:absolute;left:313;top:185;width:2;height:5" coordorigin="313,185" coordsize="2,5">
                    <v:shape style="position:absolute;left:313;top:185;width:2;height:5" coordorigin="313,185" coordsize="0,5" path="m313,185l313,190e" filled="false" stroked="true" strokeweight=".12pt" strokecolor="#050100">
                      <v:path arrowok="t"/>
                    </v:shape>
                  </v:group>
                  <v:group style="position:absolute;left:126;top:134;width:2;height:5" coordorigin="126,134" coordsize="2,5">
                    <v:shape style="position:absolute;left:126;top:134;width:2;height:5" coordorigin="126,134" coordsize="0,5" path="m126,134l126,139e" filled="false" stroked="true" strokeweight=".119pt" strokecolor="#050100">
                      <v:path arrowok="t"/>
                    </v:shape>
                  </v:group>
                  <v:group style="position:absolute;left:479;top:194;width:2;height:5" coordorigin="479,194" coordsize="2,5">
                    <v:shape style="position:absolute;left:479;top:194;width:2;height:5" coordorigin="479,194" coordsize="0,5" path="m479,194l479,199e" filled="false" stroked="true" strokeweight=".119pt" strokecolor="#050100">
                      <v:path arrowok="t"/>
                    </v:shape>
                  </v:group>
                  <v:group style="position:absolute;left:413;top:197;width:12;height:2" coordorigin="413,197" coordsize="12,2">
                    <v:shape style="position:absolute;left:413;top:197;width:12;height:2" coordorigin="413,197" coordsize="12,0" path="m425,197l413,197e" filled="false" stroked="true" strokeweight=".25pt" strokecolor="#050100">
                      <v:path arrowok="t"/>
                    </v:shape>
                  </v:group>
                  <v:group style="position:absolute;left:372;top:192;width:36;height:3" coordorigin="372,192" coordsize="36,3">
                    <v:shape style="position:absolute;left:372;top:192;width:36;height:3" coordorigin="372,192" coordsize="36,3" path="m408,195l399,195,384,192,372,192e" filled="false" stroked="true" strokeweight=".25pt" strokecolor="#050100">
                      <v:path arrowok="t"/>
                    </v:shape>
                  </v:group>
                  <v:group style="position:absolute;left:172;top:149;width:2;height:5" coordorigin="172,149" coordsize="2,5">
                    <v:shape style="position:absolute;left:172;top:149;width:2;height:5" coordorigin="172,149" coordsize="0,5" path="m172,149l172,154e" filled="false" stroked="true" strokeweight=".121pt" strokecolor="#050100">
                      <v:path arrowok="t"/>
                    </v:shape>
                  </v:group>
                  <v:group style="position:absolute;left:129;top:132;width:2;height:5" coordorigin="129,132" coordsize="2,5">
                    <v:shape style="position:absolute;left:129;top:132;width:2;height:5" coordorigin="129,132" coordsize="0,5" path="m129,132l129,137e" filled="false" stroked="true" strokeweight=".121pt" strokecolor="#050100">
                      <v:path arrowok="t"/>
                    </v:shape>
                  </v:group>
                  <v:group style="position:absolute;left:89;top:151;width:8;height:2" coordorigin="89,151" coordsize="8,2">
                    <v:shape style="position:absolute;left:89;top:151;width:8;height:2" coordorigin="89,151" coordsize="8,0" path="m96,151l89,151e" filled="false" stroked="true" strokeweight=".25pt" strokecolor="#050100">
                      <v:path arrowok="t"/>
                    </v:shape>
                  </v:group>
                  <v:group style="position:absolute;left:409;top:192;width:2;height:5" coordorigin="409,192" coordsize="2,5">
                    <v:shape style="position:absolute;left:409;top:192;width:2;height:5" coordorigin="409,192" coordsize="0,5" path="m409,192l409,197e" filled="false" stroked="true" strokeweight=".119pt" strokecolor="#050100">
                      <v:path arrowok="t"/>
                    </v:shape>
                  </v:group>
                  <v:group style="position:absolute;left:51;top:132;width:8;height:3" coordorigin="51,132" coordsize="8,3">
                    <v:shape style="position:absolute;left:51;top:132;width:8;height:3" coordorigin="51,132" coordsize="8,3" path="m58,135l53,135,53,132,51,132e" filled="false" stroked="true" strokeweight=".25pt" strokecolor="#050100">
                      <v:path arrowok="t"/>
                    </v:shape>
                  </v:group>
                  <v:group style="position:absolute;left:169;top:149;width:2;height:5" coordorigin="169,149" coordsize="2,5">
                    <v:shape style="position:absolute;left:169;top:149;width:2;height:5" coordorigin="169,149" coordsize="0,5" path="m169,149l169,154e" filled="false" stroked="true" strokeweight=".119pt" strokecolor="#050100">
                      <v:path arrowok="t"/>
                    </v:shape>
                  </v:group>
                  <v:group style="position:absolute;left:373;top:190;width:2;height:5" coordorigin="373,190" coordsize="2,5">
                    <v:shape style="position:absolute;left:373;top:190;width:2;height:5" coordorigin="373,190" coordsize="0,5" path="m373,190l373,195e" filled="false" stroked="true" strokeweight=".121pt" strokecolor="#050100">
                      <v:path arrowok="t"/>
                    </v:shape>
                  </v:group>
                  <v:group style="position:absolute;left:414;top:194;width:2;height:5" coordorigin="414,194" coordsize="2,5">
                    <v:shape style="position:absolute;left:414;top:194;width:2;height:5" coordorigin="414,194" coordsize="0,5" path="m414,194l414,199e" filled="false" stroked="true" strokeweight=".119pt" strokecolor="#050100">
                      <v:path arrowok="t"/>
                    </v:shape>
                  </v:group>
                  <v:group style="position:absolute;left:364;top:192;width:2;height:5" coordorigin="364,192" coordsize="2,5">
                    <v:shape style="position:absolute;left:364;top:192;width:2;height:5" coordorigin="364,192" coordsize="0,5" path="m364,192l364,197e" filled="false" stroked="true" strokeweight=".121pt" strokecolor="#050100">
                      <v:path arrowok="t"/>
                    </v:shape>
                  </v:group>
                  <v:group style="position:absolute;left:318;top:182;width:2;height:5" coordorigin="318,182" coordsize="2,5">
                    <v:shape style="position:absolute;left:318;top:182;width:2;height:5" coordorigin="318,182" coordsize="0,5" path="m318,182l318,187e" filled="false" stroked="true" strokeweight=".119pt" strokecolor="#050100">
                      <v:path arrowok="t"/>
                    </v:shape>
                  </v:group>
                  <v:group style="position:absolute;left:355;top:192;width:8;height:3" coordorigin="355,192" coordsize="8,3">
                    <v:shape style="position:absolute;left:355;top:192;width:8;height:3" coordorigin="355,192" coordsize="8,3" path="m363,195l358,195,355,192e" filled="false" stroked="true" strokeweight=".25pt" strokecolor="#050100">
                      <v:path arrowok="t"/>
                    </v:shape>
                  </v:group>
                  <v:group style="position:absolute;left:260;top:175;width:2;height:5" coordorigin="260,175" coordsize="2,5">
                    <v:shape style="position:absolute;left:260;top:175;width:2;height:5" coordorigin="260,175" coordsize="0,5" path="m260,175l260,180e" filled="false" stroked="true" strokeweight=".12pt" strokecolor="#050100">
                      <v:path arrowok="t"/>
                    </v:shape>
                  </v:group>
                  <v:group style="position:absolute;left:449;top:216;width:5;height:3" coordorigin="449,216" coordsize="5,3">
                    <v:shape style="position:absolute;left:449;top:216;width:5;height:3" coordorigin="449,216" coordsize="5,3" path="m454,219l451,219,449,216e" filled="false" stroked="true" strokeweight=".25pt" strokecolor="#050100">
                      <v:path arrowok="t"/>
                    </v:shape>
                  </v:group>
                  <v:group style="position:absolute;left:357;top:190;width:2;height:5" coordorigin="357,190" coordsize="2,5">
                    <v:shape style="position:absolute;left:357;top:190;width:2;height:5" coordorigin="357,190" coordsize="0,5" path="m357,190l357,195e" filled="false" stroked="true" strokeweight=".121pt" strokecolor="#050100">
                      <v:path arrowok="t"/>
                    </v:shape>
                  </v:group>
                  <v:group style="position:absolute;left:317;top:185;width:34;height:5" coordorigin="317,185" coordsize="34,5">
                    <v:shape style="position:absolute;left:317;top:185;width:34;height:5" coordorigin="317,185" coordsize="34,5" path="m351,190l341,190,329,187,317,185e" filled="false" stroked="true" strokeweight=".25pt" strokecolor="#050100">
                      <v:path arrowok="t"/>
                    </v:shape>
                  </v:group>
                  <v:group style="position:absolute;left:409;top:192;width:2;height:5" coordorigin="409,192" coordsize="2,5">
                    <v:shape style="position:absolute;left:409;top:192;width:2;height:5" coordorigin="409,192" coordsize="0,5" path="m409,192l409,197e" filled="false" stroked="true" strokeweight=".119pt" strokecolor="#050100">
                      <v:path arrowok="t"/>
                    </v:shape>
                  </v:group>
                  <v:group style="position:absolute;left:463;top:211;width:10;height:5" coordorigin="463,211" coordsize="10,5">
                    <v:shape style="position:absolute;left:463;top:211;width:10;height:5" coordorigin="463,211" coordsize="10,5" path="m473,211l463,216e" filled="false" stroked="true" strokeweight=".25pt" strokecolor="#050100">
                      <v:path arrowok="t"/>
                    </v:shape>
                  </v:group>
                  <v:group style="position:absolute;left:67;top:125;width:8;height:8" coordorigin="67,125" coordsize="8,8">
                    <v:shape style="position:absolute;left:67;top:125;width:8;height:8" coordorigin="67,125" coordsize="8,8" path="m75,125l67,132e" filled="false" stroked="true" strokeweight=".25pt" strokecolor="#050100">
                      <v:path arrowok="t"/>
                    </v:shape>
                  </v:group>
                  <v:group style="position:absolute;left:473;top:204;width:10;height:8" coordorigin="473,204" coordsize="10,8">
                    <v:shape style="position:absolute;left:473;top:204;width:10;height:8" coordorigin="473,204" coordsize="10,8" path="m483,204l473,211e" filled="false" stroked="true" strokeweight=".25pt" strokecolor="#050100">
                      <v:path arrowok="t"/>
                    </v:shape>
                  </v:group>
                  <v:group style="position:absolute;left:403;top:209;width:8;height:5" coordorigin="403,209" coordsize="8,5">
                    <v:shape style="position:absolute;left:403;top:209;width:8;height:5" coordorigin="403,209" coordsize="8,5" path="m411,209l403,214e" filled="false" stroked="true" strokeweight=".25pt" strokecolor="#050100">
                      <v:path arrowok="t"/>
                    </v:shape>
                  </v:group>
                  <v:group style="position:absolute;left:106;top:144;width:8;height:8" coordorigin="106,144" coordsize="8,8">
                    <v:shape style="position:absolute;left:106;top:144;width:8;height:8" coordorigin="106,144" coordsize="8,8" path="m113,144l106,151e" filled="false" stroked="true" strokeweight=".25pt" strokecolor="#050100">
                      <v:path arrowok="t"/>
                    </v:shape>
                  </v:group>
                  <v:group style="position:absolute;left:483;top:197;width:10;height:8" coordorigin="483,197" coordsize="10,8">
                    <v:shape style="position:absolute;left:483;top:197;width:10;height:8" coordorigin="483,197" coordsize="10,8" path="m492,197l483,204e" filled="false" stroked="true" strokeweight=".25pt" strokecolor="#050100">
                      <v:path arrowok="t"/>
                    </v:shape>
                  </v:group>
                  <v:group style="position:absolute;left:75;top:115;width:15;height:10" coordorigin="75,115" coordsize="15,10">
                    <v:shape style="position:absolute;left:75;top:115;width:15;height:10" coordorigin="75,115" coordsize="15,10" path="m89,115l84,120,75,125e" filled="false" stroked="true" strokeweight=".25pt" strokecolor="#050100">
                      <v:path arrowok="t"/>
                    </v:shape>
                  </v:group>
                  <v:group style="position:absolute;left:411;top:197;width:17;height:12" coordorigin="411,197" coordsize="17,12">
                    <v:shape style="position:absolute;left:411;top:197;width:17;height:12" coordorigin="411,197" coordsize="17,12" path="m427,197l418,202,411,209e" filled="false" stroked="true" strokeweight=".25pt" strokecolor="#050100">
                      <v:path arrowok="t"/>
                    </v:shape>
                  </v:group>
                  <v:group style="position:absolute;left:346;top:204;width:8;height:5" coordorigin="346,204" coordsize="8,5">
                    <v:shape style="position:absolute;left:346;top:204;width:8;height:5" coordorigin="346,204" coordsize="8,5" path="m353,204l346,209e" filled="false" stroked="true" strokeweight=".25pt" strokecolor="#050100">
                      <v:path arrowok="t"/>
                    </v:shape>
                  </v:group>
                  <v:group style="position:absolute;left:113;top:137;width:12;height:8" coordorigin="113,137" coordsize="12,8">
                    <v:shape style="position:absolute;left:113;top:137;width:12;height:8" coordorigin="113,137" coordsize="12,8" path="m125,137l120,139,113,144e" filled="false" stroked="true" strokeweight=".25pt" strokecolor="#050100">
                      <v:path arrowok="t"/>
                    </v:shape>
                  </v:group>
                  <v:group style="position:absolute;left:147;top:161;width:8;height:5" coordorigin="147,161" coordsize="8,5">
                    <v:shape style="position:absolute;left:147;top:161;width:8;height:5" coordorigin="147,161" coordsize="8,5" path="m154,161l147,166e" filled="false" stroked="true" strokeweight=".25pt" strokecolor="#050100">
                      <v:path arrowok="t"/>
                    </v:shape>
                  </v:group>
                  <v:group style="position:absolute;left:353;top:192;width:15;height:12" coordorigin="353,192" coordsize="15,12">
                    <v:shape style="position:absolute;left:353;top:192;width:15;height:12" coordorigin="353,192" coordsize="15,12" path="m367,192l360,199,353,204e" filled="false" stroked="true" strokeweight=".25pt" strokecolor="#050100">
                      <v:path arrowok="t"/>
                    </v:shape>
                  </v:group>
                  <v:group style="position:absolute;left:154;top:156;width:8;height:5" coordorigin="154,156" coordsize="8,5">
                    <v:shape style="position:absolute;left:154;top:156;width:8;height:5" coordorigin="154,156" coordsize="8,5" path="m161,156l154,161e" filled="false" stroked="true" strokeweight=".25pt" strokecolor="#050100">
                      <v:path arrowok="t"/>
                    </v:shape>
                  </v:group>
                  <v:group style="position:absolute;left:329;top:192;width:22;height:12" coordorigin="329,192" coordsize="22,12">
                    <v:shape style="position:absolute;left:329;top:192;width:22;height:12" coordorigin="329,192" coordsize="22,12" path="m329,204l350,192e" filled="false" stroked="true" strokeweight=".25pt" strokecolor="#050100">
                      <v:path arrowok="t"/>
                    </v:shape>
                  </v:group>
                  <v:group style="position:absolute;left:334;top:192;width:22;height:15" coordorigin="334,192" coordsize="22,15">
                    <v:shape style="position:absolute;left:334;top:192;width:22;height:15" coordorigin="334,192" coordsize="22,15" path="m334,207l355,192e" filled="false" stroked="true" strokeweight=".25pt" strokecolor="#050100">
                      <v:path arrowok="t"/>
                    </v:shape>
                  </v:group>
                  <v:group style="position:absolute;left:329;top:190;width:20;height:15" coordorigin="329,190" coordsize="20,15">
                    <v:shape style="position:absolute;left:329;top:190;width:20;height:15" coordorigin="329,190" coordsize="20,15" path="m348,190l329,204e" filled="false" stroked="true" strokeweight=".25pt" strokecolor="#050100">
                      <v:path arrowok="t"/>
                    </v:shape>
                  </v:group>
                  <v:group style="position:absolute;left:193;top:178;width:2;height:5" coordorigin="193,178" coordsize="2,5">
                    <v:shape style="position:absolute;left:193;top:178;width:2;height:5" coordorigin="193,178" coordsize="0,5" path="m193,178l193,183e" filled="false" stroked="true" strokeweight=".121pt" strokecolor="#050100">
                      <v:path arrowok="t"/>
                    </v:shape>
                  </v:group>
                  <v:group style="position:absolute;left:161;top:151;width:8;height:5" coordorigin="161,151" coordsize="8,5">
                    <v:shape style="position:absolute;left:161;top:151;width:8;height:5" coordorigin="161,151" coordsize="8,5" path="m168,151l161,156e" filled="false" stroked="true" strokeweight=".25pt" strokecolor="#050100">
                      <v:path arrowok="t"/>
                    </v:shape>
                  </v:group>
                  <v:group style="position:absolute;left:293;top:185;width:22;height:15" coordorigin="293,185" coordsize="22,15">
                    <v:shape style="position:absolute;left:293;top:185;width:22;height:15" coordorigin="293,185" coordsize="22,15" path="m315,185l293,199,312,187,315,185xe" filled="false" stroked="true" strokeweight=".25pt" strokecolor="#050100">
                      <v:path arrowok="t"/>
                    </v:shape>
                  </v:group>
                  <v:group style="position:absolute;left:192;top:175;width:8;height:5" coordorigin="192,175" coordsize="8,5">
                    <v:shape style="position:absolute;left:192;top:175;width:8;height:5" coordorigin="192,175" coordsize="8,5" path="m199,175l192,180e" filled="false" stroked="true" strokeweight=".25pt" strokecolor="#050100">
                      <v:path arrowok="t"/>
                    </v:shape>
                  </v:group>
                  <v:group style="position:absolute;left:288;top:187;width:22;height:15" coordorigin="288,187" coordsize="22,15">
                    <v:shape style="position:absolute;left:288;top:187;width:22;height:15" coordorigin="288,187" coordsize="22,15" path="m310,187l288,202e" filled="false" stroked="true" strokeweight=".25pt" strokecolor="#050100">
                      <v:path arrowok="t"/>
                    </v:shape>
                  </v:group>
                  <v:group style="position:absolute;left:199;top:168;width:8;height:8" coordorigin="199,168" coordsize="8,8">
                    <v:shape style="position:absolute;left:199;top:168;width:8;height:8" coordorigin="199,168" coordsize="8,8" path="m206,168l199,175e" filled="false" stroked="true" strokeweight=".25pt" strokecolor="#050100">
                      <v:path arrowok="t"/>
                    </v:shape>
                  </v:group>
                  <v:group style="position:absolute;left:276;top:183;width:22;height:15" coordorigin="276,183" coordsize="22,15">
                    <v:shape style="position:absolute;left:276;top:183;width:22;height:15" coordorigin="276,183" coordsize="22,15" path="m295,183l276,197,298,183e" filled="false" stroked="true" strokeweight=".25pt" strokecolor="#050100">
                      <v:path arrowok="t"/>
                    </v:shape>
                  </v:group>
                  <v:group style="position:absolute;left:281;top:185;width:20;height:15" coordorigin="281,185" coordsize="20,15">
                    <v:shape style="position:absolute;left:281;top:185;width:20;height:15" coordorigin="281,185" coordsize="20,15" path="m281,199l300,185e" filled="false" stroked="true" strokeweight=".25pt" strokecolor="#050100">
                      <v:path arrowok="t"/>
                    </v:shape>
                  </v:group>
                  <v:group style="position:absolute;left:207;top:166;width:8;height:3" coordorigin="207,166" coordsize="8,3">
                    <v:shape style="position:absolute;left:207;top:166;width:8;height:3" coordorigin="207,166" coordsize="8,3" path="m214,166l207,168e" filled="false" stroked="true" strokeweight=".25pt" strokecolor="#050100">
                      <v:path arrowok="t"/>
                    </v:shape>
                  </v:group>
                  <v:group style="position:absolute;left:223;top:173;width:22;height:15" coordorigin="223,173" coordsize="22,15">
                    <v:shape style="position:absolute;left:223;top:173;width:22;height:15" coordorigin="223,173" coordsize="22,15" path="m245,173l223,187e" filled="false" stroked="true" strokeweight=".25pt" strokecolor="#050100">
                      <v:path arrowok="t"/>
                    </v:shape>
                  </v:group>
                  <v:group style="position:absolute;left:226;top:173;width:22;height:15" coordorigin="226,173" coordsize="22,15">
                    <v:shape style="position:absolute;left:226;top:173;width:22;height:15" coordorigin="226,173" coordsize="22,15" path="m226,187l247,173e" filled="false" stroked="true" strokeweight=".25pt" strokecolor="#050100">
                      <v:path arrowok="t"/>
                    </v:shape>
                  </v:group>
                  <v:group style="position:absolute;left:228;top:175;width:22;height:15" coordorigin="228,175" coordsize="22,15">
                    <v:shape style="position:absolute;left:228;top:175;width:22;height:15" coordorigin="228,175" coordsize="22,15" path="m228,190l250,175e" filled="false" stroked="true" strokeweight=".25pt" strokecolor="#050100">
                      <v:path arrowok="t"/>
                    </v:shape>
                  </v:group>
                  <v:group style="position:absolute;left:238;top:178;width:22;height:15" coordorigin="238,178" coordsize="22,15">
                    <v:shape style="position:absolute;left:238;top:178;width:22;height:15" coordorigin="238,178" coordsize="22,15" path="m238,192l240,190,259,178e" filled="false" stroked="true" strokeweight=".25pt" strokecolor="#050100">
                      <v:path arrowok="t"/>
                    </v:shape>
                  </v:group>
                  <v:group style="position:absolute;left:243;top:178;width:20;height:12" coordorigin="243,178" coordsize="20,12">
                    <v:shape style="position:absolute;left:243;top:178;width:20;height:12" coordorigin="243,178" coordsize="20,12" path="m243,190l262,178e" filled="false" stroked="true" strokeweight=".25pt" strokecolor="#050100">
                      <v:path arrowok="t"/>
                    </v:shape>
                  </v:group>
                  <v:group style="position:absolute;left:297;top:180;width:2;height:5" coordorigin="297,180" coordsize="2,5">
                    <v:shape style="position:absolute;left:297;top:180;width:2;height:5" coordorigin="297,180" coordsize="0,5" path="m297,180l297,185e" filled="false" stroked="true" strokeweight=".121pt" strokecolor="#050100">
                      <v:path arrowok="t"/>
                    </v:shape>
                  </v:group>
                  <v:group style="position:absolute;left:90;top:113;width:2;height:5" coordorigin="90,113" coordsize="2,5">
                    <v:shape style="position:absolute;left:90;top:113;width:2;height:5" coordorigin="90,113" coordsize="0,5" path="m90,113l90,118e" filled="false" stroked="true" strokeweight=".121pt" strokecolor="#050100">
                      <v:path arrowok="t"/>
                    </v:shape>
                  </v:group>
                  <v:group style="position:absolute;left:125;top:135;width:3;height:3" coordorigin="125,135" coordsize="3,3">
                    <v:shape style="position:absolute;left:125;top:135;width:3;height:3" coordorigin="125,135" coordsize="3,3" path="m127,135l125,137e" filled="false" stroked="true" strokeweight=".25pt" strokecolor="#050100">
                      <v:path arrowok="t"/>
                    </v:shape>
                  </v:group>
                  <v:group style="position:absolute;left:215;top:163;width:2;height:5" coordorigin="215,163" coordsize="2,5">
                    <v:shape style="position:absolute;left:215;top:163;width:2;height:5" coordorigin="215,163" coordsize="0,5" path="m215,163l215,168e" filled="false" stroked="true" strokeweight=".121pt" strokecolor="#050100">
                      <v:path arrowok="t"/>
                    </v:shape>
                  </v:group>
                  <v:group style="position:absolute;left:215;top:163;width:2;height:5" coordorigin="215,163" coordsize="2,5">
                    <v:shape style="position:absolute;left:215;top:163;width:2;height:5" coordorigin="215,163" coordsize="0,5" path="m215,163l215,168e" filled="false" stroked="true" strokeweight=".121pt" strokecolor="#050100">
                      <v:path arrowok="t"/>
                    </v:shape>
                  </v:group>
                  <v:group style="position:absolute;left:66;top:130;width:2;height:5" coordorigin="66,130" coordsize="2,5">
                    <v:shape style="position:absolute;left:66;top:130;width:2;height:5" coordorigin="66,130" coordsize="0,5" path="m66,130l66,135e" filled="false" stroked="true" strokeweight=".119pt" strokecolor="#050100">
                      <v:path arrowok="t"/>
                    </v:shape>
                  </v:group>
                  <v:group style="position:absolute;left:402;top:211;width:2;height:5" coordorigin="402,211" coordsize="2,5">
                    <v:shape style="position:absolute;left:402;top:211;width:2;height:5" coordorigin="402,211" coordsize="0,5" path="m402,211l402,216e" filled="false" stroked="true" strokeweight=".12pt" strokecolor="#050100">
                      <v:path arrowok="t"/>
                    </v:shape>
                  </v:group>
                  <v:group style="position:absolute;left:169;top:149;width:2;height:5" coordorigin="169,149" coordsize="2,5">
                    <v:shape style="position:absolute;left:169;top:149;width:2;height:5" coordorigin="169,149" coordsize="0,5" path="m169,149l169,154e" filled="false" stroked="true" strokeweight=".119pt" strokecolor="#050100">
                      <v:path arrowok="t"/>
                    </v:shape>
                  </v:group>
                  <v:group style="position:absolute;left:105;top:149;width:2;height:5" coordorigin="105,149" coordsize="2,5">
                    <v:shape style="position:absolute;left:105;top:149;width:2;height:5" coordorigin="105,149" coordsize="0,5" path="m105,149l105,154e" filled="false" stroked="true" strokeweight=".119pt" strokecolor="#050100">
                      <v:path arrowok="t"/>
                    </v:shape>
                  </v:group>
                  <v:group style="position:absolute;left:347;top:206;width:2;height:5" coordorigin="347,206" coordsize="2,5">
                    <v:shape style="position:absolute;left:347;top:206;width:2;height:5" coordorigin="347,206" coordsize="0,5" path="m347,206l347,211e" filled="false" stroked="true" strokeweight=".121pt" strokecolor="#050100">
                      <v:path arrowok="t"/>
                    </v:shape>
                  </v:group>
                  <v:group style="position:absolute;left:148;top:163;width:2;height:5" coordorigin="148,163" coordsize="2,5">
                    <v:shape style="position:absolute;left:148;top:163;width:2;height:5" coordorigin="148,163" coordsize="0,5" path="m148,163l148,168e" filled="false" stroked="true" strokeweight=".119pt" strokecolor="#050100">
                      <v:path arrowok="t"/>
                    </v:shape>
                  </v:group>
                  <v:group style="position:absolute;left:215;top:163;width:2;height:5" coordorigin="215,163" coordsize="2,5">
                    <v:shape style="position:absolute;left:215;top:163;width:2;height:5" coordorigin="215,163" coordsize="0,5" path="m215,163l215,168e" filled="false" stroked="true" strokeweight=".121pt" strokecolor="#050100">
                      <v:path arrowok="t"/>
                    </v:shape>
                  </v:group>
                  <v:group style="position:absolute;left:262;top:175;width:3;height:3" coordorigin="262,175" coordsize="3,3">
                    <v:shape style="position:absolute;left:262;top:175;width:3;height:3" coordorigin="262,175" coordsize="3,3" path="m264,175l262,178e" filled="false" stroked="true" strokeweight=".25pt" strokecolor="#050100">
                      <v:path arrowok="t"/>
                    </v:shape>
                  </v:group>
                  <v:group style="position:absolute;left:215;top:163;width:2;height:5" coordorigin="215,163" coordsize="2,5">
                    <v:shape style="position:absolute;left:215;top:163;width:2;height:5" coordorigin="215,163" coordsize="0,5" path="m215,163l215,168e" filled="false" stroked="true" strokeweight=".121pt" strokecolor="#050100">
                      <v:path arrowok="t"/>
                    </v:shape>
                  </v:group>
                  <v:group style="position:absolute;left:129;top:132;width:2;height:5" coordorigin="129,132" coordsize="2,5">
                    <v:shape style="position:absolute;left:129;top:132;width:2;height:5" coordorigin="129,132" coordsize="0,5" path="m129,132l129,137e" filled="false" stroked="true" strokeweight=".121pt" strokecolor="#050100">
                      <v:path arrowok="t"/>
                    </v:shape>
                  </v:group>
                  <v:group style="position:absolute;left:169;top:149;width:2;height:5" coordorigin="169,149" coordsize="2,5">
                    <v:shape style="position:absolute;left:169;top:149;width:2;height:5" coordorigin="169,149" coordsize="0,5" path="m169,149l169,154e" filled="false" stroked="true" strokeweight=".119pt" strokecolor="#050100">
                      <v:path arrowok="t"/>
                    </v:shape>
                  </v:group>
                  <v:group style="position:absolute;left:64;top:130;width:2;height:5" coordorigin="64,130" coordsize="2,5">
                    <v:shape style="position:absolute;left:64;top:130;width:2;height:5" coordorigin="64,130" coordsize="0,5" path="m64,130l64,135e" filled="false" stroked="true" strokeweight=".121pt" strokecolor="#050100">
                      <v:path arrowok="t"/>
                    </v:shape>
                  </v:group>
                  <v:group style="position:absolute;left:129;top:132;width:2;height:5" coordorigin="129,132" coordsize="2,5">
                    <v:shape style="position:absolute;left:129;top:132;width:2;height:5" coordorigin="129,132" coordsize="0,5" path="m129,132l129,137e" filled="false" stroked="true" strokeweight=".121pt" strokecolor="#050100">
                      <v:path arrowok="t"/>
                    </v:shape>
                  </v:group>
                  <v:group style="position:absolute;left:169;top:149;width:2;height:5" coordorigin="169,149" coordsize="2,5">
                    <v:shape style="position:absolute;left:169;top:149;width:2;height:5" coordorigin="169,149" coordsize="0,5" path="m169,149l169,154e" filled="false" stroked="true" strokeweight=".119pt" strokecolor="#050100">
                      <v:path arrowok="t"/>
                    </v:shape>
                  </v:group>
                  <v:group style="position:absolute;left:143;top:166;width:2;height:5" coordorigin="143,166" coordsize="2,5">
                    <v:shape style="position:absolute;left:143;top:166;width:2;height:5" coordorigin="143,166" coordsize="0,5" path="m143,166l143,171e" filled="false" stroked="true" strokeweight=".119pt" strokecolor="#050100">
                      <v:path arrowok="t"/>
                    </v:shape>
                  </v:group>
                  <v:group style="position:absolute;left:60;top:132;width:3;height:3" coordorigin="60,132" coordsize="3,3">
                    <v:shape style="position:absolute;left:60;top:132;width:3;height:3" coordorigin="60,132" coordsize="3,3" path="m63,132l60,135e" filled="false" stroked="true" strokeweight=".25pt" strokecolor="#050100">
                      <v:path arrowok="t"/>
                    </v:shape>
                  </v:group>
                  <v:group style="position:absolute;left:167;top:151;width:2;height:5" coordorigin="167,151" coordsize="2,5">
                    <v:shape style="position:absolute;left:167;top:151;width:2;height:5" coordorigin="167,151" coordsize="0,5" path="m167,151l167,156e" filled="false" stroked="true" strokeweight=".121pt" strokecolor="#050100">
                      <v:path arrowok="t"/>
                    </v:shape>
                  </v:group>
                  <v:group style="position:absolute;left:100;top:149;width:2;height:5" coordorigin="100,149" coordsize="2,5">
                    <v:shape style="position:absolute;left:100;top:149;width:2;height:5" coordorigin="100,149" coordsize="0,5" path="m100,149l100,154e" filled="false" stroked="true" strokeweight=".119pt" strokecolor="#050100">
                      <v:path arrowok="t"/>
                    </v:shape>
                  </v:group>
                  <v:group style="position:absolute;left:6;top:106;width:2;height:8" coordorigin="6,106" coordsize="2,8">
                    <v:shape style="position:absolute;left:6;top:106;width:2;height:8" coordorigin="6,106" coordsize="0,8" path="m6,106l6,113e" filled="false" stroked="true" strokeweight=".119pt" strokecolor="#050100">
                      <v:path arrowok="t"/>
                    </v:shape>
                  </v:group>
                  <v:group style="position:absolute;left:465;top:214;width:2;height:5" coordorigin="465,214" coordsize="2,5">
                    <v:shape style="position:absolute;left:465;top:214;width:2;height:5" coordorigin="465,214" coordsize="0,5" path="m465,214l465,219e" filled="false" stroked="true" strokeweight=".119pt" strokecolor="#050100">
                      <v:path arrowok="t"/>
                    </v:shape>
                  </v:group>
                  <v:group style="position:absolute;left:493;top:194;width:2;height:5" coordorigin="493,194" coordsize="2,5">
                    <v:shape style="position:absolute;left:493;top:194;width:2;height:5" coordorigin="493,194" coordsize="0,5" path="m493,194l493,199e" filled="false" stroked="true" strokeweight=".121pt" strokecolor="#050100">
                      <v:path arrowok="t"/>
                    </v:shape>
                  </v:group>
                  <v:group style="position:absolute;left:369;top:190;width:2;height:5" coordorigin="369,190" coordsize="2,5">
                    <v:shape style="position:absolute;left:369;top:190;width:2;height:5" coordorigin="369,190" coordsize="0,5" path="m369,190l369,195e" filled="false" stroked="true" strokeweight=".121pt" strokecolor="#050100">
                      <v:path arrowok="t"/>
                    </v:shape>
                  </v:group>
                  <v:group style="position:absolute;left:371;top:190;width:2;height:5" coordorigin="371,190" coordsize="2,5">
                    <v:shape style="position:absolute;left:371;top:190;width:2;height:5" coordorigin="371,190" coordsize="0,5" path="m371,190l371,195e" filled="false" stroked="true" strokeweight=".121pt" strokecolor="#050100">
                      <v:path arrowok="t"/>
                    </v:shape>
                  </v:group>
                  <v:group style="position:absolute;left:215;top:163;width:2;height:5" coordorigin="215,163" coordsize="2,5">
                    <v:shape style="position:absolute;left:215;top:163;width:2;height:5" coordorigin="215,163" coordsize="0,5" path="m215,163l215,168e" filled="false" stroked="true" strokeweight=".121pt" strokecolor="#050100">
                      <v:path arrowok="t"/>
                    </v:shape>
                  </v:group>
                  <v:group style="position:absolute;left:492;top:195;width:3;height:3" coordorigin="492,195" coordsize="3,3">
                    <v:shape style="position:absolute;left:492;top:195;width:3;height:3" coordorigin="492,195" coordsize="3,3" path="m495,195l492,197e" filled="false" stroked="true" strokeweight=".25pt" strokecolor="#050100">
                      <v:path arrowok="t"/>
                    </v:shape>
                  </v:group>
                  <v:group style="position:absolute;left:429;top:192;width:2;height:8" coordorigin="429,192" coordsize="2,8">
                    <v:shape style="position:absolute;left:429;top:192;width:2;height:8" coordorigin="429,192" coordsize="0,8" path="m429,192l429,199e" filled="false" stroked="true" strokeweight=".1215pt" strokecolor="#050100">
                      <v:path arrowok="t"/>
                    </v:shape>
                  </v:group>
                  <v:group style="position:absolute;left:399;top:214;width:3;height:3" coordorigin="399,214" coordsize="3,3">
                    <v:shape style="position:absolute;left:399;top:214;width:3;height:3" coordorigin="399,214" coordsize="3,3" path="m401,214l399,216e" filled="false" stroked="true" strokeweight=".25pt" strokecolor="#050100">
                      <v:path arrowok="t"/>
                    </v:shape>
                  </v:group>
                  <v:group style="position:absolute;left:496;top:192;width:2;height:5" coordorigin="496,192" coordsize="2,5">
                    <v:shape style="position:absolute;left:496;top:192;width:2;height:5" coordorigin="496,192" coordsize="0,5" path="m496,192l496,197e" filled="false" stroked="true" strokeweight=".119pt" strokecolor="#050100">
                      <v:path arrowok="t"/>
                    </v:shape>
                  </v:group>
                  <v:group style="position:absolute;left:371;top:190;width:2;height:5" coordorigin="371,190" coordsize="2,5">
                    <v:shape style="position:absolute;left:371;top:190;width:2;height:5" coordorigin="371,190" coordsize="0,5" path="m371,190l371,195e" filled="false" stroked="true" strokeweight=".121pt" strokecolor="#050100">
                      <v:path arrowok="t"/>
                    </v:shape>
                  </v:group>
                  <v:group style="position:absolute;left:169;top:149;width:2;height:5" coordorigin="169,149" coordsize="2,5">
                    <v:shape style="position:absolute;left:169;top:149;width:2;height:5" coordorigin="169,149" coordsize="0,5" path="m169,149l169,154e" filled="false" stroked="true" strokeweight=".119pt" strokecolor="#050100">
                      <v:path arrowok="t"/>
                    </v:shape>
                  </v:group>
                  <v:group style="position:absolute;left:345;top:206;width:2;height:5" coordorigin="345,206" coordsize="2,5">
                    <v:shape style="position:absolute;left:345;top:206;width:2;height:5" coordorigin="345,206" coordsize="0,5" path="m345,206l345,211e" filled="false" stroked="true" strokeweight=".119pt" strokecolor="#050100">
                      <v:path arrowok="t"/>
                    </v:shape>
                  </v:group>
                  <v:group style="position:absolute;left:144;top:166;width:3;height:3" coordorigin="144,166" coordsize="3,3">
                    <v:shape style="position:absolute;left:144;top:166;width:3;height:3" coordorigin="144,166" coordsize="3,3" path="m147,166l144,168e" filled="false" stroked="true" strokeweight=".25pt" strokecolor="#050100">
                      <v:path arrowok="t"/>
                    </v:shape>
                  </v:group>
                  <v:group style="position:absolute;left:461;top:216;width:3;height:3" coordorigin="461,216" coordsize="3,3">
                    <v:shape style="position:absolute;left:461;top:216;width:3;height:3" coordorigin="461,216" coordsize="3,3" path="m463,216l461,219e" filled="false" stroked="true" strokeweight=".25pt" strokecolor="#050100">
                      <v:path arrowok="t"/>
                    </v:shape>
                  </v:group>
                  <v:group style="position:absolute;left:102;top:149;width:2;height:5" coordorigin="102,149" coordsize="2,5">
                    <v:shape style="position:absolute;left:102;top:149;width:2;height:5" coordorigin="102,149" coordsize="0,5" path="m102,149l102,154e" filled="false" stroked="true" strokeweight=".12pt" strokecolor="#050100">
                      <v:path arrowok="t"/>
                    </v:shape>
                  </v:group>
                  <v:group style="position:absolute;left:496;top:192;width:2;height:5" coordorigin="496,192" coordsize="2,5">
                    <v:shape style="position:absolute;left:496;top:192;width:2;height:5" coordorigin="496,192" coordsize="0,5" path="m496,192l496,197e" filled="false" stroked="true" strokeweight=".119pt" strokecolor="#050100">
                      <v:path arrowok="t"/>
                    </v:shape>
                  </v:group>
                  <v:group style="position:absolute;left:126;top:134;width:2;height:5" coordorigin="126,134" coordsize="2,5">
                    <v:shape style="position:absolute;left:126;top:134;width:2;height:5" coordorigin="126,134" coordsize="0,5" path="m126,134l126,139e" filled="false" stroked="true" strokeweight=".119pt" strokecolor="#050100">
                      <v:path arrowok="t"/>
                    </v:shape>
                  </v:group>
                  <v:group style="position:absolute;left:735;top:231;width:5;height:3" coordorigin="735,231" coordsize="5,3">
                    <v:shape style="position:absolute;left:735;top:231;width:5;height:3" coordorigin="735,231" coordsize="5,3" path="m735,233l739,231e" filled="false" stroked="true" strokeweight=".25pt" strokecolor="#050100">
                      <v:path arrowok="t"/>
                    </v:shape>
                  </v:group>
                  <v:group style="position:absolute;left:586;top:149;width:87;height:27" coordorigin="586,149" coordsize="87,27">
                    <v:shape style="position:absolute;left:586;top:149;width:87;height:27" coordorigin="586,149" coordsize="87,27" path="m672,149l631,163,586,175e" filled="false" stroked="true" strokeweight=".25pt" strokecolor="#050100">
                      <v:path arrowok="t"/>
                    </v:shape>
                  </v:group>
                  <v:group style="position:absolute;left:571;top:190;width:120;height:29" coordorigin="571,190" coordsize="120,29">
                    <v:shape style="position:absolute;left:571;top:190;width:120;height:29" coordorigin="571,190" coordsize="120,29" path="m691,190l571,219e" filled="false" stroked="true" strokeweight=".25pt" strokecolor="#050100">
                      <v:path arrowok="t"/>
                    </v:shape>
                  </v:group>
                  <v:group style="position:absolute;left:574;top:233;width:161;height:39" coordorigin="574,233" coordsize="161,39">
                    <v:shape style="position:absolute;left:574;top:233;width:161;height:39" coordorigin="574,233" coordsize="161,39" path="m735,233l574,271e" filled="false" stroked="true" strokeweight=".25pt" strokecolor="#050100">
                      <v:path arrowok="t"/>
                    </v:shape>
                  </v:group>
                  <v:group style="position:absolute;left:574;top:231;width:157;height:39" coordorigin="574,231" coordsize="157,39">
                    <v:shape style="position:absolute;left:574;top:231;width:157;height:39" coordorigin="574,231" coordsize="157,39" path="m730,231l574,269e" filled="false" stroked="true" strokeweight=".25pt" strokecolor="#050100">
                      <v:path arrowok="t"/>
                    </v:shape>
                  </v:group>
                  <v:group style="position:absolute;left:569;top:163;width:204;height:48" coordorigin="569,163" coordsize="204,48">
                    <v:shape style="position:absolute;left:569;top:163;width:204;height:48" coordorigin="569,163" coordsize="204,48" path="m773,163l569,211e" filled="false" stroked="true" strokeweight=".25pt" strokecolor="#050100">
                      <v:path arrowok="t"/>
                    </v:shape>
                  </v:group>
                  <v:group style="position:absolute;left:7;top:17;width:5;height:60" coordorigin="7,17" coordsize="5,60">
                    <v:shape style="position:absolute;left:7;top:17;width:5;height:60" coordorigin="7,17" coordsize="5,60" path="m7,77l12,17e" filled="false" stroked="true" strokeweight=".25pt" strokecolor="#050100">
                      <v:path arrowok="t"/>
                    </v:shape>
                  </v:group>
                  <v:group style="position:absolute;left:540;top:151;width:133;height:36" coordorigin="540,151" coordsize="133,36">
                    <v:shape style="position:absolute;left:540;top:151;width:133;height:36" coordorigin="540,151" coordsize="133,36" path="m540,187l672,151e" filled="false" stroked="true" strokeweight=".25pt" strokecolor="#050100">
                      <v:path arrowok="t"/>
                    </v:shape>
                  </v:group>
                  <v:group style="position:absolute;left:149;top:154;width:17;height:12" coordorigin="149,154" coordsize="17,12">
                    <v:shape style="position:absolute;left:149;top:154;width:17;height:12" coordorigin="149,154" coordsize="17,12" path="m166,154l149,166e" filled="false" stroked="true" strokeweight=".25pt" strokecolor="#050100">
                      <v:path arrowok="t"/>
                    </v:shape>
                  </v:group>
                  <v:group style="position:absolute;left:403;top:199;width:22;height:15" coordorigin="403,199" coordsize="22,15">
                    <v:shape style="position:absolute;left:403;top:199;width:22;height:15" coordorigin="403,199" coordsize="22,15" path="m425,199l403,214e" filled="false" stroked="true" strokeweight=".25pt" strokecolor="#050100">
                      <v:path arrowok="t"/>
                    </v:shape>
                  </v:group>
                  <v:group style="position:absolute;left:147;top:154;width:20;height:12" coordorigin="147,154" coordsize="20,12">
                    <v:shape style="position:absolute;left:147;top:154;width:20;height:12" coordorigin="147,154" coordsize="20,12" path="m166,154l147,166e" filled="false" stroked="true" strokeweight=".25pt" strokecolor="#050100">
                      <v:path arrowok="t"/>
                    </v:shape>
                  </v:group>
                  <v:group style="position:absolute;left:135;top:151;width:22;height:15" coordorigin="135,151" coordsize="22,15">
                    <v:shape style="position:absolute;left:135;top:151;width:22;height:15" coordorigin="135,151" coordsize="22,15" path="m156,151l135,166e" filled="false" stroked="true" strokeweight=".25pt" strokecolor="#050100">
                      <v:path arrowok="t"/>
                    </v:shape>
                  </v:group>
                  <v:group style="position:absolute;left:243;top:178;width:17;height:12" coordorigin="243,178" coordsize="17,12">
                    <v:shape style="position:absolute;left:243;top:178;width:17;height:12" coordorigin="243,178" coordsize="17,12" path="m259,178l243,190e" filled="false" stroked="true" strokeweight=".25pt" strokecolor="#050100">
                      <v:path arrowok="t"/>
                    </v:shape>
                  </v:group>
                  <v:group style="position:absolute;left:132;top:149;width:22;height:15" coordorigin="132,149" coordsize="22,15">
                    <v:shape style="position:absolute;left:132;top:149;width:22;height:15" coordorigin="132,149" coordsize="22,15" path="m154,149l132,163e" filled="false" stroked="true" strokeweight=".25pt" strokecolor="#050100">
                      <v:path arrowok="t"/>
                    </v:shape>
                  </v:group>
                  <v:group style="position:absolute;left:130;top:147;width:24;height:15" coordorigin="130,147" coordsize="24,15">
                    <v:shape style="position:absolute;left:130;top:147;width:24;height:15" coordorigin="130,147" coordsize="24,15" path="m154,147l130,161e" filled="false" stroked="true" strokeweight=".25pt" strokecolor="#050100">
                      <v:path arrowok="t"/>
                    </v:shape>
                  </v:group>
                  <v:group style="position:absolute;left:447;top:197;width:24;height:17" coordorigin="447,197" coordsize="24,17">
                    <v:shape style="position:absolute;left:447;top:197;width:24;height:17" coordorigin="447,197" coordsize="24,17" path="m447,211l471,197,449,214e" filled="false" stroked="true" strokeweight=".25pt" strokecolor="#050100">
                      <v:path arrowok="t"/>
                    </v:shape>
                  </v:group>
                  <v:group style="position:absolute;left:19;top:101;width:53;height:15" coordorigin="19,101" coordsize="53,15">
                    <v:shape style="position:absolute;left:19;top:101;width:53;height:15" coordorigin="19,101" coordsize="53,15" path="m72,101l19,115e" filled="false" stroked="true" strokeweight=".25pt" strokecolor="#050100">
                      <v:path arrowok="t"/>
                    </v:shape>
                  </v:group>
                  <v:group style="position:absolute;left:17;top:171;width:3;height:3" coordorigin="17,171" coordsize="3,3">
                    <v:shape style="position:absolute;left:17;top:171;width:3;height:3" coordorigin="17,171" coordsize="3,3" path="m17,171l19,173,17,171xe" filled="false" stroked="true" strokeweight=".25pt" strokecolor="#050100">
                      <v:path arrowok="t"/>
                    </v:shape>
                  </v:group>
                  <v:group style="position:absolute;left:10;top:115;width:3;height:3" coordorigin="10,115" coordsize="3,3">
                    <v:shape style="position:absolute;left:10;top:115;width:3;height:3" coordorigin="10,115" coordsize="3,3" path="m12,118l10,115,10,118e" filled="false" stroked="true" strokeweight=".25pt" strokecolor="#050100">
                      <v:path arrowok="t"/>
                    </v:shape>
                  </v:group>
                  <v:group style="position:absolute;left:85;top:98;width:2;height:5" coordorigin="85,98" coordsize="2,5">
                    <v:shape style="position:absolute;left:85;top:98;width:2;height:5" coordorigin="85,98" coordsize="0,5" path="m85,98l85,103e" filled="false" stroked="true" strokeweight=".121pt" strokecolor="#050100">
                      <v:path arrowok="t"/>
                    </v:shape>
                  </v:group>
                  <v:group style="position:absolute;left:5;top:101;width:3;height:5" coordorigin="5,101" coordsize="3,5">
                    <v:shape style="position:absolute;left:5;top:101;width:3;height:5" coordorigin="5,101" coordsize="3,5" path="m5,101l7,106e" filled="false" stroked="true" strokeweight=".25pt" strokecolor="#050100">
                      <v:path arrowok="t"/>
                    </v:shape>
                  </v:group>
                  <v:group style="position:absolute;left:5;top:154;width:3;height:3" coordorigin="5,154" coordsize="3,3">
                    <v:shape style="position:absolute;left:5;top:154;width:3;height:3" coordorigin="5,154" coordsize="3,3" path="m5,154l7,156e" filled="false" stroked="true" strokeweight=".25pt" strokecolor="#050100">
                      <v:path arrowok="t"/>
                    </v:shape>
                  </v:group>
                  <v:group style="position:absolute;left:5;top:149;width:2;height:5" coordorigin="5,149" coordsize="2,5">
                    <v:shape style="position:absolute;left:5;top:149;width:2;height:5" coordorigin="5,149" coordsize="0,5" path="m5,149l5,154e" filled="false" stroked="true" strokeweight=".25pt" strokecolor="#050100">
                      <v:path arrowok="t"/>
                    </v:shape>
                  </v:group>
                  <v:group style="position:absolute;left:3;top:94;width:2;height:13" coordorigin="3,94" coordsize="2,13">
                    <v:shape style="position:absolute;left:3;top:94;width:2;height:13" coordorigin="3,94" coordsize="0,13" path="m3,94l3,106e" filled="false" stroked="true" strokeweight=".2503pt" strokecolor="#050100">
                      <v:path arrowok="t"/>
                    </v:shape>
                  </v:group>
                  <v:group style="position:absolute;left:85;top:98;width:2;height:5" coordorigin="85,98" coordsize="2,5">
                    <v:shape style="position:absolute;left:85;top:98;width:2;height:5" coordorigin="85,98" coordsize="0,5" path="m85,98l85,103e" filled="false" stroked="true" strokeweight=".121pt" strokecolor="#050100">
                      <v:path arrowok="t"/>
                    </v:shape>
                  </v:group>
                  <v:group style="position:absolute;left:85;top:98;width:2;height:5" coordorigin="85,98" coordsize="2,5">
                    <v:shape style="position:absolute;left:85;top:98;width:2;height:5" coordorigin="85,98" coordsize="0,5" path="m85,98l85,103e" filled="false" stroked="true" strokeweight=".121pt" strokecolor="#050100">
                      <v:path arrowok="t"/>
                    </v:shape>
                  </v:group>
                  <v:group style="position:absolute;left:85;top:98;width:2;height:5" coordorigin="85,98" coordsize="2,5">
                    <v:shape style="position:absolute;left:85;top:98;width:2;height:5" coordorigin="85,98" coordsize="0,5" path="m85,98l85,103e" filled="false" stroked="true" strokeweight=".121pt" strokecolor="#050100">
                      <v:path arrowok="t"/>
                    </v:shape>
                  </v:group>
                  <v:group style="position:absolute;left:85;top:98;width:2;height:5" coordorigin="85,98" coordsize="2,5">
                    <v:shape style="position:absolute;left:85;top:98;width:2;height:5" coordorigin="85,98" coordsize="0,5" path="m85,98l85,103e" filled="false" stroked="true" strokeweight=".121pt" strokecolor="#050100">
                      <v:path arrowok="t"/>
                    </v:shape>
                  </v:group>
                  <v:group style="position:absolute;left:124;top:134;width:2;height:5" coordorigin="124,134" coordsize="2,5">
                    <v:shape style="position:absolute;left:124;top:134;width:2;height:5" coordorigin="124,134" coordsize="0,5" path="m124,134l124,139e" filled="false" stroked="true" strokeweight=".121pt" strokecolor="#050100">
                      <v:path arrowok="t"/>
                    </v:shape>
                  </v:group>
                  <v:group style="position:absolute;left:102;top:149;width:2;height:5" coordorigin="102,149" coordsize="2,5">
                    <v:shape style="position:absolute;left:102;top:149;width:2;height:5" coordorigin="102,149" coordsize="0,5" path="m102,149l102,154e" filled="false" stroked="true" strokeweight=".12pt" strokecolor="#050100">
                      <v:path arrowok="t"/>
                    </v:shape>
                  </v:group>
                  <v:group style="position:absolute;left:88;top:113;width:2;height:5" coordorigin="88,113" coordsize="2,5">
                    <v:shape style="position:absolute;left:88;top:113;width:2;height:5" coordorigin="88,113" coordsize="0,5" path="m88,113l88,118e" filled="false" stroked="true" strokeweight=".119pt" strokecolor="#050100">
                      <v:path arrowok="t"/>
                    </v:shape>
                  </v:group>
                  <v:group style="position:absolute;left:129;top:132;width:2;height:5" coordorigin="129,132" coordsize="2,5">
                    <v:shape style="position:absolute;left:129;top:132;width:2;height:5" coordorigin="129,132" coordsize="0,5" path="m129,132l129,137e" filled="false" stroked="true" strokeweight=".121pt" strokecolor="#050100">
                      <v:path arrowok="t"/>
                    </v:shape>
                  </v:group>
                  <v:group style="position:absolute;left:15;top:120;width:3;height:3" coordorigin="15,120" coordsize="3,3">
                    <v:shape style="position:absolute;left:15;top:120;width:3;height:3" coordorigin="15,120" coordsize="3,3" path="m17,123l15,120,17,123xe" filled="false" stroked="true" strokeweight=".25pt" strokecolor="#050100">
                      <v:path arrowok="t"/>
                    </v:shape>
                  </v:group>
                  <v:group style="position:absolute;left:183;top:180;width:5;height:2" coordorigin="183,180" coordsize="5,2">
                    <v:shape style="position:absolute;left:183;top:180;width:5;height:2" coordorigin="183,180" coordsize="5,0" path="m183,180l187,180e" filled="false" stroked="true" strokeweight=".25pt" strokecolor="#050100">
                      <v:path arrowok="t"/>
                    </v:shape>
                  </v:group>
                  <v:group style="position:absolute;left:201;top:158;width:2;height:5" coordorigin="201,158" coordsize="2,5">
                    <v:shape style="position:absolute;left:201;top:158;width:2;height:5" coordorigin="201,158" coordsize="0,5" path="m201,158l201,163e" filled="false" stroked="true" strokeweight=".121pt" strokecolor="#050100">
                      <v:path arrowok="t"/>
                    </v:shape>
                  </v:group>
                  <v:group style="position:absolute;left:251;top:173;width:2;height:5" coordorigin="251,173" coordsize="2,5">
                    <v:shape style="position:absolute;left:251;top:173;width:2;height:5" coordorigin="251,173" coordsize="0,5" path="m251,173l251,178e" filled="false" stroked="true" strokeweight=".118pt" strokecolor="#050100">
                      <v:path arrowok="t"/>
                    </v:shape>
                  </v:group>
                  <v:group style="position:absolute;left:191;top:178;width:2;height:5" coordorigin="191,178" coordsize="2,5">
                    <v:shape style="position:absolute;left:191;top:178;width:2;height:5" coordorigin="191,178" coordsize="0,5" path="m191,178l191,183e" filled="false" stroked="true" strokeweight=".118pt" strokecolor="#050100">
                      <v:path arrowok="t"/>
                    </v:shape>
                  </v:group>
                  <v:group style="position:absolute;left:239;top:190;width:2;height:5" coordorigin="239,190" coordsize="2,5">
                    <v:shape style="position:absolute;left:239;top:190;width:2;height:5" coordorigin="239,190" coordsize="0,5" path="m239,190l239,195e" filled="false" stroked="true" strokeweight=".119pt" strokecolor="#050100">
                      <v:path arrowok="t"/>
                    </v:shape>
                  </v:group>
                  <v:group style="position:absolute;left:167;top:151;width:2;height:5" coordorigin="167,151" coordsize="2,5">
                    <v:shape style="position:absolute;left:167;top:151;width:2;height:5" coordorigin="167,151" coordsize="0,5" path="m167,151l167,156e" filled="false" stroked="true" strokeweight=".121pt" strokecolor="#050100">
                      <v:path arrowok="t"/>
                    </v:shape>
                  </v:group>
                  <v:group style="position:absolute;left:210;top:163;width:2;height:5" coordorigin="210,163" coordsize="2,5">
                    <v:shape style="position:absolute;left:210;top:163;width:2;height:5" coordorigin="210,163" coordsize="0,5" path="m210,163l210,168e" filled="false" stroked="true" strokeweight=".121pt" strokecolor="#050100">
                      <v:path arrowok="t"/>
                    </v:shape>
                  </v:group>
                  <v:group style="position:absolute;left:145;top:166;width:2;height:5" coordorigin="145,166" coordsize="2,5">
                    <v:shape style="position:absolute;left:145;top:166;width:2;height:5" coordorigin="145,166" coordsize="0,5" path="m145,166l145,171e" filled="false" stroked="true" strokeweight=".121pt" strokecolor="#050100">
                      <v:path arrowok="t"/>
                    </v:shape>
                  </v:group>
                  <v:group style="position:absolute;left:260;top:175;width:2;height:5" coordorigin="260,175" coordsize="2,5">
                    <v:shape style="position:absolute;left:260;top:175;width:2;height:5" coordorigin="260,175" coordsize="0,5" path="m260,175l260,180e" filled="false" stroked="true" strokeweight=".12pt" strokecolor="#050100">
                      <v:path arrowok="t"/>
                    </v:shape>
                  </v:group>
                  <v:group style="position:absolute;left:251;top:173;width:2;height:5" coordorigin="251,173" coordsize="2,5">
                    <v:shape style="position:absolute;left:251;top:173;width:2;height:5" coordorigin="251,173" coordsize="0,5" path="m251,173l251,178e" filled="false" stroked="true" strokeweight=".119pt" strokecolor="#050100">
                      <v:path arrowok="t"/>
                    </v:shape>
                  </v:group>
                  <v:group style="position:absolute;left:169;top:149;width:2;height:5" coordorigin="169,149" coordsize="2,5">
                    <v:shape style="position:absolute;left:169;top:149;width:2;height:5" coordorigin="169,149" coordsize="0,5" path="m169,149l169,154e" filled="false" stroked="true" strokeweight=".119pt" strokecolor="#050100">
                      <v:path arrowok="t"/>
                    </v:shape>
                  </v:group>
                  <v:group style="position:absolute;left:201;top:158;width:2;height:5" coordorigin="201,158" coordsize="2,5">
                    <v:shape style="position:absolute;left:201;top:158;width:2;height:5" coordorigin="201,158" coordsize="0,5" path="m201,158l201,163e" filled="false" stroked="true" strokeweight=".121pt" strokecolor="#050100">
                      <v:path arrowok="t"/>
                    </v:shape>
                  </v:group>
                  <v:group style="position:absolute;left:70;top:202;width:5;height:5" coordorigin="70,202" coordsize="5,5">
                    <v:shape style="position:absolute;left:70;top:202;width:5;height:5" coordorigin="70,202" coordsize="5,5" path="m70,202l75,207e" filled="false" stroked="true" strokeweight=".25pt" strokecolor="#050100">
                      <v:path arrowok="t"/>
                    </v:shape>
                  </v:group>
                  <v:group style="position:absolute;left:118;top:132;width:5;height:5" coordorigin="118,132" coordsize="5,5">
                    <v:shape style="position:absolute;left:118;top:132;width:5;height:5" coordorigin="118,132" coordsize="5,5" path="m123,137l120,135,118,135,118,132e" filled="false" stroked="true" strokeweight=".25pt" strokecolor="#050100">
                      <v:path arrowok="t"/>
                    </v:shape>
                  </v:group>
                  <v:group style="position:absolute;left:39;top:137;width:3;height:3" coordorigin="39,137" coordsize="3,3">
                    <v:shape style="position:absolute;left:39;top:137;width:3;height:3" coordorigin="39,137" coordsize="3,3" path="m39,137l41,139e" filled="false" stroked="true" strokeweight=".25pt" strokecolor="#050100">
                      <v:path arrowok="t"/>
                    </v:shape>
                  </v:group>
                  <v:group style="position:absolute;left:39;top:187;width:5;height:2" coordorigin="39,187" coordsize="5,2">
                    <v:shape style="position:absolute;left:39;top:187;width:5;height:2" coordorigin="39,187" coordsize="5,0" path="m39,187l43,187e" filled="false" stroked="true" strokeweight=".25pt" strokecolor="#050100">
                      <v:path arrowok="t"/>
                    </v:shape>
                  </v:group>
                  <v:group style="position:absolute;left:93;top:113;width:2;height:5" coordorigin="93,113" coordsize="2,5">
                    <v:shape style="position:absolute;left:93;top:113;width:2;height:5" coordorigin="93,113" coordsize="0,5" path="m93,113l93,118e" filled="false" stroked="true" strokeweight=".119pt" strokecolor="#050100">
                      <v:path arrowok="t"/>
                    </v:shape>
                  </v:group>
                  <v:group style="position:absolute;left:82;top:111;width:5;height:5" coordorigin="82,111" coordsize="5,5">
                    <v:shape style="position:absolute;left:82;top:111;width:5;height:5" coordorigin="82,111" coordsize="5,5" path="m87,115l84,113,82,111e" filled="false" stroked="true" strokeweight=".25pt" strokecolor="#050100">
                      <v:path arrowok="t"/>
                    </v:shape>
                  </v:group>
                  <v:group style="position:absolute;left:72;top:101;width:8;height:5" coordorigin="72,101" coordsize="8,5">
                    <v:shape style="position:absolute;left:72;top:101;width:8;height:5" coordorigin="72,101" coordsize="8,5" path="m79,106l77,106,75,103,72,101e" filled="false" stroked="true" strokeweight=".25pt" strokecolor="#050100">
                      <v:path arrowok="t"/>
                    </v:shape>
                  </v:group>
                  <v:group style="position:absolute;left:70;top:154;width:5;height:3" coordorigin="70,154" coordsize="5,3">
                    <v:shape style="position:absolute;left:70;top:154;width:5;height:3" coordorigin="70,154" coordsize="5,3" path="m75,156l72,156,70,154,72,156e" filled="false" stroked="true" strokeweight=".25pt" strokecolor="#050100">
                      <v:path arrowok="t"/>
                    </v:shape>
                  </v:group>
                  <v:group style="position:absolute;left:129;top:134;width:2;height:5" coordorigin="129,134" coordsize="2,5">
                    <v:shape style="position:absolute;left:129;top:134;width:2;height:5" coordorigin="129,134" coordsize="0,5" path="m129,134l129,139e" filled="false" stroked="true" strokeweight=".121pt" strokecolor="#050100">
                      <v:path arrowok="t"/>
                    </v:shape>
                  </v:group>
                  <v:group style="position:absolute;left:511;top:226;width:20;height:2" coordorigin="511,226" coordsize="20,2">
                    <v:shape style="position:absolute;left:511;top:226;width:20;height:2" coordorigin="511,226" coordsize="20,0" path="m511,226l531,226e" filled="false" stroked="true" strokeweight=".25pt" strokecolor="#050100">
                      <v:path arrowok="t"/>
                    </v:shape>
                  </v:group>
                  <v:group style="position:absolute;left:514;top:274;width:29;height:3" coordorigin="514,274" coordsize="29,3">
                    <v:shape style="position:absolute;left:514;top:274;width:29;height:3" coordorigin="514,274" coordsize="29,3" path="m514,276l543,274e" filled="false" stroked="true" strokeweight=".25pt" strokecolor="#050100">
                      <v:path arrowok="t"/>
                    </v:shape>
                  </v:group>
                  <v:group style="position:absolute;left:532;top:223;width:2;height:5" coordorigin="532,223" coordsize="2,5">
                    <v:shape style="position:absolute;left:532;top:223;width:2;height:5" coordorigin="532,223" coordsize="0,5" path="m532,223l532,228e" filled="false" stroked="true" strokeweight=".121pt" strokecolor="#050100">
                      <v:path arrowok="t"/>
                    </v:shape>
                  </v:group>
                  <v:group style="position:absolute;left:514;top:276;width:32;height:3" coordorigin="514,276" coordsize="32,3">
                    <v:shape style="position:absolute;left:514;top:276;width:32;height:3" coordorigin="514,276" coordsize="32,3" path="m514,279l545,276e" filled="false" stroked="true" strokeweight=".25pt" strokecolor="#050100">
                      <v:path arrowok="t"/>
                    </v:shape>
                  </v:group>
                  <v:group style="position:absolute;left:514;top:271;width:41;height:5" coordorigin="514,271" coordsize="41,5">
                    <v:shape style="position:absolute;left:514;top:271;width:41;height:5" coordorigin="514,271" coordsize="41,5" path="m555,271l542,274,514,276e" filled="false" stroked="true" strokeweight=".25pt" strokecolor="#050100">
                      <v:path arrowok="t"/>
                    </v:shape>
                  </v:group>
                  <v:group style="position:absolute;left:511;top:223;width:29;height:3" coordorigin="511,223" coordsize="29,3">
                    <v:shape style="position:absolute;left:511;top:223;width:29;height:3" coordorigin="511,223" coordsize="29,3" path="m511,226l540,223e" filled="false" stroked="true" strokeweight=".25pt" strokecolor="#050100">
                      <v:path arrowok="t"/>
                    </v:shape>
                  </v:group>
                  <v:group style="position:absolute;left:555;top:269;width:20;height:3" coordorigin="555,269" coordsize="20,3">
                    <v:shape style="position:absolute;left:555;top:269;width:20;height:3" coordorigin="555,269" coordsize="20,3" path="m555,271l574,269e" filled="false" stroked="true" strokeweight=".25pt" strokecolor="#050100">
                      <v:path arrowok="t"/>
                    </v:shape>
                  </v:group>
                  <v:group style="position:absolute;left:573;top:216;width:2;height:5" coordorigin="573,216" coordsize="2,5">
                    <v:shape style="position:absolute;left:573;top:216;width:2;height:5" coordorigin="573,216" coordsize="0,5" path="m573,216l573,221e" filled="false" stroked="true" strokeweight=".119pt" strokecolor="#050100">
                      <v:path arrowok="t"/>
                    </v:shape>
                  </v:group>
                  <v:group style="position:absolute;left:281;top:202;width:8;height:2" coordorigin="281,202" coordsize="8,2">
                    <v:shape style="position:absolute;left:281;top:202;width:8;height:2" coordorigin="281,202" coordsize="8,0" path="m281,202l288,202e" filled="false" stroked="true" strokeweight=".25pt" strokecolor="#050100">
                      <v:path arrowok="t"/>
                    </v:shape>
                  </v:group>
                  <v:group style="position:absolute;left:479;top:197;width:2;height:5" coordorigin="479,197" coordsize="2,5">
                    <v:shape style="position:absolute;left:479;top:197;width:2;height:5" coordorigin="479,197" coordsize="0,5" path="m479,197l479,202e" filled="false" stroked="true" strokeweight=".117pt" strokecolor="#050100">
                      <v:path arrowok="t"/>
                    </v:shape>
                  </v:group>
                  <v:group style="position:absolute;left:412;top:194;width:2;height:5" coordorigin="412,194" coordsize="2,5">
                    <v:shape style="position:absolute;left:412;top:194;width:2;height:5" coordorigin="412,194" coordsize="0,5" path="m412,194l412,199e" filled="false" stroked="true" strokeweight=".121pt" strokecolor="#050100">
                      <v:path arrowok="t"/>
                    </v:shape>
                  </v:group>
                  <v:group style="position:absolute;left:289;top:199;width:2;height:5" coordorigin="289,199" coordsize="2,5">
                    <v:shape style="position:absolute;left:289;top:199;width:2;height:5" coordorigin="289,199" coordsize="0,5" path="m289,199l289,204e" filled="false" stroked="true" strokeweight=".119pt" strokecolor="#050100">
                      <v:path arrowok="t"/>
                    </v:shape>
                  </v:group>
                  <v:group style="position:absolute;left:342;top:206;width:2;height:5" coordorigin="342,206" coordsize="2,5">
                    <v:shape style="position:absolute;left:342;top:206;width:2;height:5" coordorigin="342,206" coordsize="0,5" path="m342,206l342,211e" filled="false" stroked="true" strokeweight=".121pt" strokecolor="#050100">
                      <v:path arrowok="t"/>
                    </v:shape>
                  </v:group>
                  <v:group style="position:absolute;left:479;top:197;width:2;height:5" coordorigin="479,197" coordsize="2,5">
                    <v:shape style="position:absolute;left:479;top:197;width:2;height:5" coordorigin="479,197" coordsize="0,5" path="m479,197l479,202e" filled="false" stroked="true" strokeweight=".117pt" strokecolor="#050100">
                      <v:path arrowok="t"/>
                    </v:shape>
                  </v:group>
                  <v:group style="position:absolute;left:313;top:185;width:2;height:5" coordorigin="313,185" coordsize="2,5">
                    <v:shape style="position:absolute;left:313;top:185;width:2;height:5" coordorigin="313,185" coordsize="0,5" path="m313,185l313,190e" filled="false" stroked="true" strokeweight=".121pt" strokecolor="#050100">
                      <v:path arrowok="t"/>
                    </v:shape>
                  </v:group>
                  <v:group style="position:absolute;left:366;top:192;width:2;height:5" coordorigin="366,192" coordsize="2,5">
                    <v:shape style="position:absolute;left:366;top:192;width:2;height:5" coordorigin="366,192" coordsize="0,5" path="m366,192l366,197e" filled="false" stroked="true" strokeweight=".119pt" strokecolor="#050100">
                      <v:path arrowok="t"/>
                    </v:shape>
                  </v:group>
                  <v:group style="position:absolute;left:313;top:185;width:2;height:5" coordorigin="313,185" coordsize="2,5">
                    <v:shape style="position:absolute;left:313;top:185;width:2;height:5" coordorigin="313,185" coordsize="0,5" path="m313,185l313,190e" filled="false" stroked="true" strokeweight=".121pt" strokecolor="#050100">
                      <v:path arrowok="t"/>
                    </v:shape>
                  </v:group>
                  <v:group style="position:absolute;left:111;top:219;width:5;height:3" coordorigin="111,219" coordsize="5,3">
                    <v:shape style="position:absolute;left:111;top:219;width:5;height:3" coordorigin="111,219" coordsize="5,3" path="m111,219l115,221e" filled="false" stroked="true" strokeweight=".25pt" strokecolor="#050100">
                      <v:path arrowok="t"/>
                    </v:shape>
                  </v:group>
                  <v:group style="position:absolute;left:108;top:171;width:5;height:2" coordorigin="108,171" coordsize="5,2">
                    <v:shape style="position:absolute;left:108;top:171;width:5;height:2" coordorigin="108,171" coordsize="5,0" path="m108,171l113,171e" filled="false" stroked="true" strokeweight=".25pt" strokecolor="#050100">
                      <v:path arrowok="t"/>
                    </v:shape>
                  </v:group>
                  <v:group style="position:absolute;left:169;top:149;width:2;height:5" coordorigin="169,149" coordsize="2,5">
                    <v:shape style="position:absolute;left:169;top:149;width:2;height:5" coordorigin="169,149" coordsize="0,5" path="m169,149l169,154e" filled="false" stroked="true" strokeweight=".119pt" strokecolor="#050100">
                      <v:path arrowok="t"/>
                    </v:shape>
                  </v:group>
                  <v:group style="position:absolute;left:159;top:151;width:8;height:3" coordorigin="159,151" coordsize="8,3">
                    <v:shape style="position:absolute;left:159;top:151;width:8;height:3" coordorigin="159,151" coordsize="8,3" path="m166,154l163,151,159,151e" filled="false" stroked="true" strokeweight=".25pt" strokecolor="#050100">
                      <v:path arrowok="t"/>
                    </v:shape>
                  </v:group>
                  <v:group style="position:absolute;left:317;top:216;width:96;height:10" coordorigin="317,216" coordsize="96,10">
                    <v:shape style="position:absolute;left:317;top:216;width:96;height:10" coordorigin="317,216" coordsize="96,10" path="m317,216l413,226e" filled="false" stroked="true" strokeweight=".25pt" strokecolor="#050100">
                      <v:path arrowok="t"/>
                    </v:shape>
                  </v:group>
                  <v:group style="position:absolute;left:264;top:178;width:32;height:5" coordorigin="264,178" coordsize="32,5">
                    <v:shape style="position:absolute;left:264;top:178;width:32;height:5" coordorigin="264,178" coordsize="32,5" path="m264,178l295,183e" filled="false" stroked="true" strokeweight=".25pt" strokecolor="#050100">
                      <v:path arrowok="t"/>
                    </v:shape>
                  </v:group>
                  <v:group style="position:absolute;left:413;top:226;width:99;height:2" coordorigin="413,226" coordsize="99,2">
                    <v:shape style="position:absolute;left:413;top:226;width:99;height:2" coordorigin="413,226" coordsize="99,0" path="m511,226l413,226,418,226e" filled="false" stroked="true" strokeweight=".25pt" strokecolor="#050100">
                      <v:path arrowok="t"/>
                    </v:shape>
                  </v:group>
                  <v:group style="position:absolute;left:303;top:185;width:3;height:3" coordorigin="303,185" coordsize="3,3">
                    <v:shape style="position:absolute;left:303;top:185;width:3;height:3" coordorigin="303,185" coordsize="3,3" path="m303,185l305,187e" filled="false" stroked="true" strokeweight=".25pt" strokecolor="#050100">
                      <v:path arrowok="t"/>
                    </v:shape>
                  </v:group>
                  <v:group style="position:absolute;left:418;top:226;width:94;height:2" coordorigin="418,226" coordsize="94,2">
                    <v:shape style="position:absolute;left:418;top:226;width:94;height:2" coordorigin="418,226" coordsize="94,0" path="m418,226l511,226e" filled="false" stroked="true" strokeweight=".25pt" strokecolor="#050100">
                      <v:path arrowok="t"/>
                    </v:shape>
                  </v:group>
                  <v:group style="position:absolute;left:305;top:187;width:5;height:2" coordorigin="305,187" coordsize="5,2">
                    <v:shape style="position:absolute;left:305;top:187;width:5;height:2" coordorigin="305,187" coordsize="5,0" path="m305,187l310,187e" filled="false" stroked="true" strokeweight=".25pt" strokecolor="#050100">
                      <v:path arrowok="t"/>
                    </v:shape>
                  </v:group>
                  <v:group style="position:absolute;left:216;top:166;width:29;height:8" coordorigin="216,166" coordsize="29,8">
                    <v:shape style="position:absolute;left:216;top:166;width:29;height:8" coordorigin="216,166" coordsize="29,8" path="m216,166l245,173e" filled="false" stroked="true" strokeweight=".25pt" strokecolor="#050100">
                      <v:path arrowok="t"/>
                    </v:shape>
                  </v:group>
                  <v:group style="position:absolute;left:161;top:235;width:5;height:2" coordorigin="161,235" coordsize="5,2">
                    <v:shape style="position:absolute;left:161;top:235;width:5;height:2" coordorigin="161,235" coordsize="5,0" path="m161,235l166,235e" filled="false" stroked="true" strokeweight=".25pt" strokecolor="#050100">
                      <v:path arrowok="t"/>
                    </v:shape>
                  </v:group>
                  <v:group style="position:absolute;left:161;top:185;width:3;height:3" coordorigin="161,185" coordsize="3,3">
                    <v:shape style="position:absolute;left:161;top:185;width:3;height:3" coordorigin="161,185" coordsize="3,3" path="m161,185l163,187e" filled="false" stroked="true" strokeweight=".25pt" strokecolor="#050100">
                      <v:path arrowok="t"/>
                    </v:shape>
                  </v:group>
                  <v:group style="position:absolute;left:355;top:195;width:10;height:2" coordorigin="355,195" coordsize="10,2">
                    <v:shape style="position:absolute;left:355;top:195;width:10;height:2" coordorigin="355,195" coordsize="10,0" path="m355,195l365,195e" filled="false" stroked="true" strokeweight=".25pt" strokecolor="#050100">
                      <v:path arrowok="t"/>
                    </v:shape>
                  </v:group>
                  <v:group style="position:absolute;left:372;top:192;width:34;height:3" coordorigin="372,192" coordsize="34,3">
                    <v:shape style="position:absolute;left:372;top:192;width:34;height:3" coordorigin="372,192" coordsize="34,3" path="m372,192l406,195e" filled="false" stroked="true" strokeweight=".25pt" strokecolor="#050100">
                      <v:path arrowok="t"/>
                    </v:shape>
                  </v:group>
                  <v:group style="position:absolute;left:142;top:180;width:20;height:5" coordorigin="142,180" coordsize="20,5">
                    <v:shape style="position:absolute;left:142;top:180;width:20;height:5" coordorigin="142,180" coordsize="20,5" path="m142,180l161,185e" filled="false" stroked="true" strokeweight=".25pt" strokecolor="#050100">
                      <v:path arrowok="t"/>
                    </v:shape>
                  </v:group>
                  <v:group style="position:absolute;left:413;top:197;width:10;height:3" coordorigin="413,197" coordsize="10,3">
                    <v:shape style="position:absolute;left:413;top:197;width:10;height:3" coordorigin="413,197" coordsize="10,3" path="m413,197l415,197,423,199e" filled="false" stroked="true" strokeweight=".25pt" strokecolor="#050100">
                      <v:path arrowok="t"/>
                    </v:shape>
                  </v:group>
                  <v:group style="position:absolute;left:430;top:197;width:41;height:2" coordorigin="430,197" coordsize="41,2">
                    <v:shape style="position:absolute;left:430;top:197;width:41;height:2" coordorigin="430,197" coordsize="41,0" path="m430,197l471,197e" filled="false" stroked="true" strokeweight=".25pt" strokecolor="#050100">
                      <v:path arrowok="t"/>
                    </v:shape>
                  </v:group>
                  <v:group style="position:absolute;left:143;top:178;width:2;height:5" coordorigin="143,178" coordsize="2,5">
                    <v:shape style="position:absolute;left:143;top:178;width:2;height:5" coordorigin="143,178" coordsize="0,5" path="m143,178l143,183e" filled="false" stroked="true" strokeweight=".119pt" strokecolor="#050100">
                      <v:path arrowok="t"/>
                    </v:shape>
                  </v:group>
                  <v:group style="position:absolute;left:478;top:197;width:12;height:3" coordorigin="478,197" coordsize="12,3">
                    <v:shape style="position:absolute;left:478;top:197;width:12;height:3" coordorigin="478,197" coordsize="12,3" path="m478,199l480,197,490,197e" filled="false" stroked="true" strokeweight=".25pt" strokecolor="#050100">
                      <v:path arrowok="t"/>
                    </v:shape>
                  </v:group>
                  <v:group style="position:absolute;left:204;top:166;width:5;height:2" coordorigin="204,166" coordsize="5,2">
                    <v:shape style="position:absolute;left:204;top:166;width:5;height:2" coordorigin="204,166" coordsize="5,0" path="m204,166l209,166e" filled="false" stroked="true" strokeweight=".25pt" strokecolor="#050100">
                      <v:path arrowok="t"/>
                    </v:shape>
                  </v:group>
                  <v:group style="position:absolute;left:497;top:195;width:15;height:2" coordorigin="497,195" coordsize="15,2">
                    <v:shape style="position:absolute;left:497;top:195;width:15;height:2" coordorigin="497,195" coordsize="15,0" path="m497,195l511,195e" filled="false" stroked="true" strokeweight=".25pt" strokecolor="#050100">
                      <v:path arrowok="t"/>
                    </v:shape>
                  </v:group>
                  <v:group style="position:absolute;left:202;top:163;width:3;height:3" coordorigin="202,163" coordsize="3,3">
                    <v:shape style="position:absolute;left:202;top:163;width:3;height:3" coordorigin="202,163" coordsize="3,3" path="m202,163l204,166e" filled="false" stroked="true" strokeweight=".25pt" strokecolor="#050100">
                      <v:path arrowok="t"/>
                    </v:shape>
                  </v:group>
                  <v:group style="position:absolute;left:223;top:202;width:5;height:2" coordorigin="223,202" coordsize="5,2">
                    <v:shape style="position:absolute;left:223;top:202;width:5;height:2" coordorigin="223,202" coordsize="5,0" path="m223,202l228,202e" filled="false" stroked="true" strokeweight=".25pt" strokecolor="#050100">
                      <v:path arrowok="t"/>
                    </v:shape>
                  </v:group>
                  <v:group style="position:absolute;left:223;top:195;width:53;height:10" coordorigin="223,195" coordsize="53,10">
                    <v:shape style="position:absolute;left:223;top:195;width:53;height:10" coordorigin="223,195" coordsize="53,10" path="m223,195l276,204e" filled="false" stroked="true" strokeweight=".25pt" strokecolor="#050100">
                      <v:path arrowok="t"/>
                    </v:shape>
                  </v:group>
                  <v:group style="position:absolute;left:316;top:214;width:2;height:5" coordorigin="316,214" coordsize="2,5">
                    <v:shape style="position:absolute;left:316;top:214;width:2;height:5" coordorigin="316,214" coordsize="0,5" path="m316,214l316,219e" filled="false" stroked="true" strokeweight=".121pt" strokecolor="#050100">
                      <v:path arrowok="t"/>
                    </v:shape>
                  </v:group>
                  <v:group style="position:absolute;left:250;top:175;width:10;height:3" coordorigin="250,175" coordsize="10,3">
                    <v:shape style="position:absolute;left:250;top:175;width:10;height:3" coordorigin="250,175" coordsize="10,3" path="m259,178l252,178,250,175e" filled="false" stroked="true" strokeweight=".25pt" strokecolor="#050100">
                      <v:path arrowok="t"/>
                    </v:shape>
                  </v:group>
                  <v:group style="position:absolute;left:106;top:137;width:20;height:12" coordorigin="106,137" coordsize="20,12">
                    <v:shape style="position:absolute;left:106;top:137;width:20;height:12" coordorigin="106,137" coordsize="20,12" path="m125,137l106,149e" filled="false" stroked="true" strokeweight=".25pt" strokecolor="#050100">
                      <v:path arrowok="t"/>
                    </v:shape>
                  </v:group>
                  <v:group style="position:absolute;left:103;top:137;width:20;height:12" coordorigin="103,137" coordsize="20,12">
                    <v:shape style="position:absolute;left:103;top:137;width:20;height:12" coordorigin="103,137" coordsize="20,12" path="m123,137l103,149e" filled="false" stroked="true" strokeweight=".25pt" strokecolor="#050100">
                      <v:path arrowok="t"/>
                    </v:shape>
                  </v:group>
                  <v:group style="position:absolute;left:67;top:115;width:22;height:17" coordorigin="67,115" coordsize="22,17">
                    <v:shape style="position:absolute;left:67;top:115;width:22;height:17" coordorigin="67,115" coordsize="22,17" path="m89,115l67,132e" filled="false" stroked="true" strokeweight=".25pt" strokecolor="#050100">
                      <v:path arrowok="t"/>
                    </v:shape>
                  </v:group>
                  <v:group style="position:absolute;left:67;top:115;width:20;height:15" coordorigin="67,115" coordsize="20,15">
                    <v:shape style="position:absolute;left:67;top:115;width:20;height:15" coordorigin="67,115" coordsize="20,15" path="m87,115l67,130e" filled="false" stroked="true" strokeweight=".25pt" strokecolor="#050100">
                      <v:path arrowok="t"/>
                    </v:shape>
                  </v:group>
                  <v:group style="position:absolute;left:743;top:226;width:2;height:5" coordorigin="743,226" coordsize="2,5">
                    <v:shape style="position:absolute;left:743;top:226;width:2;height:5" coordorigin="743,226" coordsize="0,5" path="m743,226l743,231e" filled="false" stroked="true" strokeweight=".118pt" strokecolor="#050100">
                      <v:path arrowok="t"/>
                    </v:shape>
                  </v:group>
                  <v:group style="position:absolute;left:346;top:195;width:20;height:15" coordorigin="346,195" coordsize="20,15">
                    <v:shape style="position:absolute;left:346;top:195;width:20;height:15" coordorigin="346,195" coordsize="20,15" path="m365,195l346,209e" filled="false" stroked="true" strokeweight=".25pt" strokecolor="#050100">
                      <v:path arrowok="t"/>
                    </v:shape>
                  </v:group>
                  <v:group style="position:absolute;left:192;top:166;width:17;height:12" coordorigin="192,166" coordsize="17,12">
                    <v:shape style="position:absolute;left:192;top:166;width:17;height:12" coordorigin="192,166" coordsize="17,12" path="m209,166l192,178e" filled="false" stroked="true" strokeweight=".25pt" strokecolor="#050100">
                      <v:path arrowok="t"/>
                    </v:shape>
                  </v:group>
                  <v:group style="position:absolute;left:180;top:163;width:22;height:15" coordorigin="180,163" coordsize="22,15">
                    <v:shape style="position:absolute;left:180;top:163;width:22;height:15" coordorigin="180,163" coordsize="22,15" path="m202,163l180,178e" filled="false" stroked="true" strokeweight=".25pt" strokecolor="#050100">
                      <v:path arrowok="t"/>
                    </v:shape>
                  </v:group>
                  <v:group style="position:absolute;left:387;top:195;width:20;height:15" coordorigin="387,195" coordsize="20,15">
                    <v:shape style="position:absolute;left:387;top:195;width:20;height:15" coordorigin="387,195" coordsize="20,15" path="m406,195l387,209e" filled="false" stroked="true" strokeweight=".25pt" strokecolor="#050100">
                      <v:path arrowok="t"/>
                    </v:shape>
                  </v:group>
                  <v:group style="position:absolute;left:178;top:161;width:22;height:15" coordorigin="178,161" coordsize="22,15">
                    <v:shape style="position:absolute;left:178;top:161;width:22;height:15" coordorigin="178,161" coordsize="22,15" path="m199,161l178,175e" filled="false" stroked="true" strokeweight=".25pt" strokecolor="#050100">
                      <v:path arrowok="t"/>
                    </v:shape>
                  </v:group>
                  <v:group style="position:absolute;left:175;top:161;width:22;height:15" coordorigin="175,161" coordsize="22,15">
                    <v:shape style="position:absolute;left:175;top:161;width:22;height:15" coordorigin="175,161" coordsize="22,15" path="m197,161l175,175e" filled="false" stroked="true" strokeweight=".25pt" strokecolor="#050100">
                      <v:path arrowok="t"/>
                    </v:shape>
                  </v:group>
                  <v:group style="position:absolute;left:387;top:197;width:22;height:15" coordorigin="387,197" coordsize="22,15">
                    <v:shape style="position:absolute;left:387;top:197;width:22;height:15" coordorigin="387,197" coordsize="22,15" path="m408,197l387,211e" filled="false" stroked="true" strokeweight=".25pt" strokecolor="#050100">
                      <v:path arrowok="t"/>
                    </v:shape>
                  </v:group>
                  <v:group style="position:absolute;left:391;top:197;width:22;height:17" coordorigin="391,197" coordsize="22,17">
                    <v:shape style="position:absolute;left:391;top:197;width:22;height:17" coordorigin="391,197" coordsize="22,17" path="m413,197l391,214e" filled="false" stroked="true" strokeweight=".25pt" strokecolor="#050100">
                      <v:path arrowok="t"/>
                    </v:shape>
                  </v:group>
                  <v:group style="position:absolute;left:401;top:199;width:22;height:15" coordorigin="401,199" coordsize="22,15">
                    <v:shape style="position:absolute;left:401;top:199;width:22;height:15" coordorigin="401,199" coordsize="22,15" path="m423,199l401,214e" filled="false" stroked="true" strokeweight=".25pt" strokecolor="#050100">
                      <v:path arrowok="t"/>
                    </v:shape>
                  </v:group>
                  <v:group style="position:absolute;left:67;top:24;width:13;height:65" coordorigin="67,24" coordsize="13,65">
                    <v:shape style="position:absolute;left:67;top:24;width:13;height:65" coordorigin="67,24" coordsize="13,65" path="m79,24l67,89e" filled="false" stroked="true" strokeweight=".25pt" strokecolor="#050100">
                      <v:path arrowok="t"/>
                    </v:shape>
                  </v:group>
                  <v:group style="position:absolute;left:75;top:31;width:10;height:63" coordorigin="75,31" coordsize="10,63">
                    <v:shape style="position:absolute;left:75;top:31;width:10;height:63" coordorigin="75,31" coordsize="10,63" path="m84,31l75,94e" filled="false" stroked="true" strokeweight=".25pt" strokecolor="#050100">
                      <v:path arrowok="t"/>
                    </v:shape>
                  </v:group>
                  <v:group style="position:absolute;left:187;top:180;width:5;height:2" coordorigin="187,180" coordsize="5,2">
                    <v:shape style="position:absolute;left:187;top:180;width:5;height:2" coordorigin="187,180" coordsize="5,0" path="m192,180l187,180e" filled="false" stroked="true" strokeweight=".25pt" strokecolor="#050100">
                      <v:path arrowok="t"/>
                    </v:shape>
                  </v:group>
                  <v:group style="position:absolute;left:175;top:180;width:8;height:2" coordorigin="175,180" coordsize="8,2">
                    <v:shape style="position:absolute;left:175;top:180;width:8;height:2" coordorigin="175,180" coordsize="8,0" path="m183,180l175,180e" filled="false" stroked="true" strokeweight=".25pt" strokecolor="#050100">
                      <v:path arrowok="t"/>
                    </v:shape>
                  </v:group>
                  <v:group style="position:absolute;left:226;top:190;width:17;height:3" coordorigin="226,190" coordsize="17,3">
                    <v:shape style="position:absolute;left:226;top:190;width:17;height:3" coordorigin="226,190" coordsize="17,3" path="m242,190l240,190,240,192,226,192,226,190e" filled="false" stroked="true" strokeweight=".25pt" strokecolor="#050100">
                      <v:path arrowok="t"/>
                    </v:shape>
                  </v:group>
                  <v:group style="position:absolute;left:288;top:199;width:5;height:3" coordorigin="288,199" coordsize="5,3">
                    <v:shape style="position:absolute;left:288;top:199;width:5;height:3" coordorigin="288,199" coordsize="5,3" path="m293,199l293,202,291,202,288,202e" filled="false" stroked="true" strokeweight=".25pt" strokecolor="#050100">
                      <v:path arrowok="t"/>
                    </v:shape>
                  </v:group>
                  <v:group style="position:absolute;left:276;top:202;width:5;height:2" coordorigin="276,202" coordsize="5,2">
                    <v:shape style="position:absolute;left:276;top:202;width:5;height:2" coordorigin="276,202" coordsize="5,0" path="m281,202l276,202e" filled="false" stroked="true" strokeweight=".25pt" strokecolor="#050100">
                      <v:path arrowok="t"/>
                    </v:shape>
                  </v:group>
                  <v:group style="position:absolute;left:3;top:103;width:8;height:12" coordorigin="3,103" coordsize="8,12">
                    <v:shape style="position:absolute;left:3;top:103;width:8;height:12" coordorigin="3,103" coordsize="8,12" path="m3,103l3,106,5,108,5,111,7,113,7,115,10,115e" filled="false" stroked="true" strokeweight=".25pt" strokecolor="#050100">
                      <v:path arrowok="t"/>
                    </v:shape>
                  </v:group>
                  <v:group style="position:absolute;left:12;top:118;width:3;height:3" coordorigin="12,118" coordsize="3,3">
                    <v:shape style="position:absolute;left:12;top:118;width:3;height:3" coordorigin="12,118" coordsize="3,3" path="m12,118l12,120,15,120e" filled="false" stroked="true" strokeweight=".25pt" strokecolor="#050100">
                      <v:path arrowok="t"/>
                    </v:shape>
                  </v:group>
                  <v:group style="position:absolute;left:739;top:228;width:8;height:3" coordorigin="739,228" coordsize="8,3">
                    <v:shape style="position:absolute;left:739;top:228;width:8;height:3" coordorigin="739,228" coordsize="8,3" path="m739,231l742,231,744,228,746,228e" filled="false" stroked="true" strokeweight=".25pt" strokecolor="#050100">
                      <v:path arrowok="t"/>
                    </v:shape>
                  </v:group>
                  <v:group style="position:absolute;left:17;top:123;width:51;height:32" coordorigin="17,123" coordsize="51,32">
                    <v:shape style="position:absolute;left:17;top:123;width:51;height:32" coordorigin="17,123" coordsize="51,32" path="m17,123l19,125,22,127,26,130,29,132,31,135,36,137,39,137,41,139,46,142,48,144,51,144,55,147,58,149,60,151,65,151,67,154e" filled="false" stroked="true" strokeweight=".25pt" strokecolor="#050100">
                      <v:path arrowok="t"/>
                    </v:shape>
                  </v:group>
                  <v:group style="position:absolute;left:75;top:156;width:68;height:24" coordorigin="75,156" coordsize="68,24">
                    <v:shape style="position:absolute;left:75;top:156;width:68;height:24" coordorigin="75,156" coordsize="68,24" path="m75,156l77,159,82,159,87,161,89,163,94,163,99,166,103,168,106,168,111,171,115,173,120,173,125,175,127,175,132,178,137,178,142,180e" filled="false" stroked="true" strokeweight=".25pt" strokecolor="#050100">
                      <v:path arrowok="t"/>
                    </v:shape>
                  </v:group>
                  <v:group style="position:absolute;left:144;top:180;width:80;height:22" coordorigin="144,180" coordsize="80,22">
                    <v:shape style="position:absolute;left:144;top:180;width:80;height:22" coordorigin="144,180" coordsize="80,22" path="m144,180l149,183,154,185,159,185,163,187,168,187,173,190,185,192,195,195,204,197,214,199,223,202e" filled="false" stroked="true" strokeweight=".25pt" strokecolor="#050100">
                      <v:path arrowok="t"/>
                    </v:shape>
                  </v:group>
                  <v:group style="position:absolute;left:228;top:202;width:87;height:15" coordorigin="228,202" coordsize="87,15">
                    <v:shape style="position:absolute;left:228;top:202;width:87;height:15" coordorigin="228,202" coordsize="87,15" path="m228,202l238,204,250,207,259,209,271,209,281,211,293,214,303,216,315,216e" filled="false" stroked="true" strokeweight=".25pt" strokecolor="#050100">
                      <v:path arrowok="t"/>
                    </v:shape>
                  </v:group>
                  <v:group style="position:absolute;left:513;top:223;width:2;height:5" coordorigin="513,223" coordsize="2,5">
                    <v:shape style="position:absolute;left:513;top:223;width:2;height:5" coordorigin="513,223" coordsize="0,5" path="m513,223l513,228e" filled="false" stroked="true" strokeweight=".119pt" strokecolor="#050100">
                      <v:path arrowok="t"/>
                    </v:shape>
                  </v:group>
                  <v:group style="position:absolute;left:533;top:219;width:39;height:8" coordorigin="533,219" coordsize="39,8">
                    <v:shape style="position:absolute;left:533;top:219;width:39;height:8" coordorigin="533,219" coordsize="39,8" path="m533,226l538,223,547,223,552,221,562,221,567,219,571,219e" filled="false" stroked="true" strokeweight=".25pt" strokecolor="#050100">
                      <v:path arrowok="t"/>
                    </v:shape>
                  </v:group>
                  <v:group style="position:absolute;left:773;top:168;width:5;height:2" coordorigin="773,168" coordsize="5,2">
                    <v:shape style="position:absolute;left:773;top:168;width:5;height:2" coordorigin="773,168" coordsize="5,0" path="m773,168l778,168e" filled="false" stroked="true" strokeweight=".24pt" strokecolor="#050100">
                      <v:path arrowok="t"/>
                    </v:shape>
                  </v:group>
                  <v:group style="position:absolute;left:545;top:271;width:29;height:5" coordorigin="545,271" coordsize="29,5">
                    <v:shape style="position:absolute;left:545;top:271;width:29;height:5" coordorigin="545,271" coordsize="29,5" path="m545,276l552,276,555,274,567,274,569,271,574,271e" filled="false" stroked="true" strokeweight=".25pt" strokecolor="#050100">
                      <v:path arrowok="t"/>
                    </v:shape>
                  </v:group>
                  <v:group style="position:absolute;left:691;top:171;width:84;height:20" coordorigin="691,171" coordsize="84,20">
                    <v:shape style="position:absolute;left:691;top:171;width:84;height:20" coordorigin="691,171" coordsize="84,20" path="m775,171l771,171,759,175,711,185,701,187,691,190e" filled="false" stroked="true" strokeweight=".25pt" strokecolor="#050100">
                      <v:path arrowok="t"/>
                    </v:shape>
                  </v:group>
                  <v:group style="position:absolute;left:672;top:149;width:101;height:15" coordorigin="672,149" coordsize="101,15">
                    <v:shape style="position:absolute;left:672;top:149;width:101;height:15" coordorigin="672,149" coordsize="101,15" path="m773,163l766,163,761,161,754,159,742,159,737,156,730,156,725,154,713,154,706,151,689,151,677,149,672,149e" filled="false" stroked="true" strokeweight=".25pt" strokecolor="#050100">
                      <v:path arrowok="t"/>
                    </v:shape>
                  </v:group>
                  <v:group style="position:absolute;left:773;top:163;width:3;height:3" coordorigin="773,163" coordsize="3,3">
                    <v:shape style="position:absolute;left:773;top:163;width:3;height:3" coordorigin="773,163" coordsize="3,3" path="m775,166l773,163e" filled="false" stroked="true" strokeweight=".25pt" strokecolor="#050100">
                      <v:path arrowok="t"/>
                    </v:shape>
                  </v:group>
                  <v:group style="position:absolute;left:575;top:266;width:2;height:8" coordorigin="575,266" coordsize="2,8">
                    <v:shape style="position:absolute;left:575;top:266;width:2;height:8" coordorigin="575,266" coordsize="0,8" path="m575,266l575,274e" filled="false" stroked="true" strokeweight=".121pt" strokecolor="#050100">
                      <v:path arrowok="t"/>
                    </v:shape>
                  </v:group>
                  <v:group style="position:absolute;left:84;top:31;width:2;height:70" coordorigin="84,31" coordsize="2,70">
                    <v:shape style="position:absolute;left:84;top:31;width:2;height:70" coordorigin="84,31" coordsize="0,70" path="m84,101l84,31e" filled="false" stroked="true" strokeweight=".25pt" strokecolor="#050100">
                      <v:path arrowok="t"/>
                    </v:shape>
                  </v:group>
                  <v:group style="position:absolute;left:7;top:3;width:3;height:3" coordorigin="7,3" coordsize="3,3">
                    <v:shape style="position:absolute;left:7;top:3;width:3;height:3" coordorigin="7,3" coordsize="3,3" path="m10,3l7,5e" filled="false" stroked="true" strokeweight=".25pt" strokecolor="#050100">
                      <v:path arrowok="t"/>
                    </v:shape>
                  </v:group>
                  <v:group style="position:absolute;left:10;top:3;width:70;height:22" coordorigin="10,3" coordsize="70,22">
                    <v:shape style="position:absolute;left:10;top:3;width:70;height:22" coordorigin="10,3" coordsize="70,22" path="m79,24l75,22,72,19,67,17,62,17,58,15,55,15,51,12,46,10,41,10,39,7,34,7,29,5,19,5,17,3,10,3e" filled="false" stroked="true" strokeweight=".25pt" strokecolor="#050100">
                      <v:path arrowok="t"/>
                    </v:shape>
                  </v:group>
                  <v:group style="position:absolute;left:79;top:24;width:5;height:8" coordorigin="79,24" coordsize="5,8">
                    <v:shape style="position:absolute;left:79;top:24;width:5;height:8" coordorigin="79,24" coordsize="5,8" path="m84,31l84,27,82,27,82,24,79,24e" filled="false" stroked="true" strokeweight=".25pt" strokecolor="#050100">
                      <v:path arrowok="t"/>
                    </v:shape>
                  </v:group>
                  <v:group style="position:absolute;left:167;top:151;width:2;height:5" coordorigin="167,151" coordsize="2,5">
                    <v:shape style="position:absolute;left:167;top:151;width:2;height:5" coordorigin="167,151" coordsize="0,5" path="m167,151l167,156e" filled="false" stroked="true" strokeweight=".121pt" strokecolor="#050100">
                      <v:path arrowok="t"/>
                    </v:shape>
                  </v:group>
                  <v:group style="position:absolute;left:82;top:101;width:3;height:10" coordorigin="82,101" coordsize="3,10">
                    <v:shape style="position:absolute;left:82;top:101;width:3;height:10" coordorigin="82,101" coordsize="3,10" path="m82,111l84,106,84,101e" filled="false" stroked="true" strokeweight=".25pt" strokecolor="#050100">
                      <v:path arrowok="t"/>
                    </v:shape>
                  </v:group>
                  <v:group style="position:absolute;left:155;top:144;width:2;height:5" coordorigin="155,144" coordsize="2,5">
                    <v:shape style="position:absolute;left:155;top:144;width:2;height:5" coordorigin="155,144" coordsize="0,5" path="m155,144l155,149e" filled="false" stroked="true" strokeweight=".121pt" strokecolor="#050100">
                      <v:path arrowok="t"/>
                    </v:shape>
                  </v:group>
                  <v:group style="position:absolute;left:17;top:171;width:3;height:3" coordorigin="17,171" coordsize="3,3">
                    <v:shape style="position:absolute;left:17;top:171;width:3;height:3" coordorigin="17,171" coordsize="3,3" path="m19,173l17,173,17,171e" filled="false" stroked="true" strokeweight=".25pt" strokecolor="#050100">
                      <v:path arrowok="t"/>
                    </v:shape>
                  </v:group>
                  <v:group style="position:absolute;left:119;top:130;width:2;height:5" coordorigin="119,130" coordsize="2,5">
                    <v:shape style="position:absolute;left:119;top:130;width:2;height:5" coordorigin="119,130" coordsize="0,5" path="m119,130l119,135e" filled="false" stroked="true" strokeweight=".119pt" strokecolor="#050100">
                      <v:path arrowok="t"/>
                    </v:shape>
                  </v:group>
                  <v:group style="position:absolute;left:569;top:211;width:3;height:8" coordorigin="569,211" coordsize="3,8">
                    <v:shape style="position:absolute;left:569;top:211;width:3;height:8" coordorigin="569,211" coordsize="3,8" path="m571,219l571,214,569,214,569,211e" filled="false" stroked="true" strokeweight=".25pt" strokecolor="#050100">
                      <v:path arrowok="t"/>
                    </v:shape>
                  </v:group>
                  <v:group style="position:absolute;left:672;top:149;width:5;height:3" coordorigin="672,149" coordsize="5,3">
                    <v:shape style="position:absolute;left:672;top:149;width:5;height:3" coordorigin="672,149" coordsize="5,3" path="m672,151l677,149e" filled="false" stroked="true" strokeweight=".25pt" strokecolor="#050100">
                      <v:path arrowok="t"/>
                    </v:shape>
                  </v:group>
                  <v:group style="position:absolute;left:424;top:197;width:2;height:5" coordorigin="424,197" coordsize="2,5">
                    <v:shape style="position:absolute;left:424;top:197;width:2;height:5" coordorigin="424,197" coordsize="0,5" path="m424,197l424,202e" filled="false" stroked="true" strokeweight=".121pt" strokecolor="#050100">
                      <v:path arrowok="t"/>
                    </v:shape>
                  </v:group>
                  <v:group style="position:absolute;left:540;top:185;width:2;height:5" coordorigin="540,185" coordsize="2,5">
                    <v:shape style="position:absolute;left:540;top:185;width:2;height:5" coordorigin="540,185" coordsize="0,5" path="m540,185l540,190e" filled="false" stroked="true" strokeweight=".25pt" strokecolor="#050100">
                      <v:path arrowok="t"/>
                    </v:shape>
                  </v:group>
                  <v:group style="position:absolute;left:414;top:194;width:2;height:5" coordorigin="414,194" coordsize="2,5">
                    <v:shape style="position:absolute;left:414;top:194;width:2;height:5" coordorigin="414,194" coordsize="0,5" path="m414,194l414,199e" filled="false" stroked="true" strokeweight=".119pt" strokecolor="#050100">
                      <v:path arrowok="t"/>
                    </v:shape>
                  </v:group>
                  <v:group style="position:absolute;left:371;top:190;width:2;height:5" coordorigin="371,190" coordsize="2,5">
                    <v:shape style="position:absolute;left:371;top:190;width:2;height:5" coordorigin="371,190" coordsize="0,5" path="m371,190l371,195e" filled="false" stroked="true" strokeweight=".119pt" strokecolor="#050100">
                      <v:path arrowok="t"/>
                    </v:shape>
                  </v:group>
                  <v:group style="position:absolute;left:399;top:214;width:3;height:3" coordorigin="399,214" coordsize="3,3">
                    <v:shape style="position:absolute;left:399;top:214;width:3;height:3" coordorigin="399,214" coordsize="3,3" path="m401,216l399,216,399,214e" filled="false" stroked="true" strokeweight=".25pt" strokecolor="#050100">
                      <v:path arrowok="t"/>
                    </v:shape>
                  </v:group>
                  <v:group style="position:absolute;left:113;top:127;width:3;height:3" coordorigin="113,127" coordsize="3,3">
                    <v:shape style="position:absolute;left:113;top:127;width:3;height:3" coordorigin="113,127" coordsize="3,3" path="m115,127l113,127,113,130e" filled="false" stroked="true" strokeweight=".25pt" strokecolor="#050100">
                      <v:path arrowok="t"/>
                    </v:shape>
                  </v:group>
                  <v:group style="position:absolute;left:93;top:113;width:2;height:5" coordorigin="93,113" coordsize="2,5">
                    <v:shape style="position:absolute;left:93;top:113;width:2;height:5" coordorigin="93,113" coordsize="0,5" path="m93,113l93,118e" filled="false" stroked="true" strokeweight=".119pt" strokecolor="#050100">
                      <v:path arrowok="t"/>
                    </v:shape>
                  </v:group>
                  <v:group style="position:absolute;left:366;top:192;width:2;height:5" coordorigin="366,192" coordsize="2,5">
                    <v:shape style="position:absolute;left:366;top:192;width:2;height:5" coordorigin="366,192" coordsize="0,5" path="m366,192l366,197e" filled="false" stroked="true" strokeweight=".119pt" strokecolor="#050100">
                      <v:path arrowok="t"/>
                    </v:shape>
                  </v:group>
                  <v:group style="position:absolute;left:408;top:195;width:3;height:3" coordorigin="408,195" coordsize="3,3">
                    <v:shape style="position:absolute;left:408;top:195;width:3;height:3" coordorigin="408,195" coordsize="3,3" path="m408,195l411,195,411,197e" filled="false" stroked="true" strokeweight=".25pt" strokecolor="#050100">
                      <v:path arrowok="t"/>
                    </v:shape>
                  </v:group>
                  <v:group style="position:absolute;left:90;top:113;width:2;height:5" coordorigin="90,113" coordsize="2,5">
                    <v:shape style="position:absolute;left:90;top:113;width:2;height:5" coordorigin="90,113" coordsize="0,5" path="m90,113l90,118e" filled="false" stroked="true" strokeweight=".121pt" strokecolor="#050100">
                      <v:path arrowok="t"/>
                    </v:shape>
                  </v:group>
                  <v:group style="position:absolute;left:64;top:130;width:2;height:5" coordorigin="64,130" coordsize="2,5">
                    <v:shape style="position:absolute;left:64;top:130;width:2;height:5" coordorigin="64,130" coordsize="0,5" path="m64,130l64,135e" filled="false" stroked="true" strokeweight=".121pt" strokecolor="#050100">
                      <v:path arrowok="t"/>
                    </v:shape>
                  </v:group>
                  <v:group style="position:absolute;left:352;top:187;width:2;height:8" coordorigin="352,187" coordsize="2,8">
                    <v:shape style="position:absolute;left:352;top:187;width:2;height:8" coordorigin="352,187" coordsize="0,8" path="m352,187l352,195e" filled="false" stroked="true" strokeweight=".121pt" strokecolor="#050100">
                      <v:path arrowok="t"/>
                    </v:shape>
                  </v:group>
                  <v:group style="position:absolute;left:175;top:175;width:3;height:5" coordorigin="175,175" coordsize="3,5">
                    <v:shape style="position:absolute;left:175;top:175;width:3;height:5" coordorigin="175,175" coordsize="3,5" path="m175,180l175,178,178,175e" filled="false" stroked="true" strokeweight=".25pt" strokecolor="#050100">
                      <v:path arrowok="t"/>
                    </v:shape>
                  </v:group>
                  <v:group style="position:absolute;left:3;top:91;width:5;height:5" coordorigin="3,91" coordsize="5,5">
                    <v:shape style="position:absolute;left:3;top:91;width:5;height:5" coordorigin="3,91" coordsize="5,5" path="m3,96l3,94,5,94,7,91e" filled="false" stroked="true" strokeweight=".25pt" strokecolor="#050100">
                      <v:path arrowok="t"/>
                    </v:shape>
                  </v:group>
                  <v:group style="position:absolute;left:498;top:192;width:2;height:5" coordorigin="498,192" coordsize="2,5">
                    <v:shape style="position:absolute;left:498;top:192;width:2;height:5" coordorigin="498,192" coordsize="0,5" path="m498,192l498,197e" filled="false" stroked="true" strokeweight=".119pt" strokecolor="#050100">
                      <v:path arrowok="t"/>
                    </v:shape>
                  </v:group>
                  <v:group style="position:absolute;left:311;top:185;width:2;height:5" coordorigin="311,185" coordsize="2,5">
                    <v:shape style="position:absolute;left:311;top:185;width:2;height:5" coordorigin="311,185" coordsize="0,5" path="m311,185l311,190e" filled="false" stroked="true" strokeweight=".119pt" strokecolor="#050100">
                      <v:path arrowok="t"/>
                    </v:shape>
                  </v:group>
                  <v:group style="position:absolute;left:67;top:89;width:8;height:5" coordorigin="67,89" coordsize="8,5">
                    <v:shape style="position:absolute;left:67;top:89;width:8;height:5" coordorigin="67,89" coordsize="8,5" path="m67,89l72,89,72,91,75,91,75,94e" filled="false" stroked="true" strokeweight=".25pt" strokecolor="#050100">
                      <v:path arrowok="t"/>
                    </v:shape>
                  </v:group>
                  <v:group style="position:absolute;left:7;top:91;width:12;height:24" coordorigin="7,91" coordsize="12,24">
                    <v:shape style="position:absolute;left:7;top:91;width:12;height:24" coordorigin="7,91" coordsize="12,24" path="m19,115l17,115,17,113,15,113,15,111,12,108,10,106,10,103,7,101,7,91e" filled="false" stroked="true" strokeweight=".25pt" strokecolor="#050100">
                      <v:path arrowok="t"/>
                    </v:shape>
                  </v:group>
                  <v:group style="position:absolute;left:67;top:89;width:5;height:12" coordorigin="67,89" coordsize="5,12">
                    <v:shape style="position:absolute;left:67;top:89;width:5;height:12" coordorigin="67,89" coordsize="5,12" path="m67,89l67,94,70,94,70,99,72,99,72,101e" filled="false" stroked="true" strokeweight=".25pt" strokecolor="#050100">
                      <v:path arrowok="t"/>
                    </v:shape>
                  </v:group>
                  <v:group style="position:absolute;left:298;top:183;width:3;height:3" coordorigin="298,183" coordsize="3,3">
                    <v:shape style="position:absolute;left:298;top:183;width:3;height:3" coordorigin="298,183" coordsize="3,3" path="m300,185l300,183,298,183e" filled="false" stroked="true" strokeweight=".25pt" strokecolor="#050100">
                      <v:path arrowok="t"/>
                    </v:shape>
                  </v:group>
                  <v:group style="position:absolute;left:223;top:187;width:3;height:3" coordorigin="223,187" coordsize="3,3">
                    <v:shape style="position:absolute;left:223;top:187;width:3;height:3" coordorigin="223,187" coordsize="3,3" path="m226,190l223,190,226,190,226,187e" filled="false" stroked="true" strokeweight=".25pt" strokecolor="#050100">
                      <v:path arrowok="t"/>
                    </v:shape>
                  </v:group>
                  <v:group style="position:absolute;left:7;top:77;width:60;height:15" coordorigin="7,77" coordsize="60,15">
                    <v:shape style="position:absolute;left:7;top:77;width:60;height:15" coordorigin="7,77" coordsize="60,15" path="m67,89l29,89,22,91,7,91,7,77e" filled="false" stroked="true" strokeweight=".25pt" strokecolor="#050100">
                      <v:path arrowok="t"/>
                    </v:shape>
                  </v:group>
                  <v:group style="position:absolute;left:12;top:3;width:2;height:15" coordorigin="12,3" coordsize="2,15">
                    <v:shape style="position:absolute;left:12;top:3;width:2;height:15" coordorigin="12,3" coordsize="0,15" path="m12,17l12,3e" filled="false" stroked="true" strokeweight=".25pt" strokecolor="#050100">
                      <v:path arrowok="t"/>
                    </v:shape>
                  </v:group>
                  <v:group style="position:absolute;left:15;top:115;width:5;height:5" coordorigin="15,115" coordsize="5,5">
                    <v:shape style="position:absolute;left:15;top:115;width:5;height:5" coordorigin="15,115" coordsize="5,5" path="m15,120l15,118,17,118,17,115,19,115e" filled="false" stroked="true" strokeweight=".25pt" strokecolor="#050100">
                      <v:path arrowok="t"/>
                    </v:shape>
                  </v:group>
                  <v:group style="position:absolute;left:51;top:108;width:27;height:20" coordorigin="51,108" coordsize="27,20">
                    <v:shape style="position:absolute;left:51;top:108;width:27;height:20" coordorigin="51,108" coordsize="27,20" path="m77,108l70,113,62,118,58,123,51,127e" filled="false" stroked="true" strokeweight=".25pt" strokecolor="#050100">
                      <v:path arrowok="t"/>
                    </v:shape>
                  </v:group>
                  <v:group style="position:absolute;left:90;top:113;width:2;height:5" coordorigin="90,113" coordsize="2,5">
                    <v:shape style="position:absolute;left:90;top:113;width:2;height:5" coordorigin="90,113" coordsize="0,5" path="m90,113l90,118e" filled="false" stroked="true" strokeweight=".121pt" strokecolor="#050100">
                      <v:path arrowok="t"/>
                    </v:shape>
                  </v:group>
                  <v:group style="position:absolute;left:89;top:130;width:25;height:17" coordorigin="89,130" coordsize="25,17">
                    <v:shape style="position:absolute;left:89;top:130;width:25;height:17" coordorigin="89,130" coordsize="25,17" path="m113,130l106,135,101,137,94,142,89,147e" filled="false" stroked="true" strokeweight=".25pt" strokecolor="#050100">
                      <v:path arrowok="t"/>
                    </v:shape>
                  </v:group>
                  <v:group style="position:absolute;left:125;top:134;width:3;height:3" coordorigin="125,134" coordsize="3,3">
                    <v:shape style="position:absolute;left:125;top:134;width:3;height:3" coordorigin="125,134" coordsize="3,3" path="m125,137l127,134e" filled="false" stroked="true" strokeweight=".25pt" strokecolor="#050100">
                      <v:path arrowok="t"/>
                    </v:shape>
                  </v:group>
                  <v:group style="position:absolute;left:153;top:144;width:2;height:5" coordorigin="153,144" coordsize="2,5">
                    <v:shape style="position:absolute;left:153;top:144;width:2;height:5" coordorigin="153,144" coordsize="0,5" path="m153,144l153,149e" filled="false" stroked="true" strokeweight=".119pt" strokecolor="#050100">
                      <v:path arrowok="t"/>
                    </v:shape>
                  </v:group>
                  <v:group style="position:absolute;left:166;top:151;width:3;height:3" coordorigin="166,151" coordsize="3,3">
                    <v:shape style="position:absolute;left:166;top:151;width:3;height:3" coordorigin="166,151" coordsize="3,3" path="m166,154l168,154,168,151e" filled="false" stroked="true" strokeweight=".25pt" strokecolor="#050100">
                      <v:path arrowok="t"/>
                    </v:shape>
                  </v:group>
                  <v:group style="position:absolute;left:198;top:158;width:2;height:5" coordorigin="198,158" coordsize="2,5">
                    <v:shape style="position:absolute;left:198;top:158;width:2;height:5" coordorigin="198,158" coordsize="0,5" path="m198,158l198,163e" filled="false" stroked="true" strokeweight=".119pt" strokecolor="#050100">
                      <v:path arrowok="t"/>
                    </v:shape>
                  </v:group>
                  <v:group style="position:absolute;left:173;top:166;width:41;height:15" coordorigin="173,166" coordsize="41,15">
                    <v:shape style="position:absolute;left:173;top:166;width:41;height:15" coordorigin="173,166" coordsize="41,15" path="m175,175l175,178,173,178,175,178,175,180,192,180,195,178,211,168,214,166e" filled="false" stroked="true" strokeweight=".25pt" strokecolor="#050100">
                      <v:path arrowok="t"/>
                    </v:shape>
                  </v:group>
                  <v:group style="position:absolute;left:223;top:187;width:20;height:5" coordorigin="223,187" coordsize="20,5">
                    <v:shape style="position:absolute;left:223;top:187;width:20;height:5" coordorigin="223,187" coordsize="20,5" path="m223,187l223,192,226,192,240,192,243,190e" filled="false" stroked="true" strokeweight=".25pt" strokecolor="#050100">
                      <v:path arrowok="t"/>
                    </v:shape>
                  </v:group>
                  <v:group style="position:absolute;left:274;top:197;width:20;height:5" coordorigin="274,197" coordsize="20,5">
                    <v:shape style="position:absolute;left:274;top:197;width:20;height:5" coordorigin="274,197" coordsize="20,5" path="m276,197l274,197,274,199,276,202,293,202,293,199e" filled="false" stroked="true" strokeweight=".25pt" strokecolor="#050100">
                      <v:path arrowok="t"/>
                    </v:shape>
                  </v:group>
                  <v:group style="position:absolute;left:365;top:192;width:5;height:3" coordorigin="365,192" coordsize="5,3">
                    <v:shape style="position:absolute;left:365;top:192;width:5;height:3" coordorigin="365,192" coordsize="5,3" path="m365,195l367,195,370,192e" filled="false" stroked="true" strokeweight=".25pt" strokecolor="#050100">
                      <v:path arrowok="t"/>
                    </v:shape>
                  </v:group>
                  <v:group style="position:absolute;left:425;top:197;width:3;height:3" coordorigin="425,197" coordsize="3,3">
                    <v:shape style="position:absolute;left:425;top:197;width:3;height:3" coordorigin="425,197" coordsize="3,3" path="m425,199l425,197,427,197e" filled="false" stroked="true" strokeweight=".25pt" strokecolor="#050100">
                      <v:path arrowok="t"/>
                    </v:shape>
                  </v:group>
                  <v:group style="position:absolute;left:466;top:197;width:27;height:20" coordorigin="466,197" coordsize="27,20">
                    <v:shape style="position:absolute;left:466;top:197;width:27;height:20" coordorigin="466,197" coordsize="27,20" path="m466,216l473,211,478,207,485,202,490,197,492,197e" filled="false" stroked="true" strokeweight=".25pt" strokecolor="#050100">
                      <v:path arrowok="t"/>
                    </v:shape>
                  </v:group>
                  <v:group style="position:absolute;left:276;top:204;width:236;height:17" coordorigin="276,204" coordsize="236,17">
                    <v:shape style="position:absolute;left:276;top:204;width:236;height:17" coordorigin="276,204" coordsize="236,17" path="m511,219l504,221,423,221,415,219,387,219,379,216,355,216,348,214,334,214,327,211,319,211,312,209,305,209,298,207,291,207,283,204,276,204e" filled="false" stroked="true" strokeweight=".25pt" strokecolor="#050100">
                      <v:path arrowok="t"/>
                    </v:shape>
                  </v:group>
                  <v:group style="position:absolute;left:19;top:115;width:204;height:80" coordorigin="19,115" coordsize="204,80">
                    <v:shape style="position:absolute;left:19;top:115;width:204;height:80" coordorigin="19,115" coordsize="204,80" path="m223,195l219,192,211,192,207,190,199,187,195,187,187,185,183,185,175,183,171,180,163,180,159,178,151,175,147,175,142,173,135,171,130,171,123,168,115,163,111,163,108,161,103,161,101,159,96,159,94,156,89,156,87,154,82,151,79,151,75,149,72,147,67,147,65,144,60,142,58,139,55,139,51,137,48,135,43,132,41,130,39,130,34,127,31,125,29,123,24,120,22,118,19,115e" filled="false" stroked="true" strokeweight=".25pt" strokecolor="#050100">
                      <v:path arrowok="t"/>
                    </v:shape>
                  </v:group>
                  <v:group style="position:absolute;left:77;top:106;width:5;height:3" coordorigin="77,106" coordsize="5,3">
                    <v:shape style="position:absolute;left:77;top:106;width:5;height:3" coordorigin="77,106" coordsize="5,3" path="m77,108l79,106,79,108,82,108e" filled="false" stroked="true" strokeweight=".25pt" strokecolor="#050100">
                      <v:path arrowok="t"/>
                    </v:shape>
                  </v:group>
                  <v:group style="position:absolute;left:72;top:101;width:5;height:3" coordorigin="72,101" coordsize="5,3">
                    <v:shape style="position:absolute;left:72;top:101;width:5;height:3" coordorigin="72,101" coordsize="5,3" path="m72,101l77,101,77,103e" filled="false" stroked="true" strokeweight=".25pt" strokecolor="#050100">
                      <v:path arrowok="t"/>
                    </v:shape>
                  </v:group>
                  <v:group style="position:absolute;left:301;top:182;width:2;height:5" coordorigin="301,182" coordsize="2,5">
                    <v:shape style="position:absolute;left:301;top:182;width:2;height:5" coordorigin="301,182" coordsize="0,5" path="m301,182l301,187e" filled="false" stroked="true" strokeweight=".118pt" strokecolor="#050100">
                      <v:path arrowok="t"/>
                    </v:shape>
                  </v:group>
                  <v:group style="position:absolute;left:88;top:113;width:2;height:5" coordorigin="88,113" coordsize="2,5">
                    <v:shape style="position:absolute;left:88;top:113;width:2;height:5" coordorigin="88,113" coordsize="0,5" path="m88,113l88,118e" filled="false" stroked="true" strokeweight=".119pt" strokecolor="#050100">
                      <v:path arrowok="t"/>
                    </v:shape>
                  </v:group>
                  <v:group style="position:absolute;left:48;top:127;width:20;height:8" coordorigin="48,127" coordsize="20,8">
                    <v:shape style="position:absolute;left:48;top:127;width:20;height:8" coordorigin="48,127" coordsize="20,8" path="m67,132l63,132,60,135,53,135,51,132,48,132,48,130,48,127,51,127,51,132e" filled="false" stroked="true" strokeweight=".25pt" strokecolor="#050100">
                      <v:path arrowok="t"/>
                    </v:shape>
                  </v:group>
                  <v:group style="position:absolute;left:78;top:106;width:2;height:5" coordorigin="78,106" coordsize="2,5">
                    <v:shape style="position:absolute;left:78;top:106;width:2;height:5" coordorigin="78,106" coordsize="0,5" path="m78,106l78,111e" filled="false" stroked="true" strokeweight=".119pt" strokecolor="#050100">
                      <v:path arrowok="t"/>
                    </v:shape>
                  </v:group>
                  <v:group style="position:absolute;left:51;top:108;width:32;height:20" coordorigin="51,108" coordsize="32,20">
                    <v:shape style="position:absolute;left:51;top:108;width:32;height:20" coordorigin="51,108" coordsize="32,20" path="m51,127l58,123,65,118,72,113,79,108,79,111,82,111e" filled="false" stroked="true" strokeweight=".25pt" strokecolor="#050100">
                      <v:path arrowok="t"/>
                    </v:shape>
                  </v:group>
                  <v:group style="position:absolute;left:63;top:130;width:5;height:3" coordorigin="63,130" coordsize="5,3">
                    <v:shape style="position:absolute;left:63;top:130;width:5;height:3" coordorigin="63,130" coordsize="5,3" path="m67,130l65,132,63,132e" filled="false" stroked="true" strokeweight=".25pt" strokecolor="#050100">
                      <v:path arrowok="t"/>
                    </v:shape>
                  </v:group>
                  <v:group style="position:absolute;left:55;top:111;width:27;height:20" coordorigin="55,111" coordsize="27,20">
                    <v:shape style="position:absolute;left:55;top:111;width:27;height:20" coordorigin="55,111" coordsize="27,20" path="m55,130l62,125,67,120,75,115,82,111e" filled="false" stroked="true" strokeweight=".25pt" strokecolor="#050100">
                      <v:path arrowok="t"/>
                    </v:shape>
                  </v:group>
                  <v:group style="position:absolute;left:51;top:127;width:5;height:8" coordorigin="51,127" coordsize="5,8">
                    <v:shape style="position:absolute;left:51;top:127;width:5;height:8" coordorigin="51,127" coordsize="5,8" path="m51,127l51,130,53,130,55,130,55,132,53,132,55,132,55,135e" filled="false" stroked="true" strokeweight=".25pt" strokecolor="#050100">
                      <v:path arrowok="t"/>
                    </v:shape>
                  </v:group>
                  <v:group style="position:absolute;left:64;top:130;width:2;height:5" coordorigin="64,130" coordsize="2,5">
                    <v:shape style="position:absolute;left:64;top:130;width:2;height:5" coordorigin="64,130" coordsize="0,5" path="m64,130l64,135e" filled="false" stroked="true" strokeweight=".121pt" strokecolor="#050100">
                      <v:path arrowok="t"/>
                    </v:shape>
                  </v:group>
                  <v:group style="position:absolute;left:90;top:113;width:2;height:5" coordorigin="90,113" coordsize="2,5">
                    <v:shape style="position:absolute;left:90;top:113;width:2;height:5" coordorigin="90,113" coordsize="0,5" path="m90,113l90,118e" filled="false" stroked="true" strokeweight=".121pt" strokecolor="#050100">
                      <v:path arrowok="t"/>
                    </v:shape>
                  </v:group>
                  <v:group style="position:absolute;left:91;top:115;width:22;height:15" coordorigin="91,115" coordsize="22,15">
                    <v:shape style="position:absolute;left:91;top:115;width:22;height:15" coordorigin="91,115" coordsize="22,15" path="m113,130l111,127,108,125,106,125,101,123,99,120,96,120,94,118,91,115e" filled="false" stroked="true" strokeweight=".25pt" strokecolor="#050100">
                      <v:path arrowok="t"/>
                    </v:shape>
                  </v:group>
                  <v:group style="position:absolute;left:89;top:130;width:29;height:17" coordorigin="89,130" coordsize="29,17">
                    <v:shape style="position:absolute;left:89;top:130;width:29;height:17" coordorigin="89,130" coordsize="29,17" path="m89,147l96,144,101,139,108,135,113,130,113,132,115,132,118,132e" filled="false" stroked="true" strokeweight=".25pt" strokecolor="#050100">
                      <v:path arrowok="t"/>
                    </v:shape>
                  </v:group>
                  <v:group style="position:absolute;left:101;top:149;width:3;height:3" coordorigin="101,149" coordsize="3,3">
                    <v:shape style="position:absolute;left:101;top:149;width:3;height:3" coordorigin="101,149" coordsize="3,3" path="m103,149l101,151e" filled="false" stroked="true" strokeweight=".25pt" strokecolor="#050100">
                      <v:path arrowok="t"/>
                    </v:shape>
                  </v:group>
                  <v:group style="position:absolute;left:94;top:132;width:25;height:17" coordorigin="94,132" coordsize="25,17">
                    <v:shape style="position:absolute;left:94;top:132;width:25;height:17" coordorigin="94,132" coordsize="25,17" path="m94,149l99,147,106,142,111,137,118,132e" filled="false" stroked="true" strokeweight=".25pt" strokecolor="#050100">
                      <v:path arrowok="t"/>
                    </v:shape>
                  </v:group>
                  <v:group style="position:absolute;left:125;top:135;width:3;height:3" coordorigin="125,135" coordsize="3,3">
                    <v:shape style="position:absolute;left:125;top:135;width:3;height:3" coordorigin="125,135" coordsize="3,3" path="m127,135l125,135,125,137e" filled="false" stroked="true" strokeweight=".25pt" strokecolor="#050100">
                      <v:path arrowok="t"/>
                    </v:shape>
                  </v:group>
                  <v:group style="position:absolute;left:127;top:135;width:27;height:12" coordorigin="127,135" coordsize="27,12">
                    <v:shape style="position:absolute;left:127;top:135;width:27;height:12" coordorigin="127,135" coordsize="27,12" path="m154,147l149,144,147,144,144,142,142,142,137,139,135,139,132,137,127,137,127,135e" filled="false" stroked="true" strokeweight=".25pt" strokecolor="#050100">
                      <v:path arrowok="t"/>
                    </v:shape>
                  </v:group>
                  <v:group style="position:absolute;left:154;top:147;width:3;height:3" coordorigin="154,147" coordsize="3,3">
                    <v:shape style="position:absolute;left:154;top:147;width:3;height:3" coordorigin="154,147" coordsize="3,3" path="m156,149l156,147,154,147,154,149e" filled="false" stroked="true" strokeweight=".25pt" strokecolor="#050100">
                      <v:path arrowok="t"/>
                    </v:shape>
                  </v:group>
                  <v:group style="position:absolute;left:154;top:147;width:3;height:5" coordorigin="154,147" coordsize="3,5">
                    <v:shape style="position:absolute;left:154;top:147;width:3;height:5" coordorigin="154,147" coordsize="3,5" path="m154,147l154,149,156,149,156,151e" filled="false" stroked="true" strokeweight=".25pt" strokecolor="#050100">
                      <v:path arrowok="t"/>
                    </v:shape>
                  </v:group>
                  <v:group style="position:absolute;left:144;top:166;width:3;height:3" coordorigin="144,166" coordsize="3,3">
                    <v:shape style="position:absolute;left:144;top:166;width:3;height:3" coordorigin="144,166" coordsize="3,3" path="m147,166l144,168e" filled="false" stroked="true" strokeweight=".25pt" strokecolor="#050100">
                      <v:path arrowok="t"/>
                    </v:shape>
                  </v:group>
                  <v:group style="position:absolute;left:169;top:149;width:2;height:5" coordorigin="169,149" coordsize="2,5">
                    <v:shape style="position:absolute;left:169;top:149;width:2;height:5" coordorigin="169,149" coordsize="0,5" path="m169,149l169,154e" filled="false" stroked="true" strokeweight=".119pt" strokecolor="#050100">
                      <v:path arrowok="t"/>
                    </v:shape>
                  </v:group>
                  <v:group style="position:absolute;left:168;top:151;width:29;height:10" coordorigin="168,151" coordsize="29,10">
                    <v:shape style="position:absolute;left:168;top:151;width:29;height:10" coordorigin="168,151" coordsize="29,10" path="m197,161l190,159,182,156,178,154,171,151,168,151e" filled="false" stroked="true" strokeweight=".25pt" strokecolor="#050100">
                      <v:path arrowok="t"/>
                    </v:shape>
                  </v:group>
                  <v:group style="position:absolute;left:265;top:173;width:2;height:5" coordorigin="265,173" coordsize="2,5">
                    <v:shape style="position:absolute;left:265;top:173;width:2;height:5" coordorigin="265,173" coordsize="0,5" path="m265,173l265,178e" filled="false" stroked="true" strokeweight=".121pt" strokecolor="#050100">
                      <v:path arrowok="t"/>
                    </v:shape>
                  </v:group>
                  <v:group style="position:absolute;left:167;top:151;width:2;height:5" coordorigin="167,151" coordsize="2,5">
                    <v:shape style="position:absolute;left:167;top:151;width:2;height:5" coordorigin="167,151" coordsize="0,5" path="m167,151l167,156e" filled="false" stroked="true" strokeweight=".121pt" strokecolor="#050100">
                      <v:path arrowok="t"/>
                    </v:shape>
                  </v:group>
                  <v:group style="position:absolute;left:157;top:149;width:2;height:5" coordorigin="157,149" coordsize="2,5">
                    <v:shape style="position:absolute;left:157;top:149;width:2;height:5" coordorigin="157,149" coordsize="0,5" path="m157,149l157,154e" filled="false" stroked="true" strokeweight=".119pt" strokecolor="#050100">
                      <v:path arrowok="t"/>
                    </v:shape>
                  </v:group>
                  <v:group style="position:absolute;left:198;top:158;width:2;height:5" coordorigin="198,158" coordsize="2,5">
                    <v:shape style="position:absolute;left:198;top:158;width:2;height:5" coordorigin="198,158" coordsize="0,5" path="m198,158l198,163e" filled="false" stroked="true" strokeweight=".119pt" strokecolor="#050100">
                      <v:path arrowok="t"/>
                    </v:shape>
                  </v:group>
                  <v:group style="position:absolute;left:198;top:158;width:2;height:5" coordorigin="198,158" coordsize="2,5">
                    <v:shape style="position:absolute;left:198;top:158;width:2;height:5" coordorigin="198,158" coordsize="0,5" path="m198,158l198,163e" filled="false" stroked="true" strokeweight=".119pt" strokecolor="#050100">
                      <v:path arrowok="t"/>
                    </v:shape>
                  </v:group>
                  <v:group style="position:absolute;left:177;top:173;width:2;height:5" coordorigin="177,173" coordsize="2,5">
                    <v:shape style="position:absolute;left:177;top:173;width:2;height:5" coordorigin="177,173" coordsize="0,5" path="m177,173l177,178e" filled="false" stroked="true" strokeweight=".121pt" strokecolor="#050100">
                      <v:path arrowok="t"/>
                    </v:shape>
                  </v:group>
                  <v:group style="position:absolute;left:199;top:161;width:3;height:3" coordorigin="199,161" coordsize="3,3">
                    <v:shape style="position:absolute;left:199;top:161;width:3;height:3" coordorigin="199,161" coordsize="3,3" path="m199,161l199,163,202,163e" filled="false" stroked="true" strokeweight=".25pt" strokecolor="#050100">
                      <v:path arrowok="t"/>
                    </v:shape>
                  </v:group>
                  <v:group style="position:absolute;left:178;top:175;width:3;height:3" coordorigin="178,175" coordsize="3,3">
                    <v:shape style="position:absolute;left:178;top:175;width:3;height:3" coordorigin="178,175" coordsize="3,3" path="m180,178l178,178,178,175e" filled="false" stroked="true" strokeweight=".25pt" strokecolor="#050100">
                      <v:path arrowok="t"/>
                    </v:shape>
                  </v:group>
                  <v:group style="position:absolute;left:190;top:178;width:3;height:3" coordorigin="190,178" coordsize="3,3">
                    <v:shape style="position:absolute;left:190;top:178;width:3;height:3" coordorigin="190,178" coordsize="3,3" path="m192,178l192,180,190,180e" filled="false" stroked="true" strokeweight=".25pt" strokecolor="#050100">
                      <v:path arrowok="t"/>
                    </v:shape>
                  </v:group>
                  <v:group style="position:absolute;left:203;top:161;width:2;height:5" coordorigin="203,161" coordsize="2,5">
                    <v:shape style="position:absolute;left:203;top:161;width:2;height:5" coordorigin="203,161" coordsize="0,5" path="m203,161l203,166e" filled="false" stroked="true" strokeweight=".118pt" strokecolor="#050100">
                      <v:path arrowok="t"/>
                    </v:shape>
                  </v:group>
                  <v:group style="position:absolute;left:215;top:163;width:2;height:5" coordorigin="215,163" coordsize="2,5">
                    <v:shape style="position:absolute;left:215;top:163;width:2;height:5" coordorigin="215,163" coordsize="0,5" path="m215,163l215,168e" filled="false" stroked="true" strokeweight=".121pt" strokecolor="#050100">
                      <v:path arrowok="t"/>
                    </v:shape>
                  </v:group>
                  <v:group style="position:absolute;left:215;top:163;width:2;height:5" coordorigin="215,163" coordsize="2,5">
                    <v:shape style="position:absolute;left:215;top:163;width:2;height:5" coordorigin="215,163" coordsize="0,5" path="m215,163l215,168e" filled="false" stroked="true" strokeweight=".121pt" strokecolor="#050100">
                      <v:path arrowok="t"/>
                    </v:shape>
                  </v:group>
                  <v:group style="position:absolute;left:210;top:163;width:2;height:5" coordorigin="210,163" coordsize="2,5">
                    <v:shape style="position:absolute;left:210;top:163;width:2;height:5" coordorigin="210,163" coordsize="0,5" path="m210,163l210,168e" filled="false" stroked="true" strokeweight=".121pt" strokecolor="#050100">
                      <v:path arrowok="t"/>
                    </v:shape>
                  </v:group>
                  <v:group style="position:absolute;left:203;top:161;width:2;height:5" coordorigin="203,161" coordsize="2,5">
                    <v:shape style="position:absolute;left:203;top:161;width:2;height:5" coordorigin="203,161" coordsize="0,5" path="m203,161l203,166e" filled="false" stroked="true" strokeweight=".118pt" strokecolor="#050100">
                      <v:path arrowok="t"/>
                    </v:shape>
                  </v:group>
                  <v:group style="position:absolute;left:732;top:232;width:5;height:2" coordorigin="732,232" coordsize="5,2">
                    <v:shape style="position:absolute;left:732;top:232;width:5;height:2" coordorigin="732,232" coordsize="5,0" path="m732,232l737,232e" filled="false" stroked="true" strokeweight=".12pt" strokecolor="#050100">
                      <v:path arrowok="t"/>
                    </v:shape>
                  </v:group>
                  <v:group style="position:absolute;left:260;top:175;width:2;height:5" coordorigin="260,175" coordsize="2,5">
                    <v:shape style="position:absolute;left:260;top:175;width:2;height:5" coordorigin="260,175" coordsize="0,5" path="m260,175l260,180e" filled="false" stroked="true" strokeweight=".12pt" strokecolor="#050100">
                      <v:path arrowok="t"/>
                    </v:shape>
                  </v:group>
                  <v:group style="position:absolute;left:246;top:170;width:2;height:5" coordorigin="246,170" coordsize="2,5">
                    <v:shape style="position:absolute;left:246;top:170;width:2;height:5" coordorigin="246,170" coordsize="0,5" path="m246,170l246,175e" filled="false" stroked="true" strokeweight=".119pt" strokecolor="#050100">
                      <v:path arrowok="t"/>
                    </v:shape>
                  </v:group>
                  <v:group style="position:absolute;left:261;top:175;width:2;height:5" coordorigin="261,175" coordsize="2,5">
                    <v:shape style="position:absolute;left:261;top:175;width:2;height:5" coordorigin="261,175" coordsize="0,5" path="m261,175l261,180e" filled="false" stroked="true" strokeweight=".121pt" strokecolor="#050100">
                      <v:path arrowok="t"/>
                    </v:shape>
                  </v:group>
                  <v:group style="position:absolute;left:247;top:173;width:3;height:3" coordorigin="247,173" coordsize="3,3">
                    <v:shape style="position:absolute;left:247;top:173;width:3;height:3" coordorigin="247,173" coordsize="3,3" path="m250,175l250,173,247,173e" filled="false" stroked="true" strokeweight=".25pt" strokecolor="#050100">
                      <v:path arrowok="t"/>
                    </v:shape>
                  </v:group>
                  <v:group style="position:absolute;left:262;top:175;width:3;height:3" coordorigin="262,175" coordsize="3,3">
                    <v:shape style="position:absolute;left:262;top:175;width:3;height:3" coordorigin="262,175" coordsize="3,3" path="m264,175l262,175,262,178e" filled="false" stroked="true" strokeweight=".25pt" strokecolor="#050100">
                      <v:path arrowok="t"/>
                    </v:shape>
                  </v:group>
                  <v:group style="position:absolute;left:251;top:173;width:2;height:5" coordorigin="251,173" coordsize="2,5">
                    <v:shape style="position:absolute;left:251;top:173;width:2;height:5" coordorigin="251,173" coordsize="0,5" path="m251,173l251,178e" filled="false" stroked="true" strokeweight=".119pt" strokecolor="#050100">
                      <v:path arrowok="t"/>
                    </v:shape>
                  </v:group>
                  <v:group style="position:absolute;left:513;top:192;width:2;height:5" coordorigin="513,192" coordsize="2,5">
                    <v:shape style="position:absolute;left:513;top:192;width:2;height:5" coordorigin="513,192" coordsize="0,5" path="m513,192l513,197e" filled="false" stroked="true" strokeweight=".119pt" strokecolor="#050100">
                      <v:path arrowok="t"/>
                    </v:shape>
                  </v:group>
                  <v:group style="position:absolute;left:511;top:211;width:58;height:8" coordorigin="511,211" coordsize="58,8">
                    <v:shape style="position:absolute;left:511;top:211;width:58;height:8" coordorigin="511,211" coordsize="58,8" path="m569,211l567,211,562,214,555,214,552,216,538,216,533,219,511,219e" filled="false" stroked="true" strokeweight=".25pt" strokecolor="#050100">
                      <v:path arrowok="t"/>
                    </v:shape>
                  </v:group>
                  <v:group style="position:absolute;left:511;top:190;width:29;height:5" coordorigin="511,190" coordsize="29,5">
                    <v:shape style="position:absolute;left:511;top:190;width:29;height:5" coordorigin="511,190" coordsize="29,5" path="m511,195l514,195,519,192,528,192,533,190,540,190e" filled="false" stroked="true" strokeweight=".25pt" strokecolor="#050100">
                      <v:path arrowok="t"/>
                    </v:shape>
                  </v:group>
                  <v:group style="position:absolute;left:509;top:222;width:5;height:2" coordorigin="509,222" coordsize="5,2">
                    <v:shape style="position:absolute;left:509;top:222;width:5;height:2" coordorigin="509,222" coordsize="5,0" path="m509,222l514,222e" filled="false" stroked="true" strokeweight=".36pt" strokecolor="#050100">
                      <v:path arrowok="t"/>
                    </v:shape>
                  </v:group>
                  <v:group style="position:absolute;left:491;top:194;width:2;height:5" coordorigin="491,194" coordsize="2,5">
                    <v:shape style="position:absolute;left:491;top:194;width:2;height:5" coordorigin="491,194" coordsize="0,5" path="m491,194l491,199e" filled="false" stroked="true" strokeweight=".119pt" strokecolor="#050100">
                      <v:path arrowok="t"/>
                    </v:shape>
                  </v:group>
                  <v:group style="position:absolute;left:462;top:214;width:2;height:5" coordorigin="462,214" coordsize="2,5">
                    <v:shape style="position:absolute;left:462;top:214;width:2;height:5" coordorigin="462,214" coordsize="0,5" path="m462,214l462,219e" filled="false" stroked="true" strokeweight=".12pt" strokecolor="#050100">
                      <v:path arrowok="t"/>
                    </v:shape>
                  </v:group>
                  <v:group style="position:absolute;left:301;top:182;width:2;height:5" coordorigin="301,182" coordsize="2,5">
                    <v:shape style="position:absolute;left:301;top:182;width:2;height:5" coordorigin="301,182" coordsize="0,5" path="m301,182l301,187e" filled="false" stroked="true" strokeweight=".118pt" strokecolor="#050100">
                      <v:path arrowok="t"/>
                    </v:shape>
                  </v:group>
                  <v:group style="position:absolute;left:311;top:185;width:2;height:5" coordorigin="311,185" coordsize="2,5">
                    <v:shape style="position:absolute;left:311;top:185;width:2;height:5" coordorigin="311,185" coordsize="0,5" path="m311,185l311,190e" filled="false" stroked="true" strokeweight=".119pt" strokecolor="#050100">
                      <v:path arrowok="t"/>
                    </v:shape>
                  </v:group>
                  <v:group style="position:absolute;left:316;top:182;width:2;height:5" coordorigin="316,182" coordsize="2,5">
                    <v:shape style="position:absolute;left:316;top:182;width:2;height:5" coordorigin="316,182" coordsize="0,5" path="m316,182l316,187e" filled="false" stroked="true" strokeweight=".119pt" strokecolor="#050100">
                      <v:path arrowok="t"/>
                    </v:shape>
                  </v:group>
                  <v:group style="position:absolute;left:315;top:185;width:34;height:5" coordorigin="315,185" coordsize="34,5">
                    <v:shape style="position:absolute;left:315;top:185;width:34;height:5" coordorigin="315,185" coordsize="34,5" path="m348,190l341,190,334,187,317,185,315,185e" filled="false" stroked="true" strokeweight=".25pt" strokecolor="#050100">
                      <v:path arrowok="t"/>
                    </v:shape>
                  </v:group>
                  <v:group style="position:absolute;left:213;top:163;width:2;height:5" coordorigin="213,163" coordsize="2,5">
                    <v:shape style="position:absolute;left:213;top:163;width:2;height:5" coordorigin="213,163" coordsize="0,5" path="m213,163l213,168e" filled="false" stroked="true" strokeweight=".119pt" strokecolor="#050100">
                      <v:path arrowok="t"/>
                    </v:shape>
                  </v:group>
                  <v:group style="position:absolute;left:371;top:190;width:2;height:5" coordorigin="371,190" coordsize="2,5">
                    <v:shape style="position:absolute;left:371;top:190;width:2;height:5" coordorigin="371,190" coordsize="0,5" path="m371,190l371,195e" filled="false" stroked="true" strokeweight=".119pt" strokecolor="#050100">
                      <v:path arrowok="t"/>
                    </v:shape>
                  </v:group>
                  <v:group style="position:absolute;left:474;top:194;width:2;height:5" coordorigin="474,194" coordsize="2,5">
                    <v:shape style="position:absolute;left:474;top:194;width:2;height:5" coordorigin="474,194" coordsize="0,5" path="m474,194l474,199e" filled="false" stroked="true" strokeweight=".119pt" strokecolor="#050100">
                      <v:path arrowok="t"/>
                    </v:shape>
                  </v:group>
                  <v:group style="position:absolute;left:371;top:190;width:2;height:5" coordorigin="371,190" coordsize="2,5">
                    <v:shape style="position:absolute;left:371;top:190;width:2;height:5" coordorigin="371,190" coordsize="0,5" path="m371,190l371,195e" filled="false" stroked="true" strokeweight=".119pt" strokecolor="#050100">
                      <v:path arrowok="t"/>
                    </v:shape>
                  </v:group>
                  <v:group style="position:absolute;left:412;top:194;width:2;height:5" coordorigin="412,194" coordsize="2,5">
                    <v:shape style="position:absolute;left:412;top:194;width:2;height:5" coordorigin="412,194" coordsize="0,5" path="m412,194l412,199e" filled="false" stroked="true" strokeweight=".121pt" strokecolor="#050100">
                      <v:path arrowok="t"/>
                    </v:shape>
                  </v:group>
                  <v:group style="position:absolute;left:423;top:197;width:3;height:3" coordorigin="423,197" coordsize="3,3">
                    <v:shape style="position:absolute;left:423;top:197;width:3;height:3" coordorigin="423,197" coordsize="3,3" path="m423,199l425,197e" filled="false" stroked="true" strokeweight=".25pt" strokecolor="#050100">
                      <v:path arrowok="t"/>
                    </v:shape>
                  </v:group>
                  <v:group style="position:absolute;left:473;top:197;width:5;height:2" coordorigin="473,197" coordsize="5,2">
                    <v:shape style="position:absolute;left:473;top:197;width:5;height:2" coordorigin="473,197" coordsize="5,0" path="m473,197l478,197e" filled="false" stroked="true" strokeweight=".25pt" strokecolor="#050100">
                      <v:path arrowok="t"/>
                    </v:shape>
                  </v:group>
                  <v:group style="position:absolute;left:471;top:197;width:8;height:3" coordorigin="471,197" coordsize="8,3">
                    <v:shape style="position:absolute;left:471;top:197;width:8;height:3" coordorigin="471,197" coordsize="8,3" path="m471,197l475,197,478,199e" filled="false" stroked="true" strokeweight=".25pt" strokecolor="#050100">
                      <v:path arrowok="t"/>
                    </v:shape>
                  </v:group>
                  <v:group style="position:absolute;left:472;top:192;width:2;height:8" coordorigin="472,192" coordsize="2,8">
                    <v:shape style="position:absolute;left:472;top:192;width:2;height:8" coordorigin="472,192" coordsize="0,8" path="m472,192l472,199e" filled="false" stroked="true" strokeweight=".121pt" strokecolor="#050100">
                      <v:path arrowok="t"/>
                    </v:shape>
                  </v:group>
                  <v:group style="position:absolute;left:447;top:211;width:20;height:8" coordorigin="447,211" coordsize="20,8">
                    <v:shape style="position:absolute;left:447;top:211;width:20;height:8" coordorigin="447,211" coordsize="20,8" path="m466,216l463,216,463,219,449,219,449,216,447,216,447,214,447,211,449,211,449,214,447,214,447,216,449,216e" filled="false" stroked="true" strokeweight=".25pt" strokecolor="#050100">
                      <v:path arrowok="t"/>
                    </v:shape>
                  </v:group>
                  <v:group style="position:absolute;left:449;top:214;width:5;height:5" coordorigin="449,214" coordsize="5,5">
                    <v:shape style="position:absolute;left:449;top:214;width:5;height:5" coordorigin="449,214" coordsize="5,5" path="m449,214l451,214,451,216,451,219,454,219e" filled="false" stroked="true" strokeweight=".25pt" strokecolor="#050100">
                      <v:path arrowok="t"/>
                    </v:shape>
                  </v:group>
                  <v:group style="position:absolute;left:459;top:216;width:3;height:3" coordorigin="459,216" coordsize="3,3">
                    <v:shape style="position:absolute;left:459;top:216;width:3;height:3" coordorigin="459,216" coordsize="3,3" path="m459,219l461,219,461,216e" filled="false" stroked="true" strokeweight=".25pt" strokecolor="#050100">
                      <v:path arrowok="t"/>
                    </v:shape>
                  </v:group>
                  <v:group style="position:absolute;left:461;top:197;width:29;height:20" coordorigin="461,197" coordsize="29,20">
                    <v:shape style="position:absolute;left:461;top:197;width:29;height:20" coordorigin="461,197" coordsize="29,20" path="m490,197l475,207,471,211,463,216,461,216e" filled="false" stroked="true" strokeweight=".25pt" strokecolor="#050100">
                      <v:path arrowok="t"/>
                    </v:shape>
                  </v:group>
                  <v:group style="position:absolute;left:451;top:199;width:27;height:17" coordorigin="451,199" coordsize="27,17">
                    <v:shape style="position:absolute;left:451;top:199;width:27;height:17" coordorigin="451,199" coordsize="27,17" path="m451,216l459,211,463,207,478,199e" filled="false" stroked="true" strokeweight=".25pt" strokecolor="#050100">
                      <v:path arrowok="t"/>
                    </v:shape>
                  </v:group>
                  <v:group style="position:absolute;left:465;top:214;width:2;height:5" coordorigin="465,214" coordsize="2,5">
                    <v:shape style="position:absolute;left:465;top:214;width:2;height:5" coordorigin="465,214" coordsize="0,5" path="m465,214l465,219e" filled="false" stroked="true" strokeweight=".119pt" strokecolor="#050100">
                      <v:path arrowok="t"/>
                    </v:shape>
                  </v:group>
                  <v:group style="position:absolute;left:492;top:195;width:5;height:3" coordorigin="492,195" coordsize="5,3">
                    <v:shape style="position:absolute;left:492;top:195;width:5;height:3" coordorigin="492,195" coordsize="5,3" path="m497,195l495,195,495,197,492,197e" filled="false" stroked="true" strokeweight=".25pt" strokecolor="#050100">
                      <v:path arrowok="t"/>
                    </v:shape>
                  </v:group>
                  <v:group style="position:absolute;left:491;top:194;width:2;height:5" coordorigin="491,194" coordsize="2,5">
                    <v:shape style="position:absolute;left:491;top:194;width:2;height:5" coordorigin="491,194" coordsize="0,5" path="m491,194l491,199e" filled="false" stroked="true" strokeweight=".119pt" strokecolor="#050100">
                      <v:path arrowok="t"/>
                    </v:shape>
                  </v:group>
                  <v:group style="position:absolute;left:199;top:161;width:3;height:3" coordorigin="199,161" coordsize="3,3">
                    <v:shape style="position:absolute;left:199;top:161;width:3;height:3" coordorigin="199,161" coordsize="3,3" path="m202,163l199,161e" filled="false" stroked="true" strokeweight=".25pt" strokecolor="#050100">
                      <v:path arrowok="t"/>
                    </v:shape>
                  </v:group>
                  <v:group style="position:absolute;left:496;top:192;width:2;height:5" coordorigin="496,192" coordsize="2,5">
                    <v:shape style="position:absolute;left:496;top:192;width:2;height:5" coordorigin="496,192" coordsize="0,5" path="m496,192l496,197e" filled="false" stroked="true" strokeweight=".119pt" strokecolor="#050100">
                      <v:path arrowok="t"/>
                    </v:shape>
                  </v:group>
                  <v:group style="position:absolute;left:498;top:192;width:2;height:5" coordorigin="498,192" coordsize="2,5">
                    <v:shape style="position:absolute;left:498;top:192;width:2;height:5" coordorigin="498,192" coordsize="0,5" path="m498,192l498,197e" filled="false" stroked="true" strokeweight=".119pt" strokecolor="#050100">
                      <v:path arrowok="t"/>
                    </v:shape>
                  </v:group>
                  <v:group style="position:absolute;left:384;top:209;width:20;height:8" coordorigin="384,209" coordsize="20,8">
                    <v:shape style="position:absolute;left:384;top:209;width:20;height:8" coordorigin="384,209" coordsize="20,8" path="m403,214l401,214,401,216,387,216,387,214,384,214,384,211,384,209,387,209,387,214e" filled="false" stroked="true" strokeweight=".25pt" strokecolor="#050100">
                      <v:path arrowok="t"/>
                    </v:shape>
                  </v:group>
                  <v:group style="position:absolute;left:406;top:195;width:3;height:3" coordorigin="406,195" coordsize="3,3">
                    <v:shape style="position:absolute;left:406;top:195;width:3;height:3" coordorigin="406,195" coordsize="3,3" path="m406,195l408,195,408,197e" filled="false" stroked="true" strokeweight=".25pt" strokecolor="#050100">
                      <v:path arrowok="t"/>
                    </v:shape>
                  </v:group>
                  <v:group style="position:absolute;left:407;top:192;width:2;height:5" coordorigin="407,192" coordsize="2,5">
                    <v:shape style="position:absolute;left:407;top:192;width:2;height:5" coordorigin="407,192" coordsize="0,5" path="m407,192l407,197e" filled="false" stroked="true" strokeweight=".121pt" strokecolor="#050100">
                      <v:path arrowok="t"/>
                    </v:shape>
                  </v:group>
                  <v:group style="position:absolute;left:408;top:197;width:5;height:2" coordorigin="408,197" coordsize="5,2">
                    <v:shape style="position:absolute;left:408;top:197;width:5;height:2" coordorigin="408,197" coordsize="5,0" path="m408,197l413,197e" filled="false" stroked="true" strokeweight=".25pt" strokecolor="#050100">
                      <v:path arrowok="t"/>
                    </v:shape>
                  </v:group>
                  <v:group style="position:absolute;left:203;top:161;width:2;height:5" coordorigin="203,161" coordsize="2,5">
                    <v:shape style="position:absolute;left:203;top:161;width:2;height:5" coordorigin="203,161" coordsize="0,5" path="m203,161l203,166e" filled="false" stroked="true" strokeweight=".118pt" strokecolor="#050100">
                      <v:path arrowok="t"/>
                    </v:shape>
                  </v:group>
                  <v:group style="position:absolute;left:387;top:211;width:5;height:5" coordorigin="387,211" coordsize="5,5">
                    <v:shape style="position:absolute;left:387;top:211;width:5;height:5" coordorigin="387,211" coordsize="5,5" path="m387,211l389,211,389,214,391,214,389,214,389,216,391,216e" filled="false" stroked="true" strokeweight=".25pt" strokecolor="#050100">
                      <v:path arrowok="t"/>
                    </v:shape>
                  </v:group>
                  <v:group style="position:absolute;left:369;top:190;width:2;height:5" coordorigin="369,190" coordsize="2,5">
                    <v:shape style="position:absolute;left:369;top:190;width:2;height:5" coordorigin="369,190" coordsize="0,5" path="m369,190l369,195e" filled="false" stroked="true" strokeweight=".121pt" strokecolor="#050100">
                      <v:path arrowok="t"/>
                    </v:shape>
                  </v:group>
                  <v:group style="position:absolute;left:327;top:204;width:20;height:8" coordorigin="327,204" coordsize="20,8">
                    <v:shape style="position:absolute;left:327;top:204;width:20;height:8" coordorigin="327,204" coordsize="20,8" path="m346,209l341,209,339,211,334,211,331,209,327,209,327,207,327,204,329,204,329,209e" filled="false" stroked="true" strokeweight=".25pt" strokecolor="#050100">
                      <v:path arrowok="t"/>
                    </v:shape>
                  </v:group>
                  <v:group style="position:absolute;left:348;top:190;width:3;height:3" coordorigin="348,190" coordsize="3,3">
                    <v:shape style="position:absolute;left:348;top:190;width:3;height:3" coordorigin="348,190" coordsize="3,3" path="m348,190l351,190,351,192,351,190e" filled="false" stroked="true" strokeweight=".25pt" strokecolor="#050100">
                      <v:path arrowok="t"/>
                    </v:shape>
                  </v:group>
                  <v:group style="position:absolute;left:351;top:192;width:5;height:2" coordorigin="351,192" coordsize="5,2">
                    <v:shape style="position:absolute;left:351;top:192;width:5;height:2" coordorigin="351,192" coordsize="5,0" path="m351,192l355,192e" filled="false" stroked="true" strokeweight=".25pt" strokecolor="#050100">
                      <v:path arrowok="t"/>
                    </v:shape>
                  </v:group>
                  <v:group style="position:absolute;left:341;top:195;width:24;height:15" coordorigin="341,195" coordsize="24,15">
                    <v:shape style="position:absolute;left:341;top:195;width:24;height:15" coordorigin="341,195" coordsize="24,15" path="m365,195l346,207,341,209e" filled="false" stroked="true" strokeweight=".25pt" strokecolor="#050100">
                      <v:path arrowok="t"/>
                    </v:shape>
                  </v:group>
                  <v:group style="position:absolute;left:198;top:158;width:2;height:5" coordorigin="198,158" coordsize="2,5">
                    <v:shape style="position:absolute;left:198;top:158;width:2;height:5" coordorigin="198,158" coordsize="0,5" path="m198,158l198,163e" filled="false" stroked="true" strokeweight=".119pt" strokecolor="#050100">
                      <v:path arrowok="t"/>
                    </v:shape>
                  </v:group>
                  <v:group style="position:absolute;left:329;top:204;width:5;height:8" coordorigin="329,204" coordsize="5,8">
                    <v:shape style="position:absolute;left:329;top:204;width:5;height:8" coordorigin="329,204" coordsize="5,8" path="m329,204l331,207,334,207,334,209,334,211e" filled="false" stroked="true" strokeweight=".25pt" strokecolor="#050100">
                      <v:path arrowok="t"/>
                    </v:shape>
                  </v:group>
                  <v:group style="position:absolute;left:342;top:206;width:2;height:5" coordorigin="342,206" coordsize="2,5">
                    <v:shape style="position:absolute;left:342;top:206;width:2;height:5" coordorigin="342,206" coordsize="0,5" path="m342,206l342,211e" filled="false" stroked="true" strokeweight=".12pt" strokecolor="#050100">
                      <v:path arrowok="t"/>
                    </v:shape>
                  </v:group>
                  <v:group style="position:absolute;left:294;top:197;width:2;height:5" coordorigin="294,197" coordsize="2,5">
                    <v:shape style="position:absolute;left:294;top:197;width:2;height:5" coordorigin="294,197" coordsize="0,5" path="m294,197l294,202e" filled="false" stroked="true" strokeweight=".119pt" strokecolor="#050100">
                      <v:path arrowok="t"/>
                    </v:shape>
                  </v:group>
                  <v:group style="position:absolute;left:297;top:180;width:2;height:5" coordorigin="297,180" coordsize="2,5">
                    <v:shape style="position:absolute;left:297;top:180;width:2;height:5" coordorigin="297,180" coordsize="0,5" path="m297,180l297,185e" filled="false" stroked="true" strokeweight=".121pt" strokecolor="#050100">
                      <v:path arrowok="t"/>
                    </v:shape>
                  </v:group>
                  <v:group style="position:absolute;left:298;top:183;width:3;height:3" coordorigin="298,183" coordsize="3,3">
                    <v:shape style="position:absolute;left:298;top:183;width:3;height:3" coordorigin="298,183" coordsize="3,3" path="m298,183l298,185,300,185e" filled="false" stroked="true" strokeweight=".25pt" strokecolor="#050100">
                      <v:path arrowok="t"/>
                    </v:shape>
                  </v:group>
                  <v:group style="position:absolute;left:289;top:199;width:2;height:5" coordorigin="289,199" coordsize="2,5">
                    <v:shape style="position:absolute;left:289;top:199;width:2;height:5" coordorigin="289,199" coordsize="0,5" path="m289,199l289,204e" filled="false" stroked="true" strokeweight=".119pt" strokecolor="#050100">
                      <v:path arrowok="t"/>
                    </v:shape>
                  </v:group>
                  <v:group style="position:absolute;left:279;top:199;width:3;height:3" coordorigin="279,199" coordsize="3,3">
                    <v:shape style="position:absolute;left:279;top:199;width:3;height:3" coordorigin="279,199" coordsize="3,3" path="m281,202l279,202,279,199,281,199e" filled="false" stroked="true" strokeweight=".25pt" strokecolor="#050100">
                      <v:path arrowok="t"/>
                    </v:shape>
                  </v:group>
                  <v:group style="position:absolute;left:747;top:226;width:2;height:5" coordorigin="747,226" coordsize="2,5">
                    <v:shape style="position:absolute;left:747;top:226;width:2;height:5" coordorigin="747,226" coordsize="0,5" path="m747,226l747,231e" filled="false" stroked="true" strokeweight=".25pt" strokecolor="#050100">
                      <v:path arrowok="t"/>
                    </v:shape>
                  </v:group>
                  <v:group style="position:absolute;left:735;top:228;width:8;height:3" coordorigin="735,228" coordsize="8,3">
                    <v:shape style="position:absolute;left:735;top:228;width:8;height:3" coordorigin="735,228" coordsize="8,3" path="m742,228l735,231e" filled="false" stroked="true" strokeweight=".25pt" strokecolor="#050100">
                      <v:path arrowok="t"/>
                    </v:shape>
                  </v:group>
                  <v:group style="position:absolute;left:156;top:149;width:3;height:3" coordorigin="156,149" coordsize="3,3">
                    <v:shape style="position:absolute;left:156;top:149;width:3;height:3" coordorigin="156,149" coordsize="3,3" path="m159,149l156,151e" filled="false" stroked="true" strokeweight=".25pt" strokecolor="#050100">
                      <v:path arrowok="t"/>
                    </v:shape>
                  </v:group>
                  <v:group style="position:absolute;left:276;top:197;width:5;height:3" coordorigin="276,197" coordsize="5,3">
                    <v:shape style="position:absolute;left:276;top:197;width:5;height:3" coordorigin="276,197" coordsize="5,3" path="m276,197l279,197,279,199,281,199e" filled="false" stroked="true" strokeweight=".25pt" strokecolor="#050100">
                      <v:path arrowok="t"/>
                    </v:shape>
                  </v:group>
                  <v:group style="position:absolute;left:730;top:231;width:5;height:2" coordorigin="730,231" coordsize="5,2">
                    <v:shape style="position:absolute;left:730;top:231;width:5;height:2" coordorigin="730,231" coordsize="5,0" path="m735,231l730,231e" filled="false" stroked="true" strokeweight=".25pt" strokecolor="#050100">
                      <v:path arrowok="t"/>
                    </v:shape>
                  </v:group>
                  <v:group style="position:absolute;left:259;top:175;width:5;height:3" coordorigin="259,175" coordsize="5,3">
                    <v:shape style="position:absolute;left:259;top:175;width:5;height:3" coordorigin="259,175" coordsize="5,3" path="m264,175l262,178,259,178e" filled="false" stroked="true" strokeweight=".25pt" strokecolor="#050100">
                      <v:path arrowok="t"/>
                    </v:shape>
                  </v:group>
                  <v:group style="position:absolute;left:244;top:187;width:2;height:5" coordorigin="244,187" coordsize="2,5">
                    <v:shape style="position:absolute;left:244;top:187;width:2;height:5" coordorigin="244,187" coordsize="0,5" path="m244,187l244,192e" filled="false" stroked="true" strokeweight=".121pt" strokecolor="#050100">
                      <v:path arrowok="t"/>
                    </v:shape>
                  </v:group>
                  <v:group style="position:absolute;left:225;top:185;width:2;height:5" coordorigin="225,185" coordsize="2,5">
                    <v:shape style="position:absolute;left:225;top:185;width:2;height:5" coordorigin="225,185" coordsize="0,5" path="m225,185l225,190e" filled="false" stroked="true" strokeweight=".119pt" strokecolor="#050100">
                      <v:path arrowok="t"/>
                    </v:shape>
                  </v:group>
                  <v:group style="position:absolute;left:245;top:173;width:5;height:3" coordorigin="245,173" coordsize="5,3">
                    <v:shape style="position:absolute;left:245;top:173;width:5;height:3" coordorigin="245,173" coordsize="5,3" path="m245,173l247,173,247,175,250,175e" filled="false" stroked="true" strokeweight=".25pt" strokecolor="#050100">
                      <v:path arrowok="t"/>
                    </v:shape>
                  </v:group>
                  <v:group style="position:absolute;left:239;top:190;width:2;height:5" coordorigin="239,190" coordsize="2,5">
                    <v:shape style="position:absolute;left:239;top:190;width:2;height:5" coordorigin="239,190" coordsize="0,5" path="m239,190l239,195e" filled="false" stroked="true" strokeweight=".119pt" strokecolor="#050100">
                      <v:path arrowok="t"/>
                    </v:shape>
                  </v:group>
                  <v:group style="position:absolute;left:228;top:190;width:3;height:3" coordorigin="228,190" coordsize="3,3">
                    <v:shape style="position:absolute;left:228;top:190;width:3;height:3" coordorigin="228,190" coordsize="3,3" path="m231,192l228,192,228,190e" filled="false" stroked="true" strokeweight=".25pt" strokecolor="#050100">
                      <v:path arrowok="t"/>
                    </v:shape>
                  </v:group>
                  <v:group style="position:absolute;left:556;top:269;width:2;height:5" coordorigin="556,269" coordsize="2,5">
                    <v:shape style="position:absolute;left:556;top:269;width:2;height:5" coordorigin="556,269" coordsize="0,5" path="m556,269l556,274e" filled="false" stroked="true" strokeweight=".119pt" strokecolor="#050100">
                      <v:path arrowok="t"/>
                    </v:shape>
                  </v:group>
                  <v:group style="position:absolute;left:166;top:235;width:348;height:41" coordorigin="166,235" coordsize="348,41">
                    <v:shape style="position:absolute;left:166;top:235;width:348;height:41" coordorigin="166,235" coordsize="348,41" path="m514,276l406,276,396,274,370,274,360,271,351,271,343,269,334,269,324,267,317,267,307,264,298,264,288,262,281,262,271,259,262,257,255,257,245,255,235,252,226,250,223,250,216,247,209,247,202,245,195,243,187,243,180,240,173,238,166,235e" filled="false" stroked="true" strokeweight=".25pt" strokecolor="#050100">
                      <v:path arrowok="t"/>
                    </v:shape>
                  </v:group>
                  <v:group style="position:absolute;left:115;top:221;width:46;height:15" coordorigin="115,221" coordsize="46,15">
                    <v:shape style="position:absolute;left:115;top:221;width:46;height:15" coordorigin="115,221" coordsize="46,15" path="m161,235l156,233,149,231,144,231,139,228,132,226,127,226,122,223,115,221e" filled="false" stroked="true" strokeweight=".25pt" strokecolor="#050100">
                      <v:path arrowok="t"/>
                    </v:shape>
                  </v:group>
                  <v:group style="position:absolute;left:75;top:207;width:36;height:12" coordorigin="75,207" coordsize="36,12">
                    <v:shape style="position:absolute;left:75;top:207;width:36;height:12" coordorigin="75,207" coordsize="36,12" path="m111,219l106,219,101,216,99,214,94,214,89,211,84,209,79,207,75,207e" filled="false" stroked="true" strokeweight=".25pt" strokecolor="#050100">
                      <v:path arrowok="t"/>
                    </v:shape>
                  </v:group>
                  <v:group style="position:absolute;left:43;top:187;width:27;height:15" coordorigin="43,187" coordsize="27,15">
                    <v:shape style="position:absolute;left:43;top:187;width:27;height:15" coordorigin="43,187" coordsize="27,15" path="m70,202l67,202,63,199,60,197,55,197,53,195,48,192,46,190,43,187e" filled="false" stroked="true" strokeweight=".25pt" strokecolor="#050100">
                      <v:path arrowok="t"/>
                    </v:shape>
                  </v:group>
                  <v:group style="position:absolute;left:19;top:173;width:20;height:15" coordorigin="19,173" coordsize="20,15">
                    <v:shape style="position:absolute;left:19;top:173;width:20;height:15" coordorigin="19,173" coordsize="20,15" path="m39,187l36,185,34,183,31,183,29,180,26,178,24,175,22,175,19,173e" filled="false" stroked="true" strokeweight=".25pt" strokecolor="#050100">
                      <v:path arrowok="t"/>
                    </v:shape>
                  </v:group>
                  <v:group style="position:absolute;left:226;top:187;width:3;height:3" coordorigin="226,187" coordsize="3,3">
                    <v:shape style="position:absolute;left:226;top:187;width:3;height:3" coordorigin="226,187" coordsize="3,3" path="m226,187l226,190,228,190e" filled="false" stroked="true" strokeweight=".25pt" strokecolor="#050100">
                      <v:path arrowok="t"/>
                    </v:shape>
                  </v:group>
                  <v:group style="position:absolute;left:7;top:156;width:10;height:15" coordorigin="7,156" coordsize="10,15">
                    <v:shape style="position:absolute;left:7;top:156;width:10;height:15" coordorigin="7,156" coordsize="10,15" path="m17,171l15,168,12,166,10,163,10,161,7,161,7,156e" filled="false" stroked="true" strokeweight=".25pt" strokecolor="#050100">
                      <v:path arrowok="t"/>
                    </v:shape>
                  </v:group>
                  <v:group style="position:absolute;left:192;top:178;width:3;height:3" coordorigin="192,178" coordsize="3,3">
                    <v:shape style="position:absolute;left:192;top:178;width:3;height:3" coordorigin="192,178" coordsize="3,3" path="m195,178l192,178,192,180e" filled="false" stroked="true" strokeweight=".25pt" strokecolor="#050100">
                      <v:path arrowok="t"/>
                    </v:shape>
                  </v:group>
                  <v:group style="position:absolute;left:511;top:277;width:5;height:2" coordorigin="511,277" coordsize="5,2">
                    <v:shape style="position:absolute;left:511;top:277;width:5;height:2" coordorigin="511,277" coordsize="5,0" path="m511,277l516,277e" filled="false" stroked="true" strokeweight=".12pt" strokecolor="#050100">
                      <v:path arrowok="t"/>
                    </v:shape>
                  </v:group>
                  <v:group style="position:absolute;left:178;top:179;width:5;height:2" coordorigin="178,179" coordsize="5,2">
                    <v:shape style="position:absolute;left:178;top:179;width:5;height:2" coordorigin="178,179" coordsize="5,0" path="m178,179l183,179e" filled="false" stroked="true" strokeweight=".12pt" strokecolor="#050100">
                      <v:path arrowok="t"/>
                    </v:shape>
                  </v:group>
                  <v:group style="position:absolute;left:189;top:178;width:2;height:5" coordorigin="189,178" coordsize="2,5">
                    <v:shape style="position:absolute;left:189;top:178;width:2;height:5" coordorigin="189,178" coordsize="0,5" path="m189,178l189,183e" filled="false" stroked="true" strokeweight=".121pt" strokecolor="#050100">
                      <v:path arrowok="t"/>
                    </v:shape>
                  </v:group>
                  <v:group style="position:absolute;left:127;top:161;width:20;height:8" coordorigin="127,161" coordsize="20,8">
                    <v:shape style="position:absolute;left:127;top:161;width:20;height:8" coordorigin="127,161" coordsize="20,8" path="m147,166l144,168,132,168,130,166,127,163,130,163,130,161,132,163,130,163,130,166e" filled="false" stroked="true" strokeweight=".25pt" strokecolor="#050100">
                      <v:path arrowok="t"/>
                    </v:shape>
                  </v:group>
                  <v:group style="position:absolute;left:132;top:163;width:5;height:5" coordorigin="132,163" coordsize="5,5">
                    <v:shape style="position:absolute;left:132;top:163;width:5;height:5" coordorigin="132,163" coordsize="5,5" path="m132,163l135,166,135,168,137,168e" filled="false" stroked="true" strokeweight=".25pt" strokecolor="#050100">
                      <v:path arrowok="t"/>
                    </v:shape>
                  </v:group>
                  <v:group style="position:absolute;left:143;top:166;width:2;height:5" coordorigin="143,166" coordsize="2,5">
                    <v:shape style="position:absolute;left:143;top:166;width:2;height:5" coordorigin="143,166" coordsize="0,5" path="m143,166l143,171e" filled="false" stroked="true" strokeweight=".118pt" strokecolor="#050100">
                      <v:path arrowok="t"/>
                    </v:shape>
                  </v:group>
                  <v:group style="position:absolute;left:87;top:147;width:20;height:8" coordorigin="87,147" coordsize="20,8">
                    <v:shape style="position:absolute;left:87;top:147;width:20;height:8" coordorigin="87,147" coordsize="20,8" path="m106,151l99,151,99,154,94,154,91,151,87,151,87,149,87,147,89,147,89,151e" filled="false" stroked="true" strokeweight=".25pt" strokecolor="#050100">
                      <v:path arrowok="t"/>
                    </v:shape>
                  </v:group>
                  <v:group style="position:absolute;left:89;top:147;width:5;height:5" coordorigin="89,147" coordsize="5,5">
                    <v:shape style="position:absolute;left:89;top:147;width:5;height:5" coordorigin="89,147" coordsize="5,5" path="m89,147l89,149,91,149,94,149,91,149,91,151,94,151e" filled="false" stroked="true" strokeweight=".25pt" strokecolor="#050100">
                      <v:path arrowok="t"/>
                    </v:shape>
                  </v:group>
                  <v:group style="position:absolute;left:102;top:149;width:2;height:5" coordorigin="102,149" coordsize="2,5">
                    <v:shape style="position:absolute;left:102;top:149;width:2;height:5" coordorigin="102,149" coordsize="0,5" path="m102,149l102,154e" filled="false" stroked="true" strokeweight=".12pt" strokecolor="#050100">
                      <v:path arrowok="t"/>
                    </v:shape>
                  </v:group>
                  <v:group style="position:absolute;left:5;top:151;width:3;height:10" coordorigin="5,151" coordsize="3,10">
                    <v:shape style="position:absolute;left:5;top:151;width:3;height:10" coordorigin="5,151" coordsize="3,10" path="m7,161l7,156,5,154,5,151e" filled="false" stroked="true" strokeweight=".25pt" strokecolor="#050100">
                      <v:path arrowok="t"/>
                    </v:shape>
                  </v:group>
                  <v:group style="position:absolute;left:7;top:161;width:10;height:10" coordorigin="7,161" coordsize="10,10">
                    <v:shape style="position:absolute;left:7;top:161;width:10;height:10" coordorigin="7,161" coordsize="10,10" path="m17,171l15,168,12,168,12,166,12,163,10,163,10,161,7,161e" filled="false" stroked="true" strokeweight=".25pt" strokecolor="#050100">
                      <v:path arrowok="t"/>
                    </v:shape>
                  </v:group>
                  <v:group style="position:absolute;left:19;top:173;width:207;height:77" coordorigin="19,173" coordsize="207,77">
                    <v:shape style="position:absolute;left:19;top:173;width:207;height:77" coordorigin="19,173" coordsize="207,77" path="m226,250l219,250,211,247,204,245,197,245,192,243,185,240,178,240,171,238,163,235,159,233,151,233,144,231,137,228,132,226,125,223,118,221,111,219,106,216,99,214,91,211,89,211,87,209,82,209,79,207,77,207,72,204,70,202,67,202,63,199,60,199,58,197,55,195,51,195,48,192,46,190,41,187,39,187,36,185,34,183,31,180,27,178,24,178,22,175,19,173e" filled="false" stroked="true" strokeweight=".25pt" strokecolor="#050100">
                      <v:path arrowok="t"/>
                    </v:shape>
                  </v:group>
                  <v:group style="position:absolute;left:543;top:269;width:32;height:5" coordorigin="543,269" coordsize="32,5">
                    <v:shape style="position:absolute;left:543;top:269;width:32;height:5" coordorigin="543,269" coordsize="32,5" path="m543,274l547,274,550,271,562,271,567,269,574,269e" filled="false" stroked="true" strokeweight=".25pt" strokecolor="#050100">
                      <v:path arrowok="t"/>
                    </v:shape>
                  </v:group>
                  <v:group style="position:absolute;left:226;top:250;width:288;height:27" coordorigin="226,250" coordsize="288,27">
                    <v:shape style="position:absolute;left:226;top:250;width:288;height:27" coordorigin="226,250" coordsize="288,27" path="m226,250l233,252,243,255,252,255,262,257,269,259,279,259,288,262,298,264,305,264,315,267,324,267,334,269,341,269,351,271,370,271,377,274,396,274,406,276,468,276,478,276,514,276e" filled="false" stroked="true" strokeweight=".25pt" strokecolor="#050100">
                      <v:path arrowok="t"/>
                    </v:shape>
                  </v:group>
                  <v:group style="position:absolute;left:540;top:219;width:32;height:5" coordorigin="540,219" coordsize="32,5">
                    <v:shape style="position:absolute;left:540;top:219;width:32;height:5" coordorigin="540,219" coordsize="32,5" path="m540,223l552,223,557,221,564,221,566,219,571,219e" filled="false" stroked="true" strokeweight=".25pt" strokecolor="#050100">
                      <v:path arrowok="t"/>
                    </v:shape>
                  </v:group>
                  <v:group style="position:absolute;left:223;top:202;width:92;height:15" coordorigin="223,202" coordsize="92,15">
                    <v:shape style="position:absolute;left:223;top:202;width:92;height:15" coordorigin="223,202" coordsize="92,15" path="m223,202l235,204,245,204,257,207,269,209,281,211,291,214,298,214,303,216,315,216e" filled="false" stroked="true" strokeweight=".25pt" strokecolor="#050100">
                      <v:path arrowok="t"/>
                    </v:shape>
                  </v:group>
                  <v:group style="position:absolute;left:513;top:223;width:2;height:5" coordorigin="513,223" coordsize="2,5">
                    <v:shape style="position:absolute;left:513;top:223;width:2;height:5" coordorigin="513,223" coordsize="0,5" path="m513,223l513,228e" filled="false" stroked="true" strokeweight=".119pt" strokecolor="#050100">
                      <v:path arrowok="t"/>
                    </v:shape>
                  </v:group>
                  <v:group style="position:absolute;left:3;top:106;width:3;height:5" coordorigin="3,106" coordsize="3,5">
                    <v:shape style="position:absolute;left:3;top:106;width:3;height:5" coordorigin="3,106" coordsize="3,5" path="m5,111l5,108,3,106e" filled="false" stroked="true" strokeweight=".25pt" strokecolor="#050100">
                      <v:path arrowok="t"/>
                    </v:shape>
                  </v:group>
                  <v:group style="position:absolute;left:10;top:118;width:5;height:3" coordorigin="10,118" coordsize="5,3">
                    <v:shape style="position:absolute;left:10;top:118;width:5;height:3" coordorigin="10,118" coordsize="5,3" path="m15,120l12,120,12,118,10,118e" filled="false" stroked="true" strokeweight=".25pt" strokecolor="#050100">
                      <v:path arrowok="t"/>
                    </v:shape>
                  </v:group>
                  <v:group style="position:absolute;left:5;top:111;width:5;height:5" coordorigin="5,111" coordsize="5,5">
                    <v:shape style="position:absolute;left:5;top:111;width:5;height:5" coordorigin="5,111" coordsize="5,5" path="m10,115l7,115,7,113,5,111e" filled="false" stroked="true" strokeweight=".25pt" strokecolor="#050100">
                      <v:path arrowok="t"/>
                    </v:shape>
                  </v:group>
                  <v:group style="position:absolute;left:163;top:187;width:60;height:15" coordorigin="163,187" coordsize="60,15">
                    <v:shape style="position:absolute;left:163;top:187;width:60;height:15" coordorigin="163,187" coordsize="60,15" path="m223,202l221,199,214,199,207,197,199,195,192,195,185,192,178,190,171,187,163,187e" filled="false" stroked="true" strokeweight=".25pt" strokecolor="#050100">
                      <v:path arrowok="t"/>
                    </v:shape>
                  </v:group>
                  <v:group style="position:absolute;left:113;top:171;width:29;height:10" coordorigin="113,171" coordsize="29,10">
                    <v:shape style="position:absolute;left:113;top:171;width:29;height:10" coordorigin="113,171" coordsize="29,10" path="m142,180l135,178,127,175,120,173,113,171e" filled="false" stroked="true" strokeweight=".25pt" strokecolor="#050100">
                      <v:path arrowok="t"/>
                    </v:shape>
                  </v:group>
                  <v:group style="position:absolute;left:72;top:156;width:36;height:15" coordorigin="72,156" coordsize="36,15">
                    <v:shape style="position:absolute;left:72;top:156;width:36;height:15" coordorigin="72,156" coordsize="36,15" path="m108,171l103,168,99,166,94,166,89,163,87,161,82,159,77,156,72,156e" filled="false" stroked="true" strokeweight=".25pt" strokecolor="#050100">
                      <v:path arrowok="t"/>
                    </v:shape>
                  </v:group>
                  <v:group style="position:absolute;left:41;top:139;width:27;height:15" coordorigin="41,139" coordsize="27,15">
                    <v:shape style="position:absolute;left:41;top:139;width:27;height:15" coordorigin="41,139" coordsize="27,15" path="m67,154l65,151,60,149,58,149,53,147,51,144,48,144,43,142,41,139e" filled="false" stroked="true" strokeweight=".25pt" strokecolor="#050100">
                      <v:path arrowok="t"/>
                    </v:shape>
                  </v:group>
                  <v:group style="position:absolute;left:17;top:123;width:22;height:15" coordorigin="17,123" coordsize="22,15">
                    <v:shape style="position:absolute;left:17;top:123;width:22;height:15" coordorigin="17,123" coordsize="22,15" path="m39,137l36,137,34,135,29,132,26,130,24,130,22,127,19,125,17,123e" filled="false" stroked="true" strokeweight=".25pt" strokecolor="#050100">
                      <v:path arrowok="t"/>
                    </v:shape>
                  </v:group>
                  <v:group style="position:absolute;left:16;top:118;width:2;height:5" coordorigin="16,118" coordsize="2,5">
                    <v:shape style="position:absolute;left:16;top:118;width:2;height:5" coordorigin="16,118" coordsize="0,5" path="m16,118l16,123e" filled="false" stroked="true" strokeweight=".119pt" strokecolor="#0501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5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b/>
                <w:bCs/>
                <w:sz w:val="18"/>
                <w:szCs w:val="18"/>
              </w:rPr>
            </w:pPr>
          </w:p>
        </w:tc>
        <w:tc>
          <w:tcPr>
            <w:tcW w:w="1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>
            <w:pPr>
              <w:pStyle w:val="TableParagraph"/>
              <w:spacing w:line="240" w:lineRule="auto" w:before="143"/>
              <w:ind w:right="9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53"/>
                <w:sz w:val="22"/>
              </w:rPr>
              <w:t>1</w:t>
            </w:r>
            <w:r>
              <w:rPr>
                <w:rFonts w:ascii="Lucida Sans Unicode"/>
                <w:sz w:val="22"/>
              </w:rPr>
            </w:r>
          </w:p>
        </w:tc>
      </w:tr>
      <w:tr>
        <w:trPr>
          <w:trHeight w:val="228" w:hRule="exact"/>
        </w:trPr>
        <w:tc>
          <w:tcPr>
            <w:tcW w:w="1158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25"/>
              <w:ind w:right="7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31F20"/>
                <w:w w:val="108"/>
                <w:sz w:val="22"/>
              </w:rPr>
              <w:t>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7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sz w:val="22"/>
              </w:rPr>
              <w:t>Firebox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1046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7" w:space="0" w:color="050000"/>
            </w:tcBorders>
          </w:tcPr>
          <w:p>
            <w:pPr/>
          </w:p>
        </w:tc>
        <w:tc>
          <w:tcPr>
            <w:tcW w:w="208" w:type="dxa"/>
            <w:tcBorders>
              <w:top w:val="single" w:sz="8" w:space="0" w:color="231F20"/>
              <w:left w:val="single" w:sz="7" w:space="0" w:color="050000"/>
              <w:bottom w:val="single" w:sz="7" w:space="0" w:color="050000"/>
              <w:right w:val="single" w:sz="7" w:space="0" w:color="050000"/>
            </w:tcBorders>
          </w:tcPr>
          <w:p>
            <w:pPr/>
          </w:p>
        </w:tc>
        <w:tc>
          <w:tcPr>
            <w:tcW w:w="122" w:type="dxa"/>
            <w:tcBorders>
              <w:top w:val="single" w:sz="36" w:space="0" w:color="231F20"/>
              <w:left w:val="single" w:sz="7" w:space="0" w:color="050000"/>
              <w:bottom w:val="single" w:sz="7" w:space="0" w:color="050000"/>
              <w:right w:val="single" w:sz="7" w:space="0" w:color="050000"/>
            </w:tcBorders>
          </w:tcPr>
          <w:p>
            <w:pPr/>
          </w:p>
        </w:tc>
        <w:tc>
          <w:tcPr>
            <w:tcW w:w="232" w:type="dxa"/>
            <w:tcBorders>
              <w:top w:val="single" w:sz="8" w:space="0" w:color="231F20"/>
              <w:left w:val="single" w:sz="7" w:space="0" w:color="050000"/>
              <w:bottom w:val="single" w:sz="7" w:space="0" w:color="050000"/>
              <w:right w:val="single" w:sz="7" w:space="0" w:color="050000"/>
            </w:tcBorders>
          </w:tcPr>
          <w:p>
            <w:pPr/>
          </w:p>
        </w:tc>
        <w:tc>
          <w:tcPr>
            <w:tcW w:w="704" w:type="dxa"/>
            <w:gridSpan w:val="2"/>
            <w:tcBorders>
              <w:top w:val="single" w:sz="8" w:space="0" w:color="231F20"/>
              <w:left w:val="single" w:sz="7" w:space="0" w:color="05000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139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16" w:space="0" w:color="231F20"/>
            </w:tcBorders>
          </w:tcPr>
          <w:p>
            <w:pPr>
              <w:pStyle w:val="TableParagraph"/>
              <w:spacing w:line="240" w:lineRule="auto" w:before="95"/>
              <w:ind w:right="9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53"/>
                <w:sz w:val="22"/>
              </w:rPr>
              <w:t>1</w:t>
            </w:r>
            <w:r>
              <w:rPr>
                <w:rFonts w:ascii="Lucida Sans Unicode"/>
                <w:sz w:val="22"/>
              </w:rPr>
            </w:r>
          </w:p>
        </w:tc>
      </w:tr>
      <w:tr>
        <w:trPr>
          <w:trHeight w:val="290" w:hRule="exact"/>
        </w:trPr>
        <w:tc>
          <w:tcPr>
            <w:tcW w:w="1158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753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608" w:type="dxa"/>
            <w:gridSpan w:val="4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single" w:sz="7" w:space="0" w:color="050000"/>
            </w:tcBorders>
          </w:tcPr>
          <w:p>
            <w:pPr/>
          </w:p>
        </w:tc>
        <w:tc>
          <w:tcPr>
            <w:tcW w:w="111" w:type="dxa"/>
            <w:tcBorders>
              <w:top w:val="single" w:sz="5" w:space="0" w:color="050000"/>
              <w:left w:val="single" w:sz="7" w:space="0" w:color="050000"/>
              <w:bottom w:val="single" w:sz="8" w:space="0" w:color="231F20"/>
              <w:right w:val="single" w:sz="1" w:space="0" w:color="05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1" w:space="0" w:color="05000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399" w:type="dxa"/>
            <w:vMerge/>
            <w:tcBorders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>
            <w:pPr/>
          </w:p>
        </w:tc>
      </w:tr>
      <w:tr>
        <w:trPr>
          <w:trHeight w:val="556" w:hRule="exact"/>
        </w:trPr>
        <w:tc>
          <w:tcPr>
            <w:tcW w:w="115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3"/>
              <w:ind w:right="6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31F20"/>
                <w:w w:val="108"/>
                <w:sz w:val="22"/>
              </w:rPr>
              <w:t>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42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90"/>
                <w:sz w:val="22"/>
              </w:rPr>
              <w:t>Cast</w:t>
            </w:r>
            <w:r>
              <w:rPr>
                <w:rFonts w:ascii="Lucida Sans Unicode"/>
                <w:color w:val="231F20"/>
                <w:spacing w:val="-17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iron</w:t>
            </w:r>
            <w:r>
              <w:rPr>
                <w:rFonts w:ascii="Lucida Sans Unicode"/>
                <w:color w:val="231F20"/>
                <w:spacing w:val="-17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cooking</w:t>
            </w:r>
            <w:r>
              <w:rPr>
                <w:rFonts w:ascii="Lucida Sans Unicode"/>
                <w:color w:val="231F20"/>
                <w:spacing w:val="-17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plate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2312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412" w:lineRule="exact"/>
              <w:ind w:left="88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7"/>
                <w:sz w:val="20"/>
                <w:szCs w:val="20"/>
              </w:rPr>
              <w:drawing>
                <wp:inline distT="0" distB="0" distL="0" distR="0">
                  <wp:extent cx="477911" cy="261937"/>
                  <wp:effectExtent l="0" t="0" r="0" b="0"/>
                  <wp:docPr id="23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11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eastAsia="Calibri"/>
                <w:position w:val="-7"/>
                <w:sz w:val="20"/>
                <w:szCs w:val="20"/>
              </w:rPr>
            </w:r>
          </w:p>
        </w:tc>
        <w:tc>
          <w:tcPr>
            <w:tcW w:w="1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>
            <w:pPr>
              <w:pStyle w:val="TableParagraph"/>
              <w:spacing w:line="240" w:lineRule="auto" w:before="139"/>
              <w:ind w:right="9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53"/>
                <w:sz w:val="22"/>
              </w:rPr>
              <w:t>1</w:t>
            </w:r>
            <w:r>
              <w:rPr>
                <w:rFonts w:ascii="Lucida Sans Unicode"/>
                <w:sz w:val="22"/>
              </w:rPr>
            </w:r>
          </w:p>
        </w:tc>
      </w:tr>
      <w:tr>
        <w:trPr>
          <w:trHeight w:val="556" w:hRule="exact"/>
        </w:trPr>
        <w:tc>
          <w:tcPr>
            <w:tcW w:w="115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92"/>
              <w:ind w:right="6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31F20"/>
                <w:w w:val="108"/>
                <w:sz w:val="22"/>
              </w:rPr>
              <w:t>6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62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90"/>
                <w:sz w:val="22"/>
              </w:rPr>
              <w:t>Cast</w:t>
            </w:r>
            <w:r>
              <w:rPr>
                <w:rFonts w:ascii="Lucida Sans Unicode"/>
                <w:color w:val="231F20"/>
                <w:spacing w:val="-23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iron</w:t>
            </w:r>
            <w:r>
              <w:rPr>
                <w:rFonts w:ascii="Lucida Sans Unicode"/>
                <w:color w:val="231F20"/>
                <w:spacing w:val="-23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cooking</w:t>
            </w:r>
            <w:r>
              <w:rPr>
                <w:rFonts w:ascii="Lucida Sans Unicode"/>
                <w:color w:val="231F20"/>
                <w:spacing w:val="-23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grill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2312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397" w:lineRule="exact"/>
              <w:ind w:left="79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7"/>
                <w:sz w:val="20"/>
                <w:szCs w:val="20"/>
              </w:rPr>
              <w:drawing>
                <wp:inline distT="0" distB="0" distL="0" distR="0">
                  <wp:extent cx="481218" cy="252412"/>
                  <wp:effectExtent l="0" t="0" r="0" b="0"/>
                  <wp:docPr id="25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18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eastAsia="Calibri"/>
                <w:position w:val="-7"/>
                <w:sz w:val="20"/>
                <w:szCs w:val="20"/>
              </w:rPr>
            </w:r>
          </w:p>
        </w:tc>
        <w:tc>
          <w:tcPr>
            <w:tcW w:w="1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>
            <w:pPr>
              <w:pStyle w:val="TableParagraph"/>
              <w:spacing w:line="240" w:lineRule="auto" w:before="159"/>
              <w:ind w:right="9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53"/>
                <w:sz w:val="22"/>
              </w:rPr>
              <w:t>1</w:t>
            </w:r>
            <w:r>
              <w:rPr>
                <w:rFonts w:ascii="Lucida Sans Unicode"/>
                <w:sz w:val="22"/>
              </w:rPr>
            </w:r>
          </w:p>
        </w:tc>
      </w:tr>
      <w:tr>
        <w:trPr>
          <w:trHeight w:val="563" w:hRule="exact"/>
        </w:trPr>
        <w:tc>
          <w:tcPr>
            <w:tcW w:w="115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6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31F20"/>
                <w:w w:val="108"/>
                <w:sz w:val="22"/>
              </w:rPr>
              <w:t>7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8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sz w:val="22"/>
              </w:rPr>
              <w:t>Thermometer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2312" w:type="dxa"/>
            <w:gridSpan w:val="6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425" w:lineRule="exact"/>
              <w:ind w:left="98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7"/>
                <w:sz w:val="20"/>
                <w:szCs w:val="20"/>
              </w:rPr>
              <w:pict>
                <v:group style="width:22.85pt;height:21.25pt;mso-position-horizontal-relative:char;mso-position-vertical-relative:line" coordorigin="0,0" coordsize="457,425">
                  <v:group style="position:absolute;left:170;top:67;width:3;height:3" coordorigin="170,67" coordsize="3,3">
                    <v:shape style="position:absolute;left:170;top:67;width:3;height:3" coordorigin="170,67" coordsize="3,3" path="m173,67l170,70e" filled="false" stroked="true" strokeweight=".25pt" strokecolor="#050100">
                      <v:path arrowok="t"/>
                    </v:shape>
                  </v:group>
                  <v:group style="position:absolute;left:185;top:70;width:2;height:5" coordorigin="185,70" coordsize="2,5">
                    <v:shape style="position:absolute;left:185;top:70;width:2;height:5" coordorigin="185,70" coordsize="0,5" path="m185,70l185,75e" filled="false" stroked="true" strokeweight=".25pt" strokecolor="#050100">
                      <v:path arrowok="t"/>
                    </v:shape>
                  </v:group>
                  <v:group style="position:absolute;left:173;top:79;width:3;height:3" coordorigin="173,79" coordsize="3,3">
                    <v:shape style="position:absolute;left:173;top:79;width:3;height:3" coordorigin="173,79" coordsize="3,3" path="m175,79l173,82e" filled="false" stroked="true" strokeweight=".25pt" strokecolor="#050100">
                      <v:path arrowok="t"/>
                    </v:shape>
                  </v:group>
                  <v:group style="position:absolute;left:199;top:120;width:2;height:8" coordorigin="199,120" coordsize="2,8">
                    <v:shape style="position:absolute;left:199;top:120;width:2;height:8" coordorigin="199,120" coordsize="0,8" path="m199,120l199,127e" filled="false" stroked="true" strokeweight=".2514pt" strokecolor="#050100">
                      <v:path arrowok="t"/>
                    </v:shape>
                  </v:group>
                  <v:group style="position:absolute;left:322;top:137;width:15;height:8" coordorigin="322,137" coordsize="15,8">
                    <v:shape style="position:absolute;left:322;top:137;width:15;height:8" coordorigin="322,137" coordsize="15,8" path="m336,137l322,144,336,139e" filled="false" stroked="true" strokeweight=".25pt" strokecolor="#050100">
                      <v:path arrowok="t"/>
                    </v:shape>
                  </v:group>
                  <v:group style="position:absolute;left:324;top:142;width:15;height:8" coordorigin="324,142" coordsize="15,8">
                    <v:shape style="position:absolute;left:324;top:142;width:15;height:8" coordorigin="324,142" coordsize="15,8" path="m338,142l324,149e" filled="false" stroked="true" strokeweight=".25pt" strokecolor="#050100">
                      <v:path arrowok="t"/>
                    </v:shape>
                  </v:group>
                  <v:group style="position:absolute;left:303;top:146;width:15;height:8" coordorigin="303,146" coordsize="15,8">
                    <v:shape style="position:absolute;left:303;top:146;width:15;height:8" coordorigin="303,146" coordsize="15,8" path="m303,151l317,146,303,154e" filled="false" stroked="true" strokeweight=".25pt" strokecolor="#050100">
                      <v:path arrowok="t"/>
                    </v:shape>
                  </v:group>
                  <v:group style="position:absolute;left:305;top:151;width:15;height:5" coordorigin="305,151" coordsize="15,5">
                    <v:shape style="position:absolute;left:305;top:151;width:15;height:5" coordorigin="305,151" coordsize="15,5" path="m319,151l305,156e" filled="false" stroked="true" strokeweight=".25pt" strokecolor="#050100">
                      <v:path arrowok="t"/>
                    </v:shape>
                  </v:group>
                  <v:group style="position:absolute;left:245;top:122;width:8;height:3" coordorigin="245,122" coordsize="8,3">
                    <v:shape style="position:absolute;left:245;top:122;width:8;height:3" coordorigin="245,122" coordsize="8,3" path="m252,122l245,125e" filled="false" stroked="true" strokeweight=".25pt" strokecolor="#050100">
                      <v:path arrowok="t"/>
                    </v:shape>
                  </v:group>
                  <v:group style="position:absolute;left:271;top:142;width:8;height:5" coordorigin="271,142" coordsize="8,5">
                    <v:shape style="position:absolute;left:271;top:142;width:8;height:5" coordorigin="271,142" coordsize="8,5" path="m278,142l271,146e" filled="false" stroked="true" strokeweight=".25pt" strokecolor="#050100">
                      <v:path arrowok="t"/>
                    </v:shape>
                  </v:group>
                  <v:group style="position:absolute;left:247;top:122;width:5;height:5" coordorigin="247,122" coordsize="5,5">
                    <v:shape style="position:absolute;left:247;top:122;width:5;height:5" coordorigin="247,122" coordsize="5,5" path="m247,127l252,122e" filled="false" stroked="true" strokeweight=".25pt" strokecolor="#050100">
                      <v:path arrowok="t"/>
                    </v:shape>
                  </v:group>
                  <v:group style="position:absolute;left:274;top:144;width:8;height:3" coordorigin="274,144" coordsize="8,3">
                    <v:shape style="position:absolute;left:274;top:144;width:8;height:3" coordorigin="274,144" coordsize="8,3" path="m274,146l281,144e" filled="false" stroked="true" strokeweight=".25pt" strokecolor="#050100">
                      <v:path arrowok="t"/>
                    </v:shape>
                  </v:group>
                  <v:group style="position:absolute;left:278;top:137;width:2;height:15" coordorigin="278,137" coordsize="2,15">
                    <v:shape style="position:absolute;left:278;top:137;width:2;height:15" coordorigin="278,137" coordsize="0,15" path="m278,137l278,151e" filled="false" stroked="true" strokeweight=".2514pt" strokecolor="#050100">
                      <v:path arrowok="t"/>
                    </v:shape>
                  </v:group>
                  <v:group style="position:absolute;left:94;top:226;width:27;height:10" coordorigin="94,226" coordsize="27,10">
                    <v:shape style="position:absolute;left:94;top:226;width:27;height:10" coordorigin="94,226" coordsize="27,10" path="m120,226l94,235e" filled="false" stroked="true" strokeweight=".25pt" strokecolor="#050100">
                      <v:path arrowok="t"/>
                    </v:shape>
                  </v:group>
                  <v:group style="position:absolute;left:94;top:226;width:32;height:15" coordorigin="94,226" coordsize="32,15">
                    <v:shape style="position:absolute;left:94;top:226;width:32;height:15" coordorigin="94,226" coordsize="32,15" path="m94,240l125,226e" filled="false" stroked="true" strokeweight=".25pt" strokecolor="#050100">
                      <v:path arrowok="t"/>
                    </v:shape>
                  </v:group>
                  <v:group style="position:absolute;left:96;top:231;width:32;height:12" coordorigin="96,231" coordsize="32,12">
                    <v:shape style="position:absolute;left:96;top:231;width:32;height:12" coordorigin="96,231" coordsize="32,12" path="m127,231l96,243e" filled="false" stroked="true" strokeweight=".25pt" strokecolor="#050100">
                      <v:path arrowok="t"/>
                    </v:shape>
                  </v:group>
                  <v:group style="position:absolute;left:200;top:96;width:2;height:5" coordorigin="200,96" coordsize="2,5">
                    <v:shape style="position:absolute;left:200;top:96;width:2;height:5" coordorigin="200,96" coordsize="0,5" path="m200,96l200,101e" filled="false" stroked="true" strokeweight=".119pt" strokecolor="#050100">
                      <v:path arrowok="t"/>
                    </v:shape>
                  </v:group>
                  <v:group style="position:absolute;left:324;top:144;width:15;height:8" coordorigin="324,144" coordsize="15,8">
                    <v:shape style="position:absolute;left:324;top:144;width:15;height:8" coordorigin="324,144" coordsize="15,8" path="m324,149l338,144,324,151e" filled="false" stroked="true" strokeweight=".25pt" strokecolor="#050100">
                      <v:path arrowok="t"/>
                    </v:shape>
                  </v:group>
                  <v:group style="position:absolute;left:326;top:149;width:15;height:5" coordorigin="326,149" coordsize="15,5">
                    <v:shape style="position:absolute;left:326;top:149;width:15;height:5" coordorigin="326,149" coordsize="15,5" path="m341,149l326,154e" filled="false" stroked="true" strokeweight=".25pt" strokecolor="#050100">
                      <v:path arrowok="t"/>
                    </v:shape>
                  </v:group>
                  <v:group style="position:absolute;left:310;top:151;width:10;height:5" coordorigin="310,151" coordsize="10,5">
                    <v:shape style="position:absolute;left:310;top:151;width:10;height:5" coordorigin="310,151" coordsize="10,5" path="m310,154l319,151,310,156e" filled="false" stroked="true" strokeweight=".25pt" strokecolor="#050100">
                      <v:path arrowok="t"/>
                    </v:shape>
                  </v:group>
                  <v:group style="position:absolute;left:312;top:156;width:8;height:3" coordorigin="312,156" coordsize="8,3">
                    <v:shape style="position:absolute;left:312;top:156;width:8;height:3" coordorigin="312,156" coordsize="8,3" path="m319,156l312,159e" filled="false" stroked="true" strokeweight=".25pt" strokecolor="#050100">
                      <v:path arrowok="t"/>
                    </v:shape>
                  </v:group>
                  <v:group style="position:absolute;left:283;top:147;width:3;height:3" coordorigin="283,147" coordsize="3,3">
                    <v:shape style="position:absolute;left:283;top:147;width:3;height:3" coordorigin="283,147" coordsize="3,3" path="m286,147l283,149e" filled="false" stroked="true" strokeweight=".25pt" strokecolor="#050100">
                      <v:path arrowok="t"/>
                    </v:shape>
                  </v:group>
                  <v:group style="position:absolute;left:67;top:144;width:12;height:5" coordorigin="67,144" coordsize="12,5">
                    <v:shape style="position:absolute;left:67;top:144;width:12;height:5" coordorigin="67,144" coordsize="12,5" path="m79,144l67,149e" filled="false" stroked="true" strokeweight=".25pt" strokecolor="#050100">
                      <v:path arrowok="t"/>
                    </v:shape>
                  </v:group>
                  <v:group style="position:absolute;left:70;top:144;width:12;height:5" coordorigin="70,144" coordsize="12,5">
                    <v:shape style="position:absolute;left:70;top:144;width:12;height:5" coordorigin="70,144" coordsize="12,5" path="m70,149l82,144e" filled="false" stroked="true" strokeweight=".25pt" strokecolor="#050100">
                      <v:path arrowok="t"/>
                    </v:shape>
                  </v:group>
                  <v:group style="position:absolute;left:74;top:146;width:8;height:5" coordorigin="74,146" coordsize="8,5">
                    <v:shape style="position:absolute;left:74;top:146;width:8;height:5" coordorigin="74,146" coordsize="8,5" path="m82,146l74,151e" filled="false" stroked="true" strokeweight=".25pt" strokecolor="#050100">
                      <v:path arrowok="t"/>
                    </v:shape>
                  </v:group>
                  <v:group style="position:absolute;left:103;top:221;width:17;height:5" coordorigin="103,221" coordsize="17,5">
                    <v:shape style="position:absolute;left:103;top:221;width:17;height:5" coordorigin="103,221" coordsize="17,5" path="m103,226l120,221,106,226e" filled="false" stroked="true" strokeweight=".25pt" strokecolor="#050100">
                      <v:path arrowok="t"/>
                    </v:shape>
                  </v:group>
                  <v:group style="position:absolute;left:106;top:223;width:15;height:5" coordorigin="106,223" coordsize="15,5">
                    <v:shape style="position:absolute;left:106;top:223;width:15;height:5" coordorigin="106,223" coordsize="15,5" path="m120,223l106,228e" filled="false" stroked="true" strokeweight=".25pt" strokecolor="#050100">
                      <v:path arrowok="t"/>
                    </v:shape>
                  </v:group>
                  <v:group style="position:absolute;left:206;top:94;width:3;height:3" coordorigin="206,94" coordsize="3,3">
                    <v:shape style="position:absolute;left:206;top:94;width:3;height:3" coordorigin="206,94" coordsize="3,3" path="m209,94l206,96e" filled="false" stroked="true" strokeweight=".25pt" strokecolor="#050100">
                      <v:path arrowok="t"/>
                    </v:shape>
                  </v:group>
                  <v:group style="position:absolute;left:324;top:151;width:17;height:5" coordorigin="324,151" coordsize="17,5">
                    <v:shape style="position:absolute;left:324;top:151;width:17;height:5" coordorigin="324,151" coordsize="17,5" path="m341,151l324,156,341,151xe" filled="false" stroked="true" strokeweight=".25pt" strokecolor="#050100">
                      <v:path arrowok="t"/>
                    </v:shape>
                  </v:group>
                  <v:group style="position:absolute;left:326;top:154;width:15;height:8" coordorigin="326,154" coordsize="15,8">
                    <v:shape style="position:absolute;left:326;top:154;width:15;height:8" coordorigin="326,154" coordsize="15,8" path="m341,154l326,161e" filled="false" stroked="true" strokeweight=".25pt" strokecolor="#050100">
                      <v:path arrowok="t"/>
                    </v:shape>
                  </v:group>
                  <v:group style="position:absolute;left:211;top:115;width:2;height:8" coordorigin="211,115" coordsize="2,8">
                    <v:shape style="position:absolute;left:211;top:115;width:2;height:8" coordorigin="211,115" coordsize="0,8" path="m211,115l211,123e" filled="false" stroked="true" strokeweight=".2502pt" strokecolor="#050100">
                      <v:path arrowok="t"/>
                    </v:shape>
                  </v:group>
                  <v:group style="position:absolute;left:305;top:156;width:15;height:5" coordorigin="305,156" coordsize="15,5">
                    <v:shape style="position:absolute;left:305;top:156;width:15;height:5" coordorigin="305,156" coordsize="15,5" path="m319,156l305,161,319,156xe" filled="false" stroked="true" strokeweight=".25pt" strokecolor="#050100">
                      <v:path arrowok="t"/>
                    </v:shape>
                  </v:group>
                  <v:group style="position:absolute;left:307;top:161;width:15;height:5" coordorigin="307,161" coordsize="15,5">
                    <v:shape style="position:absolute;left:307;top:161;width:15;height:5" coordorigin="307,161" coordsize="15,5" path="m322,161l307,166e" filled="false" stroked="true" strokeweight=".25pt" strokecolor="#050100">
                      <v:path arrowok="t"/>
                    </v:shape>
                  </v:group>
                  <v:group style="position:absolute;left:190;top:70;width:2;height:25" coordorigin="190,70" coordsize="2,25">
                    <v:shape style="position:absolute;left:190;top:70;width:2;height:25" coordorigin="190,70" coordsize="0,25" path="m190,70l190,94e" filled="false" stroked="true" strokeweight=".2501pt" strokecolor="#050100">
                      <v:path arrowok="t"/>
                    </v:shape>
                  </v:group>
                  <v:group style="position:absolute;left:173;top:65;width:2;height:20" coordorigin="173,65" coordsize="2,20">
                    <v:shape style="position:absolute;left:173;top:65;width:2;height:20" coordorigin="173,65" coordsize="0,20" path="m173,65l173,84e" filled="false" stroked="true" strokeweight=".25pt" strokecolor="#050100">
                      <v:path arrowok="t"/>
                    </v:shape>
                  </v:group>
                  <v:group style="position:absolute;left:175;top:65;width:2;height:22" coordorigin="175,65" coordsize="2,22">
                    <v:shape style="position:absolute;left:175;top:65;width:2;height:22" coordorigin="175,65" coordsize="0,22" path="m175,65l175,87e" filled="false" stroked="true" strokeweight=".25pt" strokecolor="#050100">
                      <v:path arrowok="t"/>
                    </v:shape>
                  </v:group>
                  <v:group style="position:absolute;left:186;top:79;width:2;height:13" coordorigin="186,79" coordsize="2,13">
                    <v:shape style="position:absolute;left:186;top:79;width:2;height:13" coordorigin="186,79" coordsize="0,13" path="m186,79l186,91e" filled="false" stroked="true" strokeweight=".121pt" strokecolor="#050100">
                      <v:path arrowok="t"/>
                    </v:shape>
                  </v:group>
                  <v:group style="position:absolute;left:364;top:106;width:2;height:5" coordorigin="364,106" coordsize="2,5">
                    <v:shape style="position:absolute;left:364;top:106;width:2;height:5" coordorigin="364,106" coordsize="0,5" path="m364,106l364,111e" filled="false" stroked="true" strokeweight=".119pt" strokecolor="#050100">
                      <v:path arrowok="t"/>
                    </v:shape>
                  </v:group>
                  <v:group style="position:absolute;left:360;top:118;width:3;height:3" coordorigin="360,118" coordsize="3,3">
                    <v:shape style="position:absolute;left:360;top:118;width:3;height:3" coordorigin="360,118" coordsize="3,3" path="m362,118l360,120e" filled="false" stroked="true" strokeweight=".25pt" strokecolor="#050100">
                      <v:path arrowok="t"/>
                    </v:shape>
                  </v:group>
                  <v:group style="position:absolute;left:377;top:113;width:3;height:3" coordorigin="377,113" coordsize="3,3">
                    <v:shape style="position:absolute;left:377;top:113;width:3;height:3" coordorigin="377,113" coordsize="3,3" path="m379,113l377,115e" filled="false" stroked="true" strokeweight=".25pt" strokecolor="#050100">
                      <v:path arrowok="t"/>
                    </v:shape>
                  </v:group>
                  <v:group style="position:absolute;left:73;top:238;width:2;height:5" coordorigin="73,238" coordsize="2,5">
                    <v:shape style="position:absolute;left:73;top:238;width:2;height:5" coordorigin="73,238" coordsize="0,5" path="m73,238l73,243e" filled="false" stroked="true" strokeweight=".121pt" strokecolor="#050100">
                      <v:path arrowok="t"/>
                    </v:shape>
                  </v:group>
                  <v:group style="position:absolute;left:88;top:242;width:2;height:5" coordorigin="88,242" coordsize="2,5">
                    <v:shape style="position:absolute;left:88;top:242;width:2;height:5" coordorigin="88,242" coordsize="0,5" path="m88,242l88,247e" filled="false" stroked="true" strokeweight=".119pt" strokecolor="#050100">
                      <v:path arrowok="t"/>
                    </v:shape>
                  </v:group>
                  <v:group style="position:absolute;left:84;top:252;width:3;height:3" coordorigin="84,252" coordsize="3,3">
                    <v:shape style="position:absolute;left:84;top:252;width:3;height:3" coordorigin="84,252" coordsize="3,3" path="m86,252l84,254e" filled="false" stroked="true" strokeweight=".25pt" strokecolor="#050100">
                      <v:path arrowok="t"/>
                    </v:shape>
                  </v:group>
                  <v:group style="position:absolute;left:242;top:226;width:3;height:3" coordorigin="242,226" coordsize="3,3">
                    <v:shape style="position:absolute;left:242;top:226;width:3;height:3" coordorigin="242,226" coordsize="3,3" path="m245,226l242,228e" filled="false" stroked="true" strokeweight=".25pt" strokecolor="#050100">
                      <v:path arrowok="t"/>
                    </v:shape>
                  </v:group>
                  <v:group style="position:absolute;left:350;top:199;width:3;height:3" coordorigin="350,199" coordsize="3,3">
                    <v:shape style="position:absolute;left:350;top:199;width:3;height:3" coordorigin="350,199" coordsize="3,3" path="m353,199l350,202e" filled="false" stroked="true" strokeweight=".25pt" strokecolor="#050100">
                      <v:path arrowok="t"/>
                    </v:shape>
                  </v:group>
                  <v:group style="position:absolute;left:353;top:206;width:3;height:3" coordorigin="353,206" coordsize="3,3">
                    <v:shape style="position:absolute;left:353;top:206;width:3;height:3" coordorigin="353,206" coordsize="3,3" path="m355,206l353,209e" filled="false" stroked="true" strokeweight=".25pt" strokecolor="#050100">
                      <v:path arrowok="t"/>
                    </v:shape>
                  </v:group>
                  <v:group style="position:absolute;left:370;top:202;width:3;height:3" coordorigin="370,202" coordsize="3,3">
                    <v:shape style="position:absolute;left:370;top:202;width:3;height:3" coordorigin="370,202" coordsize="3,3" path="m372,202l370,204e" filled="false" stroked="true" strokeweight=".25pt" strokecolor="#050100">
                      <v:path arrowok="t"/>
                    </v:shape>
                  </v:group>
                  <v:group style="position:absolute;left:382;top:202;width:3;height:3" coordorigin="382,202" coordsize="3,3">
                    <v:shape style="position:absolute;left:382;top:202;width:3;height:3" coordorigin="382,202" coordsize="3,3" path="m382,204l384,202e" filled="false" stroked="true" strokeweight=".25pt" strokecolor="#050100">
                      <v:path arrowok="t"/>
                    </v:shape>
                  </v:group>
                  <v:group style="position:absolute;left:281;top:286;width:3;height:3" coordorigin="281,286" coordsize="3,3">
                    <v:shape style="position:absolute;left:281;top:286;width:3;height:3" coordorigin="281,286" coordsize="3,3" path="m281,288l283,286e" filled="false" stroked="true" strokeweight=".25pt" strokecolor="#050100">
                      <v:path arrowok="t"/>
                    </v:shape>
                  </v:group>
                  <v:group style="position:absolute;left:284;top:283;width:2;height:10" coordorigin="284,283" coordsize="2,10">
                    <v:shape style="position:absolute;left:284;top:283;width:2;height:10" coordorigin="284,283" coordsize="0,10" path="m284,283l284,293e" filled="false" stroked="true" strokeweight=".121pt" strokecolor="#050100">
                      <v:path arrowok="t"/>
                    </v:shape>
                  </v:group>
                  <v:group style="position:absolute;left:297;top:288;width:2;height:5" coordorigin="297,288" coordsize="2,5">
                    <v:shape style="position:absolute;left:297;top:288;width:2;height:5" coordorigin="297,288" coordsize="0,5" path="m297,288l297,293e" filled="false" stroked="true" strokeweight=".121pt" strokecolor="#050100">
                      <v:path arrowok="t"/>
                    </v:shape>
                  </v:group>
                  <v:group style="position:absolute;left:182;top:134;width:3;height:3" coordorigin="182,134" coordsize="3,3">
                    <v:shape style="position:absolute;left:182;top:134;width:3;height:3" coordorigin="182,134" coordsize="3,3" path="m182,137l185,134e" filled="false" stroked="true" strokeweight=".25pt" strokecolor="#050100">
                      <v:path arrowok="t"/>
                    </v:shape>
                  </v:group>
                  <v:group style="position:absolute;left:185;top:135;width:2;height:8" coordorigin="185,135" coordsize="2,8">
                    <v:shape style="position:absolute;left:185;top:135;width:2;height:8" coordorigin="185,135" coordsize="0,8" path="m185,135l185,142e" filled="false" stroked="true" strokeweight=".25pt" strokecolor="#050100">
                      <v:path arrowok="t"/>
                    </v:shape>
                  </v:group>
                  <v:group style="position:absolute;left:303;top:132;width:8;height:8" coordorigin="303,132" coordsize="8,8">
                    <v:shape style="position:absolute;left:303;top:132;width:8;height:8" coordorigin="303,132" coordsize="8,8" path="m303,137l310,132,303,139e" filled="false" stroked="true" strokeweight=".25pt" strokecolor="#050100">
                      <v:path arrowok="t"/>
                    </v:shape>
                  </v:group>
                  <v:group style="position:absolute;left:305;top:137;width:8;height:5" coordorigin="305,137" coordsize="8,5">
                    <v:shape style="position:absolute;left:305;top:137;width:8;height:5" coordorigin="305,137" coordsize="8,5" path="m312,137l305,142e" filled="false" stroked="true" strokeweight=".25pt" strokecolor="#050100">
                      <v:path arrowok="t"/>
                    </v:shape>
                  </v:group>
                  <v:group style="position:absolute;left:211;top:138;width:5;height:2" coordorigin="211,138" coordsize="5,2">
                    <v:shape style="position:absolute;left:211;top:138;width:5;height:2" coordorigin="211,138" coordsize="5,0" path="m211,138l216,138e" filled="false" stroked="true" strokeweight=".12pt" strokecolor="#050100">
                      <v:path arrowok="t"/>
                    </v:shape>
                  </v:group>
                  <v:group style="position:absolute;left:149;top:199;width:2;height:13" coordorigin="149,199" coordsize="2,13">
                    <v:shape style="position:absolute;left:149;top:199;width:2;height:13" coordorigin="149,199" coordsize="0,13" path="m149,199l149,211e" filled="false" stroked="true" strokeweight=".2502pt" strokecolor="#050100">
                      <v:path arrowok="t"/>
                    </v:shape>
                  </v:group>
                  <v:group style="position:absolute;left:286;top:142;width:2;height:13" coordorigin="286,142" coordsize="2,13">
                    <v:shape style="position:absolute;left:286;top:142;width:2;height:13" coordorigin="286,142" coordsize="0,13" path="m286,142l286,154e" filled="false" stroked="true" strokeweight=".2515pt" strokecolor="#050100">
                      <v:path arrowok="t"/>
                    </v:shape>
                  </v:group>
                  <v:group style="position:absolute;left:350;top:103;width:2;height:20" coordorigin="350,103" coordsize="2,20">
                    <v:shape style="position:absolute;left:350;top:103;width:2;height:20" coordorigin="350,103" coordsize="0,20" path="m350,103l350,123e" filled="false" stroked="true" strokeweight=".2503pt" strokecolor="#050100">
                      <v:path arrowok="t"/>
                    </v:shape>
                  </v:group>
                  <v:group style="position:absolute;left:256;top:223;width:2;height:17" coordorigin="256,223" coordsize="2,17">
                    <v:shape style="position:absolute;left:256;top:223;width:2;height:17" coordorigin="256,223" coordsize="0,17" path="m256,223l256,240e" filled="false" stroked="true" strokeweight=".37pt" strokecolor="#050100">
                      <v:path arrowok="t"/>
                    </v:shape>
                  </v:group>
                  <v:group style="position:absolute;left:358;top:192;width:2;height:20" coordorigin="358,192" coordsize="2,20">
                    <v:shape style="position:absolute;left:358;top:192;width:2;height:20" coordorigin="358,192" coordsize="0,20" path="m358,192l358,211e" filled="false" stroked="true" strokeweight=".2501pt" strokecolor="#050100">
                      <v:path arrowok="t"/>
                    </v:shape>
                  </v:group>
                  <v:group style="position:absolute;left:360;top:194;width:2;height:20" coordorigin="360,194" coordsize="2,20">
                    <v:shape style="position:absolute;left:360;top:194;width:2;height:20" coordorigin="360,194" coordsize="0,20" path="m360,194l360,214e" filled="false" stroked="true" strokeweight=".2515pt" strokecolor="#050100">
                      <v:path arrowok="t"/>
                    </v:shape>
                  </v:group>
                  <v:group style="position:absolute;left:174;top:108;width:2;height:5" coordorigin="174,108" coordsize="2,5">
                    <v:shape style="position:absolute;left:174;top:108;width:2;height:5" coordorigin="174,108" coordsize="0,5" path="m174,108l174,113e" filled="false" stroked="true" strokeweight=".119pt" strokecolor="#050100">
                      <v:path arrowok="t"/>
                    </v:shape>
                  </v:group>
                  <v:group style="position:absolute;left:317;top:125;width:15;height:10" coordorigin="317,125" coordsize="15,10">
                    <v:shape style="position:absolute;left:317;top:125;width:15;height:10" coordorigin="317,125" coordsize="15,10" path="m317,132l331,125,317,134e" filled="false" stroked="true" strokeweight=".25pt" strokecolor="#050100">
                      <v:path arrowok="t"/>
                    </v:shape>
                  </v:group>
                  <v:group style="position:absolute;left:319;top:130;width:12;height:8" coordorigin="319,130" coordsize="12,8">
                    <v:shape style="position:absolute;left:319;top:130;width:12;height:8" coordorigin="319,130" coordsize="12,8" path="m331,130l319,137e" filled="false" stroked="true" strokeweight=".25pt" strokecolor="#050100">
                      <v:path arrowok="t"/>
                    </v:shape>
                  </v:group>
                  <v:group style="position:absolute;left:185;top:127;width:3;height:3" coordorigin="185,127" coordsize="3,3">
                    <v:shape style="position:absolute;left:185;top:127;width:3;height:3" coordorigin="185,127" coordsize="3,3" path="m185,130l187,127e" filled="false" stroked="true" strokeweight=".25pt" strokecolor="#050100">
                      <v:path arrowok="t"/>
                    </v:shape>
                  </v:group>
                  <v:group style="position:absolute;left:188;top:130;width:2;height:5" coordorigin="188,130" coordsize="2,5">
                    <v:shape style="position:absolute;left:188;top:130;width:2;height:5" coordorigin="188,130" coordsize="0,5" path="m188,130l188,135e" filled="false" stroked="true" strokeweight=".119pt" strokecolor="#050100">
                      <v:path arrowok="t"/>
                    </v:shape>
                  </v:group>
                  <v:group style="position:absolute;left:300;top:137;width:15;height:8" coordorigin="300,137" coordsize="15,8">
                    <v:shape style="position:absolute;left:300;top:137;width:15;height:8" coordorigin="300,137" coordsize="15,8" path="m312,137l300,144,314,137e" filled="false" stroked="true" strokeweight=".25pt" strokecolor="#050100">
                      <v:path arrowok="t"/>
                    </v:shape>
                  </v:group>
                  <v:group style="position:absolute;left:300;top:139;width:15;height:10" coordorigin="300,139" coordsize="15,10">
                    <v:shape style="position:absolute;left:300;top:139;width:15;height:10" coordorigin="300,139" coordsize="15,10" path="m314,139l300,149e" filled="false" stroked="true" strokeweight=".25pt" strokecolor="#050100">
                      <v:path arrowok="t"/>
                    </v:shape>
                  </v:group>
                  <v:group style="position:absolute;left:204;top:127;width:3;height:3" coordorigin="204,127" coordsize="3,3">
                    <v:shape style="position:absolute;left:204;top:127;width:3;height:3" coordorigin="204,127" coordsize="3,3" path="m206,127l204,130e" filled="false" stroked="true" strokeweight=".25pt" strokecolor="#050100">
                      <v:path arrowok="t"/>
                    </v:shape>
                  </v:group>
                  <v:group style="position:absolute;left:161;top:156;width:3;height:3" coordorigin="161,156" coordsize="3,3">
                    <v:shape style="position:absolute;left:161;top:156;width:3;height:3" coordorigin="161,156" coordsize="3,3" path="m163,156l161,159e" filled="false" stroked="true" strokeweight=".25pt" strokecolor="#050100">
                      <v:path arrowok="t"/>
                    </v:shape>
                  </v:group>
                  <v:group style="position:absolute;left:62;top:235;width:3;height:3" coordorigin="62,235" coordsize="3,3">
                    <v:shape style="position:absolute;left:62;top:235;width:3;height:3" coordorigin="62,235" coordsize="3,3" path="m65,235l62,238e" filled="false" stroked="true" strokeweight=".25pt" strokecolor="#050100">
                      <v:path arrowok="t"/>
                    </v:shape>
                  </v:group>
                  <v:group style="position:absolute;left:62;top:238;width:3;height:3" coordorigin="62,238" coordsize="3,3">
                    <v:shape style="position:absolute;left:62;top:238;width:3;height:3" coordorigin="62,238" coordsize="3,3" path="m62,240l65,238e" filled="false" stroked="true" strokeweight=".25pt" strokecolor="#050100">
                      <v:path arrowok="t"/>
                    </v:shape>
                  </v:group>
                  <v:group style="position:absolute;left:269;top:58;width:13;height:5" coordorigin="269,58" coordsize="13,5">
                    <v:shape style="position:absolute;left:269;top:58;width:13;height:5" coordorigin="269,58" coordsize="13,5" path="m281,58l269,63e" filled="false" stroked="true" strokeweight=".25pt" strokecolor="#050100">
                      <v:path arrowok="t"/>
                    </v:shape>
                  </v:group>
                  <v:group style="position:absolute;left:271;top:60;width:8;height:5" coordorigin="271,60" coordsize="8,5">
                    <v:shape style="position:absolute;left:271;top:60;width:8;height:5" coordorigin="271,60" coordsize="8,5" path="m271,65l278,60e" filled="false" stroked="true" strokeweight=".25pt" strokecolor="#050100">
                      <v:path arrowok="t"/>
                    </v:shape>
                  </v:group>
                  <v:group style="position:absolute;left:184;top:103;width:2;height:5" coordorigin="184,103" coordsize="2,5">
                    <v:shape style="position:absolute;left:184;top:103;width:2;height:5" coordorigin="184,103" coordsize="0,5" path="m184,103l184,108e" filled="false" stroked="true" strokeweight=".119pt" strokecolor="#050100">
                      <v:path arrowok="t"/>
                    </v:shape>
                  </v:group>
                  <v:group style="position:absolute;left:319;top:123;width:27;height:15" coordorigin="319,123" coordsize="27,15">
                    <v:shape style="position:absolute;left:319;top:123;width:27;height:15" coordorigin="319,123" coordsize="27,15" path="m346,123l319,137e" filled="false" stroked="true" strokeweight=".25pt" strokecolor="#050100">
                      <v:path arrowok="t"/>
                    </v:shape>
                  </v:group>
                  <v:group style="position:absolute;left:322;top:127;width:27;height:15" coordorigin="322,127" coordsize="27,15">
                    <v:shape style="position:absolute;left:322;top:127;width:27;height:15" coordorigin="322,127" coordsize="27,15" path="m322,142l348,127e" filled="false" stroked="true" strokeweight=".25pt" strokecolor="#050100">
                      <v:path arrowok="t"/>
                    </v:shape>
                  </v:group>
                  <v:group style="position:absolute;left:322;top:130;width:27;height:15" coordorigin="322,130" coordsize="27,15">
                    <v:shape style="position:absolute;left:322;top:130;width:27;height:15" coordorigin="322,130" coordsize="27,15" path="m348,130l322,144e" filled="false" stroked="true" strokeweight=".25pt" strokecolor="#050100">
                      <v:path arrowok="t"/>
                    </v:shape>
                  </v:group>
                  <v:group style="position:absolute;left:196;top:127;width:2;height:8" coordorigin="196,127" coordsize="2,8">
                    <v:shape style="position:absolute;left:196;top:127;width:2;height:8" coordorigin="196,127" coordsize="0,8" path="m196,127l196,135e" filled="false" stroked="true" strokeweight=".122pt" strokecolor="#050100">
                      <v:path arrowok="t"/>
                    </v:shape>
                  </v:group>
                  <v:group style="position:absolute;left:307;top:142;width:10;height:5" coordorigin="307,142" coordsize="10,5">
                    <v:shape style="position:absolute;left:307;top:142;width:10;height:5" coordorigin="307,142" coordsize="10,5" path="m314,142l307,146,317,142e" filled="false" stroked="true" strokeweight=".25pt" strokecolor="#050100">
                      <v:path arrowok="t"/>
                    </v:shape>
                  </v:group>
                  <v:group style="position:absolute;left:310;top:144;width:8;height:5" coordorigin="310,144" coordsize="8,5">
                    <v:shape style="position:absolute;left:310;top:144;width:8;height:5" coordorigin="310,144" coordsize="8,5" path="m317,144l310,149e" filled="false" stroked="true" strokeweight=".25pt" strokecolor="#050100">
                      <v:path arrowok="t"/>
                    </v:shape>
                  </v:group>
                  <v:group style="position:absolute;left:202;top:89;width:3;height:3" coordorigin="202,89" coordsize="3,3">
                    <v:shape style="position:absolute;left:202;top:89;width:3;height:3" coordorigin="202,89" coordsize="3,3" path="m204,89l202,91e" filled="false" stroked="true" strokeweight=".25pt" strokecolor="#050100">
                      <v:path arrowok="t"/>
                    </v:shape>
                  </v:group>
                  <v:group style="position:absolute;left:94;top:149;width:2;height:10" coordorigin="94,149" coordsize="2,10">
                    <v:shape style="position:absolute;left:94;top:149;width:2;height:10" coordorigin="94,149" coordsize="0,10" path="m94,149l94,159e" filled="false" stroked="true" strokeweight=".25pt" strokecolor="#050100">
                      <v:path arrowok="t"/>
                    </v:shape>
                  </v:group>
                  <v:group style="position:absolute;left:106;top:142;width:2;height:18" coordorigin="106,142" coordsize="2,18">
                    <v:shape style="position:absolute;left:106;top:142;width:2;height:18" coordorigin="106,142" coordsize="0,18" path="m106,142l106,159e" filled="false" stroked="true" strokeweight=".25pt" strokecolor="#050100">
                      <v:path arrowok="t"/>
                    </v:shape>
                  </v:group>
                  <v:group style="position:absolute;left:294;top:58;width:2;height:22" coordorigin="294,58" coordsize="2,22">
                    <v:shape style="position:absolute;left:294;top:58;width:2;height:22" coordorigin="294,58" coordsize="0,22" path="m294,58l294,79e" filled="false" stroked="true" strokeweight=".1204pt" strokecolor="#050100">
                      <v:path arrowok="t"/>
                    </v:shape>
                  </v:group>
                  <v:group style="position:absolute;left:70;top:238;width:3;height:3" coordorigin="70,238" coordsize="3,3">
                    <v:shape style="position:absolute;left:70;top:238;width:3;height:3" coordorigin="70,238" coordsize="3,3" path="m72,238l70,240e" filled="false" stroked="true" strokeweight=".25pt" strokecolor="#050100">
                      <v:path arrowok="t"/>
                    </v:shape>
                  </v:group>
                  <v:group style="position:absolute;left:361;top:106;width:2;height:5" coordorigin="361,106" coordsize="2,5">
                    <v:shape style="position:absolute;left:361;top:106;width:2;height:5" coordorigin="361,106" coordsize="0,5" path="m361,106l361,111e" filled="false" stroked="true" strokeweight=".12pt" strokecolor="#050100">
                      <v:path arrowok="t"/>
                    </v:shape>
                  </v:group>
                  <v:group style="position:absolute;left:72;top:250;width:3;height:3" coordorigin="72,250" coordsize="3,3">
                    <v:shape style="position:absolute;left:72;top:250;width:3;height:3" coordorigin="72,250" coordsize="3,3" path="m72,252l74,250e" filled="false" stroked="true" strokeweight=".25pt" strokecolor="#050100">
                      <v:path arrowok="t"/>
                    </v:shape>
                  </v:group>
                  <v:group style="position:absolute;left:77;top:247;width:2;height:10" coordorigin="77,247" coordsize="2,10">
                    <v:shape style="position:absolute;left:77;top:247;width:2;height:10" coordorigin="77,247" coordsize="0,10" path="m77,247l77,257e" filled="false" stroked="true" strokeweight=".25pt" strokecolor="#050100">
                      <v:path arrowok="t"/>
                    </v:shape>
                  </v:group>
                  <v:group style="position:absolute;left:139;top:237;width:5;height:2" coordorigin="139,237" coordsize="5,2">
                    <v:shape style="position:absolute;left:139;top:237;width:5;height:2" coordorigin="139,237" coordsize="5,0" path="m139,237l144,237e" filled="false" stroked="true" strokeweight=".12pt" strokecolor="#050100">
                      <v:path arrowok="t"/>
                    </v:shape>
                  </v:group>
                  <v:group style="position:absolute;left:271;top:180;width:3;height:3" coordorigin="271,180" coordsize="3,3">
                    <v:shape style="position:absolute;left:271;top:180;width:3;height:3" coordorigin="271,180" coordsize="3,3" path="m274,180l271,183e" filled="false" stroked="true" strokeweight=".25pt" strokecolor="#050100">
                      <v:path arrowok="t"/>
                    </v:shape>
                  </v:group>
                  <v:group style="position:absolute;left:283;top:192;width:3;height:3" coordorigin="283,192" coordsize="3,3">
                    <v:shape style="position:absolute;left:283;top:192;width:3;height:3" coordorigin="283,192" coordsize="3,3" path="m283,195l286,192e" filled="false" stroked="true" strokeweight=".25pt" strokecolor="#050100">
                      <v:path arrowok="t"/>
                    </v:shape>
                  </v:group>
                  <v:group style="position:absolute;left:295;top:197;width:3;height:3" coordorigin="295,197" coordsize="3,3">
                    <v:shape style="position:absolute;left:295;top:197;width:3;height:3" coordorigin="295,197" coordsize="3,3" path="m298,197l295,199e" filled="false" stroked="true" strokeweight=".25pt" strokecolor="#050100">
                      <v:path arrowok="t"/>
                    </v:shape>
                  </v:group>
                  <v:group style="position:absolute;left:372;top:209;width:2;height:8" coordorigin="372,209" coordsize="2,8">
                    <v:shape style="position:absolute;left:372;top:209;width:2;height:8" coordorigin="372,209" coordsize="0,8" path="m372,209l372,216e" filled="false" stroked="true" strokeweight=".25pt" strokecolor="#050100">
                      <v:path arrowok="t"/>
                    </v:shape>
                  </v:group>
                  <v:group style="position:absolute;left:282;top:283;width:2;height:5" coordorigin="282,283" coordsize="2,5">
                    <v:shape style="position:absolute;left:282;top:283;width:2;height:5" coordorigin="282,283" coordsize="0,5" path="m282,283l282,288e" filled="false" stroked="true" strokeweight=".118pt" strokecolor="#050100">
                      <v:path arrowok="t"/>
                    </v:shape>
                  </v:group>
                  <v:group style="position:absolute;left:283;top:300;width:3;height:3" coordorigin="283,300" coordsize="3,3">
                    <v:shape style="position:absolute;left:283;top:300;width:3;height:3" coordorigin="283,300" coordsize="3,3" path="m286,300l283,303e" filled="false" stroked="true" strokeweight=".25pt" strokecolor="#050100">
                      <v:path arrowok="t"/>
                    </v:shape>
                  </v:group>
                  <v:group style="position:absolute;left:295;top:300;width:3;height:3" coordorigin="295,300" coordsize="3,3">
                    <v:shape style="position:absolute;left:295;top:300;width:3;height:3" coordorigin="295,300" coordsize="3,3" path="m295,303l298,300e" filled="false" stroked="true" strokeweight=".25pt" strokecolor="#050100">
                      <v:path arrowok="t"/>
                    </v:shape>
                  </v:group>
                  <v:group style="position:absolute;left:300;top:286;width:2;height:22" coordorigin="300,286" coordsize="2,22">
                    <v:shape style="position:absolute;left:300;top:286;width:2;height:22" coordorigin="300,286" coordsize="0,22" path="m300,286l300,307e" filled="false" stroked="true" strokeweight=".25pt" strokecolor="#050100">
                      <v:path arrowok="t"/>
                    </v:shape>
                  </v:group>
                  <v:group style="position:absolute;left:134;top:226;width:3;height:3" coordorigin="134,226" coordsize="3,3">
                    <v:shape style="position:absolute;left:134;top:226;width:3;height:3" coordorigin="134,226" coordsize="3,3" path="m137,226l134,228e" filled="false" stroked="true" strokeweight=".25pt" strokecolor="#050100">
                      <v:path arrowok="t"/>
                    </v:shape>
                  </v:group>
                  <v:group style="position:absolute;left:120;top:243;width:3;height:3" coordorigin="120,243" coordsize="3,3">
                    <v:shape style="position:absolute;left:120;top:243;width:3;height:3" coordorigin="120,243" coordsize="3,3" path="m122,243l120,245e" filled="false" stroked="true" strokeweight=".25pt" strokecolor="#050100">
                      <v:path arrowok="t"/>
                    </v:shape>
                  </v:group>
                  <v:group style="position:absolute;left:144;top:120;width:3;height:3" coordorigin="144,120" coordsize="3,3">
                    <v:shape style="position:absolute;left:144;top:120;width:3;height:3" coordorigin="144,120" coordsize="3,3" path="m146,120l144,123e" filled="false" stroked="true" strokeweight=".25pt" strokecolor="#050100">
                      <v:path arrowok="t"/>
                    </v:shape>
                  </v:group>
                  <v:group style="position:absolute;left:79;top:142;width:3;height:3" coordorigin="79,142" coordsize="3,3">
                    <v:shape style="position:absolute;left:79;top:142;width:3;height:3" coordorigin="79,142" coordsize="3,3" path="m82,142l79,144e" filled="false" stroked="true" strokeweight=".25pt" strokecolor="#050100">
                      <v:path arrowok="t"/>
                    </v:shape>
                  </v:group>
                  <v:group style="position:absolute;left:101;top:142;width:2;height:8" coordorigin="101,142" coordsize="2,8">
                    <v:shape style="position:absolute;left:101;top:142;width:2;height:8" coordorigin="101,142" coordsize="0,8" path="m101,142l101,149e" filled="false" stroked="true" strokeweight=".25pt" strokecolor="#050100">
                      <v:path arrowok="t"/>
                    </v:shape>
                  </v:group>
                  <v:group style="position:absolute;left:91;top:151;width:3;height:3" coordorigin="91,151" coordsize="3,3">
                    <v:shape style="position:absolute;left:91;top:151;width:3;height:3" coordorigin="91,151" coordsize="3,3" path="m91,154l94,151e" filled="false" stroked="true" strokeweight=".25pt" strokecolor="#050100">
                      <v:path arrowok="t"/>
                    </v:shape>
                  </v:group>
                  <v:group style="position:absolute;left:197;top:75;width:3;height:3" coordorigin="197,75" coordsize="3,3">
                    <v:shape style="position:absolute;left:197;top:75;width:3;height:3" coordorigin="197,75" coordsize="3,3" path="m199,75l197,77e" filled="false" stroked="true" strokeweight=".25pt" strokecolor="#050100">
                      <v:path arrowok="t"/>
                    </v:shape>
                  </v:group>
                  <v:group style="position:absolute;left:108;top:142;width:2;height:20" coordorigin="108,142" coordsize="2,20">
                    <v:shape style="position:absolute;left:108;top:142;width:2;height:20" coordorigin="108,142" coordsize="0,20" path="m108,142l108,161e" filled="false" stroked="true" strokeweight=".25pt" strokecolor="#050100">
                      <v:path arrowok="t"/>
                    </v:shape>
                  </v:group>
                  <v:group style="position:absolute;left:168;top:156;width:2;height:15" coordorigin="168,156" coordsize="2,15">
                    <v:shape style="position:absolute;left:168;top:156;width:2;height:15" coordorigin="168,156" coordsize="0,15" path="m168,156l168,171e" filled="false" stroked="true" strokeweight=".2504pt" strokecolor="#050100">
                      <v:path arrowok="t"/>
                    </v:shape>
                  </v:group>
                  <v:group style="position:absolute;left:85;top:240;width:2;height:8" coordorigin="85,240" coordsize="2,8">
                    <v:shape style="position:absolute;left:85;top:240;width:2;height:8" coordorigin="85,240" coordsize="0,8" path="m85,240l85,247e" filled="false" stroked="true" strokeweight=".1205pt" strokecolor="#050100">
                      <v:path arrowok="t"/>
                    </v:shape>
                  </v:group>
                  <v:group style="position:absolute;left:175;top:168;width:3;height:3" coordorigin="175,168" coordsize="3,3">
                    <v:shape style="position:absolute;left:175;top:168;width:3;height:3" coordorigin="175,168" coordsize="3,3" path="m178,168l175,171e" filled="false" stroked="true" strokeweight=".25pt" strokecolor="#050100">
                      <v:path arrowok="t"/>
                    </v:shape>
                  </v:group>
                  <v:group style="position:absolute;left:74;top:252;width:3;height:3" coordorigin="74,252" coordsize="3,3">
                    <v:shape style="position:absolute;left:74;top:252;width:3;height:3" coordorigin="74,252" coordsize="3,3" path="m77,252l74,255e" filled="false" stroked="true" strokeweight=".25pt" strokecolor="#050100">
                      <v:path arrowok="t"/>
                    </v:shape>
                  </v:group>
                  <v:group style="position:absolute;left:293;top:75;width:3;height:3" coordorigin="293,75" coordsize="3,3">
                    <v:shape style="position:absolute;left:293;top:75;width:3;height:3" coordorigin="293,75" coordsize="3,3" path="m295,75l293,77e" filled="false" stroked="true" strokeweight=".25pt" strokecolor="#050100">
                      <v:path arrowok="t"/>
                    </v:shape>
                  </v:group>
                  <v:group style="position:absolute;left:86;top:252;width:3;height:3" coordorigin="86,252" coordsize="3,3">
                    <v:shape style="position:absolute;left:86;top:252;width:3;height:3" coordorigin="86,252" coordsize="3,3" path="m86,255l89,252e" filled="false" stroked="true" strokeweight=".25pt" strokecolor="#050100">
                      <v:path arrowok="t"/>
                    </v:shape>
                  </v:group>
                  <v:group style="position:absolute;left:305;top:75;width:3;height:3" coordorigin="305,75" coordsize="3,3">
                    <v:shape style="position:absolute;left:305;top:75;width:3;height:3" coordorigin="305,75" coordsize="3,3" path="m305,77l307,75e" filled="false" stroked="true" strokeweight=".25pt" strokecolor="#050100">
                      <v:path arrowok="t"/>
                    </v:shape>
                  </v:group>
                  <v:group style="position:absolute;left:89;top:255;width:3;height:3" coordorigin="89,255" coordsize="3,3">
                    <v:shape style="position:absolute;left:89;top:255;width:3;height:3" coordorigin="89,255" coordsize="3,3" path="m91,255l89,257e" filled="false" stroked="true" strokeweight=".25pt" strokecolor="#050100">
                      <v:path arrowok="t"/>
                    </v:shape>
                  </v:group>
                  <v:group style="position:absolute;left:259;top:106;width:2;height:30" coordorigin="259,106" coordsize="2,30">
                    <v:shape style="position:absolute;left:259;top:106;width:2;height:30" coordorigin="259,106" coordsize="0,30" path="m259,106l259,135e" filled="false" stroked="true" strokeweight=".2516pt" strokecolor="#050100">
                      <v:path arrowok="t"/>
                    </v:shape>
                  </v:group>
                  <v:group style="position:absolute;left:361;top:106;width:2;height:5" coordorigin="361,106" coordsize="2,5">
                    <v:shape style="position:absolute;left:361;top:106;width:2;height:5" coordorigin="361,106" coordsize="0,5" path="m361,106l361,111e" filled="false" stroked="true" strokeweight=".123pt" strokecolor="#050100">
                      <v:path arrowok="t"/>
                    </v:shape>
                  </v:group>
                  <v:group style="position:absolute;left:281;top:183;width:3;height:3" coordorigin="281,183" coordsize="3,3">
                    <v:shape style="position:absolute;left:281;top:183;width:3;height:3" coordorigin="281,183" coordsize="3,3" path="m283,183l281,185e" filled="false" stroked="true" strokeweight=".25pt" strokecolor="#050100">
                      <v:path arrowok="t"/>
                    </v:shape>
                  </v:group>
                  <v:group style="position:absolute;left:372;top:111;width:3;height:3" coordorigin="372,111" coordsize="3,3">
                    <v:shape style="position:absolute;left:372;top:111;width:3;height:3" coordorigin="372,111" coordsize="3,3" path="m374,111l372,113e" filled="false" stroked="true" strokeweight=".25pt" strokecolor="#050100">
                      <v:path arrowok="t"/>
                    </v:shape>
                  </v:group>
                  <v:group style="position:absolute;left:245;top:226;width:3;height:3" coordorigin="245,226" coordsize="3,3">
                    <v:shape style="position:absolute;left:245;top:226;width:3;height:3" coordorigin="245,226" coordsize="3,3" path="m247,226l245,228e" filled="false" stroked="true" strokeweight=".25pt" strokecolor="#050100">
                      <v:path arrowok="t"/>
                    </v:shape>
                  </v:group>
                  <v:group style="position:absolute;left:286;top:195;width:3;height:3" coordorigin="286,195" coordsize="3,3">
                    <v:shape style="position:absolute;left:286;top:195;width:3;height:3" coordorigin="286,195" coordsize="3,3" path="m288,195l286,197e" filled="false" stroked="true" strokeweight=".25pt" strokecolor="#050100">
                      <v:path arrowok="t"/>
                    </v:shape>
                  </v:group>
                  <v:group style="position:absolute;left:240;top:232;width:5;height:2" coordorigin="240,232" coordsize="5,2">
                    <v:shape style="position:absolute;left:240;top:232;width:5;height:2" coordorigin="240,232" coordsize="5,0" path="m240,232l245,232e" filled="false" stroked="true" strokeweight=".12pt" strokecolor="#050100">
                      <v:path arrowok="t"/>
                    </v:shape>
                  </v:group>
                  <v:group style="position:absolute;left:264;top:235;width:3;height:3" coordorigin="264,235" coordsize="3,3">
                    <v:shape style="position:absolute;left:264;top:235;width:3;height:3" coordorigin="264,235" coordsize="3,3" path="m264,238l266,235e" filled="false" stroked="true" strokeweight=".25pt" strokecolor="#050100">
                      <v:path arrowok="t"/>
                    </v:shape>
                  </v:group>
                  <v:group style="position:absolute;left:266;top:230;width:2;height:13" coordorigin="266,230" coordsize="2,13">
                    <v:shape style="position:absolute;left:266;top:230;width:2;height:13" coordorigin="266,230" coordsize="0,13" path="m266,230l266,243e" filled="false" stroked="true" strokeweight=".25pt" strokecolor="#050100">
                      <v:path arrowok="t"/>
                    </v:shape>
                  </v:group>
                  <v:group style="position:absolute;left:365;top:197;width:2;height:5" coordorigin="365,197" coordsize="2,5">
                    <v:shape style="position:absolute;left:365;top:197;width:2;height:5" coordorigin="365,197" coordsize="0,5" path="m365,197l365,202e" filled="false" stroked="true" strokeweight=".25pt" strokecolor="#050100">
                      <v:path arrowok="t"/>
                    </v:shape>
                  </v:group>
                  <v:group style="position:absolute;left:370;top:209;width:3;height:3" coordorigin="370,209" coordsize="3,3">
                    <v:shape style="position:absolute;left:370;top:209;width:3;height:3" coordorigin="370,209" coordsize="3,3" path="m370,211l372,209e" filled="false" stroked="true" strokeweight=".25pt" strokecolor="#050100">
                      <v:path arrowok="t"/>
                    </v:shape>
                  </v:group>
                  <v:group style="position:absolute;left:278;top:286;width:3;height:3" coordorigin="278,286" coordsize="3,3">
                    <v:shape style="position:absolute;left:278;top:286;width:3;height:3" coordorigin="278,286" coordsize="3,3" path="m281,286l278,288e" filled="false" stroked="true" strokeweight=".25pt" strokecolor="#050100">
                      <v:path arrowok="t"/>
                    </v:shape>
                  </v:group>
                  <v:group style="position:absolute;left:385;top:211;width:2;height:8" coordorigin="385,211" coordsize="2,8">
                    <v:shape style="position:absolute;left:385;top:211;width:2;height:8" coordorigin="385,211" coordsize="0,8" path="m385,211l385,219e" filled="false" stroked="true" strokeweight=".1206pt" strokecolor="#050100">
                      <v:path arrowok="t"/>
                    </v:shape>
                  </v:group>
                  <v:group style="position:absolute;left:173;top:142;width:3;height:3" coordorigin="173,142" coordsize="3,3">
                    <v:shape style="position:absolute;left:173;top:142;width:3;height:3" coordorigin="173,142" coordsize="3,3" path="m173,144l175,142e" filled="false" stroked="true" strokeweight=".25pt" strokecolor="#050100">
                      <v:path arrowok="t"/>
                    </v:shape>
                  </v:group>
                  <v:group style="position:absolute;left:173;top:145;width:5;height:2" coordorigin="173,145" coordsize="5,2">
                    <v:shape style="position:absolute;left:173;top:145;width:5;height:2" coordorigin="173,145" coordsize="5,0" path="m173,145l178,145e" filled="false" stroked="true" strokeweight=".12pt" strokecolor="#050100">
                      <v:path arrowok="t"/>
                    </v:shape>
                  </v:group>
                  <v:group style="position:absolute;left:295;top:125;width:8;height:5" coordorigin="295,125" coordsize="8,5">
                    <v:shape style="position:absolute;left:295;top:125;width:8;height:5" coordorigin="295,125" coordsize="8,5" path="m303,125l295,130,303,125xe" filled="false" stroked="true" strokeweight=".25pt" strokecolor="#050100">
                      <v:path arrowok="t"/>
                    </v:shape>
                  </v:group>
                  <v:group style="position:absolute;left:298;top:127;width:8;height:8" coordorigin="298,127" coordsize="8,8">
                    <v:shape style="position:absolute;left:298;top:127;width:8;height:8" coordorigin="298,127" coordsize="8,8" path="m305,127l298,134e" filled="false" stroked="true" strokeweight=".25pt" strokecolor="#050100">
                      <v:path arrowok="t"/>
                    </v:shape>
                  </v:group>
                  <v:group style="position:absolute;left:158;top:118;width:2;height:5" coordorigin="158,118" coordsize="2,5">
                    <v:shape style="position:absolute;left:158;top:118;width:2;height:5" coordorigin="158,118" coordsize="0,5" path="m158,118l158,123e" filled="false" stroked="true" strokeweight=".25pt" strokecolor="#050100">
                      <v:path arrowok="t"/>
                    </v:shape>
                  </v:group>
                  <v:group style="position:absolute;left:310;top:113;width:12;height:10" coordorigin="310,113" coordsize="12,10">
                    <v:shape style="position:absolute;left:310;top:113;width:12;height:10" coordorigin="310,113" coordsize="12,10" path="m322,113l310,122e" filled="false" stroked="true" strokeweight=".25pt" strokecolor="#050100">
                      <v:path arrowok="t"/>
                    </v:shape>
                  </v:group>
                  <v:group style="position:absolute;left:310;top:115;width:12;height:10" coordorigin="310,115" coordsize="12,10">
                    <v:shape style="position:absolute;left:310;top:115;width:12;height:10" coordorigin="310,115" coordsize="12,10" path="m310,125l322,115e" filled="false" stroked="true" strokeweight=".25pt" strokecolor="#050100">
                      <v:path arrowok="t"/>
                    </v:shape>
                  </v:group>
                  <v:group style="position:absolute;left:312;top:118;width:13;height:10" coordorigin="312,118" coordsize="13,10">
                    <v:shape style="position:absolute;left:312;top:118;width:13;height:10" coordorigin="312,118" coordsize="13,10" path="m324,118l312,127e" filled="false" stroked="true" strokeweight=".25pt" strokecolor="#050100">
                      <v:path arrowok="t"/>
                    </v:shape>
                  </v:group>
                  <v:group style="position:absolute;left:287;top:254;width:2;height:8" coordorigin="287,254" coordsize="2,8">
                    <v:shape style="position:absolute;left:287;top:254;width:2;height:8" coordorigin="287,254" coordsize="0,8" path="m287,254l287,262e" filled="false" stroked="true" strokeweight=".1204pt" strokecolor="#050100">
                      <v:path arrowok="t"/>
                    </v:shape>
                  </v:group>
                  <v:group style="position:absolute;left:173;top:136;width:5;height:2" coordorigin="173,136" coordsize="5,2">
                    <v:shape style="position:absolute;left:173;top:136;width:5;height:2" coordorigin="173,136" coordsize="5,0" path="m173,136l178,136e" filled="false" stroked="true" strokeweight=".12pt" strokecolor="#050100">
                      <v:path arrowok="t"/>
                    </v:shape>
                  </v:group>
                  <v:group style="position:absolute;left:179;top:137;width:2;height:5" coordorigin="179,137" coordsize="2,5">
                    <v:shape style="position:absolute;left:179;top:137;width:2;height:5" coordorigin="179,137" coordsize="0,5" path="m179,137l179,142e" filled="false" stroked="true" strokeweight=".119pt" strokecolor="#050100">
                      <v:path arrowok="t"/>
                    </v:shape>
                  </v:group>
                  <v:group style="position:absolute;left:293;top:127;width:15;height:10" coordorigin="293,127" coordsize="15,10">
                    <v:shape style="position:absolute;left:293;top:127;width:15;height:10" coordorigin="293,127" coordsize="15,10" path="m307,127l293,137e" filled="false" stroked="true" strokeweight=".25pt" strokecolor="#050100">
                      <v:path arrowok="t"/>
                    </v:shape>
                  </v:group>
                  <v:group style="position:absolute;left:295;top:130;width:12;height:8" coordorigin="295,130" coordsize="12,8">
                    <v:shape style="position:absolute;left:295;top:130;width:12;height:8" coordorigin="295,130" coordsize="12,8" path="m295,137l307,130e" filled="false" stroked="true" strokeweight=".25pt" strokecolor="#050100">
                      <v:path arrowok="t"/>
                    </v:shape>
                  </v:group>
                  <v:group style="position:absolute;left:295;top:132;width:15;height:10" coordorigin="295,132" coordsize="15,10">
                    <v:shape style="position:absolute;left:295;top:132;width:15;height:10" coordorigin="295,132" coordsize="15,10" path="m310,132l295,142e" filled="false" stroked="true" strokeweight=".25pt" strokecolor="#050100">
                      <v:path arrowok="t"/>
                    </v:shape>
                  </v:group>
                  <v:group style="position:absolute;left:167;top:113;width:2;height:5" coordorigin="167,113" coordsize="2,5">
                    <v:shape style="position:absolute;left:167;top:113;width:2;height:5" coordorigin="167,113" coordsize="0,5" path="m167,113l167,118e" filled="false" stroked="true" strokeweight=".119pt" strokecolor="#050100">
                      <v:path arrowok="t"/>
                    </v:shape>
                  </v:group>
                  <v:group style="position:absolute;left:312;top:120;width:15;height:10" coordorigin="312,120" coordsize="15,10">
                    <v:shape style="position:absolute;left:312;top:120;width:15;height:10" coordorigin="312,120" coordsize="15,10" path="m312,127l326,120,314,130e" filled="false" stroked="true" strokeweight=".25pt" strokecolor="#050100">
                      <v:path arrowok="t"/>
                    </v:shape>
                  </v:group>
                  <v:group style="position:absolute;left:317;top:122;width:12;height:10" coordorigin="317,122" coordsize="12,10">
                    <v:shape style="position:absolute;left:317;top:122;width:12;height:10" coordorigin="317,122" coordsize="12,10" path="m329,122l317,132e" filled="false" stroked="true" strokeweight=".25pt" strokecolor="#050100">
                      <v:path arrowok="t"/>
                    </v:shape>
                  </v:group>
                  <v:group style="position:absolute;left:280;top:259;width:2;height:8" coordorigin="280,259" coordsize="2,8">
                    <v:shape style="position:absolute;left:280;top:259;width:2;height:8" coordorigin="280,259" coordsize="0,8" path="m280,259l280,267e" filled="false" stroked="true" strokeweight=".123pt" strokecolor="#050100">
                      <v:path arrowok="t"/>
                    </v:shape>
                  </v:group>
                  <v:group style="position:absolute;left:173;top:72;width:3;height:3" coordorigin="173,72" coordsize="3,3">
                    <v:shape style="position:absolute;left:173;top:72;width:3;height:3" coordorigin="173,72" coordsize="3,3" path="m175,72l173,74e" filled="false" stroked="true" strokeweight=".25pt" strokecolor="#050100">
                      <v:path arrowok="t"/>
                    </v:shape>
                  </v:group>
                  <v:group style="position:absolute;left:78;top:134;width:2;height:10" coordorigin="78,134" coordsize="2,10">
                    <v:shape style="position:absolute;left:78;top:134;width:2;height:10" coordorigin="78,134" coordsize="0,10" path="m78,134l78,144e" filled="false" stroked="true" strokeweight=".121pt" strokecolor="#050100">
                      <v:path arrowok="t"/>
                    </v:shape>
                  </v:group>
                  <v:group style="position:absolute;left:185;top:72;width:3;height:3" coordorigin="185,72" coordsize="3,3">
                    <v:shape style="position:absolute;left:185;top:72;width:3;height:3" coordorigin="185,72" coordsize="3,3" path="m185,74l187,72e" filled="false" stroked="true" strokeweight=".25pt" strokecolor="#050100">
                      <v:path arrowok="t"/>
                    </v:shape>
                  </v:group>
                  <v:group style="position:absolute;left:86;top:142;width:3;height:3" coordorigin="86,142" coordsize="3,3">
                    <v:shape style="position:absolute;left:86;top:142;width:3;height:3" coordorigin="86,142" coordsize="3,3" path="m86,144l89,142e" filled="false" stroked="true" strokeweight=".25pt" strokecolor="#050100">
                      <v:path arrowok="t"/>
                    </v:shape>
                  </v:group>
                  <v:group style="position:absolute;left:89;top:144;width:3;height:3" coordorigin="89,144" coordsize="3,3">
                    <v:shape style="position:absolute;left:89;top:144;width:3;height:3" coordorigin="89,144" coordsize="3,3" path="m91,144l89,146e" filled="false" stroked="true" strokeweight=".25pt" strokecolor="#050100">
                      <v:path arrowok="t"/>
                    </v:shape>
                  </v:group>
                  <v:group style="position:absolute;left:187;top:82;width:3;height:3" coordorigin="187,82" coordsize="3,3">
                    <v:shape style="position:absolute;left:187;top:82;width:3;height:3" coordorigin="187,82" coordsize="3,3" path="m190,82l187,84e" filled="false" stroked="true" strokeweight=".25pt" strokecolor="#050100">
                      <v:path arrowok="t"/>
                    </v:shape>
                  </v:group>
                  <v:group style="position:absolute;left:101;top:144;width:3;height:3" coordorigin="101,144" coordsize="3,3">
                    <v:shape style="position:absolute;left:101;top:144;width:3;height:3" coordorigin="101,144" coordsize="3,3" path="m101,146l103,144e" filled="false" stroked="true" strokeweight=".25pt" strokecolor="#050100">
                      <v:path arrowok="t"/>
                    </v:shape>
                  </v:group>
                  <v:group style="position:absolute;left:199;top:79;width:3;height:3" coordorigin="199,79" coordsize="3,3">
                    <v:shape style="position:absolute;left:199;top:79;width:3;height:3" coordorigin="199,79" coordsize="3,3" path="m202,79l199,82e" filled="false" stroked="true" strokeweight=".25pt" strokecolor="#050100">
                      <v:path arrowok="t"/>
                    </v:shape>
                  </v:group>
                  <v:group style="position:absolute;left:202;top:84;width:3;height:3" coordorigin="202,84" coordsize="3,3">
                    <v:shape style="position:absolute;left:202;top:84;width:3;height:3" coordorigin="202,84" coordsize="3,3" path="m204,84l202,86e" filled="false" stroked="true" strokeweight=".25pt" strokecolor="#050100">
                      <v:path arrowok="t"/>
                    </v:shape>
                  </v:group>
                  <v:group style="position:absolute;left:103;top:154;width:3;height:3" coordorigin="103,154" coordsize="3,3">
                    <v:shape style="position:absolute;left:103;top:154;width:3;height:3" coordorigin="103,154" coordsize="3,3" path="m106,154l103,156e" filled="false" stroked="true" strokeweight=".25pt" strokecolor="#050100">
                      <v:path arrowok="t"/>
                    </v:shape>
                  </v:group>
                  <v:group style="position:absolute;left:290;top:70;width:3;height:3" coordorigin="290,70" coordsize="3,3">
                    <v:shape style="position:absolute;left:290;top:70;width:3;height:3" coordorigin="290,70" coordsize="3,3" path="m293,70l290,72e" filled="false" stroked="true" strokeweight=".25pt" strokecolor="#050100">
                      <v:path arrowok="t"/>
                    </v:shape>
                  </v:group>
                  <v:group style="position:absolute;left:303;top:65;width:3;height:3" coordorigin="303,65" coordsize="3,3">
                    <v:shape style="position:absolute;left:303;top:65;width:3;height:3" coordorigin="303,65" coordsize="3,3" path="m302,67l305,65e" filled="false" stroked="true" strokeweight=".25pt" strokecolor="#050100">
                      <v:path arrowok="t"/>
                    </v:shape>
                  </v:group>
                  <v:group style="position:absolute;left:303;top:67;width:3;height:3" coordorigin="303,67" coordsize="3,3">
                    <v:shape style="position:absolute;left:303;top:67;width:3;height:3" coordorigin="303,67" coordsize="3,3" path="m305,67l302,70e" filled="false" stroked="true" strokeweight=".25pt" strokecolor="#050100">
                      <v:path arrowok="t"/>
                    </v:shape>
                  </v:group>
                  <v:group style="position:absolute;left:166;top:161;width:3;height:3" coordorigin="166,161" coordsize="3,3">
                    <v:shape style="position:absolute;left:166;top:161;width:3;height:3" coordorigin="166,161" coordsize="3,3" path="m168,161l166,163,168,163e" filled="false" stroked="true" strokeweight=".25pt" strokecolor="#050100">
                      <v:path arrowok="t"/>
                    </v:shape>
                  </v:group>
                  <v:group style="position:absolute;left:216;top:130;width:3;height:3" coordorigin="216,130" coordsize="3,3">
                    <v:shape style="position:absolute;left:216;top:130;width:3;height:3" coordorigin="216,130" coordsize="3,3" path="m216,132l218,130e" filled="false" stroked="true" strokeweight=".25pt" strokecolor="#050100">
                      <v:path arrowok="t"/>
                    </v:shape>
                  </v:group>
                  <v:group style="position:absolute;left:70;top:240;width:3;height:3" coordorigin="70,240" coordsize="3,3">
                    <v:shape style="position:absolute;left:70;top:240;width:3;height:3" coordorigin="70,240" coordsize="3,3" path="m70,243l72,240e" filled="false" stroked="true" strokeweight=".25pt" strokecolor="#050100">
                      <v:path arrowok="t"/>
                    </v:shape>
                  </v:group>
                  <v:group style="position:absolute;left:72;top:243;width:3;height:3" coordorigin="72,243" coordsize="3,3">
                    <v:shape style="position:absolute;left:72;top:243;width:3;height:3" coordorigin="72,243" coordsize="3,3" path="m74,243l72,245e" filled="false" stroked="true" strokeweight=".25pt" strokecolor="#050100">
                      <v:path arrowok="t"/>
                    </v:shape>
                  </v:group>
                  <v:group style="position:absolute;left:257;top:125;width:3;height:3" coordorigin="257,125" coordsize="3,3">
                    <v:shape style="position:absolute;left:257;top:125;width:3;height:3" coordorigin="257,125" coordsize="3,3" path="m259,125l257,127e" filled="false" stroked="true" strokeweight=".25pt" strokecolor="#050100">
                      <v:path arrowok="t"/>
                    </v:shape>
                  </v:group>
                  <v:group style="position:absolute;left:84;top:243;width:3;height:3" coordorigin="84,243" coordsize="3,3">
                    <v:shape style="position:absolute;left:84;top:243;width:3;height:3" coordorigin="84,243" coordsize="3,3" path="m84,245l86,243e" filled="false" stroked="true" strokeweight=".25pt" strokecolor="#050100">
                      <v:path arrowok="t"/>
                    </v:shape>
                  </v:group>
                  <v:group style="position:absolute;left:84;top:245;width:3;height:3" coordorigin="84,245" coordsize="3,3">
                    <v:shape style="position:absolute;left:84;top:245;width:3;height:3" coordorigin="84,245" coordsize="3,3" path="m86,245l84,247e" filled="false" stroked="true" strokeweight=".25pt" strokecolor="#050100">
                      <v:path arrowok="t"/>
                    </v:shape>
                  </v:group>
                  <v:group style="position:absolute;left:360;top:108;width:3;height:3" coordorigin="360,108" coordsize="3,3">
                    <v:shape style="position:absolute;left:360;top:108;width:3;height:3" coordorigin="360,108" coordsize="3,3" path="m360,111l363,108e" filled="false" stroked="true" strokeweight=".25pt" strokecolor="#050100">
                      <v:path arrowok="t"/>
                    </v:shape>
                  </v:group>
                  <v:group style="position:absolute;left:363;top:111;width:3;height:3" coordorigin="363,111" coordsize="3,3">
                    <v:shape style="position:absolute;left:363;top:111;width:3;height:3" coordorigin="363,111" coordsize="3,3" path="m365,111l363,113e" filled="false" stroked="true" strokeweight=".25pt" strokecolor="#050100">
                      <v:path arrowok="t"/>
                    </v:shape>
                  </v:group>
                  <v:group style="position:absolute;left:374;top:111;width:3;height:3" coordorigin="374,111" coordsize="3,3">
                    <v:shape style="position:absolute;left:374;top:111;width:3;height:3" coordorigin="374,111" coordsize="3,3" path="m374,113l377,111e" filled="false" stroked="true" strokeweight=".25pt" strokecolor="#050100">
                      <v:path arrowok="t"/>
                    </v:shape>
                  </v:group>
                  <v:group style="position:absolute;left:374;top:108;width:2;height:10" coordorigin="374,108" coordsize="2,10">
                    <v:shape style="position:absolute;left:374;top:108;width:2;height:10" coordorigin="374,108" coordsize="0,10" path="m374,108l374,118e" filled="false" stroked="true" strokeweight=".25pt" strokecolor="#050100">
                      <v:path arrowok="t"/>
                    </v:shape>
                  </v:group>
                  <v:group style="position:absolute;left:377;top:120;width:3;height:3" coordorigin="377,120" coordsize="3,3">
                    <v:shape style="position:absolute;left:377;top:120;width:3;height:3" coordorigin="377,120" coordsize="3,3" path="m379,120l377,123e" filled="false" stroked="true" strokeweight=".25pt" strokecolor="#050100">
                      <v:path arrowok="t"/>
                    </v:shape>
                  </v:group>
                  <v:group style="position:absolute;left:274;top:190;width:3;height:3" coordorigin="274,190" coordsize="3,3">
                    <v:shape style="position:absolute;left:274;top:190;width:3;height:3" coordorigin="274,190" coordsize="3,3" path="m274,192l276,190e" filled="false" stroked="true" strokeweight=".25pt" strokecolor="#050100">
                      <v:path arrowok="t"/>
                    </v:shape>
                  </v:group>
                  <v:group style="position:absolute;left:240;top:223;width:3;height:3" coordorigin="240,223" coordsize="3,3">
                    <v:shape style="position:absolute;left:240;top:223;width:3;height:3" coordorigin="240,223" coordsize="3,3" path="m240,226l242,223e" filled="false" stroked="true" strokeweight=".25pt" strokecolor="#050100">
                      <v:path arrowok="t"/>
                    </v:shape>
                  </v:group>
                  <v:group style="position:absolute;left:252;top:233;width:3;height:3" coordorigin="252,233" coordsize="3,3">
                    <v:shape style="position:absolute;left:252;top:233;width:3;height:3" coordorigin="252,233" coordsize="3,3" path="m254,233l252,235e" filled="false" stroked="true" strokeweight=".25pt" strokecolor="#050100">
                      <v:path arrowok="t"/>
                    </v:shape>
                  </v:group>
                  <v:group style="position:absolute;left:262;top:228;width:3;height:3" coordorigin="262,228" coordsize="3,3">
                    <v:shape style="position:absolute;left:262;top:228;width:3;height:3" coordorigin="262,228" coordsize="3,3" path="m262,231l264,228e" filled="false" stroked="true" strokeweight=".25pt" strokecolor="#050100">
                      <v:path arrowok="t"/>
                    </v:shape>
                  </v:group>
                  <v:group style="position:absolute;left:367;top:197;width:2;height:10" coordorigin="367,197" coordsize="2,10">
                    <v:shape style="position:absolute;left:367;top:197;width:2;height:10" coordorigin="367,197" coordsize="0,10" path="m367,197l367,207e" filled="false" stroked="true" strokeweight=".2515pt" strokecolor="#050100">
                      <v:path arrowok="t"/>
                    </v:shape>
                  </v:group>
                  <v:group style="position:absolute;left:367;top:209;width:3;height:3" coordorigin="367,209" coordsize="3,3">
                    <v:shape style="position:absolute;left:367;top:209;width:3;height:3" coordorigin="367,209" coordsize="3,3" path="m370,209l367,211e" filled="false" stroked="true" strokeweight=".25pt" strokecolor="#050100">
                      <v:path arrowok="t"/>
                    </v:shape>
                  </v:group>
                  <v:group style="position:absolute;left:379;top:199;width:2;height:10" coordorigin="379,199" coordsize="2,10">
                    <v:shape style="position:absolute;left:379;top:199;width:2;height:10" coordorigin="379,199" coordsize="0,10" path="m379,199l379,209e" filled="false" stroked="true" strokeweight=".25pt" strokecolor="#050100">
                      <v:path arrowok="t"/>
                    </v:shape>
                  </v:group>
                  <v:group style="position:absolute;left:383;top:204;width:2;height:5" coordorigin="383,204" coordsize="2,5">
                    <v:shape style="position:absolute;left:383;top:204;width:2;height:5" coordorigin="383,204" coordsize="0,5" path="m383,204l383,209e" filled="false" stroked="true" strokeweight=".12pt" strokecolor="#050100">
                      <v:path arrowok="t"/>
                    </v:shape>
                  </v:group>
                  <v:group style="position:absolute;left:382;top:211;width:3;height:3" coordorigin="382,211" coordsize="3,3">
                    <v:shape style="position:absolute;left:382;top:211;width:3;height:3" coordorigin="382,211" coordsize="3,3" path="m384,211l382,214e" filled="false" stroked="true" strokeweight=".25pt" strokecolor="#050100">
                      <v:path arrowok="t"/>
                    </v:shape>
                  </v:group>
                  <v:group style="position:absolute;left:278;top:283;width:2;height:8" coordorigin="278,283" coordsize="2,8">
                    <v:shape style="position:absolute;left:278;top:283;width:2;height:8" coordorigin="278,283" coordsize="0,8" path="m278,283l278,291e" filled="false" stroked="true" strokeweight=".251300pt" strokecolor="#050100">
                      <v:path arrowok="t"/>
                    </v:shape>
                  </v:group>
                  <v:group style="position:absolute;left:281;top:288;width:2;height:5" coordorigin="281,288" coordsize="2,5">
                    <v:shape style="position:absolute;left:281;top:288;width:2;height:5" coordorigin="281,288" coordsize="0,5" path="m281,288l281,293e" filled="false" stroked="true" strokeweight=".25pt" strokecolor="#050100">
                      <v:path arrowok="t"/>
                    </v:shape>
                  </v:group>
                  <v:group style="position:absolute;left:281;top:295;width:3;height:3" coordorigin="281,295" coordsize="3,3">
                    <v:shape style="position:absolute;left:281;top:295;width:3;height:3" coordorigin="281,295" coordsize="3,3" path="m283,295l281,298e" filled="false" stroked="true" strokeweight=".25pt" strokecolor="#050100">
                      <v:path arrowok="t"/>
                    </v:shape>
                  </v:group>
                  <v:group style="position:absolute;left:295;top:293;width:3;height:3" coordorigin="295,293" coordsize="3,3">
                    <v:shape style="position:absolute;left:295;top:293;width:3;height:3" coordorigin="295,293" coordsize="3,3" path="m298,293l295,295e" filled="false" stroked="true" strokeweight=".25pt" strokecolor="#050100">
                      <v:path arrowok="t"/>
                    </v:shape>
                  </v:group>
                  <v:group style="position:absolute;left:295;top:298;width:3;height:3" coordorigin="295,298" coordsize="3,3">
                    <v:shape style="position:absolute;left:295;top:298;width:3;height:3" coordorigin="295,298" coordsize="3,3" path="m298,298l295,300e" filled="false" stroked="true" strokeweight=".25pt" strokecolor="#050100">
                      <v:path arrowok="t"/>
                    </v:shape>
                  </v:group>
                  <v:group style="position:absolute;left:175;top:79;width:3;height:3" coordorigin="175,79" coordsize="3,3">
                    <v:shape style="position:absolute;left:175;top:79;width:3;height:3" coordorigin="175,79" coordsize="3,3" path="m175,82l178,79e" filled="false" stroked="true" strokeweight=".25pt" strokecolor="#050100">
                      <v:path arrowok="t"/>
                    </v:shape>
                  </v:group>
                  <v:group style="position:absolute;left:178;top:65;width:2;height:22" coordorigin="178,65" coordsize="2,22">
                    <v:shape style="position:absolute;left:178;top:65;width:2;height:22" coordorigin="178,65" coordsize="0,22" path="m178,65l178,87e" filled="false" stroked="true" strokeweight=".2514pt" strokecolor="#050100">
                      <v:path arrowok="t"/>
                    </v:shape>
                  </v:group>
                  <v:group style="position:absolute;left:206;top:72;width:2;height:20" coordorigin="206,72" coordsize="2,20">
                    <v:shape style="position:absolute;left:206;top:72;width:2;height:20" coordorigin="206,72" coordsize="0,20" path="m206,72l206,91e" filled="false" stroked="true" strokeweight=".2516pt" strokecolor="#050100">
                      <v:path arrowok="t"/>
                    </v:shape>
                  </v:group>
                  <v:group style="position:absolute;left:67;top:238;width:2;height:5" coordorigin="67,238" coordsize="2,5">
                    <v:shape style="position:absolute;left:67;top:238;width:2;height:5" coordorigin="67,238" coordsize="0,5" path="m67,238l67,243e" filled="false" stroked="true" strokeweight=".25pt" strokecolor="#050100">
                      <v:path arrowok="t"/>
                    </v:shape>
                  </v:group>
                  <v:group style="position:absolute;left:82;top:243;width:3;height:3" coordorigin="82,243" coordsize="3,3">
                    <v:shape style="position:absolute;left:82;top:243;width:3;height:3" coordorigin="82,243" coordsize="3,3" path="m84,243l82,245e" filled="false" stroked="true" strokeweight=".25pt" strokecolor="#050100">
                      <v:path arrowok="t"/>
                    </v:shape>
                  </v:group>
                  <v:group style="position:absolute;left:91;top:238;width:2;height:22" coordorigin="91,238" coordsize="2,22">
                    <v:shape style="position:absolute;left:91;top:238;width:2;height:22" coordorigin="91,238" coordsize="0,22" path="m91,238l91,259e" filled="false" stroked="true" strokeweight=".25pt" strokecolor="#050100">
                      <v:path arrowok="t"/>
                    </v:shape>
                  </v:group>
                  <v:group style="position:absolute;left:286;top:60;width:2;height:8" coordorigin="286,60" coordsize="2,8">
                    <v:shape style="position:absolute;left:286;top:60;width:2;height:8" coordorigin="286,60" coordsize="0,8" path="m286,60l286,67e" filled="false" stroked="true" strokeweight=".251300pt" strokecolor="#050100">
                      <v:path arrowok="t"/>
                    </v:shape>
                  </v:group>
                  <v:group style="position:absolute;left:307;top:60;width:2;height:22" coordorigin="307,60" coordsize="2,22">
                    <v:shape style="position:absolute;left:307;top:60;width:2;height:22" coordorigin="307,60" coordsize="0,22" path="m307,60l307,82e" filled="false" stroked="true" strokeweight=".25pt" strokecolor="#050100">
                      <v:path arrowok="t"/>
                    </v:shape>
                  </v:group>
                  <v:group style="position:absolute;left:358;top:108;width:3;height:3" coordorigin="358,108" coordsize="3,3">
                    <v:shape style="position:absolute;left:358;top:108;width:3;height:3" coordorigin="358,108" coordsize="3,3" path="m360,108l358,110e" filled="false" stroked="true" strokeweight=".25pt" strokecolor="#050100">
                      <v:path arrowok="t"/>
                    </v:shape>
                  </v:group>
                  <v:group style="position:absolute;left:276;top:192;width:3;height:3" coordorigin="276,192" coordsize="3,3">
                    <v:shape style="position:absolute;left:276;top:192;width:3;height:3" coordorigin="276,192" coordsize="3,3" path="m278,192l276,194e" filled="false" stroked="true" strokeweight=".25pt" strokecolor="#050100">
                      <v:path arrowok="t"/>
                    </v:shape>
                  </v:group>
                  <v:group style="position:absolute;left:266;top:238;width:3;height:3" coordorigin="266,238" coordsize="3,3">
                    <v:shape style="position:absolute;left:266;top:238;width:3;height:3" coordorigin="266,238" coordsize="3,3" path="m269,238l266,240e" filled="false" stroked="true" strokeweight=".25pt" strokecolor="#050100">
                      <v:path arrowok="t"/>
                    </v:shape>
                  </v:group>
                  <v:group style="position:absolute;left:372;top:211;width:3;height:3" coordorigin="372,211" coordsize="3,3">
                    <v:shape style="position:absolute;left:372;top:211;width:3;height:3" coordorigin="372,211" coordsize="3,3" path="m374,211l372,214e" filled="false" stroked="true" strokeweight=".25pt" strokecolor="#050100">
                      <v:path arrowok="t"/>
                    </v:shape>
                  </v:group>
                  <v:group style="position:absolute;left:384;top:211;width:3;height:3" coordorigin="384,211" coordsize="3,3">
                    <v:shape style="position:absolute;left:384;top:211;width:3;height:3" coordorigin="384,211" coordsize="3,3" path="m384,214l386,211e" filled="false" stroked="true" strokeweight=".25pt" strokecolor="#050100">
                      <v:path arrowok="t"/>
                    </v:shape>
                  </v:group>
                  <v:group style="position:absolute;left:389;top:202;width:2;height:17" coordorigin="389,202" coordsize="2,17">
                    <v:shape style="position:absolute;left:389;top:202;width:2;height:17" coordorigin="389,202" coordsize="0,17" path="m389,202l389,219e" filled="false" stroked="true" strokeweight=".2506pt" strokecolor="#050100">
                      <v:path arrowok="t"/>
                    </v:shape>
                  </v:group>
                  <v:group style="position:absolute;left:164;top:149;width:2;height:5" coordorigin="164,149" coordsize="2,5">
                    <v:shape style="position:absolute;left:164;top:149;width:2;height:5" coordorigin="164,149" coordsize="0,5" path="m164,149l164,154e" filled="false" stroked="true" strokeweight=".122pt" strokecolor="#050100">
                      <v:path arrowok="t"/>
                    </v:shape>
                  </v:group>
                  <v:group style="position:absolute;left:167;top:151;width:2;height:5" coordorigin="167,151" coordsize="2,5">
                    <v:shape style="position:absolute;left:167;top:151;width:2;height:5" coordorigin="167,151" coordsize="0,5" path="m167,151l167,156e" filled="false" stroked="true" strokeweight=".12pt" strokecolor="#050100">
                      <v:path arrowok="t"/>
                    </v:shape>
                  </v:group>
                  <v:group style="position:absolute;left:288;top:118;width:8;height:8" coordorigin="288,118" coordsize="8,8">
                    <v:shape style="position:absolute;left:288;top:118;width:8;height:8" coordorigin="288,118" coordsize="8,8" path="m295,118l288,125,295,118xe" filled="false" stroked="true" strokeweight=".25pt" strokecolor="#050100">
                      <v:path arrowok="t"/>
                    </v:shape>
                  </v:group>
                  <v:group style="position:absolute;left:290;top:120;width:8;height:8" coordorigin="290,120" coordsize="8,8">
                    <v:shape style="position:absolute;left:290;top:120;width:8;height:8" coordorigin="290,120" coordsize="8,8" path="m298,120l290,127e" filled="false" stroked="true" strokeweight=".25pt" strokecolor="#050100">
                      <v:path arrowok="t"/>
                    </v:shape>
                  </v:group>
                  <v:group style="position:absolute;left:144;top:130;width:2;height:5" coordorigin="144,130" coordsize="2,5">
                    <v:shape style="position:absolute;left:144;top:130;width:2;height:5" coordorigin="144,130" coordsize="0,5" path="m144,130l144,135e" filled="false" stroked="true" strokeweight=".25pt" strokecolor="#050100">
                      <v:path arrowok="t"/>
                    </v:shape>
                  </v:group>
                  <v:group style="position:absolute;left:276;top:227;width:5;height:2" coordorigin="276,227" coordsize="5,2">
                    <v:shape style="position:absolute;left:276;top:227;width:5;height:2" coordorigin="276,227" coordsize="5,0" path="m276,227l281,227e" filled="false" stroked="true" strokeweight=".12pt" strokecolor="#050100">
                      <v:path arrowok="t"/>
                    </v:shape>
                  </v:group>
                  <v:group style="position:absolute;left:300;top:99;width:20;height:17" coordorigin="300,99" coordsize="20,17">
                    <v:shape style="position:absolute;left:300;top:99;width:20;height:17" coordorigin="300,99" coordsize="20,17" path="m317,99l300,115,319,99e" filled="false" stroked="true" strokeweight=".25pt" strokecolor="#050100">
                      <v:path arrowok="t"/>
                    </v:shape>
                  </v:group>
                  <v:group style="position:absolute;left:302;top:101;width:17;height:17" coordorigin="302,101" coordsize="17,17">
                    <v:shape style="position:absolute;left:302;top:101;width:17;height:17" coordorigin="302,101" coordsize="17,17" path="m319,101l302,118e" filled="false" stroked="true" strokeweight=".25pt" strokecolor="#050100">
                      <v:path arrowok="t"/>
                    </v:shape>
                  </v:group>
                  <v:group style="position:absolute;left:301;top:242;width:2;height:8" coordorigin="301,242" coordsize="2,8">
                    <v:shape style="position:absolute;left:301;top:242;width:2;height:8" coordorigin="301,242" coordsize="0,8" path="m301,242l301,250e" filled="false" stroked="true" strokeweight=".12pt" strokecolor="#050100">
                      <v:path arrowok="t"/>
                    </v:shape>
                  </v:group>
                  <v:group style="position:absolute;left:146;top:204;width:3;height:3" coordorigin="146,204" coordsize="3,3">
                    <v:shape style="position:absolute;left:146;top:204;width:3;height:3" coordorigin="146,204" coordsize="3,3" path="m146,206l149,204e" filled="false" stroked="true" strokeweight=".25pt" strokecolor="#050100">
                      <v:path arrowok="t"/>
                    </v:shape>
                  </v:group>
                  <v:group style="position:absolute;left:288;top:139;width:2;height:15" coordorigin="288,139" coordsize="2,15">
                    <v:shape style="position:absolute;left:288;top:139;width:2;height:15" coordorigin="288,139" coordsize="0,15" path="m288,139l288,154e" filled="false" stroked="true" strokeweight=".25pt" strokecolor="#050100">
                      <v:path arrowok="t"/>
                    </v:shape>
                  </v:group>
                  <v:group style="position:absolute;left:254;top:233;width:3;height:3" coordorigin="254,233" coordsize="3,3">
                    <v:shape style="position:absolute;left:254;top:233;width:3;height:3" coordorigin="254,233" coordsize="3,3" path="m254,235l257,233e" filled="false" stroked="true" strokeweight=".25pt" strokecolor="#050100">
                      <v:path arrowok="t"/>
                    </v:shape>
                  </v:group>
                  <v:group style="position:absolute;left:358;top:209;width:3;height:3" coordorigin="358,209" coordsize="3,3">
                    <v:shape style="position:absolute;left:358;top:209;width:3;height:3" coordorigin="358,209" coordsize="3,3" path="m360,209l358,211e" filled="false" stroked="true" strokeweight=".25pt" strokecolor="#050100">
                      <v:path arrowok="t"/>
                    </v:shape>
                  </v:group>
                  <v:group style="position:absolute;left:167;top:142;width:2;height:8" coordorigin="167,142" coordsize="2,8">
                    <v:shape style="position:absolute;left:167;top:142;width:2;height:8" coordorigin="167,142" coordsize="0,8" path="m167,142l167,149e" filled="false" stroked="true" strokeweight=".119pt" strokecolor="#050100">
                      <v:path arrowok="t"/>
                    </v:shape>
                  </v:group>
                  <v:group style="position:absolute;left:288;top:120;width:10;height:10" coordorigin="288,120" coordsize="10,10">
                    <v:shape style="position:absolute;left:288;top:120;width:10;height:10" coordorigin="288,120" coordsize="10,10" path="m298,120l288,130e" filled="false" stroked="true" strokeweight=".25pt" strokecolor="#050100">
                      <v:path arrowok="t"/>
                    </v:shape>
                  </v:group>
                  <v:group style="position:absolute;left:288;top:120;width:12;height:12" coordorigin="288,120" coordsize="12,12">
                    <v:shape style="position:absolute;left:288;top:120;width:12;height:12" coordorigin="288,120" coordsize="12,12" path="m288,132l300,120e" filled="false" stroked="true" strokeweight=".25pt" strokecolor="#050100">
                      <v:path arrowok="t"/>
                    </v:shape>
                  </v:group>
                  <v:group style="position:absolute;left:290;top:125;width:10;height:10" coordorigin="290,125" coordsize="10,10">
                    <v:shape style="position:absolute;left:290;top:125;width:10;height:10" coordorigin="290,125" coordsize="10,10" path="m300,125l290,134e" filled="false" stroked="true" strokeweight=".25pt" strokecolor="#050100">
                      <v:path arrowok="t"/>
                    </v:shape>
                  </v:group>
                  <v:group style="position:absolute;left:276;top:233;width:3;height:3" coordorigin="276,233" coordsize="3,3">
                    <v:shape style="position:absolute;left:276;top:233;width:3;height:3" coordorigin="276,233" coordsize="3,3" path="m278,233l276,235e" filled="false" stroked="true" strokeweight=".25pt" strokecolor="#050100">
                      <v:path arrowok="t"/>
                    </v:shape>
                  </v:group>
                  <v:group style="position:absolute;left:305;top:108;width:12;height:12" coordorigin="305,108" coordsize="12,12">
                    <v:shape style="position:absolute;left:305;top:108;width:12;height:12" coordorigin="305,108" coordsize="12,12" path="m317,108l305,120,317,111e" filled="false" stroked="true" strokeweight=".25pt" strokecolor="#050100">
                      <v:path arrowok="t"/>
                    </v:shape>
                  </v:group>
                  <v:group style="position:absolute;left:307;top:113;width:12;height:10" coordorigin="307,113" coordsize="12,10">
                    <v:shape style="position:absolute;left:307;top:113;width:12;height:10" coordorigin="307,113" coordsize="12,10" path="m319,113l307,122e" filled="false" stroked="true" strokeweight=".25pt" strokecolor="#050100">
                      <v:path arrowok="t"/>
                    </v:shape>
                  </v:group>
                  <v:group style="position:absolute;left:290;top:251;width:5;height:2" coordorigin="290,251" coordsize="5,2">
                    <v:shape style="position:absolute;left:290;top:251;width:5;height:2" coordorigin="290,251" coordsize="5,0" path="m290,251l295,251e" filled="false" stroked="true" strokeweight=".12pt" strokecolor="#050100">
                      <v:path arrowok="t"/>
                    </v:shape>
                  </v:group>
                  <v:group style="position:absolute;left:293;top:253;width:5;height:2" coordorigin="293,253" coordsize="5,2">
                    <v:shape style="position:absolute;left:293;top:253;width:5;height:2" coordorigin="293,253" coordsize="5,0" path="m293,253l298,253e" filled="false" stroked="true" strokeweight=".12pt" strokecolor="#050100">
                      <v:path arrowok="t"/>
                    </v:shape>
                  </v:group>
                  <v:group style="position:absolute;left:262;top:283;width:12;height:12" coordorigin="262,283" coordsize="12,12">
                    <v:shape style="position:absolute;left:262;top:283;width:12;height:12" coordorigin="262,283" coordsize="12,12" path="m274,283l262,295e" filled="false" stroked="true" strokeweight=".25pt" strokecolor="#050100">
                      <v:path arrowok="t"/>
                    </v:shape>
                  </v:group>
                  <v:group style="position:absolute;left:264;top:286;width:12;height:10" coordorigin="264,286" coordsize="12,10">
                    <v:shape style="position:absolute;left:264;top:286;width:12;height:10" coordorigin="264,286" coordsize="12,10" path="m264,295l276,286e" filled="false" stroked="true" strokeweight=".25pt" strokecolor="#050100">
                      <v:path arrowok="t"/>
                    </v:shape>
                  </v:group>
                  <v:group style="position:absolute;left:264;top:288;width:15;height:12" coordorigin="264,288" coordsize="15,12">
                    <v:shape style="position:absolute;left:264;top:288;width:15;height:12" coordorigin="264,288" coordsize="15,12" path="m278,288l264,300e" filled="false" stroked="true" strokeweight=".25pt" strokecolor="#050100">
                      <v:path arrowok="t"/>
                    </v:shape>
                  </v:group>
                  <v:group style="position:absolute;left:298;top:302;width:3;height:3" coordorigin="298,302" coordsize="3,3">
                    <v:shape style="position:absolute;left:298;top:302;width:3;height:3" coordorigin="298,302" coordsize="3,3" path="m300,302l298,305e" filled="false" stroked="true" strokeweight=".25pt" strokecolor="#050100">
                      <v:path arrowok="t"/>
                    </v:shape>
                  </v:group>
                  <v:group style="position:absolute;left:91;top:149;width:3;height:3" coordorigin="91,149" coordsize="3,3">
                    <v:shape style="position:absolute;left:91;top:149;width:3;height:3" coordorigin="91,149" coordsize="3,3" path="m94,149l91,151e" filled="false" stroked="true" strokeweight=".25pt" strokecolor="#050100">
                      <v:path arrowok="t"/>
                    </v:shape>
                  </v:group>
                  <v:group style="position:absolute;left:101;top:149;width:3;height:3" coordorigin="101,149" coordsize="3,3">
                    <v:shape style="position:absolute;left:101;top:149;width:3;height:3" coordorigin="101,149" coordsize="3,3" path="m103,149l101,151e" filled="false" stroked="true" strokeweight=".25pt" strokecolor="#050100">
                      <v:path arrowok="t"/>
                    </v:shape>
                  </v:group>
                  <v:group style="position:absolute;left:106;top:151;width:3;height:3" coordorigin="106,151" coordsize="3,3">
                    <v:shape style="position:absolute;left:106;top:151;width:3;height:3" coordorigin="106,151" coordsize="3,3" path="m108,151l106,154e" filled="false" stroked="true" strokeweight=".25pt" strokecolor="#050100">
                      <v:path arrowok="t"/>
                    </v:shape>
                  </v:group>
                  <v:group style="position:absolute;left:182;top:74;width:3;height:3" coordorigin="182,74" coordsize="3,3">
                    <v:shape style="position:absolute;left:182;top:74;width:3;height:3" coordorigin="182,74" coordsize="3,3" path="m182,77l185,74e" filled="false" stroked="true" strokeweight=".25pt" strokecolor="#050100">
                      <v:path arrowok="t"/>
                    </v:shape>
                  </v:group>
                  <v:group style="position:absolute;left:185;top:77;width:3;height:3" coordorigin="185,77" coordsize="3,3">
                    <v:shape style="position:absolute;left:185;top:77;width:3;height:3" coordorigin="185,77" coordsize="3,3" path="m187,77l185,79e" filled="false" stroked="true" strokeweight=".25pt" strokecolor="#050100">
                      <v:path arrowok="t"/>
                    </v:shape>
                  </v:group>
                  <v:group style="position:absolute;left:197;top:77;width:3;height:3" coordorigin="197,77" coordsize="3,3">
                    <v:shape style="position:absolute;left:197;top:77;width:3;height:3" coordorigin="197,77" coordsize="3,3" path="m197,79l199,77e" filled="false" stroked="true" strokeweight=".25pt" strokecolor="#050100">
                      <v:path arrowok="t"/>
                    </v:shape>
                  </v:group>
                  <v:group style="position:absolute;left:192;top:82;width:2;height:5" coordorigin="192,82" coordsize="2,5">
                    <v:shape style="position:absolute;left:192;top:82;width:2;height:5" coordorigin="192,82" coordsize="0,5" path="m192,82l192,87e" filled="false" stroked="true" strokeweight=".25pt" strokecolor="#050100">
                      <v:path arrowok="t"/>
                    </v:shape>
                  </v:group>
                  <v:group style="position:absolute;left:77;top:250;width:3;height:3" coordorigin="77,250" coordsize="3,3">
                    <v:shape style="position:absolute;left:77;top:250;width:3;height:3" coordorigin="77,250" coordsize="3,3" path="m79,250l77,252e" filled="false" stroked="true" strokeweight=".25pt" strokecolor="#050100">
                      <v:path arrowok="t"/>
                    </v:shape>
                  </v:group>
                  <v:group style="position:absolute;left:89;top:250;width:3;height:3" coordorigin="89,250" coordsize="3,3">
                    <v:shape style="position:absolute;left:89;top:250;width:3;height:3" coordorigin="89,250" coordsize="3,3" path="m89,252l91,250e" filled="false" stroked="true" strokeweight=".25pt" strokecolor="#050100">
                      <v:path arrowok="t"/>
                    </v:shape>
                  </v:group>
                  <v:group style="position:absolute;left:218;top:136;width:5;height:2" coordorigin="218,136" coordsize="5,2">
                    <v:shape style="position:absolute;left:218;top:136;width:5;height:2" coordorigin="218,136" coordsize="5,0" path="m218,136l223,136e" filled="false" stroked="true" strokeweight=".12pt" strokecolor="#050100">
                      <v:path arrowok="t"/>
                    </v:shape>
                  </v:group>
                  <v:group style="position:absolute;left:293;top:70;width:3;height:3" coordorigin="293,70" coordsize="3,3">
                    <v:shape style="position:absolute;left:293;top:70;width:3;height:3" coordorigin="293,70" coordsize="3,3" path="m293,72l295,70e" filled="false" stroked="true" strokeweight=".25pt" strokecolor="#050100">
                      <v:path arrowok="t"/>
                    </v:shape>
                  </v:group>
                  <v:group style="position:absolute;left:298;top:65;width:3;height:3" coordorigin="298,65" coordsize="3,3">
                    <v:shape style="position:absolute;left:298;top:65;width:3;height:3" coordorigin="298,65" coordsize="3,3" path="m300,65l298,67e" filled="false" stroked="true" strokeweight=".25pt" strokecolor="#050100">
                      <v:path arrowok="t"/>
                    </v:shape>
                  </v:group>
                  <v:group style="position:absolute;left:307;top:72;width:3;height:3" coordorigin="307,72" coordsize="3,3">
                    <v:shape style="position:absolute;left:307;top:72;width:3;height:3" coordorigin="307,72" coordsize="3,3" path="m307,74l310,72e" filled="false" stroked="true" strokeweight=".25pt" strokecolor="#050100">
                      <v:path arrowok="t"/>
                    </v:shape>
                  </v:group>
                  <v:group style="position:absolute;left:307;top:76;width:5;height:2" coordorigin="307,76" coordsize="5,2">
                    <v:shape style="position:absolute;left:307;top:76;width:5;height:2" coordorigin="307,76" coordsize="5,0" path="m307,76l312,76e" filled="false" stroked="true" strokeweight=".12pt" strokecolor="#050100">
                      <v:path arrowok="t"/>
                    </v:shape>
                  </v:group>
                  <v:group style="position:absolute;left:266;top:127;width:3;height:3" coordorigin="266,127" coordsize="3,3">
                    <v:shape style="position:absolute;left:266;top:127;width:3;height:3" coordorigin="266,127" coordsize="3,3" path="m266,130l269,127e" filled="false" stroked="true" strokeweight=".25pt" strokecolor="#050100">
                      <v:path arrowok="t"/>
                    </v:shape>
                  </v:group>
                  <v:group style="position:absolute;left:295;top:134;width:2;height:20" coordorigin="295,134" coordsize="2,20">
                    <v:shape style="position:absolute;left:295;top:134;width:2;height:20" coordorigin="295,134" coordsize="0,20" path="m295,134l295,154e" filled="false" stroked="true" strokeweight=".2502pt" strokecolor="#050100">
                      <v:path arrowok="t"/>
                    </v:shape>
                  </v:group>
                  <v:group style="position:absolute;left:286;top:190;width:3;height:3" coordorigin="286,190" coordsize="3,3">
                    <v:shape style="position:absolute;left:286;top:190;width:3;height:3" coordorigin="286,190" coordsize="3,3" path="m286,192l288,190e" filled="false" stroked="true" strokeweight=".25pt" strokecolor="#050100">
                      <v:path arrowok="t"/>
                    </v:shape>
                  </v:group>
                  <v:group style="position:absolute;left:288;top:180;width:2;height:17" coordorigin="288,180" coordsize="2,17">
                    <v:shape style="position:absolute;left:288;top:180;width:2;height:17" coordorigin="288,180" coordsize="0,17" path="m288,180l288,197e" filled="false" stroked="true" strokeweight=".2504pt" strokecolor="#050100">
                      <v:path arrowok="t"/>
                    </v:shape>
                  </v:group>
                  <v:group style="position:absolute;left:365;top:115;width:3;height:3" coordorigin="365,115" coordsize="3,3">
                    <v:shape style="position:absolute;left:365;top:115;width:3;height:3" coordorigin="365,115" coordsize="3,3" path="m365,118l367,115e" filled="false" stroked="true" strokeweight=".25pt" strokecolor="#050100">
                      <v:path arrowok="t"/>
                    </v:shape>
                  </v:group>
                  <v:group style="position:absolute;left:367;top:118;width:2;height:5" coordorigin="367,118" coordsize="2,5">
                    <v:shape style="position:absolute;left:367;top:118;width:2;height:5" coordorigin="367,118" coordsize="0,5" path="m367,118l367,123e" filled="false" stroked="true" strokeweight=".25pt" strokecolor="#050100">
                      <v:path arrowok="t"/>
                    </v:shape>
                  </v:group>
                  <v:group style="position:absolute;left:382;top:108;width:2;height:20" coordorigin="382,108" coordsize="2,20">
                    <v:shape style="position:absolute;left:382;top:108;width:2;height:20" coordorigin="382,108" coordsize="0,20" path="m382,108l382,127e" filled="false" stroked="true" strokeweight=".2516pt" strokecolor="#050100">
                      <v:path arrowok="t"/>
                    </v:shape>
                  </v:group>
                  <v:group style="position:absolute;left:276;top:288;width:3;height:3" coordorigin="276,288" coordsize="3,3">
                    <v:shape style="position:absolute;left:276;top:288;width:3;height:3" coordorigin="276,288" coordsize="3,3" path="m278,288l276,290e" filled="false" stroked="true" strokeweight=".25pt" strokecolor="#050100">
                      <v:path arrowok="t"/>
                    </v:shape>
                  </v:group>
                  <v:group style="position:absolute;left:290;top:290;width:3;height:3" coordorigin="290,290" coordsize="3,3">
                    <v:shape style="position:absolute;left:290;top:290;width:3;height:3" coordorigin="290,290" coordsize="3,3" path="m293,290l290,293e" filled="false" stroked="true" strokeweight=".25pt" strokecolor="#050100">
                      <v:path arrowok="t"/>
                    </v:shape>
                  </v:group>
                  <v:group style="position:absolute;left:377;top:204;width:3;height:3" coordorigin="377,204" coordsize="3,3">
                    <v:shape style="position:absolute;left:377;top:204;width:3;height:3" coordorigin="377,204" coordsize="3,3" path="m379,204l377,206e" filled="false" stroked="true" strokeweight=".25pt" strokecolor="#050100">
                      <v:path arrowok="t"/>
                    </v:shape>
                  </v:group>
                  <v:group style="position:absolute;left:300;top:300;width:3;height:3" coordorigin="300,300" coordsize="3,3">
                    <v:shape style="position:absolute;left:300;top:300;width:3;height:3" coordorigin="300,300" coordsize="3,3" path="m302,300l300,302e" filled="false" stroked="true" strokeweight=".25pt" strokecolor="#050100">
                      <v:path arrowok="t"/>
                    </v:shape>
                  </v:group>
                  <v:group style="position:absolute;left:386;top:214;width:3;height:3" coordorigin="386,214" coordsize="3,3">
                    <v:shape style="position:absolute;left:386;top:214;width:3;height:3" coordorigin="386,214" coordsize="3,3" path="m389,214l386,216e" filled="false" stroked="true" strokeweight=".25pt" strokecolor="#050100">
                      <v:path arrowok="t"/>
                    </v:shape>
                  </v:group>
                  <v:group style="position:absolute;left:130;top:145;width:5;height:2" coordorigin="130,145" coordsize="5,2">
                    <v:shape style="position:absolute;left:130;top:145;width:5;height:2" coordorigin="130,145" coordsize="5,0" path="m130,145l135,145e" filled="false" stroked="true" strokeweight=".12pt" strokecolor="#050100">
                      <v:path arrowok="t"/>
                    </v:shape>
                  </v:group>
                  <v:group style="position:absolute;left:288;top:98;width:10;height:10" coordorigin="288,98" coordsize="10,10">
                    <v:shape style="position:absolute;left:288;top:98;width:10;height:10" coordorigin="288,98" coordsize="10,10" path="m298,98l288,108e" filled="false" stroked="true" strokeweight=".25pt" strokecolor="#050100">
                      <v:path arrowok="t"/>
                    </v:shape>
                  </v:group>
                  <v:group style="position:absolute;left:290;top:98;width:10;height:12" coordorigin="290,98" coordsize="10,12">
                    <v:shape style="position:absolute;left:290;top:98;width:10;height:12" coordorigin="290,98" coordsize="10,12" path="m290,110l300,98e" filled="false" stroked="true" strokeweight=".25pt" strokecolor="#050100">
                      <v:path arrowok="t"/>
                    </v:shape>
                  </v:group>
                  <v:group style="position:absolute;left:293;top:101;width:8;height:10" coordorigin="293,101" coordsize="8,10">
                    <v:shape style="position:absolute;left:293;top:101;width:8;height:10" coordorigin="293,101" coordsize="8,10" path="m300,101l293,110e" filled="false" stroked="true" strokeweight=".25pt" strokecolor="#050100">
                      <v:path arrowok="t"/>
                    </v:shape>
                  </v:group>
                  <v:group style="position:absolute;left:310;top:232;width:5;height:2" coordorigin="310,232" coordsize="5,2">
                    <v:shape style="position:absolute;left:310;top:232;width:5;height:2" coordorigin="310,232" coordsize="5,0" path="m310,232l315,232e" filled="false" stroked="true" strokeweight=".12pt" strokecolor="#050100">
                      <v:path arrowok="t"/>
                    </v:shape>
                  </v:group>
                  <v:group style="position:absolute;left:312;top:234;width:5;height:2" coordorigin="312,234" coordsize="5,2">
                    <v:shape style="position:absolute;left:312;top:234;width:5;height:2" coordorigin="312,234" coordsize="5,0" path="m312,234l317,234e" filled="false" stroked="true" strokeweight=".12pt" strokecolor="#050100">
                      <v:path arrowok="t"/>
                    </v:shape>
                  </v:group>
                  <v:group style="position:absolute;left:278;top:113;width:8;height:8" coordorigin="278,113" coordsize="8,8">
                    <v:shape style="position:absolute;left:278;top:113;width:8;height:8" coordorigin="278,113" coordsize="8,8" path="m283,113l278,120,286,113e" filled="false" stroked="true" strokeweight=".25pt" strokecolor="#050100">
                      <v:path arrowok="t"/>
                    </v:shape>
                  </v:group>
                  <v:group style="position:absolute;left:281;top:115;width:8;height:8" coordorigin="281,115" coordsize="8,8">
                    <v:shape style="position:absolute;left:281;top:115;width:8;height:8" coordorigin="281,115" coordsize="8,8" path="m288,115l281,123e" filled="false" stroked="true" strokeweight=".25pt" strokecolor="#050100">
                      <v:path arrowok="t"/>
                    </v:shape>
                  </v:group>
                  <v:group style="position:absolute;left:287;top:216;width:2;height:5" coordorigin="287,216" coordsize="2,5">
                    <v:shape style="position:absolute;left:287;top:216;width:2;height:5" coordorigin="287,216" coordsize="0,5" path="m287,216l287,221e" filled="false" stroked="true" strokeweight=".119pt" strokecolor="#050100">
                      <v:path arrowok="t"/>
                    </v:shape>
                  </v:group>
                  <v:group style="position:absolute;left:73;top:137;width:2;height:5" coordorigin="73,137" coordsize="2,5">
                    <v:shape style="position:absolute;left:73;top:137;width:2;height:5" coordorigin="73,137" coordsize="0,5" path="m73,137l73,142e" filled="false" stroked="true" strokeweight=".121pt" strokecolor="#050100">
                      <v:path arrowok="t"/>
                    </v:shape>
                  </v:group>
                  <v:group style="position:absolute;left:82;top:142;width:3;height:3" coordorigin="82,142" coordsize="3,3">
                    <v:shape style="position:absolute;left:82;top:142;width:3;height:3" coordorigin="82,142" coordsize="3,3" path="m82,144l84,142e" filled="false" stroked="true" strokeweight=".25pt" strokecolor="#050100">
                      <v:path arrowok="t"/>
                    </v:shape>
                  </v:group>
                  <v:group style="position:absolute;left:172;top:67;width:2;height:5" coordorigin="172,67" coordsize="2,5">
                    <v:shape style="position:absolute;left:172;top:67;width:2;height:5" coordorigin="172,67" coordsize="0,5" path="m172,67l172,72e" filled="false" stroked="true" strokeweight=".121pt" strokecolor="#050100">
                      <v:path arrowok="t"/>
                    </v:shape>
                  </v:group>
                  <v:group style="position:absolute;left:248;top:118;width:2;height:5" coordorigin="248,118" coordsize="2,5">
                    <v:shape style="position:absolute;left:248;top:118;width:2;height:5" coordorigin="248,118" coordsize="0,5" path="m248,118l248,123e" filled="false" stroked="true" strokeweight=".119pt" strokecolor="#050100">
                      <v:path arrowok="t"/>
                    </v:shape>
                  </v:group>
                  <v:group style="position:absolute;left:154;top:153;width:5;height:2" coordorigin="154,153" coordsize="5,2">
                    <v:shape style="position:absolute;left:154;top:153;width:5;height:2" coordorigin="154,153" coordsize="5,0" path="m154,153l159,153e" filled="false" stroked="true" strokeweight=".12pt" strokecolor="#050100">
                      <v:path arrowok="t"/>
                    </v:shape>
                  </v:group>
                  <v:group style="position:absolute;left:278;top:115;width:12;height:12" coordorigin="278,115" coordsize="12,12">
                    <v:shape style="position:absolute;left:278;top:115;width:12;height:12" coordorigin="278,115" coordsize="12,12" path="m278,125l290,115,281,127e" filled="false" stroked="true" strokeweight=".25pt" strokecolor="#050100">
                      <v:path arrowok="t"/>
                    </v:shape>
                  </v:group>
                  <v:group style="position:absolute;left:281;top:118;width:12;height:12" coordorigin="281,118" coordsize="12,12">
                    <v:shape style="position:absolute;left:281;top:118;width:12;height:12" coordorigin="281,118" coordsize="12,12" path="m293,118l281,130e" filled="false" stroked="true" strokeweight=".25pt" strokecolor="#050100">
                      <v:path arrowok="t"/>
                    </v:shape>
                  </v:group>
                  <v:group style="position:absolute;left:137;top:137;width:3;height:3" coordorigin="137,137" coordsize="3,3">
                    <v:shape style="position:absolute;left:137;top:137;width:3;height:3" coordorigin="137,137" coordsize="3,3" path="m139,137l137,139e" filled="false" stroked="true" strokeweight=".25pt" strokecolor="#050100">
                      <v:path arrowok="t"/>
                    </v:shape>
                  </v:group>
                  <v:group style="position:absolute;left:295;top:101;width:10;height:12" coordorigin="295,101" coordsize="10,12">
                    <v:shape style="position:absolute;left:295;top:101;width:10;height:12" coordorigin="295,101" coordsize="10,12" path="m305,101l295,113,305,101xe" filled="false" stroked="true" strokeweight=".25pt" strokecolor="#050100">
                      <v:path arrowok="t"/>
                    </v:shape>
                  </v:group>
                  <v:group style="position:absolute;left:298;top:103;width:10;height:12" coordorigin="298,103" coordsize="10,12">
                    <v:shape style="position:absolute;left:298;top:103;width:10;height:12" coordorigin="298,103" coordsize="10,12" path="m307,103l298,115e" filled="false" stroked="true" strokeweight=".25pt" strokecolor="#050100">
                      <v:path arrowok="t"/>
                    </v:shape>
                  </v:group>
                  <v:group style="position:absolute;left:316;top:240;width:2;height:8" coordorigin="316,240" coordsize="2,8">
                    <v:shape style="position:absolute;left:316;top:240;width:2;height:8" coordorigin="316,240" coordsize="0,8" path="m316,240l316,247e" filled="false" stroked="true" strokeweight=".12pt" strokecolor="#050100">
                      <v:path arrowok="t"/>
                    </v:shape>
                  </v:group>
                  <v:group style="position:absolute;left:286;top:223;width:3;height:3" coordorigin="286,223" coordsize="3,3">
                    <v:shape style="position:absolute;left:286;top:223;width:3;height:3" coordorigin="286,223" coordsize="3,3" path="m288,223l286,226e" filled="false" stroked="true" strokeweight=".25pt" strokecolor="#050100">
                      <v:path arrowok="t"/>
                    </v:shape>
                  </v:group>
                  <v:group style="position:absolute;left:151;top:163;width:2;height:10" coordorigin="151,163" coordsize="2,10">
                    <v:shape style="position:absolute;left:151;top:163;width:2;height:10" coordorigin="151,163" coordsize="0,10" path="m151,163l151,173e" filled="false" stroked="true" strokeweight=".2503pt" strokecolor="#050100">
                      <v:path arrowok="t"/>
                    </v:shape>
                  </v:group>
                  <v:group style="position:absolute;left:269;top:108;width:5;height:8" coordorigin="269,108" coordsize="5,8">
                    <v:shape style="position:absolute;left:269;top:108;width:5;height:8" coordorigin="269,108" coordsize="5,8" path="m274,108l269,115,274,108xe" filled="false" stroked="true" strokeweight=".25pt" strokecolor="#050100">
                      <v:path arrowok="t"/>
                    </v:shape>
                  </v:group>
                  <v:group style="position:absolute;left:271;top:110;width:5;height:8" coordorigin="271,110" coordsize="5,8">
                    <v:shape style="position:absolute;left:271;top:110;width:5;height:8" coordorigin="271,110" coordsize="5,8" path="m276,110l271,118e" filled="false" stroked="true" strokeweight=".25pt" strokecolor="#050100">
                      <v:path arrowok="t"/>
                    </v:shape>
                  </v:group>
                  <v:group style="position:absolute;left:294;top:206;width:2;height:5" coordorigin="294,206" coordsize="2,5">
                    <v:shape style="position:absolute;left:294;top:206;width:2;height:5" coordorigin="294,206" coordsize="0,5" path="m294,206l294,211e" filled="false" stroked="true" strokeweight=".119pt" strokecolor="#050100">
                      <v:path arrowok="t"/>
                    </v:shape>
                  </v:group>
                  <v:group style="position:absolute;left:125;top:151;width:3;height:3" coordorigin="125,151" coordsize="3,3">
                    <v:shape style="position:absolute;left:125;top:151;width:3;height:3" coordorigin="125,151" coordsize="3,3" path="m127,151l125,154e" filled="false" stroked="true" strokeweight=".25pt" strokecolor="#050100">
                      <v:path arrowok="t"/>
                    </v:shape>
                  </v:group>
                  <v:group style="position:absolute;left:283;top:94;width:10;height:12" coordorigin="283,94" coordsize="10,12">
                    <v:shape style="position:absolute;left:283;top:94;width:10;height:12" coordorigin="283,94" coordsize="10,12" path="m290,94l283,106,293,94e" filled="false" stroked="true" strokeweight=".25pt" strokecolor="#050100">
                      <v:path arrowok="t"/>
                    </v:shape>
                  </v:group>
                  <v:group style="position:absolute;left:286;top:99;width:8;height:10" coordorigin="286,99" coordsize="8,10">
                    <v:shape style="position:absolute;left:286;top:99;width:8;height:10" coordorigin="286,99" coordsize="8,10" path="m293,99l286,108e" filled="false" stroked="true" strokeweight=".25pt" strokecolor="#050100">
                      <v:path arrowok="t"/>
                    </v:shape>
                  </v:group>
                  <v:group style="position:absolute;left:317;top:223;width:3;height:3" coordorigin="317,223" coordsize="3,3">
                    <v:shape style="position:absolute;left:317;top:223;width:3;height:3" coordorigin="317,223" coordsize="3,3" path="m317,226l319,223e" filled="false" stroked="true" strokeweight=".25pt" strokecolor="#050100">
                      <v:path arrowok="t"/>
                    </v:shape>
                  </v:group>
                  <v:group style="position:absolute;left:319;top:223;width:2;height:8" coordorigin="319,223" coordsize="2,8">
                    <v:shape style="position:absolute;left:319;top:223;width:2;height:8" coordorigin="319,223" coordsize="0,8" path="m319,223l319,231e" filled="false" stroked="true" strokeweight=".25pt" strokecolor="#050100">
                      <v:path arrowok="t"/>
                    </v:shape>
                  </v:group>
                  <v:group style="position:absolute;left:146;top:162;width:5;height:2" coordorigin="146,162" coordsize="5,2">
                    <v:shape style="position:absolute;left:146;top:162;width:5;height:2" coordorigin="146,162" coordsize="5,0" path="m146,162l151,162e" filled="false" stroked="true" strokeweight=".12pt" strokecolor="#050100">
                      <v:path arrowok="t"/>
                    </v:shape>
                  </v:group>
                  <v:group style="position:absolute;left:271;top:110;width:10;height:12" coordorigin="271,110" coordsize="10,12">
                    <v:shape style="position:absolute;left:271;top:110;width:10;height:12" coordorigin="271,110" coordsize="10,12" path="m278,110l271,122,281,110e" filled="false" stroked="true" strokeweight=".25pt" strokecolor="#050100">
                      <v:path arrowok="t"/>
                    </v:shape>
                  </v:group>
                  <v:group style="position:absolute;left:274;top:113;width:8;height:12" coordorigin="274,113" coordsize="8,12">
                    <v:shape style="position:absolute;left:274;top:113;width:8;height:12" coordorigin="274,113" coordsize="8,12" path="m281,113l274,125e" filled="false" stroked="true" strokeweight=".25pt" strokecolor="#050100">
                      <v:path arrowok="t"/>
                    </v:shape>
                  </v:group>
                  <v:group style="position:absolute;left:295;top:214;width:2;height:5" coordorigin="295,214" coordsize="2,5">
                    <v:shape style="position:absolute;left:295;top:214;width:2;height:5" coordorigin="295,214" coordsize="0,5" path="m295,214l295,219e" filled="false" stroked="true" strokeweight=".25pt" strokecolor="#050100">
                      <v:path arrowok="t"/>
                    </v:shape>
                  </v:group>
                  <v:group style="position:absolute;left:163;top:158;width:3;height:3" coordorigin="163,158" coordsize="3,3">
                    <v:shape style="position:absolute;left:163;top:158;width:3;height:3" coordorigin="163,158" coordsize="3,3" path="m163,161l166,158e" filled="false" stroked="true" strokeweight=".25pt" strokecolor="#050100">
                      <v:path arrowok="t"/>
                    </v:shape>
                  </v:group>
                  <v:group style="position:absolute;left:173;top:163;width:3;height:3" coordorigin="173,163" coordsize="3,3">
                    <v:shape style="position:absolute;left:173;top:163;width:3;height:3" coordorigin="173,163" coordsize="3,3" path="m173,166l175,163,175,166e" filled="false" stroked="true" strokeweight=".25pt" strokecolor="#050100">
                      <v:path arrowok="t"/>
                    </v:shape>
                  </v:group>
                  <v:group style="position:absolute;left:154;top:204;width:3;height:3" coordorigin="154,204" coordsize="3,3">
                    <v:shape style="position:absolute;left:154;top:204;width:3;height:3" coordorigin="154,204" coordsize="3,3" path="m154,204l154,207,156,204e" filled="false" stroked="true" strokeweight=".25pt" strokecolor="#050100">
                      <v:path arrowok="t"/>
                    </v:shape>
                  </v:group>
                  <v:group style="position:absolute;left:286;top:63;width:3;height:3" coordorigin="286,63" coordsize="3,3">
                    <v:shape style="position:absolute;left:286;top:63;width:3;height:3" coordorigin="286,63" coordsize="3,3" path="m286,65l288,63e" filled="false" stroked="true" strokeweight=".25pt" strokecolor="#050100">
                      <v:path arrowok="t"/>
                    </v:shape>
                  </v:group>
                  <v:group style="position:absolute;left:254;top:123;width:3;height:3" coordorigin="254,123" coordsize="3,3">
                    <v:shape style="position:absolute;left:254;top:123;width:3;height:3" coordorigin="254,123" coordsize="3,3" path="m254,125l257,123e" filled="false" stroked="true" strokeweight=".25pt" strokecolor="#050100">
                      <v:path arrowok="t"/>
                    </v:shape>
                  </v:group>
                  <v:group style="position:absolute;left:305;top:72;width:3;height:3" coordorigin="305,72" coordsize="3,3">
                    <v:shape style="position:absolute;left:305;top:72;width:3;height:3" coordorigin="305,72" coordsize="3,3" path="m307,72l305,75e" filled="false" stroked="true" strokeweight=".25pt" strokecolor="#050100">
                      <v:path arrowok="t"/>
                    </v:shape>
                  </v:group>
                  <v:group style="position:absolute;left:264;top:127;width:3;height:3" coordorigin="264,127" coordsize="3,3">
                    <v:shape style="position:absolute;left:264;top:127;width:3;height:3" coordorigin="264,127" coordsize="3,3" path="m264,130l266,127,266,130e" filled="false" stroked="true" strokeweight=".25pt" strokecolor="#050100">
                      <v:path arrowok="t"/>
                    </v:shape>
                  </v:group>
                  <v:group style="position:absolute;left:293;top:147;width:3;height:3" coordorigin="293,147" coordsize="3,3">
                    <v:shape style="position:absolute;left:293;top:147;width:3;height:3" coordorigin="293,147" coordsize="3,3" path="m293,147l293,149,295,147e" filled="false" stroked="true" strokeweight=".25pt" strokecolor="#050100">
                      <v:path arrowok="t"/>
                    </v:shape>
                  </v:group>
                  <v:group style="position:absolute;left:281;top:185;width:3;height:3" coordorigin="281,185" coordsize="3,3">
                    <v:shape style="position:absolute;left:281;top:185;width:3;height:3" coordorigin="281,185" coordsize="3,3" path="m281,187l283,185e" filled="false" stroked="true" strokeweight=".25pt" strokecolor="#050100">
                      <v:path arrowok="t"/>
                    </v:shape>
                  </v:group>
                  <v:group style="position:absolute;left:293;top:190;width:3;height:3" coordorigin="293,190" coordsize="3,3">
                    <v:shape style="position:absolute;left:293;top:190;width:3;height:3" coordorigin="293,190" coordsize="3,3" path="m295,190l293,192e" filled="false" stroked="true" strokeweight=".25pt" strokecolor="#050100">
                      <v:path arrowok="t"/>
                    </v:shape>
                  </v:group>
                  <v:group style="position:absolute;left:295;top:192;width:3;height:3" coordorigin="295,192" coordsize="3,3">
                    <v:shape style="position:absolute;left:295;top:192;width:3;height:3" coordorigin="295,192" coordsize="3,3" path="m298,192l295,194e" filled="false" stroked="true" strokeweight=".25pt" strokecolor="#050100">
                      <v:path arrowok="t"/>
                    </v:shape>
                  </v:group>
                  <v:group style="position:absolute;left:358;top:110;width:3;height:3" coordorigin="358,110" coordsize="3,3">
                    <v:shape style="position:absolute;left:358;top:110;width:3;height:3" coordorigin="358,110" coordsize="3,3" path="m358,113l360,110e" filled="false" stroked="true" strokeweight=".25pt" strokecolor="#050100">
                      <v:path arrowok="t"/>
                    </v:shape>
                  </v:group>
                  <v:group style="position:absolute;left:264;top:233;width:3;height:3" coordorigin="264,233" coordsize="3,3">
                    <v:shape style="position:absolute;left:264;top:233;width:3;height:3" coordorigin="264,233" coordsize="3,3" path="m266,233l264,235e" filled="false" stroked="true" strokeweight=".25pt" strokecolor="#050100">
                      <v:path arrowok="t"/>
                    </v:shape>
                  </v:group>
                  <v:group style="position:absolute;left:360;top:113;width:3;height:3" coordorigin="360,113" coordsize="3,3">
                    <v:shape style="position:absolute;left:360;top:113;width:3;height:3" coordorigin="360,113" coordsize="3,3" path="m362,113l360,115e" filled="false" stroked="true" strokeweight=".25pt" strokecolor="#050100">
                      <v:path arrowok="t"/>
                    </v:shape>
                  </v:group>
                  <v:group style="position:absolute;left:372;top:113;width:3;height:3" coordorigin="372,113" coordsize="3,3">
                    <v:shape style="position:absolute;left:372;top:113;width:3;height:3" coordorigin="372,113" coordsize="3,3" path="m372,115l374,113e" filled="false" stroked="true" strokeweight=".25pt" strokecolor="#050100">
                      <v:path arrowok="t"/>
                    </v:shape>
                  </v:group>
                  <v:group style="position:absolute;left:283;top:293;width:3;height:3" coordorigin="283,293" coordsize="3,3">
                    <v:shape style="position:absolute;left:283;top:293;width:3;height:3" coordorigin="283,293" coordsize="3,3" path="m286,293l283,295e" filled="false" stroked="true" strokeweight=".25pt" strokecolor="#050100">
                      <v:path arrowok="t"/>
                    </v:shape>
                  </v:group>
                  <v:group style="position:absolute;left:365;top:202;width:3;height:3" coordorigin="365,202" coordsize="3,3">
                    <v:shape style="position:absolute;left:365;top:202;width:3;height:3" coordorigin="365,202" coordsize="3,3" path="m365,204l367,202e" filled="false" stroked="true" strokeweight=".25pt" strokecolor="#050100">
                      <v:path arrowok="t"/>
                    </v:shape>
                  </v:group>
                  <v:group style="position:absolute;left:370;top:206;width:3;height:3" coordorigin="370,206" coordsize="3,3">
                    <v:shape style="position:absolute;left:370;top:206;width:3;height:3" coordorigin="370,206" coordsize="3,3" path="m372,206l370,209e" filled="false" stroked="true" strokeweight=".25pt" strokecolor="#050100">
                      <v:path arrowok="t"/>
                    </v:shape>
                  </v:group>
                  <v:group style="position:absolute;left:379;top:206;width:3;height:3" coordorigin="379,206" coordsize="3,3">
                    <v:shape style="position:absolute;left:379;top:206;width:3;height:3" coordorigin="379,206" coordsize="3,3" path="m382,206l379,209e" filled="false" stroked="true" strokeweight=".25pt" strokecolor="#050100">
                      <v:path arrowok="t"/>
                    </v:shape>
                  </v:group>
                  <v:group style="position:absolute;left:384;top:209;width:3;height:3" coordorigin="384,209" coordsize="3,3">
                    <v:shape style="position:absolute;left:384;top:209;width:3;height:3" coordorigin="384,209" coordsize="3,3" path="m386,209l384,211e" filled="false" stroked="true" strokeweight=".25pt" strokecolor="#050100">
                      <v:path arrowok="t"/>
                    </v:shape>
                  </v:group>
                  <v:group style="position:absolute;left:115;top:167;width:5;height:2" coordorigin="115,167" coordsize="5,2">
                    <v:shape style="position:absolute;left:115;top:167;width:5;height:2" coordorigin="115,167" coordsize="5,0" path="m115,167l120,167e" filled="false" stroked="true" strokeweight=".12pt" strokecolor="#050100">
                      <v:path arrowok="t"/>
                    </v:shape>
                  </v:group>
                  <v:group style="position:absolute;left:269;top:79;width:13;height:24" coordorigin="269,79" coordsize="13,24">
                    <v:shape style="position:absolute;left:269;top:79;width:13;height:24" coordorigin="269,79" coordsize="13,24" path="m281,79l269,103e" filled="false" stroked="true" strokeweight=".25pt" strokecolor="#050100">
                      <v:path arrowok="t"/>
                    </v:shape>
                  </v:group>
                  <v:group style="position:absolute;left:271;top:79;width:15;height:24" coordorigin="271,79" coordsize="15,24">
                    <v:shape style="position:absolute;left:271;top:79;width:15;height:24" coordorigin="271,79" coordsize="15,24" path="m271,103l286,79e" filled="false" stroked="true" strokeweight=".25pt" strokecolor="#050100">
                      <v:path arrowok="t"/>
                    </v:shape>
                  </v:group>
                  <v:group style="position:absolute;left:276;top:82;width:10;height:22" coordorigin="276,82" coordsize="10,22">
                    <v:shape style="position:absolute;left:276;top:82;width:10;height:22" coordorigin="276,82" coordsize="10,22" path="m286,82l276,103e" filled="false" stroked="true" strokeweight=".25pt" strokecolor="#050100">
                      <v:path arrowok="t"/>
                    </v:shape>
                  </v:group>
                  <v:group style="position:absolute;left:324;top:210;width:5;height:2" coordorigin="324,210" coordsize="5,2">
                    <v:shape style="position:absolute;left:324;top:210;width:5;height:2" coordorigin="324,210" coordsize="5,0" path="m324,210l329,210e" filled="false" stroked="true" strokeweight=".12pt" strokecolor="#050100">
                      <v:path arrowok="t"/>
                    </v:shape>
                  </v:group>
                  <v:group style="position:absolute;left:330;top:211;width:2;height:5" coordorigin="330,211" coordsize="2,5">
                    <v:shape style="position:absolute;left:330;top:211;width:2;height:5" coordorigin="330,211" coordsize="0,5" path="m330,211l330,216e" filled="false" stroked="true" strokeweight=".123pt" strokecolor="#050100">
                      <v:path arrowok="t"/>
                    </v:shape>
                  </v:group>
                  <v:group style="position:absolute;left:139;top:172;width:5;height:2" coordorigin="139,172" coordsize="5,2">
                    <v:shape style="position:absolute;left:139;top:172;width:5;height:2" coordorigin="139,172" coordsize="5,0" path="m139,172l144,172e" filled="false" stroked="true" strokeweight=".12pt" strokecolor="#050100">
                      <v:path arrowok="t"/>
                    </v:shape>
                  </v:group>
                  <v:group style="position:absolute;left:67;top:146;width:2;height:8" coordorigin="67,146" coordsize="2,8">
                    <v:shape style="position:absolute;left:67;top:146;width:2;height:8" coordorigin="67,146" coordsize="0,8" path="m67,146l67,154e" filled="false" stroked="true" strokeweight=".25pt" strokecolor="#050100">
                      <v:path arrowok="t"/>
                    </v:shape>
                  </v:group>
                  <v:group style="position:absolute;left:79;top:149;width:2;height:8" coordorigin="79,149" coordsize="2,8">
                    <v:shape style="position:absolute;left:79;top:149;width:2;height:8" coordorigin="79,149" coordsize="0,8" path="m79,149l79,156e" filled="false" stroked="true" strokeweight=".251300pt" strokecolor="#050100">
                      <v:path arrowok="t"/>
                    </v:shape>
                  </v:group>
                  <v:group style="position:absolute;left:84;top:144;width:3;height:3" coordorigin="84,144" coordsize="3,3">
                    <v:shape style="position:absolute;left:84;top:144;width:3;height:3" coordorigin="84,144" coordsize="3,3" path="m86,144l84,146e" filled="false" stroked="true" strokeweight=".25pt" strokecolor="#050100">
                      <v:path arrowok="t"/>
                    </v:shape>
                  </v:group>
                  <v:group style="position:absolute;left:86;top:149;width:3;height:3" coordorigin="86,149" coordsize="3,3">
                    <v:shape style="position:absolute;left:86;top:149;width:3;height:3" coordorigin="86,149" coordsize="3,3" path="m86,151l89,149e" filled="false" stroked="true" strokeweight=".25pt" strokecolor="#050100">
                      <v:path arrowok="t"/>
                    </v:shape>
                  </v:group>
                  <v:group style="position:absolute;left:94;top:147;width:3;height:3" coordorigin="94,147" coordsize="3,3">
                    <v:shape style="position:absolute;left:94;top:147;width:3;height:3" coordorigin="94,147" coordsize="3,3" path="m94,147l94,149,96,147e" filled="false" stroked="true" strokeweight=".25pt" strokecolor="#050100">
                      <v:path arrowok="t"/>
                    </v:shape>
                  </v:group>
                  <v:group style="position:absolute;left:96;top:147;width:3;height:8" coordorigin="96,147" coordsize="3,8">
                    <v:shape style="position:absolute;left:96;top:147;width:3;height:8" coordorigin="96,147" coordsize="3,8" path="m98,147l96,151,96,154e" filled="false" stroked="true" strokeweight=".25pt" strokecolor="#050100">
                      <v:path arrowok="t"/>
                    </v:shape>
                  </v:group>
                  <v:group style="position:absolute;left:98;top:149;width:3;height:3" coordorigin="98,149" coordsize="3,3">
                    <v:shape style="position:absolute;left:98;top:149;width:3;height:3" coordorigin="98,149" coordsize="3,3" path="m101,149l98,151e" filled="false" stroked="true" strokeweight=".25pt" strokecolor="#050100">
                      <v:path arrowok="t"/>
                    </v:shape>
                  </v:group>
                  <v:group style="position:absolute;left:108;top:149;width:3;height:5" coordorigin="108,149" coordsize="3,5">
                    <v:shape style="position:absolute;left:108;top:149;width:3;height:5" coordorigin="108,149" coordsize="3,5" path="m110,149l108,154e" filled="false" stroked="true" strokeweight=".25pt" strokecolor="#050100">
                      <v:path arrowok="t"/>
                    </v:shape>
                  </v:group>
                  <v:group style="position:absolute;left:60;top:239;width:5;height:2" coordorigin="60,239" coordsize="5,2">
                    <v:shape style="position:absolute;left:60;top:239;width:5;height:2" coordorigin="60,239" coordsize="5,0" path="m60,239l65,239e" filled="false" stroked="true" strokeweight=".121pt" strokecolor="#050100">
                      <v:path arrowok="t"/>
                    </v:shape>
                  </v:group>
                  <v:group style="position:absolute;left:58;top:238;width:8;height:12" coordorigin="58,238" coordsize="8,12">
                    <v:shape style="position:absolute;left:58;top:238;width:8;height:12" coordorigin="58,238" coordsize="8,12" path="m65,238l58,250e" filled="false" stroked="true" strokeweight=".25pt" strokecolor="#050100">
                      <v:path arrowok="t"/>
                    </v:shape>
                  </v:group>
                  <v:group style="position:absolute;left:60;top:235;width:8;height:15" coordorigin="60,235" coordsize="8,15">
                    <v:shape style="position:absolute;left:60;top:235;width:8;height:15" coordorigin="60,235" coordsize="8,15" path="m60,250l67,235e" filled="false" stroked="true" strokeweight=".25pt" strokecolor="#050100">
                      <v:path arrowok="t"/>
                    </v:shape>
                  </v:group>
                  <v:group style="position:absolute;left:65;top:242;width:3;height:3" coordorigin="65,242" coordsize="3,3">
                    <v:shape style="position:absolute;left:65;top:242;width:3;height:3" coordorigin="65,242" coordsize="3,3" path="m65,245l67,242e" filled="false" stroked="true" strokeweight=".25pt" strokecolor="#050100">
                      <v:path arrowok="t"/>
                    </v:shape>
                  </v:group>
                  <v:group style="position:absolute;left:62;top:247;width:3;height:5" coordorigin="62,247" coordsize="3,5">
                    <v:shape style="position:absolute;left:62;top:247;width:3;height:5" coordorigin="62,247" coordsize="3,5" path="m62,252l65,247e" filled="false" stroked="true" strokeweight=".25pt" strokecolor="#050100">
                      <v:path arrowok="t"/>
                    </v:shape>
                  </v:group>
                  <v:group style="position:absolute;left:67;top:242;width:3;height:3" coordorigin="67,242" coordsize="3,3">
                    <v:shape style="position:absolute;left:67;top:242;width:3;height:3" coordorigin="67,242" coordsize="3,3" path="m70,242l67,245e" filled="false" stroked="true" strokeweight=".25pt" strokecolor="#050100">
                      <v:path arrowok="t"/>
                    </v:shape>
                  </v:group>
                  <v:group style="position:absolute;left:74;top:245;width:3;height:3" coordorigin="74,245" coordsize="3,3">
                    <v:shape style="position:absolute;left:74;top:245;width:3;height:3" coordorigin="74,245" coordsize="3,3" path="m74,247l77,245e" filled="false" stroked="true" strokeweight=".25pt" strokecolor="#050100">
                      <v:path arrowok="t"/>
                    </v:shape>
                  </v:group>
                  <v:group style="position:absolute;left:77;top:245;width:3;height:3" coordorigin="77,245" coordsize="3,3">
                    <v:shape style="position:absolute;left:77;top:245;width:3;height:3" coordorigin="77,245" coordsize="3,3" path="m79,245l77,247e" filled="false" stroked="true" strokeweight=".25pt" strokecolor="#050100">
                      <v:path arrowok="t"/>
                    </v:shape>
                  </v:group>
                  <v:group style="position:absolute;left:79;top:245;width:3;height:3" coordorigin="79,245" coordsize="3,3">
                    <v:shape style="position:absolute;left:79;top:245;width:3;height:3" coordorigin="79,245" coordsize="3,3" path="m79,247l82,245e" filled="false" stroked="true" strokeweight=".25pt" strokecolor="#050100">
                      <v:path arrowok="t"/>
                    </v:shape>
                  </v:group>
                  <v:group style="position:absolute;left:82;top:250;width:3;height:3" coordorigin="82,250" coordsize="3,3">
                    <v:shape style="position:absolute;left:82;top:250;width:3;height:3" coordorigin="82,250" coordsize="3,3" path="m82,252l84,250e" filled="false" stroked="true" strokeweight=".25pt" strokecolor="#050100">
                      <v:path arrowok="t"/>
                    </v:shape>
                  </v:group>
                  <v:group style="position:absolute;left:180;top:77;width:3;height:3" coordorigin="180,77" coordsize="3,3">
                    <v:shape style="position:absolute;left:180;top:77;width:3;height:3" coordorigin="180,77" coordsize="3,3" path="m180,79l182,77e" filled="false" stroked="true" strokeweight=".25pt" strokecolor="#050100">
                      <v:path arrowok="t"/>
                    </v:shape>
                  </v:group>
                  <v:group style="position:absolute;left:178;top:82;width:3;height:3" coordorigin="178,82" coordsize="3,3">
                    <v:shape style="position:absolute;left:178;top:82;width:3;height:3" coordorigin="178,82" coordsize="3,3" path="m178,84l180,82e" filled="false" stroked="true" strokeweight=".25pt" strokecolor="#050100">
                      <v:path arrowok="t"/>
                    </v:shape>
                  </v:group>
                  <v:group style="position:absolute;left:89;top:247;width:3;height:3" coordorigin="89,247" coordsize="3,3">
                    <v:shape style="position:absolute;left:89;top:247;width:3;height:3" coordorigin="89,247" coordsize="3,3" path="m89,250l91,247e" filled="false" stroked="true" strokeweight=".25pt" strokecolor="#050100">
                      <v:path arrowok="t"/>
                    </v:shape>
                  </v:group>
                  <v:group style="position:absolute;left:91;top:250;width:3;height:5" coordorigin="91,250" coordsize="3,5">
                    <v:shape style="position:absolute;left:91;top:250;width:3;height:5" coordorigin="91,250" coordsize="3,5" path="m91,254l94,250e" filled="false" stroked="true" strokeweight=".25pt" strokecolor="#050100">
                      <v:path arrowok="t"/>
                    </v:shape>
                  </v:group>
                  <v:group style="position:absolute;left:190;top:77;width:3;height:3" coordorigin="190,77" coordsize="3,3">
                    <v:shape style="position:absolute;left:190;top:77;width:3;height:3" coordorigin="190,77" coordsize="3,3" path="m190,79l192,77e" filled="false" stroked="true" strokeweight=".25pt" strokecolor="#050100">
                      <v:path arrowok="t"/>
                    </v:shape>
                  </v:group>
                  <v:group style="position:absolute;left:192;top:79;width:3;height:3" coordorigin="192,79" coordsize="3,3">
                    <v:shape style="position:absolute;left:192;top:79;width:3;height:3" coordorigin="192,79" coordsize="3,3" path="m194,79l192,82e" filled="false" stroked="true" strokeweight=".25pt" strokecolor="#050100">
                      <v:path arrowok="t"/>
                    </v:shape>
                  </v:group>
                  <v:group style="position:absolute;left:194;top:79;width:3;height:3" coordorigin="194,79" coordsize="3,3">
                    <v:shape style="position:absolute;left:194;top:79;width:3;height:3" coordorigin="194,79" coordsize="3,3" path="m194,82l197,79e" filled="false" stroked="true" strokeweight=".25pt" strokecolor="#050100">
                      <v:path arrowok="t"/>
                    </v:shape>
                  </v:group>
                  <v:group style="position:absolute;left:197;top:82;width:3;height:3" coordorigin="197,82" coordsize="3,3">
                    <v:shape style="position:absolute;left:197;top:82;width:3;height:3" coordorigin="197,82" coordsize="3,3" path="m197,84l199,82e" filled="false" stroked="true" strokeweight=".25pt" strokecolor="#050100">
                      <v:path arrowok="t"/>
                    </v:shape>
                  </v:group>
                  <v:group style="position:absolute;left:158;top:159;width:3;height:5" coordorigin="158,159" coordsize="3,5">
                    <v:shape style="position:absolute;left:158;top:159;width:3;height:5" coordorigin="158,159" coordsize="3,5" path="m161,159l158,163e" filled="false" stroked="true" strokeweight=".25pt" strokecolor="#050100">
                      <v:path arrowok="t"/>
                    </v:shape>
                  </v:group>
                  <v:group style="position:absolute;left:204;top:82;width:3;height:3" coordorigin="204,82" coordsize="3,3">
                    <v:shape style="position:absolute;left:204;top:82;width:3;height:3" coordorigin="204,82" coordsize="3,3" path="m204,84l206,82e" filled="false" stroked="true" strokeweight=".25pt" strokecolor="#050100">
                      <v:path arrowok="t"/>
                    </v:shape>
                  </v:group>
                  <v:group style="position:absolute;left:158;top:156;width:5;height:8" coordorigin="158,156" coordsize="5,8">
                    <v:shape style="position:absolute;left:158;top:156;width:5;height:8" coordorigin="158,156" coordsize="5,8" path="m163,156l158,163e" filled="false" stroked="true" strokeweight=".25pt" strokecolor="#050100">
                      <v:path arrowok="t"/>
                    </v:shape>
                  </v:group>
                  <v:group style="position:absolute;left:161;top:166;width:3;height:3" coordorigin="161,166" coordsize="3,3">
                    <v:shape style="position:absolute;left:161;top:166;width:3;height:3" coordorigin="161,166" coordsize="3,3" path="m161,168l163,166e" filled="false" stroked="true" strokeweight=".25pt" strokecolor="#050100">
                      <v:path arrowok="t"/>
                    </v:shape>
                  </v:group>
                  <v:group style="position:absolute;left:142;top:197;width:3;height:5" coordorigin="142,197" coordsize="3,5">
                    <v:shape style="position:absolute;left:142;top:197;width:3;height:5" coordorigin="142,197" coordsize="3,5" path="m144,197l142,202e" filled="false" stroked="true" strokeweight=".25pt" strokecolor="#050100">
                      <v:path arrowok="t"/>
                    </v:shape>
                  </v:group>
                  <v:group style="position:absolute;left:206;top:84;width:3;height:3" coordorigin="206,84" coordsize="3,3">
                    <v:shape style="position:absolute;left:206;top:84;width:3;height:3" coordorigin="206,84" coordsize="3,3" path="m206,86l209,84e" filled="false" stroked="true" strokeweight=".25pt" strokecolor="#050100">
                      <v:path arrowok="t"/>
                    </v:shape>
                  </v:group>
                  <v:group style="position:absolute;left:144;top:199;width:3;height:3" coordorigin="144,199" coordsize="3,3">
                    <v:shape style="position:absolute;left:144;top:199;width:3;height:3" coordorigin="144,199" coordsize="3,3" path="m144,202l146,199e" filled="false" stroked="true" strokeweight=".25pt" strokecolor="#050100">
                      <v:path arrowok="t"/>
                    </v:shape>
                  </v:group>
                  <v:group style="position:absolute;left:168;top:161;width:3;height:3" coordorigin="168,161" coordsize="3,3">
                    <v:shape style="position:absolute;left:168;top:161;width:3;height:3" coordorigin="168,161" coordsize="3,3" path="m168,161l168,163,170,161e" filled="false" stroked="true" strokeweight=".25pt" strokecolor="#050100">
                      <v:path arrowok="t"/>
                    </v:shape>
                  </v:group>
                  <v:group style="position:absolute;left:134;top:228;width:3;height:3" coordorigin="134,228" coordsize="3,3">
                    <v:shape style="position:absolute;left:134;top:228;width:3;height:3" coordorigin="134,228" coordsize="3,3" path="m134,231l137,228e" filled="false" stroked="true" strokeweight=".25pt" strokecolor="#050100">
                      <v:path arrowok="t"/>
                    </v:shape>
                  </v:group>
                  <v:group style="position:absolute;left:120;top:247;width:5;height:10" coordorigin="120,247" coordsize="5,10">
                    <v:shape style="position:absolute;left:120;top:247;width:5;height:10" coordorigin="120,247" coordsize="5,10" path="m125,250l125,247,120,257e" filled="false" stroked="true" strokeweight=".25pt" strokecolor="#050100">
                      <v:path arrowok="t"/>
                    </v:shape>
                  </v:group>
                  <v:group style="position:absolute;left:149;top:202;width:3;height:3" coordorigin="149,202" coordsize="3,3">
                    <v:shape style="position:absolute;left:149;top:202;width:3;height:3" coordorigin="149,202" coordsize="3,3" path="m149,204l151,202e" filled="false" stroked="true" strokeweight=".25pt" strokecolor="#050100">
                      <v:path arrowok="t"/>
                    </v:shape>
                  </v:group>
                  <v:group style="position:absolute;left:123;top:252;width:3;height:5" coordorigin="123,252" coordsize="3,5">
                    <v:shape style="position:absolute;left:123;top:252;width:3;height:5" coordorigin="123,252" coordsize="3,5" path="m125,252l122,257e" filled="false" stroked="true" strokeweight=".25pt" strokecolor="#050100">
                      <v:path arrowok="t"/>
                    </v:shape>
                  </v:group>
                  <v:group style="position:absolute;left:125;top:247;width:3;height:3" coordorigin="125,247" coordsize="3,3">
                    <v:shape style="position:absolute;left:125;top:247;width:3;height:3" coordorigin="125,247" coordsize="3,3" path="m127,247l125,250e" filled="false" stroked="true" strokeweight=".25pt" strokecolor="#050100">
                      <v:path arrowok="t"/>
                    </v:shape>
                  </v:group>
                  <v:group style="position:absolute;left:137;top:231;width:3;height:3" coordorigin="137,231" coordsize="3,3">
                    <v:shape style="position:absolute;left:137;top:231;width:3;height:3" coordorigin="137,231" coordsize="3,3" path="m137,233l139,231e" filled="false" stroked="true" strokeweight=".25pt" strokecolor="#050100">
                      <v:path arrowok="t"/>
                    </v:shape>
                  </v:group>
                  <v:group style="position:absolute;left:123;top:255;width:3;height:5" coordorigin="123,255" coordsize="3,5">
                    <v:shape style="position:absolute;left:123;top:255;width:3;height:5" coordorigin="123,255" coordsize="3,5" path="m122,259l125,255e" filled="false" stroked="true" strokeweight=".25pt" strokecolor="#050100">
                      <v:path arrowok="t"/>
                    </v:shape>
                  </v:group>
                  <v:group style="position:absolute;left:128;top:245;width:2;height:10" coordorigin="128,245" coordsize="2,10">
                    <v:shape style="position:absolute;left:128;top:245;width:2;height:10" coordorigin="128,245" coordsize="0,10" path="m128,245l128,255e" filled="false" stroked="true" strokeweight=".1192pt" strokecolor="#050100">
                      <v:path arrowok="t"/>
                    </v:shape>
                  </v:group>
                  <v:group style="position:absolute;left:132;top:250;width:2;height:8" coordorigin="132,250" coordsize="2,8">
                    <v:shape style="position:absolute;left:132;top:250;width:2;height:8" coordorigin="132,250" coordsize="0,8" path="m132,250l132,257e" filled="false" stroked="true" strokeweight=".25pt" strokecolor="#050100">
                      <v:path arrowok="t"/>
                    </v:shape>
                  </v:group>
                  <v:group style="position:absolute;left:178;top:166;width:3;height:3" coordorigin="178,166" coordsize="3,3">
                    <v:shape style="position:absolute;left:178;top:166;width:3;height:3" coordorigin="178,166" coordsize="3,3" path="m178,168l180,166e" filled="false" stroked="true" strokeweight=".25pt" strokecolor="#050100">
                      <v:path arrowok="t"/>
                    </v:shape>
                  </v:group>
                  <v:group style="position:absolute;left:132;top:247;width:3;height:3" coordorigin="132,247" coordsize="3,3">
                    <v:shape style="position:absolute;left:132;top:247;width:3;height:3" coordorigin="132,247" coordsize="3,3" path="m134,247l132,250e" filled="false" stroked="true" strokeweight=".25pt" strokecolor="#050100">
                      <v:path arrowok="t"/>
                    </v:shape>
                  </v:group>
                  <v:group style="position:absolute;left:134;top:247;width:2;height:8" coordorigin="134,247" coordsize="2,8">
                    <v:shape style="position:absolute;left:134;top:247;width:2;height:8" coordorigin="134,247" coordsize="0,8" path="m134,247l134,255e" filled="false" stroked="true" strokeweight=".25pt" strokecolor="#050100">
                      <v:path arrowok="t"/>
                    </v:shape>
                  </v:group>
                  <v:group style="position:absolute;left:204;top:127;width:5;height:8" coordorigin="204,127" coordsize="5,8">
                    <v:shape style="position:absolute;left:204;top:127;width:5;height:8" coordorigin="204,127" coordsize="5,8" path="m204,130l206,127,204,134,209,127,206,132e" filled="false" stroked="true" strokeweight=".25pt" strokecolor="#050100">
                      <v:path arrowok="t"/>
                    </v:shape>
                  </v:group>
                  <v:group style="position:absolute;left:209;top:127;width:3;height:5" coordorigin="209,127" coordsize="3,5">
                    <v:shape style="position:absolute;left:209;top:127;width:3;height:5" coordorigin="209,127" coordsize="3,5" path="m211,127l209,132e" filled="false" stroked="true" strokeweight=".25pt" strokecolor="#050100">
                      <v:path arrowok="t"/>
                    </v:shape>
                  </v:group>
                  <v:group style="position:absolute;left:223;top:130;width:2;height:10" coordorigin="223,130" coordsize="2,10">
                    <v:shape style="position:absolute;left:223;top:130;width:2;height:10" coordorigin="223,130" coordsize="0,10" path="m223,130l223,139e" filled="false" stroked="true" strokeweight=".2514pt" strokecolor="#050100">
                      <v:path arrowok="t"/>
                    </v:shape>
                  </v:group>
                  <v:group style="position:absolute;left:266;top:64;width:5;height:2" coordorigin="266,64" coordsize="5,2">
                    <v:shape style="position:absolute;left:266;top:64;width:5;height:2" coordorigin="266,64" coordsize="5,0" path="m266,64l271,64e" filled="false" stroked="true" strokeweight=".12pt" strokecolor="#050100">
                      <v:path arrowok="t"/>
                    </v:shape>
                  </v:group>
                  <v:group style="position:absolute;left:274;top:67;width:3;height:5" coordorigin="274,67" coordsize="3,5">
                    <v:shape style="position:absolute;left:274;top:67;width:3;height:5" coordorigin="274,67" coordsize="3,5" path="m274,72l276,67e" filled="false" stroked="true" strokeweight=".25pt" strokecolor="#050100">
                      <v:path arrowok="t"/>
                    </v:shape>
                  </v:group>
                  <v:group style="position:absolute;left:276;top:60;width:3;height:5" coordorigin="276,60" coordsize="3,5">
                    <v:shape style="position:absolute;left:276;top:60;width:3;height:5" coordorigin="276,60" coordsize="3,5" path="m276,65l278,60e" filled="false" stroked="true" strokeweight=".25pt" strokecolor="#050100">
                      <v:path arrowok="t"/>
                    </v:shape>
                  </v:group>
                  <v:group style="position:absolute;left:278;top:58;width:5;height:8" coordorigin="278,58" coordsize="5,8">
                    <v:shape style="position:absolute;left:278;top:58;width:5;height:8" coordorigin="278,58" coordsize="5,8" path="m283,58l278,65e" filled="false" stroked="true" strokeweight=".25pt" strokecolor="#050100">
                      <v:path arrowok="t"/>
                    </v:shape>
                  </v:group>
                  <v:group style="position:absolute;left:274;top:67;width:3;height:5" coordorigin="274,67" coordsize="3,5">
                    <v:shape style="position:absolute;left:274;top:67;width:3;height:5" coordorigin="274,67" coordsize="3,5" path="m276,67l274,72e" filled="false" stroked="true" strokeweight=".25pt" strokecolor="#050100">
                      <v:path arrowok="t"/>
                    </v:shape>
                  </v:group>
                  <v:group style="position:absolute;left:242;top:126;width:5;height:2" coordorigin="242,126" coordsize="5,2">
                    <v:shape style="position:absolute;left:242;top:126;width:5;height:2" coordorigin="242,126" coordsize="5,0" path="m242,126l247,126e" filled="false" stroked="true" strokeweight=".12pt" strokecolor="#050100">
                      <v:path arrowok="t"/>
                    </v:shape>
                  </v:group>
                  <v:group style="position:absolute;left:276;top:70;width:3;height:5" coordorigin="276,70" coordsize="3,5">
                    <v:shape style="position:absolute;left:276;top:70;width:3;height:5" coordorigin="276,70" coordsize="3,5" path="m276,75l278,70e" filled="false" stroked="true" strokeweight=".25pt" strokecolor="#050100">
                      <v:path arrowok="t"/>
                    </v:shape>
                  </v:group>
                  <v:group style="position:absolute;left:281;top:60;width:3;height:8" coordorigin="281,60" coordsize="3,8">
                    <v:shape style="position:absolute;left:281;top:60;width:3;height:8" coordorigin="281,60" coordsize="3,8" path="m283,60l281,67e" filled="false" stroked="true" strokeweight=".25pt" strokecolor="#050100">
                      <v:path arrowok="t"/>
                    </v:shape>
                  </v:group>
                  <v:group style="position:absolute;left:283;top:65;width:3;height:3" coordorigin="283,65" coordsize="3,3">
                    <v:shape style="position:absolute;left:283;top:65;width:3;height:3" coordorigin="283,65" coordsize="3,3" path="m283,67l286,65e" filled="false" stroked="true" strokeweight=".25pt" strokecolor="#050100">
                      <v:path arrowok="t"/>
                    </v:shape>
                  </v:group>
                  <v:group style="position:absolute;left:281;top:70;width:3;height:3" coordorigin="281,70" coordsize="3,3">
                    <v:shape style="position:absolute;left:281;top:70;width:3;height:3" coordorigin="281,70" coordsize="3,3" path="m281,72l283,70e" filled="false" stroked="true" strokeweight=".25pt" strokecolor="#050100">
                      <v:path arrowok="t"/>
                    </v:shape>
                  </v:group>
                  <v:group style="position:absolute;left:252;top:115;width:2;height:17" coordorigin="252,115" coordsize="2,17">
                    <v:shape style="position:absolute;left:252;top:115;width:2;height:17" coordorigin="252,115" coordsize="0,17" path="m252,115l252,132e" filled="false" stroked="true" strokeweight=".2503pt" strokecolor="#050100">
                      <v:path arrowok="t"/>
                    </v:shape>
                  </v:group>
                  <v:group style="position:absolute;left:259;top:106;width:8;height:15" coordorigin="259,106" coordsize="8,15">
                    <v:shape style="position:absolute;left:259;top:106;width:8;height:15" coordorigin="259,106" coordsize="8,15" path="m259,120l266,106e" filled="false" stroked="true" strokeweight=".25pt" strokecolor="#050100">
                      <v:path arrowok="t"/>
                    </v:shape>
                  </v:group>
                  <v:group style="position:absolute;left:262;top:106;width:8;height:15" coordorigin="262,106" coordsize="8,15">
                    <v:shape style="position:absolute;left:262;top:106;width:8;height:15" coordorigin="262,106" coordsize="8,15" path="m269,106l262,120e" filled="false" stroked="true" strokeweight=".25pt" strokecolor="#050100">
                      <v:path arrowok="t"/>
                    </v:shape>
                  </v:group>
                  <v:group style="position:absolute;left:259;top:125;width:3;height:3" coordorigin="259,125" coordsize="3,3">
                    <v:shape style="position:absolute;left:259;top:125;width:3;height:3" coordorigin="259,125" coordsize="3,3" path="m259,125l259,127,262,125e" filled="false" stroked="true" strokeweight=".25pt" strokecolor="#050100">
                      <v:path arrowok="t"/>
                    </v:shape>
                  </v:group>
                  <v:group style="position:absolute;left:264;top:110;width:8;height:12" coordorigin="264,110" coordsize="8,12">
                    <v:shape style="position:absolute;left:264;top:110;width:8;height:12" coordorigin="264,110" coordsize="8,12" path="m264,122l271,110e" filled="false" stroked="true" strokeweight=".25pt" strokecolor="#050100">
                      <v:path arrowok="t"/>
                    </v:shape>
                  </v:group>
                  <v:group style="position:absolute;left:293;top:67;width:3;height:3" coordorigin="293,67" coordsize="3,3">
                    <v:shape style="position:absolute;left:293;top:67;width:3;height:3" coordorigin="293,67" coordsize="3,3" path="m293,70l295,67e" filled="false" stroked="true" strokeweight=".25pt" strokecolor="#050100">
                      <v:path arrowok="t"/>
                    </v:shape>
                  </v:group>
                  <v:group style="position:absolute;left:262;top:125;width:3;height:3" coordorigin="262,125" coordsize="3,3">
                    <v:shape style="position:absolute;left:262;top:125;width:3;height:3" coordorigin="262,125" coordsize="3,3" path="m262,125l262,127,264,125e" filled="false" stroked="true" strokeweight=".25pt" strokecolor="#050100">
                      <v:path arrowok="t"/>
                    </v:shape>
                  </v:group>
                  <v:group style="position:absolute;left:269;top:130;width:3;height:3" coordorigin="269,130" coordsize="3,3">
                    <v:shape style="position:absolute;left:269;top:130;width:3;height:3" coordorigin="269,130" coordsize="3,3" path="m269,132l271,130e" filled="false" stroked="true" strokeweight=".25pt" strokecolor="#050100">
                      <v:path arrowok="t"/>
                    </v:shape>
                  </v:group>
                  <v:group style="position:absolute;left:310;top:72;width:3;height:3" coordorigin="310,72" coordsize="3,3">
                    <v:shape style="position:absolute;left:310;top:72;width:3;height:3" coordorigin="310,72" coordsize="3,3" path="m310,74l312,72e" filled="false" stroked="true" strokeweight=".25pt" strokecolor="#050100">
                      <v:path arrowok="t"/>
                    </v:shape>
                  </v:group>
                  <v:group style="position:absolute;left:272;top:144;width:2;height:5" coordorigin="272,144" coordsize="2,5">
                    <v:shape style="position:absolute;left:272;top:144;width:2;height:5" coordorigin="272,144" coordsize="0,5" path="m272,144l272,149e" filled="false" stroked="true" strokeweight=".119pt" strokecolor="#050100">
                      <v:path arrowok="t"/>
                    </v:shape>
                  </v:group>
                  <v:group style="position:absolute;left:281;top:139;width:3;height:5" coordorigin="281,139" coordsize="3,5">
                    <v:shape style="position:absolute;left:281;top:139;width:3;height:5" coordorigin="281,139" coordsize="3,5" path="m281,144l283,139e" filled="false" stroked="true" strokeweight=".25pt" strokecolor="#050100">
                      <v:path arrowok="t"/>
                    </v:shape>
                  </v:group>
                  <v:group style="position:absolute;left:278;top:149;width:3;height:3" coordorigin="278,149" coordsize="3,3">
                    <v:shape style="position:absolute;left:278;top:149;width:3;height:3" coordorigin="278,149" coordsize="3,3" path="m278,151l281,149e" filled="false" stroked="true" strokeweight=".25pt" strokecolor="#050100">
                      <v:path arrowok="t"/>
                    </v:shape>
                  </v:group>
                  <v:group style="position:absolute;left:288;top:144;width:3;height:3" coordorigin="288,144" coordsize="3,3">
                    <v:shape style="position:absolute;left:288;top:144;width:3;height:3" coordorigin="288,144" coordsize="3,3" path="m288,147l290,144e" filled="false" stroked="true" strokeweight=".25pt" strokecolor="#050100">
                      <v:path arrowok="t"/>
                    </v:shape>
                  </v:group>
                  <v:group style="position:absolute;left:271;top:185;width:3;height:3" coordorigin="271,185" coordsize="3,3">
                    <v:shape style="position:absolute;left:271;top:185;width:3;height:3" coordorigin="271,185" coordsize="3,3" path="m271,187l274,185e" filled="false" stroked="true" strokeweight=".25pt" strokecolor="#050100">
                      <v:path arrowok="t"/>
                    </v:shape>
                  </v:group>
                  <v:group style="position:absolute;left:247;top:223;width:5;height:8" coordorigin="247,223" coordsize="5,8">
                    <v:shape style="position:absolute;left:247;top:223;width:5;height:8" coordorigin="247,223" coordsize="5,8" path="m247,231l252,223e" filled="false" stroked="true" strokeweight=".25pt" strokecolor="#050100">
                      <v:path arrowok="t"/>
                    </v:shape>
                  </v:group>
                  <v:group style="position:absolute;left:250;top:226;width:3;height:3" coordorigin="250,226" coordsize="3,3">
                    <v:shape style="position:absolute;left:250;top:226;width:3;height:3" coordorigin="250,226" coordsize="3,3" path="m252,226l250,228e" filled="false" stroked="true" strokeweight=".25pt" strokecolor="#050100">
                      <v:path arrowok="t"/>
                    </v:shape>
                  </v:group>
                  <v:group style="position:absolute;left:281;top:190;width:3;height:3" coordorigin="281,190" coordsize="3,3">
                    <v:shape style="position:absolute;left:281;top:190;width:3;height:3" coordorigin="281,190" coordsize="3,3" path="m281,192l283,190e" filled="false" stroked="true" strokeweight=".25pt" strokecolor="#050100">
                      <v:path arrowok="t"/>
                    </v:shape>
                  </v:group>
                  <v:group style="position:absolute;left:259;top:231;width:3;height:3" coordorigin="259,231" coordsize="3,3">
                    <v:shape style="position:absolute;left:259;top:231;width:3;height:3" coordorigin="259,231" coordsize="3,3" path="m262,231l259,233e" filled="false" stroked="true" strokeweight=".25pt" strokecolor="#050100">
                      <v:path arrowok="t"/>
                    </v:shape>
                  </v:group>
                  <v:group style="position:absolute;left:286;top:187;width:3;height:3" coordorigin="286,187" coordsize="3,3">
                    <v:shape style="position:absolute;left:286;top:187;width:3;height:3" coordorigin="286,187" coordsize="3,3" path="m286,190l288,187e" filled="false" stroked="true" strokeweight=".25pt" strokecolor="#050100">
                      <v:path arrowok="t"/>
                    </v:shape>
                  </v:group>
                  <v:group style="position:absolute;left:266;top:233;width:3;height:3" coordorigin="266,233" coordsize="3,3">
                    <v:shape style="position:absolute;left:266;top:233;width:3;height:3" coordorigin="266,233" coordsize="3,3" path="m269,233l266,235e" filled="false" stroked="true" strokeweight=".25pt" strokecolor="#050100">
                      <v:path arrowok="t"/>
                    </v:shape>
                  </v:group>
                  <v:group style="position:absolute;left:343;top:103;width:3;height:8" coordorigin="343,103" coordsize="3,8">
                    <v:shape style="position:absolute;left:343;top:103;width:3;height:8" coordorigin="343,103" coordsize="3,8" path="m343,111l346,103e" filled="false" stroked="true" strokeweight=".25pt" strokecolor="#050100">
                      <v:path arrowok="t"/>
                    </v:shape>
                  </v:group>
                  <v:group style="position:absolute;left:346;top:103;width:3;height:5" coordorigin="346,103" coordsize="3,5">
                    <v:shape style="position:absolute;left:346;top:103;width:3;height:5" coordorigin="346,103" coordsize="3,5" path="m348,103l346,108e" filled="false" stroked="true" strokeweight=".25pt" strokecolor="#050100">
                      <v:path arrowok="t"/>
                    </v:shape>
                  </v:group>
                  <v:group style="position:absolute;left:298;top:190;width:3;height:3" coordorigin="298,190" coordsize="3,3">
                    <v:shape style="position:absolute;left:298;top:190;width:3;height:3" coordorigin="298,190" coordsize="3,3" path="m300,190l298,192e" filled="false" stroked="true" strokeweight=".25pt" strokecolor="#050100">
                      <v:path arrowok="t"/>
                    </v:shape>
                  </v:group>
                  <v:group style="position:absolute;left:300;top:185;width:2;height:13" coordorigin="300,185" coordsize="2,13">
                    <v:shape style="position:absolute;left:300;top:185;width:2;height:13" coordorigin="300,185" coordsize="0,13" path="m300,185l300,197e" filled="false" stroked="true" strokeweight=".2512pt" strokecolor="#050100">
                      <v:path arrowok="t"/>
                    </v:shape>
                  </v:group>
                  <v:group style="position:absolute;left:355;top:111;width:3;height:3" coordorigin="355,111" coordsize="3,3">
                    <v:shape style="position:absolute;left:355;top:111;width:3;height:3" coordorigin="355,111" coordsize="3,3" path="m355,113l358,111e" filled="false" stroked="true" strokeweight=".25pt" strokecolor="#050100">
                      <v:path arrowok="t"/>
                    </v:shape>
                  </v:group>
                  <v:group style="position:absolute;left:353;top:108;width:2;height:13" coordorigin="353,108" coordsize="2,13">
                    <v:shape style="position:absolute;left:353;top:108;width:2;height:13" coordorigin="353,108" coordsize="0,13" path="m353,108l353,120e" filled="false" stroked="true" strokeweight=".2503pt" strokecolor="#050100">
                      <v:path arrowok="t"/>
                    </v:shape>
                  </v:group>
                  <v:group style="position:absolute;left:264;top:282;width:5;height:2" coordorigin="264,282" coordsize="5,2">
                    <v:shape style="position:absolute;left:264;top:282;width:5;height:2" coordorigin="264,282" coordsize="5,0" path="m264,282l269,282e" filled="false" stroked="true" strokeweight=".12pt" strokecolor="#050100">
                      <v:path arrowok="t"/>
                    </v:shape>
                  </v:group>
                  <v:group style="position:absolute;left:365;top:113;width:3;height:3" coordorigin="365,113" coordsize="3,3">
                    <v:shape style="position:absolute;left:365;top:113;width:3;height:3" coordorigin="365,113" coordsize="3,3" path="m365,115l367,113e" filled="false" stroked="true" strokeweight=".25pt" strokecolor="#050100">
                      <v:path arrowok="t"/>
                    </v:shape>
                  </v:group>
                  <v:group style="position:absolute;left:367;top:113;width:3;height:3" coordorigin="367,113" coordsize="3,3">
                    <v:shape style="position:absolute;left:367;top:113;width:3;height:3" coordorigin="367,113" coordsize="3,3" path="m370,113l367,115e" filled="false" stroked="true" strokeweight=".25pt" strokecolor="#050100">
                      <v:path arrowok="t"/>
                    </v:shape>
                  </v:group>
                  <v:group style="position:absolute;left:370;top:113;width:3;height:8" coordorigin="370,113" coordsize="3,8">
                    <v:shape style="position:absolute;left:370;top:113;width:3;height:8" coordorigin="370,113" coordsize="3,8" path="m372,113l370,118,370,120e" filled="false" stroked="true" strokeweight=".25pt" strokecolor="#050100">
                      <v:path arrowok="t"/>
                    </v:shape>
                  </v:group>
                  <v:group style="position:absolute;left:276;top:283;width:3;height:3" coordorigin="276,283" coordsize="3,3">
                    <v:shape style="position:absolute;left:276;top:283;width:3;height:3" coordorigin="276,283" coordsize="3,3" path="m278,283l276,286e" filled="false" stroked="true" strokeweight=".25pt" strokecolor="#050100">
                      <v:path arrowok="t"/>
                    </v:shape>
                  </v:group>
                  <v:group style="position:absolute;left:372;top:118;width:3;height:3" coordorigin="372,118" coordsize="3,3">
                    <v:shape style="position:absolute;left:372;top:118;width:3;height:3" coordorigin="372,118" coordsize="3,3" path="m372,120l374,118e" filled="false" stroked="true" strokeweight=".25pt" strokecolor="#050100">
                      <v:path arrowok="t"/>
                    </v:shape>
                  </v:group>
                  <v:group style="position:absolute;left:276;top:291;width:3;height:3" coordorigin="276,291" coordsize="3,3">
                    <v:shape style="position:absolute;left:276;top:291;width:3;height:3" coordorigin="276,291" coordsize="3,3" path="m278,291l276,293e" filled="false" stroked="true" strokeweight=".25pt" strokecolor="#050100">
                      <v:path arrowok="t"/>
                    </v:shape>
                  </v:group>
                  <v:group style="position:absolute;left:278;top:293;width:3;height:3" coordorigin="278,293" coordsize="3,3">
                    <v:shape style="position:absolute;left:278;top:293;width:3;height:3" coordorigin="278,293" coordsize="3,3" path="m278,295l281,293e" filled="false" stroked="true" strokeweight=".25pt" strokecolor="#050100">
                      <v:path arrowok="t"/>
                    </v:shape>
                  </v:group>
                  <v:group style="position:absolute;left:379;top:115;width:3;height:5" coordorigin="379,115" coordsize="3,5">
                    <v:shape style="position:absolute;left:379;top:115;width:3;height:5" coordorigin="379,115" coordsize="3,5" path="m379,118l382,115,382,120e" filled="false" stroked="true" strokeweight=".25pt" strokecolor="#050100">
                      <v:path arrowok="t"/>
                    </v:shape>
                  </v:group>
                  <v:group style="position:absolute;left:382;top:120;width:3;height:3" coordorigin="382,120" coordsize="3,3">
                    <v:shape style="position:absolute;left:382;top:120;width:3;height:3" coordorigin="382,120" coordsize="3,3" path="m382,122l384,120e" filled="false" stroked="true" strokeweight=".25pt" strokecolor="#050100">
                      <v:path arrowok="t"/>
                    </v:shape>
                  </v:group>
                  <v:group style="position:absolute;left:286;top:293;width:3;height:3" coordorigin="286,293" coordsize="3,3">
                    <v:shape style="position:absolute;left:286;top:293;width:3;height:3" coordorigin="286,293" coordsize="3,3" path="m288,293l286,295e" filled="false" stroked="true" strokeweight=".25pt" strokecolor="#050100">
                      <v:path arrowok="t"/>
                    </v:shape>
                  </v:group>
                  <v:group style="position:absolute;left:288;top:293;width:3;height:3" coordorigin="288,293" coordsize="3,3">
                    <v:shape style="position:absolute;left:288;top:293;width:3;height:3" coordorigin="288,293" coordsize="3,3" path="m288,295l290,293e" filled="false" stroked="true" strokeweight=".25pt" strokecolor="#050100">
                      <v:path arrowok="t"/>
                    </v:shape>
                  </v:group>
                  <v:group style="position:absolute;left:290;top:293;width:3;height:3" coordorigin="290,293" coordsize="3,3">
                    <v:shape style="position:absolute;left:290;top:293;width:3;height:3" coordorigin="290,293" coordsize="3,3" path="m293,293l290,295e" filled="false" stroked="true" strokeweight=".25pt" strokecolor="#050100">
                      <v:path arrowok="t"/>
                    </v:shape>
                  </v:group>
                  <v:group style="position:absolute;left:348;top:199;width:3;height:3" coordorigin="348,199" coordsize="3,3">
                    <v:shape style="position:absolute;left:348;top:199;width:3;height:3" coordorigin="348,199" coordsize="3,3" path="m348,202l350,199,350,202e" filled="false" stroked="true" strokeweight=".25pt" strokecolor="#050100">
                      <v:path arrowok="t"/>
                    </v:shape>
                  </v:group>
                  <v:group style="position:absolute;left:300;top:295;width:3;height:3" coordorigin="300,295" coordsize="3,3">
                    <v:shape style="position:absolute;left:300;top:295;width:3;height:3" coordorigin="300,295" coordsize="3,3" path="m302,295l300,298e" filled="false" stroked="true" strokeweight=".25pt" strokecolor="#050100">
                      <v:path arrowok="t"/>
                    </v:shape>
                  </v:group>
                  <v:group style="position:absolute;left:358;top:204;width:3;height:3" coordorigin="358,204" coordsize="3,3">
                    <v:shape style="position:absolute;left:358;top:204;width:3;height:3" coordorigin="358,204" coordsize="3,3" path="m358,204l358,207,360,204e" filled="false" stroked="true" strokeweight=".25pt" strokecolor="#050100">
                      <v:path arrowok="t"/>
                    </v:shape>
                  </v:group>
                  <v:group style="position:absolute;left:363;top:204;width:3;height:3" coordorigin="363,204" coordsize="3,3">
                    <v:shape style="position:absolute;left:363;top:204;width:3;height:3" coordorigin="363,204" coordsize="3,3" path="m365,204l363,207e" filled="false" stroked="true" strokeweight=".25pt" strokecolor="#050100">
                      <v:path arrowok="t"/>
                    </v:shape>
                  </v:group>
                  <v:group style="position:absolute;left:365;top:207;width:3;height:3" coordorigin="365,207" coordsize="3,3">
                    <v:shape style="position:absolute;left:365;top:207;width:3;height:3" coordorigin="365,207" coordsize="3,3" path="m365,209l367,207e" filled="false" stroked="true" strokeweight=".25pt" strokecolor="#050100">
                      <v:path arrowok="t"/>
                    </v:shape>
                  </v:group>
                  <v:group style="position:absolute;left:370;top:205;width:5;height:2" coordorigin="370,205" coordsize="5,2">
                    <v:shape style="position:absolute;left:370;top:205;width:5;height:2" coordorigin="370,205" coordsize="5,0" path="m370,205l375,205e" filled="false" stroked="true" strokeweight=".12pt" strokecolor="#050100">
                      <v:path arrowok="t"/>
                    </v:shape>
                  </v:group>
                  <v:group style="position:absolute;left:372;top:204;width:3;height:5" coordorigin="372,204" coordsize="3,5">
                    <v:shape style="position:absolute;left:372;top:204;width:3;height:5" coordorigin="372,204" coordsize="3,5" path="m375,204l372,209e" filled="false" stroked="true" strokeweight=".25pt" strokecolor="#050100">
                      <v:path arrowok="t"/>
                    </v:shape>
                  </v:group>
                  <v:group style="position:absolute;left:375;top:207;width:3;height:3" coordorigin="375,207" coordsize="3,3">
                    <v:shape style="position:absolute;left:375;top:207;width:3;height:3" coordorigin="375,207" coordsize="3,3" path="m375,209l377,207e" filled="false" stroked="true" strokeweight=".25pt" strokecolor="#050100">
                      <v:path arrowok="t"/>
                    </v:shape>
                  </v:group>
                  <v:group style="position:absolute;left:377;top:207;width:3;height:3" coordorigin="377,207" coordsize="3,3">
                    <v:shape style="position:absolute;left:377;top:207;width:3;height:3" coordorigin="377,207" coordsize="3,3" path="m379,207l377,209e" filled="false" stroked="true" strokeweight=".25pt" strokecolor="#050100">
                      <v:path arrowok="t"/>
                    </v:shape>
                  </v:group>
                  <v:group style="position:absolute;left:386;top:209;width:3;height:3" coordorigin="386,209" coordsize="3,3">
                    <v:shape style="position:absolute;left:386;top:209;width:3;height:3" coordorigin="386,209" coordsize="3,3" path="m389,209l386,211e" filled="false" stroked="true" strokeweight=".25pt" strokecolor="#050100">
                      <v:path arrowok="t"/>
                    </v:shape>
                  </v:group>
                  <v:group style="position:absolute;left:300;top:204;width:3;height:3" coordorigin="300,204" coordsize="3,3">
                    <v:shape style="position:absolute;left:300;top:204;width:3;height:3" coordorigin="300,204" coordsize="3,3" path="m300,207l303,204e" filled="false" stroked="true" strokeweight=".25pt" strokecolor="#050100">
                      <v:path arrowok="t"/>
                    </v:shape>
                  </v:group>
                  <v:group style="position:absolute;left:276;top:91;width:8;height:12" coordorigin="276,91" coordsize="8,12">
                    <v:shape style="position:absolute;left:276;top:91;width:8;height:12" coordorigin="276,91" coordsize="8,12" path="m283,91l276,103e" filled="false" stroked="true" strokeweight=".25pt" strokecolor="#050100">
                      <v:path arrowok="t"/>
                    </v:shape>
                  </v:group>
                  <v:group style="position:absolute;left:278;top:91;width:8;height:15" coordorigin="278,91" coordsize="8,15">
                    <v:shape style="position:absolute;left:278;top:91;width:8;height:15" coordorigin="278,91" coordsize="8,15" path="m278,106l286,91e" filled="false" stroked="true" strokeweight=".25pt" strokecolor="#050100">
                      <v:path arrowok="t"/>
                    </v:shape>
                  </v:group>
                  <v:group style="position:absolute;left:281;top:96;width:5;height:10" coordorigin="281,96" coordsize="5,10">
                    <v:shape style="position:absolute;left:281;top:96;width:5;height:10" coordorigin="281,96" coordsize="5,10" path="m286,96l281,106e" filled="false" stroked="true" strokeweight=".25pt" strokecolor="#050100">
                      <v:path arrowok="t"/>
                    </v:shape>
                  </v:group>
                  <v:group style="position:absolute;left:322;top:216;width:3;height:3" coordorigin="322,216" coordsize="3,3">
                    <v:shape style="position:absolute;left:322;top:216;width:3;height:3" coordorigin="322,216" coordsize="3,3" path="m324,216l322,219e" filled="false" stroked="true" strokeweight=".25pt" strokecolor="#050100">
                      <v:path arrowok="t"/>
                    </v:shape>
                  </v:group>
                  <v:group style="position:absolute;left:324;top:216;width:2;height:8" coordorigin="324,216" coordsize="2,8">
                    <v:shape style="position:absolute;left:324;top:216;width:2;height:8" coordorigin="324,216" coordsize="0,8" path="m324,216l324,223e" filled="false" stroked="true" strokeweight=".25pt" strokecolor="#050100">
                      <v:path arrowok="t"/>
                    </v:shape>
                  </v:group>
                  <v:group style="position:absolute;left:110;top:174;width:5;height:2" coordorigin="110,174" coordsize="5,2">
                    <v:shape style="position:absolute;left:110;top:174;width:5;height:2" coordorigin="110,174" coordsize="5,0" path="m110,174l115,174e" filled="false" stroked="true" strokeweight=".12pt" strokecolor="#050100">
                      <v:path arrowok="t"/>
                    </v:shape>
                  </v:group>
                  <v:group style="position:absolute;left:262;top:89;width:8;height:12" coordorigin="262,89" coordsize="8,12">
                    <v:shape style="position:absolute;left:262;top:89;width:8;height:12" coordorigin="262,89" coordsize="8,12" path="m262,101l269,89,264,101e" filled="false" stroked="true" strokeweight=".25pt" strokecolor="#050100">
                      <v:path arrowok="t"/>
                    </v:shape>
                  </v:group>
                  <v:group style="position:absolute;left:266;top:91;width:5;height:10" coordorigin="266,91" coordsize="5,10">
                    <v:shape style="position:absolute;left:266;top:91;width:5;height:10" coordorigin="266,91" coordsize="5,10" path="m271,91l266,101e" filled="false" stroked="true" strokeweight=".25pt" strokecolor="#050100">
                      <v:path arrowok="t"/>
                    </v:shape>
                  </v:group>
                  <v:group style="position:absolute;left:146;top:173;width:2;height:10" coordorigin="146,173" coordsize="2,10">
                    <v:shape style="position:absolute;left:146;top:173;width:2;height:10" coordorigin="146,173" coordsize="0,10" path="m146,173l146,182e" filled="false" stroked="true" strokeweight=".25pt" strokecolor="#050100">
                      <v:path arrowok="t"/>
                    </v:shape>
                  </v:group>
                  <v:group style="position:absolute;left:257;top:106;width:5;height:8" coordorigin="257,106" coordsize="5,8">
                    <v:shape style="position:absolute;left:257;top:106;width:5;height:8" coordorigin="257,106" coordsize="5,8" path="m257,113l262,106,259,113e" filled="false" stroked="true" strokeweight=".25pt" strokecolor="#050100">
                      <v:path arrowok="t"/>
                    </v:shape>
                  </v:group>
                  <v:group style="position:absolute;left:259;top:108;width:5;height:8" coordorigin="259,108" coordsize="5,8">
                    <v:shape style="position:absolute;left:259;top:108;width:5;height:8" coordorigin="259,108" coordsize="5,8" path="m264,108l259,115e" filled="false" stroked="true" strokeweight=".25pt" strokecolor="#050100">
                      <v:path arrowok="t"/>
                    </v:shape>
                  </v:group>
                  <v:group style="position:absolute;left:144;top:185;width:2;height:8" coordorigin="144,185" coordsize="2,8">
                    <v:shape style="position:absolute;left:144;top:185;width:2;height:8" coordorigin="144,185" coordsize="0,8" path="m144,185l144,192e" filled="false" stroked="true" strokeweight=".25pt" strokecolor="#050100">
                      <v:path arrowok="t"/>
                    </v:shape>
                  </v:group>
                  <v:group style="position:absolute;left:245;top:106;width:3;height:8" coordorigin="245,106" coordsize="3,8">
                    <v:shape style="position:absolute;left:245;top:106;width:3;height:8" coordorigin="245,106" coordsize="3,8" path="m247,106l245,113e" filled="false" stroked="true" strokeweight=".25pt" strokecolor="#050100">
                      <v:path arrowok="t"/>
                    </v:shape>
                  </v:group>
                  <v:group style="position:absolute;left:247;top:106;width:3;height:8" coordorigin="247,106" coordsize="3,8">
                    <v:shape style="position:absolute;left:247;top:106;width:3;height:8" coordorigin="247,106" coordsize="3,8" path="m247,113l250,106e" filled="false" stroked="true" strokeweight=".25pt" strokecolor="#050100">
                      <v:path arrowok="t"/>
                    </v:shape>
                  </v:group>
                  <v:group style="position:absolute;left:250;top:108;width:3;height:8" coordorigin="250,108" coordsize="3,8">
                    <v:shape style="position:absolute;left:250;top:108;width:3;height:8" coordorigin="250,108" coordsize="3,8" path="m252,108l250,115e" filled="false" stroked="true" strokeweight=".25pt" strokecolor="#050100">
                      <v:path arrowok="t"/>
                    </v:shape>
                  </v:group>
                  <v:group style="position:absolute;left:82;top:146;width:3;height:3" coordorigin="82,146" coordsize="3,3">
                    <v:shape style="position:absolute;left:82;top:146;width:3;height:3" coordorigin="82,146" coordsize="3,3" path="m84,146l82,149e" filled="false" stroked="true" strokeweight=".25pt" strokecolor="#050100">
                      <v:path arrowok="t"/>
                    </v:shape>
                  </v:group>
                  <v:group style="position:absolute;left:110;top:144;width:2;height:13" coordorigin="110,144" coordsize="2,13">
                    <v:shape style="position:absolute;left:110;top:144;width:2;height:13" coordorigin="110,144" coordsize="0,13" path="m110,144l110,156e" filled="false" stroked="true" strokeweight=".2507pt" strokecolor="#050100">
                      <v:path arrowok="t"/>
                    </v:shape>
                  </v:group>
                  <v:group style="position:absolute;left:110;top:151;width:3;height:3" coordorigin="110,151" coordsize="3,3">
                    <v:shape style="position:absolute;left:110;top:151;width:3;height:3" coordorigin="110,151" coordsize="3,3" path="m113,151l110,154e" filled="false" stroked="true" strokeweight=".25pt" strokecolor="#050100">
                      <v:path arrowok="t"/>
                    </v:shape>
                  </v:group>
                  <v:group style="position:absolute;left:94;top:242;width:2;height:10" coordorigin="94,242" coordsize="2,10">
                    <v:shape style="position:absolute;left:94;top:242;width:2;height:10" coordorigin="94,242" coordsize="0,10" path="m94,242l94,252e" filled="false" stroked="true" strokeweight=".25pt" strokecolor="#050100">
                      <v:path arrowok="t"/>
                    </v:shape>
                  </v:group>
                  <v:group style="position:absolute;left:146;top:228;width:2;height:5" coordorigin="146,228" coordsize="2,5">
                    <v:shape style="position:absolute;left:146;top:228;width:2;height:5" coordorigin="146,228" coordsize="0,5" path="m146,228l146,233e" filled="false" stroked="true" strokeweight=".25pt" strokecolor="#050100">
                      <v:path arrowok="t"/>
                    </v:shape>
                  </v:group>
                  <v:group style="position:absolute;left:158;top:199;width:2;height:10" coordorigin="158,199" coordsize="2,10">
                    <v:shape style="position:absolute;left:158;top:199;width:2;height:10" coordorigin="158,199" coordsize="0,10" path="m158,199l158,209e" filled="false" stroked="true" strokeweight=".2504pt" strokecolor="#050100">
                      <v:path arrowok="t"/>
                    </v:shape>
                  </v:group>
                  <v:group style="position:absolute;left:206;top:79;width:3;height:3" coordorigin="206,79" coordsize="3,3">
                    <v:shape style="position:absolute;left:206;top:79;width:3;height:3" coordorigin="206,79" coordsize="3,3" path="m206,82l209,79e" filled="false" stroked="true" strokeweight=".25pt" strokecolor="#050100">
                      <v:path arrowok="t"/>
                    </v:shape>
                  </v:group>
                  <v:group style="position:absolute;left:181;top:161;width:2;height:8" coordorigin="181,161" coordsize="2,8">
                    <v:shape style="position:absolute;left:181;top:161;width:2;height:8" coordorigin="181,161" coordsize="0,8" path="m181,161l181,168e" filled="false" stroked="true" strokeweight=".12pt" strokecolor="#050100">
                      <v:path arrowok="t"/>
                    </v:shape>
                  </v:group>
                  <v:group style="position:absolute;left:221;top:132;width:3;height:3" coordorigin="221,132" coordsize="3,3">
                    <v:shape style="position:absolute;left:221;top:132;width:3;height:3" coordorigin="221,132" coordsize="3,3" path="m221,135l223,132e" filled="false" stroked="true" strokeweight=".25pt" strokecolor="#050100">
                      <v:path arrowok="t"/>
                    </v:shape>
                  </v:group>
                  <v:group style="position:absolute;left:295;top:65;width:3;height:3" coordorigin="295,65" coordsize="3,3">
                    <v:shape style="position:absolute;left:295;top:65;width:3;height:3" coordorigin="295,65" coordsize="3,3" path="m295,67l298,65e" filled="false" stroked="true" strokeweight=".25pt" strokecolor="#050100">
                      <v:path arrowok="t"/>
                    </v:shape>
                  </v:group>
                  <v:group style="position:absolute;left:312;top:65;width:2;height:10" coordorigin="312,65" coordsize="2,10">
                    <v:shape style="position:absolute;left:312;top:65;width:2;height:10" coordorigin="312,65" coordsize="0,10" path="m312,65l312,75e" filled="false" stroked="true" strokeweight=".2514pt" strokecolor="#050100">
                      <v:path arrowok="t"/>
                    </v:shape>
                  </v:group>
                  <v:group style="position:absolute;left:298;top:144;width:2;height:8" coordorigin="298,144" coordsize="2,8">
                    <v:shape style="position:absolute;left:298;top:144;width:2;height:8" coordorigin="298,144" coordsize="0,8" path="m298,144l298,151e" filled="false" stroked="true" strokeweight=".25pt" strokecolor="#050100">
                      <v:path arrowok="t"/>
                    </v:shape>
                  </v:group>
                  <v:group style="position:absolute;left:271;top:230;width:2;height:8" coordorigin="271,230" coordsize="2,8">
                    <v:shape style="position:absolute;left:271;top:230;width:2;height:8" coordorigin="271,230" coordsize="0,8" path="m271,230l271,238e" filled="false" stroked="true" strokeweight=".25pt" strokecolor="#050100">
                      <v:path arrowok="t"/>
                    </v:shape>
                  </v:group>
                  <v:group style="position:absolute;left:288;top:190;width:3;height:3" coordorigin="288,190" coordsize="3,3">
                    <v:shape style="position:absolute;left:288;top:190;width:3;height:3" coordorigin="288,190" coordsize="3,3" path="m290,190l288,192e" filled="false" stroked="true" strokeweight=".25pt" strokecolor="#050100">
                      <v:path arrowok="t"/>
                    </v:shape>
                  </v:group>
                  <v:group style="position:absolute;left:300;top:192;width:3;height:3" coordorigin="300,192" coordsize="3,3">
                    <v:shape style="position:absolute;left:300;top:192;width:3;height:3" coordorigin="300,192" coordsize="3,3" path="m302,192l300,194e" filled="false" stroked="true" strokeweight=".25pt" strokecolor="#050100">
                      <v:path arrowok="t"/>
                    </v:shape>
                  </v:group>
                  <v:group style="position:absolute;left:302;top:295;width:3;height:3" coordorigin="302,295" coordsize="3,3">
                    <v:shape style="position:absolute;left:302;top:295;width:3;height:3" coordorigin="302,295" coordsize="3,3" path="m305,295l302,298e" filled="false" stroked="true" strokeweight=".25pt" strokecolor="#050100">
                      <v:path arrowok="t"/>
                    </v:shape>
                  </v:group>
                  <v:group style="position:absolute;left:389;top:209;width:3;height:3" coordorigin="389,209" coordsize="3,3">
                    <v:shape style="position:absolute;left:389;top:209;width:3;height:3" coordorigin="389,209" coordsize="3,3" path="m391,209l389,211e" filled="false" stroked="true" strokeweight=".25pt" strokecolor="#050100">
                      <v:path arrowok="t"/>
                    </v:shape>
                  </v:group>
                  <v:group style="position:absolute;left:108;top:181;width:5;height:2" coordorigin="108,181" coordsize="5,2">
                    <v:shape style="position:absolute;left:108;top:181;width:5;height:2" coordorigin="108,181" coordsize="5,0" path="m108,181l113,181e" filled="false" stroked="true" strokeweight=".12pt" strokecolor="#050100">
                      <v:path arrowok="t"/>
                    </v:shape>
                  </v:group>
                  <v:group style="position:absolute;left:255;top:89;width:5;height:12" coordorigin="255,89" coordsize="5,12">
                    <v:shape style="position:absolute;left:255;top:89;width:5;height:12" coordorigin="255,89" coordsize="5,12" path="m259,89l255,101e" filled="false" stroked="true" strokeweight=".25pt" strokecolor="#050100">
                      <v:path arrowok="t"/>
                    </v:shape>
                  </v:group>
                  <v:group style="position:absolute;left:257;top:89;width:5;height:12" coordorigin="257,89" coordsize="5,12">
                    <v:shape style="position:absolute;left:257;top:89;width:5;height:12" coordorigin="257,89" coordsize="5,12" path="m257,101l262,89e" filled="false" stroked="true" strokeweight=".25pt" strokecolor="#050100">
                      <v:path arrowok="t"/>
                    </v:shape>
                  </v:group>
                  <v:group style="position:absolute;left:259;top:91;width:3;height:10" coordorigin="259,91" coordsize="3,10">
                    <v:shape style="position:absolute;left:259;top:91;width:3;height:10" coordorigin="259,91" coordsize="3,10" path="m262,91l259,101e" filled="false" stroked="true" strokeweight=".25pt" strokecolor="#050100">
                      <v:path arrowok="t"/>
                    </v:shape>
                  </v:group>
                  <v:group style="position:absolute;left:331;top:196;width:5;height:2" coordorigin="331,196" coordsize="5,2">
                    <v:shape style="position:absolute;left:331;top:196;width:5;height:2" coordorigin="331,196" coordsize="5,0" path="m331,196l336,196e" filled="false" stroked="true" strokeweight=".12pt" strokecolor="#050100">
                      <v:path arrowok="t"/>
                    </v:shape>
                  </v:group>
                  <v:group style="position:absolute;left:334;top:198;width:5;height:2" coordorigin="334,198" coordsize="5,2">
                    <v:shape style="position:absolute;left:334;top:198;width:5;height:2" coordorigin="334,198" coordsize="5,0" path="m334,198l339,198e" filled="false" stroked="true" strokeweight=".12pt" strokecolor="#050100">
                      <v:path arrowok="t"/>
                    </v:shape>
                  </v:group>
                  <v:group style="position:absolute;left:94;top:144;width:3;height:3" coordorigin="94,144" coordsize="3,3">
                    <v:shape style="position:absolute;left:94;top:144;width:3;height:3" coordorigin="94,144" coordsize="3,3" path="m96,144l94,146e" filled="false" stroked="true" strokeweight=".25pt" strokecolor="#050100">
                      <v:path arrowok="t"/>
                    </v:shape>
                  </v:group>
                  <v:group style="position:absolute;left:67;top:247;width:3;height:3" coordorigin="67,247" coordsize="3,3">
                    <v:shape style="position:absolute;left:67;top:247;width:3;height:3" coordorigin="67,247" coordsize="3,3" path="m70,247l67,250e" filled="false" stroked="true" strokeweight=".25pt" strokecolor="#050100">
                      <v:path arrowok="t"/>
                    </v:shape>
                  </v:group>
                  <v:group style="position:absolute;left:79;top:247;width:3;height:3" coordorigin="79,247" coordsize="3,3">
                    <v:shape style="position:absolute;left:79;top:247;width:3;height:3" coordorigin="79,247" coordsize="3,3" path="m79,250l82,247e" filled="false" stroked="true" strokeweight=".25pt" strokecolor="#050100">
                      <v:path arrowok="t"/>
                    </v:shape>
                  </v:group>
                  <v:group style="position:absolute;left:182;top:82;width:3;height:3" coordorigin="182,82" coordsize="3,3">
                    <v:shape style="position:absolute;left:182;top:82;width:3;height:3" coordorigin="182,82" coordsize="3,3" path="m185,82l182,84e" filled="false" stroked="true" strokeweight=".25pt" strokecolor="#050100">
                      <v:path arrowok="t"/>
                    </v:shape>
                  </v:group>
                  <v:group style="position:absolute;left:195;top:82;width:3;height:3" coordorigin="195,82" coordsize="3,3">
                    <v:shape style="position:absolute;left:195;top:82;width:3;height:3" coordorigin="195,82" coordsize="3,3" path="m195,84l197,82e" filled="false" stroked="true" strokeweight=".25pt" strokecolor="#050100">
                      <v:path arrowok="t"/>
                    </v:shape>
                  </v:group>
                  <v:group style="position:absolute;left:175;top:161;width:3;height:3" coordorigin="175,161" coordsize="3,3">
                    <v:shape style="position:absolute;left:175;top:161;width:3;height:3" coordorigin="175,161" coordsize="3,3" path="m178,161l175,163e" filled="false" stroked="true" strokeweight=".25pt" strokecolor="#050100">
                      <v:path arrowok="t"/>
                    </v:shape>
                  </v:group>
                  <v:group style="position:absolute;left:286;top:70;width:3;height:3" coordorigin="286,70" coordsize="3,3">
                    <v:shape style="position:absolute;left:286;top:70;width:3;height:3" coordorigin="286,70" coordsize="3,3" path="m288,70l286,72e" filled="false" stroked="true" strokeweight=".25pt" strokecolor="#050100">
                      <v:path arrowok="t"/>
                    </v:shape>
                  </v:group>
                  <v:group style="position:absolute;left:266;top:125;width:3;height:3" coordorigin="266,125" coordsize="3,3">
                    <v:shape style="position:absolute;left:266;top:125;width:3;height:3" coordorigin="266,125" coordsize="3,3" path="m269,125l266,127e" filled="false" stroked="true" strokeweight=".25pt" strokecolor="#050100">
                      <v:path arrowok="t"/>
                    </v:shape>
                  </v:group>
                  <v:group style="position:absolute;left:298;top:70;width:3;height:3" coordorigin="298,70" coordsize="3,3">
                    <v:shape style="position:absolute;left:298;top:70;width:3;height:3" coordorigin="298,70" coordsize="3,3" path="m298,72l300,70e" filled="false" stroked="true" strokeweight=".25pt" strokecolor="#050100">
                      <v:path arrowok="t"/>
                    </v:shape>
                  </v:group>
                  <v:group style="position:absolute;left:307;top:67;width:3;height:3" coordorigin="307,67" coordsize="3,3">
                    <v:shape style="position:absolute;left:307;top:67;width:3;height:3" coordorigin="307,67" coordsize="3,3" path="m310,67l307,70e" filled="false" stroked="true" strokeweight=".25pt" strokecolor="#050100">
                      <v:path arrowok="t"/>
                    </v:shape>
                  </v:group>
                  <v:group style="position:absolute;left:278;top:187;width:3;height:3" coordorigin="278,187" coordsize="3,3">
                    <v:shape style="position:absolute;left:278;top:187;width:3;height:3" coordorigin="278,187" coordsize="3,3" path="m278,190l281,187e" filled="false" stroked="true" strokeweight=".25pt" strokecolor="#050100">
                      <v:path arrowok="t"/>
                    </v:shape>
                  </v:group>
                  <v:group style="position:absolute;left:286;top:290;width:3;height:3" coordorigin="286,290" coordsize="3,3">
                    <v:shape style="position:absolute;left:286;top:290;width:3;height:3" coordorigin="286,290" coordsize="3,3" path="m288,290l286,293e" filled="false" stroked="true" strokeweight=".25pt" strokecolor="#050100">
                      <v:path arrowok="t"/>
                    </v:shape>
                  </v:group>
                  <v:group style="position:absolute;left:138;top:180;width:2;height:5" coordorigin="138,180" coordsize="2,5">
                    <v:shape style="position:absolute;left:138;top:180;width:2;height:5" coordorigin="138,180" coordsize="0,5" path="m138,180l138,185e" filled="false" stroked="true" strokeweight=".123pt" strokecolor="#050100">
                      <v:path arrowok="t"/>
                    </v:shape>
                  </v:group>
                  <v:group style="position:absolute;left:141;top:182;width:2;height:5" coordorigin="141,182" coordsize="2,5">
                    <v:shape style="position:absolute;left:141;top:182;width:2;height:5" coordorigin="141,182" coordsize="0,5" path="m141,182l141,187e" filled="false" stroked="true" strokeweight=".119pt" strokecolor="#050100">
                      <v:path arrowok="t"/>
                    </v:shape>
                  </v:group>
                  <v:group style="position:absolute;left:250;top:106;width:5;height:12" coordorigin="250,106" coordsize="5,12">
                    <v:shape style="position:absolute;left:250;top:106;width:5;height:12" coordorigin="250,106" coordsize="5,12" path="m254,106l250,118e" filled="false" stroked="true" strokeweight=".25pt" strokecolor="#050100">
                      <v:path arrowok="t"/>
                    </v:shape>
                  </v:group>
                  <v:group style="position:absolute;left:252;top:106;width:5;height:12" coordorigin="252,106" coordsize="5,12">
                    <v:shape style="position:absolute;left:252;top:106;width:5;height:12" coordorigin="252,106" coordsize="5,12" path="m252,118l257,106e" filled="false" stroked="true" strokeweight=".25pt" strokecolor="#050100">
                      <v:path arrowok="t"/>
                    </v:shape>
                  </v:group>
                  <v:group style="position:absolute;left:252;top:108;width:5;height:12" coordorigin="252,108" coordsize="5,12">
                    <v:shape style="position:absolute;left:252;top:108;width:5;height:12" coordorigin="252,108" coordsize="5,12" path="m257,108l252,120e" filled="false" stroked="true" strokeweight=".25pt" strokecolor="#050100">
                      <v:path arrowok="t"/>
                    </v:shape>
                  </v:group>
                  <v:group style="position:absolute;left:305;top:194;width:3;height:3" coordorigin="305,194" coordsize="3,3">
                    <v:shape style="position:absolute;left:305;top:194;width:3;height:3" coordorigin="305,194" coordsize="3,3" path="m307,194l305,197e" filled="false" stroked="true" strokeweight=".25pt" strokecolor="#050100">
                      <v:path arrowok="t"/>
                    </v:shape>
                  </v:group>
                  <v:group style="position:absolute;left:137;top:190;width:2;height:8" coordorigin="137,190" coordsize="2,8">
                    <v:shape style="position:absolute;left:137;top:190;width:2;height:8" coordorigin="137,190" coordsize="0,8" path="m137,190l137,197e" filled="false" stroked="true" strokeweight=".25pt" strokecolor="#050100">
                      <v:path arrowok="t"/>
                    </v:shape>
                  </v:group>
                  <v:group style="position:absolute;left:238;top:106;width:5;height:12" coordorigin="238,106" coordsize="5,12">
                    <v:shape style="position:absolute;left:238;top:106;width:5;height:12" coordorigin="238,106" coordsize="5,12" path="m238,118l242,106,240,118e" filled="false" stroked="true" strokeweight=".25pt" strokecolor="#050100">
                      <v:path arrowok="t"/>
                    </v:shape>
                  </v:group>
                  <v:group style="position:absolute;left:242;top:108;width:3;height:12" coordorigin="242,108" coordsize="3,12">
                    <v:shape style="position:absolute;left:242;top:108;width:3;height:12" coordorigin="242,108" coordsize="3,12" path="m245,108l242,120e" filled="false" stroked="true" strokeweight=".25pt" strokecolor="#050100">
                      <v:path arrowok="t"/>
                    </v:shape>
                  </v:group>
                  <v:group style="position:absolute;left:311;top:182;width:2;height:5" coordorigin="311,182" coordsize="2,5">
                    <v:shape style="position:absolute;left:311;top:182;width:2;height:5" coordorigin="311,182" coordsize="0,5" path="m311,182l311,187e" filled="false" stroked="true" strokeweight=".119pt" strokecolor="#050100">
                      <v:path arrowok="t"/>
                    </v:shape>
                  </v:group>
                  <v:group style="position:absolute;left:106;top:189;width:5;height:2" coordorigin="106,189" coordsize="5,2">
                    <v:shape style="position:absolute;left:106;top:189;width:5;height:2" coordorigin="106,189" coordsize="5,0" path="m106,189l111,189e" filled="false" stroked="true" strokeweight=".12pt" strokecolor="#050100">
                      <v:path arrowok="t"/>
                    </v:shape>
                  </v:group>
                  <v:group style="position:absolute;left:247;top:89;width:5;height:12" coordorigin="247,89" coordsize="5,12">
                    <v:shape style="position:absolute;left:247;top:89;width:5;height:12" coordorigin="247,89" coordsize="5,12" path="m247,101l252,89,250,101e" filled="false" stroked="true" strokeweight=".25pt" strokecolor="#050100">
                      <v:path arrowok="t"/>
                    </v:shape>
                  </v:group>
                  <v:group style="position:absolute;left:252;top:91;width:3;height:10" coordorigin="252,91" coordsize="3,10">
                    <v:shape style="position:absolute;left:252;top:91;width:3;height:10" coordorigin="252,91" coordsize="3,10" path="m254,91l252,101e" filled="false" stroked="true" strokeweight=".25pt" strokecolor="#050100">
                      <v:path arrowok="t"/>
                    </v:shape>
                  </v:group>
                  <v:group style="position:absolute;left:334;top:188;width:5;height:2" coordorigin="334,188" coordsize="5,2">
                    <v:shape style="position:absolute;left:334;top:188;width:5;height:2" coordorigin="334,188" coordsize="5,0" path="m334,188l339,188e" filled="false" stroked="true" strokeweight=".12pt" strokecolor="#050100">
                      <v:path arrowok="t"/>
                    </v:shape>
                  </v:group>
                  <v:group style="position:absolute;left:336;top:191;width:5;height:2" coordorigin="336,191" coordsize="5,2">
                    <v:shape style="position:absolute;left:336;top:191;width:5;height:2" coordorigin="336,191" coordsize="5,0" path="m336,191l341,191e" filled="false" stroked="true" strokeweight=".12pt" strokecolor="#050100">
                      <v:path arrowok="t"/>
                    </v:shape>
                  </v:group>
                  <v:group style="position:absolute;left:233;top:106;width:3;height:8" coordorigin="233,106" coordsize="3,8">
                    <v:shape style="position:absolute;left:233;top:106;width:3;height:8" coordorigin="233,106" coordsize="3,8" path="m235,106l233,113e" filled="false" stroked="true" strokeweight=".25pt" strokecolor="#050100">
                      <v:path arrowok="t"/>
                    </v:shape>
                  </v:group>
                  <v:group style="position:absolute;left:235;top:106;width:3;height:8" coordorigin="235,106" coordsize="3,8">
                    <v:shape style="position:absolute;left:235;top:106;width:3;height:8" coordorigin="235,106" coordsize="3,8" path="m235,113l238,106e" filled="false" stroked="true" strokeweight=".25pt" strokecolor="#050100">
                      <v:path arrowok="t"/>
                    </v:shape>
                  </v:group>
                  <v:group style="position:absolute;left:235;top:112;width:5;height:2" coordorigin="235,112" coordsize="5,2">
                    <v:shape style="position:absolute;left:235;top:112;width:5;height:2" coordorigin="235,112" coordsize="5,0" path="m235,112l240,112e" filled="false" stroked="true" strokeweight=".36pt" strokecolor="#050100">
                      <v:path arrowok="t"/>
                    </v:shape>
                  </v:group>
                  <v:group style="position:absolute;left:306;top:178;width:2;height:5" coordorigin="306,178" coordsize="2,5">
                    <v:shape style="position:absolute;left:306;top:178;width:2;height:5" coordorigin="306,178" coordsize="0,5" path="m306,178l306,183e" filled="false" stroked="true" strokeweight=".121pt" strokecolor="#050100">
                      <v:path arrowok="t"/>
                    </v:shape>
                  </v:group>
                  <v:group style="position:absolute;left:97;top:194;width:2;height:5" coordorigin="97,194" coordsize="2,5">
                    <v:shape style="position:absolute;left:97;top:194;width:2;height:5" coordorigin="97,194" coordsize="0,5" path="m97,194l97,199e" filled="false" stroked="true" strokeweight=".119pt" strokecolor="#050100">
                      <v:path arrowok="t"/>
                    </v:shape>
                  </v:group>
                  <v:group style="position:absolute;left:240;top:89;width:3;height:12" coordorigin="240,89" coordsize="3,12">
                    <v:shape style="position:absolute;left:240;top:89;width:3;height:12" coordorigin="240,89" coordsize="3,12" path="m242,89l240,101e" filled="false" stroked="true" strokeweight=".25pt" strokecolor="#050100">
                      <v:path arrowok="t"/>
                    </v:shape>
                  </v:group>
                  <v:group style="position:absolute;left:242;top:89;width:3;height:12" coordorigin="242,89" coordsize="3,12">
                    <v:shape style="position:absolute;left:242;top:89;width:3;height:12" coordorigin="242,89" coordsize="3,12" path="m242,101l245,89e" filled="false" stroked="true" strokeweight=".25pt" strokecolor="#050100">
                      <v:path arrowok="t"/>
                    </v:shape>
                  </v:group>
                  <v:group style="position:absolute;left:242;top:96;width:5;height:2" coordorigin="242,96" coordsize="5,2">
                    <v:shape style="position:absolute;left:242;top:96;width:5;height:2" coordorigin="242,96" coordsize="5,0" path="m242,96l247,96e" filled="false" stroked="true" strokeweight=".48pt" strokecolor="#050100">
                      <v:path arrowok="t"/>
                    </v:shape>
                  </v:group>
                  <v:group style="position:absolute;left:114;top:146;width:2;height:8" coordorigin="114,146" coordsize="2,8">
                    <v:shape style="position:absolute;left:114;top:146;width:2;height:8" coordorigin="114,146" coordsize="0,8" path="m114,146l114,154e" filled="false" stroked="true" strokeweight=".119pt" strokecolor="#050100">
                      <v:path arrowok="t"/>
                    </v:shape>
                  </v:group>
                  <v:group style="position:absolute;left:209;top:77;width:2;height:8" coordorigin="209,77" coordsize="2,8">
                    <v:shape style="position:absolute;left:209;top:77;width:2;height:8" coordorigin="209,77" coordsize="0,8" path="m209,77l209,84e" filled="false" stroked="true" strokeweight=".2504pt" strokecolor="#050100">
                      <v:path arrowok="t"/>
                    </v:shape>
                  </v:group>
                  <v:group style="position:absolute;left:257;top:233;width:3;height:3" coordorigin="257,233" coordsize="3,3">
                    <v:shape style="position:absolute;left:257;top:233;width:3;height:3" coordorigin="257,233" coordsize="3,3" path="m259,233l257,235e" filled="false" stroked="true" strokeweight=".25pt" strokecolor="#050100">
                      <v:path arrowok="t"/>
                    </v:shape>
                  </v:group>
                  <v:group style="position:absolute;left:310;top:62;width:2;height:13" coordorigin="310,62" coordsize="2,13">
                    <v:shape style="position:absolute;left:310;top:62;width:2;height:13" coordorigin="310,62" coordsize="0,13" path="m310,62l310,74e" filled="false" stroked="true" strokeweight=".2502pt" strokecolor="#050100">
                      <v:path arrowok="t"/>
                    </v:shape>
                  </v:group>
                  <v:group style="position:absolute;left:304;top:187;width:2;height:8" coordorigin="304,187" coordsize="2,8">
                    <v:shape style="position:absolute;left:304;top:187;width:2;height:8" coordorigin="304,187" coordsize="0,8" path="m304,187l304,195e" filled="false" stroked="true" strokeweight=".12pt" strokecolor="#050100">
                      <v:path arrowok="t"/>
                    </v:shape>
                  </v:group>
                  <v:group style="position:absolute;left:302;top:288;width:2;height:13" coordorigin="302,288" coordsize="2,13">
                    <v:shape style="position:absolute;left:302;top:288;width:2;height:13" coordorigin="302,288" coordsize="0,13" path="m302,288l302,300e" filled="false" stroked="true" strokeweight=".2517pt" strokecolor="#050100">
                      <v:path arrowok="t"/>
                    </v:shape>
                  </v:group>
                  <v:group style="position:absolute;left:306;top:290;width:2;height:8" coordorigin="306,290" coordsize="2,8">
                    <v:shape style="position:absolute;left:306;top:290;width:2;height:8" coordorigin="306,290" coordsize="0,8" path="m306,290l306,298e" filled="false" stroked="true" strokeweight=".121pt" strokecolor="#050100">
                      <v:path arrowok="t"/>
                    </v:shape>
                  </v:group>
                  <v:group style="position:absolute;left:346;top:205;width:5;height:2" coordorigin="346,205" coordsize="5,2">
                    <v:shape style="position:absolute;left:346;top:205;width:5;height:2" coordorigin="346,205" coordsize="5,0" path="m346,205l351,205e" filled="false" stroked="true" strokeweight=".12pt" strokecolor="#050100">
                      <v:path arrowok="t"/>
                    </v:shape>
                  </v:group>
                  <v:group style="position:absolute;left:370;top:113;width:3;height:3" coordorigin="370,113" coordsize="3,3">
                    <v:shape style="position:absolute;left:370;top:113;width:3;height:3" coordorigin="370,113" coordsize="3,3" path="m372,113l370,115e" filled="false" stroked="true" strokeweight=".25pt" strokecolor="#050100">
                      <v:path arrowok="t"/>
                    </v:shape>
                  </v:group>
                  <v:group style="position:absolute;left:360;top:206;width:3;height:3" coordorigin="360,206" coordsize="3,3">
                    <v:shape style="position:absolute;left:360;top:206;width:3;height:3" coordorigin="360,206" coordsize="3,3" path="m362,206l360,209e" filled="false" stroked="true" strokeweight=".25pt" strokecolor="#050100">
                      <v:path arrowok="t"/>
                    </v:shape>
                  </v:group>
                  <v:group style="position:absolute;left:384;top:110;width:2;height:10" coordorigin="384,110" coordsize="2,10">
                    <v:shape style="position:absolute;left:384;top:110;width:2;height:10" coordorigin="384,110" coordsize="0,10" path="m384,110l384,120e" filled="false" stroked="true" strokeweight=".2515pt" strokecolor="#050100">
                      <v:path arrowok="t"/>
                    </v:shape>
                  </v:group>
                  <v:group style="position:absolute;left:392;top:204;width:2;height:8" coordorigin="392,204" coordsize="2,8">
                    <v:shape style="position:absolute;left:392;top:204;width:2;height:8" coordorigin="392,204" coordsize="0,8" path="m392,204l392,211e" filled="false" stroked="true" strokeweight=".119pt" strokecolor="#050100">
                      <v:path arrowok="t"/>
                    </v:shape>
                  </v:group>
                  <v:group style="position:absolute;left:130;top:203;width:5;height:2" coordorigin="130,203" coordsize="5,2">
                    <v:shape style="position:absolute;left:130;top:203;width:5;height:2" coordorigin="130,203" coordsize="5,0" path="m130,203l135,203e" filled="false" stroked="true" strokeweight=".12pt" strokecolor="#050100">
                      <v:path arrowok="t"/>
                    </v:shape>
                  </v:group>
                  <v:group style="position:absolute;left:136;top:204;width:2;height:5" coordorigin="136,204" coordsize="2,5">
                    <v:shape style="position:absolute;left:136;top:204;width:2;height:5" coordorigin="136,204" coordsize="0,5" path="m136,204l136,209e" filled="false" stroked="true" strokeweight=".119pt" strokecolor="#050100">
                      <v:path arrowok="t"/>
                    </v:shape>
                  </v:group>
                  <v:group style="position:absolute;left:228;top:106;width:3;height:12" coordorigin="228,106" coordsize="3,12">
                    <v:shape style="position:absolute;left:228;top:106;width:3;height:12" coordorigin="228,106" coordsize="3,12" path="m228,106l228,118,230,106e" filled="false" stroked="true" strokeweight=".25pt" strokecolor="#050100">
                      <v:path arrowok="t"/>
                    </v:shape>
                  </v:group>
                  <v:group style="position:absolute;left:230;top:108;width:2;height:15" coordorigin="230,108" coordsize="2,15">
                    <v:shape style="position:absolute;left:230;top:108;width:2;height:15" coordorigin="230,108" coordsize="0,15" path="m230,108l230,123e" filled="false" stroked="true" strokeweight=".25pt" strokecolor="#050100">
                      <v:path arrowok="t"/>
                    </v:shape>
                  </v:group>
                  <v:group style="position:absolute;left:310;top:174;width:5;height:2" coordorigin="310,174" coordsize="5,2">
                    <v:shape style="position:absolute;left:310;top:174;width:5;height:2" coordorigin="310,174" coordsize="5,0" path="m310,174l315,174e" filled="false" stroked="true" strokeweight=".12pt" strokecolor="#050100">
                      <v:path arrowok="t"/>
                    </v:shape>
                  </v:group>
                  <v:group style="position:absolute;left:104;top:202;width:2;height:5" coordorigin="104,202" coordsize="2,5">
                    <v:shape style="position:absolute;left:104;top:202;width:2;height:5" coordorigin="104,202" coordsize="0,5" path="m104,202l104,207e" filled="false" stroked="true" strokeweight=".121pt" strokecolor="#050100">
                      <v:path arrowok="t"/>
                    </v:shape>
                  </v:group>
                  <v:group style="position:absolute;left:233;top:82;width:3;height:20" coordorigin="233,82" coordsize="3,20">
                    <v:shape style="position:absolute;left:233;top:82;width:3;height:20" coordorigin="233,82" coordsize="3,20" path="m235,82l233,101,235,82xe" filled="false" stroked="true" strokeweight=".25pt" strokecolor="#050100">
                      <v:path arrowok="t"/>
                    </v:shape>
                  </v:group>
                  <v:group style="position:absolute;left:235;top:84;width:3;height:17" coordorigin="235,84" coordsize="3,17">
                    <v:shape style="position:absolute;left:235;top:84;width:3;height:17" coordorigin="235,84" coordsize="3,17" path="m238,84l235,101e" filled="false" stroked="true" strokeweight=".25pt" strokecolor="#050100">
                      <v:path arrowok="t"/>
                    </v:shape>
                  </v:group>
                  <v:group style="position:absolute;left:341;top:170;width:2;height:15" coordorigin="341,170" coordsize="2,15">
                    <v:shape style="position:absolute;left:341;top:170;width:2;height:15" coordorigin="341,170" coordsize="0,15" path="m341,170l341,185e" filled="false" stroked="true" strokeweight=".2501pt" strokecolor="#050100">
                      <v:path arrowok="t"/>
                    </v:shape>
                  </v:group>
                  <v:group style="position:absolute;left:346;top:205;width:5;height:2" coordorigin="346,205" coordsize="5,2">
                    <v:shape style="position:absolute;left:346;top:205;width:5;height:2" coordorigin="346,205" coordsize="5,0" path="m346,205l351,205e" filled="false" stroked="true" strokeweight=".12pt" strokecolor="#050100">
                      <v:path arrowok="t"/>
                    </v:shape>
                  </v:group>
                  <v:group style="position:absolute;left:139;top:204;width:2;height:8" coordorigin="139,204" coordsize="2,8">
                    <v:shape style="position:absolute;left:139;top:204;width:2;height:8" coordorigin="139,204" coordsize="0,8" path="m139,204l139,211e" filled="false" stroked="true" strokeweight=".2514pt" strokecolor="#050100">
                      <v:path arrowok="t"/>
                    </v:shape>
                  </v:group>
                  <v:group style="position:absolute;left:218;top:112;width:5;height:2" coordorigin="218,112" coordsize="5,2">
                    <v:shape style="position:absolute;left:218;top:112;width:5;height:2" coordorigin="218,112" coordsize="5,0" path="m218,112l223,112e" filled="false" stroked="true" strokeweight=".36pt" strokecolor="#050100">
                      <v:path arrowok="t"/>
                    </v:shape>
                  </v:group>
                  <v:group style="position:absolute;left:221;top:112;width:5;height:2" coordorigin="221,112" coordsize="5,2">
                    <v:shape style="position:absolute;left:221;top:112;width:5;height:2" coordorigin="221,112" coordsize="5,0" path="m221,112l226,112e" filled="false" stroked="true" strokeweight=".36pt" strokecolor="#050100">
                      <v:path arrowok="t"/>
                    </v:shape>
                  </v:group>
                  <v:group style="position:absolute;left:223;top:114;width:5;height:2" coordorigin="223,114" coordsize="5,2">
                    <v:shape style="position:absolute;left:223;top:114;width:5;height:2" coordorigin="223,114" coordsize="5,0" path="m223,114l228,114e" filled="false" stroked="true" strokeweight=".36pt" strokecolor="#050100">
                      <v:path arrowok="t"/>
                    </v:shape>
                  </v:group>
                  <v:group style="position:absolute;left:104;top:209;width:2;height:5" coordorigin="104,209" coordsize="2,5">
                    <v:shape style="position:absolute;left:104;top:209;width:2;height:5" coordorigin="104,209" coordsize="0,5" path="m104,209l104,214e" filled="false" stroked="true" strokeweight=".121pt" strokecolor="#050100">
                      <v:path arrowok="t"/>
                    </v:shape>
                  </v:group>
                  <v:group style="position:absolute;left:306;top:168;width:2;height:5" coordorigin="306,168" coordsize="2,5">
                    <v:shape style="position:absolute;left:306;top:168;width:2;height:5" coordorigin="306,168" coordsize="0,5" path="m306,168l306,173e" filled="false" stroked="true" strokeweight=".121pt" strokecolor="#050100">
                      <v:path arrowok="t"/>
                    </v:shape>
                  </v:group>
                  <v:group style="position:absolute;left:226;top:99;width:5;height:2" coordorigin="226,99" coordsize="5,2">
                    <v:shape style="position:absolute;left:226;top:99;width:5;height:2" coordorigin="226,99" coordsize="5,0" path="m226,99l231,99e" filled="false" stroked="true" strokeweight=".48pt" strokecolor="#050100">
                      <v:path arrowok="t"/>
                    </v:shape>
                  </v:group>
                  <v:group style="position:absolute;left:350;top:161;width:2;height:8" coordorigin="350,161" coordsize="2,8">
                    <v:shape style="position:absolute;left:350;top:161;width:2;height:8" coordorigin="350,161" coordsize="0,8" path="m350,161l350,168e" filled="false" stroked="true" strokeweight=".2502pt" strokecolor="#050100">
                      <v:path arrowok="t"/>
                    </v:shape>
                  </v:group>
                  <v:group style="position:absolute;left:211;top:136;width:5;height:2" coordorigin="211,136" coordsize="5,2">
                    <v:shape style="position:absolute;left:211;top:136;width:5;height:2" coordorigin="211,136" coordsize="5,0" path="m211,136l216,136e" filled="false" stroked="true" strokeweight=".12pt" strokecolor="#050100">
                      <v:path arrowok="t"/>
                    </v:shape>
                  </v:group>
                  <v:group style="position:absolute;left:218;top:113;width:2;height:12" coordorigin="218,113" coordsize="2,12">
                    <v:shape style="position:absolute;left:218;top:113;width:2;height:12" coordorigin="218,113" coordsize="0,12" path="m218,113l218,125e" filled="false" stroked="true" strokeweight=".25pt" strokecolor="#050100">
                      <v:path arrowok="t"/>
                    </v:shape>
                  </v:group>
                  <v:group style="position:absolute;left:104;top:216;width:2;height:5" coordorigin="104,216" coordsize="2,5">
                    <v:shape style="position:absolute;left:104;top:216;width:2;height:5" coordorigin="104,216" coordsize="0,5" path="m104,216l104,221e" filled="false" stroked="true" strokeweight=".121pt" strokecolor="#050100">
                      <v:path arrowok="t"/>
                    </v:shape>
                  </v:group>
                  <v:group style="position:absolute;left:216;top:94;width:2;height:12" coordorigin="216,94" coordsize="2,12">
                    <v:shape style="position:absolute;left:216;top:94;width:2;height:12" coordorigin="216,94" coordsize="0,12" path="m216,94l216,106e" filled="false" stroked="true" strokeweight=".25pt" strokecolor="#050100">
                      <v:path arrowok="t"/>
                    </v:shape>
                  </v:group>
                  <v:group style="position:absolute;left:218;top:91;width:2;height:12" coordorigin="218,91" coordsize="2,12">
                    <v:shape style="position:absolute;left:218;top:91;width:2;height:12" coordorigin="218,91" coordsize="0,12" path="m218,91l218,103e" filled="false" stroked="true" strokeweight=".2504pt" strokecolor="#050100">
                      <v:path arrowok="t"/>
                    </v:shape>
                  </v:group>
                  <v:group style="position:absolute;left:218;top:96;width:3;height:8" coordorigin="218,96" coordsize="3,8">
                    <v:shape style="position:absolute;left:218;top:96;width:3;height:8" coordorigin="218,96" coordsize="3,8" path="m218,96l221,103e" filled="false" stroked="true" strokeweight=".25pt" strokecolor="#050100">
                      <v:path arrowok="t"/>
                    </v:shape>
                  </v:group>
                  <v:group style="position:absolute;left:341;top:142;width:2;height:20" coordorigin="341,142" coordsize="2,20">
                    <v:shape style="position:absolute;left:341;top:142;width:2;height:20" coordorigin="341,142" coordsize="0,20" path="m341,142l341,161e" filled="false" stroked="true" strokeweight=".25pt" strokecolor="#050100">
                      <v:path arrowok="t"/>
                    </v:shape>
                  </v:group>
                  <v:group style="position:absolute;left:344;top:158;width:2;height:5" coordorigin="344,158" coordsize="2,5">
                    <v:shape style="position:absolute;left:344;top:158;width:2;height:5" coordorigin="344,158" coordsize="0,5" path="m344,158l344,163e" filled="false" stroked="true" strokeweight=".121pt" strokecolor="#050100">
                      <v:path arrowok="t"/>
                    </v:shape>
                  </v:group>
                  <v:group style="position:absolute;left:310;top:164;width:5;height:2" coordorigin="310,164" coordsize="5,2">
                    <v:shape style="position:absolute;left:310;top:164;width:5;height:2" coordorigin="310,164" coordsize="5,0" path="m310,164l315,164e" filled="false" stroked="true" strokeweight=".12pt" strokecolor="#050100">
                      <v:path arrowok="t"/>
                    </v:shape>
                  </v:group>
                  <v:group style="position:absolute;left:79;top:250;width:3;height:3" coordorigin="79,250" coordsize="3,3">
                    <v:shape style="position:absolute;left:79;top:250;width:3;height:3" coordorigin="79,250" coordsize="3,3" path="m79,250l82,252e" filled="false" stroked="true" strokeweight=".25pt" strokecolor="#050100">
                      <v:path arrowok="t"/>
                    </v:shape>
                  </v:group>
                  <v:group style="position:absolute;left:286;top:288;width:3;height:3" coordorigin="286,288" coordsize="3,3">
                    <v:shape style="position:absolute;left:286;top:288;width:3;height:3" coordorigin="286,288" coordsize="3,3" path="m286,288l288,291e" filled="false" stroked="true" strokeweight=".25pt" strokecolor="#050100">
                      <v:path arrowok="t"/>
                    </v:shape>
                  </v:group>
                  <v:group style="position:absolute;left:278;top:190;width:3;height:3" coordorigin="278,190" coordsize="3,3">
                    <v:shape style="position:absolute;left:278;top:190;width:3;height:3" coordorigin="278,190" coordsize="3,3" path="m281,192l278,190e" filled="false" stroked="true" strokeweight=".25pt" strokecolor="#050100">
                      <v:path arrowok="t"/>
                    </v:shape>
                  </v:group>
                  <v:group style="position:absolute;left:370;top:118;width:3;height:3" coordorigin="370,118" coordsize="3,3">
                    <v:shape style="position:absolute;left:370;top:118;width:3;height:3" coordorigin="370,118" coordsize="3,3" path="m372,120l370,118e" filled="false" stroked="true" strokeweight=".25pt" strokecolor="#050100">
                      <v:path arrowok="t"/>
                    </v:shape>
                  </v:group>
                  <v:group style="position:absolute;left:341;top:113;width:2;height:5" coordorigin="341,113" coordsize="2,5">
                    <v:shape style="position:absolute;left:341;top:113;width:2;height:5" coordorigin="341,113" coordsize="0,5" path="m341,113l341,118e" filled="false" stroked="true" strokeweight=".25pt" strokecolor="#050100">
                      <v:path arrowok="t"/>
                    </v:shape>
                  </v:group>
                  <v:group style="position:absolute;left:106;top:223;width:2;height:5" coordorigin="106,223" coordsize="2,5">
                    <v:shape style="position:absolute;left:106;top:223;width:2;height:5" coordorigin="106,223" coordsize="0,5" path="m106,223l106,228e" filled="false" stroked="true" strokeweight=".25pt" strokecolor="#050100">
                      <v:path arrowok="t"/>
                    </v:shape>
                  </v:group>
                  <v:group style="position:absolute;left:206;top:96;width:3;height:12" coordorigin="206,96" coordsize="3,12">
                    <v:shape style="position:absolute;left:206;top:96;width:3;height:12" coordorigin="206,96" coordsize="3,12" path="m206,96l209,108e" filled="false" stroked="true" strokeweight=".25pt" strokecolor="#050100">
                      <v:path arrowok="t"/>
                    </v:shape>
                  </v:group>
                  <v:group style="position:absolute;left:209;top:94;width:3;height:12" coordorigin="209,94" coordsize="3,12">
                    <v:shape style="position:absolute;left:209;top:94;width:3;height:12" coordorigin="209,94" coordsize="3,12" path="m209,94l211,106,211,99e" filled="false" stroked="true" strokeweight=".25pt" strokecolor="#050100">
                      <v:path arrowok="t"/>
                    </v:shape>
                  </v:group>
                  <v:group style="position:absolute;left:209;top:111;width:3;height:8" coordorigin="209,111" coordsize="3,8">
                    <v:shape style="position:absolute;left:209;top:111;width:3;height:8" coordorigin="209,111" coordsize="3,8" path="m209,118l209,111,211,118e" filled="false" stroked="true" strokeweight=".25pt" strokecolor="#050100">
                      <v:path arrowok="t"/>
                    </v:shape>
                  </v:group>
                  <v:group style="position:absolute;left:209;top:116;width:5;height:2" coordorigin="209,116" coordsize="5,2">
                    <v:shape style="position:absolute;left:209;top:116;width:5;height:2" coordorigin="209,116" coordsize="5,0" path="m209,116l214,116e" filled="false" stroked="true" strokeweight=".36pt" strokecolor="#050100">
                      <v:path arrowok="t"/>
                    </v:shape>
                  </v:group>
                  <v:group style="position:absolute;left:306;top:158;width:2;height:5" coordorigin="306,158" coordsize="2,5">
                    <v:shape style="position:absolute;left:306;top:158;width:2;height:5" coordorigin="306,158" coordsize="0,5" path="m306,158l306,163e" filled="false" stroked="true" strokeweight=".121pt" strokecolor="#050100">
                      <v:path arrowok="t"/>
                    </v:shape>
                  </v:group>
                  <v:group style="position:absolute;left:199;top:98;width:5;height:12" coordorigin="199,98" coordsize="5,12">
                    <v:shape style="position:absolute;left:199;top:98;width:5;height:12" coordorigin="199,98" coordsize="5,12" path="m202,110l199,98,204,108,202,101e" filled="false" stroked="true" strokeweight=".25pt" strokecolor="#050100">
                      <v:path arrowok="t"/>
                    </v:shape>
                  </v:group>
                  <v:group style="position:absolute;left:202;top:113;width:5;height:12" coordorigin="202,113" coordsize="5,12">
                    <v:shape style="position:absolute;left:202;top:113;width:5;height:12" coordorigin="202,113" coordsize="5,12" path="m204,125l202,113,206,125e" filled="false" stroked="true" strokeweight=".25pt" strokecolor="#050100">
                      <v:path arrowok="t"/>
                    </v:shape>
                  </v:group>
                  <v:group style="position:absolute;left:204;top:115;width:3;height:12" coordorigin="204,115" coordsize="3,12">
                    <v:shape style="position:absolute;left:204;top:115;width:3;height:12" coordorigin="204,115" coordsize="3,12" path="m204,115l206,127e" filled="false" stroked="true" strokeweight=".25pt" strokecolor="#050100">
                      <v:path arrowok="t"/>
                    </v:shape>
                  </v:group>
                  <v:group style="position:absolute;left:307;top:155;width:5;height:2" coordorigin="307,155" coordsize="5,2">
                    <v:shape style="position:absolute;left:307;top:155;width:5;height:2" coordorigin="307,155" coordsize="5,0" path="m307,155l312,155e" filled="false" stroked="true" strokeweight=".12pt" strokecolor="#050100">
                      <v:path arrowok="t"/>
                    </v:shape>
                  </v:group>
                  <v:group style="position:absolute;left:65;top:245;width:2;height:8" coordorigin="65,245" coordsize="2,8">
                    <v:shape style="position:absolute;left:65;top:245;width:2;height:8" coordorigin="65,245" coordsize="0,8" path="m65,245l65,252e" filled="false" stroked="true" strokeweight=".25pt" strokecolor="#050100">
                      <v:path arrowok="t"/>
                    </v:shape>
                  </v:group>
                  <v:group style="position:absolute;left:79;top:243;width:3;height:3" coordorigin="79,243" coordsize="3,3">
                    <v:shape style="position:absolute;left:79;top:243;width:3;height:3" coordorigin="79,243" coordsize="3,3" path="m79,243l82,245e" filled="false" stroked="true" strokeweight=".25pt" strokecolor="#050100">
                      <v:path arrowok="t"/>
                    </v:shape>
                  </v:group>
                  <v:group style="position:absolute;left:84;top:142;width:3;height:3" coordorigin="84,142" coordsize="3,3">
                    <v:shape style="position:absolute;left:84;top:142;width:3;height:3" coordorigin="84,142" coordsize="3,3" path="m84,142l86,144e" filled="false" stroked="true" strokeweight=".25pt" strokecolor="#050100">
                      <v:path arrowok="t"/>
                    </v:shape>
                  </v:group>
                  <v:group style="position:absolute;left:274;top:295;width:3;height:3" coordorigin="274,295" coordsize="3,3">
                    <v:shape style="position:absolute;left:274;top:295;width:3;height:3" coordorigin="274,295" coordsize="3,3" path="m274,295l276,298e" filled="false" stroked="true" strokeweight=".25pt" strokecolor="#050100">
                      <v:path arrowok="t"/>
                    </v:shape>
                  </v:group>
                  <v:group style="position:absolute;left:257;top:235;width:3;height:3" coordorigin="257,235" coordsize="3,3">
                    <v:shape style="position:absolute;left:257;top:235;width:3;height:3" coordorigin="257,235" coordsize="3,3" path="m257,235l259,238e" filled="false" stroked="true" strokeweight=".25pt" strokecolor="#050100">
                      <v:path arrowok="t"/>
                    </v:shape>
                  </v:group>
                  <v:group style="position:absolute;left:360;top:209;width:3;height:3" coordorigin="360,209" coordsize="3,3">
                    <v:shape style="position:absolute;left:360;top:209;width:3;height:3" coordorigin="360,209" coordsize="3,3" path="m360,209l362,211e" filled="false" stroked="true" strokeweight=".25pt" strokecolor="#050100">
                      <v:path arrowok="t"/>
                    </v:shape>
                  </v:group>
                  <v:group style="position:absolute;left:355;top:113;width:2;height:8" coordorigin="355,113" coordsize="2,8">
                    <v:shape style="position:absolute;left:355;top:113;width:2;height:8" coordorigin="355,113" coordsize="0,8" path="m355,113l355,120e" filled="false" stroked="true" strokeweight=".2515pt" strokecolor="#050100">
                      <v:path arrowok="t"/>
                    </v:shape>
                  </v:group>
                  <v:group style="position:absolute;left:370;top:108;width:3;height:5" coordorigin="370,108" coordsize="3,5">
                    <v:shape style="position:absolute;left:370;top:108;width:3;height:5" coordorigin="370,108" coordsize="3,5" path="m370,108l370,111,372,113e" filled="false" stroked="true" strokeweight=".25pt" strokecolor="#050100">
                      <v:path arrowok="t"/>
                    </v:shape>
                  </v:group>
                  <v:group style="position:absolute;left:382;top:110;width:3;height:3" coordorigin="382,110" coordsize="3,3">
                    <v:shape style="position:absolute;left:382;top:110;width:3;height:3" coordorigin="382,110" coordsize="3,3" path="m384,113l382,110e" filled="false" stroked="true" strokeweight=".25pt" strokecolor="#050100">
                      <v:path arrowok="t"/>
                    </v:shape>
                  </v:group>
                  <v:group style="position:absolute;left:185;top:94;width:8;height:20" coordorigin="185,94" coordsize="8,20">
                    <v:shape style="position:absolute;left:185;top:94;width:8;height:20" coordorigin="185,94" coordsize="8,20" path="m185,94l192,113e" filled="false" stroked="true" strokeweight=".25pt" strokecolor="#050100">
                      <v:path arrowok="t"/>
                    </v:shape>
                  </v:group>
                  <v:group style="position:absolute;left:190;top:91;width:8;height:20" coordorigin="190,91" coordsize="8,20">
                    <v:shape style="position:absolute;left:190;top:91;width:8;height:20" coordorigin="190,91" coordsize="8,20" path="m190,91l197,110,190,94e" filled="false" stroked="true" strokeweight=".25pt" strokecolor="#050100">
                      <v:path arrowok="t"/>
                    </v:shape>
                  </v:group>
                  <v:group style="position:absolute;left:194;top:115;width:3;height:8" coordorigin="194,115" coordsize="3,8">
                    <v:shape style="position:absolute;left:194;top:115;width:3;height:8" coordorigin="194,115" coordsize="3,8" path="m194,115l197,122e" filled="false" stroked="true" strokeweight=".25pt" strokecolor="#050100">
                      <v:path arrowok="t"/>
                    </v:shape>
                  </v:group>
                  <v:group style="position:absolute;left:197;top:115;width:3;height:8" coordorigin="197,115" coordsize="3,8">
                    <v:shape style="position:absolute;left:197;top:115;width:3;height:8" coordorigin="197,115" coordsize="3,8" path="m199,122l197,115e" filled="false" stroked="true" strokeweight=".25pt" strokecolor="#050100">
                      <v:path arrowok="t"/>
                    </v:shape>
                  </v:group>
                  <v:group style="position:absolute;left:197;top:118;width:3;height:8" coordorigin="197,118" coordsize="3,8">
                    <v:shape style="position:absolute;left:197;top:118;width:3;height:8" coordorigin="197,118" coordsize="3,8" path="m197,118l199,125e" filled="false" stroked="true" strokeweight=".25pt" strokecolor="#050100">
                      <v:path arrowok="t"/>
                    </v:shape>
                  </v:group>
                  <v:group style="position:absolute;left:300;top:153;width:5;height:2" coordorigin="300,153" coordsize="5,2">
                    <v:shape style="position:absolute;left:300;top:153;width:5;height:2" coordorigin="300,153" coordsize="5,0" path="m300,153l305,153e" filled="false" stroked="true" strokeweight=".12pt" strokecolor="#050100">
                      <v:path arrowok="t"/>
                    </v:shape>
                  </v:group>
                  <v:group style="position:absolute;left:259;top:255;width:5;height:8" coordorigin="259,255" coordsize="5,8">
                    <v:shape style="position:absolute;left:259;top:255;width:5;height:8" coordorigin="259,255" coordsize="5,8" path="m259,255l262,257,264,262e" filled="false" stroked="true" strokeweight=".25pt" strokecolor="#050100">
                      <v:path arrowok="t"/>
                    </v:shape>
                  </v:group>
                  <v:group style="position:absolute;left:19;top:303;width:8;height:15" coordorigin="19,303" coordsize="8,15">
                    <v:shape style="position:absolute;left:19;top:303;width:8;height:15" coordorigin="19,303" coordsize="8,15" path="m26,317l19,303e" filled="false" stroked="true" strokeweight=".25pt" strokecolor="#050100">
                      <v:path arrowok="t"/>
                    </v:shape>
                  </v:group>
                  <v:group style="position:absolute;left:58;top:250;width:3;height:3" coordorigin="58,250" coordsize="3,3">
                    <v:shape style="position:absolute;left:58;top:250;width:3;height:3" coordorigin="58,250" coordsize="3,3" path="m60,252l58,250e" filled="false" stroked="true" strokeweight=".25pt" strokecolor="#050100">
                      <v:path arrowok="t"/>
                    </v:shape>
                  </v:group>
                  <v:group style="position:absolute;left:60;top:250;width:3;height:3" coordorigin="60,250" coordsize="3,3">
                    <v:shape style="position:absolute;left:60;top:250;width:3;height:3" coordorigin="60,250" coordsize="3,3" path="m62,252l60,250e" filled="false" stroked="true" strokeweight=".25pt" strokecolor="#050100">
                      <v:path arrowok="t"/>
                    </v:shape>
                  </v:group>
                  <v:group style="position:absolute;left:65;top:250;width:3;height:5" coordorigin="65,250" coordsize="3,5">
                    <v:shape style="position:absolute;left:65;top:250;width:3;height:5" coordorigin="65,250" coordsize="3,5" path="m65,250l67,252,67,254e" filled="false" stroked="true" strokeweight=".25pt" strokecolor="#050100">
                      <v:path arrowok="t"/>
                    </v:shape>
                  </v:group>
                  <v:group style="position:absolute;left:60;top:241;width:5;height:2" coordorigin="60,241" coordsize="5,2">
                    <v:shape style="position:absolute;left:60;top:241;width:5;height:2" coordorigin="60,241" coordsize="5,0" path="m60,241l65,241e" filled="false" stroked="true" strokeweight=".12pt" strokecolor="#050100">
                      <v:path arrowok="t"/>
                    </v:shape>
                  </v:group>
                  <v:group style="position:absolute;left:67;top:252;width:3;height:3" coordorigin="67,252" coordsize="3,3">
                    <v:shape style="position:absolute;left:67;top:252;width:3;height:3" coordorigin="67,252" coordsize="3,3" path="m70,254l67,252e" filled="false" stroked="true" strokeweight=".25pt" strokecolor="#050100">
                      <v:path arrowok="t"/>
                    </v:shape>
                  </v:group>
                  <v:group style="position:absolute;left:70;top:252;width:3;height:3" coordorigin="70,252" coordsize="3,3">
                    <v:shape style="position:absolute;left:70;top:252;width:3;height:3" coordorigin="70,252" coordsize="3,3" path="m72,254l70,252e" filled="false" stroked="true" strokeweight=".25pt" strokecolor="#050100">
                      <v:path arrowok="t"/>
                    </v:shape>
                  </v:group>
                  <v:group style="position:absolute;left:67;top:245;width:3;height:3" coordorigin="67,245" coordsize="3,3">
                    <v:shape style="position:absolute;left:67;top:245;width:3;height:3" coordorigin="67,245" coordsize="3,3" path="m70,247l67,245e" filled="false" stroked="true" strokeweight=".25pt" strokecolor="#050100">
                      <v:path arrowok="t"/>
                    </v:shape>
                  </v:group>
                  <v:group style="position:absolute;left:72;top:252;width:3;height:3" coordorigin="72,252" coordsize="3,3">
                    <v:shape style="position:absolute;left:72;top:252;width:3;height:3" coordorigin="72,252" coordsize="3,3" path="m75,254l72,252e" filled="false" stroked="true" strokeweight=".25pt" strokecolor="#050100">
                      <v:path arrowok="t"/>
                    </v:shape>
                  </v:group>
                  <v:group style="position:absolute;left:70;top:242;width:3;height:3" coordorigin="70,242" coordsize="3,3">
                    <v:shape style="position:absolute;left:70;top:242;width:3;height:3" coordorigin="70,242" coordsize="3,3" path="m70,242l72,245e" filled="false" stroked="true" strokeweight=".25pt" strokecolor="#050100">
                      <v:path arrowok="t"/>
                    </v:shape>
                  </v:group>
                  <v:group style="position:absolute;left:75;top:250;width:3;height:3" coordorigin="75,250" coordsize="3,3">
                    <v:shape style="position:absolute;left:75;top:250;width:3;height:3" coordorigin="75,250" coordsize="3,3" path="m77,252l75,250e" filled="false" stroked="true" strokeweight=".25pt" strokecolor="#050100">
                      <v:path arrowok="t"/>
                    </v:shape>
                  </v:group>
                  <v:group style="position:absolute;left:67;top:235;width:3;height:5" coordorigin="67,235" coordsize="3,5">
                    <v:shape style="position:absolute;left:67;top:235;width:3;height:5" coordorigin="67,235" coordsize="3,5" path="m67,235l70,240e" filled="false" stroked="true" strokeweight=".25pt" strokecolor="#050100">
                      <v:path arrowok="t"/>
                    </v:shape>
                  </v:group>
                  <v:group style="position:absolute;left:79;top:252;width:3;height:5" coordorigin="79,252" coordsize="3,5">
                    <v:shape style="position:absolute;left:79;top:252;width:3;height:5" coordorigin="79,252" coordsize="3,5" path="m82,257l79,252e" filled="false" stroked="true" strokeweight=".25pt" strokecolor="#050100">
                      <v:path arrowok="t"/>
                    </v:shape>
                  </v:group>
                  <v:group style="position:absolute;left:72;top:240;width:3;height:3" coordorigin="72,240" coordsize="3,3">
                    <v:shape style="position:absolute;left:72;top:240;width:3;height:3" coordorigin="72,240" coordsize="3,3" path="m75,242l72,240e" filled="false" stroked="true" strokeweight=".25pt" strokecolor="#050100">
                      <v:path arrowok="t"/>
                    </v:shape>
                  </v:group>
                  <v:group style="position:absolute;left:79;top:254;width:3;height:3" coordorigin="79,254" coordsize="3,3">
                    <v:shape style="position:absolute;left:79;top:254;width:3;height:3" coordorigin="79,254" coordsize="3,3" path="m82,257l79,254e" filled="false" stroked="true" strokeweight=".25pt" strokecolor="#050100">
                      <v:path arrowok="t"/>
                    </v:shape>
                  </v:group>
                  <v:group style="position:absolute;left:77;top:247;width:3;height:3" coordorigin="77,247" coordsize="3,3">
                    <v:shape style="position:absolute;left:77;top:247;width:3;height:3" coordorigin="77,247" coordsize="3,3" path="m79,250l77,247e" filled="false" stroked="true" strokeweight=".25pt" strokecolor="#050100">
                      <v:path arrowok="t"/>
                    </v:shape>
                  </v:group>
                  <v:group style="position:absolute;left:82;top:254;width:3;height:3" coordorigin="82,254" coordsize="3,3">
                    <v:shape style="position:absolute;left:82;top:254;width:3;height:3" coordorigin="82,254" coordsize="3,3" path="m84,257l82,254e" filled="false" stroked="true" strokeweight=".25pt" strokecolor="#050100">
                      <v:path arrowok="t"/>
                    </v:shape>
                  </v:group>
                  <v:group style="position:absolute;left:79;top:250;width:3;height:3" coordorigin="79,250" coordsize="3,3">
                    <v:shape style="position:absolute;left:79;top:250;width:3;height:3" coordorigin="79,250" coordsize="3,3" path="m82,252l79,250e" filled="false" stroked="true" strokeweight=".25pt" strokecolor="#050100">
                      <v:path arrowok="t"/>
                    </v:shape>
                  </v:group>
                  <v:group style="position:absolute;left:75;top:240;width:3;height:3" coordorigin="75,240" coordsize="3,3">
                    <v:shape style="position:absolute;left:75;top:240;width:3;height:3" coordorigin="75,240" coordsize="3,3" path="m77,242l75,240e" filled="false" stroked="true" strokeweight=".25pt" strokecolor="#050100">
                      <v:path arrowok="t"/>
                    </v:shape>
                  </v:group>
                  <v:group style="position:absolute;left:84;top:254;width:3;height:3" coordorigin="84,254" coordsize="3,3">
                    <v:shape style="position:absolute;left:84;top:254;width:3;height:3" coordorigin="84,254" coordsize="3,3" path="m86,257l84,254e" filled="false" stroked="true" strokeweight=".25pt" strokecolor="#050100">
                      <v:path arrowok="t"/>
                    </v:shape>
                  </v:group>
                  <v:group style="position:absolute;left:79;top:242;width:3;height:10" coordorigin="79,242" coordsize="3,10">
                    <v:shape style="position:absolute;left:79;top:242;width:3;height:10" coordorigin="79,242" coordsize="3,10" path="m82,252l82,247,79,242,82,245e" filled="false" stroked="true" strokeweight=".25pt" strokecolor="#050100">
                      <v:path arrowok="t"/>
                    </v:shape>
                  </v:group>
                  <v:group style="position:absolute;left:79;top:240;width:3;height:5" coordorigin="79,240" coordsize="3,5">
                    <v:shape style="position:absolute;left:79;top:240;width:3;height:5" coordorigin="79,240" coordsize="3,5" path="m82,245l79,240,79,243e" filled="false" stroked="true" strokeweight=".25pt" strokecolor="#050100">
                      <v:path arrowok="t"/>
                    </v:shape>
                  </v:group>
                  <v:group style="position:absolute;left:82;top:245;width:3;height:5" coordorigin="82,245" coordsize="3,5">
                    <v:shape style="position:absolute;left:82;top:245;width:3;height:5" coordorigin="82,245" coordsize="3,5" path="m84,250l82,245e" filled="false" stroked="true" strokeweight=".25pt" strokecolor="#050100">
                      <v:path arrowok="t"/>
                    </v:shape>
                  </v:group>
                  <v:group style="position:absolute;left:86;top:254;width:3;height:3" coordorigin="86,254" coordsize="3,3">
                    <v:shape style="position:absolute;left:86;top:254;width:3;height:3" coordorigin="86,254" coordsize="3,3" path="m89,257l86,254e" filled="false" stroked="true" strokeweight=".25pt" strokecolor="#050100">
                      <v:path arrowok="t"/>
                    </v:shape>
                  </v:group>
                  <v:group style="position:absolute;left:89;top:252;width:3;height:3" coordorigin="89,252" coordsize="3,3">
                    <v:shape style="position:absolute;left:89;top:252;width:3;height:3" coordorigin="89,252" coordsize="3,3" path="m91,255l89,252,91,255xe" filled="false" stroked="true" strokeweight=".25pt" strokecolor="#050100">
                      <v:path arrowok="t"/>
                    </v:shape>
                  </v:group>
                  <v:group style="position:absolute;left:86;top:243;width:3;height:3" coordorigin="86,243" coordsize="3,3">
                    <v:shape style="position:absolute;left:86;top:243;width:3;height:3" coordorigin="86,243" coordsize="3,3" path="m89,245l86,243e" filled="false" stroked="true" strokeweight=".25pt" strokecolor="#050100">
                      <v:path arrowok="t"/>
                    </v:shape>
                  </v:group>
                  <v:group style="position:absolute;left:89;top:243;width:3;height:3" coordorigin="89,243" coordsize="3,3">
                    <v:shape style="position:absolute;left:89;top:243;width:3;height:3" coordorigin="89,243" coordsize="3,3" path="m91,245l89,243e" filled="false" stroked="true" strokeweight=".25pt" strokecolor="#050100">
                      <v:path arrowok="t"/>
                    </v:shape>
                  </v:group>
                  <v:group style="position:absolute;left:91;top:247;width:3;height:3" coordorigin="91,247" coordsize="3,3">
                    <v:shape style="position:absolute;left:91;top:247;width:3;height:3" coordorigin="91,247" coordsize="3,3" path="m94,250l91,247e" filled="false" stroked="true" strokeweight=".25pt" strokecolor="#050100">
                      <v:path arrowok="t"/>
                    </v:shape>
                  </v:group>
                  <v:group style="position:absolute;left:94;top:240;width:3;height:3" coordorigin="94,240" coordsize="3,3">
                    <v:shape style="position:absolute;left:94;top:240;width:3;height:3" coordorigin="94,240" coordsize="3,3" path="m94,240l96,243e" filled="false" stroked="true" strokeweight=".25pt" strokecolor="#050100">
                      <v:path arrowok="t"/>
                    </v:shape>
                  </v:group>
                  <v:group style="position:absolute;left:120;top:257;width:3;height:3" coordorigin="120,257" coordsize="3,3">
                    <v:shape style="position:absolute;left:120;top:257;width:3;height:3" coordorigin="120,257" coordsize="3,3" path="m122,259l120,257e" filled="false" stroked="true" strokeweight=".25pt" strokecolor="#050100">
                      <v:path arrowok="t"/>
                    </v:shape>
                  </v:group>
                  <v:group style="position:absolute;left:103;top:219;width:3;height:3" coordorigin="103,219" coordsize="3,3">
                    <v:shape style="position:absolute;left:103;top:219;width:3;height:3" coordorigin="103,219" coordsize="3,3" path="m106,221l103,219e" filled="false" stroked="true" strokeweight=".25pt" strokecolor="#050100">
                      <v:path arrowok="t"/>
                    </v:shape>
                  </v:group>
                  <v:group style="position:absolute;left:120;top:247;width:3;height:3" coordorigin="120,247" coordsize="3,3">
                    <v:shape style="position:absolute;left:120;top:247;width:3;height:3" coordorigin="120,247" coordsize="3,3" path="m120,250l120,247,122,250e" filled="false" stroked="true" strokeweight=".25pt" strokecolor="#050100">
                      <v:path arrowok="t"/>
                    </v:shape>
                  </v:group>
                  <v:group style="position:absolute;left:103;top:211;width:3;height:3" coordorigin="103,211" coordsize="3,3">
                    <v:shape style="position:absolute;left:103;top:211;width:3;height:3" coordorigin="103,211" coordsize="3,3" path="m106,214l103,211e" filled="false" stroked="true" strokeweight=".25pt" strokecolor="#050100">
                      <v:path arrowok="t"/>
                    </v:shape>
                  </v:group>
                  <v:group style="position:absolute;left:122;top:247;width:3;height:3" coordorigin="122,247" coordsize="3,3">
                    <v:shape style="position:absolute;left:122;top:247;width:3;height:3" coordorigin="122,247" coordsize="3,3" path="m125,250l122,247e" filled="false" stroked="true" strokeweight=".25pt" strokecolor="#050100">
                      <v:path arrowok="t"/>
                    </v:shape>
                  </v:group>
                  <v:group style="position:absolute;left:96;top:197;width:3;height:5" coordorigin="96,197" coordsize="3,5">
                    <v:shape style="position:absolute;left:96;top:197;width:3;height:5" coordorigin="96,197" coordsize="3,5" path="m98,202l96,197e" filled="false" stroked="true" strokeweight=".25pt" strokecolor="#050100">
                      <v:path arrowok="t"/>
                    </v:shape>
                  </v:group>
                  <v:group style="position:absolute;left:123;top:243;width:3;height:5" coordorigin="123,243" coordsize="3,5">
                    <v:shape style="position:absolute;left:123;top:243;width:3;height:5" coordorigin="123,243" coordsize="3,5" path="m123,245l125,247,123,243e" filled="false" stroked="true" strokeweight=".25pt" strokecolor="#050100">
                      <v:path arrowok="t"/>
                    </v:shape>
                  </v:group>
                  <v:group style="position:absolute;left:130;top:252;width:3;height:5" coordorigin="130,252" coordsize="3,5">
                    <v:shape style="position:absolute;left:130;top:252;width:3;height:5" coordorigin="130,252" coordsize="3,5" path="m132,257l130,252e" filled="false" stroked="true" strokeweight=".25pt" strokecolor="#050100">
                      <v:path arrowok="t"/>
                    </v:shape>
                  </v:group>
                  <v:group style="position:absolute;left:103;top:204;width:3;height:3" coordorigin="103,204" coordsize="3,3">
                    <v:shape style="position:absolute;left:103;top:204;width:3;height:3" coordorigin="103,204" coordsize="3,3" path="m106,206l103,204e" filled="false" stroked="true" strokeweight=".25pt" strokecolor="#050100">
                      <v:path arrowok="t"/>
                    </v:shape>
                  </v:group>
                  <v:group style="position:absolute;left:130;top:252;width:3;height:3" coordorigin="130,252" coordsize="3,3">
                    <v:shape style="position:absolute;left:130;top:252;width:3;height:3" coordorigin="130,252" coordsize="3,3" path="m132,254l130,252e" filled="false" stroked="true" strokeweight=".25pt" strokecolor="#050100">
                      <v:path arrowok="t"/>
                    </v:shape>
                  </v:group>
                  <v:group style="position:absolute;left:77;top:151;width:3;height:5" coordorigin="77,151" coordsize="3,5">
                    <v:shape style="position:absolute;left:77;top:151;width:3;height:5" coordorigin="77,151" coordsize="3,5" path="m79,156l77,151e" filled="false" stroked="true" strokeweight=".25pt" strokecolor="#050100">
                      <v:path arrowok="t"/>
                    </v:shape>
                  </v:group>
                  <v:group style="position:absolute;left:72;top:139;width:3;height:3" coordorigin="72,139" coordsize="3,3">
                    <v:shape style="position:absolute;left:72;top:139;width:3;height:3" coordorigin="72,139" coordsize="3,3" path="m74,142l72,139e" filled="false" stroked="true" strokeweight=".25pt" strokecolor="#050100">
                      <v:path arrowok="t"/>
                    </v:shape>
                  </v:group>
                  <v:group style="position:absolute;left:132;top:250;width:3;height:3" coordorigin="132,250" coordsize="3,3">
                    <v:shape style="position:absolute;left:132;top:250;width:3;height:3" coordorigin="132,250" coordsize="3,3" path="m134,252l132,250e" filled="false" stroked="true" strokeweight=".25pt" strokecolor="#050100">
                      <v:path arrowok="t"/>
                    </v:shape>
                  </v:group>
                  <v:group style="position:absolute;left:74;top:139;width:3;height:3" coordorigin="74,139" coordsize="3,3">
                    <v:shape style="position:absolute;left:74;top:139;width:3;height:3" coordorigin="74,139" coordsize="3,3" path="m77,142l74,139e" filled="false" stroked="true" strokeweight=".25pt" strokecolor="#050100">
                      <v:path arrowok="t"/>
                    </v:shape>
                  </v:group>
                  <v:group style="position:absolute;left:74;top:139;width:3;height:3" coordorigin="74,139" coordsize="3,3">
                    <v:shape style="position:absolute;left:74;top:139;width:3;height:3" coordorigin="74,139" coordsize="3,3" path="m77,142l74,139e" filled="false" stroked="true" strokeweight=".25pt" strokecolor="#050100">
                      <v:path arrowok="t"/>
                    </v:shape>
                  </v:group>
                  <v:group style="position:absolute;left:84;top:154;width:3;height:3" coordorigin="84,154" coordsize="3,3">
                    <v:shape style="position:absolute;left:84;top:154;width:3;height:3" coordorigin="84,154" coordsize="3,3" path="m86,156l84,154e" filled="false" stroked="true" strokeweight=".25pt" strokecolor="#050100">
                      <v:path arrowok="t"/>
                    </v:shape>
                  </v:group>
                  <v:group style="position:absolute;left:77;top:139;width:3;height:3" coordorigin="77,139" coordsize="3,3">
                    <v:shape style="position:absolute;left:77;top:139;width:3;height:3" coordorigin="77,139" coordsize="3,3" path="m79,142l77,139e" filled="false" stroked="true" strokeweight=".25pt" strokecolor="#050100">
                      <v:path arrowok="t"/>
                    </v:shape>
                  </v:group>
                  <v:group style="position:absolute;left:125;top:226;width:3;height:5" coordorigin="125,226" coordsize="3,5">
                    <v:shape style="position:absolute;left:125;top:226;width:3;height:5" coordorigin="125,226" coordsize="3,5" path="m125,226l127,230e" filled="false" stroked="true" strokeweight=".25pt" strokecolor="#050100">
                      <v:path arrowok="t"/>
                    </v:shape>
                  </v:group>
                  <v:group style="position:absolute;left:84;top:149;width:3;height:3" coordorigin="84,149" coordsize="3,3">
                    <v:shape style="position:absolute;left:84;top:149;width:3;height:3" coordorigin="84,149" coordsize="3,3" path="m86,151l84,149e" filled="false" stroked="true" strokeweight=".25pt" strokecolor="#050100">
                      <v:path arrowok="t"/>
                    </v:shape>
                  </v:group>
                  <v:group style="position:absolute;left:79;top:139;width:3;height:3" coordorigin="79,139" coordsize="3,3">
                    <v:shape style="position:absolute;left:79;top:139;width:3;height:3" coordorigin="79,139" coordsize="3,3" path="m82,142l79,139e" filled="false" stroked="true" strokeweight=".25pt" strokecolor="#050100">
                      <v:path arrowok="t"/>
                    </v:shape>
                  </v:group>
                  <v:group style="position:absolute;left:82;top:144;width:3;height:3" coordorigin="82,144" coordsize="3,3">
                    <v:shape style="position:absolute;left:82;top:144;width:3;height:3" coordorigin="82,144" coordsize="3,3" path="m84,146l82,144e" filled="false" stroked="true" strokeweight=".25pt" strokecolor="#050100">
                      <v:path arrowok="t"/>
                    </v:shape>
                  </v:group>
                  <v:group style="position:absolute;left:106;top:191;width:5;height:2" coordorigin="106,191" coordsize="5,2">
                    <v:shape style="position:absolute;left:106;top:191;width:5;height:2" coordorigin="106,191" coordsize="5,0" path="m106,191l111,191e" filled="false" stroked="true" strokeweight=".12pt" strokecolor="#050100">
                      <v:path arrowok="t"/>
                    </v:shape>
                  </v:group>
                  <v:group style="position:absolute;left:84;top:146;width:3;height:5" coordorigin="84,146" coordsize="3,5">
                    <v:shape style="position:absolute;left:84;top:146;width:3;height:5" coordorigin="84,146" coordsize="3,5" path="m86,151l84,146e" filled="false" stroked="true" strokeweight=".25pt" strokecolor="#050100">
                      <v:path arrowok="t"/>
                    </v:shape>
                  </v:group>
                  <v:group style="position:absolute;left:89;top:154;width:3;height:3" coordorigin="89,154" coordsize="3,3">
                    <v:shape style="position:absolute;left:89;top:154;width:3;height:3" coordorigin="89,154" coordsize="3,3" path="m91,156l89,154e" filled="false" stroked="true" strokeweight=".25pt" strokecolor="#050100">
                      <v:path arrowok="t"/>
                    </v:shape>
                  </v:group>
                  <v:group style="position:absolute;left:84;top:139;width:5;height:10" coordorigin="84,139" coordsize="5,10">
                    <v:shape style="position:absolute;left:84;top:139;width:5;height:10" coordorigin="84,139" coordsize="5,10" path="m89,149l86,144,84,139,84,142e" filled="false" stroked="true" strokeweight=".25pt" strokecolor="#050100">
                      <v:path arrowok="t"/>
                    </v:shape>
                  </v:group>
                  <v:group style="position:absolute;left:91;top:154;width:3;height:3" coordorigin="91,154" coordsize="3,3">
                    <v:shape style="position:absolute;left:91;top:154;width:3;height:3" coordorigin="91,154" coordsize="3,3" path="m94,156l91,154e" filled="false" stroked="true" strokeweight=".25pt" strokecolor="#050100">
                      <v:path arrowok="t"/>
                    </v:shape>
                  </v:group>
                  <v:group style="position:absolute;left:134;top:233;width:3;height:3" coordorigin="134,233" coordsize="3,3">
                    <v:shape style="position:absolute;left:134;top:233;width:3;height:3" coordorigin="134,233" coordsize="3,3" path="m137,235l134,233,137,235xe" filled="false" stroked="true" strokeweight=".25pt" strokecolor="#050100">
                      <v:path arrowok="t"/>
                    </v:shape>
                  </v:group>
                  <v:group style="position:absolute;left:122;top:211;width:3;height:3" coordorigin="122,211" coordsize="3,3">
                    <v:shape style="position:absolute;left:122;top:211;width:3;height:3" coordorigin="122,211" coordsize="3,3" path="m125,214l122,211e" filled="false" stroked="true" strokeweight=".25pt" strokecolor="#050100">
                      <v:path arrowok="t"/>
                    </v:shape>
                  </v:group>
                  <v:group style="position:absolute;left:86;top:144;width:3;height:3" coordorigin="86,144" coordsize="3,3">
                    <v:shape style="position:absolute;left:86;top:144;width:3;height:3" coordorigin="86,144" coordsize="3,3" path="m86,144l89,147e" filled="false" stroked="true" strokeweight=".25pt" strokecolor="#050100">
                      <v:path arrowok="t"/>
                    </v:shape>
                  </v:group>
                  <v:group style="position:absolute;left:132;top:223;width:3;height:3" coordorigin="132,223" coordsize="3,3">
                    <v:shape style="position:absolute;left:132;top:223;width:3;height:3" coordorigin="132,223" coordsize="3,3" path="m134,226l132,223e" filled="false" stroked="true" strokeweight=".25pt" strokecolor="#050100">
                      <v:path arrowok="t"/>
                    </v:shape>
                  </v:group>
                  <v:group style="position:absolute;left:108;top:184;width:5;height:2" coordorigin="108,184" coordsize="5,2">
                    <v:shape style="position:absolute;left:108;top:184;width:5;height:2" coordorigin="108,184" coordsize="5,0" path="m108,184l113,184e" filled="false" stroked="true" strokeweight=".12pt" strokecolor="#050100">
                      <v:path arrowok="t"/>
                    </v:shape>
                  </v:group>
                  <v:group style="position:absolute;left:137;top:230;width:3;height:8" coordorigin="137,230" coordsize="3,8">
                    <v:shape style="position:absolute;left:137;top:230;width:3;height:8" coordorigin="137,230" coordsize="3,8" path="m137,230l137,233,139,238e" filled="false" stroked="true" strokeweight=".25pt" strokecolor="#050100">
                      <v:path arrowok="t"/>
                    </v:shape>
                  </v:group>
                  <v:group style="position:absolute;left:94;top:151;width:3;height:3" coordorigin="94,151" coordsize="3,3">
                    <v:shape style="position:absolute;left:94;top:151;width:3;height:3" coordorigin="94,151" coordsize="3,3" path="m96,154l94,151e" filled="false" stroked="true" strokeweight=".25pt" strokecolor="#050100">
                      <v:path arrowok="t"/>
                    </v:shape>
                  </v:group>
                  <v:group style="position:absolute;left:139;top:233;width:3;height:5" coordorigin="139,233" coordsize="3,5">
                    <v:shape style="position:absolute;left:139;top:233;width:3;height:5" coordorigin="139,233" coordsize="3,5" path="m142,238l139,233e" filled="false" stroked="true" strokeweight=".25pt" strokecolor="#050100">
                      <v:path arrowok="t"/>
                    </v:shape>
                  </v:group>
                  <v:group style="position:absolute;left:122;top:204;width:3;height:5" coordorigin="122,204" coordsize="3,5">
                    <v:shape style="position:absolute;left:122;top:204;width:3;height:5" coordorigin="122,204" coordsize="3,5" path="m125,209l122,204e" filled="false" stroked="true" strokeweight=".25pt" strokecolor="#050100">
                      <v:path arrowok="t"/>
                    </v:shape>
                  </v:group>
                  <v:group style="position:absolute;left:96;top:156;width:3;height:3" coordorigin="96,156" coordsize="3,3">
                    <v:shape style="position:absolute;left:96;top:156;width:3;height:3" coordorigin="96,156" coordsize="3,3" path="m98,159l96,156e" filled="false" stroked="true" strokeweight=".25pt" strokecolor="#050100">
                      <v:path arrowok="t"/>
                    </v:shape>
                  </v:group>
                  <v:group style="position:absolute;left:89;top:142;width:3;height:3" coordorigin="89,142" coordsize="3,3">
                    <v:shape style="position:absolute;left:89;top:142;width:3;height:3" coordorigin="89,142" coordsize="3,3" path="m91,144l89,142e" filled="false" stroked="true" strokeweight=".25pt" strokecolor="#050100">
                      <v:path arrowok="t"/>
                    </v:shape>
                  </v:group>
                  <v:group style="position:absolute;left:94;top:149;width:3;height:5" coordorigin="94,149" coordsize="3,5">
                    <v:shape style="position:absolute;left:94;top:149;width:3;height:5" coordorigin="94,149" coordsize="3,5" path="m96,154l94,149e" filled="false" stroked="true" strokeweight=".25pt" strokecolor="#050100">
                      <v:path arrowok="t"/>
                    </v:shape>
                  </v:group>
                  <v:group style="position:absolute;left:139;top:233;width:3;height:5" coordorigin="139,233" coordsize="3,5">
                    <v:shape style="position:absolute;left:139;top:233;width:3;height:5" coordorigin="139,233" coordsize="3,5" path="m142,238l139,233e" filled="false" stroked="true" strokeweight=".25pt" strokecolor="#050100">
                      <v:path arrowok="t"/>
                    </v:shape>
                  </v:group>
                  <v:group style="position:absolute;left:134;top:223;width:3;height:3" coordorigin="134,223" coordsize="3,3">
                    <v:shape style="position:absolute;left:134;top:223;width:3;height:3" coordorigin="134,223" coordsize="3,3" path="m137,226l134,223e" filled="false" stroked="true" strokeweight=".25pt" strokecolor="#050100">
                      <v:path arrowok="t"/>
                    </v:shape>
                  </v:group>
                  <v:group style="position:absolute;left:91;top:142;width:3;height:3" coordorigin="91,142" coordsize="3,3">
                    <v:shape style="position:absolute;left:91;top:142;width:3;height:3" coordorigin="91,142" coordsize="3,3" path="m94,144l91,142e" filled="false" stroked="true" strokeweight=".25pt" strokecolor="#050100">
                      <v:path arrowok="t"/>
                    </v:shape>
                  </v:group>
                  <v:group style="position:absolute;left:137;top:228;width:3;height:3" coordorigin="137,228" coordsize="3,3">
                    <v:shape style="position:absolute;left:137;top:228;width:3;height:3" coordorigin="137,228" coordsize="3,3" path="m139,231l137,228e" filled="false" stroked="true" strokeweight=".25pt" strokecolor="#050100">
                      <v:path arrowok="t"/>
                    </v:shape>
                  </v:group>
                  <v:group style="position:absolute;left:98;top:156;width:3;height:5" coordorigin="98,156" coordsize="3,5">
                    <v:shape style="position:absolute;left:98;top:156;width:3;height:5" coordorigin="98,156" coordsize="3,5" path="m101,161l98,156e" filled="false" stroked="true" strokeweight=".25pt" strokecolor="#050100">
                      <v:path arrowok="t"/>
                    </v:shape>
                  </v:group>
                  <v:group style="position:absolute;left:134;top:223;width:5;height:8" coordorigin="134,223" coordsize="5,8">
                    <v:shape style="position:absolute;left:134;top:223;width:5;height:8" coordorigin="134,223" coordsize="5,8" path="m139,230l137,226,134,223e" filled="false" stroked="true" strokeweight=".25pt" strokecolor="#050100">
                      <v:path arrowok="t"/>
                    </v:shape>
                  </v:group>
                  <v:group style="position:absolute;left:134;top:221;width:3;height:3" coordorigin="134,221" coordsize="3,3">
                    <v:shape style="position:absolute;left:134;top:221;width:3;height:3" coordorigin="134,221" coordsize="3,3" path="m137,223l134,221e" filled="false" stroked="true" strokeweight=".25pt" strokecolor="#050100">
                      <v:path arrowok="t"/>
                    </v:shape>
                  </v:group>
                  <v:group style="position:absolute;left:98;top:151;width:3;height:5" coordorigin="98,151" coordsize="3,5">
                    <v:shape style="position:absolute;left:98;top:151;width:3;height:5" coordorigin="98,151" coordsize="3,5" path="m101,156l98,151e" filled="false" stroked="true" strokeweight=".25pt" strokecolor="#050100">
                      <v:path arrowok="t"/>
                    </v:shape>
                  </v:group>
                  <v:group style="position:absolute;left:142;top:233;width:3;height:3" coordorigin="142,233" coordsize="3,3">
                    <v:shape style="position:absolute;left:142;top:233;width:3;height:3" coordorigin="142,233" coordsize="3,3" path="m144,235l142,233e" filled="false" stroked="true" strokeweight=".25pt" strokecolor="#050100">
                      <v:path arrowok="t"/>
                    </v:shape>
                  </v:group>
                  <v:group style="position:absolute;left:122;top:201;width:5;height:2" coordorigin="122,201" coordsize="5,2">
                    <v:shape style="position:absolute;left:122;top:201;width:5;height:2" coordorigin="122,201" coordsize="5,0" path="m122,201l127,201e" filled="false" stroked="true" strokeweight=".12pt" strokecolor="#050100">
                      <v:path arrowok="t"/>
                    </v:shape>
                  </v:group>
                  <v:group style="position:absolute;left:96;top:147;width:3;height:3" coordorigin="96,147" coordsize="3,3">
                    <v:shape style="position:absolute;left:96;top:147;width:3;height:3" coordorigin="96,147" coordsize="3,3" path="m98,149l96,147e" filled="false" stroked="true" strokeweight=".25pt" strokecolor="#050100">
                      <v:path arrowok="t"/>
                    </v:shape>
                  </v:group>
                  <v:group style="position:absolute;left:101;top:156;width:3;height:5" coordorigin="101,156" coordsize="3,5">
                    <v:shape style="position:absolute;left:101;top:156;width:3;height:5" coordorigin="101,156" coordsize="3,5" path="m103,161l101,156e" filled="false" stroked="true" strokeweight=".25pt" strokecolor="#050100">
                      <v:path arrowok="t"/>
                    </v:shape>
                  </v:group>
                  <v:group style="position:absolute;left:139;top:226;width:3;height:3" coordorigin="139,226" coordsize="3,3">
                    <v:shape style="position:absolute;left:139;top:226;width:3;height:3" coordorigin="139,226" coordsize="3,3" path="m142,228l139,226e" filled="false" stroked="true" strokeweight=".25pt" strokecolor="#050100">
                      <v:path arrowok="t"/>
                    </v:shape>
                  </v:group>
                  <v:group style="position:absolute;left:98;top:151;width:3;height:3" coordorigin="98,151" coordsize="3,3">
                    <v:shape style="position:absolute;left:98;top:151;width:3;height:3" coordorigin="98,151" coordsize="3,3" path="m101,154l98,151e" filled="false" stroked="true" strokeweight=".25pt" strokecolor="#050100">
                      <v:path arrowok="t"/>
                    </v:shape>
                  </v:group>
                  <v:group style="position:absolute;left:96;top:147;width:3;height:3" coordorigin="96,147" coordsize="3,3">
                    <v:shape style="position:absolute;left:96;top:147;width:3;height:3" coordorigin="96,147" coordsize="3,3" path="m98,149l96,147e" filled="false" stroked="true" strokeweight=".25pt" strokecolor="#050100">
                      <v:path arrowok="t"/>
                    </v:shape>
                  </v:group>
                  <v:group style="position:absolute;left:139;top:226;width:3;height:3" coordorigin="139,226" coordsize="3,3">
                    <v:shape style="position:absolute;left:139;top:226;width:3;height:3" coordorigin="139,226" coordsize="3,3" path="m142,228l139,226e" filled="false" stroked="true" strokeweight=".25pt" strokecolor="#050100">
                      <v:path arrowok="t"/>
                    </v:shape>
                  </v:group>
                  <v:group style="position:absolute;left:113;top:175;width:3;height:3" coordorigin="113,175" coordsize="3,3">
                    <v:shape style="position:absolute;left:113;top:175;width:3;height:3" coordorigin="113,175" coordsize="3,3" path="m115,178l113,175e" filled="false" stroked="true" strokeweight=".25pt" strokecolor="#050100">
                      <v:path arrowok="t"/>
                    </v:shape>
                  </v:group>
                  <v:group style="position:absolute;left:96;top:144;width:3;height:3" coordorigin="96,144" coordsize="3,3">
                    <v:shape style="position:absolute;left:96;top:144;width:3;height:3" coordorigin="96,144" coordsize="3,3" path="m98,147l96,144e" filled="false" stroked="true" strokeweight=".25pt" strokecolor="#050100">
                      <v:path arrowok="t"/>
                    </v:shape>
                  </v:group>
                  <v:group style="position:absolute;left:103;top:156;width:3;height:3" coordorigin="103,156" coordsize="3,3">
                    <v:shape style="position:absolute;left:103;top:156;width:3;height:3" coordorigin="103,156" coordsize="3,3" path="m106,159l103,156e" filled="false" stroked="true" strokeweight=".25pt" strokecolor="#050100">
                      <v:path arrowok="t"/>
                    </v:shape>
                  </v:group>
                  <v:group style="position:absolute;left:96;top:144;width:3;height:3" coordorigin="96,144" coordsize="3,3">
                    <v:shape style="position:absolute;left:96;top:144;width:3;height:3" coordorigin="96,144" coordsize="3,3" path="m98,147l96,144,98,144e" filled="false" stroked="true" strokeweight=".25pt" strokecolor="#050100">
                      <v:path arrowok="t"/>
                    </v:shape>
                  </v:group>
                  <v:group style="position:absolute;left:142;top:226;width:3;height:3" coordorigin="142,226" coordsize="3,3">
                    <v:shape style="position:absolute;left:142;top:226;width:3;height:3" coordorigin="142,226" coordsize="3,3" path="m144,228l142,226e" filled="false" stroked="true" strokeweight=".25pt" strokecolor="#050100">
                      <v:path arrowok="t"/>
                    </v:shape>
                  </v:group>
                  <v:group style="position:absolute;left:125;top:195;width:3;height:3" coordorigin="125,195" coordsize="3,3">
                    <v:shape style="position:absolute;left:125;top:195;width:3;height:3" coordorigin="125,195" coordsize="3,3" path="m127,197l125,195e" filled="false" stroked="true" strokeweight=".25pt" strokecolor="#050100">
                      <v:path arrowok="t"/>
                    </v:shape>
                  </v:group>
                  <v:group style="position:absolute;left:144;top:228;width:3;height:3" coordorigin="144,228" coordsize="3,3">
                    <v:shape style="position:absolute;left:144;top:228;width:3;height:3" coordorigin="144,228" coordsize="3,3" path="m146,230l144,228,146,230xe" filled="false" stroked="true" strokeweight=".25pt" strokecolor="#050100">
                      <v:path arrowok="t"/>
                    </v:shape>
                  </v:group>
                  <v:group style="position:absolute;left:101;top:146;width:3;height:3" coordorigin="101,146" coordsize="3,3">
                    <v:shape style="position:absolute;left:101;top:146;width:3;height:3" coordorigin="101,146" coordsize="3,3" path="m101,146l103,149e" filled="false" stroked="true" strokeweight=".25pt" strokecolor="#050100">
                      <v:path arrowok="t"/>
                    </v:shape>
                  </v:group>
                  <v:group style="position:absolute;left:106;top:154;width:3;height:5" coordorigin="106,154" coordsize="3,5">
                    <v:shape style="position:absolute;left:106;top:154;width:3;height:5" coordorigin="106,154" coordsize="3,5" path="m108,158l106,154e" filled="false" stroked="true" strokeweight=".25pt" strokecolor="#050100">
                      <v:path arrowok="t"/>
                    </v:shape>
                  </v:group>
                  <v:group style="position:absolute;left:132;top:204;width:3;height:3" coordorigin="132,204" coordsize="3,3">
                    <v:shape style="position:absolute;left:132;top:204;width:3;height:3" coordorigin="132,204" coordsize="3,3" path="m134,206l132,204e" filled="false" stroked="true" strokeweight=".25pt" strokecolor="#050100">
                      <v:path arrowok="t"/>
                    </v:shape>
                  </v:group>
                  <v:group style="position:absolute;left:108;top:159;width:3;height:3" coordorigin="108,159" coordsize="3,3">
                    <v:shape style="position:absolute;left:108;top:159;width:3;height:3" coordorigin="108,159" coordsize="3,3" path="m108,159l110,161e" filled="false" stroked="true" strokeweight=".25pt" strokecolor="#050100">
                      <v:path arrowok="t"/>
                    </v:shape>
                  </v:group>
                  <v:group style="position:absolute;left:132;top:202;width:3;height:5" coordorigin="132,202" coordsize="3,5">
                    <v:shape style="position:absolute;left:132;top:202;width:3;height:5" coordorigin="132,202" coordsize="3,5" path="m134,207l132,202e" filled="false" stroked="true" strokeweight=".25pt" strokecolor="#050100">
                      <v:path arrowok="t"/>
                    </v:shape>
                  </v:group>
                  <v:group style="position:absolute;left:103;top:144;width:3;height:5" coordorigin="103,144" coordsize="3,5">
                    <v:shape style="position:absolute;left:103;top:144;width:3;height:5" coordorigin="103,144" coordsize="3,5" path="m106,149l103,144e" filled="false" stroked="true" strokeweight=".25pt" strokecolor="#050100">
                      <v:path arrowok="t"/>
                    </v:shape>
                  </v:group>
                  <v:group style="position:absolute;left:108;top:154;width:3;height:3" coordorigin="108,154" coordsize="3,3">
                    <v:shape style="position:absolute;left:108;top:154;width:3;height:3" coordorigin="108,154" coordsize="3,3" path="m110,156l108,154e" filled="false" stroked="true" strokeweight=".25pt" strokecolor="#050100">
                      <v:path arrowok="t"/>
                    </v:shape>
                  </v:group>
                  <v:group style="position:absolute;left:115;top:169;width:5;height:2" coordorigin="115,169" coordsize="5,2">
                    <v:shape style="position:absolute;left:115;top:169;width:5;height:2" coordorigin="115,169" coordsize="5,0" path="m115,169l120,169e" filled="false" stroked="true" strokeweight=".12pt" strokecolor="#050100">
                      <v:path arrowok="t"/>
                    </v:shape>
                  </v:group>
                  <v:group style="position:absolute;left:106;top:144;width:3;height:3" coordorigin="106,144" coordsize="3,3">
                    <v:shape style="position:absolute;left:106;top:144;width:3;height:3" coordorigin="106,144" coordsize="3,3" path="m108,146l106,144e" filled="false" stroked="true" strokeweight=".25pt" strokecolor="#050100">
                      <v:path arrowok="t"/>
                    </v:shape>
                  </v:group>
                  <v:group style="position:absolute;left:134;top:192;width:3;height:5" coordorigin="134,192" coordsize="3,5">
                    <v:shape style="position:absolute;left:134;top:192;width:3;height:5" coordorigin="134,192" coordsize="3,5" path="m137,197l134,192e" filled="false" stroked="true" strokeweight=".25pt" strokecolor="#050100">
                      <v:path arrowok="t"/>
                    </v:shape>
                  </v:group>
                  <v:group style="position:absolute;left:110;top:149;width:3;height:3" coordorigin="110,149" coordsize="3,3">
                    <v:shape style="position:absolute;left:110;top:149;width:3;height:3" coordorigin="110,149" coordsize="3,3" path="m113,151l110,149e" filled="false" stroked="true" strokeweight=".25pt" strokecolor="#050100">
                      <v:path arrowok="t"/>
                    </v:shape>
                  </v:group>
                  <v:group style="position:absolute;left:127;top:184;width:5;height:2" coordorigin="127,184" coordsize="5,2">
                    <v:shape style="position:absolute;left:127;top:184;width:5;height:2" coordorigin="127,184" coordsize="5,0" path="m127,184l132,184e" filled="false" stroked="true" strokeweight=".12pt" strokecolor="#050100">
                      <v:path arrowok="t"/>
                    </v:shape>
                  </v:group>
                  <v:group style="position:absolute;left:134;top:192;width:3;height:3" coordorigin="134,192" coordsize="3,3">
                    <v:shape style="position:absolute;left:134;top:192;width:3;height:3" coordorigin="134,192" coordsize="3,3" path="m137,194l134,192e" filled="false" stroked="true" strokeweight=".25pt" strokecolor="#050100">
                      <v:path arrowok="t"/>
                    </v:shape>
                  </v:group>
                  <v:group style="position:absolute;left:110;top:146;width:3;height:5" coordorigin="110,146" coordsize="3,5">
                    <v:shape style="position:absolute;left:110;top:146;width:3;height:5" coordorigin="110,146" coordsize="3,5" path="m113,151l110,146e" filled="false" stroked="true" strokeweight=".25pt" strokecolor="#050100">
                      <v:path arrowok="t"/>
                    </v:shape>
                  </v:group>
                  <v:group style="position:absolute;left:142;top:206;width:3;height:3" coordorigin="142,206" coordsize="3,3">
                    <v:shape style="position:absolute;left:142;top:206;width:3;height:3" coordorigin="142,206" coordsize="3,3" path="m144,209l142,206,144,209xe" filled="false" stroked="true" strokeweight=".25pt" strokecolor="#050100">
                      <v:path arrowok="t"/>
                    </v:shape>
                  </v:group>
                  <v:group style="position:absolute;left:110;top:146;width:3;height:3" coordorigin="110,146" coordsize="3,3">
                    <v:shape style="position:absolute;left:110;top:146;width:3;height:3" coordorigin="110,146" coordsize="3,3" path="m113,149l110,146e" filled="false" stroked="true" strokeweight=".25pt" strokecolor="#050100">
                      <v:path arrowok="t"/>
                    </v:shape>
                  </v:group>
                  <v:group style="position:absolute;left:110;top:146;width:3;height:3" coordorigin="110,146" coordsize="3,3">
                    <v:shape style="position:absolute;left:110;top:146;width:3;height:3" coordorigin="110,146" coordsize="3,3" path="m113,149l110,146e" filled="false" stroked="true" strokeweight=".25pt" strokecolor="#050100">
                      <v:path arrowok="t"/>
                    </v:shape>
                  </v:group>
                  <v:group style="position:absolute;left:139;top:197;width:3;height:5" coordorigin="139,197" coordsize="3,5">
                    <v:shape style="position:absolute;left:139;top:197;width:3;height:5" coordorigin="139,197" coordsize="3,5" path="m142,202l139,197e" filled="false" stroked="true" strokeweight=".25pt" strokecolor="#050100">
                      <v:path arrowok="t"/>
                    </v:shape>
                  </v:group>
                  <v:group style="position:absolute;left:142;top:204;width:5;height:5" coordorigin="142,204" coordsize="5,5">
                    <v:shape style="position:absolute;left:142;top:204;width:5;height:5" coordorigin="142,204" coordsize="5,5" path="m142,204l144,207,146,209e" filled="false" stroked="true" strokeweight=".25pt" strokecolor="#050100">
                      <v:path arrowok="t"/>
                    </v:shape>
                  </v:group>
                  <v:group style="position:absolute;left:139;top:197;width:3;height:3" coordorigin="139,197" coordsize="3,3">
                    <v:shape style="position:absolute;left:139;top:197;width:3;height:3" coordorigin="139,197" coordsize="3,3" path="m142,199l139,197e" filled="false" stroked="true" strokeweight=".25pt" strokecolor="#050100">
                      <v:path arrowok="t"/>
                    </v:shape>
                  </v:group>
                  <v:group style="position:absolute;left:142;top:202;width:3;height:3" coordorigin="142,202" coordsize="3,3">
                    <v:shape style="position:absolute;left:142;top:202;width:3;height:3" coordorigin="142,202" coordsize="3,3" path="m144,204l142,202e" filled="false" stroked="true" strokeweight=".25pt" strokecolor="#050100">
                      <v:path arrowok="t"/>
                    </v:shape>
                  </v:group>
                  <v:group style="position:absolute;left:144;top:206;width:3;height:3" coordorigin="144,206" coordsize="3,3">
                    <v:shape style="position:absolute;left:144;top:206;width:3;height:3" coordorigin="144,206" coordsize="3,3" path="m146,209l144,206e" filled="false" stroked="true" strokeweight=".25pt" strokecolor="#050100">
                      <v:path arrowok="t"/>
                    </v:shape>
                  </v:group>
                  <v:group style="position:absolute;left:144;top:202;width:5;height:8" coordorigin="144,202" coordsize="5,8">
                    <v:shape style="position:absolute;left:144;top:202;width:5;height:8" coordorigin="144,202" coordsize="5,8" path="m144,202l146,206,149,209e" filled="false" stroked="true" strokeweight=".25pt" strokecolor="#050100">
                      <v:path arrowok="t"/>
                    </v:shape>
                  </v:group>
                  <v:group style="position:absolute;left:144;top:202;width:3;height:3" coordorigin="144,202" coordsize="3,3">
                    <v:shape style="position:absolute;left:144;top:202;width:3;height:3" coordorigin="144,202" coordsize="3,3" path="m144,202l146,204e" filled="false" stroked="true" strokeweight=".25pt" strokecolor="#050100">
                      <v:path arrowok="t"/>
                    </v:shape>
                  </v:group>
                  <v:group style="position:absolute;left:146;top:206;width:3;height:3" coordorigin="146,206" coordsize="3,3">
                    <v:shape style="position:absolute;left:146;top:206;width:3;height:3" coordorigin="146,206" coordsize="3,3" path="m149,209l146,206e" filled="false" stroked="true" strokeweight=".25pt" strokecolor="#050100">
                      <v:path arrowok="t"/>
                    </v:shape>
                  </v:group>
                  <v:group style="position:absolute;left:149;top:204;width:3;height:5" coordorigin="149,204" coordsize="3,5">
                    <v:shape style="position:absolute;left:149;top:204;width:3;height:5" coordorigin="149,204" coordsize="3,5" path="m151,209l149,206,149,204e" filled="false" stroked="true" strokeweight=".25pt" strokecolor="#050100">
                      <v:path arrowok="t"/>
                    </v:shape>
                  </v:group>
                  <v:group style="position:absolute;left:137;top:182;width:3;height:3" coordorigin="137,182" coordsize="3,3">
                    <v:shape style="position:absolute;left:137;top:182;width:3;height:3" coordorigin="137,182" coordsize="3,3" path="m139,185l137,182e" filled="false" stroked="true" strokeweight=".25pt" strokecolor="#050100">
                      <v:path arrowok="t"/>
                    </v:shape>
                  </v:group>
                  <v:group style="position:absolute;left:151;top:209;width:3;height:3" coordorigin="151,209" coordsize="3,3">
                    <v:shape style="position:absolute;left:151;top:209;width:3;height:3" coordorigin="151,209" coordsize="3,3" path="m154,211l151,209e" filled="false" stroked="true" strokeweight=".25pt" strokecolor="#050100">
                      <v:path arrowok="t"/>
                    </v:shape>
                  </v:group>
                  <v:group style="position:absolute;left:142;top:187;width:3;height:5" coordorigin="142,187" coordsize="3,5">
                    <v:shape style="position:absolute;left:142;top:187;width:3;height:5" coordorigin="142,187" coordsize="3,5" path="m144,192l142,187e" filled="false" stroked="true" strokeweight=".25pt" strokecolor="#050100">
                      <v:path arrowok="t"/>
                    </v:shape>
                  </v:group>
                  <v:group style="position:absolute;left:137;top:182;width:3;height:3" coordorigin="137,182" coordsize="3,3">
                    <v:shape style="position:absolute;left:137;top:182;width:3;height:3" coordorigin="137,182" coordsize="3,3" path="m139,185l137,182e" filled="false" stroked="true" strokeweight=".25pt" strokecolor="#050100">
                      <v:path arrowok="t"/>
                    </v:shape>
                  </v:group>
                  <v:group style="position:absolute;left:151;top:209;width:3;height:3" coordorigin="151,209" coordsize="3,3">
                    <v:shape style="position:absolute;left:151;top:209;width:3;height:3" coordorigin="151,209" coordsize="3,3" path="m154,211l151,209e" filled="false" stroked="true" strokeweight=".25pt" strokecolor="#050100">
                      <v:path arrowok="t"/>
                    </v:shape>
                  </v:group>
                  <v:group style="position:absolute;left:142;top:187;width:3;height:3" coordorigin="142,187" coordsize="3,3">
                    <v:shape style="position:absolute;left:142;top:187;width:3;height:3" coordorigin="142,187" coordsize="3,3" path="m144,190l142,187e" filled="false" stroked="true" strokeweight=".25pt" strokecolor="#050100">
                      <v:path arrowok="t"/>
                    </v:shape>
                  </v:group>
                  <v:group style="position:absolute;left:151;top:204;width:5;height:8" coordorigin="151,204" coordsize="5,8">
                    <v:shape style="position:absolute;left:151;top:204;width:5;height:8" coordorigin="151,204" coordsize="5,8" path="m151,204l154,207,156,211e" filled="false" stroked="true" strokeweight=".25pt" strokecolor="#050100">
                      <v:path arrowok="t"/>
                    </v:shape>
                  </v:group>
                  <v:group style="position:absolute;left:132;top:172;width:5;height:2" coordorigin="132,172" coordsize="5,2">
                    <v:shape style="position:absolute;left:132;top:172;width:5;height:2" coordorigin="132,172" coordsize="5,0" path="m132,172l137,172e" filled="false" stroked="true" strokeweight=".12pt" strokecolor="#050100">
                      <v:path arrowok="t"/>
                    </v:shape>
                  </v:group>
                  <v:group style="position:absolute;left:151;top:204;width:3;height:3" coordorigin="151,204" coordsize="3,3">
                    <v:shape style="position:absolute;left:151;top:204;width:3;height:3" coordorigin="151,204" coordsize="3,3" path="m154,206l151,204e" filled="false" stroked="true" strokeweight=".25pt" strokecolor="#050100">
                      <v:path arrowok="t"/>
                    </v:shape>
                  </v:group>
                  <v:group style="position:absolute;left:154;top:206;width:3;height:5" coordorigin="154,206" coordsize="3,5">
                    <v:shape style="position:absolute;left:154;top:206;width:3;height:5" coordorigin="154,206" coordsize="3,5" path="m156,211l154,206e" filled="false" stroked="true" strokeweight=".25pt" strokecolor="#050100">
                      <v:path arrowok="t"/>
                    </v:shape>
                  </v:group>
                  <v:group style="position:absolute;left:151;top:199;width:3;height:5" coordorigin="151,199" coordsize="3,5">
                    <v:shape style="position:absolute;left:151;top:199;width:3;height:5" coordorigin="151,199" coordsize="3,5" path="m154,204l151,202,151,199e" filled="false" stroked="true" strokeweight=".25pt" strokecolor="#050100">
                      <v:path arrowok="t"/>
                    </v:shape>
                  </v:group>
                  <v:group style="position:absolute;left:125;top:154;width:3;height:3" coordorigin="125,154" coordsize="3,3">
                    <v:shape style="position:absolute;left:125;top:154;width:3;height:3" coordorigin="125,154" coordsize="3,3" path="m127,156l125,154e" filled="false" stroked="true" strokeweight=".25pt" strokecolor="#050100">
                      <v:path arrowok="t"/>
                    </v:shape>
                  </v:group>
                  <v:group style="position:absolute;left:154;top:202;width:3;height:3" coordorigin="154,202" coordsize="3,3">
                    <v:shape style="position:absolute;left:154;top:202;width:3;height:3" coordorigin="154,202" coordsize="3,3" path="m156,204l154,202e" filled="false" stroked="true" strokeweight=".25pt" strokecolor="#050100">
                      <v:path arrowok="t"/>
                    </v:shape>
                  </v:group>
                  <v:group style="position:absolute;left:156;top:207;width:3;height:3" coordorigin="156,207" coordsize="3,3">
                    <v:shape style="position:absolute;left:156;top:207;width:3;height:3" coordorigin="156,207" coordsize="3,3" path="m158,209l156,207e" filled="false" stroked="true" strokeweight=".25pt" strokecolor="#050100">
                      <v:path arrowok="t"/>
                    </v:shape>
                  </v:group>
                  <v:group style="position:absolute;left:154;top:202;width:3;height:3" coordorigin="154,202" coordsize="3,3">
                    <v:shape style="position:absolute;left:154;top:202;width:3;height:3" coordorigin="154,202" coordsize="3,3" path="m154,202l156,204,156,202e" filled="false" stroked="true" strokeweight=".25pt" strokecolor="#050100">
                      <v:path arrowok="t"/>
                    </v:shape>
                  </v:group>
                  <v:group style="position:absolute;left:156;top:204;width:3;height:3" coordorigin="156,204" coordsize="3,3">
                    <v:shape style="position:absolute;left:156;top:204;width:3;height:3" coordorigin="156,204" coordsize="3,3" path="m156,204l158,207,158,204e" filled="false" stroked="true" strokeweight=".25pt" strokecolor="#050100">
                      <v:path arrowok="t"/>
                    </v:shape>
                  </v:group>
                  <v:group style="position:absolute;left:137;top:166;width:3;height:3" coordorigin="137,166" coordsize="3,3">
                    <v:shape style="position:absolute;left:137;top:166;width:3;height:3" coordorigin="137,166" coordsize="3,3" path="m139,168l137,166e" filled="false" stroked="true" strokeweight=".25pt" strokecolor="#050100">
                      <v:path arrowok="t"/>
                    </v:shape>
                  </v:group>
                  <v:group style="position:absolute;left:144;top:178;width:3;height:5" coordorigin="144,178" coordsize="3,5">
                    <v:shape style="position:absolute;left:144;top:178;width:3;height:5" coordorigin="144,178" coordsize="3,5" path="m146,182l144,178e" filled="false" stroked="true" strokeweight=".25pt" strokecolor="#050100">
                      <v:path arrowok="t"/>
                    </v:shape>
                  </v:group>
                  <v:group style="position:absolute;left:142;top:173;width:3;height:3" coordorigin="142,173" coordsize="3,3">
                    <v:shape style="position:absolute;left:142;top:173;width:3;height:3" coordorigin="142,173" coordsize="3,3" path="m144,175l142,173e" filled="false" stroked="true" strokeweight=".25pt" strokecolor="#050100">
                      <v:path arrowok="t"/>
                    </v:shape>
                  </v:group>
                  <v:group style="position:absolute;left:142;top:170;width:3;height:5" coordorigin="142,170" coordsize="3,5">
                    <v:shape style="position:absolute;left:142;top:170;width:3;height:5" coordorigin="142,170" coordsize="3,5" path="m144,175l142,170e" filled="false" stroked="true" strokeweight=".25pt" strokecolor="#050100">
                      <v:path arrowok="t"/>
                    </v:shape>
                  </v:group>
                  <v:group style="position:absolute;left:130;top:148;width:5;height:2" coordorigin="130,148" coordsize="5,2">
                    <v:shape style="position:absolute;left:130;top:148;width:5;height:2" coordorigin="130,148" coordsize="5,0" path="m130,148l135,148e" filled="false" stroked="true" strokeweight=".12pt" strokecolor="#050100">
                      <v:path arrowok="t"/>
                    </v:shape>
                  </v:group>
                  <v:group style="position:absolute;left:139;top:162;width:5;height:2" coordorigin="139,162" coordsize="5,2">
                    <v:shape style="position:absolute;left:139;top:162;width:5;height:2" coordorigin="139,162" coordsize="5,0" path="m139,162l144,162e" filled="false" stroked="true" strokeweight=".12pt" strokecolor="#050100">
                      <v:path arrowok="t"/>
                    </v:shape>
                  </v:group>
                  <v:group style="position:absolute;left:149;top:163;width:3;height:3" coordorigin="149,163" coordsize="3,3">
                    <v:shape style="position:absolute;left:149;top:163;width:3;height:3" coordorigin="149,163" coordsize="3,3" path="m151,166l149,163e" filled="false" stroked="true" strokeweight=".25pt" strokecolor="#050100">
                      <v:path arrowok="t"/>
                    </v:shape>
                  </v:group>
                  <v:group style="position:absolute;left:144;top:154;width:3;height:5" coordorigin="144,154" coordsize="3,5">
                    <v:shape style="position:absolute;left:144;top:154;width:3;height:5" coordorigin="144,154" coordsize="3,5" path="m146,159l144,154e" filled="false" stroked="true" strokeweight=".25pt" strokecolor="#050100">
                      <v:path arrowok="t"/>
                    </v:shape>
                  </v:group>
                  <v:group style="position:absolute;left:149;top:161;width:3;height:3" coordorigin="149,161" coordsize="3,3">
                    <v:shape style="position:absolute;left:149;top:161;width:3;height:3" coordorigin="149,161" coordsize="3,3" path="m151,163l149,161e" filled="false" stroked="true" strokeweight=".25pt" strokecolor="#050100">
                      <v:path arrowok="t"/>
                    </v:shape>
                  </v:group>
                  <v:group style="position:absolute;left:137;top:139;width:3;height:3" coordorigin="137,139" coordsize="3,3">
                    <v:shape style="position:absolute;left:137;top:139;width:3;height:3" coordorigin="137,139" coordsize="3,3" path="m139,142l137,139e" filled="false" stroked="true" strokeweight=".25pt" strokecolor="#050100">
                      <v:path arrowok="t"/>
                    </v:shape>
                  </v:group>
                  <v:group style="position:absolute;left:149;top:149;width:3;height:3" coordorigin="149,149" coordsize="3,3">
                    <v:shape style="position:absolute;left:149;top:149;width:3;height:3" coordorigin="149,149" coordsize="3,3" path="m151,151l149,149e" filled="false" stroked="true" strokeweight=".25pt" strokecolor="#050100">
                      <v:path arrowok="t"/>
                    </v:shape>
                  </v:group>
                  <v:group style="position:absolute;left:156;top:159;width:5;height:10" coordorigin="156,159" coordsize="5,10">
                    <v:shape style="position:absolute;left:156;top:159;width:5;height:10" coordorigin="156,159" coordsize="5,10" path="m161,168l158,163,156,159e" filled="false" stroked="true" strokeweight=".25pt" strokecolor="#050100">
                      <v:path arrowok="t"/>
                    </v:shape>
                  </v:group>
                  <v:group style="position:absolute;left:158;top:163;width:3;height:5" coordorigin="158,163" coordsize="3,5">
                    <v:shape style="position:absolute;left:158;top:163;width:3;height:5" coordorigin="158,163" coordsize="3,5" path="m161,168l158,163e" filled="false" stroked="true" strokeweight=".25pt" strokecolor="#050100">
                      <v:path arrowok="t"/>
                    </v:shape>
                  </v:group>
                  <v:group style="position:absolute;left:156;top:154;width:3;height:3" coordorigin="156,154" coordsize="3,3">
                    <v:shape style="position:absolute;left:156;top:154;width:3;height:3" coordorigin="156,154" coordsize="3,3" path="m158,156l156,154e" filled="false" stroked="true" strokeweight=".25pt" strokecolor="#050100">
                      <v:path arrowok="t"/>
                    </v:shape>
                  </v:group>
                  <v:group style="position:absolute;left:163;top:166;width:3;height:3" coordorigin="163,166" coordsize="3,3">
                    <v:shape style="position:absolute;left:163;top:166;width:3;height:3" coordorigin="163,166" coordsize="3,3" path="m163,168l163,166,166,168e" filled="false" stroked="true" strokeweight=".25pt" strokecolor="#050100">
                      <v:path arrowok="t"/>
                    </v:shape>
                  </v:group>
                  <v:group style="position:absolute;left:163;top:166;width:3;height:3" coordorigin="163,166" coordsize="3,3">
                    <v:shape style="position:absolute;left:163;top:166;width:3;height:3" coordorigin="163,166" coordsize="3,3" path="m166,168l163,166e" filled="false" stroked="true" strokeweight=".25pt" strokecolor="#050100">
                      <v:path arrowok="t"/>
                    </v:shape>
                  </v:group>
                  <v:group style="position:absolute;left:156;top:151;width:3;height:5" coordorigin="156,151" coordsize="3,5">
                    <v:shape style="position:absolute;left:156;top:151;width:3;height:5" coordorigin="156,151" coordsize="3,5" path="m158,156l156,151e" filled="false" stroked="true" strokeweight=".25pt" strokecolor="#050100">
                      <v:path arrowok="t"/>
                    </v:shape>
                  </v:group>
                  <v:group style="position:absolute;left:154;top:144;width:3;height:3" coordorigin="154,144" coordsize="3,3">
                    <v:shape style="position:absolute;left:154;top:144;width:3;height:3" coordorigin="154,144" coordsize="3,3" path="m156,146l154,144e" filled="false" stroked="true" strokeweight=".25pt" strokecolor="#050100">
                      <v:path arrowok="t"/>
                    </v:shape>
                  </v:group>
                  <v:group style="position:absolute;left:163;top:161;width:5;height:8" coordorigin="163,161" coordsize="5,8">
                    <v:shape style="position:absolute;left:163;top:161;width:5;height:8" coordorigin="163,161" coordsize="5,8" path="m163,161l166,166,168,168e" filled="false" stroked="true" strokeweight=".25pt" strokecolor="#050100">
                      <v:path arrowok="t"/>
                    </v:shape>
                  </v:group>
                  <v:group style="position:absolute;left:163;top:161;width:3;height:3" coordorigin="163,161" coordsize="3,3">
                    <v:shape style="position:absolute;left:163;top:161;width:3;height:3" coordorigin="163,161" coordsize="3,3" path="m166,163l163,161e" filled="false" stroked="true" strokeweight=".25pt" strokecolor="#050100">
                      <v:path arrowok="t"/>
                    </v:shape>
                  </v:group>
                  <v:group style="position:absolute;left:144;top:123;width:3;height:3" coordorigin="144,123" coordsize="3,3">
                    <v:shape style="position:absolute;left:144;top:123;width:3;height:3" coordorigin="144,123" coordsize="3,3" path="m146,125l144,123e" filled="false" stroked="true" strokeweight=".25pt" strokecolor="#050100">
                      <v:path arrowok="t"/>
                    </v:shape>
                  </v:group>
                  <v:group style="position:absolute;left:168;top:163;width:3;height:5" coordorigin="168,163" coordsize="3,5">
                    <v:shape style="position:absolute;left:168;top:163;width:3;height:5" coordorigin="168,163" coordsize="3,5" path="m170,168l168,163e" filled="false" stroked="true" strokeweight=".25pt" strokecolor="#050100">
                      <v:path arrowok="t"/>
                    </v:shape>
                  </v:group>
                  <v:group style="position:absolute;left:163;top:156;width:3;height:3" coordorigin="163,156" coordsize="3,3">
                    <v:shape style="position:absolute;left:163;top:156;width:3;height:3" coordorigin="163,156" coordsize="3,3" path="m163,156l166,159e" filled="false" stroked="true" strokeweight=".25pt" strokecolor="#050100">
                      <v:path arrowok="t"/>
                    </v:shape>
                  </v:group>
                  <v:group style="position:absolute;left:168;top:163;width:5;height:5" coordorigin="168,163" coordsize="5,5">
                    <v:shape style="position:absolute;left:168;top:163;width:5;height:5" coordorigin="168,163" coordsize="5,5" path="m168,163l170,166,173,168e" filled="false" stroked="true" strokeweight=".25pt" strokecolor="#050100">
                      <v:path arrowok="t"/>
                    </v:shape>
                  </v:group>
                  <v:group style="position:absolute;left:166;top:159;width:3;height:3" coordorigin="166,159" coordsize="3,3">
                    <v:shape style="position:absolute;left:166;top:159;width:3;height:3" coordorigin="166,159" coordsize="3,3" path="m168,161l166,159e" filled="false" stroked="true" strokeweight=".25pt" strokecolor="#050100">
                      <v:path arrowok="t"/>
                    </v:shape>
                  </v:group>
                  <v:group style="position:absolute;left:168;top:163;width:5;height:8" coordorigin="168,163" coordsize="5,8">
                    <v:shape style="position:absolute;left:168;top:163;width:5;height:8" coordorigin="168,163" coordsize="5,8" path="m173,170l170,166,168,163e" filled="false" stroked="true" strokeweight=".25pt" strokecolor="#050100">
                      <v:path arrowok="t"/>
                    </v:shape>
                  </v:group>
                  <v:group style="position:absolute;left:170;top:168;width:3;height:3" coordorigin="170,168" coordsize="3,3">
                    <v:shape style="position:absolute;left:170;top:168;width:3;height:3" coordorigin="170,168" coordsize="3,3" path="m173,170l170,168e" filled="false" stroked="true" strokeweight=".25pt" strokecolor="#050100">
                      <v:path arrowok="t"/>
                    </v:shape>
                  </v:group>
                  <v:group style="position:absolute;left:170;top:163;width:3;height:3" coordorigin="170,163" coordsize="3,3">
                    <v:shape style="position:absolute;left:170;top:163;width:3;height:3" coordorigin="170,163" coordsize="3,3" path="m173,166l170,163e" filled="false" stroked="true" strokeweight=".25pt" strokecolor="#050100">
                      <v:path arrowok="t"/>
                    </v:shape>
                  </v:group>
                  <v:group style="position:absolute;left:173;top:168;width:3;height:3" coordorigin="173,168" coordsize="3,3">
                    <v:shape style="position:absolute;left:173;top:168;width:3;height:3" coordorigin="173,168" coordsize="3,3" path="m175,170l173,168e" filled="false" stroked="true" strokeweight=".25pt" strokecolor="#050100">
                      <v:path arrowok="t"/>
                    </v:shape>
                  </v:group>
                  <v:group style="position:absolute;left:163;top:151;width:3;height:3" coordorigin="163,151" coordsize="3,3">
                    <v:shape style="position:absolute;left:163;top:151;width:3;height:3" coordorigin="163,151" coordsize="3,3" path="m166,154l163,151e" filled="false" stroked="true" strokeweight=".25pt" strokecolor="#050100">
                      <v:path arrowok="t"/>
                    </v:shape>
                  </v:group>
                  <v:group style="position:absolute;left:170;top:161;width:3;height:5" coordorigin="170,161" coordsize="3,5">
                    <v:shape style="position:absolute;left:170;top:161;width:3;height:5" coordorigin="170,161" coordsize="3,5" path="m173,166l170,163,170,161e" filled="false" stroked="true" strokeweight=".25pt" strokecolor="#050100">
                      <v:path arrowok="t"/>
                    </v:shape>
                  </v:group>
                  <v:group style="position:absolute;left:158;top:139;width:3;height:3" coordorigin="158,139" coordsize="3,3">
                    <v:shape style="position:absolute;left:158;top:139;width:3;height:3" coordorigin="158,139" coordsize="3,3" path="m161,142l158,139e" filled="false" stroked="true" strokeweight=".25pt" strokecolor="#050100">
                      <v:path arrowok="t"/>
                    </v:shape>
                  </v:group>
                  <v:group style="position:absolute;left:173;top:166;width:3;height:5" coordorigin="173,166" coordsize="3,5">
                    <v:shape style="position:absolute;left:173;top:166;width:3;height:5" coordorigin="173,166" coordsize="3,5" path="m175,170l173,166e" filled="false" stroked="true" strokeweight=".25pt" strokecolor="#050100">
                      <v:path arrowok="t"/>
                    </v:shape>
                  </v:group>
                  <v:group style="position:absolute;left:166;top:151;width:3;height:3" coordorigin="166,151" coordsize="3,3">
                    <v:shape style="position:absolute;left:166;top:151;width:3;height:3" coordorigin="166,151" coordsize="3,3" path="m168,154l166,151e" filled="false" stroked="true" strokeweight=".25pt" strokecolor="#050100">
                      <v:path arrowok="t"/>
                    </v:shape>
                  </v:group>
                  <v:group style="position:absolute;left:173;top:161;width:3;height:3" coordorigin="173,161" coordsize="3,3">
                    <v:shape style="position:absolute;left:173;top:161;width:3;height:3" coordorigin="173,161" coordsize="3,3" path="m173,161l175,163e" filled="false" stroked="true" strokeweight=".25pt" strokecolor="#050100">
                      <v:path arrowok="t"/>
                    </v:shape>
                  </v:group>
                  <v:group style="position:absolute;left:175;top:166;width:3;height:3" coordorigin="175,166" coordsize="3,3">
                    <v:shape style="position:absolute;left:175;top:166;width:3;height:3" coordorigin="175,166" coordsize="3,3" path="m178,168l175,166,178,168xe" filled="false" stroked="true" strokeweight=".25pt" strokecolor="#050100">
                      <v:path arrowok="t"/>
                    </v:shape>
                  </v:group>
                  <v:group style="position:absolute;left:173;top:161;width:3;height:3" coordorigin="173,161" coordsize="3,3">
                    <v:shape style="position:absolute;left:173;top:161;width:3;height:3" coordorigin="173,161" coordsize="3,3" path="m175,163l173,161e" filled="false" stroked="true" strokeweight=".25pt" strokecolor="#050100">
                      <v:path arrowok="t"/>
                    </v:shape>
                  </v:group>
                  <v:group style="position:absolute;left:166;top:144;width:3;height:3" coordorigin="166,144" coordsize="3,3">
                    <v:shape style="position:absolute;left:166;top:144;width:3;height:3" coordorigin="166,144" coordsize="3,3" path="m168,147l166,144e" filled="false" stroked="true" strokeweight=".25pt" strokecolor="#050100">
                      <v:path arrowok="t"/>
                    </v:shape>
                  </v:group>
                  <v:group style="position:absolute;left:175;top:161;width:5;height:5" coordorigin="175,161" coordsize="5,5">
                    <v:shape style="position:absolute;left:175;top:161;width:5;height:5" coordorigin="175,161" coordsize="5,5" path="m175,161l178,163,180,166,178,163e" filled="false" stroked="true" strokeweight=".25pt" strokecolor="#050100">
                      <v:path arrowok="t"/>
                    </v:shape>
                  </v:group>
                  <v:group style="position:absolute;left:178;top:161;width:3;height:5" coordorigin="178,161" coordsize="3,5">
                    <v:shape style="position:absolute;left:178;top:161;width:3;height:5" coordorigin="178,161" coordsize="3,5" path="m180,166l178,161,180,163,178,161e" filled="false" stroked="true" strokeweight=".25pt" strokecolor="#050100">
                      <v:path arrowok="t"/>
                    </v:shape>
                  </v:group>
                  <v:group style="position:absolute;left:163;top:136;width:5;height:2" coordorigin="163,136" coordsize="5,2">
                    <v:shape style="position:absolute;left:163;top:136;width:5;height:2" coordorigin="163,136" coordsize="5,0" path="m163,136l168,136e" filled="false" stroked="true" strokeweight=".12pt" strokecolor="#050100">
                      <v:path arrowok="t"/>
                    </v:shape>
                  </v:group>
                  <v:group style="position:absolute;left:173;top:144;width:3;height:3" coordorigin="173,144" coordsize="3,3">
                    <v:shape style="position:absolute;left:173;top:144;width:3;height:3" coordorigin="173,144" coordsize="3,3" path="m175,147l173,144e" filled="false" stroked="true" strokeweight=".25pt" strokecolor="#050100">
                      <v:path arrowok="t"/>
                    </v:shape>
                  </v:group>
                  <v:group style="position:absolute;left:173;top:143;width:5;height:2" coordorigin="173,143" coordsize="5,2">
                    <v:shape style="position:absolute;left:173;top:143;width:5;height:2" coordorigin="173,143" coordsize="5,0" path="m173,143l178,143e" filled="false" stroked="true" strokeweight=".12pt" strokecolor="#050100">
                      <v:path arrowok="t"/>
                    </v:shape>
                  </v:group>
                  <v:group style="position:absolute;left:298;top:367;width:24;height:46" coordorigin="298,367" coordsize="24,46">
                    <v:shape style="position:absolute;left:298;top:367;width:24;height:46" coordorigin="298,367" coordsize="24,46" path="m322,413l298,367e" filled="false" stroked="true" strokeweight=".25pt" strokecolor="#050100">
                      <v:path arrowok="t"/>
                    </v:shape>
                  </v:group>
                  <v:group style="position:absolute;left:170;top:130;width:3;height:5" coordorigin="170,130" coordsize="3,5">
                    <v:shape style="position:absolute;left:170;top:130;width:3;height:5" coordorigin="170,130" coordsize="3,5" path="m173,135l170,130e" filled="false" stroked="true" strokeweight=".25pt" strokecolor="#050100">
                      <v:path arrowok="t"/>
                    </v:shape>
                  </v:group>
                  <v:group style="position:absolute;left:175;top:137;width:3;height:3" coordorigin="175,137" coordsize="3,3">
                    <v:shape style="position:absolute;left:175;top:137;width:3;height:3" coordorigin="175,137" coordsize="3,3" path="m178,139l175,137e" filled="false" stroked="true" strokeweight=".25pt" strokecolor="#050100">
                      <v:path arrowok="t"/>
                    </v:shape>
                  </v:group>
                  <v:group style="position:absolute;left:262;top:295;width:3;height:3" coordorigin="262,295" coordsize="3,3">
                    <v:shape style="position:absolute;left:262;top:295;width:3;height:3" coordorigin="262,295" coordsize="3,3" path="m264,298l262,295e" filled="false" stroked="true" strokeweight=".25pt" strokecolor="#050100">
                      <v:path arrowok="t"/>
                    </v:shape>
                  </v:group>
                  <v:group style="position:absolute;left:175;top:135;width:3;height:5" coordorigin="175,135" coordsize="3,5">
                    <v:shape style="position:absolute;left:175;top:135;width:3;height:5" coordorigin="175,135" coordsize="3,5" path="m178,139l175,135e" filled="false" stroked="true" strokeweight=".25pt" strokecolor="#050100">
                      <v:path arrowok="t"/>
                    </v:shape>
                  </v:group>
                  <v:group style="position:absolute;left:166;top:115;width:3;height:3" coordorigin="166,115" coordsize="3,3">
                    <v:shape style="position:absolute;left:166;top:115;width:3;height:3" coordorigin="166,115" coordsize="3,3" path="m168,118l166,115e" filled="false" stroked="true" strokeweight=".25pt" strokecolor="#050100">
                      <v:path arrowok="t"/>
                    </v:shape>
                  </v:group>
                  <v:group style="position:absolute;left:175;top:127;width:3;height:3" coordorigin="175,127" coordsize="3,3">
                    <v:shape style="position:absolute;left:175;top:127;width:3;height:3" coordorigin="175,127" coordsize="3,3" path="m178,130l175,127e" filled="false" stroked="true" strokeweight=".25pt" strokecolor="#050100">
                      <v:path arrowok="t"/>
                    </v:shape>
                  </v:group>
                  <v:group style="position:absolute;left:182;top:137;width:3;height:3" coordorigin="182,137" coordsize="3,3">
                    <v:shape style="position:absolute;left:182;top:137;width:3;height:3" coordorigin="182,137" coordsize="3,3" path="m185,139l182,137e" filled="false" stroked="true" strokeweight=".25pt" strokecolor="#050100">
                      <v:path arrowok="t"/>
                    </v:shape>
                  </v:group>
                  <v:group style="position:absolute;left:235;top:233;width:3;height:3" coordorigin="235,233" coordsize="3,3">
                    <v:shape style="position:absolute;left:235;top:233;width:3;height:3" coordorigin="235,233" coordsize="3,3" path="m238,235l235,233e" filled="false" stroked="true" strokeweight=".25pt" strokecolor="#050100">
                      <v:path arrowok="t"/>
                    </v:shape>
                  </v:group>
                  <v:group style="position:absolute;left:235;top:233;width:5;height:3" coordorigin="235,233" coordsize="5,3">
                    <v:shape style="position:absolute;left:235;top:233;width:5;height:3" coordorigin="235,233" coordsize="5,3" path="m235,233l238,235,238,233,240,235e" filled="false" stroked="true" strokeweight=".25pt" strokecolor="#050100">
                      <v:path arrowok="t"/>
                    </v:shape>
                  </v:group>
                  <v:group style="position:absolute;left:264;top:285;width:5;height:2" coordorigin="264,285" coordsize="5,2">
                    <v:shape style="position:absolute;left:264;top:285;width:5;height:2" coordorigin="264,285" coordsize="5,0" path="m264,285l269,285e" filled="false" stroked="true" strokeweight=".12pt" strokecolor="#050100">
                      <v:path arrowok="t"/>
                    </v:shape>
                  </v:group>
                  <v:group style="position:absolute;left:173;top:111;width:3;height:3" coordorigin="173,111" coordsize="3,3">
                    <v:shape style="position:absolute;left:173;top:111;width:3;height:3" coordorigin="173,111" coordsize="3,3" path="m175,113l173,111e" filled="false" stroked="true" strokeweight=".25pt" strokecolor="#050100">
                      <v:path arrowok="t"/>
                    </v:shape>
                  </v:group>
                  <v:group style="position:absolute;left:240;top:233;width:3;height:5" coordorigin="240,233" coordsize="3,5">
                    <v:shape style="position:absolute;left:240;top:233;width:3;height:5" coordorigin="240,233" coordsize="3,5" path="m242,238l240,233e" filled="false" stroked="true" strokeweight=".25pt" strokecolor="#050100">
                      <v:path arrowok="t"/>
                    </v:shape>
                  </v:group>
                  <v:group style="position:absolute;left:240;top:233;width:3;height:5" coordorigin="240,233" coordsize="3,5">
                    <v:shape style="position:absolute;left:240;top:233;width:3;height:5" coordorigin="240,233" coordsize="3,5" path="m242,238l240,233e" filled="false" stroked="true" strokeweight=".25pt" strokecolor="#050100">
                      <v:path arrowok="t"/>
                    </v:shape>
                  </v:group>
                  <v:group style="position:absolute;left:276;top:298;width:3;height:5" coordorigin="276,298" coordsize="3,5">
                    <v:shape style="position:absolute;left:276;top:298;width:3;height:5" coordorigin="276,298" coordsize="3,5" path="m278,303l276,298e" filled="false" stroked="true" strokeweight=".25pt" strokecolor="#050100">
                      <v:path arrowok="t"/>
                    </v:shape>
                  </v:group>
                  <v:group style="position:absolute;left:182;top:123;width:3;height:3" coordorigin="182,123" coordsize="3,3">
                    <v:shape style="position:absolute;left:182;top:123;width:3;height:3" coordorigin="182,123" coordsize="3,3" path="m185,125l182,123e" filled="false" stroked="true" strokeweight=".25pt" strokecolor="#050100">
                      <v:path arrowok="t"/>
                    </v:shape>
                  </v:group>
                  <v:group style="position:absolute;left:185;top:130;width:3;height:3" coordorigin="185,130" coordsize="3,3">
                    <v:shape style="position:absolute;left:185;top:130;width:3;height:3" coordorigin="185,130" coordsize="3,3" path="m187,132l185,130e" filled="false" stroked="true" strokeweight=".25pt" strokecolor="#050100">
                      <v:path arrowok="t"/>
                    </v:shape>
                  </v:group>
                  <v:group style="position:absolute;left:242;top:233;width:3;height:3" coordorigin="242,233" coordsize="3,3">
                    <v:shape style="position:absolute;left:242;top:233;width:3;height:3" coordorigin="242,233" coordsize="3,3" path="m245,235l242,233e" filled="false" stroked="true" strokeweight=".25pt" strokecolor="#050100">
                      <v:path arrowok="t"/>
                    </v:shape>
                  </v:group>
                  <v:group style="position:absolute;left:242;top:233;width:3;height:3" coordorigin="242,233" coordsize="3,3">
                    <v:shape style="position:absolute;left:242;top:233;width:3;height:3" coordorigin="242,233" coordsize="3,3" path="m245,235l242,233e" filled="false" stroked="true" strokeweight=".25pt" strokecolor="#050100">
                      <v:path arrowok="t"/>
                    </v:shape>
                  </v:group>
                  <v:group style="position:absolute;left:276;top:293;width:3;height:5" coordorigin="276,293" coordsize="3,5">
                    <v:shape style="position:absolute;left:276;top:293;width:3;height:5" coordorigin="276,293" coordsize="3,5" path="m278,298l276,293e" filled="false" stroked="true" strokeweight=".25pt" strokecolor="#050100">
                      <v:path arrowok="t"/>
                    </v:shape>
                  </v:group>
                  <v:group style="position:absolute;left:187;top:127;width:3;height:5" coordorigin="187,127" coordsize="3,5">
                    <v:shape style="position:absolute;left:187;top:127;width:3;height:5" coordorigin="187,127" coordsize="3,5" path="m190,132l187,127e" filled="false" stroked="true" strokeweight=".25pt" strokecolor="#050100">
                      <v:path arrowok="t"/>
                    </v:shape>
                  </v:group>
                  <v:group style="position:absolute;left:242;top:228;width:3;height:3" coordorigin="242,228" coordsize="3,3">
                    <v:shape style="position:absolute;left:242;top:228;width:3;height:3" coordorigin="242,228" coordsize="3,3" path="m245,231l242,228e" filled="false" stroked="true" strokeweight=".25pt" strokecolor="#050100">
                      <v:path arrowok="t"/>
                    </v:shape>
                  </v:group>
                  <v:group style="position:absolute;left:276;top:293;width:3;height:3" coordorigin="276,293" coordsize="3,3">
                    <v:shape style="position:absolute;left:276;top:293;width:3;height:3" coordorigin="276,293" coordsize="3,3" path="m278,295l276,293e" filled="false" stroked="true" strokeweight=".25pt" strokecolor="#050100">
                      <v:path arrowok="t"/>
                    </v:shape>
                  </v:group>
                  <v:group style="position:absolute;left:240;top:226;width:3;height:3" coordorigin="240,226" coordsize="3,3">
                    <v:shape style="position:absolute;left:240;top:226;width:3;height:3" coordorigin="240,226" coordsize="3,3" path="m242,228l240,226e" filled="false" stroked="true" strokeweight=".25pt" strokecolor="#050100">
                      <v:path arrowok="t"/>
                    </v:shape>
                  </v:group>
                  <v:group style="position:absolute;left:245;top:233;width:5;height:5" coordorigin="245,233" coordsize="5,5">
                    <v:shape style="position:absolute;left:245;top:233;width:5;height:5" coordorigin="245,233" coordsize="5,5" path="m245,233l247,235,250,238e" filled="false" stroked="true" strokeweight=".25pt" strokecolor="#050100">
                      <v:path arrowok="t"/>
                    </v:shape>
                  </v:group>
                  <v:group style="position:absolute;left:245;top:230;width:3;height:3" coordorigin="245,230" coordsize="3,3">
                    <v:shape style="position:absolute;left:245;top:230;width:3;height:3" coordorigin="245,230" coordsize="3,3" path="m247,233l245,230e" filled="false" stroked="true" strokeweight=".25pt" strokecolor="#050100">
                      <v:path arrowok="t"/>
                    </v:shape>
                  </v:group>
                  <v:group style="position:absolute;left:281;top:298;width:3;height:5" coordorigin="281,298" coordsize="3,5">
                    <v:shape style="position:absolute;left:281;top:298;width:3;height:5" coordorigin="281,298" coordsize="3,5" path="m283,302l281,298e" filled="false" stroked="true" strokeweight=".25pt" strokecolor="#050100">
                      <v:path arrowok="t"/>
                    </v:shape>
                  </v:group>
                  <v:group style="position:absolute;left:247;top:235;width:3;height:3" coordorigin="247,235" coordsize="3,3">
                    <v:shape style="position:absolute;left:247;top:235;width:3;height:3" coordorigin="247,235" coordsize="3,3" path="m250,238l247,235e" filled="false" stroked="true" strokeweight=".25pt" strokecolor="#050100">
                      <v:path arrowok="t"/>
                    </v:shape>
                  </v:group>
                  <v:group style="position:absolute;left:245;top:230;width:3;height:3" coordorigin="245,230" coordsize="3,3">
                    <v:shape style="position:absolute;left:245;top:230;width:3;height:3" coordorigin="245,230" coordsize="3,3" path="m247,233l245,230e" filled="false" stroked="true" strokeweight=".25pt" strokecolor="#050100">
                      <v:path arrowok="t"/>
                    </v:shape>
                  </v:group>
                  <v:group style="position:absolute;left:278;top:290;width:3;height:3" coordorigin="278,290" coordsize="3,3">
                    <v:shape style="position:absolute;left:278;top:290;width:3;height:3" coordorigin="278,290" coordsize="3,3" path="m281,293l278,290e" filled="false" stroked="true" strokeweight=".25pt" strokecolor="#050100">
                      <v:path arrowok="t"/>
                    </v:shape>
                  </v:group>
                  <v:group style="position:absolute;left:245;top:228;width:3;height:5" coordorigin="245,228" coordsize="3,5">
                    <v:shape style="position:absolute;left:245;top:228;width:3;height:5" coordorigin="245,228" coordsize="3,5" path="m247,233l245,228e" filled="false" stroked="true" strokeweight=".25pt" strokecolor="#050100">
                      <v:path arrowok="t"/>
                    </v:shape>
                  </v:group>
                  <v:group style="position:absolute;left:242;top:223;width:3;height:3" coordorigin="242,223" coordsize="3,3">
                    <v:shape style="position:absolute;left:242;top:223;width:3;height:3" coordorigin="242,223" coordsize="3,3" path="m245,226l242,223e" filled="false" stroked="true" strokeweight=".25pt" strokecolor="#050100">
                      <v:path arrowok="t"/>
                    </v:shape>
                  </v:group>
                  <v:group style="position:absolute;left:262;top:257;width:3;height:5" coordorigin="262,257" coordsize="3,5">
                    <v:shape style="position:absolute;left:262;top:257;width:3;height:5" coordorigin="262,257" coordsize="3,5" path="m264,262l262,257e" filled="false" stroked="true" strokeweight=".25pt" strokecolor="#050100">
                      <v:path arrowok="t"/>
                    </v:shape>
                  </v:group>
                  <v:group style="position:absolute;left:166;top:79;width:3;height:3" coordorigin="166,79" coordsize="3,3">
                    <v:shape style="position:absolute;left:166;top:79;width:3;height:3" coordorigin="166,79" coordsize="3,3" path="m168,82l166,79e" filled="false" stroked="true" strokeweight=".25pt" strokecolor="#050100">
                      <v:path arrowok="t"/>
                    </v:shape>
                  </v:group>
                  <v:group style="position:absolute;left:283;top:298;width:3;height:3" coordorigin="283,298" coordsize="3,3">
                    <v:shape style="position:absolute;left:283;top:298;width:3;height:3" coordorigin="283,298" coordsize="3,3" path="m286,300l283,298e" filled="false" stroked="true" strokeweight=".25pt" strokecolor="#050100">
                      <v:path arrowok="t"/>
                    </v:shape>
                  </v:group>
                  <v:group style="position:absolute;left:166;top:82;width:3;height:3" coordorigin="166,82" coordsize="3,3">
                    <v:shape style="position:absolute;left:166;top:82;width:3;height:3" coordorigin="166,82" coordsize="3,3" path="m168,84l166,82e" filled="false" stroked="true" strokeweight=".25pt" strokecolor="#050100">
                      <v:path arrowok="t"/>
                    </v:shape>
                  </v:group>
                  <v:group style="position:absolute;left:245;top:228;width:3;height:3" coordorigin="245,228" coordsize="3,3">
                    <v:shape style="position:absolute;left:245;top:228;width:3;height:3" coordorigin="245,228" coordsize="3,3" path="m247,230l245,228e" filled="false" stroked="true" strokeweight=".25pt" strokecolor="#050100">
                      <v:path arrowok="t"/>
                    </v:shape>
                  </v:group>
                  <v:group style="position:absolute;left:276;top:286;width:3;height:3" coordorigin="276,286" coordsize="3,3">
                    <v:shape style="position:absolute;left:276;top:286;width:3;height:3" coordorigin="276,286" coordsize="3,3" path="m278,288l276,286e" filled="false" stroked="true" strokeweight=".25pt" strokecolor="#050100">
                      <v:path arrowok="t"/>
                    </v:shape>
                  </v:group>
                  <v:group style="position:absolute;left:247;top:233;width:5;height:5" coordorigin="247,233" coordsize="5,5">
                    <v:shape style="position:absolute;left:247;top:233;width:5;height:5" coordorigin="247,233" coordsize="5,5" path="m247,233l250,235,252,238e" filled="false" stroked="true" strokeweight=".25pt" strokecolor="#050100">
                      <v:path arrowok="t"/>
                    </v:shape>
                  </v:group>
                  <v:group style="position:absolute;left:278;top:288;width:3;height:3" coordorigin="278,288" coordsize="3,3">
                    <v:shape style="position:absolute;left:278;top:288;width:3;height:3" coordorigin="278,288" coordsize="3,3" path="m278,288l281,291e" filled="false" stroked="true" strokeweight=".25pt" strokecolor="#050100">
                      <v:path arrowok="t"/>
                    </v:shape>
                  </v:group>
                  <v:group style="position:absolute;left:168;top:82;width:3;height:3" coordorigin="168,82" coordsize="3,3">
                    <v:shape style="position:absolute;left:168;top:82;width:3;height:3" coordorigin="168,82" coordsize="3,3" path="m170,84l168,82e" filled="false" stroked="true" strokeweight=".25pt" strokecolor="#050100">
                      <v:path arrowok="t"/>
                    </v:shape>
                  </v:group>
                  <v:group style="position:absolute;left:247;top:228;width:3;height:5" coordorigin="247,228" coordsize="3,5">
                    <v:shape style="position:absolute;left:247;top:228;width:3;height:5" coordorigin="247,228" coordsize="3,5" path="m250,233l247,230,247,228e" filled="false" stroked="true" strokeweight=".25pt" strokecolor="#050100">
                      <v:path arrowok="t"/>
                    </v:shape>
                  </v:group>
                  <v:group style="position:absolute;left:245;top:223;width:3;height:3" coordorigin="245,223" coordsize="3,3">
                    <v:shape style="position:absolute;left:245;top:223;width:3;height:3" coordorigin="245,223" coordsize="3,3" path="m247,226l245,223e" filled="false" stroked="true" strokeweight=".25pt" strokecolor="#050100">
                      <v:path arrowok="t"/>
                    </v:shape>
                  </v:group>
                  <v:group style="position:absolute;left:274;top:276;width:3;height:3" coordorigin="274,276" coordsize="3,3">
                    <v:shape style="position:absolute;left:274;top:276;width:3;height:3" coordorigin="274,276" coordsize="3,3" path="m276,279l274,276e" filled="false" stroked="true" strokeweight=".25pt" strokecolor="#050100">
                      <v:path arrowok="t"/>
                    </v:shape>
                  </v:group>
                  <v:group style="position:absolute;left:252;top:235;width:3;height:3" coordorigin="252,235" coordsize="3,3">
                    <v:shape style="position:absolute;left:252;top:235;width:3;height:3" coordorigin="252,235" coordsize="3,3" path="m254,238l252,235e" filled="false" stroked="true" strokeweight=".25pt" strokecolor="#050100">
                      <v:path arrowok="t"/>
                    </v:shape>
                  </v:group>
                  <v:group style="position:absolute;left:194;top:130;width:3;height:3" coordorigin="194,130" coordsize="3,3">
                    <v:shape style="position:absolute;left:194;top:130;width:3;height:3" coordorigin="194,130" coordsize="3,3" path="m197,132l194,130e" filled="false" stroked="true" strokeweight=".25pt" strokecolor="#050100">
                      <v:path arrowok="t"/>
                    </v:shape>
                  </v:group>
                  <v:group style="position:absolute;left:247;top:226;width:3;height:3" coordorigin="247,226" coordsize="3,3">
                    <v:shape style="position:absolute;left:247;top:226;width:3;height:3" coordorigin="247,226" coordsize="3,3" path="m250,228l247,226e" filled="false" stroked="true" strokeweight=".25pt" strokecolor="#050100">
                      <v:path arrowok="t"/>
                    </v:shape>
                  </v:group>
                  <v:group style="position:absolute;left:250;top:231;width:3;height:3" coordorigin="250,231" coordsize="3,3">
                    <v:shape style="position:absolute;left:250;top:231;width:3;height:3" coordorigin="250,231" coordsize="3,3" path="m252,233l250,231e" filled="false" stroked="true" strokeweight=".25pt" strokecolor="#050100">
                      <v:path arrowok="t"/>
                    </v:shape>
                  </v:group>
                  <v:group style="position:absolute;left:190;top:118;width:3;height:5" coordorigin="190,118" coordsize="3,5">
                    <v:shape style="position:absolute;left:190;top:118;width:3;height:5" coordorigin="190,118" coordsize="3,5" path="m190,118l192,123e" filled="false" stroked="true" strokeweight=".25pt" strokecolor="#050100">
                      <v:path arrowok="t"/>
                    </v:shape>
                  </v:group>
                  <v:group style="position:absolute;left:286;top:295;width:3;height:5" coordorigin="286,295" coordsize="3,5">
                    <v:shape style="position:absolute;left:286;top:295;width:3;height:5" coordorigin="286,295" coordsize="3,5" path="m288,300l286,295e" filled="false" stroked="true" strokeweight=".25pt" strokecolor="#050100">
                      <v:path arrowok="t"/>
                    </v:shape>
                  </v:group>
                  <v:group style="position:absolute;left:247;top:226;width:3;height:3" coordorigin="247,226" coordsize="3,3">
                    <v:shape style="position:absolute;left:247;top:226;width:3;height:3" coordorigin="247,226" coordsize="3,3" path="m250,228l247,226e" filled="false" stroked="true" strokeweight=".25pt" strokecolor="#050100">
                      <v:path arrowok="t"/>
                    </v:shape>
                  </v:group>
                  <v:group style="position:absolute;left:182;top:106;width:3;height:3" coordorigin="182,106" coordsize="3,3">
                    <v:shape style="position:absolute;left:182;top:106;width:3;height:3" coordorigin="182,106" coordsize="3,3" path="m182,106l185,108e" filled="false" stroked="true" strokeweight=".25pt" strokecolor="#050100">
                      <v:path arrowok="t"/>
                    </v:shape>
                  </v:group>
                  <v:group style="position:absolute;left:170;top:82;width:3;height:5" coordorigin="170,82" coordsize="3,5">
                    <v:shape style="position:absolute;left:170;top:82;width:3;height:5" coordorigin="170,82" coordsize="3,5" path="m173,87l170,82e" filled="false" stroked="true" strokeweight=".25pt" strokecolor="#050100">
                      <v:path arrowok="t"/>
                    </v:shape>
                  </v:group>
                  <v:group style="position:absolute;left:247;top:226;width:3;height:3" coordorigin="247,226" coordsize="3,3">
                    <v:shape style="position:absolute;left:247;top:226;width:3;height:3" coordorigin="247,226" coordsize="3,3" path="m250,228l247,226e" filled="false" stroked="true" strokeweight=".25pt" strokecolor="#050100">
                      <v:path arrowok="t"/>
                    </v:shape>
                  </v:group>
                  <v:group style="position:absolute;left:247;top:223;width:3;height:3" coordorigin="247,223" coordsize="3,3">
                    <v:shape style="position:absolute;left:247;top:223;width:3;height:3" coordorigin="247,223" coordsize="3,3" path="m250,226l247,223e" filled="false" stroked="true" strokeweight=".25pt" strokecolor="#050100">
                      <v:path arrowok="t"/>
                    </v:shape>
                  </v:group>
                  <v:group style="position:absolute;left:288;top:300;width:3;height:3" coordorigin="288,300" coordsize="3,3">
                    <v:shape style="position:absolute;left:288;top:300;width:3;height:3" coordorigin="288,300" coordsize="3,3" path="m290,303l288,300e" filled="false" stroked="true" strokeweight=".25pt" strokecolor="#050100">
                      <v:path arrowok="t"/>
                    </v:shape>
                  </v:group>
                  <v:group style="position:absolute;left:281;top:288;width:3;height:3" coordorigin="281,288" coordsize="3,3">
                    <v:shape style="position:absolute;left:281;top:288;width:3;height:3" coordorigin="281,288" coordsize="3,3" path="m283,291l281,288e" filled="false" stroked="true" strokeweight=".25pt" strokecolor="#050100">
                      <v:path arrowok="t"/>
                    </v:shape>
                  </v:group>
                  <v:group style="position:absolute;left:286;top:295;width:3;height:3" coordorigin="286,295" coordsize="3,3">
                    <v:shape style="position:absolute;left:286;top:295;width:3;height:3" coordorigin="286,295" coordsize="3,3" path="m288,298l286,295e" filled="false" stroked="true" strokeweight=".25pt" strokecolor="#050100">
                      <v:path arrowok="t"/>
                    </v:shape>
                  </v:group>
                  <v:group style="position:absolute;left:254;top:235;width:3;height:3" coordorigin="254,235" coordsize="3,3">
                    <v:shape style="position:absolute;left:254;top:235;width:3;height:3" coordorigin="254,235" coordsize="3,3" path="m257,238l254,235e" filled="false" stroked="true" strokeweight=".25pt" strokecolor="#050100">
                      <v:path arrowok="t"/>
                    </v:shape>
                  </v:group>
                  <v:group style="position:absolute;left:252;top:231;width:3;height:3" coordorigin="252,231" coordsize="3,3">
                    <v:shape style="position:absolute;left:252;top:231;width:3;height:3" coordorigin="252,231" coordsize="3,3" path="m254,233l252,231e" filled="false" stroked="true" strokeweight=".25pt" strokecolor="#050100">
                      <v:path arrowok="t"/>
                    </v:shape>
                  </v:group>
                  <v:group style="position:absolute;left:283;top:286;width:3;height:5" coordorigin="283,286" coordsize="3,5">
                    <v:shape style="position:absolute;left:283;top:286;width:3;height:5" coordorigin="283,286" coordsize="3,5" path="m286,291l283,286e" filled="false" stroked="true" strokeweight=".25pt" strokecolor="#050100">
                      <v:path arrowok="t"/>
                    </v:shape>
                  </v:group>
                  <v:group style="position:absolute;left:290;top:303;width:3;height:3" coordorigin="290,303" coordsize="3,3">
                    <v:shape style="position:absolute;left:290;top:303;width:3;height:3" coordorigin="290,303" coordsize="3,3" path="m293,305l290,303e" filled="false" stroked="true" strokeweight=".25pt" strokecolor="#050100">
                      <v:path arrowok="t"/>
                    </v:shape>
                  </v:group>
                  <v:group style="position:absolute;left:173;top:82;width:3;height:3" coordorigin="173,82" coordsize="3,3">
                    <v:shape style="position:absolute;left:173;top:82;width:3;height:3" coordorigin="173,82" coordsize="3,3" path="m175,84l173,82e" filled="false" stroked="true" strokeweight=".25pt" strokecolor="#050100">
                      <v:path arrowok="t"/>
                    </v:shape>
                  </v:group>
                  <v:group style="position:absolute;left:290;top:298;width:3;height:3" coordorigin="290,298" coordsize="3,3">
                    <v:shape style="position:absolute;left:290;top:298;width:3;height:3" coordorigin="290,298" coordsize="3,3" path="m293,300l290,298e" filled="false" stroked="true" strokeweight=".25pt" strokecolor="#050100">
                      <v:path arrowok="t"/>
                    </v:shape>
                  </v:group>
                  <v:group style="position:absolute;left:276;top:275;width:5;height:2" coordorigin="276,275" coordsize="5,2">
                    <v:shape style="position:absolute;left:276;top:275;width:5;height:2" coordorigin="276,275" coordsize="5,0" path="m276,275l281,275e" filled="false" stroked="true" strokeweight=".12pt" strokecolor="#050100">
                      <v:path arrowok="t"/>
                    </v:shape>
                  </v:group>
                  <v:group style="position:absolute;left:252;top:226;width:3;height:3" coordorigin="252,226" coordsize="3,3">
                    <v:shape style="position:absolute;left:252;top:226;width:3;height:3" coordorigin="252,226" coordsize="3,3" path="m254,228l252,226e" filled="false" stroked="true" strokeweight=".25pt" strokecolor="#050100">
                      <v:path arrowok="t"/>
                    </v:shape>
                  </v:group>
                  <v:group style="position:absolute;left:202;top:136;width:5;height:2" coordorigin="202,136" coordsize="5,2">
                    <v:shape style="position:absolute;left:202;top:136;width:5;height:2" coordorigin="202,136" coordsize="5,0" path="m202,136l207,136e" filled="false" stroked="true" strokeweight=".12pt" strokecolor="#050100">
                      <v:path arrowok="t"/>
                    </v:shape>
                  </v:group>
                  <v:group style="position:absolute;left:288;top:293;width:3;height:3" coordorigin="288,293" coordsize="3,3">
                    <v:shape style="position:absolute;left:288;top:293;width:3;height:3" coordorigin="288,293" coordsize="3,3" path="m290,295l288,293e" filled="false" stroked="true" strokeweight=".25pt" strokecolor="#050100">
                      <v:path arrowok="t"/>
                    </v:shape>
                  </v:group>
                  <v:group style="position:absolute;left:293;top:303;width:3;height:3" coordorigin="293,303" coordsize="3,3">
                    <v:shape style="position:absolute;left:293;top:303;width:3;height:3" coordorigin="293,303" coordsize="3,3" path="m295,305l293,303e" filled="false" stroked="true" strokeweight=".25pt" strokecolor="#050100">
                      <v:path arrowok="t"/>
                    </v:shape>
                  </v:group>
                  <v:group style="position:absolute;left:175;top:82;width:3;height:3" coordorigin="175,82" coordsize="3,3">
                    <v:shape style="position:absolute;left:175;top:82;width:3;height:3" coordorigin="175,82" coordsize="3,3" path="m178,84l175,82e" filled="false" stroked="true" strokeweight=".25pt" strokecolor="#050100">
                      <v:path arrowok="t"/>
                    </v:shape>
                  </v:group>
                  <v:group style="position:absolute;left:259;top:238;width:3;height:3" coordorigin="259,238" coordsize="3,3">
                    <v:shape style="position:absolute;left:259;top:238;width:3;height:3" coordorigin="259,238" coordsize="3,3" path="m262,240l259,238e" filled="false" stroked="true" strokeweight=".25pt" strokecolor="#050100">
                      <v:path arrowok="t"/>
                    </v:shape>
                  </v:group>
                  <v:group style="position:absolute;left:197;top:123;width:3;height:5" coordorigin="197,123" coordsize="3,5">
                    <v:shape style="position:absolute;left:197;top:123;width:3;height:5" coordorigin="197,123" coordsize="3,5" path="m199,127l197,123e" filled="false" stroked="true" strokeweight=".25pt" strokecolor="#050100">
                      <v:path arrowok="t"/>
                    </v:shape>
                  </v:group>
                  <v:group style="position:absolute;left:204;top:135;width:3;height:3" coordorigin="204,135" coordsize="3,3">
                    <v:shape style="position:absolute;left:204;top:135;width:3;height:3" coordorigin="204,135" coordsize="3,3" path="m206,137l204,135e" filled="false" stroked="true" strokeweight=".25pt" strokecolor="#050100">
                      <v:path arrowok="t"/>
                    </v:shape>
                  </v:group>
                  <v:group style="position:absolute;left:290;top:295;width:3;height:3" coordorigin="290,295" coordsize="3,3">
                    <v:shape style="position:absolute;left:290;top:295;width:3;height:3" coordorigin="290,295" coordsize="3,3" path="m293,298l290,295e" filled="false" stroked="true" strokeweight=".25pt" strokecolor="#050100">
                      <v:path arrowok="t"/>
                    </v:shape>
                  </v:group>
                  <v:group style="position:absolute;left:173;top:75;width:3;height:5" coordorigin="173,75" coordsize="3,5">
                    <v:shape style="position:absolute;left:173;top:75;width:3;height:5" coordorigin="173,75" coordsize="3,5" path="m175,79l173,75e" filled="false" stroked="true" strokeweight=".25pt" strokecolor="#050100">
                      <v:path arrowok="t"/>
                    </v:shape>
                  </v:group>
                  <v:group style="position:absolute;left:288;top:291;width:3;height:3" coordorigin="288,291" coordsize="3,3">
                    <v:shape style="position:absolute;left:288;top:291;width:3;height:3" coordorigin="288,291" coordsize="3,3" path="m290,293l288,291e" filled="false" stroked="true" strokeweight=".25pt" strokecolor="#050100">
                      <v:path arrowok="t"/>
                    </v:shape>
                  </v:group>
                  <v:group style="position:absolute;left:259;top:238;width:3;height:3" coordorigin="259,238" coordsize="3,3">
                    <v:shape style="position:absolute;left:259;top:238;width:3;height:3" coordorigin="259,238" coordsize="3,3" path="m262,240l259,238e" filled="false" stroked="true" strokeweight=".25pt" strokecolor="#050100">
                      <v:path arrowok="t"/>
                    </v:shape>
                  </v:group>
                  <v:group style="position:absolute;left:170;top:70;width:3;height:5" coordorigin="170,70" coordsize="3,5">
                    <v:shape style="position:absolute;left:170;top:70;width:3;height:5" coordorigin="170,70" coordsize="3,5" path="m173,75l170,70e" filled="false" stroked="true" strokeweight=".25pt" strokecolor="#050100">
                      <v:path arrowok="t"/>
                    </v:shape>
                  </v:group>
                  <v:group style="position:absolute;left:175;top:82;width:3;height:3" coordorigin="175,82" coordsize="3,3">
                    <v:shape style="position:absolute;left:175;top:82;width:3;height:3" coordorigin="175,82" coordsize="3,3" path="m175,82l178,84e" filled="false" stroked="true" strokeweight=".25pt" strokecolor="#050100">
                      <v:path arrowok="t"/>
                    </v:shape>
                  </v:group>
                  <v:group style="position:absolute;left:288;top:291;width:3;height:3" coordorigin="288,291" coordsize="3,3">
                    <v:shape style="position:absolute;left:288;top:291;width:3;height:3" coordorigin="288,291" coordsize="3,3" path="m290,293l288,291e" filled="false" stroked="true" strokeweight=".25pt" strokecolor="#050100">
                      <v:path arrowok="t"/>
                    </v:shape>
                  </v:group>
                  <v:group style="position:absolute;left:173;top:77;width:3;height:3" coordorigin="173,77" coordsize="3,3">
                    <v:shape style="position:absolute;left:173;top:77;width:3;height:3" coordorigin="173,77" coordsize="3,3" path="m175,79l173,77e" filled="false" stroked="true" strokeweight=".25pt" strokecolor="#050100">
                      <v:path arrowok="t"/>
                    </v:shape>
                  </v:group>
                  <v:group style="position:absolute;left:295;top:303;width:3;height:3" coordorigin="295,303" coordsize="3,3">
                    <v:shape style="position:absolute;left:295;top:303;width:3;height:3" coordorigin="295,303" coordsize="3,3" path="m298,305l295,303e" filled="false" stroked="true" strokeweight=".25pt" strokecolor="#050100">
                      <v:path arrowok="t"/>
                    </v:shape>
                  </v:group>
                  <v:group style="position:absolute;left:259;top:235;width:3;height:3" coordorigin="259,235" coordsize="3,3">
                    <v:shape style="position:absolute;left:259;top:235;width:3;height:3" coordorigin="259,235" coordsize="3,3" path="m262,238l259,235e" filled="false" stroked="true" strokeweight=".25pt" strokecolor="#050100">
                      <v:path arrowok="t"/>
                    </v:shape>
                  </v:group>
                  <v:group style="position:absolute;left:288;top:288;width:3;height:3" coordorigin="288,288" coordsize="3,3">
                    <v:shape style="position:absolute;left:288;top:288;width:3;height:3" coordorigin="288,288" coordsize="3,3" path="m290,291l288,288e" filled="false" stroked="true" strokeweight=".25pt" strokecolor="#050100">
                      <v:path arrowok="t"/>
                    </v:shape>
                  </v:group>
                  <v:group style="position:absolute;left:262;top:238;width:3;height:3" coordorigin="262,238" coordsize="3,3">
                    <v:shape style="position:absolute;left:262;top:238;width:3;height:3" coordorigin="262,238" coordsize="3,3" path="m264,240l262,238e" filled="false" stroked="true" strokeweight=".25pt" strokecolor="#050100">
                      <v:path arrowok="t"/>
                    </v:shape>
                  </v:group>
                  <v:group style="position:absolute;left:288;top:288;width:3;height:3" coordorigin="288,288" coordsize="3,3">
                    <v:shape style="position:absolute;left:288;top:288;width:3;height:3" coordorigin="288,288" coordsize="3,3" path="m290,291l288,288e" filled="false" stroked="true" strokeweight=".25pt" strokecolor="#050100">
                      <v:path arrowok="t"/>
                    </v:shape>
                  </v:group>
                  <v:group style="position:absolute;left:194;top:117;width:5;height:2" coordorigin="194,117" coordsize="5,2">
                    <v:shape style="position:absolute;left:194;top:117;width:5;height:2" coordorigin="194,117" coordsize="5,0" path="m194,117l199,117e" filled="false" stroked="true" strokeweight=".12pt" strokecolor="#050100">
                      <v:path arrowok="t"/>
                    </v:shape>
                  </v:group>
                  <v:group style="position:absolute;left:269;top:255;width:5;height:2" coordorigin="269,255" coordsize="5,2">
                    <v:shape style="position:absolute;left:269;top:255;width:5;height:2" coordorigin="269,255" coordsize="5,0" path="m269,255l274,255e" filled="false" stroked="true" strokeweight=".24pt" strokecolor="#050100">
                      <v:path arrowok="t"/>
                    </v:shape>
                  </v:group>
                  <v:group style="position:absolute;left:206;top:135;width:3;height:3" coordorigin="206,135" coordsize="3,3">
                    <v:shape style="position:absolute;left:206;top:135;width:3;height:3" coordorigin="206,135" coordsize="3,3" path="m209,137l206,135e" filled="false" stroked="true" strokeweight=".25pt" strokecolor="#050100">
                      <v:path arrowok="t"/>
                    </v:shape>
                  </v:group>
                  <v:group style="position:absolute;left:259;top:233;width:3;height:3" coordorigin="259,233" coordsize="3,3">
                    <v:shape style="position:absolute;left:259;top:233;width:3;height:3" coordorigin="259,233" coordsize="3,3" path="m262,235l259,233e" filled="false" stroked="true" strokeweight=".25pt" strokecolor="#050100">
                      <v:path arrowok="t"/>
                    </v:shape>
                  </v:group>
                  <v:group style="position:absolute;left:206;top:135;width:3;height:5" coordorigin="206,135" coordsize="3,5">
                    <v:shape style="position:absolute;left:206;top:135;width:3;height:5" coordorigin="206,135" coordsize="3,5" path="m209,139l206,135e" filled="false" stroked="true" strokeweight=".25pt" strokecolor="#050100">
                      <v:path arrowok="t"/>
                    </v:shape>
                  </v:group>
                  <v:group style="position:absolute;left:206;top:137;width:5;height:2" coordorigin="206,137" coordsize="5,2">
                    <v:shape style="position:absolute;left:206;top:137;width:5;height:2" coordorigin="206,137" coordsize="5,0" path="m206,137l211,137e" filled="false" stroked="true" strokeweight=".24pt" strokecolor="#050100">
                      <v:path arrowok="t"/>
                    </v:shape>
                  </v:group>
                  <v:group style="position:absolute;left:178;top:79;width:3;height:3" coordorigin="178,79" coordsize="3,3">
                    <v:shape style="position:absolute;left:178;top:79;width:3;height:3" coordorigin="178,79" coordsize="3,3" path="m180,82l178,79e" filled="false" stroked="true" strokeweight=".25pt" strokecolor="#050100">
                      <v:path arrowok="t"/>
                    </v:shape>
                  </v:group>
                  <v:group style="position:absolute;left:173;top:70;width:3;height:3" coordorigin="173,70" coordsize="3,3">
                    <v:shape style="position:absolute;left:173;top:70;width:3;height:3" coordorigin="173,70" coordsize="3,3" path="m175,72l173,70e" filled="false" stroked="true" strokeweight=".25pt" strokecolor="#050100">
                      <v:path arrowok="t"/>
                    </v:shape>
                  </v:group>
                  <v:group style="position:absolute;left:180;top:84;width:3;height:3" coordorigin="180,84" coordsize="3,3">
                    <v:shape style="position:absolute;left:180;top:84;width:3;height:3" coordorigin="180,84" coordsize="3,3" path="m182,87l180,84e" filled="false" stroked="true" strokeweight=".25pt" strokecolor="#050100">
                      <v:path arrowok="t"/>
                    </v:shape>
                  </v:group>
                  <v:group style="position:absolute;left:209;top:137;width:3;height:3" coordorigin="209,137" coordsize="3,3">
                    <v:shape style="position:absolute;left:209;top:137;width:3;height:3" coordorigin="209,137" coordsize="3,3" path="m211,139l209,137e" filled="false" stroked="true" strokeweight=".25pt" strokecolor="#050100">
                      <v:path arrowok="t"/>
                    </v:shape>
                  </v:group>
                  <v:group style="position:absolute;left:178;top:77;width:3;height:5" coordorigin="178,77" coordsize="3,5">
                    <v:shape style="position:absolute;left:178;top:77;width:3;height:5" coordorigin="178,77" coordsize="3,5" path="m180,82l178,77e" filled="false" stroked="true" strokeweight=".25pt" strokecolor="#050100">
                      <v:path arrowok="t"/>
                    </v:shape>
                  </v:group>
                  <v:group style="position:absolute;left:293;top:291;width:3;height:5" coordorigin="293,291" coordsize="3,5">
                    <v:shape style="position:absolute;left:293;top:291;width:3;height:5" coordorigin="293,291" coordsize="3,5" path="m293,291l295,295e" filled="false" stroked="true" strokeweight=".25pt" strokecolor="#050100">
                      <v:path arrowok="t"/>
                    </v:shape>
                  </v:group>
                  <v:group style="position:absolute;left:206;top:132;width:3;height:3" coordorigin="206,132" coordsize="3,3">
                    <v:shape style="position:absolute;left:206;top:132;width:3;height:3" coordorigin="206,132" coordsize="3,3" path="m209,135l206,132e" filled="false" stroked="true" strokeweight=".25pt" strokecolor="#050100">
                      <v:path arrowok="t"/>
                    </v:shape>
                  </v:group>
                  <v:group style="position:absolute;left:178;top:77;width:3;height:3" coordorigin="178,77" coordsize="3,3">
                    <v:shape style="position:absolute;left:178;top:77;width:3;height:3" coordorigin="178,77" coordsize="3,3" path="m180,79l178,77e" filled="false" stroked="true" strokeweight=".25pt" strokecolor="#050100">
                      <v:path arrowok="t"/>
                    </v:shape>
                  </v:group>
                  <v:group style="position:absolute;left:298;top:300;width:3;height:3" coordorigin="298,300" coordsize="3,3">
                    <v:shape style="position:absolute;left:298;top:300;width:3;height:3" coordorigin="298,300" coordsize="3,3" path="m300,303l298,300e" filled="false" stroked="true" strokeweight=".25pt" strokecolor="#050100">
                      <v:path arrowok="t"/>
                    </v:shape>
                  </v:group>
                  <v:group style="position:absolute;left:259;top:226;width:3;height:5" coordorigin="259,226" coordsize="3,5">
                    <v:shape style="position:absolute;left:259;top:226;width:3;height:5" coordorigin="259,226" coordsize="3,5" path="m262,231l259,226e" filled="false" stroked="true" strokeweight=".25pt" strokecolor="#050100">
                      <v:path arrowok="t"/>
                    </v:shape>
                  </v:group>
                  <v:group style="position:absolute;left:264;top:238;width:3;height:3" coordorigin="264,238" coordsize="3,3">
                    <v:shape style="position:absolute;left:264;top:238;width:3;height:3" coordorigin="264,238" coordsize="3,3" path="m266,240l264,238e" filled="false" stroked="true" strokeweight=".25pt" strokecolor="#050100">
                      <v:path arrowok="t"/>
                    </v:shape>
                  </v:group>
                  <v:group style="position:absolute;left:204;top:125;width:3;height:3" coordorigin="204,125" coordsize="3,3">
                    <v:shape style="position:absolute;left:204;top:125;width:3;height:3" coordorigin="204,125" coordsize="3,3" path="m206,127l204,125e" filled="false" stroked="true" strokeweight=".25pt" strokecolor="#050100">
                      <v:path arrowok="t"/>
                    </v:shape>
                  </v:group>
                  <v:group style="position:absolute;left:182;top:84;width:3;height:5" coordorigin="182,84" coordsize="3,5">
                    <v:shape style="position:absolute;left:182;top:84;width:3;height:5" coordorigin="182,84" coordsize="3,5" path="m185,89l182,84e" filled="false" stroked="true" strokeweight=".25pt" strokecolor="#050100">
                      <v:path arrowok="t"/>
                    </v:shape>
                  </v:group>
                  <v:group style="position:absolute;left:209;top:132;width:3;height:3" coordorigin="209,132" coordsize="3,3">
                    <v:shape style="position:absolute;left:209;top:132;width:3;height:3" coordorigin="209,132" coordsize="3,3" path="m211,135l209,132e" filled="false" stroked="true" strokeweight=".25pt" strokecolor="#050100">
                      <v:path arrowok="t"/>
                    </v:shape>
                  </v:group>
                  <v:group style="position:absolute;left:278;top:262;width:3;height:3" coordorigin="278,262" coordsize="3,3">
                    <v:shape style="position:absolute;left:278;top:262;width:3;height:3" coordorigin="278,262" coordsize="3,3" path="m278,262l281,264e" filled="false" stroked="true" strokeweight=".25pt" strokecolor="#050100">
                      <v:path arrowok="t"/>
                    </v:shape>
                  </v:group>
                  <v:group style="position:absolute;left:178;top:75;width:3;height:5" coordorigin="178,75" coordsize="3,5">
                    <v:shape style="position:absolute;left:178;top:75;width:3;height:5" coordorigin="178,75" coordsize="3,5" path="m180,79l178,75e" filled="false" stroked="true" strokeweight=".25pt" strokecolor="#050100">
                      <v:path arrowok="t"/>
                    </v:shape>
                  </v:group>
                  <v:group style="position:absolute;left:262;top:231;width:3;height:3" coordorigin="262,231" coordsize="3,3">
                    <v:shape style="position:absolute;left:262;top:231;width:3;height:3" coordorigin="262,231" coordsize="3,3" path="m262,231l264,233e" filled="false" stroked="true" strokeweight=".25pt" strokecolor="#050100">
                      <v:path arrowok="t"/>
                    </v:shape>
                  </v:group>
                  <v:group style="position:absolute;left:259;top:226;width:3;height:3" coordorigin="259,226" coordsize="3,3">
                    <v:shape style="position:absolute;left:259;top:226;width:3;height:3" coordorigin="259,226" coordsize="3,3" path="m262,228l259,226e" filled="false" stroked="true" strokeweight=".25pt" strokecolor="#050100">
                      <v:path arrowok="t"/>
                    </v:shape>
                  </v:group>
                  <v:group style="position:absolute;left:211;top:135;width:3;height:5" coordorigin="211,135" coordsize="3,5">
                    <v:shape style="position:absolute;left:211;top:135;width:3;height:5" coordorigin="211,135" coordsize="3,5" path="m214,139l211,135e" filled="false" stroked="true" strokeweight=".25pt" strokecolor="#050100">
                      <v:path arrowok="t"/>
                    </v:shape>
                  </v:group>
                  <v:group style="position:absolute;left:175;top:70;width:3;height:3" coordorigin="175,70" coordsize="3,3">
                    <v:shape style="position:absolute;left:175;top:70;width:3;height:3" coordorigin="175,70" coordsize="3,3" path="m178,72l175,70e" filled="false" stroked="true" strokeweight=".25pt" strokecolor="#050100">
                      <v:path arrowok="t"/>
                    </v:shape>
                  </v:group>
                  <v:group style="position:absolute;left:209;top:132;width:3;height:3" coordorigin="209,132" coordsize="3,3">
                    <v:shape style="position:absolute;left:209;top:132;width:3;height:3" coordorigin="209,132" coordsize="3,3" path="m209,132l211,135e" filled="false" stroked="true" strokeweight=".25pt" strokecolor="#050100">
                      <v:path arrowok="t"/>
                    </v:shape>
                  </v:group>
                  <v:group style="position:absolute;left:295;top:291;width:3;height:3" coordorigin="295,291" coordsize="3,3">
                    <v:shape style="position:absolute;left:295;top:291;width:3;height:3" coordorigin="295,291" coordsize="3,3" path="m298,293l295,291e" filled="false" stroked="true" strokeweight=".25pt" strokecolor="#050100">
                      <v:path arrowok="t"/>
                    </v:shape>
                  </v:group>
                  <v:group style="position:absolute;left:266;top:235;width:3;height:3" coordorigin="266,235" coordsize="3,3">
                    <v:shape style="position:absolute;left:266;top:235;width:3;height:3" coordorigin="266,235" coordsize="3,3" path="m269,238l266,235e" filled="false" stroked="true" strokeweight=".25pt" strokecolor="#050100">
                      <v:path arrowok="t"/>
                    </v:shape>
                  </v:group>
                  <v:group style="position:absolute;left:185;top:87;width:3;height:3" coordorigin="185,87" coordsize="3,3">
                    <v:shape style="position:absolute;left:185;top:87;width:3;height:3" coordorigin="185,87" coordsize="3,3" path="m187,89l185,87e" filled="false" stroked="true" strokeweight=".25pt" strokecolor="#050100">
                      <v:path arrowok="t"/>
                    </v:shape>
                  </v:group>
                  <v:group style="position:absolute;left:211;top:135;width:3;height:3" coordorigin="211,135" coordsize="3,3">
                    <v:shape style="position:absolute;left:211;top:135;width:3;height:3" coordorigin="211,135" coordsize="3,3" path="m214,137l211,135e" filled="false" stroked="true" strokeweight=".25pt" strokecolor="#050100">
                      <v:path arrowok="t"/>
                    </v:shape>
                  </v:group>
                  <v:group style="position:absolute;left:300;top:298;width:3;height:3" coordorigin="300,298" coordsize="3,3">
                    <v:shape style="position:absolute;left:300;top:298;width:3;height:3" coordorigin="300,298" coordsize="3,3" path="m302,300l300,298e" filled="false" stroked="true" strokeweight=".25pt" strokecolor="#050100">
                      <v:path arrowok="t"/>
                    </v:shape>
                  </v:group>
                  <v:group style="position:absolute;left:182;top:79;width:3;height:3" coordorigin="182,79" coordsize="3,3">
                    <v:shape style="position:absolute;left:182;top:79;width:3;height:3" coordorigin="182,79" coordsize="3,3" path="m185,82l182,79e" filled="false" stroked="true" strokeweight=".25pt" strokecolor="#050100">
                      <v:path arrowok="t"/>
                    </v:shape>
                  </v:group>
                  <v:group style="position:absolute;left:211;top:136;width:5;height:2" coordorigin="211,136" coordsize="5,2">
                    <v:shape style="position:absolute;left:211;top:136;width:5;height:2" coordorigin="211,136" coordsize="5,0" path="m211,136l216,136e" filled="false" stroked="true" strokeweight=".12pt" strokecolor="#050100">
                      <v:path arrowok="t"/>
                    </v:shape>
                  </v:group>
                  <v:group style="position:absolute;left:266;top:235;width:3;height:3" coordorigin="266,235" coordsize="3,3">
                    <v:shape style="position:absolute;left:266;top:235;width:3;height:3" coordorigin="266,235" coordsize="3,3" path="m269,238l266,235e" filled="false" stroked="true" strokeweight=".25pt" strokecolor="#050100">
                      <v:path arrowok="t"/>
                    </v:shape>
                  </v:group>
                  <v:group style="position:absolute;left:180;top:75;width:3;height:3" coordorigin="180,75" coordsize="3,3">
                    <v:shape style="position:absolute;left:180;top:75;width:3;height:3" coordorigin="180,75" coordsize="3,3" path="m182,77l180,75e" filled="false" stroked="true" strokeweight=".25pt" strokecolor="#050100">
                      <v:path arrowok="t"/>
                    </v:shape>
                  </v:group>
                  <v:group style="position:absolute;left:211;top:136;width:5;height:2" coordorigin="211,136" coordsize="5,2">
                    <v:shape style="position:absolute;left:211;top:136;width:5;height:2" coordorigin="211,136" coordsize="5,0" path="m211,136l216,136e" filled="false" stroked="true" strokeweight=".12pt" strokecolor="#050100">
                      <v:path arrowok="t"/>
                    </v:shape>
                  </v:group>
                  <v:group style="position:absolute;left:264;top:228;width:3;height:3" coordorigin="264,228" coordsize="3,3">
                    <v:shape style="position:absolute;left:264;top:228;width:3;height:3" coordorigin="264,228" coordsize="3,3" path="m266,231l264,228e" filled="false" stroked="true" strokeweight=".25pt" strokecolor="#050100">
                      <v:path arrowok="t"/>
                    </v:shape>
                  </v:group>
                  <v:group style="position:absolute;left:180;top:72;width:3;height:3" coordorigin="180,72" coordsize="3,3">
                    <v:shape style="position:absolute;left:180;top:72;width:3;height:3" coordorigin="180,72" coordsize="3,3" path="m182,75l180,72e" filled="false" stroked="true" strokeweight=".25pt" strokecolor="#050100">
                      <v:path arrowok="t"/>
                    </v:shape>
                  </v:group>
                  <v:group style="position:absolute;left:187;top:84;width:3;height:5" coordorigin="187,84" coordsize="3,5">
                    <v:shape style="position:absolute;left:187;top:84;width:3;height:5" coordorigin="187,84" coordsize="3,5" path="m190,89l187,84e" filled="false" stroked="true" strokeweight=".25pt" strokecolor="#050100">
                      <v:path arrowok="t"/>
                    </v:shape>
                  </v:group>
                  <v:group style="position:absolute;left:202;top:113;width:3;height:3" coordorigin="202,113" coordsize="3,3">
                    <v:shape style="position:absolute;left:202;top:113;width:3;height:3" coordorigin="202,113" coordsize="3,3" path="m202,113l204,115e" filled="false" stroked="true" strokeweight=".25pt" strokecolor="#050100">
                      <v:path arrowok="t"/>
                    </v:shape>
                  </v:group>
                  <v:group style="position:absolute;left:331;top:348;width:24;height:48" coordorigin="331,348" coordsize="24,48">
                    <v:shape style="position:absolute;left:331;top:348;width:24;height:48" coordorigin="331,348" coordsize="24,48" path="m355,396l331,348e" filled="false" stroked="true" strokeweight=".25pt" strokecolor="#050100">
                      <v:path arrowok="t"/>
                    </v:shape>
                  </v:group>
                  <v:group style="position:absolute;left:216;top:137;width:3;height:3" coordorigin="216,137" coordsize="3,3">
                    <v:shape style="position:absolute;left:216;top:137;width:3;height:3" coordorigin="216,137" coordsize="3,3" path="m218,139l216,137e" filled="false" stroked="true" strokeweight=".25pt" strokecolor="#050100">
                      <v:path arrowok="t"/>
                    </v:shape>
                  </v:group>
                  <v:group style="position:absolute;left:269;top:235;width:3;height:3" coordorigin="269,235" coordsize="3,3">
                    <v:shape style="position:absolute;left:269;top:235;width:3;height:3" coordorigin="269,235" coordsize="3,3" path="m271,238l269,235e" filled="false" stroked="true" strokeweight=".25pt" strokecolor="#050100">
                      <v:path arrowok="t"/>
                    </v:shape>
                  </v:group>
                  <v:group style="position:absolute;left:298;top:291;width:3;height:3" coordorigin="298,291" coordsize="3,3">
                    <v:shape style="position:absolute;left:298;top:291;width:3;height:3" coordorigin="298,291" coordsize="3,3" path="m300,293l298,291e" filled="false" stroked="true" strokeweight=".25pt" strokecolor="#050100">
                      <v:path arrowok="t"/>
                    </v:shape>
                  </v:group>
                  <v:group style="position:absolute;left:182;top:77;width:3;height:3" coordorigin="182,77" coordsize="3,3">
                    <v:shape style="position:absolute;left:182;top:77;width:3;height:3" coordorigin="182,77" coordsize="3,3" path="m185,79l182,77e" filled="false" stroked="true" strokeweight=".25pt" strokecolor="#050100">
                      <v:path arrowok="t"/>
                    </v:shape>
                  </v:group>
                  <v:group style="position:absolute;left:180;top:72;width:3;height:3" coordorigin="180,72" coordsize="3,3">
                    <v:shape style="position:absolute;left:180;top:72;width:3;height:3" coordorigin="180,72" coordsize="3,3" path="m182,75l180,72e" filled="false" stroked="true" strokeweight=".25pt" strokecolor="#050100">
                      <v:path arrowok="t"/>
                    </v:shape>
                  </v:group>
                  <v:group style="position:absolute;left:180;top:70;width:3;height:3" coordorigin="180,70" coordsize="3,3">
                    <v:shape style="position:absolute;left:180;top:70;width:3;height:3" coordorigin="180,70" coordsize="3,3" path="m182,72l180,70e" filled="false" stroked="true" strokeweight=".25pt" strokecolor="#050100">
                      <v:path arrowok="t"/>
                    </v:shape>
                  </v:group>
                  <v:group style="position:absolute;left:276;top:247;width:3;height:5" coordorigin="276,247" coordsize="3,5">
                    <v:shape style="position:absolute;left:276;top:247;width:3;height:5" coordorigin="276,247" coordsize="3,5" path="m276,247l278,252e" filled="false" stroked="true" strokeweight=".25pt" strokecolor="#050100">
                      <v:path arrowok="t"/>
                    </v:shape>
                  </v:group>
                  <v:group style="position:absolute;left:216;top:135;width:3;height:3" coordorigin="216,135" coordsize="3,3">
                    <v:shape style="position:absolute;left:216;top:135;width:3;height:3" coordorigin="216,135" coordsize="3,3" path="m218,137l216,135e" filled="false" stroked="true" strokeweight=".25pt" strokecolor="#050100">
                      <v:path arrowok="t"/>
                    </v:shape>
                  </v:group>
                  <v:group style="position:absolute;left:269;top:231;width:3;height:5" coordorigin="269,231" coordsize="3,5">
                    <v:shape style="position:absolute;left:269;top:231;width:3;height:5" coordorigin="269,231" coordsize="3,5" path="m271,235l269,231e" filled="false" stroked="true" strokeweight=".25pt" strokecolor="#050100">
                      <v:path arrowok="t"/>
                    </v:shape>
                  </v:group>
                  <v:group style="position:absolute;left:302;top:293;width:3;height:3" coordorigin="302,293" coordsize="3,3">
                    <v:shape style="position:absolute;left:302;top:293;width:3;height:3" coordorigin="302,293" coordsize="3,3" path="m305,295l302,293e" filled="false" stroked="true" strokeweight=".25pt" strokecolor="#050100">
                      <v:path arrowok="t"/>
                    </v:shape>
                  </v:group>
                  <v:group style="position:absolute;left:218;top:137;width:3;height:3" coordorigin="218,137" coordsize="3,3">
                    <v:shape style="position:absolute;left:218;top:137;width:3;height:3" coordorigin="218,137" coordsize="3,3" path="m221,139l218,137e" filled="false" stroked="true" strokeweight=".25pt" strokecolor="#050100">
                      <v:path arrowok="t"/>
                    </v:shape>
                  </v:group>
                  <v:group style="position:absolute;left:269;top:231;width:3;height:3" coordorigin="269,231" coordsize="3,3">
                    <v:shape style="position:absolute;left:269;top:231;width:3;height:3" coordorigin="269,231" coordsize="3,3" path="m271,233l269,231e" filled="false" stroked="true" strokeweight=".25pt" strokecolor="#050100">
                      <v:path arrowok="t"/>
                    </v:shape>
                  </v:group>
                  <v:group style="position:absolute;left:185;top:75;width:3;height:3" coordorigin="185,75" coordsize="3,3">
                    <v:shape style="position:absolute;left:185;top:75;width:3;height:3" coordorigin="185,75" coordsize="3,3" path="m185,75l187,77e" filled="false" stroked="true" strokeweight=".25pt" strokecolor="#050100">
                      <v:path arrowok="t"/>
                    </v:shape>
                  </v:group>
                  <v:group style="position:absolute;left:302;top:293;width:3;height:3" coordorigin="302,293" coordsize="3,3">
                    <v:shape style="position:absolute;left:302;top:293;width:3;height:3" coordorigin="302,293" coordsize="3,3" path="m305,295l302,293e" filled="false" stroked="true" strokeweight=".25pt" strokecolor="#050100">
                      <v:path arrowok="t"/>
                    </v:shape>
                  </v:group>
                  <v:group style="position:absolute;left:216;top:132;width:3;height:3" coordorigin="216,132" coordsize="3,3">
                    <v:shape style="position:absolute;left:216;top:132;width:3;height:3" coordorigin="216,132" coordsize="3,3" path="m218,135l216,132e" filled="false" stroked="true" strokeweight=".25pt" strokecolor="#050100">
                      <v:path arrowok="t"/>
                    </v:shape>
                  </v:group>
                  <v:group style="position:absolute;left:269;top:231;width:3;height:3" coordorigin="269,231" coordsize="3,3">
                    <v:shape style="position:absolute;left:269;top:231;width:3;height:3" coordorigin="269,231" coordsize="3,3" path="m271,233l269,231e" filled="false" stroked="true" strokeweight=".25pt" strokecolor="#050100">
                      <v:path arrowok="t"/>
                    </v:shape>
                  </v:group>
                  <v:group style="position:absolute;left:190;top:84;width:3;height:3" coordorigin="190,84" coordsize="3,3">
                    <v:shape style="position:absolute;left:190;top:84;width:3;height:3" coordorigin="190,84" coordsize="3,3" path="m192,87l190,84e" filled="false" stroked="true" strokeweight=".25pt" strokecolor="#050100">
                      <v:path arrowok="t"/>
                    </v:shape>
                  </v:group>
                  <v:group style="position:absolute;left:269;top:226;width:2;height:15" coordorigin="269,226" coordsize="2,15">
                    <v:shape style="position:absolute;left:269;top:226;width:2;height:15" coordorigin="269,226" coordsize="0,15" path="m269,226l269,240e" filled="false" stroked="true" strokeweight=".2507pt" strokecolor="#050100">
                      <v:path arrowok="t"/>
                    </v:shape>
                  </v:group>
                  <v:group style="position:absolute;left:209;top:118;width:3;height:5" coordorigin="209,118" coordsize="3,5">
                    <v:shape style="position:absolute;left:209;top:118;width:3;height:5" coordorigin="209,118" coordsize="3,5" path="m211,123l209,118e" filled="false" stroked="true" strokeweight=".25pt" strokecolor="#050100">
                      <v:path arrowok="t"/>
                    </v:shape>
                  </v:group>
                  <v:group style="position:absolute;left:218;top:137;width:3;height:3" coordorigin="218,137" coordsize="3,3">
                    <v:shape style="position:absolute;left:218;top:137;width:3;height:3" coordorigin="218,137" coordsize="3,3" path="m221,139l218,137e" filled="false" stroked="true" strokeweight=".25pt" strokecolor="#050100">
                      <v:path arrowok="t"/>
                    </v:shape>
                  </v:group>
                  <v:group style="position:absolute;left:302;top:290;width:3;height:3" coordorigin="302,290" coordsize="3,3">
                    <v:shape style="position:absolute;left:302;top:290;width:3;height:3" coordorigin="302,290" coordsize="3,3" path="m305,293l302,290,305,293xe" filled="false" stroked="true" strokeweight=".25pt" strokecolor="#050100">
                      <v:path arrowok="t"/>
                    </v:shape>
                  </v:group>
                  <v:group style="position:absolute;left:216;top:132;width:3;height:3" coordorigin="216,132" coordsize="3,3">
                    <v:shape style="position:absolute;left:216;top:132;width:3;height:3" coordorigin="216,132" coordsize="3,3" path="m216,132l218,134e" filled="false" stroked="true" strokeweight=".25pt" strokecolor="#050100">
                      <v:path arrowok="t"/>
                    </v:shape>
                  </v:group>
                  <v:group style="position:absolute;left:190;top:82;width:3;height:3" coordorigin="190,82" coordsize="3,3">
                    <v:shape style="position:absolute;left:190;top:82;width:3;height:3" coordorigin="190,82" coordsize="3,3" path="m192,84l190,82e" filled="false" stroked="true" strokeweight=".25pt" strokecolor="#050100">
                      <v:path arrowok="t"/>
                    </v:shape>
                  </v:group>
                  <v:group style="position:absolute;left:218;top:138;width:5;height:2" coordorigin="218,138" coordsize="5,2">
                    <v:shape style="position:absolute;left:218;top:138;width:5;height:2" coordorigin="218,138" coordsize="5,0" path="m218,138l223,138e" filled="false" stroked="true" strokeweight=".12pt" strokecolor="#050100">
                      <v:path arrowok="t"/>
                    </v:shape>
                  </v:group>
                  <v:group style="position:absolute;left:199;top:98;width:3;height:3" coordorigin="199,98" coordsize="3,3">
                    <v:shape style="position:absolute;left:199;top:98;width:3;height:3" coordorigin="199,98" coordsize="3,3" path="m202,101l199,98e" filled="false" stroked="true" strokeweight=".25pt" strokecolor="#050100">
                      <v:path arrowok="t"/>
                    </v:shape>
                  </v:group>
                  <v:group style="position:absolute;left:221;top:137;width:3;height:3" coordorigin="221,137" coordsize="3,3">
                    <v:shape style="position:absolute;left:221;top:137;width:3;height:3" coordorigin="221,137" coordsize="3,3" path="m223,139l221,137e" filled="false" stroked="true" strokeweight=".25pt" strokecolor="#050100">
                      <v:path arrowok="t"/>
                    </v:shape>
                  </v:group>
                  <v:group style="position:absolute;left:194;top:86;width:3;height:3" coordorigin="194,86" coordsize="3,3">
                    <v:shape style="position:absolute;left:194;top:86;width:3;height:3" coordorigin="194,86" coordsize="3,3" path="m197,89l194,86e" filled="false" stroked="true" strokeweight=".25pt" strokecolor="#050100">
                      <v:path arrowok="t"/>
                    </v:shape>
                  </v:group>
                  <v:group style="position:absolute;left:187;top:72;width:3;height:5" coordorigin="187,72" coordsize="3,5">
                    <v:shape style="position:absolute;left:187;top:72;width:3;height:5" coordorigin="187,72" coordsize="3,5" path="m190,77l187,72e" filled="false" stroked="true" strokeweight=".25pt" strokecolor="#050100">
                      <v:path arrowok="t"/>
                    </v:shape>
                  </v:group>
                  <v:group style="position:absolute;left:218;top:130;width:3;height:5" coordorigin="218,130" coordsize="3,5">
                    <v:shape style="position:absolute;left:218;top:130;width:3;height:5" coordorigin="218,130" coordsize="3,5" path="m221,134l218,130e" filled="false" stroked="true" strokeweight=".25pt" strokecolor="#050100">
                      <v:path arrowok="t"/>
                    </v:shape>
                  </v:group>
                  <v:group style="position:absolute;left:194;top:86;width:3;height:5" coordorigin="194,86" coordsize="3,5">
                    <v:shape style="position:absolute;left:194;top:86;width:3;height:5" coordorigin="194,86" coordsize="3,5" path="m197,91l194,86e" filled="false" stroked="true" strokeweight=".25pt" strokecolor="#050100">
                      <v:path arrowok="t"/>
                    </v:shape>
                  </v:group>
                  <v:group style="position:absolute;left:286;top:257;width:3;height:3" coordorigin="286,257" coordsize="3,3">
                    <v:shape style="position:absolute;left:286;top:257;width:3;height:3" coordorigin="286,257" coordsize="3,3" path="m288,259l286,257e" filled="false" stroked="true" strokeweight=".25pt" strokecolor="#050100">
                      <v:path arrowok="t"/>
                    </v:shape>
                  </v:group>
                  <v:group style="position:absolute;left:221;top:134;width:3;height:3" coordorigin="221,134" coordsize="3,3">
                    <v:shape style="position:absolute;left:221;top:134;width:3;height:3" coordorigin="221,134" coordsize="3,3" path="m223,137l221,134e" filled="false" stroked="true" strokeweight=".25pt" strokecolor="#050100">
                      <v:path arrowok="t"/>
                    </v:shape>
                  </v:group>
                  <v:group style="position:absolute;left:192;top:82;width:3;height:3" coordorigin="192,82" coordsize="3,3">
                    <v:shape style="position:absolute;left:192;top:82;width:3;height:3" coordorigin="192,82" coordsize="3,3" path="m194,84l192,82e" filled="false" stroked="true" strokeweight=".25pt" strokecolor="#050100">
                      <v:path arrowok="t"/>
                    </v:shape>
                  </v:group>
                  <v:group style="position:absolute;left:218;top:130;width:3;height:5" coordorigin="218,130" coordsize="3,5">
                    <v:shape style="position:absolute;left:218;top:130;width:3;height:5" coordorigin="218,130" coordsize="3,5" path="m221,134l218,130e" filled="false" stroked="true" strokeweight=".25pt" strokecolor="#050100">
                      <v:path arrowok="t"/>
                    </v:shape>
                  </v:group>
                  <v:group style="position:absolute;left:197;top:89;width:3;height:3" coordorigin="197,89" coordsize="3,3">
                    <v:shape style="position:absolute;left:197;top:89;width:3;height:3" coordorigin="197,89" coordsize="3,3" path="m199,91l197,89e" filled="false" stroked="true" strokeweight=".25pt" strokecolor="#050100">
                      <v:path arrowok="t"/>
                    </v:shape>
                  </v:group>
                  <v:group style="position:absolute;left:209;top:110;width:3;height:3" coordorigin="209,110" coordsize="3,3">
                    <v:shape style="position:absolute;left:209;top:110;width:3;height:3" coordorigin="209,110" coordsize="3,3" path="m209,110l211,113e" filled="false" stroked="true" strokeweight=".25pt" strokecolor="#050100">
                      <v:path arrowok="t"/>
                    </v:shape>
                  </v:group>
                  <v:group style="position:absolute;left:221;top:134;width:3;height:3" coordorigin="221,134" coordsize="3,3">
                    <v:shape style="position:absolute;left:221;top:134;width:3;height:3" coordorigin="221,134" coordsize="3,3" path="m223,137l221,134e" filled="false" stroked="true" strokeweight=".25pt" strokecolor="#050100">
                      <v:path arrowok="t"/>
                    </v:shape>
                  </v:group>
                  <v:group style="position:absolute;left:216;top:120;width:3;height:5" coordorigin="216,120" coordsize="3,5">
                    <v:shape style="position:absolute;left:216;top:120;width:3;height:5" coordorigin="216,120" coordsize="3,5" path="m218,125l216,120e" filled="false" stroked="true" strokeweight=".25pt" strokecolor="#050100">
                      <v:path arrowok="t"/>
                    </v:shape>
                  </v:group>
                  <v:group style="position:absolute;left:194;top:84;width:3;height:3" coordorigin="194,84" coordsize="3,3">
                    <v:shape style="position:absolute;left:194;top:84;width:3;height:3" coordorigin="194,84" coordsize="3,3" path="m197,86l194,84e" filled="false" stroked="true" strokeweight=".25pt" strokecolor="#050100">
                      <v:path arrowok="t"/>
                    </v:shape>
                  </v:group>
                  <v:group style="position:absolute;left:276;top:235;width:3;height:3" coordorigin="276,235" coordsize="3,3">
                    <v:shape style="position:absolute;left:276;top:235;width:3;height:3" coordorigin="276,235" coordsize="3,3" path="m278,238l276,235e" filled="false" stroked="true" strokeweight=".25pt" strokecolor="#050100">
                      <v:path arrowok="t"/>
                    </v:shape>
                  </v:group>
                  <v:group style="position:absolute;left:190;top:72;width:3;height:5" coordorigin="190,72" coordsize="3,5">
                    <v:shape style="position:absolute;left:190;top:72;width:3;height:5" coordorigin="190,72" coordsize="3,5" path="m192,77l190,72e" filled="false" stroked="true" strokeweight=".25pt" strokecolor="#050100">
                      <v:path arrowok="t"/>
                    </v:shape>
                  </v:group>
                  <v:group style="position:absolute;left:199;top:89;width:3;height:3" coordorigin="199,89" coordsize="3,3">
                    <v:shape style="position:absolute;left:199;top:89;width:3;height:3" coordorigin="199,89" coordsize="3,3" path="m202,91l199,89e" filled="false" stroked="true" strokeweight=".25pt" strokecolor="#050100">
                      <v:path arrowok="t"/>
                    </v:shape>
                  </v:group>
                  <v:group style="position:absolute;left:283;top:242;width:3;height:5" coordorigin="283,242" coordsize="3,5">
                    <v:shape style="position:absolute;left:283;top:242;width:3;height:5" coordorigin="283,242" coordsize="3,5" path="m283,242l286,247e" filled="false" stroked="true" strokeweight=".25pt" strokecolor="#050100">
                      <v:path arrowok="t"/>
                    </v:shape>
                  </v:group>
                  <v:group style="position:absolute;left:216;top:120;width:3;height:5" coordorigin="216,120" coordsize="3,5">
                    <v:shape style="position:absolute;left:216;top:120;width:3;height:5" coordorigin="216,120" coordsize="3,5" path="m218,125l216,120e" filled="false" stroked="true" strokeweight=".25pt" strokecolor="#050100">
                      <v:path arrowok="t"/>
                    </v:shape>
                  </v:group>
                  <v:group style="position:absolute;left:195;top:74;width:3;height:5" coordorigin="195,74" coordsize="3,5">
                    <v:shape style="position:absolute;left:195;top:74;width:3;height:5" coordorigin="195,74" coordsize="3,5" path="m197,79l195,74e" filled="false" stroked="true" strokeweight=".25pt" strokecolor="#050100">
                      <v:path arrowok="t"/>
                    </v:shape>
                  </v:group>
                  <v:group style="position:absolute;left:194;top:75;width:3;height:3" coordorigin="194,75" coordsize="3,3">
                    <v:shape style="position:absolute;left:194;top:75;width:3;height:3" coordorigin="194,75" coordsize="3,3" path="m197,77l194,75,194,77e" filled="false" stroked="true" strokeweight=".25pt" strokecolor="#050100">
                      <v:path arrowok="t"/>
                    </v:shape>
                  </v:group>
                  <v:group style="position:absolute;left:197;top:79;width:3;height:3" coordorigin="197,79" coordsize="3,3">
                    <v:shape style="position:absolute;left:197;top:79;width:3;height:3" coordorigin="197,79" coordsize="3,3" path="m199,82l197,79e" filled="false" stroked="true" strokeweight=".25pt" strokecolor="#050100">
                      <v:path arrowok="t"/>
                    </v:shape>
                  </v:group>
                  <v:group style="position:absolute;left:276;top:229;width:5;height:2" coordorigin="276,229" coordsize="5,2">
                    <v:shape style="position:absolute;left:276;top:229;width:5;height:2" coordorigin="276,229" coordsize="5,0" path="m276,229l281,229e" filled="false" stroked="true" strokeweight=".12pt" strokecolor="#050100">
                      <v:path arrowok="t"/>
                    </v:shape>
                  </v:group>
                  <v:group style="position:absolute;left:202;top:86;width:3;height:3" coordorigin="202,86" coordsize="3,3">
                    <v:shape style="position:absolute;left:202;top:86;width:3;height:3" coordorigin="202,86" coordsize="3,3" path="m204,89l202,86e" filled="false" stroked="true" strokeweight=".25pt" strokecolor="#050100">
                      <v:path arrowok="t"/>
                    </v:shape>
                  </v:group>
                  <v:group style="position:absolute;left:293;top:252;width:3;height:3" coordorigin="293,252" coordsize="3,3">
                    <v:shape style="position:absolute;left:293;top:252;width:3;height:3" coordorigin="293,252" coordsize="3,3" path="m295,254l293,252e" filled="false" stroked="true" strokeweight=".25pt" strokecolor="#050100">
                      <v:path arrowok="t"/>
                    </v:shape>
                  </v:group>
                  <v:group style="position:absolute;left:204;top:86;width:3;height:3" coordorigin="204,86" coordsize="3,3">
                    <v:shape style="position:absolute;left:204;top:86;width:3;height:3" coordorigin="204,86" coordsize="3,3" path="m206,89l204,86e" filled="false" stroked="true" strokeweight=".25pt" strokecolor="#050100">
                      <v:path arrowok="t"/>
                    </v:shape>
                  </v:group>
                  <v:group style="position:absolute;left:216;top:108;width:3;height:5" coordorigin="216,108" coordsize="3,5">
                    <v:shape style="position:absolute;left:216;top:108;width:3;height:5" coordorigin="216,108" coordsize="3,5" path="m216,108l218,113e" filled="false" stroked="true" strokeweight=".25pt" strokecolor="#050100">
                      <v:path arrowok="t"/>
                    </v:shape>
                  </v:group>
                  <v:group style="position:absolute;left:209;top:94;width:3;height:5" coordorigin="209,94" coordsize="3,5">
                    <v:shape style="position:absolute;left:209;top:94;width:3;height:5" coordorigin="209,94" coordsize="3,5" path="m211,98l209,94e" filled="false" stroked="true" strokeweight=".25pt" strokecolor="#050100">
                      <v:path arrowok="t"/>
                    </v:shape>
                  </v:group>
                  <v:group style="position:absolute;left:293;top:250;width:3;height:3" coordorigin="293,250" coordsize="3,3">
                    <v:shape style="position:absolute;left:293;top:250;width:3;height:3" coordorigin="293,250" coordsize="3,3" path="m295,252l293,250e" filled="false" stroked="true" strokeweight=".25pt" strokecolor="#050100">
                      <v:path arrowok="t"/>
                    </v:shape>
                  </v:group>
                  <v:group style="position:absolute;left:204;top:84;width:3;height:5" coordorigin="204,84" coordsize="3,5">
                    <v:shape style="position:absolute;left:204;top:84;width:3;height:5" coordorigin="204,84" coordsize="3,5" path="m206,89l204,84e" filled="false" stroked="true" strokeweight=".25pt" strokecolor="#050100">
                      <v:path arrowok="t"/>
                    </v:shape>
                  </v:group>
                  <v:group style="position:absolute;left:221;top:115;width:3;height:3" coordorigin="221,115" coordsize="3,3">
                    <v:shape style="position:absolute;left:221;top:115;width:3;height:3" coordorigin="221,115" coordsize="3,3" path="m223,118l221,115e" filled="false" stroked="true" strokeweight=".25pt" strokecolor="#050100">
                      <v:path arrowok="t"/>
                    </v:shape>
                  </v:group>
                  <v:group style="position:absolute;left:288;top:239;width:5;height:2" coordorigin="288,239" coordsize="5,2">
                    <v:shape style="position:absolute;left:288;top:239;width:5;height:2" coordorigin="288,239" coordsize="5,0" path="m288,239l293,239e" filled="false" stroked="true" strokeweight=".12pt" strokecolor="#050100">
                      <v:path arrowok="t"/>
                    </v:shape>
                  </v:group>
                  <v:group style="position:absolute;left:223;top:115;width:3;height:3" coordorigin="223,115" coordsize="3,3">
                    <v:shape style="position:absolute;left:223;top:115;width:3;height:3" coordorigin="223,115" coordsize="3,3" path="m226,118l223,115e" filled="false" stroked="true" strokeweight=".25pt" strokecolor="#050100">
                      <v:path arrowok="t"/>
                    </v:shape>
                  </v:group>
                  <v:group style="position:absolute;left:202;top:74;width:3;height:5" coordorigin="202,74" coordsize="3,5">
                    <v:shape style="position:absolute;left:202;top:74;width:3;height:5" coordorigin="202,74" coordsize="3,5" path="m204,79l202,74e" filled="false" stroked="true" strokeweight=".25pt" strokecolor="#050100">
                      <v:path arrowok="t"/>
                    </v:shape>
                  </v:group>
                  <v:group style="position:absolute;left:204;top:74;width:3;height:5" coordorigin="204,74" coordsize="3,5">
                    <v:shape style="position:absolute;left:204;top:74;width:3;height:5" coordorigin="204,74" coordsize="3,5" path="m206,79l204,74e" filled="false" stroked="true" strokeweight=".25pt" strokecolor="#050100">
                      <v:path arrowok="t"/>
                    </v:shape>
                  </v:group>
                  <v:group style="position:absolute;left:206;top:82;width:3;height:3" coordorigin="206,82" coordsize="3,3">
                    <v:shape style="position:absolute;left:206;top:82;width:3;height:3" coordorigin="206,82" coordsize="3,3" path="m209,84l206,82e" filled="false" stroked="true" strokeweight=".25pt" strokecolor="#050100">
                      <v:path arrowok="t"/>
                    </v:shape>
                  </v:group>
                  <v:group style="position:absolute;left:286;top:226;width:3;height:3" coordorigin="286,226" coordsize="3,3">
                    <v:shape style="position:absolute;left:286;top:226;width:3;height:3" coordorigin="286,226" coordsize="3,3" path="m288,228l286,226e" filled="false" stroked="true" strokeweight=".25pt" strokecolor="#050100">
                      <v:path arrowok="t"/>
                    </v:shape>
                  </v:group>
                  <v:group style="position:absolute;left:228;top:118;width:3;height:5" coordorigin="228,118" coordsize="3,5">
                    <v:shape style="position:absolute;left:228;top:118;width:3;height:5" coordorigin="228,118" coordsize="3,5" path="m230,122l228,118e" filled="false" stroked="true" strokeweight=".25pt" strokecolor="#050100">
                      <v:path arrowok="t"/>
                    </v:shape>
                  </v:group>
                  <v:group style="position:absolute;left:266;top:190;width:3;height:3" coordorigin="266,190" coordsize="3,3">
                    <v:shape style="position:absolute;left:266;top:190;width:3;height:3" coordorigin="266,190" coordsize="3,3" path="m269,192l266,190e" filled="false" stroked="true" strokeweight=".25pt" strokecolor="#050100">
                      <v:path arrowok="t"/>
                    </v:shape>
                  </v:group>
                  <v:group style="position:absolute;left:266;top:190;width:3;height:3" coordorigin="266,190" coordsize="3,3">
                    <v:shape style="position:absolute;left:266;top:190;width:3;height:3" coordorigin="266,190" coordsize="3,3" path="m269,192l266,190e" filled="false" stroked="true" strokeweight=".25pt" strokecolor="#050100">
                      <v:path arrowok="t"/>
                    </v:shape>
                  </v:group>
                  <v:group style="position:absolute;left:223;top:108;width:3;height:3" coordorigin="223,108" coordsize="3,3">
                    <v:shape style="position:absolute;left:223;top:108;width:3;height:3" coordorigin="223,108" coordsize="3,3" path="m223,108l226,110e" filled="false" stroked="true" strokeweight=".25pt" strokecolor="#050100">
                      <v:path arrowok="t"/>
                    </v:shape>
                  </v:group>
                  <v:group style="position:absolute;left:269;top:192;width:3;height:3" coordorigin="269,192" coordsize="3,3">
                    <v:shape style="position:absolute;left:269;top:192;width:3;height:3" coordorigin="269,192" coordsize="3,3" path="m271,194l269,192e" filled="false" stroked="true" strokeweight=".25pt" strokecolor="#050100">
                      <v:path arrowok="t"/>
                    </v:shape>
                  </v:group>
                  <v:group style="position:absolute;left:271;top:192;width:3;height:3" coordorigin="271,192" coordsize="3,3">
                    <v:shape style="position:absolute;left:271;top:192;width:3;height:3" coordorigin="271,192" coordsize="3,3" path="m274,194l271,192e" filled="false" stroked="true" strokeweight=".25pt" strokecolor="#050100">
                      <v:path arrowok="t"/>
                    </v:shape>
                  </v:group>
                  <v:group style="position:absolute;left:286;top:218;width:3;height:3" coordorigin="286,218" coordsize="3,3">
                    <v:shape style="position:absolute;left:286;top:218;width:3;height:3" coordorigin="286,218" coordsize="3,3" path="m288,221l286,218e" filled="false" stroked="true" strokeweight=".25pt" strokecolor="#050100">
                      <v:path arrowok="t"/>
                    </v:shape>
                  </v:group>
                  <v:group style="position:absolute;left:300;top:245;width:3;height:3" coordorigin="300,245" coordsize="3,3">
                    <v:shape style="position:absolute;left:300;top:245;width:3;height:3" coordorigin="300,245" coordsize="3,3" path="m303,247l300,245e" filled="false" stroked="true" strokeweight=".25pt" strokecolor="#050100">
                      <v:path arrowok="t"/>
                    </v:shape>
                  </v:group>
                  <v:group style="position:absolute;left:271;top:192;width:3;height:3" coordorigin="271,192" coordsize="3,3">
                    <v:shape style="position:absolute;left:271;top:192;width:3;height:3" coordorigin="271,192" coordsize="3,3" path="m274,194l271,192e" filled="false" stroked="true" strokeweight=".25pt" strokecolor="#050100">
                      <v:path arrowok="t"/>
                    </v:shape>
                  </v:group>
                  <v:group style="position:absolute;left:295;top:233;width:3;height:3" coordorigin="295,233" coordsize="3,3">
                    <v:shape style="position:absolute;left:295;top:233;width:3;height:3" coordorigin="295,233" coordsize="3,3" path="m295,233l298,235e" filled="false" stroked="true" strokeweight=".25pt" strokecolor="#050100">
                      <v:path arrowok="t"/>
                    </v:shape>
                  </v:group>
                  <v:group style="position:absolute;left:274;top:192;width:3;height:3" coordorigin="274,192" coordsize="3,3">
                    <v:shape style="position:absolute;left:274;top:192;width:3;height:3" coordorigin="274,192" coordsize="3,3" path="m276,195l274,192,276,195xe" filled="false" stroked="true" strokeweight=".25pt" strokecolor="#050100">
                      <v:path arrowok="t"/>
                    </v:shape>
                  </v:group>
                  <v:group style="position:absolute;left:271;top:187;width:3;height:3" coordorigin="271,187" coordsize="3,3">
                    <v:shape style="position:absolute;left:271;top:187;width:3;height:3" coordorigin="271,187" coordsize="3,3" path="m274,190l271,187e" filled="false" stroked="true" strokeweight=".25pt" strokecolor="#050100">
                      <v:path arrowok="t"/>
                    </v:shape>
                  </v:group>
                  <v:group style="position:absolute;left:228;top:107;width:5;height:2" coordorigin="228,107" coordsize="5,2">
                    <v:shape style="position:absolute;left:228;top:107;width:5;height:2" coordorigin="228,107" coordsize="5,0" path="m228,107l233,107e" filled="false" stroked="true" strokeweight=".12pt" strokecolor="#050100">
                      <v:path arrowok="t"/>
                    </v:shape>
                  </v:group>
                  <v:group style="position:absolute;left:274;top:187;width:3;height:3" coordorigin="274,187" coordsize="3,3">
                    <v:shape style="position:absolute;left:274;top:187;width:3;height:3" coordorigin="274,187" coordsize="3,3" path="m276,190l274,187e" filled="false" stroked="true" strokeweight=".25pt" strokecolor="#050100">
                      <v:path arrowok="t"/>
                    </v:shape>
                  </v:group>
                  <v:group style="position:absolute;left:233;top:113;width:3;height:3" coordorigin="233,113" coordsize="3,3">
                    <v:shape style="position:absolute;left:233;top:113;width:3;height:3" coordorigin="233,113" coordsize="3,3" path="m235,115l233,113e" filled="false" stroked="true" strokeweight=".25pt" strokecolor="#050100">
                      <v:path arrowok="t"/>
                    </v:shape>
                  </v:group>
                  <v:group style="position:absolute;left:271;top:182;width:3;height:3" coordorigin="271,182" coordsize="3,3">
                    <v:shape style="position:absolute;left:271;top:182;width:3;height:3" coordorigin="271,182" coordsize="3,3" path="m274,185l271,182e" filled="false" stroked="true" strokeweight=".25pt" strokecolor="#050100">
                      <v:path arrowok="t"/>
                    </v:shape>
                  </v:group>
                  <v:group style="position:absolute;left:276;top:190;width:3;height:3" coordorigin="276,190" coordsize="3,3">
                    <v:shape style="position:absolute;left:276;top:190;width:3;height:3" coordorigin="276,190" coordsize="3,3" path="m278,192l276,190e" filled="false" stroked="true" strokeweight=".25pt" strokecolor="#050100">
                      <v:path arrowok="t"/>
                    </v:shape>
                  </v:group>
                  <v:group style="position:absolute;left:235;top:113;width:3;height:3" coordorigin="235,113" coordsize="3,3">
                    <v:shape style="position:absolute;left:235;top:113;width:3;height:3" coordorigin="235,113" coordsize="3,3" path="m238,115l235,113e" filled="false" stroked="true" strokeweight=".25pt" strokecolor="#050100">
                      <v:path arrowok="t"/>
                    </v:shape>
                  </v:group>
                  <v:group style="position:absolute;left:276;top:190;width:3;height:3" coordorigin="276,190" coordsize="3,3">
                    <v:shape style="position:absolute;left:276;top:190;width:3;height:3" coordorigin="276,190" coordsize="3,3" path="m278,192l276,190e" filled="false" stroked="true" strokeweight=".25pt" strokecolor="#050100">
                      <v:path arrowok="t"/>
                    </v:shape>
                  </v:group>
                  <v:group style="position:absolute;left:278;top:192;width:3;height:5" coordorigin="278,192" coordsize="3,5">
                    <v:shape style="position:absolute;left:278;top:192;width:3;height:5" coordorigin="278,192" coordsize="3,5" path="m281,195l278,192,281,197e" filled="false" stroked="true" strokeweight=".25pt" strokecolor="#050100">
                      <v:path arrowok="t"/>
                    </v:shape>
                  </v:group>
                  <v:group style="position:absolute;left:276;top:187;width:3;height:3" coordorigin="276,187" coordsize="3,3">
                    <v:shape style="position:absolute;left:276;top:187;width:3;height:3" coordorigin="276,187" coordsize="3,3" path="m278,190l276,187e" filled="false" stroked="true" strokeweight=".25pt" strokecolor="#050100">
                      <v:path arrowok="t"/>
                    </v:shape>
                  </v:group>
                  <v:group style="position:absolute;left:238;top:118;width:3;height:3" coordorigin="238,118" coordsize="3,3">
                    <v:shape style="position:absolute;left:238;top:118;width:3;height:3" coordorigin="238,118" coordsize="3,3" path="m240,120l238,118e" filled="false" stroked="true" strokeweight=".25pt" strokecolor="#050100">
                      <v:path arrowok="t"/>
                    </v:shape>
                  </v:group>
                  <v:group style="position:absolute;left:276;top:187;width:3;height:3" coordorigin="276,187" coordsize="3,3">
                    <v:shape style="position:absolute;left:276;top:187;width:3;height:3" coordorigin="276,187" coordsize="3,3" path="m278,190l276,187e" filled="false" stroked="true" strokeweight=".25pt" strokecolor="#050100">
                      <v:path arrowok="t"/>
                    </v:shape>
                  </v:group>
                  <v:group style="position:absolute;left:274;top:182;width:3;height:3" coordorigin="274,182" coordsize="3,3">
                    <v:shape style="position:absolute;left:274;top:182;width:3;height:3" coordorigin="274,182" coordsize="3,3" path="m276,185l274,182e" filled="false" stroked="true" strokeweight=".25pt" strokecolor="#050100">
                      <v:path arrowok="t"/>
                    </v:shape>
                  </v:group>
                  <v:group style="position:absolute;left:245;top:127;width:3;height:3" coordorigin="245,127" coordsize="3,3">
                    <v:shape style="position:absolute;left:245;top:127;width:3;height:3" coordorigin="245,127" coordsize="3,3" path="m245,127l247,130e" filled="false" stroked="true" strokeweight=".25pt" strokecolor="#050100">
                      <v:path arrowok="t"/>
                    </v:shape>
                  </v:group>
                  <v:group style="position:absolute;left:281;top:194;width:3;height:3" coordorigin="281,194" coordsize="3,3">
                    <v:shape style="position:absolute;left:281;top:194;width:3;height:3" coordorigin="281,194" coordsize="3,3" path="m283,197l281,194e" filled="false" stroked="true" strokeweight=".25pt" strokecolor="#050100">
                      <v:path arrowok="t"/>
                    </v:shape>
                  </v:group>
                  <v:group style="position:absolute;left:276;top:185;width:3;height:5" coordorigin="276,185" coordsize="3,5">
                    <v:shape style="position:absolute;left:276;top:185;width:3;height:5" coordorigin="276,185" coordsize="3,5" path="m278,190l276,185e" filled="false" stroked="true" strokeweight=".25pt" strokecolor="#050100">
                      <v:path arrowok="t"/>
                    </v:shape>
                  </v:group>
                  <v:group style="position:absolute;left:240;top:118;width:3;height:3" coordorigin="240,118" coordsize="3,3">
                    <v:shape style="position:absolute;left:240;top:118;width:3;height:3" coordorigin="240,118" coordsize="3,3" path="m242,120l240,118e" filled="false" stroked="true" strokeweight=".25pt" strokecolor="#050100">
                      <v:path arrowok="t"/>
                    </v:shape>
                  </v:group>
                  <v:group style="position:absolute;left:278;top:190;width:3;height:3" coordorigin="278,190" coordsize="3,3">
                    <v:shape style="position:absolute;left:278;top:190;width:3;height:3" coordorigin="278,190" coordsize="3,3" path="m281,192l278,190e" filled="false" stroked="true" strokeweight=".25pt" strokecolor="#050100">
                      <v:path arrowok="t"/>
                    </v:shape>
                  </v:group>
                  <v:group style="position:absolute;left:226;top:91;width:3;height:3" coordorigin="226,91" coordsize="3,3">
                    <v:shape style="position:absolute;left:226;top:91;width:3;height:3" coordorigin="226,91" coordsize="3,3" path="m228,94l226,91e" filled="false" stroked="true" strokeweight=".25pt" strokecolor="#050100">
                      <v:path arrowok="t"/>
                    </v:shape>
                  </v:group>
                  <v:group style="position:absolute;left:276;top:182;width:3;height:5" coordorigin="276,182" coordsize="3,5">
                    <v:shape style="position:absolute;left:276;top:182;width:3;height:5" coordorigin="276,182" coordsize="3,5" path="m278,187l278,185,276,182e" filled="false" stroked="true" strokeweight=".25pt" strokecolor="#050100">
                      <v:path arrowok="t"/>
                    </v:shape>
                  </v:group>
                  <v:group style="position:absolute;left:300;top:226;width:3;height:5" coordorigin="300,226" coordsize="3,5">
                    <v:shape style="position:absolute;left:300;top:226;width:3;height:5" coordorigin="300,226" coordsize="3,5" path="m300,226l302,231e" filled="false" stroked="true" strokeweight=".25pt" strokecolor="#050100">
                      <v:path arrowok="t"/>
                    </v:shape>
                  </v:group>
                  <v:group style="position:absolute;left:278;top:185;width:3;height:3" coordorigin="278,185" coordsize="3,3">
                    <v:shape style="position:absolute;left:278;top:185;width:3;height:3" coordorigin="278,185" coordsize="3,3" path="m281,187l278,185,281,187xe" filled="false" stroked="true" strokeweight=".25pt" strokecolor="#050100">
                      <v:path arrowok="t"/>
                    </v:shape>
                  </v:group>
                  <v:group style="position:absolute;left:283;top:195;width:3;height:3" coordorigin="283,195" coordsize="3,3">
                    <v:shape style="position:absolute;left:283;top:195;width:3;height:3" coordorigin="283,195" coordsize="3,3" path="m286,197l283,195e" filled="false" stroked="true" strokeweight=".25pt" strokecolor="#050100">
                      <v:path arrowok="t"/>
                    </v:shape>
                  </v:group>
                  <v:group style="position:absolute;left:293;top:209;width:3;height:5" coordorigin="293,209" coordsize="3,5">
                    <v:shape style="position:absolute;left:293;top:209;width:3;height:5" coordorigin="293,209" coordsize="3,5" path="m295,214l293,209e" filled="false" stroked="true" strokeweight=".25pt" strokecolor="#050100">
                      <v:path arrowok="t"/>
                    </v:shape>
                  </v:group>
                  <v:group style="position:absolute;left:281;top:187;width:3;height:3" coordorigin="281,187" coordsize="3,3">
                    <v:shape style="position:absolute;left:281;top:187;width:3;height:3" coordorigin="281,187" coordsize="3,3" path="m283,190l281,187e" filled="false" stroked="true" strokeweight=".25pt" strokecolor="#050100">
                      <v:path arrowok="t"/>
                    </v:shape>
                  </v:group>
                  <v:group style="position:absolute;left:278;top:183;width:3;height:3" coordorigin="278,183" coordsize="3,3">
                    <v:shape style="position:absolute;left:278;top:183;width:3;height:3" coordorigin="278,183" coordsize="3,3" path="m281,185l278,183,281,185xe" filled="false" stroked="true" strokeweight=".25pt" strokecolor="#050100">
                      <v:path arrowok="t"/>
                    </v:shape>
                  </v:group>
                  <v:group style="position:absolute;left:250;top:127;width:3;height:5" coordorigin="250,127" coordsize="3,5">
                    <v:shape style="position:absolute;left:250;top:127;width:3;height:5" coordorigin="250,127" coordsize="3,5" path="m252,132l250,127e" filled="false" stroked="true" strokeweight=".25pt" strokecolor="#050100">
                      <v:path arrowok="t"/>
                    </v:shape>
                  </v:group>
                  <v:group style="position:absolute;left:312;top:243;width:3;height:3" coordorigin="312,243" coordsize="3,3">
                    <v:shape style="position:absolute;left:312;top:243;width:3;height:3" coordorigin="312,243" coordsize="3,3" path="m314,245l312,243e" filled="false" stroked="true" strokeweight=".25pt" strokecolor="#050100">
                      <v:path arrowok="t"/>
                    </v:shape>
                  </v:group>
                  <v:group style="position:absolute;left:286;top:192;width:3;height:3" coordorigin="286,192" coordsize="3,3">
                    <v:shape style="position:absolute;left:286;top:192;width:3;height:3" coordorigin="286,192" coordsize="3,3" path="m288,195l286,192e" filled="false" stroked="true" strokeweight=".25pt" strokecolor="#050100">
                      <v:path arrowok="t"/>
                    </v:shape>
                  </v:group>
                  <v:group style="position:absolute;left:247;top:120;width:3;height:5" coordorigin="247,120" coordsize="3,5">
                    <v:shape style="position:absolute;left:247;top:120;width:3;height:5" coordorigin="247,120" coordsize="3,5" path="m250,125l247,120e" filled="false" stroked="true" strokeweight=".25pt" strokecolor="#050100">
                      <v:path arrowok="t"/>
                    </v:shape>
                  </v:group>
                  <v:group style="position:absolute;left:286;top:192;width:3;height:3" coordorigin="286,192" coordsize="3,3">
                    <v:shape style="position:absolute;left:286;top:192;width:3;height:3" coordorigin="286,192" coordsize="3,3" path="m288,195l286,192e" filled="false" stroked="true" strokeweight=".25pt" strokecolor="#050100">
                      <v:path arrowok="t"/>
                    </v:shape>
                  </v:group>
                  <v:group style="position:absolute;left:250;top:120;width:3;height:3" coordorigin="250,120" coordsize="3,3">
                    <v:shape style="position:absolute;left:250;top:120;width:3;height:3" coordorigin="250,120" coordsize="3,3" path="m252,123l250,120e" filled="false" stroked="true" strokeweight=".25pt" strokecolor="#050100">
                      <v:path arrowok="t"/>
                    </v:shape>
                  </v:group>
                  <v:group style="position:absolute;left:283;top:185;width:3;height:3" coordorigin="283,185" coordsize="3,3">
                    <v:shape style="position:absolute;left:283;top:185;width:3;height:3" coordorigin="283,185" coordsize="3,3" path="m286,187l283,185e" filled="false" stroked="true" strokeweight=".25pt" strokecolor="#050100">
                      <v:path arrowok="t"/>
                    </v:shape>
                  </v:group>
                  <v:group style="position:absolute;left:290;top:195;width:3;height:5" coordorigin="290,195" coordsize="3,5">
                    <v:shape style="position:absolute;left:290;top:195;width:3;height:5" coordorigin="290,195" coordsize="3,5" path="m293,199l290,195e" filled="false" stroked="true" strokeweight=".25pt" strokecolor="#050100">
                      <v:path arrowok="t"/>
                    </v:shape>
                  </v:group>
                  <v:group style="position:absolute;left:254;top:130;width:3;height:3" coordorigin="254,130" coordsize="3,3">
                    <v:shape style="position:absolute;left:254;top:130;width:3;height:3" coordorigin="254,130" coordsize="3,3" path="m257,132l254,130e" filled="false" stroked="true" strokeweight=".25pt" strokecolor="#050100">
                      <v:path arrowok="t"/>
                    </v:shape>
                  </v:group>
                  <v:group style="position:absolute;left:250;top:120;width:3;height:3" coordorigin="250,120" coordsize="3,3">
                    <v:shape style="position:absolute;left:250;top:120;width:3;height:3" coordorigin="250,120" coordsize="3,3" path="m252,123l250,120e" filled="false" stroked="true" strokeweight=".25pt" strokecolor="#050100">
                      <v:path arrowok="t"/>
                    </v:shape>
                  </v:group>
                  <v:group style="position:absolute;left:245;top:113;width:3;height:3" coordorigin="245,113" coordsize="3,3">
                    <v:shape style="position:absolute;left:245;top:113;width:3;height:3" coordorigin="245,113" coordsize="3,3" path="m247,115l245,113e" filled="false" stroked="true" strokeweight=".25pt" strokecolor="#050100">
                      <v:path arrowok="t"/>
                    </v:shape>
                  </v:group>
                  <v:group style="position:absolute;left:254;top:130;width:3;height:3" coordorigin="254,130" coordsize="3,3">
                    <v:shape style="position:absolute;left:254;top:130;width:3;height:3" coordorigin="254,130" coordsize="3,3" path="m257,132l254,130e" filled="false" stroked="true" strokeweight=".25pt" strokecolor="#050100">
                      <v:path arrowok="t"/>
                    </v:shape>
                  </v:group>
                  <v:group style="position:absolute;left:290;top:197;width:3;height:3" coordorigin="290,197" coordsize="3,3">
                    <v:shape style="position:absolute;left:290;top:197;width:3;height:3" coordorigin="290,197" coordsize="3,3" path="m293,199l290,197e" filled="false" stroked="true" strokeweight=".25pt" strokecolor="#050100">
                      <v:path arrowok="t"/>
                    </v:shape>
                  </v:group>
                  <v:group style="position:absolute;left:252;top:123;width:3;height:3" coordorigin="252,123" coordsize="3,3">
                    <v:shape style="position:absolute;left:252;top:123;width:3;height:3" coordorigin="252,123" coordsize="3,3" path="m254,125l252,123e" filled="false" stroked="true" strokeweight=".25pt" strokecolor="#050100">
                      <v:path arrowok="t"/>
                    </v:shape>
                  </v:group>
                  <v:group style="position:absolute;left:305;top:221;width:3;height:3" coordorigin="305,221" coordsize="3,3">
                    <v:shape style="position:absolute;left:305;top:221;width:3;height:3" coordorigin="305,221" coordsize="3,3" path="m305,221l307,223e" filled="false" stroked="true" strokeweight=".25pt" strokecolor="#050100">
                      <v:path arrowok="t"/>
                    </v:shape>
                  </v:group>
                  <v:group style="position:absolute;left:250;top:118;width:3;height:3" coordorigin="250,118" coordsize="3,3">
                    <v:shape style="position:absolute;left:250;top:118;width:3;height:3" coordorigin="250,118" coordsize="3,3" path="m252,120l250,118e" filled="false" stroked="true" strokeweight=".25pt" strokecolor="#050100">
                      <v:path arrowok="t"/>
                    </v:shape>
                  </v:group>
                  <v:group style="position:absolute;left:247;top:113;width:3;height:3" coordorigin="247,113" coordsize="3,3">
                    <v:shape style="position:absolute;left:247;top:113;width:3;height:3" coordorigin="247,113" coordsize="3,3" path="m250,115l247,113e" filled="false" stroked="true" strokeweight=".25pt" strokecolor="#050100">
                      <v:path arrowok="t"/>
                    </v:shape>
                  </v:group>
                  <v:group style="position:absolute;left:242;top:106;width:3;height:3" coordorigin="242,106" coordsize="3,3">
                    <v:shape style="position:absolute;left:242;top:106;width:3;height:3" coordorigin="242,106" coordsize="3,3" path="m242,106l245,108e" filled="false" stroked="true" strokeweight=".25pt" strokecolor="#050100">
                      <v:path arrowok="t"/>
                    </v:shape>
                  </v:group>
                  <v:group style="position:absolute;left:290;top:192;width:3;height:3" coordorigin="290,192" coordsize="3,3">
                    <v:shape style="position:absolute;left:290;top:192;width:3;height:3" coordorigin="290,192" coordsize="3,3" path="m293,195l290,192e" filled="false" stroked="true" strokeweight=".25pt" strokecolor="#050100">
                      <v:path arrowok="t"/>
                    </v:shape>
                  </v:group>
                  <v:group style="position:absolute;left:312;top:233;width:3;height:3" coordorigin="312,233" coordsize="3,3">
                    <v:shape style="position:absolute;left:312;top:233;width:3;height:3" coordorigin="312,233" coordsize="3,3" path="m314,235l312,233e" filled="false" stroked="true" strokeweight=".25pt" strokecolor="#050100">
                      <v:path arrowok="t"/>
                    </v:shape>
                  </v:group>
                  <v:group style="position:absolute;left:286;top:185;width:3;height:3" coordorigin="286,185" coordsize="3,3">
                    <v:shape style="position:absolute;left:286;top:185;width:3;height:3" coordorigin="286,185" coordsize="3,3" path="m288,187l286,185e" filled="false" stroked="true" strokeweight=".25pt" strokecolor="#050100">
                      <v:path arrowok="t"/>
                    </v:shape>
                  </v:group>
                  <v:group style="position:absolute;left:254;top:125;width:3;height:3" coordorigin="254,125" coordsize="3,3">
                    <v:shape style="position:absolute;left:254;top:125;width:3;height:3" coordorigin="254,125" coordsize="3,3" path="m257,127l254,125e" filled="false" stroked="true" strokeweight=".25pt" strokecolor="#050100">
                      <v:path arrowok="t"/>
                    </v:shape>
                  </v:group>
                  <v:group style="position:absolute;left:288;top:187;width:3;height:3" coordorigin="288,187" coordsize="3,3">
                    <v:shape style="position:absolute;left:288;top:187;width:3;height:3" coordorigin="288,187" coordsize="3,3" path="m290,190l288,187e" filled="false" stroked="true" strokeweight=".25pt" strokecolor="#050100">
                      <v:path arrowok="t"/>
                    </v:shape>
                  </v:group>
                  <v:group style="position:absolute;left:293;top:197;width:3;height:3" coordorigin="293,197" coordsize="3,3">
                    <v:shape style="position:absolute;left:293;top:197;width:3;height:3" coordorigin="293,197" coordsize="3,3" path="m295,199l293,197e" filled="false" stroked="true" strokeweight=".25pt" strokecolor="#050100">
                      <v:path arrowok="t"/>
                    </v:shape>
                  </v:group>
                  <v:group style="position:absolute;left:257;top:130;width:3;height:3" coordorigin="257,130" coordsize="3,3">
                    <v:shape style="position:absolute;left:257;top:130;width:3;height:3" coordorigin="257,130" coordsize="3,3" path="m259,132l257,130e" filled="false" stroked="true" strokeweight=".25pt" strokecolor="#050100">
                      <v:path arrowok="t"/>
                    </v:shape>
                  </v:group>
                  <v:group style="position:absolute;left:290;top:190;width:3;height:5" coordorigin="290,190" coordsize="3,5">
                    <v:shape style="position:absolute;left:290;top:190;width:3;height:5" coordorigin="290,190" coordsize="3,5" path="m293,195l290,190e" filled="false" stroked="true" strokeweight=".25pt" strokecolor="#050100">
                      <v:path arrowok="t"/>
                    </v:shape>
                  </v:group>
                  <v:group style="position:absolute;left:312;top:231;width:3;height:3" coordorigin="312,231" coordsize="3,3">
                    <v:shape style="position:absolute;left:312;top:231;width:3;height:3" coordorigin="312,231" coordsize="3,3" path="m314,233l312,231e" filled="false" stroked="true" strokeweight=".25pt" strokecolor="#050100">
                      <v:path arrowok="t"/>
                    </v:shape>
                  </v:group>
                  <v:group style="position:absolute;left:288;top:187;width:3;height:3" coordorigin="288,187" coordsize="3,3">
                    <v:shape style="position:absolute;left:288;top:187;width:3;height:3" coordorigin="288,187" coordsize="3,3" path="m290,190l288,187e" filled="false" stroked="true" strokeweight=".25pt" strokecolor="#050100">
                      <v:path arrowok="t"/>
                    </v:shape>
                  </v:group>
                  <v:group style="position:absolute;left:254;top:125;width:3;height:3" coordorigin="254,125" coordsize="3,3">
                    <v:shape style="position:absolute;left:254;top:125;width:3;height:3" coordorigin="254,125" coordsize="3,3" path="m257,127l254,125e" filled="false" stroked="true" strokeweight=".25pt" strokecolor="#050100">
                      <v:path arrowok="t"/>
                    </v:shape>
                  </v:group>
                  <v:group style="position:absolute;left:300;top:206;width:3;height:3" coordorigin="300,206" coordsize="3,3">
                    <v:shape style="position:absolute;left:300;top:206;width:3;height:3" coordorigin="300,206" coordsize="3,3" path="m303,209l300,206e" filled="false" stroked="true" strokeweight=".25pt" strokecolor="#050100">
                      <v:path arrowok="t"/>
                    </v:shape>
                  </v:group>
                  <v:group style="position:absolute;left:259;top:127;width:3;height:5" coordorigin="259,127" coordsize="3,5">
                    <v:shape style="position:absolute;left:259;top:127;width:3;height:5" coordorigin="259,127" coordsize="3,5" path="m262,132l259,127e" filled="false" stroked="true" strokeweight=".25pt" strokecolor="#050100">
                      <v:path arrowok="t"/>
                    </v:shape>
                  </v:group>
                  <v:group style="position:absolute;left:298;top:199;width:3;height:5" coordorigin="298,199" coordsize="3,5">
                    <v:shape style="position:absolute;left:298;top:199;width:3;height:5" coordorigin="298,199" coordsize="3,5" path="m300,204l298,199e" filled="false" stroked="true" strokeweight=".25pt" strokecolor="#050100">
                      <v:path arrowok="t"/>
                    </v:shape>
                  </v:group>
                  <v:group style="position:absolute;left:295;top:194;width:3;height:3" coordorigin="295,194" coordsize="3,3">
                    <v:shape style="position:absolute;left:295;top:194;width:3;height:3" coordorigin="295,194" coordsize="3,3" path="m298,197l295,194e" filled="false" stroked="true" strokeweight=".25pt" strokecolor="#050100">
                      <v:path arrowok="t"/>
                    </v:shape>
                  </v:group>
                  <v:group style="position:absolute;left:259;top:127;width:5;height:5" coordorigin="259,127" coordsize="5,5">
                    <v:shape style="position:absolute;left:259;top:127;width:5;height:5" coordorigin="259,127" coordsize="5,5" path="m259,127l262,130,264,132e" filled="false" stroked="true" strokeweight=".25pt" strokecolor="#050100">
                      <v:path arrowok="t"/>
                    </v:shape>
                  </v:group>
                  <v:group style="position:absolute;left:257;top:122;width:3;height:3" coordorigin="257,122" coordsize="3,3">
                    <v:shape style="position:absolute;left:257;top:122;width:3;height:3" coordorigin="257,122" coordsize="3,3" path="m259,125l257,122e" filled="false" stroked="true" strokeweight=".25pt" strokecolor="#050100">
                      <v:path arrowok="t"/>
                    </v:shape>
                  </v:group>
                  <v:group style="position:absolute;left:293;top:187;width:3;height:3" coordorigin="293,187" coordsize="3,3">
                    <v:shape style="position:absolute;left:293;top:187;width:3;height:3" coordorigin="293,187" coordsize="3,3" path="m293,187l295,190e" filled="false" stroked="true" strokeweight=".25pt" strokecolor="#050100">
                      <v:path arrowok="t"/>
                    </v:shape>
                  </v:group>
                  <v:group style="position:absolute;left:262;top:130;width:3;height:5" coordorigin="262,130" coordsize="3,5">
                    <v:shape style="position:absolute;left:262;top:130;width:3;height:5" coordorigin="262,130" coordsize="3,5" path="m264,134l262,130e" filled="false" stroked="true" strokeweight=".25pt" strokecolor="#050100">
                      <v:path arrowok="t"/>
                    </v:shape>
                  </v:group>
                  <v:group style="position:absolute;left:235;top:82;width:3;height:3" coordorigin="235,82" coordsize="3,3">
                    <v:shape style="position:absolute;left:235;top:82;width:3;height:3" coordorigin="235,82" coordsize="3,3" path="m238,84l235,82e" filled="false" stroked="true" strokeweight=".25pt" strokecolor="#050100">
                      <v:path arrowok="t"/>
                    </v:shape>
                  </v:group>
                  <v:group style="position:absolute;left:271;top:146;width:3;height:3" coordorigin="271,146" coordsize="3,3">
                    <v:shape style="position:absolute;left:271;top:146;width:3;height:3" coordorigin="271,146" coordsize="3,3" path="m271,146l274,149e" filled="false" stroked="true" strokeweight=".25pt" strokecolor="#050100">
                      <v:path arrowok="t"/>
                    </v:shape>
                  </v:group>
                  <v:group style="position:absolute;left:298;top:194;width:3;height:3" coordorigin="298,194" coordsize="3,3">
                    <v:shape style="position:absolute;left:298;top:194;width:3;height:3" coordorigin="298,194" coordsize="3,3" path="m300,197l298,194e" filled="false" stroked="true" strokeweight=".25pt" strokecolor="#050100">
                      <v:path arrowok="t"/>
                    </v:shape>
                  </v:group>
                  <v:group style="position:absolute;left:262;top:127;width:3;height:3" coordorigin="262,127" coordsize="3,3">
                    <v:shape style="position:absolute;left:262;top:127;width:3;height:3" coordorigin="262,127" coordsize="3,3" path="m264,130l262,127e" filled="false" stroked="true" strokeweight=".25pt" strokecolor="#050100">
                      <v:path arrowok="t"/>
                    </v:shape>
                  </v:group>
                  <v:group style="position:absolute;left:250;top:106;width:3;height:3" coordorigin="250,106" coordsize="3,3">
                    <v:shape style="position:absolute;left:250;top:106;width:3;height:3" coordorigin="250,106" coordsize="3,3" path="m250,106l252,108e" filled="false" stroked="true" strokeweight=".25pt" strokecolor="#050100">
                      <v:path arrowok="t"/>
                    </v:shape>
                  </v:group>
                  <v:group style="position:absolute;left:264;top:130;width:3;height:5" coordorigin="264,130" coordsize="3,5">
                    <v:shape style="position:absolute;left:264;top:130;width:3;height:5" coordorigin="264,130" coordsize="3,5" path="m266,134l264,130e" filled="false" stroked="true" strokeweight=".25pt" strokecolor="#050100">
                      <v:path arrowok="t"/>
                    </v:shape>
                  </v:group>
                  <v:group style="position:absolute;left:310;top:214;width:3;height:5" coordorigin="310,214" coordsize="3,5">
                    <v:shape style="position:absolute;left:310;top:214;width:3;height:5" coordorigin="310,214" coordsize="3,5" path="m310,214l312,218e" filled="false" stroked="true" strokeweight=".25pt" strokecolor="#050100">
                      <v:path arrowok="t"/>
                    </v:shape>
                  </v:group>
                  <v:group style="position:absolute;left:262;top:127;width:3;height:3" coordorigin="262,127" coordsize="3,3">
                    <v:shape style="position:absolute;left:262;top:127;width:3;height:3" coordorigin="262,127" coordsize="3,3" path="m264,130l262,127e" filled="false" stroked="true" strokeweight=".25pt" strokecolor="#050100">
                      <v:path arrowok="t"/>
                    </v:shape>
                  </v:group>
                  <v:group style="position:absolute;left:298;top:192;width:3;height:3" coordorigin="298,192" coordsize="3,3">
                    <v:shape style="position:absolute;left:298;top:192;width:3;height:3" coordorigin="298,192" coordsize="3,3" path="m300,194l298,192e" filled="false" stroked="true" strokeweight=".25pt" strokecolor="#050100">
                      <v:path arrowok="t"/>
                    </v:shape>
                  </v:group>
                  <v:group style="position:absolute;left:264;top:130;width:3;height:5" coordorigin="264,130" coordsize="3,5">
                    <v:shape style="position:absolute;left:264;top:130;width:3;height:5" coordorigin="264,130" coordsize="3,5" path="m266,134l264,130e" filled="false" stroked="true" strokeweight=".25pt" strokecolor="#050100">
                      <v:path arrowok="t"/>
                    </v:shape>
                  </v:group>
                  <v:group style="position:absolute;left:295;top:187;width:3;height:3" coordorigin="295,187" coordsize="3,3">
                    <v:shape style="position:absolute;left:295;top:187;width:3;height:3" coordorigin="295,187" coordsize="3,3" path="m298,190l295,187e" filled="false" stroked="true" strokeweight=".25pt" strokecolor="#050100">
                      <v:path arrowok="t"/>
                    </v:shape>
                  </v:group>
                  <v:group style="position:absolute;left:317;top:226;width:3;height:3" coordorigin="317,226" coordsize="3,3">
                    <v:shape style="position:absolute;left:317;top:226;width:3;height:3" coordorigin="317,226" coordsize="3,3" path="m319,228l317,226e" filled="false" stroked="true" strokeweight=".25pt" strokecolor="#050100">
                      <v:path arrowok="t"/>
                    </v:shape>
                  </v:group>
                  <v:group style="position:absolute;left:259;top:120;width:3;height:3" coordorigin="259,120" coordsize="3,3">
                    <v:shape style="position:absolute;left:259;top:120;width:3;height:3" coordorigin="259,120" coordsize="3,3" path="m262,122l259,120e" filled="false" stroked="true" strokeweight=".25pt" strokecolor="#050100">
                      <v:path arrowok="t"/>
                    </v:shape>
                  </v:group>
                  <v:group style="position:absolute;left:257;top:113;width:3;height:3" coordorigin="257,113" coordsize="3,3">
                    <v:shape style="position:absolute;left:257;top:113;width:3;height:3" coordorigin="257,113" coordsize="3,3" path="m259,115l257,113e" filled="false" stroked="true" strokeweight=".25pt" strokecolor="#050100">
                      <v:path arrowok="t"/>
                    </v:shape>
                  </v:group>
                  <v:group style="position:absolute;left:264;top:125;width:3;height:3" coordorigin="264,125" coordsize="3,3">
                    <v:shape style="position:absolute;left:264;top:125;width:3;height:3" coordorigin="264,125" coordsize="3,3" path="m264,125l266,127e" filled="false" stroked="true" strokeweight=".25pt" strokecolor="#050100">
                      <v:path arrowok="t"/>
                    </v:shape>
                  </v:group>
                  <v:group style="position:absolute;left:266;top:130;width:3;height:3" coordorigin="266,130" coordsize="3,3">
                    <v:shape style="position:absolute;left:266;top:130;width:3;height:3" coordorigin="266,130" coordsize="3,3" path="m269,132l266,130e" filled="false" stroked="true" strokeweight=".25pt" strokecolor="#050100">
                      <v:path arrowok="t"/>
                    </v:shape>
                  </v:group>
                  <v:group style="position:absolute;left:262;top:120;width:3;height:3" coordorigin="262,120" coordsize="3,3">
                    <v:shape style="position:absolute;left:262;top:120;width:3;height:3" coordorigin="262,120" coordsize="3,3" path="m264,122l262,120e" filled="false" stroked="true" strokeweight=".25pt" strokecolor="#050100">
                      <v:path arrowok="t"/>
                    </v:shape>
                  </v:group>
                  <v:group style="position:absolute;left:266;top:130;width:3;height:3" coordorigin="266,130" coordsize="3,3">
                    <v:shape style="position:absolute;left:266;top:130;width:3;height:3" coordorigin="266,130" coordsize="3,3" path="m269,132l266,130e" filled="false" stroked="true" strokeweight=".25pt" strokecolor="#050100">
                      <v:path arrowok="t"/>
                    </v:shape>
                  </v:group>
                  <v:group style="position:absolute;left:300;top:190;width:3;height:3" coordorigin="300,190" coordsize="3,3">
                    <v:shape style="position:absolute;left:300;top:190;width:3;height:3" coordorigin="300,190" coordsize="3,3" path="m302,192l300,190e" filled="false" stroked="true" strokeweight=".25pt" strokecolor="#050100">
                      <v:path arrowok="t"/>
                    </v:shape>
                  </v:group>
                  <v:group style="position:absolute;left:264;top:125;width:3;height:3" coordorigin="264,125" coordsize="3,3">
                    <v:shape style="position:absolute;left:264;top:125;width:3;height:3" coordorigin="264,125" coordsize="3,3" path="m266,127l264,125e" filled="false" stroked="true" strokeweight=".25pt" strokecolor="#050100">
                      <v:path arrowok="t"/>
                    </v:shape>
                  </v:group>
                  <v:group style="position:absolute;left:300;top:187;width:3;height:5" coordorigin="300,187" coordsize="3,5">
                    <v:shape style="position:absolute;left:300;top:187;width:3;height:5" coordorigin="300,187" coordsize="3,5" path="m302,192l300,187e" filled="false" stroked="true" strokeweight=".25pt" strokecolor="#050100">
                      <v:path arrowok="t"/>
                    </v:shape>
                  </v:group>
                  <v:group style="position:absolute;left:300;top:187;width:3;height:3" coordorigin="300,187" coordsize="3,3">
                    <v:shape style="position:absolute;left:300;top:187;width:3;height:3" coordorigin="300,187" coordsize="3,3" path="m302,190l300,187e" filled="false" stroked="true" strokeweight=".25pt" strokecolor="#050100">
                      <v:path arrowok="t"/>
                    </v:shape>
                  </v:group>
                  <v:group style="position:absolute;left:278;top:146;width:3;height:3" coordorigin="278,146" coordsize="3,3">
                    <v:shape style="position:absolute;left:278;top:146;width:3;height:3" coordorigin="278,146" coordsize="3,3" path="m281,149l278,146e" filled="false" stroked="true" strokeweight=".25pt" strokecolor="#050100">
                      <v:path arrowok="t"/>
                    </v:shape>
                  </v:group>
                  <v:group style="position:absolute;left:300;top:187;width:3;height:3" coordorigin="300,187" coordsize="3,3">
                    <v:shape style="position:absolute;left:300;top:187;width:3;height:3" coordorigin="300,187" coordsize="3,3" path="m302,190l300,187e" filled="false" stroked="true" strokeweight=".25pt" strokecolor="#050100">
                      <v:path arrowok="t"/>
                    </v:shape>
                  </v:group>
                  <v:group style="position:absolute;left:302;top:190;width:3;height:5" coordorigin="302,190" coordsize="3,5">
                    <v:shape style="position:absolute;left:302;top:190;width:3;height:5" coordorigin="302,190" coordsize="3,5" path="m305,194l302,190e" filled="false" stroked="true" strokeweight=".25pt" strokecolor="#050100">
                      <v:path arrowok="t"/>
                    </v:shape>
                  </v:group>
                  <v:group style="position:absolute;left:276;top:142;width:3;height:3" coordorigin="276,142" coordsize="3,3">
                    <v:shape style="position:absolute;left:276;top:142;width:3;height:3" coordorigin="276,142" coordsize="3,3" path="m278,144l276,142e" filled="false" stroked="true" strokeweight=".25pt" strokecolor="#050100">
                      <v:path arrowok="t"/>
                    </v:shape>
                  </v:group>
                  <v:group style="position:absolute;left:269;top:127;width:3;height:3" coordorigin="269,127" coordsize="3,3">
                    <v:shape style="position:absolute;left:269;top:127;width:3;height:3" coordorigin="269,127" coordsize="3,3" path="m271,130l269,127e" filled="false" stroked="true" strokeweight=".25pt" strokecolor="#050100">
                      <v:path arrowok="t"/>
                    </v:shape>
                  </v:group>
                  <v:group style="position:absolute;left:305;top:197;width:3;height:3" coordorigin="305,197" coordsize="3,3">
                    <v:shape style="position:absolute;left:305;top:197;width:3;height:3" coordorigin="305,197" coordsize="3,3" path="m307,199l305,197e" filled="false" stroked="true" strokeweight=".25pt" strokecolor="#050100">
                      <v:path arrowok="t"/>
                    </v:shape>
                  </v:group>
                  <v:group style="position:absolute;left:281;top:149;width:3;height:3" coordorigin="281,149" coordsize="3,3">
                    <v:shape style="position:absolute;left:281;top:149;width:3;height:3" coordorigin="281,149" coordsize="3,3" path="m283,151l281,149e" filled="false" stroked="true" strokeweight=".25pt" strokecolor="#050100">
                      <v:path arrowok="t"/>
                    </v:shape>
                  </v:group>
                  <v:group style="position:absolute;left:276;top:139;width:3;height:5" coordorigin="276,139" coordsize="3,5">
                    <v:shape style="position:absolute;left:276;top:139;width:3;height:5" coordorigin="276,139" coordsize="3,5" path="m278,144l276,139e" filled="false" stroked="true" strokeweight=".25pt" strokecolor="#050100">
                      <v:path arrowok="t"/>
                    </v:shape>
                  </v:group>
                  <v:group style="position:absolute;left:269;top:125;width:3;height:5" coordorigin="269,125" coordsize="3,5">
                    <v:shape style="position:absolute;left:269;top:125;width:3;height:5" coordorigin="269,125" coordsize="3,5" path="m271,130l269,125e" filled="false" stroked="true" strokeweight=".25pt" strokecolor="#050100">
                      <v:path arrowok="t"/>
                    </v:shape>
                  </v:group>
                  <v:group style="position:absolute;left:281;top:149;width:3;height:3" coordorigin="281,149" coordsize="3,3">
                    <v:shape style="position:absolute;left:281;top:149;width:3;height:3" coordorigin="281,149" coordsize="3,3" path="m283,151l281,149e" filled="false" stroked="true" strokeweight=".25pt" strokecolor="#050100">
                      <v:path arrowok="t"/>
                    </v:shape>
                  </v:group>
                  <v:group style="position:absolute;left:312;top:210;width:5;height:2" coordorigin="312,210" coordsize="5,2">
                    <v:shape style="position:absolute;left:312;top:210;width:5;height:2" coordorigin="312,210" coordsize="5,0" path="m312,210l317,210e" filled="false" stroked="true" strokeweight=".12pt" strokecolor="#050100">
                      <v:path arrowok="t"/>
                    </v:shape>
                  </v:group>
                  <v:group style="position:absolute;left:269;top:125;width:3;height:3" coordorigin="269,125" coordsize="3,3">
                    <v:shape style="position:absolute;left:269;top:125;width:3;height:3" coordorigin="269,125" coordsize="3,3" path="m271,127l269,125e" filled="false" stroked="true" strokeweight=".25pt" strokecolor="#050100">
                      <v:path arrowok="t"/>
                    </v:shape>
                  </v:group>
                  <v:group style="position:absolute;left:281;top:149;width:3;height:3" coordorigin="281,149" coordsize="3,3">
                    <v:shape style="position:absolute;left:281;top:149;width:3;height:3" coordorigin="281,149" coordsize="3,3" path="m283,151l281,149e" filled="false" stroked="true" strokeweight=".25pt" strokecolor="#050100">
                      <v:path arrowok="t"/>
                    </v:shape>
                  </v:group>
                  <v:group style="position:absolute;left:269;top:125;width:3;height:3" coordorigin="269,125" coordsize="3,3">
                    <v:shape style="position:absolute;left:269;top:125;width:3;height:3" coordorigin="269,125" coordsize="3,3" path="m271,127l269,125e" filled="false" stroked="true" strokeweight=".25pt" strokecolor="#050100">
                      <v:path arrowok="t"/>
                    </v:shape>
                  </v:group>
                  <v:group style="position:absolute;left:269;top:125;width:3;height:3" coordorigin="269,125" coordsize="3,3">
                    <v:shape style="position:absolute;left:269;top:125;width:3;height:3" coordorigin="269,125" coordsize="3,3" path="m271,127l269,125e" filled="false" stroked="true" strokeweight=".25pt" strokecolor="#050100">
                      <v:path arrowok="t"/>
                    </v:shape>
                  </v:group>
                  <v:group style="position:absolute;left:281;top:144;width:3;height:5" coordorigin="281,144" coordsize="3,5">
                    <v:shape style="position:absolute;left:281;top:144;width:3;height:5" coordorigin="281,144" coordsize="3,5" path="m283,149l281,146,281,144e" filled="false" stroked="true" strokeweight=".25pt" strokecolor="#050100">
                      <v:path arrowok="t"/>
                    </v:shape>
                  </v:group>
                  <v:group style="position:absolute;left:283;top:149;width:3;height:3" coordorigin="283,149" coordsize="3,3">
                    <v:shape style="position:absolute;left:283;top:149;width:3;height:3" coordorigin="283,149" coordsize="3,3" path="m286,151l283,149e" filled="false" stroked="true" strokeweight=".25pt" strokecolor="#050100">
                      <v:path arrowok="t"/>
                    </v:shape>
                  </v:group>
                  <v:group style="position:absolute;left:281;top:144;width:3;height:3" coordorigin="281,144" coordsize="3,3">
                    <v:shape style="position:absolute;left:281;top:144;width:3;height:3" coordorigin="281,144" coordsize="3,3" path="m283,146l281,144e" filled="false" stroked="true" strokeweight=".25pt" strokecolor="#050100">
                      <v:path arrowok="t"/>
                    </v:shape>
                  </v:group>
                  <v:group style="position:absolute;left:278;top:139;width:3;height:5" coordorigin="278,139" coordsize="3,5">
                    <v:shape style="position:absolute;left:278;top:139;width:3;height:5" coordorigin="278,139" coordsize="3,5" path="m278,139l281,142,281,144e" filled="false" stroked="true" strokeweight=".25pt" strokecolor="#050100">
                      <v:path arrowok="t"/>
                    </v:shape>
                  </v:group>
                  <v:group style="position:absolute;left:283;top:144;width:3;height:8" coordorigin="283,144" coordsize="3,8">
                    <v:shape style="position:absolute;left:283;top:144;width:3;height:8" coordorigin="283,144" coordsize="3,8" path="m286,151l283,149,283,144e" filled="false" stroked="true" strokeweight=".25pt" strokecolor="#050100">
                      <v:path arrowok="t"/>
                    </v:shape>
                  </v:group>
                  <v:group style="position:absolute;left:322;top:219;width:3;height:3" coordorigin="322,219" coordsize="3,3">
                    <v:shape style="position:absolute;left:322;top:219;width:3;height:3" coordorigin="322,219" coordsize="3,3" path="m324,221l322,219e" filled="false" stroked="true" strokeweight=".25pt" strokecolor="#050100">
                      <v:path arrowok="t"/>
                    </v:shape>
                  </v:group>
                  <v:group style="position:absolute;left:252;top:89;width:3;height:3" coordorigin="252,89" coordsize="3,3">
                    <v:shape style="position:absolute;left:252;top:89;width:3;height:3" coordorigin="252,89" coordsize="3,3" path="m254,91l252,89e" filled="false" stroked="true" strokeweight=".25pt" strokecolor="#050100">
                      <v:path arrowok="t"/>
                    </v:shape>
                  </v:group>
                  <v:group style="position:absolute;left:262;top:106;width:3;height:3" coordorigin="262,106" coordsize="3,3">
                    <v:shape style="position:absolute;left:262;top:106;width:3;height:3" coordorigin="262,106" coordsize="3,3" path="m262,106l264,108e" filled="false" stroked="true" strokeweight=".25pt" strokecolor="#050100">
                      <v:path arrowok="t"/>
                    </v:shape>
                  </v:group>
                  <v:group style="position:absolute;left:283;top:144;width:3;height:3" coordorigin="283,144" coordsize="3,3">
                    <v:shape style="position:absolute;left:283;top:144;width:3;height:3" coordorigin="283,144" coordsize="3,3" path="m283,144l286,147e" filled="false" stroked="true" strokeweight=".25pt" strokecolor="#050100">
                      <v:path arrowok="t"/>
                    </v:shape>
                  </v:group>
                  <v:group style="position:absolute;left:271;top:123;width:3;height:3" coordorigin="271,123" coordsize="3,3">
                    <v:shape style="position:absolute;left:271;top:123;width:3;height:3" coordorigin="271,123" coordsize="3,3" path="m274,125l271,123e" filled="false" stroked="true" strokeweight=".25pt" strokecolor="#050100">
                      <v:path arrowok="t"/>
                    </v:shape>
                  </v:group>
                  <v:group style="position:absolute;left:286;top:149;width:3;height:3" coordorigin="286,149" coordsize="3,3">
                    <v:shape style="position:absolute;left:286;top:149;width:3;height:3" coordorigin="286,149" coordsize="3,3" path="m288,151l286,149e" filled="false" stroked="true" strokeweight=".25pt" strokecolor="#050100">
                      <v:path arrowok="t"/>
                    </v:shape>
                  </v:group>
                  <v:group style="position:absolute;left:283;top:144;width:3;height:3" coordorigin="283,144" coordsize="3,3">
                    <v:shape style="position:absolute;left:283;top:144;width:3;height:3" coordorigin="283,144" coordsize="3,3" path="m286,147l283,144e" filled="false" stroked="true" strokeweight=".25pt" strokecolor="#050100">
                      <v:path arrowok="t"/>
                    </v:shape>
                  </v:group>
                  <v:group style="position:absolute;left:314;top:205;width:5;height:2" coordorigin="314,205" coordsize="5,2">
                    <v:shape style="position:absolute;left:314;top:205;width:5;height:2" coordorigin="314,205" coordsize="5,0" path="m314,205l319,205e" filled="false" stroked="true" strokeweight=".12pt" strokecolor="#050100">
                      <v:path arrowok="t"/>
                    </v:shape>
                  </v:group>
                  <v:group style="position:absolute;left:269;top:115;width:3;height:3" coordorigin="269,115" coordsize="3,3">
                    <v:shape style="position:absolute;left:269;top:115;width:3;height:3" coordorigin="269,115" coordsize="3,3" path="m271,118l269,115e" filled="false" stroked="true" strokeweight=".25pt" strokecolor="#050100">
                      <v:path arrowok="t"/>
                    </v:shape>
                  </v:group>
                  <v:group style="position:absolute;left:286;top:144;width:3;height:8" coordorigin="286,144" coordsize="3,8">
                    <v:shape style="position:absolute;left:286;top:144;width:3;height:8" coordorigin="286,144" coordsize="3,8" path="m286,144l286,147,288,151e" filled="false" stroked="true" strokeweight=".25pt" strokecolor="#050100">
                      <v:path arrowok="t"/>
                    </v:shape>
                  </v:group>
                  <v:group style="position:absolute;left:305;top:180;width:3;height:5" coordorigin="305,180" coordsize="3,5">
                    <v:shape style="position:absolute;left:305;top:180;width:3;height:5" coordorigin="305,180" coordsize="3,5" path="m307,185l305,180e" filled="false" stroked="true" strokeweight=".25pt" strokecolor="#050100">
                      <v:path arrowok="t"/>
                    </v:shape>
                  </v:group>
                  <v:group style="position:absolute;left:283;top:142;width:3;height:3" coordorigin="283,142" coordsize="3,3">
                    <v:shape style="position:absolute;left:283;top:142;width:3;height:3" coordorigin="283,142" coordsize="3,3" path="m286,144l283,142e" filled="false" stroked="true" strokeweight=".25pt" strokecolor="#050100">
                      <v:path arrowok="t"/>
                    </v:shape>
                  </v:group>
                  <v:group style="position:absolute;left:288;top:146;width:3;height:5" coordorigin="288,146" coordsize="3,5">
                    <v:shape style="position:absolute;left:288;top:146;width:3;height:5" coordorigin="288,146" coordsize="3,5" path="m290,151l288,149,288,146e" filled="false" stroked="true" strokeweight=".25pt" strokecolor="#050100">
                      <v:path arrowok="t"/>
                    </v:shape>
                  </v:group>
                  <v:group style="position:absolute;left:288;top:144;width:3;height:10" coordorigin="288,144" coordsize="3,10">
                    <v:shape style="position:absolute;left:288;top:144;width:3;height:10" coordorigin="288,144" coordsize="3,10" path="m290,154l288,149,288,144e" filled="false" stroked="true" strokeweight=".25pt" strokecolor="#050100">
                      <v:path arrowok="t"/>
                    </v:shape>
                  </v:group>
                  <v:group style="position:absolute;left:290;top:151;width:3;height:3" coordorigin="290,151" coordsize="3,3">
                    <v:shape style="position:absolute;left:290;top:151;width:3;height:3" coordorigin="290,151" coordsize="3,3" path="m293,154l290,151e" filled="false" stroked="true" strokeweight=".25pt" strokecolor="#050100">
                      <v:path arrowok="t"/>
                    </v:shape>
                  </v:group>
                  <v:group style="position:absolute;left:310;top:185;width:3;height:3" coordorigin="310,185" coordsize="3,3">
                    <v:shape style="position:absolute;left:310;top:185;width:3;height:3" coordorigin="310,185" coordsize="3,3" path="m312,187l310,185e" filled="false" stroked="true" strokeweight=".25pt" strokecolor="#050100">
                      <v:path arrowok="t"/>
                    </v:shape>
                  </v:group>
                  <v:group style="position:absolute;left:290;top:151;width:3;height:3" coordorigin="290,151" coordsize="3,3">
                    <v:shape style="position:absolute;left:290;top:151;width:3;height:3" coordorigin="290,151" coordsize="3,3" path="m293,154l290,151e" filled="false" stroked="true" strokeweight=".25pt" strokecolor="#050100">
                      <v:path arrowok="t"/>
                    </v:shape>
                  </v:group>
                  <v:group style="position:absolute;left:269;top:106;width:3;height:5" coordorigin="269,106" coordsize="3,5">
                    <v:shape style="position:absolute;left:269;top:106;width:3;height:5" coordorigin="269,106" coordsize="3,5" path="m269,106l271,111e" filled="false" stroked="true" strokeweight=".25pt" strokecolor="#050100">
                      <v:path arrowok="t"/>
                    </v:shape>
                  </v:group>
                  <v:group style="position:absolute;left:278;top:125;width:3;height:5" coordorigin="278,125" coordsize="3,5">
                    <v:shape style="position:absolute;left:278;top:125;width:3;height:5" coordorigin="278,125" coordsize="3,5" path="m281,130l278,125e" filled="false" stroked="true" strokeweight=".25pt" strokecolor="#050100">
                      <v:path arrowok="t"/>
                    </v:shape>
                  </v:group>
                  <v:group style="position:absolute;left:290;top:147;width:3;height:3" coordorigin="290,147" coordsize="3,3">
                    <v:shape style="position:absolute;left:290;top:147;width:3;height:3" coordorigin="290,147" coordsize="3,3" path="m293,149l290,147e" filled="false" stroked="true" strokeweight=".25pt" strokecolor="#050100">
                      <v:path arrowok="t"/>
                    </v:shape>
                  </v:group>
                  <v:group style="position:absolute;left:288;top:142;width:3;height:3" coordorigin="288,142" coordsize="3,3">
                    <v:shape style="position:absolute;left:288;top:142;width:3;height:3" coordorigin="288,142" coordsize="3,3" path="m290,144l288,142e" filled="false" stroked="true" strokeweight=".25pt" strokecolor="#050100">
                      <v:path arrowok="t"/>
                    </v:shape>
                  </v:group>
                  <v:group style="position:absolute;left:293;top:149;width:3;height:5" coordorigin="293,149" coordsize="3,5">
                    <v:shape style="position:absolute;left:293;top:149;width:3;height:5" coordorigin="293,149" coordsize="3,5" path="m295,154l293,149e" filled="false" stroked="true" strokeweight=".25pt" strokecolor="#050100">
                      <v:path arrowok="t"/>
                    </v:shape>
                  </v:group>
                  <v:group style="position:absolute;left:290;top:142;width:3;height:5" coordorigin="290,142" coordsize="3,5">
                    <v:shape style="position:absolute;left:290;top:142;width:3;height:5" coordorigin="290,142" coordsize="3,5" path="m293,147l290,144,290,142e" filled="false" stroked="true" strokeweight=".25pt" strokecolor="#050100">
                      <v:path arrowok="t"/>
                    </v:shape>
                  </v:group>
                  <v:group style="position:absolute;left:326;top:211;width:3;height:3" coordorigin="326,211" coordsize="3,3">
                    <v:shape style="position:absolute;left:326;top:211;width:3;height:3" coordorigin="326,211" coordsize="3,3" path="m329,214l326,211e" filled="false" stroked="true" strokeweight=".25pt" strokecolor="#050100">
                      <v:path arrowok="t"/>
                    </v:shape>
                  </v:group>
                  <v:group style="position:absolute;left:293;top:149;width:3;height:3" coordorigin="293,149" coordsize="3,3">
                    <v:shape style="position:absolute;left:293;top:149;width:3;height:3" coordorigin="293,149" coordsize="3,3" path="m295,151l293,149e" filled="false" stroked="true" strokeweight=".25pt" strokecolor="#050100">
                      <v:path arrowok="t"/>
                    </v:shape>
                  </v:group>
                  <v:group style="position:absolute;left:305;top:171;width:3;height:5" coordorigin="305,171" coordsize="3,5">
                    <v:shape style="position:absolute;left:305;top:171;width:3;height:5" coordorigin="305,171" coordsize="3,5" path="m307,175l305,171e" filled="false" stroked="true" strokeweight=".25pt" strokecolor="#050100">
                      <v:path arrowok="t"/>
                    </v:shape>
                  </v:group>
                  <v:group style="position:absolute;left:278;top:120;width:3;height:3" coordorigin="278,120" coordsize="3,3">
                    <v:shape style="position:absolute;left:278;top:120;width:3;height:3" coordorigin="278,120" coordsize="3,3" path="m281,123l278,120e" filled="false" stroked="true" strokeweight=".25pt" strokecolor="#050100">
                      <v:path arrowok="t"/>
                    </v:shape>
                  </v:group>
                  <v:group style="position:absolute;left:319;top:195;width:3;height:5" coordorigin="319,195" coordsize="3,5">
                    <v:shape style="position:absolute;left:319;top:195;width:3;height:5" coordorigin="319,195" coordsize="3,5" path="m319,195l322,199e" filled="false" stroked="true" strokeweight=".25pt" strokecolor="#050100">
                      <v:path arrowok="t"/>
                    </v:shape>
                  </v:group>
                  <v:group style="position:absolute;left:326;top:209;width:3;height:5" coordorigin="326,209" coordsize="3,5">
                    <v:shape style="position:absolute;left:326;top:209;width:3;height:5" coordorigin="326,209" coordsize="3,5" path="m329,214l326,209e" filled="false" stroked="true" strokeweight=".25pt" strokecolor="#050100">
                      <v:path arrowok="t"/>
                    </v:shape>
                  </v:group>
                  <v:group style="position:absolute;left:278;top:120;width:3;height:3" coordorigin="278,120" coordsize="3,3">
                    <v:shape style="position:absolute;left:278;top:120;width:3;height:3" coordorigin="278,120" coordsize="3,3" path="m281,123l278,120e" filled="false" stroked="true" strokeweight=".25pt" strokecolor="#050100">
                      <v:path arrowok="t"/>
                    </v:shape>
                  </v:group>
                  <v:group style="position:absolute;left:295;top:149;width:3;height:3" coordorigin="295,149" coordsize="3,3">
                    <v:shape style="position:absolute;left:295;top:149;width:3;height:3" coordorigin="295,149" coordsize="3,3" path="m298,151l295,149e" filled="false" stroked="true" strokeweight=".25pt" strokecolor="#050100">
                      <v:path arrowok="t"/>
                    </v:shape>
                  </v:group>
                  <v:group style="position:absolute;left:293;top:144;width:3;height:3" coordorigin="293,144" coordsize="3,3">
                    <v:shape style="position:absolute;left:293;top:144;width:3;height:3" coordorigin="293,144" coordsize="3,3" path="m295,147l293,144e" filled="false" stroked="true" strokeweight=".25pt" strokecolor="#050100">
                      <v:path arrowok="t"/>
                    </v:shape>
                  </v:group>
                  <v:group style="position:absolute;left:274;top:108;width:3;height:3" coordorigin="274,108" coordsize="3,3">
                    <v:shape style="position:absolute;left:274;top:108;width:3;height:3" coordorigin="274,108" coordsize="3,3" path="m274,108l276,111e" filled="false" stroked="true" strokeweight=".25pt" strokecolor="#050100">
                      <v:path arrowok="t"/>
                    </v:shape>
                  </v:group>
                  <v:group style="position:absolute;left:293;top:144;width:5;height:5" coordorigin="293,144" coordsize="5,5">
                    <v:shape style="position:absolute;left:293;top:144;width:5;height:5" coordorigin="293,144" coordsize="5,5" path="m293,144l295,147,298,149e" filled="false" stroked="true" strokeweight=".25pt" strokecolor="#050100">
                      <v:path arrowok="t"/>
                    </v:shape>
                  </v:group>
                  <v:group style="position:absolute;left:310;top:177;width:5;height:2" coordorigin="310,177" coordsize="5,2">
                    <v:shape style="position:absolute;left:310;top:177;width:5;height:2" coordorigin="310,177" coordsize="5,0" path="m310,177l315,177e" filled="false" stroked="true" strokeweight=".12pt" strokecolor="#050100">
                      <v:path arrowok="t"/>
                    </v:shape>
                  </v:group>
                  <v:group style="position:absolute;left:288;top:132;width:3;height:3" coordorigin="288,132" coordsize="3,3">
                    <v:shape style="position:absolute;left:288;top:132;width:3;height:3" coordorigin="288,132" coordsize="3,3" path="m290,135l288,132e" filled="false" stroked="true" strokeweight=".25pt" strokecolor="#050100">
                      <v:path arrowok="t"/>
                    </v:shape>
                  </v:group>
                  <v:group style="position:absolute;left:295;top:147;width:3;height:3" coordorigin="295,147" coordsize="3,3">
                    <v:shape style="position:absolute;left:295;top:147;width:3;height:3" coordorigin="295,147" coordsize="3,3" path="m298,149l295,147e" filled="false" stroked="true" strokeweight=".25pt" strokecolor="#050100">
                      <v:path arrowok="t"/>
                    </v:shape>
                  </v:group>
                  <v:group style="position:absolute;left:305;top:161;width:3;height:5" coordorigin="305,161" coordsize="3,5">
                    <v:shape style="position:absolute;left:305;top:161;width:3;height:5" coordorigin="305,161" coordsize="3,5" path="m307,166l305,161e" filled="false" stroked="true" strokeweight=".25pt" strokecolor="#050100">
                      <v:path arrowok="t"/>
                    </v:shape>
                  </v:group>
                  <v:group style="position:absolute;left:295;top:144;width:3;height:5" coordorigin="295,144" coordsize="3,5">
                    <v:shape style="position:absolute;left:295;top:144;width:3;height:5" coordorigin="295,144" coordsize="3,5" path="m298,149l295,144,298,146,295,144e" filled="false" stroked="true" strokeweight=".25pt" strokecolor="#050100">
                      <v:path arrowok="t"/>
                    </v:shape>
                  </v:group>
                  <v:group style="position:absolute;left:293;top:137;width:3;height:3" coordorigin="293,137" coordsize="3,3">
                    <v:shape style="position:absolute;left:293;top:137;width:3;height:3" coordorigin="293,137" coordsize="3,3" path="m295,139l293,137e" filled="false" stroked="true" strokeweight=".25pt" strokecolor="#050100">
                      <v:path arrowok="t"/>
                    </v:shape>
                  </v:group>
                  <v:group style="position:absolute;left:322;top:190;width:3;height:3" coordorigin="322,190" coordsize="3,3">
                    <v:shape style="position:absolute;left:322;top:190;width:3;height:3" coordorigin="322,190" coordsize="3,3" path="m322,190l324,192e" filled="false" stroked="true" strokeweight=".25pt" strokecolor="#050100">
                      <v:path arrowok="t"/>
                    </v:shape>
                  </v:group>
                  <v:group style="position:absolute;left:302;top:154;width:3;height:3" coordorigin="302,154" coordsize="3,3">
                    <v:shape style="position:absolute;left:302;top:154;width:3;height:3" coordorigin="302,154" coordsize="3,3" path="m305,156l302,154e" filled="false" stroked="true" strokeweight=".25pt" strokecolor="#050100">
                      <v:path arrowok="t"/>
                    </v:shape>
                  </v:group>
                  <v:group style="position:absolute;left:288;top:125;width:3;height:3" coordorigin="288,125" coordsize="3,3">
                    <v:shape style="position:absolute;left:288;top:125;width:3;height:3" coordorigin="288,125" coordsize="3,3" path="m290,127l288,125e" filled="false" stroked="true" strokeweight=".25pt" strokecolor="#050100">
                      <v:path arrowok="t"/>
                    </v:shape>
                  </v:group>
                  <v:group style="position:absolute;left:269;top:89;width:3;height:3" coordorigin="269,89" coordsize="3,3">
                    <v:shape style="position:absolute;left:269;top:89;width:3;height:3" coordorigin="269,89" coordsize="3,3" path="m269,89l271,91e" filled="false" stroked="true" strokeweight=".25pt" strokecolor="#050100">
                      <v:path arrowok="t"/>
                    </v:shape>
                  </v:group>
                  <v:group style="position:absolute;left:310;top:167;width:5;height:2" coordorigin="310,167" coordsize="5,2">
                    <v:shape style="position:absolute;left:310;top:167;width:5;height:2" coordorigin="310,167" coordsize="5,0" path="m310,167l315,167e" filled="false" stroked="true" strokeweight=".12pt" strokecolor="#050100">
                      <v:path arrowok="t"/>
                    </v:shape>
                  </v:group>
                  <v:group style="position:absolute;left:286;top:113;width:3;height:3" coordorigin="286,113" coordsize="3,3">
                    <v:shape style="position:absolute;left:286;top:113;width:3;height:3" coordorigin="286,113" coordsize="3,3" path="m286,113l288,115e" filled="false" stroked="true" strokeweight=".25pt" strokecolor="#050100">
                      <v:path arrowok="t"/>
                    </v:shape>
                  </v:group>
                  <v:group style="position:absolute;left:295;top:130;width:3;height:5" coordorigin="295,130" coordsize="3,5">
                    <v:shape style="position:absolute;left:295;top:130;width:3;height:5" coordorigin="295,130" coordsize="3,5" path="m298,132l295,130,298,134e" filled="false" stroked="true" strokeweight=".25pt" strokecolor="#050100">
                      <v:path arrowok="t"/>
                    </v:shape>
                  </v:group>
                  <v:group style="position:absolute;left:324;top:182;width:3;height:3" coordorigin="324,182" coordsize="3,3">
                    <v:shape style="position:absolute;left:324;top:182;width:3;height:3" coordorigin="324,182" coordsize="3,3" path="m324,182l326,185e" filled="false" stroked="true" strokeweight=".25pt" strokecolor="#050100">
                      <v:path arrowok="t"/>
                    </v:shape>
                  </v:group>
                  <v:group style="position:absolute;left:310;top:156;width:3;height:3" coordorigin="310,156" coordsize="3,3">
                    <v:shape style="position:absolute;left:310;top:156;width:3;height:3" coordorigin="310,156" coordsize="3,3" path="m312,158l310,156e" filled="false" stroked="true" strokeweight=".25pt" strokecolor="#050100">
                      <v:path arrowok="t"/>
                    </v:shape>
                  </v:group>
                  <v:group style="position:absolute;left:303;top:137;width:3;height:5" coordorigin="303,137" coordsize="3,5">
                    <v:shape style="position:absolute;left:303;top:137;width:3;height:5" coordorigin="303,137" coordsize="3,5" path="m303,137l303,139,305,142e" filled="false" stroked="true" strokeweight=".25pt" strokecolor="#050100">
                      <v:path arrowok="t"/>
                    </v:shape>
                  </v:group>
                  <v:group style="position:absolute;left:307;top:146;width:3;height:3" coordorigin="307,146" coordsize="3,3">
                    <v:shape style="position:absolute;left:307;top:146;width:3;height:3" coordorigin="307,146" coordsize="3,3" path="m310,149l307,146e" filled="false" stroked="true" strokeweight=".25pt" strokecolor="#050100">
                      <v:path arrowok="t"/>
                    </v:shape>
                  </v:group>
                  <v:group style="position:absolute;left:334;top:197;width:3;height:3" coordorigin="334,197" coordsize="3,3">
                    <v:shape style="position:absolute;left:334;top:197;width:3;height:3" coordorigin="334,197" coordsize="3,3" path="m334,197l336,199e" filled="false" stroked="true" strokeweight=".25pt" strokecolor="#050100">
                      <v:path arrowok="t"/>
                    </v:shape>
                  </v:group>
                  <v:group style="position:absolute;left:290;top:115;width:3;height:3" coordorigin="290,115" coordsize="3,3">
                    <v:shape style="position:absolute;left:290;top:115;width:3;height:3" coordorigin="290,115" coordsize="3,3" path="m290,115l293,118e" filled="false" stroked="true" strokeweight=".25pt" strokecolor="#050100">
                      <v:path arrowok="t"/>
                    </v:shape>
                  </v:group>
                  <v:group style="position:absolute;left:334;top:194;width:3;height:3" coordorigin="334,194" coordsize="3,3">
                    <v:shape style="position:absolute;left:334;top:194;width:3;height:3" coordorigin="334,194" coordsize="3,3" path="m334,194l336,197e" filled="false" stroked="true" strokeweight=".25pt" strokecolor="#050100">
                      <v:path arrowok="t"/>
                    </v:shape>
                  </v:group>
                  <v:group style="position:absolute;left:324;top:175;width:3;height:3" coordorigin="324,175" coordsize="3,3">
                    <v:shape style="position:absolute;left:324;top:175;width:3;height:3" coordorigin="324,175" coordsize="3,3" path="m324,175l326,178e" filled="false" stroked="true" strokeweight=".25pt" strokecolor="#050100">
                      <v:path arrowok="t"/>
                    </v:shape>
                  </v:group>
                  <v:group style="position:absolute;left:341;top:208;width:5;height:2" coordorigin="341,208" coordsize="5,2">
                    <v:shape style="position:absolute;left:341;top:208;width:5;height:2" coordorigin="341,208" coordsize="5,0" path="m341,208l346,208e" filled="false" stroked="true" strokeweight=".12pt" strokecolor="#050100">
                      <v:path arrowok="t"/>
                    </v:shape>
                  </v:group>
                  <v:group style="position:absolute;left:295;top:118;width:3;height:3" coordorigin="295,118" coordsize="3,3">
                    <v:shape style="position:absolute;left:295;top:118;width:3;height:3" coordorigin="295,118" coordsize="3,3" path="m295,118l298,120e" filled="false" stroked="true" strokeweight=".25pt" strokecolor="#050100">
                      <v:path arrowok="t"/>
                    </v:shape>
                  </v:group>
                  <v:group style="position:absolute;left:266;top:66;width:5;height:2" coordorigin="266,66" coordsize="5,2">
                    <v:shape style="position:absolute;left:266;top:66;width:5;height:2" coordorigin="266,66" coordsize="5,0" path="m266,66l271,66e" filled="false" stroked="true" strokeweight=".12pt" strokecolor="#050100">
                      <v:path arrowok="t"/>
                    </v:shape>
                  </v:group>
                  <v:group style="position:absolute;left:336;top:190;width:3;height:3" coordorigin="336,190" coordsize="3,3">
                    <v:shape style="position:absolute;left:336;top:190;width:3;height:3" coordorigin="336,190" coordsize="3,3" path="m338,192l336,190e" filled="false" stroked="true" strokeweight=".25pt" strokecolor="#050100">
                      <v:path arrowok="t"/>
                    </v:shape>
                  </v:group>
                  <v:group style="position:absolute;left:343;top:202;width:3;height:5" coordorigin="343,202" coordsize="3,5">
                    <v:shape style="position:absolute;left:343;top:202;width:3;height:5" coordorigin="343,202" coordsize="3,5" path="m343,202l346,206e" filled="false" stroked="true" strokeweight=".25pt" strokecolor="#050100">
                      <v:path arrowok="t"/>
                    </v:shape>
                  </v:group>
                  <v:group style="position:absolute;left:346;top:209;width:5;height:2" coordorigin="346,209" coordsize="5,2">
                    <v:shape style="position:absolute;left:346;top:209;width:5;height:2" coordorigin="346,209" coordsize="5,0" path="m346,209l351,209e" filled="false" stroked="true" strokeweight=".24pt" strokecolor="#050100">
                      <v:path arrowok="t"/>
                    </v:shape>
                  </v:group>
                  <v:group style="position:absolute;left:336;top:187;width:3;height:3" coordorigin="336,187" coordsize="3,3">
                    <v:shape style="position:absolute;left:336;top:187;width:3;height:3" coordorigin="336,187" coordsize="3,3" path="m338,190l336,187e" filled="false" stroked="true" strokeweight=".25pt" strokecolor="#050100">
                      <v:path arrowok="t"/>
                    </v:shape>
                  </v:group>
                  <v:group style="position:absolute;left:348;top:209;width:3;height:3" coordorigin="348,209" coordsize="3,3">
                    <v:shape style="position:absolute;left:348;top:209;width:3;height:3" coordorigin="348,209" coordsize="3,3" path="m350,211l348,209e" filled="false" stroked="true" strokeweight=".25pt" strokecolor="#050100">
                      <v:path arrowok="t"/>
                    </v:shape>
                  </v:group>
                  <v:group style="position:absolute;left:274;top:72;width:3;height:3" coordorigin="274,72" coordsize="3,3">
                    <v:shape style="position:absolute;left:274;top:72;width:3;height:3" coordorigin="274,72" coordsize="3,3" path="m276,74l274,72e" filled="false" stroked="true" strokeweight=".25pt" strokecolor="#050100">
                      <v:path arrowok="t"/>
                    </v:shape>
                  </v:group>
                  <v:group style="position:absolute;left:303;top:125;width:3;height:3" coordorigin="303,125" coordsize="3,3">
                    <v:shape style="position:absolute;left:303;top:125;width:3;height:3" coordorigin="303,125" coordsize="3,3" path="m302,125l305,127e" filled="false" stroked="true" strokeweight=".25pt" strokecolor="#050100">
                      <v:path arrowok="t"/>
                    </v:shape>
                  </v:group>
                  <v:group style="position:absolute;left:307;top:130;width:3;height:3" coordorigin="307,130" coordsize="3,3">
                    <v:shape style="position:absolute;left:307;top:130;width:3;height:3" coordorigin="307,130" coordsize="3,3" path="m307,130l310,132e" filled="false" stroked="true" strokeweight=".25pt" strokecolor="#050100">
                      <v:path arrowok="t"/>
                    </v:shape>
                  </v:group>
                  <v:group style="position:absolute;left:350;top:209;width:3;height:5" coordorigin="350,209" coordsize="3,5">
                    <v:shape style="position:absolute;left:350;top:209;width:3;height:5" coordorigin="350,209" coordsize="3,5" path="m353,214l350,209e" filled="false" stroked="true" strokeweight=".25pt" strokecolor="#050100">
                      <v:path arrowok="t"/>
                    </v:shape>
                  </v:group>
                  <v:group style="position:absolute;left:310;top:132;width:3;height:5" coordorigin="310,132" coordsize="3,5">
                    <v:shape style="position:absolute;left:310;top:132;width:3;height:5" coordorigin="310,132" coordsize="3,5" path="m310,132l312,137e" filled="false" stroked="true" strokeweight=".25pt" strokecolor="#050100">
                      <v:path arrowok="t"/>
                    </v:shape>
                  </v:group>
                  <v:group style="position:absolute;left:348;top:204;width:3;height:3" coordorigin="348,204" coordsize="3,3">
                    <v:shape style="position:absolute;left:348;top:204;width:3;height:3" coordorigin="348,204" coordsize="3,3" path="m348,204l350,207,350,204e" filled="false" stroked="true" strokeweight=".25pt" strokecolor="#050100">
                      <v:path arrowok="t"/>
                    </v:shape>
                  </v:group>
                  <v:group style="position:absolute;left:353;top:209;width:3;height:5" coordorigin="353,209" coordsize="3,5">
                    <v:shape style="position:absolute;left:353;top:209;width:3;height:5" coordorigin="353,209" coordsize="3,5" path="m355,214l353,209e" filled="false" stroked="true" strokeweight=".25pt" strokecolor="#050100">
                      <v:path arrowok="t"/>
                    </v:shape>
                  </v:group>
                  <v:group style="position:absolute;left:324;top:156;width:3;height:5" coordorigin="324,156" coordsize="3,5">
                    <v:shape style="position:absolute;left:324;top:156;width:3;height:5" coordorigin="324,156" coordsize="3,5" path="m324,156l326,161e" filled="false" stroked="true" strokeweight=".25pt" strokecolor="#050100">
                      <v:path arrowok="t"/>
                    </v:shape>
                  </v:group>
                  <v:group style="position:absolute;left:276;top:67;width:3;height:3" coordorigin="276,67" coordsize="3,3">
                    <v:shape style="position:absolute;left:276;top:67;width:3;height:3" coordorigin="276,67" coordsize="3,3" path="m278,70l276,67e" filled="false" stroked="true" strokeweight=".25pt" strokecolor="#050100">
                      <v:path arrowok="t"/>
                    </v:shape>
                  </v:group>
                  <v:group style="position:absolute;left:338;top:180;width:3;height:5" coordorigin="338,180" coordsize="3,5">
                    <v:shape style="position:absolute;left:338;top:180;width:3;height:5" coordorigin="338,180" coordsize="3,5" path="m341,185l338,180e" filled="false" stroked="true" strokeweight=".25pt" strokecolor="#050100">
                      <v:path arrowok="t"/>
                    </v:shape>
                  </v:group>
                  <v:group style="position:absolute;left:350;top:202;width:3;height:5" coordorigin="350,202" coordsize="3,5">
                    <v:shape style="position:absolute;left:350;top:202;width:3;height:5" coordorigin="350,202" coordsize="3,5" path="m353,207l350,202e" filled="false" stroked="true" strokeweight=".25pt" strokecolor="#050100">
                      <v:path arrowok="t"/>
                    </v:shape>
                  </v:group>
                  <v:group style="position:absolute;left:338;top:180;width:3;height:3" coordorigin="338,180" coordsize="3,3">
                    <v:shape style="position:absolute;left:338;top:180;width:3;height:3" coordorigin="338,180" coordsize="3,3" path="m341,183l338,180e" filled="false" stroked="true" strokeweight=".25pt" strokecolor="#050100">
                      <v:path arrowok="t"/>
                    </v:shape>
                  </v:group>
                  <v:group style="position:absolute;left:350;top:202;width:3;height:3" coordorigin="350,202" coordsize="3,3">
                    <v:shape style="position:absolute;left:350;top:202;width:3;height:3" coordorigin="350,202" coordsize="3,3" path="m353,204l350,202e" filled="false" stroked="true" strokeweight=".25pt" strokecolor="#050100">
                      <v:path arrowok="t"/>
                    </v:shape>
                  </v:group>
                  <v:group style="position:absolute;left:355;top:209;width:3;height:3" coordorigin="355,209" coordsize="3,3">
                    <v:shape style="position:absolute;left:355;top:209;width:3;height:3" coordorigin="355,209" coordsize="3,3" path="m358,211l355,209e" filled="false" stroked="true" strokeweight=".25pt" strokecolor="#050100">
                      <v:path arrowok="t"/>
                    </v:shape>
                  </v:group>
                  <v:group style="position:absolute;left:324;top:151;width:3;height:3" coordorigin="324,151" coordsize="3,3">
                    <v:shape style="position:absolute;left:324;top:151;width:3;height:3" coordorigin="324,151" coordsize="3,3" path="m324,151l326,154e" filled="false" stroked="true" strokeweight=".25pt" strokecolor="#050100">
                      <v:path arrowok="t"/>
                    </v:shape>
                  </v:group>
                  <v:group style="position:absolute;left:278;top:70;width:5;height:2" coordorigin="278,70" coordsize="5,2">
                    <v:shape style="position:absolute;left:278;top:70;width:5;height:2" coordorigin="278,70" coordsize="5,0" path="m278,70l283,70e" filled="false" stroked="true" strokeweight=".24pt" strokecolor="#050100">
                      <v:path arrowok="t"/>
                    </v:shape>
                  </v:group>
                  <v:group style="position:absolute;left:353;top:202;width:3;height:3" coordorigin="353,202" coordsize="3,3">
                    <v:shape style="position:absolute;left:353;top:202;width:3;height:3" coordorigin="353,202" coordsize="3,3" path="m355,204l353,202e" filled="false" stroked="true" strokeweight=".25pt" strokecolor="#050100">
                      <v:path arrowok="t"/>
                    </v:shape>
                  </v:group>
                  <v:group style="position:absolute;left:322;top:144;width:3;height:5" coordorigin="322,144" coordsize="3,5">
                    <v:shape style="position:absolute;left:322;top:144;width:3;height:5" coordorigin="322,144" coordsize="3,5" path="m322,144l324,149e" filled="false" stroked="true" strokeweight=".25pt" strokecolor="#050100">
                      <v:path arrowok="t"/>
                    </v:shape>
                  </v:group>
                  <v:group style="position:absolute;left:283;top:72;width:3;height:3" coordorigin="283,72" coordsize="3,3">
                    <v:shape style="position:absolute;left:283;top:72;width:3;height:3" coordorigin="283,72" coordsize="3,3" path="m286,75l283,72e" filled="false" stroked="true" strokeweight=".25pt" strokecolor="#050100">
                      <v:path arrowok="t"/>
                    </v:shape>
                  </v:group>
                  <v:group style="position:absolute;left:283;top:75;width:3;height:3" coordorigin="283,75" coordsize="3,3">
                    <v:shape style="position:absolute;left:283;top:75;width:3;height:3" coordorigin="283,75" coordsize="3,3" path="m286,77l283,75e" filled="false" stroked="true" strokeweight=".25pt" strokecolor="#050100">
                      <v:path arrowok="t"/>
                    </v:shape>
                  </v:group>
                  <v:group style="position:absolute;left:353;top:202;width:3;height:3" coordorigin="353,202" coordsize="3,3">
                    <v:shape style="position:absolute;left:353;top:202;width:3;height:3" coordorigin="353,202" coordsize="3,3" path="m355,204l353,202e" filled="false" stroked="true" strokeweight=".25pt" strokecolor="#050100">
                      <v:path arrowok="t"/>
                    </v:shape>
                  </v:group>
                  <v:group style="position:absolute;left:281;top:67;width:3;height:3" coordorigin="281,67" coordsize="3,3">
                    <v:shape style="position:absolute;left:281;top:67;width:3;height:3" coordorigin="281,67" coordsize="3,3" path="m283,70l281,67e" filled="false" stroked="true" strokeweight=".25pt" strokecolor="#050100">
                      <v:path arrowok="t"/>
                    </v:shape>
                  </v:group>
                  <v:group style="position:absolute;left:286;top:75;width:3;height:3" coordorigin="286,75" coordsize="3,3">
                    <v:shape style="position:absolute;left:286;top:75;width:3;height:3" coordorigin="286,75" coordsize="3,3" path="m288,77l286,75e" filled="false" stroked="true" strokeweight=".25pt" strokecolor="#050100">
                      <v:path arrowok="t"/>
                    </v:shape>
                  </v:group>
                  <v:group style="position:absolute;left:353;top:197;width:3;height:3" coordorigin="353,197" coordsize="3,3">
                    <v:shape style="position:absolute;left:353;top:197;width:3;height:3" coordorigin="353,197" coordsize="3,3" path="m355,199l353,197e" filled="false" stroked="true" strokeweight=".25pt" strokecolor="#050100">
                      <v:path arrowok="t"/>
                    </v:shape>
                  </v:group>
                  <v:group style="position:absolute;left:358;top:207;width:3;height:3" coordorigin="358,207" coordsize="3,3">
                    <v:shape style="position:absolute;left:358;top:207;width:3;height:3" coordorigin="358,207" coordsize="3,3" path="m360,209l358,207e" filled="false" stroked="true" strokeweight=".25pt" strokecolor="#050100">
                      <v:path arrowok="t"/>
                    </v:shape>
                  </v:group>
                  <v:group style="position:absolute;left:355;top:202;width:3;height:3" coordorigin="355,202" coordsize="3,3">
                    <v:shape style="position:absolute;left:355;top:202;width:3;height:3" coordorigin="355,202" coordsize="3,3" path="m358,204l355,202e" filled="false" stroked="true" strokeweight=".25pt" strokecolor="#050100">
                      <v:path arrowok="t"/>
                    </v:shape>
                  </v:group>
                  <v:group style="position:absolute;left:288;top:75;width:3;height:3" coordorigin="288,75" coordsize="3,3">
                    <v:shape style="position:absolute;left:288;top:75;width:3;height:3" coordorigin="288,75" coordsize="3,3" path="m290,77l288,75e" filled="false" stroked="true" strokeweight=".25pt" strokecolor="#050100">
                      <v:path arrowok="t"/>
                    </v:shape>
                  </v:group>
                  <v:group style="position:absolute;left:362;top:211;width:3;height:3" coordorigin="362,211" coordsize="3,3">
                    <v:shape style="position:absolute;left:362;top:211;width:3;height:3" coordorigin="362,211" coordsize="3,3" path="m365,214l362,211e" filled="false" stroked="true" strokeweight=".25pt" strokecolor="#050100">
                      <v:path arrowok="t"/>
                    </v:shape>
                  </v:group>
                  <v:group style="position:absolute;left:286;top:67;width:3;height:3" coordorigin="286,67" coordsize="3,3">
                    <v:shape style="position:absolute;left:286;top:67;width:3;height:3" coordorigin="286,67" coordsize="3,3" path="m288,70l286,67e" filled="false" stroked="true" strokeweight=".25pt" strokecolor="#050100">
                      <v:path arrowok="t"/>
                    </v:shape>
                  </v:group>
                  <v:group style="position:absolute;left:355;top:197;width:3;height:3" coordorigin="355,197" coordsize="3,3">
                    <v:shape style="position:absolute;left:355;top:197;width:3;height:3" coordorigin="355,197" coordsize="3,3" path="m358,199l355,197e" filled="false" stroked="true" strokeweight=".25pt" strokecolor="#050100">
                      <v:path arrowok="t"/>
                    </v:shape>
                  </v:group>
                  <v:group style="position:absolute;left:290;top:75;width:3;height:3" coordorigin="290,75" coordsize="3,3">
                    <v:shape style="position:absolute;left:290;top:75;width:3;height:3" coordorigin="290,75" coordsize="3,3" path="m293,77l290,75e" filled="false" stroked="true" strokeweight=".25pt" strokecolor="#050100">
                      <v:path arrowok="t"/>
                    </v:shape>
                  </v:group>
                  <v:group style="position:absolute;left:362;top:207;width:3;height:5" coordorigin="362,207" coordsize="3,5">
                    <v:shape style="position:absolute;left:362;top:207;width:3;height:5" coordorigin="362,207" coordsize="3,5" path="m365,211l362,207e" filled="false" stroked="true" strokeweight=".25pt" strokecolor="#050100">
                      <v:path arrowok="t"/>
                    </v:shape>
                  </v:group>
                  <v:group style="position:absolute;left:305;top:101;width:3;height:3" coordorigin="305,101" coordsize="3,3">
                    <v:shape style="position:absolute;left:305;top:101;width:3;height:3" coordorigin="305,101" coordsize="3,3" path="m307,103l305,101e" filled="false" stroked="true" strokeweight=".25pt" strokecolor="#050100">
                      <v:path arrowok="t"/>
                    </v:shape>
                  </v:group>
                  <v:group style="position:absolute;left:286;top:65;width:3;height:3" coordorigin="286,65" coordsize="3,3">
                    <v:shape style="position:absolute;left:286;top:65;width:3;height:3" coordorigin="286,65" coordsize="3,3" path="m288,67l286,65e" filled="false" stroked="true" strokeweight=".25pt" strokecolor="#050100">
                      <v:path arrowok="t"/>
                    </v:shape>
                  </v:group>
                  <v:group style="position:absolute;left:358;top:197;width:3;height:3" coordorigin="358,197" coordsize="3,3">
                    <v:shape style="position:absolute;left:358;top:197;width:3;height:3" coordorigin="358,197" coordsize="3,3" path="m360,199l358,197e" filled="false" stroked="true" strokeweight=".25pt" strokecolor="#050100">
                      <v:path arrowok="t"/>
                    </v:shape>
                  </v:group>
                  <v:group style="position:absolute;left:290;top:72;width:3;height:5" coordorigin="290,72" coordsize="3,5">
                    <v:shape style="position:absolute;left:290;top:72;width:3;height:5" coordorigin="290,72" coordsize="3,5" path="m293,77l290,72e" filled="false" stroked="true" strokeweight=".25pt" strokecolor="#050100">
                      <v:path arrowok="t"/>
                    </v:shape>
                  </v:group>
                  <v:group style="position:absolute;left:360;top:197;width:3;height:5" coordorigin="360,197" coordsize="3,5">
                    <v:shape style="position:absolute;left:360;top:197;width:3;height:5" coordorigin="360,197" coordsize="3,5" path="m363,202l360,199,360,197e" filled="false" stroked="true" strokeweight=".25pt" strokecolor="#050100">
                      <v:path arrowok="t"/>
                    </v:shape>
                  </v:group>
                  <v:group style="position:absolute;left:362;top:206;width:3;height:3" coordorigin="362,206" coordsize="3,3">
                    <v:shape style="position:absolute;left:362;top:206;width:3;height:3" coordorigin="362,206" coordsize="3,3" path="m365,209l362,206e" filled="false" stroked="true" strokeweight=".25pt" strokecolor="#050100">
                      <v:path arrowok="t"/>
                    </v:shape>
                  </v:group>
                  <v:group style="position:absolute;left:288;top:62;width:3;height:5" coordorigin="288,62" coordsize="3,5">
                    <v:shape style="position:absolute;left:288;top:62;width:3;height:5" coordorigin="288,62" coordsize="3,5" path="m288,62l290,67e" filled="false" stroked="true" strokeweight=".25pt" strokecolor="#050100">
                      <v:path arrowok="t"/>
                    </v:shape>
                  </v:group>
                  <v:group style="position:absolute;left:293;top:72;width:3;height:3" coordorigin="293,72" coordsize="3,3">
                    <v:shape style="position:absolute;left:293;top:72;width:3;height:3" coordorigin="293,72" coordsize="3,3" path="m295,74l293,72e" filled="false" stroked="true" strokeweight=".25pt" strokecolor="#050100">
                      <v:path arrowok="t"/>
                    </v:shape>
                  </v:group>
                  <v:group style="position:absolute;left:367;top:211;width:3;height:3" coordorigin="367,211" coordsize="3,3">
                    <v:shape style="position:absolute;left:367;top:211;width:3;height:3" coordorigin="367,211" coordsize="3,3" path="m370,214l367,211e" filled="false" stroked="true" strokeweight=".25pt" strokecolor="#050100">
                      <v:path arrowok="t"/>
                    </v:shape>
                  </v:group>
                  <v:group style="position:absolute;left:341;top:158;width:3;height:3" coordorigin="341,158" coordsize="3,3">
                    <v:shape style="position:absolute;left:341;top:158;width:3;height:3" coordorigin="341,158" coordsize="3,3" path="m343,161l341,158e" filled="false" stroked="true" strokeweight=".25pt" strokecolor="#050100">
                      <v:path arrowok="t"/>
                    </v:shape>
                  </v:group>
                  <v:group style="position:absolute;left:365;top:204;width:3;height:3" coordorigin="365,204" coordsize="3,3">
                    <v:shape style="position:absolute;left:365;top:204;width:3;height:3" coordorigin="365,204" coordsize="3,3" path="m367,206l365,204e" filled="false" stroked="true" strokeweight=".25pt" strokecolor="#050100">
                      <v:path arrowok="t"/>
                    </v:shape>
                  </v:group>
                  <v:group style="position:absolute;left:341;top:158;width:3;height:3" coordorigin="341,158" coordsize="3,3">
                    <v:shape style="position:absolute;left:341;top:158;width:3;height:3" coordorigin="341,158" coordsize="3,3" path="m343,161l341,158e" filled="false" stroked="true" strokeweight=".25pt" strokecolor="#050100">
                      <v:path arrowok="t"/>
                    </v:shape>
                  </v:group>
                  <v:group style="position:absolute;left:293;top:72;width:3;height:3" coordorigin="293,72" coordsize="3,3">
                    <v:shape style="position:absolute;left:293;top:72;width:3;height:3" coordorigin="293,72" coordsize="3,3" path="m295,74l293,72e" filled="false" stroked="true" strokeweight=".25pt" strokecolor="#050100">
                      <v:path arrowok="t"/>
                    </v:shape>
                  </v:group>
                  <v:group style="position:absolute;left:370;top:211;width:3;height:3" coordorigin="370,211" coordsize="3,3">
                    <v:shape style="position:absolute;left:370;top:211;width:3;height:3" coordorigin="370,211" coordsize="3,3" path="m372,214l370,211e" filled="false" stroked="true" strokeweight=".25pt" strokecolor="#050100">
                      <v:path arrowok="t"/>
                    </v:shape>
                  </v:group>
                  <v:group style="position:absolute;left:298;top:77;width:3;height:3" coordorigin="298,77" coordsize="3,3">
                    <v:shape style="position:absolute;left:298;top:77;width:3;height:3" coordorigin="298,77" coordsize="3,3" path="m300,79l298,77e" filled="false" stroked="true" strokeweight=".25pt" strokecolor="#050100">
                      <v:path arrowok="t"/>
                    </v:shape>
                  </v:group>
                  <v:group style="position:absolute;left:290;top:62;width:3;height:3" coordorigin="290,62" coordsize="3,3">
                    <v:shape style="position:absolute;left:290;top:62;width:3;height:3" coordorigin="290,62" coordsize="3,3" path="m293,65l290,62e" filled="false" stroked="true" strokeweight=".25pt" strokecolor="#050100">
                      <v:path arrowok="t"/>
                    </v:shape>
                  </v:group>
                  <v:group style="position:absolute;left:317;top:110;width:3;height:3" coordorigin="317,110" coordsize="3,3">
                    <v:shape style="position:absolute;left:317;top:110;width:3;height:3" coordorigin="317,110" coordsize="3,3" path="m319,113l317,110e" filled="false" stroked="true" strokeweight=".25pt" strokecolor="#050100">
                      <v:path arrowok="t"/>
                    </v:shape>
                  </v:group>
                  <v:group style="position:absolute;left:300;top:77;width:3;height:3" coordorigin="300,77" coordsize="3,3">
                    <v:shape style="position:absolute;left:300;top:77;width:3;height:3" coordorigin="300,77" coordsize="3,3" path="m302,79l300,77e" filled="false" stroked="true" strokeweight=".25pt" strokecolor="#050100">
                      <v:path arrowok="t"/>
                    </v:shape>
                  </v:group>
                  <v:group style="position:absolute;left:372;top:209;width:3;height:3" coordorigin="372,209" coordsize="3,3">
                    <v:shape style="position:absolute;left:372;top:209;width:3;height:3" coordorigin="372,209" coordsize="3,3" path="m374,211l372,209e" filled="false" stroked="true" strokeweight=".25pt" strokecolor="#050100">
                      <v:path arrowok="t"/>
                    </v:shape>
                  </v:group>
                  <v:group style="position:absolute;left:298;top:72;width:3;height:3" coordorigin="298,72" coordsize="3,3">
                    <v:shape style="position:absolute;left:298;top:72;width:3;height:3" coordorigin="298,72" coordsize="3,3" path="m300,74l298,72e" filled="false" stroked="true" strokeweight=".25pt" strokecolor="#050100">
                      <v:path arrowok="t"/>
                    </v:shape>
                  </v:group>
                  <v:group style="position:absolute;left:293;top:62;width:3;height:3" coordorigin="293,62" coordsize="3,3">
                    <v:shape style="position:absolute;left:293;top:62;width:3;height:3" coordorigin="293,62" coordsize="3,3" path="m295,65l293,62e" filled="false" stroked="true" strokeweight=".25pt" strokecolor="#050100">
                      <v:path arrowok="t"/>
                    </v:shape>
                  </v:group>
                  <v:group style="position:absolute;left:374;top:214;width:3;height:3" coordorigin="374,214" coordsize="3,3">
                    <v:shape style="position:absolute;left:374;top:214;width:3;height:3" coordorigin="374,214" coordsize="3,3" path="m377,216l374,214e" filled="false" stroked="true" strokeweight=".25pt" strokecolor="#050100">
                      <v:path arrowok="t"/>
                    </v:shape>
                  </v:group>
                  <v:group style="position:absolute;left:295;top:67;width:3;height:3" coordorigin="295,67" coordsize="3,3">
                    <v:shape style="position:absolute;left:295;top:67;width:3;height:3" coordorigin="295,67" coordsize="3,3" path="m298,70l295,67e" filled="false" stroked="true" strokeweight=".25pt" strokecolor="#050100">
                      <v:path arrowok="t"/>
                    </v:shape>
                  </v:group>
                  <v:group style="position:absolute;left:367;top:199;width:3;height:5" coordorigin="367,199" coordsize="3,5">
                    <v:shape style="position:absolute;left:367;top:199;width:3;height:5" coordorigin="367,199" coordsize="3,5" path="m370,204l367,199e" filled="false" stroked="true" strokeweight=".25pt" strokecolor="#050100">
                      <v:path arrowok="t"/>
                    </v:shape>
                  </v:group>
                  <v:group style="position:absolute;left:338;top:144;width:3;height:5" coordorigin="338,144" coordsize="3,5">
                    <v:shape style="position:absolute;left:338;top:144;width:3;height:5" coordorigin="338,144" coordsize="3,5" path="m341,149l338,144e" filled="false" stroked="true" strokeweight=".25pt" strokecolor="#050100">
                      <v:path arrowok="t"/>
                    </v:shape>
                  </v:group>
                  <v:group style="position:absolute;left:322;top:115;width:3;height:3" coordorigin="322,115" coordsize="3,3">
                    <v:shape style="position:absolute;left:322;top:115;width:3;height:3" coordorigin="322,115" coordsize="3,3" path="m324,118l322,115e" filled="false" stroked="true" strokeweight=".25pt" strokecolor="#050100">
                      <v:path arrowok="t"/>
                    </v:shape>
                  </v:group>
                  <v:group style="position:absolute;left:338;top:144;width:3;height:3" coordorigin="338,144" coordsize="3,3">
                    <v:shape style="position:absolute;left:338;top:144;width:3;height:3" coordorigin="338,144" coordsize="3,3" path="m341,146l338,144e" filled="false" stroked="true" strokeweight=".25pt" strokecolor="#050100">
                      <v:path arrowok="t"/>
                    </v:shape>
                  </v:group>
                  <v:group style="position:absolute;left:372;top:209;width:3;height:3" coordorigin="372,209" coordsize="3,3">
                    <v:shape style="position:absolute;left:372;top:209;width:3;height:3" coordorigin="372,209" coordsize="3,3" path="m374,211l372,209e" filled="false" stroked="true" strokeweight=".25pt" strokecolor="#050100">
                      <v:path arrowok="t"/>
                    </v:shape>
                  </v:group>
                  <v:group style="position:absolute;left:370;top:199;width:3;height:3" coordorigin="370,199" coordsize="3,3">
                    <v:shape style="position:absolute;left:370;top:199;width:3;height:3" coordorigin="370,199" coordsize="3,3" path="m372,202l370,199e" filled="false" stroked="true" strokeweight=".25pt" strokecolor="#050100">
                      <v:path arrowok="t"/>
                    </v:shape>
                  </v:group>
                  <v:group style="position:absolute;left:336;top:139;width:3;height:3" coordorigin="336,139" coordsize="3,3">
                    <v:shape style="position:absolute;left:336;top:139;width:3;height:3" coordorigin="336,139" coordsize="3,3" path="m338,142l336,139e" filled="false" stroked="true" strokeweight=".25pt" strokecolor="#050100">
                      <v:path arrowok="t"/>
                    </v:shape>
                  </v:group>
                  <v:group style="position:absolute;left:326;top:120;width:3;height:3" coordorigin="326,120" coordsize="3,3">
                    <v:shape style="position:absolute;left:326;top:120;width:3;height:3" coordorigin="326,120" coordsize="3,3" path="m329,122l326,120e" filled="false" stroked="true" strokeweight=".25pt" strokecolor="#050100">
                      <v:path arrowok="t"/>
                    </v:shape>
                  </v:group>
                  <v:group style="position:absolute;left:336;top:137;width:2;height:5" coordorigin="336,137" coordsize="2,5">
                    <v:shape style="position:absolute;left:336;top:137;width:2;height:5" coordorigin="336,137" coordsize="0,5" path="m336,137l336,142e" filled="false" stroked="true" strokeweight=".25pt" strokecolor="#050100">
                      <v:path arrowok="t"/>
                    </v:shape>
                  </v:group>
                  <v:group style="position:absolute;left:377;top:211;width:3;height:3" coordorigin="377,211" coordsize="3,3">
                    <v:shape style="position:absolute;left:377;top:211;width:3;height:3" coordorigin="377,211" coordsize="3,3" path="m379,214l377,211e" filled="false" stroked="true" strokeweight=".25pt" strokecolor="#050100">
                      <v:path arrowok="t"/>
                    </v:shape>
                  </v:group>
                  <v:group style="position:absolute;left:300;top:67;width:3;height:5" coordorigin="300,67" coordsize="3,5">
                    <v:shape style="position:absolute;left:300;top:67;width:3;height:5" coordorigin="300,67" coordsize="3,5" path="m302,72l300,67e" filled="false" stroked="true" strokeweight=".25pt" strokecolor="#050100">
                      <v:path arrowok="t"/>
                    </v:shape>
                  </v:group>
                  <v:group style="position:absolute;left:374;top:204;width:3;height:3" coordorigin="374,204" coordsize="3,3">
                    <v:shape style="position:absolute;left:374;top:204;width:3;height:3" coordorigin="374,204" coordsize="3,3" path="m377,207l374,204e" filled="false" stroked="true" strokeweight=".25pt" strokecolor="#050100">
                      <v:path arrowok="t"/>
                    </v:shape>
                  </v:group>
                  <v:group style="position:absolute;left:379;top:216;width:3;height:3" coordorigin="379,216" coordsize="3,3">
                    <v:shape style="position:absolute;left:379;top:216;width:3;height:3" coordorigin="379,216" coordsize="3,3" path="m382,219l379,216e" filled="false" stroked="true" strokeweight=".25pt" strokecolor="#050100">
                      <v:path arrowok="t"/>
                    </v:shape>
                  </v:group>
                  <v:group style="position:absolute;left:305;top:77;width:3;height:3" coordorigin="305,77" coordsize="3,3">
                    <v:shape style="position:absolute;left:305;top:77;width:3;height:3" coordorigin="305,77" coordsize="3,3" path="m307,79l305,77e" filled="false" stroked="true" strokeweight=".25pt" strokecolor="#050100">
                      <v:path arrowok="t"/>
                    </v:shape>
                  </v:group>
                  <v:group style="position:absolute;left:372;top:199;width:3;height:3" coordorigin="372,199" coordsize="3,3">
                    <v:shape style="position:absolute;left:372;top:199;width:3;height:3" coordorigin="372,199" coordsize="3,3" path="m374,202l372,199e" filled="false" stroked="true" strokeweight=".25pt" strokecolor="#050100">
                      <v:path arrowok="t"/>
                    </v:shape>
                  </v:group>
                  <v:group style="position:absolute;left:377;top:209;width:3;height:3" coordorigin="377,209" coordsize="3,3">
                    <v:shape style="position:absolute;left:377;top:209;width:3;height:3" coordorigin="377,209" coordsize="3,3" path="m379,211l377,209e" filled="false" stroked="true" strokeweight=".25pt" strokecolor="#050100">
                      <v:path arrowok="t"/>
                    </v:shape>
                  </v:group>
                  <v:group style="position:absolute;left:374;top:204;width:3;height:3" coordorigin="374,204" coordsize="3,3">
                    <v:shape style="position:absolute;left:374;top:204;width:3;height:3" coordorigin="374,204" coordsize="3,3" path="m377,207l374,204e" filled="false" stroked="true" strokeweight=".25pt" strokecolor="#050100">
                      <v:path arrowok="t"/>
                    </v:shape>
                  </v:group>
                  <v:group style="position:absolute;left:300;top:69;width:5;height:2" coordorigin="300,69" coordsize="5,2">
                    <v:shape style="position:absolute;left:300;top:69;width:5;height:2" coordorigin="300,69" coordsize="5,0" path="m300,69l305,69e" filled="false" stroked="true" strokeweight=".12pt" strokecolor="#050100">
                      <v:path arrowok="t"/>
                    </v:shape>
                  </v:group>
                  <v:group style="position:absolute;left:374;top:202;width:3;height:5" coordorigin="374,202" coordsize="3,5">
                    <v:shape style="position:absolute;left:374;top:202;width:3;height:5" coordorigin="374,202" coordsize="3,5" path="m377,207l374,202e" filled="false" stroked="true" strokeweight=".25pt" strokecolor="#050100">
                      <v:path arrowok="t"/>
                    </v:shape>
                  </v:group>
                  <v:group style="position:absolute;left:382;top:214;width:3;height:5" coordorigin="382,214" coordsize="3,5">
                    <v:shape style="position:absolute;left:382;top:214;width:3;height:5" coordorigin="382,214" coordsize="3,5" path="m384,219l382,214e" filled="false" stroked="true" strokeweight=".25pt" strokecolor="#050100">
                      <v:path arrowok="t"/>
                    </v:shape>
                  </v:group>
                  <v:group style="position:absolute;left:374;top:202;width:3;height:3" coordorigin="374,202" coordsize="3,3">
                    <v:shape style="position:absolute;left:374;top:202;width:3;height:3" coordorigin="374,202" coordsize="3,3" path="m377,204l374,202,377,204xe" filled="false" stroked="true" strokeweight=".25pt" strokecolor="#050100">
                      <v:path arrowok="t"/>
                    </v:shape>
                  </v:group>
                  <v:group style="position:absolute;left:307;top:74;width:3;height:3" coordorigin="307,74" coordsize="3,3">
                    <v:shape style="position:absolute;left:307;top:74;width:3;height:3" coordorigin="307,74" coordsize="3,3" path="m310,77l307,74e" filled="false" stroked="true" strokeweight=".25pt" strokecolor="#050100">
                      <v:path arrowok="t"/>
                    </v:shape>
                  </v:group>
                  <v:group style="position:absolute;left:379;top:204;width:3;height:3" coordorigin="379,204" coordsize="3,3">
                    <v:shape style="position:absolute;left:379;top:204;width:3;height:3" coordorigin="379,204" coordsize="3,3" path="m379,204l382,206e" filled="false" stroked="true" strokeweight=".25pt" strokecolor="#050100">
                      <v:path arrowok="t"/>
                    </v:shape>
                  </v:group>
                  <v:group style="position:absolute;left:384;top:214;width:3;height:3" coordorigin="384,214" coordsize="3,3">
                    <v:shape style="position:absolute;left:384;top:214;width:3;height:3" coordorigin="384,214" coordsize="3,3" path="m386,216l384,214e" filled="false" stroked="true" strokeweight=".25pt" strokecolor="#050100">
                      <v:path arrowok="t"/>
                    </v:shape>
                  </v:group>
                  <v:group style="position:absolute;left:305;top:65;width:3;height:3" coordorigin="305,65" coordsize="3,3">
                    <v:shape style="position:absolute;left:305;top:65;width:3;height:3" coordorigin="305,65" coordsize="3,3" path="m307,67l305,65e" filled="false" stroked="true" strokeweight=".25pt" strokecolor="#050100">
                      <v:path arrowok="t"/>
                    </v:shape>
                  </v:group>
                  <v:group style="position:absolute;left:310;top:70;width:3;height:3" coordorigin="310,70" coordsize="3,3">
                    <v:shape style="position:absolute;left:310;top:70;width:3;height:3" coordorigin="310,70" coordsize="3,3" path="m312,72l310,70e" filled="false" stroked="true" strokeweight=".25pt" strokecolor="#050100">
                      <v:path arrowok="t"/>
                    </v:shape>
                  </v:group>
                  <v:group style="position:absolute;left:382;top:204;width:3;height:3" coordorigin="382,204" coordsize="3,3">
                    <v:shape style="position:absolute;left:382;top:204;width:3;height:3" coordorigin="382,204" coordsize="3,3" path="m384,206l382,204e" filled="false" stroked="true" strokeweight=".25pt" strokecolor="#050100">
                      <v:path arrowok="t"/>
                    </v:shape>
                  </v:group>
                  <v:group style="position:absolute;left:307;top:65;width:3;height:3" coordorigin="307,65" coordsize="3,3">
                    <v:shape style="position:absolute;left:307;top:65;width:3;height:3" coordorigin="307,65" coordsize="3,3" path="m310,67l307,65e" filled="false" stroked="true" strokeweight=".25pt" strokecolor="#050100">
                      <v:path arrowok="t"/>
                    </v:shape>
                  </v:group>
                  <v:group style="position:absolute;left:386;top:211;width:3;height:3" coordorigin="386,211" coordsize="3,3">
                    <v:shape style="position:absolute;left:386;top:211;width:3;height:3" coordorigin="386,211" coordsize="3,3" path="m389,214l386,211e" filled="false" stroked="true" strokeweight=".25pt" strokecolor="#050100">
                      <v:path arrowok="t"/>
                    </v:shape>
                  </v:group>
                  <v:group style="position:absolute;left:310;top:67;width:3;height:5" coordorigin="310,67" coordsize="3,5">
                    <v:shape style="position:absolute;left:310;top:67;width:3;height:5" coordorigin="310,67" coordsize="3,5" path="m312,72l310,67e" filled="false" stroked="true" strokeweight=".25pt" strokecolor="#050100">
                      <v:path arrowok="t"/>
                    </v:shape>
                  </v:group>
                  <v:group style="position:absolute;left:310;top:65;width:3;height:5" coordorigin="310,65" coordsize="3,5">
                    <v:shape style="position:absolute;left:310;top:65;width:3;height:5" coordorigin="310,65" coordsize="3,5" path="m310,67l312,70,310,65e" filled="false" stroked="true" strokeweight=".25pt" strokecolor="#050100">
                      <v:path arrowok="t"/>
                    </v:shape>
                  </v:group>
                  <v:group style="position:absolute;left:384;top:202;width:3;height:5" coordorigin="384,202" coordsize="3,5">
                    <v:shape style="position:absolute;left:384;top:202;width:3;height:5" coordorigin="384,202" coordsize="3,5" path="m386,206l384,202e" filled="false" stroked="true" strokeweight=".25pt" strokecolor="#050100">
                      <v:path arrowok="t"/>
                    </v:shape>
                  </v:group>
                  <v:group style="position:absolute;left:389;top:206;width:3;height:3" coordorigin="389,206" coordsize="3,3">
                    <v:shape style="position:absolute;left:389;top:206;width:3;height:3" coordorigin="389,206" coordsize="3,3" path="m391,209l389,206,391,209xe" filled="false" stroked="true" strokeweight=".25pt" strokecolor="#050100">
                      <v:path arrowok="t"/>
                    </v:shape>
                  </v:group>
                  <v:group style="position:absolute;left:346;top:122;width:3;height:8" coordorigin="346,122" coordsize="3,8">
                    <v:shape style="position:absolute;left:346;top:122;width:3;height:8" coordorigin="346,122" coordsize="3,8" path="m348,130l348,127,346,122e" filled="false" stroked="true" strokeweight=".25pt" strokecolor="#050100">
                      <v:path arrowok="t"/>
                    </v:shape>
                  </v:group>
                  <v:group style="position:absolute;left:341;top:115;width:3;height:3" coordorigin="341,115" coordsize="3,3">
                    <v:shape style="position:absolute;left:341;top:115;width:3;height:3" coordorigin="341,115" coordsize="3,3" path="m343,118l341,115e" filled="false" stroked="true" strokeweight=".25pt" strokecolor="#050100">
                      <v:path arrowok="t"/>
                    </v:shape>
                  </v:group>
                  <v:group style="position:absolute;left:389;top:204;width:3;height:3" coordorigin="389,204" coordsize="3,3">
                    <v:shape style="position:absolute;left:389;top:204;width:3;height:3" coordorigin="389,204" coordsize="3,3" path="m391,207l389,204,391,207xe" filled="false" stroked="true" strokeweight=".25pt" strokecolor="#050100">
                      <v:path arrowok="t"/>
                    </v:shape>
                  </v:group>
                  <v:group style="position:absolute;left:343;top:118;width:3;height:3" coordorigin="343,118" coordsize="3,3">
                    <v:shape style="position:absolute;left:343;top:118;width:3;height:3" coordorigin="343,118" coordsize="3,3" path="m343,120l343,118,346,120e" filled="false" stroked="true" strokeweight=".25pt" strokecolor="#050100">
                      <v:path arrowok="t"/>
                    </v:shape>
                  </v:group>
                  <v:group style="position:absolute;left:346;top:118;width:3;height:3" coordorigin="346,118" coordsize="3,3">
                    <v:shape style="position:absolute;left:346;top:118;width:3;height:3" coordorigin="346,118" coordsize="3,3" path="m348,120l346,118e" filled="false" stroked="true" strokeweight=".25pt" strokecolor="#050100">
                      <v:path arrowok="t"/>
                    </v:shape>
                  </v:group>
                  <v:group style="position:absolute;left:346;top:111;width:3;height:3" coordorigin="346,111" coordsize="3,3">
                    <v:shape style="position:absolute;left:346;top:111;width:3;height:3" coordorigin="346,111" coordsize="3,3" path="m346,111l348,113e" filled="false" stroked="true" strokeweight=".25pt" strokecolor="#050100">
                      <v:path arrowok="t"/>
                    </v:shape>
                  </v:group>
                  <v:group style="position:absolute;left:350;top:115;width:3;height:5" coordorigin="350,115" coordsize="3,5">
                    <v:shape style="position:absolute;left:350;top:115;width:3;height:5" coordorigin="350,115" coordsize="3,5" path="m353,120l350,115e" filled="false" stroked="true" strokeweight=".25pt" strokecolor="#050100">
                      <v:path arrowok="t"/>
                    </v:shape>
                  </v:group>
                  <v:group style="position:absolute;left:348;top:110;width:3;height:3" coordorigin="348,110" coordsize="3,3">
                    <v:shape style="position:absolute;left:348;top:110;width:3;height:3" coordorigin="348,110" coordsize="3,3" path="m348,110l350,113,350,110e" filled="false" stroked="true" strokeweight=".25pt" strokecolor="#050100">
                      <v:path arrowok="t"/>
                    </v:shape>
                  </v:group>
                  <v:group style="position:absolute;left:353;top:113;width:5;height:10" coordorigin="353,113" coordsize="5,10">
                    <v:shape style="position:absolute;left:353;top:113;width:5;height:10" coordorigin="353,113" coordsize="5,10" path="m358,122l355,118,353,113e" filled="false" stroked="true" strokeweight=".25pt" strokecolor="#050100">
                      <v:path arrowok="t"/>
                    </v:shape>
                  </v:group>
                  <v:group style="position:absolute;left:353;top:113;width:3;height:3" coordorigin="353,113" coordsize="3,3">
                    <v:shape style="position:absolute;left:353;top:113;width:3;height:3" coordorigin="353,113" coordsize="3,3" path="m355,115l353,113e" filled="false" stroked="true" strokeweight=".25pt" strokecolor="#050100">
                      <v:path arrowok="t"/>
                    </v:shape>
                  </v:group>
                  <v:group style="position:absolute;left:353;top:110;width:3;height:3" coordorigin="353,110" coordsize="3,3">
                    <v:shape style="position:absolute;left:353;top:110;width:3;height:3" coordorigin="353,110" coordsize="3,3" path="m355,113l353,110e" filled="false" stroked="true" strokeweight=".25pt" strokecolor="#050100">
                      <v:path arrowok="t"/>
                    </v:shape>
                  </v:group>
                  <v:group style="position:absolute;left:358;top:120;width:3;height:3" coordorigin="358,120" coordsize="3,3">
                    <v:shape style="position:absolute;left:358;top:120;width:3;height:3" coordorigin="358,120" coordsize="3,3" path="m360,122l358,120e" filled="false" stroked="true" strokeweight=".25pt" strokecolor="#050100">
                      <v:path arrowok="t"/>
                    </v:shape>
                  </v:group>
                  <v:group style="position:absolute;left:360;top:120;width:3;height:3" coordorigin="360,120" coordsize="3,3">
                    <v:shape style="position:absolute;left:360;top:120;width:3;height:3" coordorigin="360,120" coordsize="3,3" path="m362,122l360,120e" filled="false" stroked="true" strokeweight=".25pt" strokecolor="#050100">
                      <v:path arrowok="t"/>
                    </v:shape>
                  </v:group>
                  <v:group style="position:absolute;left:358;top:113;width:3;height:5" coordorigin="358,113" coordsize="3,5">
                    <v:shape style="position:absolute;left:358;top:113;width:3;height:5" coordorigin="358,113" coordsize="3,5" path="m360,118l358,113e" filled="false" stroked="true" strokeweight=".25pt" strokecolor="#050100">
                      <v:path arrowok="t"/>
                    </v:shape>
                  </v:group>
                  <v:group style="position:absolute;left:362;top:120;width:3;height:3" coordorigin="362,120" coordsize="3,3">
                    <v:shape style="position:absolute;left:362;top:120;width:3;height:3" coordorigin="362,120" coordsize="3,3" path="m365,122l362,120e" filled="false" stroked="true" strokeweight=".25pt" strokecolor="#050100">
                      <v:path arrowok="t"/>
                    </v:shape>
                  </v:group>
                  <v:group style="position:absolute;left:358;top:113;width:3;height:3" coordorigin="358,113" coordsize="3,3">
                    <v:shape style="position:absolute;left:358;top:113;width:3;height:3" coordorigin="358,113" coordsize="3,3" path="m360,115l358,113e" filled="false" stroked="true" strokeweight=".25pt" strokecolor="#050100">
                      <v:path arrowok="t"/>
                    </v:shape>
                  </v:group>
                  <v:group style="position:absolute;left:360;top:110;width:3;height:3" coordorigin="360,110" coordsize="3,3">
                    <v:shape style="position:absolute;left:360;top:110;width:3;height:3" coordorigin="360,110" coordsize="3,3" path="m360,110l362,113e" filled="false" stroked="true" strokeweight=".25pt" strokecolor="#050100">
                      <v:path arrowok="t"/>
                    </v:shape>
                  </v:group>
                  <v:group style="position:absolute;left:358;top:106;width:3;height:3" coordorigin="358,106" coordsize="3,3">
                    <v:shape style="position:absolute;left:358;top:106;width:3;height:3" coordorigin="358,106" coordsize="3,3" path="m360,108l358,106e" filled="false" stroked="true" strokeweight=".25pt" strokecolor="#050100">
                      <v:path arrowok="t"/>
                    </v:shape>
                  </v:group>
                  <v:group style="position:absolute;left:365;top:118;width:3;height:5" coordorigin="365,118" coordsize="3,5">
                    <v:shape style="position:absolute;left:365;top:118;width:3;height:5" coordorigin="365,118" coordsize="3,5" path="m367,122l365,118,367,120e" filled="false" stroked="true" strokeweight=".25pt" strokecolor="#050100">
                      <v:path arrowok="t"/>
                    </v:shape>
                  </v:group>
                  <v:group style="position:absolute;left:370;top:123;width:3;height:3" coordorigin="370,123" coordsize="3,3">
                    <v:shape style="position:absolute;left:370;top:123;width:3;height:3" coordorigin="370,123" coordsize="3,3" path="m372,125l370,123e" filled="false" stroked="true" strokeweight=".25pt" strokecolor="#050100">
                      <v:path arrowok="t"/>
                    </v:shape>
                  </v:group>
                  <v:group style="position:absolute;left:362;top:108;width:3;height:3" coordorigin="362,108" coordsize="3,3">
                    <v:shape style="position:absolute;left:362;top:108;width:3;height:3" coordorigin="362,108" coordsize="3,3" path="m365,111l362,108e" filled="false" stroked="true" strokeweight=".25pt" strokecolor="#050100">
                      <v:path arrowok="t"/>
                    </v:shape>
                  </v:group>
                  <v:group style="position:absolute;left:370;top:123;width:3;height:3" coordorigin="370,123" coordsize="3,3">
                    <v:shape style="position:absolute;left:370;top:123;width:3;height:3" coordorigin="370,123" coordsize="3,3" path="m372,125l370,123e" filled="false" stroked="true" strokeweight=".25pt" strokecolor="#050100">
                      <v:path arrowok="t"/>
                    </v:shape>
                  </v:group>
                  <v:group style="position:absolute;left:367;top:115;width:3;height:5" coordorigin="367,115" coordsize="3,5">
                    <v:shape style="position:absolute;left:367;top:115;width:3;height:5" coordorigin="367,115" coordsize="3,5" path="m370,120l367,115e" filled="false" stroked="true" strokeweight=".25pt" strokecolor="#050100">
                      <v:path arrowok="t"/>
                    </v:shape>
                  </v:group>
                  <v:group style="position:absolute;left:362;top:108;width:3;height:3" coordorigin="362,108" coordsize="3,3">
                    <v:shape style="position:absolute;left:362;top:108;width:3;height:3" coordorigin="362,108" coordsize="3,3" path="m365,111l362,108e" filled="false" stroked="true" strokeweight=".25pt" strokecolor="#050100">
                      <v:path arrowok="t"/>
                    </v:shape>
                  </v:group>
                  <v:group style="position:absolute;left:370;top:118;width:5;height:10" coordorigin="370,118" coordsize="5,10">
                    <v:shape style="position:absolute;left:370;top:118;width:5;height:10" coordorigin="370,118" coordsize="5,10" path="m374,127l372,122,370,118e" filled="false" stroked="true" strokeweight=".25pt" strokecolor="#050100">
                      <v:path arrowok="t"/>
                    </v:shape>
                  </v:group>
                  <v:group style="position:absolute;left:365;top:108;width:3;height:3" coordorigin="365,108" coordsize="3,3">
                    <v:shape style="position:absolute;left:365;top:108;width:3;height:3" coordorigin="365,108" coordsize="3,3" path="m367,110l365,108e" filled="false" stroked="true" strokeweight=".25pt" strokecolor="#050100">
                      <v:path arrowok="t"/>
                    </v:shape>
                  </v:group>
                  <v:group style="position:absolute;left:374;top:122;width:3;height:5" coordorigin="374,122" coordsize="3,5">
                    <v:shape style="position:absolute;left:374;top:122;width:3;height:5" coordorigin="374,122" coordsize="3,5" path="m377,127l374,122e" filled="false" stroked="true" strokeweight=".25pt" strokecolor="#050100">
                      <v:path arrowok="t"/>
                    </v:shape>
                  </v:group>
                  <v:group style="position:absolute;left:370;top:110;width:3;height:3" coordorigin="370,110" coordsize="3,3">
                    <v:shape style="position:absolute;left:370;top:110;width:3;height:3" coordorigin="370,110" coordsize="3,3" path="m372,113l370,110e" filled="false" stroked="true" strokeweight=".25pt" strokecolor="#050100">
                      <v:path arrowok="t"/>
                    </v:shape>
                  </v:group>
                  <v:group style="position:absolute;left:370;top:110;width:3;height:3" coordorigin="370,110" coordsize="3,3">
                    <v:shape style="position:absolute;left:370;top:110;width:3;height:3" coordorigin="370,110" coordsize="3,3" path="m372,113l370,110e" filled="false" stroked="true" strokeweight=".25pt" strokecolor="#050100">
                      <v:path arrowok="t"/>
                    </v:shape>
                  </v:group>
                  <v:group style="position:absolute;left:372;top:115;width:3;height:3" coordorigin="372,115" coordsize="3,3">
                    <v:shape style="position:absolute;left:372;top:115;width:3;height:3" coordorigin="372,115" coordsize="3,3" path="m374,118l372,115e" filled="false" stroked="true" strokeweight=".25pt" strokecolor="#050100">
                      <v:path arrowok="t"/>
                    </v:shape>
                  </v:group>
                  <v:group style="position:absolute;left:377;top:123;width:3;height:3" coordorigin="377,123" coordsize="3,3">
                    <v:shape style="position:absolute;left:377;top:123;width:3;height:3" coordorigin="377,123" coordsize="3,3" path="m379,125l377,123e" filled="false" stroked="true" strokeweight=".25pt" strokecolor="#050100">
                      <v:path arrowok="t"/>
                    </v:shape>
                  </v:group>
                  <v:group style="position:absolute;left:379;top:123;width:3;height:3" coordorigin="379,123" coordsize="3,3">
                    <v:shape style="position:absolute;left:379;top:123;width:3;height:3" coordorigin="379,123" coordsize="3,3" path="m382,125l379,123e" filled="false" stroked="true" strokeweight=".25pt" strokecolor="#050100">
                      <v:path arrowok="t"/>
                    </v:shape>
                  </v:group>
                  <v:group style="position:absolute;left:379;top:120;width:3;height:3" coordorigin="379,120" coordsize="3,3">
                    <v:shape style="position:absolute;left:379;top:120;width:3;height:3" coordorigin="379,120" coordsize="3,3" path="m382,123l379,120e" filled="false" stroked="true" strokeweight=".25pt" strokecolor="#050100">
                      <v:path arrowok="t"/>
                    </v:shape>
                  </v:group>
                  <v:group style="position:absolute;left:377;top:111;width:3;height:3" coordorigin="377,111" coordsize="3,3">
                    <v:shape style="position:absolute;left:377;top:111;width:3;height:3" coordorigin="377,111" coordsize="3,3" path="m379,113l377,111e" filled="false" stroked="true" strokeweight=".25pt" strokecolor="#050100">
                      <v:path arrowok="t"/>
                    </v:shape>
                  </v:group>
                  <v:group style="position:absolute;left:379;top:111;width:3;height:3" coordorigin="379,111" coordsize="3,3">
                    <v:shape style="position:absolute;left:379;top:111;width:3;height:3" coordorigin="379,111" coordsize="3,3" path="m382,113l379,111e" filled="false" stroked="true" strokeweight=".25pt" strokecolor="#050100">
                      <v:path arrowok="t"/>
                    </v:shape>
                  </v:group>
                  <v:group style="position:absolute;left:382;top:115;width:3;height:5" coordorigin="382,115" coordsize="3,5">
                    <v:shape style="position:absolute;left:382;top:115;width:3;height:5" coordorigin="382,115" coordsize="3,5" path="m384,120l382,115e" filled="false" stroked="true" strokeweight=".25pt" strokecolor="#050100">
                      <v:path arrowok="t"/>
                    </v:shape>
                  </v:group>
                  <v:group style="position:absolute;left:430;top:79;width:8;height:17" coordorigin="430,79" coordsize="8,17">
                    <v:shape style="position:absolute;left:430;top:79;width:8;height:17" coordorigin="430,79" coordsize="8,17" path="m437,96l430,79e" filled="false" stroked="true" strokeweight=".25pt" strokecolor="#050100">
                      <v:path arrowok="t"/>
                    </v:shape>
                  </v:group>
                  <v:group style="position:absolute;left:320;top:134;width:2;height:5" coordorigin="320,134" coordsize="2,5">
                    <v:shape style="position:absolute;left:320;top:134;width:2;height:5" coordorigin="320,134" coordsize="0,5" path="m320,134l320,139e" filled="false" stroked="true" strokeweight=".119pt" strokecolor="#050100">
                      <v:path arrowok="t"/>
                    </v:shape>
                  </v:group>
                  <v:group style="position:absolute;left:183;top:106;width:5;height:10" coordorigin="183,106" coordsize="5,10">
                    <v:shape style="position:absolute;left:183;top:106;width:5;height:10" coordorigin="183,106" coordsize="5,10" path="m183,106l187,115,183,106xe" filled="false" stroked="true" strokeweight=".25pt" strokecolor="#050100">
                      <v:path arrowok="t"/>
                    </v:shape>
                  </v:group>
                  <v:group style="position:absolute;left:187;top:118;width:8;height:12" coordorigin="187,118" coordsize="8,12">
                    <v:shape style="position:absolute;left:187;top:118;width:8;height:12" coordorigin="187,118" coordsize="8,12" path="m187,120l194,130,190,118e" filled="false" stroked="true" strokeweight=".25pt" strokecolor="#050100">
                      <v:path arrowok="t"/>
                    </v:shape>
                  </v:group>
                  <v:group style="position:absolute;left:192;top:122;width:5;height:10" coordorigin="192,122" coordsize="5,10">
                    <v:shape style="position:absolute;left:192;top:122;width:5;height:10" coordorigin="192,122" coordsize="5,10" path="m192,122l197,132e" filled="false" stroked="true" strokeweight=".25pt" strokecolor="#050100">
                      <v:path arrowok="t"/>
                    </v:shape>
                  </v:group>
                  <v:group style="position:absolute;left:308;top:144;width:2;height:5" coordorigin="308,144" coordsize="2,5">
                    <v:shape style="position:absolute;left:308;top:144;width:2;height:5" coordorigin="308,144" coordsize="0,5" path="m308,144l308,149e" filled="false" stroked="true" strokeweight=".119pt" strokecolor="#050100">
                      <v:path arrowok="t"/>
                    </v:shape>
                  </v:group>
                  <v:group style="position:absolute;left:173;top:110;width:8;height:10" coordorigin="173,110" coordsize="8,10">
                    <v:shape style="position:absolute;left:173;top:110;width:8;height:10" coordorigin="173,110" coordsize="8,10" path="m175,113l180,120,173,110e" filled="false" stroked="true" strokeweight=".25pt" strokecolor="#050100">
                      <v:path arrowok="t"/>
                    </v:shape>
                  </v:group>
                  <v:group style="position:absolute;left:175;top:111;width:5;height:10" coordorigin="175,111" coordsize="5,10">
                    <v:shape style="position:absolute;left:175;top:111;width:5;height:10" coordorigin="175,111" coordsize="5,10" path="m180,120l175,111e" filled="false" stroked="true" strokeweight=".25pt" strokecolor="#050100">
                      <v:path arrowok="t"/>
                    </v:shape>
                  </v:group>
                  <v:group style="position:absolute;left:331;top:122;width:2;height:8" coordorigin="331,122" coordsize="2,8">
                    <v:shape style="position:absolute;left:331;top:122;width:2;height:8" coordorigin="331,122" coordsize="0,8" path="m331,122l331,130e" filled="false" stroked="true" strokeweight=".25pt" strokecolor="#050100">
                      <v:path arrowok="t"/>
                    </v:shape>
                  </v:group>
                  <v:group style="position:absolute;left:266;top:255;width:12;height:20" coordorigin="266,255" coordsize="12,20">
                    <v:shape style="position:absolute;left:266;top:255;width:12;height:20" coordorigin="266,255" coordsize="12,20" path="m278,274l266,255e" filled="false" stroked="true" strokeweight=".25pt" strokecolor="#050100">
                      <v:path arrowok="t"/>
                    </v:shape>
                  </v:group>
                  <v:group style="position:absolute;left:262;top:257;width:12;height:20" coordorigin="262,257" coordsize="12,20">
                    <v:shape style="position:absolute;left:262;top:257;width:12;height:20" coordorigin="262,257" coordsize="12,20" path="m262,257l274,276e" filled="false" stroked="true" strokeweight=".25pt" strokecolor="#050100">
                      <v:path arrowok="t"/>
                    </v:shape>
                  </v:group>
                  <v:group style="position:absolute;left:264;top:262;width:12;height:17" coordorigin="264,262" coordsize="12,17">
                    <v:shape style="position:absolute;left:264;top:262;width:12;height:17" coordorigin="264,262" coordsize="12,17" path="m276,279l264,262e" filled="false" stroked="true" strokeweight=".25pt" strokecolor="#050100">
                      <v:path arrowok="t"/>
                    </v:shape>
                  </v:group>
                  <v:group style="position:absolute;left:185;top:125;width:3;height:8" coordorigin="185,125" coordsize="3,8">
                    <v:shape style="position:absolute;left:185;top:125;width:3;height:8" coordorigin="185,125" coordsize="3,8" path="m187,132l185,125e" filled="false" stroked="true" strokeweight=".25pt" strokecolor="#050100">
                      <v:path arrowok="t"/>
                    </v:shape>
                  </v:group>
                  <v:group style="position:absolute;left:182;top:122;width:5;height:8" coordorigin="182,122" coordsize="5,8">
                    <v:shape style="position:absolute;left:182;top:122;width:5;height:8" coordorigin="182,122" coordsize="5,8" path="m185,130l182,122,187,127e" filled="false" stroked="true" strokeweight=".25pt" strokecolor="#050100">
                      <v:path arrowok="t"/>
                    </v:shape>
                  </v:group>
                  <v:group style="position:absolute;left:300;top:142;width:2;height:8" coordorigin="300,142" coordsize="2,8">
                    <v:shape style="position:absolute;left:300;top:142;width:2;height:8" coordorigin="300,142" coordsize="0,8" path="m300,142l300,149e" filled="false" stroked="true" strokeweight=".25pt" strokecolor="#050100">
                      <v:path arrowok="t"/>
                    </v:shape>
                  </v:group>
                  <v:group style="position:absolute;left:173;top:134;width:5;height:5" coordorigin="173,134" coordsize="5,5">
                    <v:shape style="position:absolute;left:173;top:134;width:5;height:5" coordorigin="173,134" coordsize="5,5" path="m178,139l173,134e" filled="false" stroked="true" strokeweight=".25pt" strokecolor="#050100">
                      <v:path arrowok="t"/>
                    </v:shape>
                  </v:group>
                  <v:group style="position:absolute;left:170;top:130;width:5;height:8" coordorigin="170,130" coordsize="5,8">
                    <v:shape style="position:absolute;left:170;top:130;width:5;height:8" coordorigin="170,130" coordsize="5,8" path="m175,137l170,130,175,135e" filled="false" stroked="true" strokeweight=".25pt" strokecolor="#050100">
                      <v:path arrowok="t"/>
                    </v:shape>
                  </v:group>
                  <v:group style="position:absolute;left:65;top:250;width:3;height:5" coordorigin="65,250" coordsize="3,5">
                    <v:shape style="position:absolute;left:65;top:250;width:3;height:5" coordorigin="65,250" coordsize="3,5" path="m67,255l67,252,65,250e" filled="false" stroked="true" strokeweight=".25pt" strokecolor="#050100">
                      <v:path arrowok="t"/>
                    </v:shape>
                  </v:group>
                  <v:group style="position:absolute;left:83;top:242;width:2;height:18" coordorigin="83,242" coordsize="2,18">
                    <v:shape style="position:absolute;left:83;top:242;width:2;height:18" coordorigin="83,242" coordsize="0,18" path="m83,242l83,259e" filled="false" stroked="true" strokeweight=".12pt" strokecolor="#050100">
                      <v:path arrowok="t"/>
                    </v:shape>
                  </v:group>
                  <v:group style="position:absolute;left:77;top:238;width:3;height:3" coordorigin="77,238" coordsize="3,3">
                    <v:shape style="position:absolute;left:77;top:238;width:3;height:3" coordorigin="77,238" coordsize="3,3" path="m79,240l77,238e" filled="false" stroked="true" strokeweight=".25pt" strokecolor="#050100">
                      <v:path arrowok="t"/>
                    </v:shape>
                  </v:group>
                  <v:group style="position:absolute;left:84;top:134;width:2;height:25" coordorigin="84,134" coordsize="2,25">
                    <v:shape style="position:absolute;left:84;top:134;width:2;height:25" coordorigin="84,134" coordsize="0,25" path="m84,134l84,159e" filled="false" stroked="true" strokeweight=".2502pt" strokecolor="#050100">
                      <v:path arrowok="t"/>
                    </v:shape>
                  </v:group>
                  <v:group style="position:absolute;left:98;top:144;width:2;height:18" coordorigin="98,144" coordsize="2,18">
                    <v:shape style="position:absolute;left:98;top:144;width:2;height:18" coordorigin="98,144" coordsize="0,18" path="m98,144l98,161e" filled="false" stroked="true" strokeweight=".251300pt" strokecolor="#050100">
                      <v:path arrowok="t"/>
                    </v:shape>
                  </v:group>
                  <v:group style="position:absolute;left:96;top:137;width:2;height:22" coordorigin="96,137" coordsize="2,22">
                    <v:shape style="position:absolute;left:96;top:137;width:2;height:22" coordorigin="96,137" coordsize="0,22" path="m96,137l96,159e" filled="false" stroked="true" strokeweight=".2514pt" strokecolor="#050100">
                      <v:path arrowok="t"/>
                    </v:shape>
                  </v:group>
                  <v:group style="position:absolute;left:144;top:199;width:2;height:13" coordorigin="144,199" coordsize="2,13">
                    <v:shape style="position:absolute;left:144;top:199;width:2;height:13" coordorigin="144,199" coordsize="0,13" path="m144,199l144,211e" filled="false" stroked="true" strokeweight=".25pt" strokecolor="#050100">
                      <v:path arrowok="t"/>
                    </v:shape>
                  </v:group>
                  <v:group style="position:absolute;left:276;top:300;width:3;height:3" coordorigin="276,300" coordsize="3,3">
                    <v:shape style="position:absolute;left:276;top:300;width:3;height:3" coordorigin="276,300" coordsize="3,3" path="m278,303l276,300e" filled="false" stroked="true" strokeweight=".25pt" strokecolor="#050100">
                      <v:path arrowok="t"/>
                    </v:shape>
                  </v:group>
                  <v:group style="position:absolute;left:276;top:290;width:2;height:10" coordorigin="276,290" coordsize="2,10">
                    <v:shape style="position:absolute;left:276;top:290;width:2;height:10" coordorigin="276,290" coordsize="0,10" path="m276,290l276,300e" filled="false" stroked="true" strokeweight=".2504pt" strokecolor="#050100">
                      <v:path arrowok="t"/>
                    </v:shape>
                  </v:group>
                  <v:group style="position:absolute;left:163;top:154;width:2;height:18" coordorigin="163,154" coordsize="2,18">
                    <v:shape style="position:absolute;left:163;top:154;width:2;height:18" coordorigin="163,154" coordsize="0,18" path="m163,154l163,171e" filled="false" stroked="true" strokeweight=".2515pt" strokecolor="#050100">
                      <v:path arrowok="t"/>
                    </v:shape>
                  </v:group>
                  <v:group style="position:absolute;left:288;top:283;width:2;height:20" coordorigin="288,283" coordsize="2,20">
                    <v:shape style="position:absolute;left:288;top:283;width:2;height:20" coordorigin="288,283" coordsize="0,20" path="m288,283l288,303e" filled="false" stroked="true" strokeweight=".25pt" strokecolor="#050100">
                      <v:path arrowok="t"/>
                    </v:shape>
                  </v:group>
                  <v:group style="position:absolute;left:250;top:228;width:2;height:13" coordorigin="250,228" coordsize="2,13">
                    <v:shape style="position:absolute;left:250;top:228;width:2;height:13" coordorigin="250,228" coordsize="0,13" path="m250,228l250,240e" filled="false" stroked="true" strokeweight=".25pt" strokecolor="#050100">
                      <v:path arrowok="t"/>
                    </v:shape>
                  </v:group>
                  <v:group style="position:absolute;left:247;top:223;width:2;height:15" coordorigin="247,223" coordsize="2,15">
                    <v:shape style="position:absolute;left:247;top:223;width:2;height:15" coordorigin="247,223" coordsize="0,15" path="m247,223l247,238e" filled="false" stroked="true" strokeweight=".251800pt" strokecolor="#050100">
                      <v:path arrowok="t"/>
                    </v:shape>
                  </v:group>
                  <v:group style="position:absolute;left:300;top:288;width:3;height:3" coordorigin="300,288" coordsize="3,3">
                    <v:shape style="position:absolute;left:300;top:288;width:3;height:3" coordorigin="300,288" coordsize="3,3" path="m302,291l300,288e" filled="false" stroked="true" strokeweight=".25pt" strokecolor="#050100">
                      <v:path arrowok="t"/>
                    </v:shape>
                  </v:group>
                  <v:group style="position:absolute;left:259;top:228;width:2;height:15" coordorigin="259,228" coordsize="2,15">
                    <v:shape style="position:absolute;left:259;top:228;width:2;height:15" coordorigin="259,228" coordsize="0,15" path="m259,228l259,243e" filled="false" stroked="true" strokeweight=".2501pt" strokecolor="#050100">
                      <v:path arrowok="t"/>
                    </v:shape>
                  </v:group>
                  <v:group style="position:absolute;left:206;top:138;width:5;height:2" coordorigin="206,138" coordsize="5,2">
                    <v:shape style="position:absolute;left:206;top:138;width:5;height:2" coordorigin="206,138" coordsize="5,0" path="m206,138l211,138e" filled="false" stroked="true" strokeweight=".12pt" strokecolor="#050100">
                      <v:path arrowok="t"/>
                    </v:shape>
                  </v:group>
                  <v:group style="position:absolute;left:216;top:127;width:2;height:15" coordorigin="216,127" coordsize="2,15">
                    <v:shape style="position:absolute;left:216;top:127;width:2;height:15" coordorigin="216,127" coordsize="0,15" path="m216,127l216,142e" filled="false" stroked="true" strokeweight=".2505pt" strokecolor="#050100">
                      <v:path arrowok="t"/>
                    </v:shape>
                  </v:group>
                  <v:group style="position:absolute;left:182;top:72;width:2;height:18" coordorigin="182,72" coordsize="2,18">
                    <v:shape style="position:absolute;left:182;top:72;width:2;height:18" coordorigin="182,72" coordsize="0,18" path="m182,72l182,89e" filled="false" stroked="true" strokeweight=".2515pt" strokecolor="#050100">
                      <v:path arrowok="t"/>
                    </v:shape>
                  </v:group>
                  <v:group style="position:absolute;left:180;top:67;width:2;height:20" coordorigin="180,67" coordsize="2,20">
                    <v:shape style="position:absolute;left:180;top:67;width:2;height:20" coordorigin="180,67" coordsize="0,20" path="m180,67l180,87e" filled="false" stroked="true" strokeweight=".251800pt" strokecolor="#050100">
                      <v:path arrowok="t"/>
                    </v:shape>
                  </v:group>
                  <v:group style="position:absolute;left:278;top:180;width:2;height:15" coordorigin="278,180" coordsize="2,15">
                    <v:shape style="position:absolute;left:278;top:180;width:2;height:15" coordorigin="278,180" coordsize="0,15" path="m278,180l278,195e" filled="false" stroked="true" strokeweight=".2517pt" strokecolor="#050100">
                      <v:path arrowok="t"/>
                    </v:shape>
                  </v:group>
                  <v:group style="position:absolute;left:194;top:70;width:2;height:20" coordorigin="194,70" coordsize="2,20">
                    <v:shape style="position:absolute;left:194;top:70;width:2;height:20" coordorigin="194,70" coordsize="0,20" path="m194,70l194,89e" filled="false" stroked="true" strokeweight=".2515pt" strokecolor="#050100">
                      <v:path arrowok="t"/>
                    </v:shape>
                  </v:group>
                  <v:group style="position:absolute;left:290;top:197;width:3;height:3" coordorigin="290,197" coordsize="3,3">
                    <v:shape style="position:absolute;left:290;top:197;width:3;height:3" coordorigin="290,197" coordsize="3,3" path="m293,199l290,197e" filled="false" stroked="true" strokeweight=".25pt" strokecolor="#050100">
                      <v:path arrowok="t"/>
                    </v:shape>
                  </v:group>
                  <v:group style="position:absolute;left:254;top:118;width:2;height:17" coordorigin="254,118" coordsize="2,17">
                    <v:shape style="position:absolute;left:254;top:118;width:2;height:17" coordorigin="254,118" coordsize="0,17" path="m254,118l254,135e" filled="false" stroked="true" strokeweight=".2519pt" strokecolor="#050100">
                      <v:path arrowok="t"/>
                    </v:shape>
                  </v:group>
                  <v:group style="position:absolute;left:262;top:120;width:2;height:13" coordorigin="262,120" coordsize="2,13">
                    <v:shape style="position:absolute;left:262;top:120;width:2;height:13" coordorigin="262,120" coordsize="0,13" path="m262,120l262,132e" filled="false" stroked="true" strokeweight=".2504pt" strokecolor="#050100">
                      <v:path arrowok="t"/>
                    </v:shape>
                  </v:group>
                  <v:group style="position:absolute;left:283;top:142;width:2;height:13" coordorigin="283,142" coordsize="2,13">
                    <v:shape style="position:absolute;left:283;top:142;width:2;height:13" coordorigin="283,142" coordsize="0,13" path="m283,142l283,154e" filled="false" stroked="true" strokeweight=".25pt" strokecolor="#050100">
                      <v:path arrowok="t"/>
                    </v:shape>
                  </v:group>
                  <v:group style="position:absolute;left:281;top:137;width:2;height:15" coordorigin="281,137" coordsize="2,15">
                    <v:shape style="position:absolute;left:281;top:137;width:2;height:15" coordorigin="281,137" coordsize="0,15" path="m281,137l281,151e" filled="false" stroked="true" strokeweight=".2514pt" strokecolor="#050100">
                      <v:path arrowok="t"/>
                    </v:shape>
                  </v:group>
                  <v:group style="position:absolute;left:350;top:194;width:2;height:20" coordorigin="350,194" coordsize="2,20">
                    <v:shape style="position:absolute;left:350;top:194;width:2;height:20" coordorigin="350,194" coordsize="0,20" path="m350,194l350,214e" filled="false" stroked="true" strokeweight=".2505pt" strokecolor="#050100">
                      <v:path arrowok="t"/>
                    </v:shape>
                  </v:group>
                  <v:group style="position:absolute;left:346;top:208;width:5;height:2" coordorigin="346,208" coordsize="5,2">
                    <v:shape style="position:absolute;left:346;top:208;width:5;height:2" coordorigin="346,208" coordsize="5,0" path="m346,208l351,208e" filled="false" stroked="true" strokeweight=".12pt" strokecolor="#050100">
                      <v:path arrowok="t"/>
                    </v:shape>
                  </v:group>
                  <v:group style="position:absolute;left:362;top:197;width:2;height:20" coordorigin="362,197" coordsize="2,20">
                    <v:shape style="position:absolute;left:362;top:197;width:2;height:20" coordorigin="362,197" coordsize="0,20" path="m362,197l362,216e" filled="false" stroked="true" strokeweight=".252300pt" strokecolor="#050100">
                      <v:path arrowok="t"/>
                    </v:shape>
                  </v:group>
                  <v:group style="position:absolute;left:374;top:197;width:2;height:20" coordorigin="374,197" coordsize="2,20">
                    <v:shape style="position:absolute;left:374;top:197;width:2;height:20" coordorigin="374,197" coordsize="0,20" path="m374,197l374,216e" filled="false" stroked="true" strokeweight=".2514pt" strokecolor="#050100">
                      <v:path arrowok="t"/>
                    </v:shape>
                  </v:group>
                  <v:group style="position:absolute;left:386;top:202;width:3;height:3" coordorigin="386,202" coordsize="3,3">
                    <v:shape style="position:absolute;left:386;top:202;width:3;height:3" coordorigin="386,202" coordsize="3,3" path="m389,204l386,202e" filled="false" stroked="true" strokeweight=".25pt" strokecolor="#050100">
                      <v:path arrowok="t"/>
                    </v:shape>
                  </v:group>
                  <v:group style="position:absolute;left:298;top:74;width:3;height:5" coordorigin="298,74" coordsize="3,5">
                    <v:shape style="position:absolute;left:298;top:74;width:3;height:5" coordorigin="298,74" coordsize="3,5" path="m300,79l298,77,298,74e" filled="false" stroked="true" strokeweight=".25pt" strokecolor="#050100">
                      <v:path arrowok="t"/>
                    </v:shape>
                  </v:group>
                  <v:group style="position:absolute;left:341;top:115;width:3;height:5" coordorigin="341,115" coordsize="3,5">
                    <v:shape style="position:absolute;left:341;top:115;width:3;height:5" coordorigin="341,115" coordsize="3,5" path="m343,120l343,118,341,115e" filled="false" stroked="true" strokeweight=".25pt" strokecolor="#050100">
                      <v:path arrowok="t"/>
                    </v:shape>
                  </v:group>
                  <v:group style="position:absolute;left:295;top:60;width:3;height:3" coordorigin="295,60" coordsize="3,3">
                    <v:shape style="position:absolute;left:295;top:60;width:3;height:3" coordorigin="295,60" coordsize="3,3" path="m298,62l295,60e" filled="false" stroked="true" strokeweight=".25pt" strokecolor="#050100">
                      <v:path arrowok="t"/>
                    </v:shape>
                  </v:group>
                  <v:group style="position:absolute;left:355;top:118;width:3;height:3" coordorigin="355,118" coordsize="3,3">
                    <v:shape style="position:absolute;left:355;top:118;width:3;height:3" coordorigin="355,118" coordsize="3,3" path="m355,118l358,120e" filled="false" stroked="true" strokeweight=".25pt" strokecolor="#050100">
                      <v:path arrowok="t"/>
                    </v:shape>
                  </v:group>
                  <v:group style="position:absolute;left:372;top:110;width:2;height:17" coordorigin="372,110" coordsize="2,17">
                    <v:shape style="position:absolute;left:372;top:110;width:2;height:17" coordorigin="372,110" coordsize="0,17" path="m372,110l372,127e" filled="false" stroked="true" strokeweight=".2501pt" strokecolor="#050100">
                      <v:path arrowok="t"/>
                    </v:shape>
                  </v:group>
                  <v:group style="position:absolute;left:166;top:115;width:8;height:10" coordorigin="166,115" coordsize="8,10">
                    <v:shape style="position:absolute;left:166;top:115;width:8;height:10" coordorigin="166,115" coordsize="8,10" path="m168,118l173,125,166,115,173,125e" filled="false" stroked="true" strokeweight=".25pt" strokecolor="#050100">
                      <v:path arrowok="t"/>
                    </v:shape>
                  </v:group>
                  <v:group style="position:absolute;left:328;top:118;width:2;height:5" coordorigin="328,118" coordsize="2,5">
                    <v:shape style="position:absolute;left:328;top:118;width:2;height:5" coordorigin="328,118" coordsize="0,5" path="m328,118l328,123e" filled="false" stroked="true" strokeweight=".119pt" strokecolor="#050100">
                      <v:path arrowok="t"/>
                    </v:shape>
                  </v:group>
                  <v:group style="position:absolute;left:271;top:257;width:8;height:8" coordorigin="271,257" coordsize="8,8">
                    <v:shape style="position:absolute;left:271;top:257;width:8;height:8" coordorigin="271,257" coordsize="8,8" path="m278,264l271,257e" filled="false" stroked="true" strokeweight=".25pt" strokecolor="#050100">
                      <v:path arrowok="t"/>
                    </v:shape>
                  </v:group>
                  <v:group style="position:absolute;left:271;top:252;width:8;height:10" coordorigin="271,252" coordsize="8,10">
                    <v:shape style="position:absolute;left:271;top:252;width:8;height:10" coordorigin="271,252" coordsize="8,10" path="m271,252l278,262,271,252xe" filled="false" stroked="true" strokeweight=".25pt" strokecolor="#050100">
                      <v:path arrowok="t"/>
                    </v:shape>
                  </v:group>
                  <v:group style="position:absolute;left:142;top:226;width:3;height:3" coordorigin="142,226" coordsize="3,3">
                    <v:shape style="position:absolute;left:142;top:226;width:3;height:3" coordorigin="142,226" coordsize="3,3" path="m142,226l144,228e" filled="false" stroked="true" strokeweight=".25pt" strokecolor="#050100">
                      <v:path arrowok="t"/>
                    </v:shape>
                  </v:group>
                  <v:group style="position:absolute;left:242;top:228;width:3;height:3" coordorigin="242,228" coordsize="3,3">
                    <v:shape style="position:absolute;left:242;top:228;width:3;height:3" coordorigin="242,228" coordsize="3,3" path="m242,228l245,230e" filled="false" stroked="true" strokeweight=".25pt" strokecolor="#050100">
                      <v:path arrowok="t"/>
                    </v:shape>
                  </v:group>
                  <v:group style="position:absolute;left:245;top:223;width:3;height:3" coordorigin="245,223" coordsize="3,3">
                    <v:shape style="position:absolute;left:245;top:223;width:3;height:3" coordorigin="245,223" coordsize="3,3" path="m245,223l247,226e" filled="false" stroked="true" strokeweight=".25pt" strokecolor="#050100">
                      <v:path arrowok="t"/>
                    </v:shape>
                  </v:group>
                  <v:group style="position:absolute;left:178;top:70;width:3;height:3" coordorigin="178,70" coordsize="3,3">
                    <v:shape style="position:absolute;left:178;top:70;width:3;height:3" coordorigin="178,70" coordsize="3,3" path="m178,70l180,72e" filled="false" stroked="true" strokeweight=".25pt" strokecolor="#050100">
                      <v:path arrowok="t"/>
                    </v:shape>
                  </v:group>
                  <v:group style="position:absolute;left:362;top:209;width:3;height:3" coordorigin="362,209" coordsize="3,3">
                    <v:shape style="position:absolute;left:362;top:209;width:3;height:3" coordorigin="362,209" coordsize="3,3" path="m365,211l362,209e" filled="false" stroked="true" strokeweight=".25pt" strokecolor="#050100">
                      <v:path arrowok="t"/>
                    </v:shape>
                  </v:group>
                  <v:group style="position:absolute;left:372;top:199;width:3;height:3" coordorigin="372,199" coordsize="3,3">
                    <v:shape style="position:absolute;left:372;top:199;width:3;height:3" coordorigin="372,199" coordsize="3,3" path="m372,199l374,202e" filled="false" stroked="true" strokeweight=".25pt" strokecolor="#050100">
                      <v:path arrowok="t"/>
                    </v:shape>
                  </v:group>
                  <v:group style="position:absolute;left:178;top:130;width:8;height:10" coordorigin="178,130" coordsize="8,10">
                    <v:shape style="position:absolute;left:178;top:130;width:8;height:10" coordorigin="178,130" coordsize="8,10" path="m185,139l178,130e" filled="false" stroked="true" strokeweight=".25pt" strokecolor="#050100">
                      <v:path arrowok="t"/>
                    </v:shape>
                  </v:group>
                  <v:group style="position:absolute;left:175;top:127;width:8;height:10" coordorigin="175,127" coordsize="8,10">
                    <v:shape style="position:absolute;left:175;top:127;width:8;height:10" coordorigin="175,127" coordsize="8,10" path="m175,127l182,137e" filled="false" stroked="true" strokeweight=".25pt" strokecolor="#050100">
                      <v:path arrowok="t"/>
                    </v:shape>
                  </v:group>
                  <v:group style="position:absolute;left:178;top:125;width:8;height:10" coordorigin="178,125" coordsize="8,10">
                    <v:shape style="position:absolute;left:178;top:125;width:8;height:10" coordorigin="178,125" coordsize="8,10" path="m185,134l178,125e" filled="false" stroked="true" strokeweight=".25pt" strokecolor="#050100">
                      <v:path arrowok="t"/>
                    </v:shape>
                  </v:group>
                  <v:group style="position:absolute;left:300;top:138;width:5;height:2" coordorigin="300,138" coordsize="5,2">
                    <v:shape style="position:absolute;left:300;top:138;width:5;height:2" coordorigin="300,138" coordsize="5,0" path="m300,138l305,138e" filled="false" stroked="true" strokeweight=".12pt" strokecolor="#050100">
                      <v:path arrowok="t"/>
                    </v:shape>
                  </v:group>
                  <v:group style="position:absolute;left:161;top:142;width:5;height:5" coordorigin="161,142" coordsize="5,5">
                    <v:shape style="position:absolute;left:161;top:142;width:5;height:5" coordorigin="161,142" coordsize="5,5" path="m166,146l161,142e" filled="false" stroked="true" strokeweight=".25pt" strokecolor="#050100">
                      <v:path arrowok="t"/>
                    </v:shape>
                  </v:group>
                  <v:group style="position:absolute;left:158;top:139;width:8;height:5" coordorigin="158,139" coordsize="8,5">
                    <v:shape style="position:absolute;left:158;top:139;width:8;height:5" coordorigin="158,139" coordsize="8,5" path="m158,139l166,144,161,139e" filled="false" stroked="true" strokeweight=".25pt" strokecolor="#050100">
                      <v:path arrowok="t"/>
                    </v:shape>
                  </v:group>
                  <v:group style="position:absolute;left:288;top:122;width:2;height:15" coordorigin="288,122" coordsize="2,15">
                    <v:shape style="position:absolute;left:288;top:122;width:2;height:15" coordorigin="288,122" coordsize="0,15" path="m288,122l288,137e" filled="false" stroked="true" strokeweight=".25pt" strokecolor="#050100">
                      <v:path arrowok="t"/>
                    </v:shape>
                  </v:group>
                  <v:group style="position:absolute;left:278;top:238;width:3;height:3" coordorigin="278,238" coordsize="3,3">
                    <v:shape style="position:absolute;left:278;top:238;width:3;height:3" coordorigin="278,238" coordsize="3,3" path="m281,240l278,238e" filled="false" stroked="true" strokeweight=".25pt" strokecolor="#050100">
                      <v:path arrowok="t"/>
                    </v:shape>
                  </v:group>
                  <v:group style="position:absolute;left:276;top:233;width:8;height:5" coordorigin="276,233" coordsize="8,5">
                    <v:shape style="position:absolute;left:276;top:233;width:8;height:5" coordorigin="276,233" coordsize="8,5" path="m276,235l283,238,278,233e" filled="false" stroked="true" strokeweight=".25pt" strokecolor="#050100">
                      <v:path arrowok="t"/>
                    </v:shape>
                  </v:group>
                  <v:group style="position:absolute;left:146;top:125;width:12;height:10" coordorigin="146,125" coordsize="12,10">
                    <v:shape style="position:absolute;left:146;top:125;width:12;height:10" coordorigin="146,125" coordsize="12,10" path="m158,135l146,125e" filled="false" stroked="true" strokeweight=".25pt" strokecolor="#050100">
                      <v:path arrowok="t"/>
                    </v:shape>
                  </v:group>
                  <v:group style="position:absolute;left:144;top:123;width:17;height:12" coordorigin="144,123" coordsize="17,12">
                    <v:shape style="position:absolute;left:144;top:123;width:17;height:12" coordorigin="144,123" coordsize="17,12" path="m144,123l161,135e" filled="false" stroked="true" strokeweight=".25pt" strokecolor="#050100">
                      <v:path arrowok="t"/>
                    </v:shape>
                  </v:group>
                  <v:group style="position:absolute;left:146;top:120;width:15;height:12" coordorigin="146,120" coordsize="15,12">
                    <v:shape style="position:absolute;left:146;top:120;width:15;height:12" coordorigin="146,120" coordsize="15,12" path="m161,132l146,120e" filled="false" stroked="true" strokeweight=".25pt" strokecolor="#050100">
                      <v:path arrowok="t"/>
                    </v:shape>
                  </v:group>
                  <v:group style="position:absolute;left:314;top:109;width:5;height:2" coordorigin="314,109" coordsize="5,2">
                    <v:shape style="position:absolute;left:314;top:109;width:5;height:2" coordorigin="314,109" coordsize="5,0" path="m314,109l319,109e" filled="false" stroked="true" strokeweight=".12pt" strokecolor="#050100">
                      <v:path arrowok="t"/>
                    </v:shape>
                  </v:group>
                  <v:group style="position:absolute;left:286;top:247;width:10;height:8" coordorigin="286,247" coordsize="10,8">
                    <v:shape style="position:absolute;left:286;top:247;width:10;height:8" coordorigin="286,247" coordsize="10,8" path="m295,255l286,247e" filled="false" stroked="true" strokeweight=".25pt" strokecolor="#050100">
                      <v:path arrowok="t"/>
                    </v:shape>
                  </v:group>
                  <v:group style="position:absolute;left:283;top:242;width:10;height:10" coordorigin="283,242" coordsize="10,10">
                    <v:shape style="position:absolute;left:283;top:242;width:10;height:10" coordorigin="283,242" coordsize="10,10" path="m293,252l283,242,293,250e" filled="false" stroked="true" strokeweight=".25pt" strokecolor="#050100">
                      <v:path arrowok="t"/>
                    </v:shape>
                  </v:group>
                  <v:group style="position:absolute;left:82;top:137;width:3;height:3" coordorigin="82,137" coordsize="3,3">
                    <v:shape style="position:absolute;left:82;top:137;width:3;height:3" coordorigin="82,137" coordsize="3,3" path="m84,139l82,137e" filled="false" stroked="true" strokeweight=".25pt" strokecolor="#050100">
                      <v:path arrowok="t"/>
                    </v:shape>
                  </v:group>
                  <v:group style="position:absolute;left:239;top:221;width:2;height:17" coordorigin="239,221" coordsize="2,17">
                    <v:shape style="position:absolute;left:239;top:221;width:2;height:17" coordorigin="239,221" coordsize="0,17" path="m239,221l239,238e" filled="false" stroked="true" strokeweight=".1205pt" strokecolor="#050100">
                      <v:path arrowok="t"/>
                    </v:shape>
                  </v:group>
                  <v:group style="position:absolute;left:168;top:77;width:2;height:10" coordorigin="168,77" coordsize="2,10">
                    <v:shape style="position:absolute;left:168;top:77;width:2;height:10" coordorigin="168,77" coordsize="0,10" path="m168,77l168,87e" filled="false" stroked="true" strokeweight=".25pt" strokecolor="#050100">
                      <v:path arrowok="t"/>
                    </v:shape>
                  </v:group>
                  <v:group style="position:absolute;left:166;top:77;width:2;height:8" coordorigin="166,77" coordsize="2,8">
                    <v:shape style="position:absolute;left:166;top:77;width:2;height:8" coordorigin="166,77" coordsize="0,8" path="m166,77l166,84e" filled="false" stroked="true" strokeweight=".25pt" strokecolor="#050100">
                      <v:path arrowok="t"/>
                    </v:shape>
                  </v:group>
                  <v:group style="position:absolute;left:166;top:137;width:10;height:10" coordorigin="166,137" coordsize="10,10">
                    <v:shape style="position:absolute;left:166;top:137;width:10;height:10" coordorigin="166,137" coordsize="10,10" path="m175,147l166,137e" filled="false" stroked="true" strokeweight=".25pt" strokecolor="#050100">
                      <v:path arrowok="t"/>
                    </v:shape>
                  </v:group>
                  <v:group style="position:absolute;left:166;top:135;width:10;height:10" coordorigin="166,135" coordsize="10,10">
                    <v:shape style="position:absolute;left:166;top:135;width:10;height:10" coordorigin="166,135" coordsize="10,10" path="m173,144l166,135,175,142e" filled="false" stroked="true" strokeweight=".25pt" strokecolor="#050100">
                      <v:path arrowok="t"/>
                    </v:shape>
                  </v:group>
                  <v:group style="position:absolute;left:298;top:127;width:2;height:8" coordorigin="298,127" coordsize="2,8">
                    <v:shape style="position:absolute;left:298;top:127;width:2;height:8" coordorigin="298,127" coordsize="0,8" path="m298,127l298,135e" filled="false" stroked="true" strokeweight=".25pt" strokecolor="#050100">
                      <v:path arrowok="t"/>
                    </v:shape>
                  </v:group>
                  <v:group style="position:absolute;left:271;top:238;width:5;height:8" coordorigin="271,238" coordsize="5,8">
                    <v:shape style="position:absolute;left:271;top:238;width:5;height:8" coordorigin="271,238" coordsize="5,8" path="m276,245l271,238e" filled="false" stroked="true" strokeweight=".25pt" strokecolor="#050100">
                      <v:path arrowok="t"/>
                    </v:shape>
                  </v:group>
                  <v:group style="position:absolute;left:269;top:233;width:10;height:10" coordorigin="269,233" coordsize="10,10">
                    <v:shape style="position:absolute;left:269;top:233;width:10;height:10" coordorigin="269,233" coordsize="10,10" path="m269,235l278,243,269,233e" filled="false" stroked="true" strokeweight=".25pt" strokecolor="#050100">
                      <v:path arrowok="t"/>
                    </v:shape>
                  </v:group>
                  <v:group style="position:absolute;left:158;top:120;width:10;height:10" coordorigin="158,120" coordsize="10,10">
                    <v:shape style="position:absolute;left:158;top:120;width:10;height:10" coordorigin="158,120" coordsize="10,10" path="m158,122l166,130,158,120,168,127e" filled="false" stroked="true" strokeweight=".25pt" strokecolor="#050100">
                      <v:path arrowok="t"/>
                    </v:shape>
                  </v:group>
                  <v:group style="position:absolute;left:319;top:114;width:5;height:2" coordorigin="319,114" coordsize="5,2">
                    <v:shape style="position:absolute;left:319;top:114;width:5;height:2" coordorigin="319,114" coordsize="5,0" path="m319,114l324,114e" filled="false" stroked="true" strokeweight=".12pt" strokecolor="#050100">
                      <v:path arrowok="t"/>
                    </v:shape>
                  </v:group>
                  <v:group style="position:absolute;left:278;top:252;width:8;height:8" coordorigin="278,252" coordsize="8,8">
                    <v:shape style="position:absolute;left:278;top:252;width:8;height:8" coordorigin="278,252" coordsize="8,8" path="m286,259l278,252e" filled="false" stroked="true" strokeweight=".25pt" strokecolor="#050100">
                      <v:path arrowok="t"/>
                    </v:shape>
                  </v:group>
                  <v:group style="position:absolute;left:276;top:247;width:10;height:10" coordorigin="276,247" coordsize="10,10">
                    <v:shape style="position:absolute;left:276;top:247;width:10;height:10" coordorigin="276,247" coordsize="10,10" path="m276,247l286,257,278,247e" filled="false" stroked="true" strokeweight=".25pt" strokecolor="#050100">
                      <v:path arrowok="t"/>
                    </v:shape>
                  </v:group>
                  <v:group style="position:absolute;left:296;top:295;width:2;height:13" coordorigin="296,295" coordsize="2,13">
                    <v:shape style="position:absolute;left:296;top:295;width:2;height:13" coordorigin="296,295" coordsize="0,13" path="m296,295l296,307e" filled="false" stroked="true" strokeweight=".121pt" strokecolor="#050100">
                      <v:path arrowok="t"/>
                    </v:shape>
                  </v:group>
                  <v:group style="position:absolute;left:281;top:295;width:2;height:10" coordorigin="281,295" coordsize="2,10">
                    <v:shape style="position:absolute;left:281;top:295;width:2;height:10" coordorigin="281,295" coordsize="0,10" path="m281,295l281,305e" filled="false" stroked="true" strokeweight=".25pt" strokecolor="#050100">
                      <v:path arrowok="t"/>
                    </v:shape>
                  </v:group>
                  <v:group style="position:absolute;left:282;top:283;width:2;height:5" coordorigin="282,283" coordsize="2,5">
                    <v:shape style="position:absolute;left:282;top:283;width:2;height:5" coordorigin="282,283" coordsize="0,5" path="m282,283l282,288e" filled="false" stroked="true" strokeweight=".118pt" strokecolor="#050100">
                      <v:path arrowok="t"/>
                    </v:shape>
                  </v:group>
                  <v:group style="position:absolute;left:383;top:211;width:2;height:10" coordorigin="383,211" coordsize="2,10">
                    <v:shape style="position:absolute;left:383;top:211;width:2;height:10" coordorigin="383,211" coordsize="0,10" path="m383,211l383,221e" filled="false" stroked="true" strokeweight=".121pt" strokecolor="#050100">
                      <v:path arrowok="t"/>
                    </v:shape>
                  </v:group>
                  <v:group style="position:absolute;left:379;top:214;width:3;height:3" coordorigin="379,214" coordsize="3,3">
                    <v:shape style="position:absolute;left:379;top:214;width:3;height:3" coordorigin="379,214" coordsize="3,3" path="m379,216l382,214e" filled="false" stroked="true" strokeweight=".25pt" strokecolor="#050100">
                      <v:path arrowok="t"/>
                    </v:shape>
                  </v:group>
                  <v:group style="position:absolute;left:367;top:214;width:3;height:3" coordorigin="367,214" coordsize="3,3">
                    <v:shape style="position:absolute;left:367;top:214;width:3;height:3" coordorigin="367,214" coordsize="3,3" path="m370,214l367,216e" filled="false" stroked="true" strokeweight=".25pt" strokecolor="#050100">
                      <v:path arrowok="t"/>
                    </v:shape>
                  </v:group>
                  <v:group style="position:absolute;left:264;top:226;width:2;height:18" coordorigin="264,226" coordsize="2,18">
                    <v:shape style="position:absolute;left:264;top:226;width:2;height:18" coordorigin="264,226" coordsize="0,18" path="m264,226l264,243e" filled="false" stroked="true" strokeweight=".25pt" strokecolor="#050100">
                      <v:path arrowok="t"/>
                    </v:shape>
                  </v:group>
                  <v:group style="position:absolute;left:368;top:209;width:2;height:8" coordorigin="368,209" coordsize="2,8">
                    <v:shape style="position:absolute;left:368;top:209;width:2;height:8" coordorigin="368,209" coordsize="0,8" path="m368,209l368,216e" filled="false" stroked="true" strokeweight=".121pt" strokecolor="#050100">
                      <v:path arrowok="t"/>
                    </v:shape>
                  </v:group>
                  <v:group style="position:absolute;left:355;top:211;width:3;height:3" coordorigin="355,211" coordsize="3,3">
                    <v:shape style="position:absolute;left:355;top:211;width:3;height:3" coordorigin="355,211" coordsize="3,3" path="m358,211l355,214e" filled="false" stroked="true" strokeweight=".25pt" strokecolor="#050100">
                      <v:path arrowok="t"/>
                    </v:shape>
                  </v:group>
                  <v:group style="position:absolute;left:353;top:195;width:3;height:3" coordorigin="353,195" coordsize="3,3">
                    <v:shape style="position:absolute;left:353;top:195;width:3;height:3" coordorigin="353,195" coordsize="3,3" path="m355,195l353,197e" filled="false" stroked="true" strokeweight=".25pt" strokecolor="#050100">
                      <v:path arrowok="t"/>
                    </v:shape>
                  </v:group>
                  <v:group style="position:absolute;left:298;top:182;width:2;height:20" coordorigin="298,182" coordsize="2,20">
                    <v:shape style="position:absolute;left:298;top:182;width:2;height:20" coordorigin="298,182" coordsize="0,20" path="m298,182l298,202e" filled="false" stroked="true" strokeweight=".2512pt" strokecolor="#050100">
                      <v:path arrowok="t"/>
                    </v:shape>
                  </v:group>
                  <v:group style="position:absolute;left:85;top:252;width:2;height:5" coordorigin="85,252" coordsize="2,5">
                    <v:shape style="position:absolute;left:85;top:252;width:2;height:5" coordorigin="85,252" coordsize="0,5" path="m85,252l85,257e" filled="false" stroked="true" strokeweight=".119pt" strokecolor="#050100">
                      <v:path arrowok="t"/>
                    </v:shape>
                  </v:group>
                  <v:group style="position:absolute;left:293;top:195;width:3;height:3" coordorigin="293,195" coordsize="3,3">
                    <v:shape style="position:absolute;left:293;top:195;width:3;height:3" coordorigin="293,195" coordsize="3,3" path="m293,197l295,195e" filled="false" stroked="true" strokeweight=".25pt" strokecolor="#050100">
                      <v:path arrowok="t"/>
                    </v:shape>
                  </v:group>
                  <v:group style="position:absolute;left:73;top:247;width:2;height:10" coordorigin="73,247" coordsize="2,10">
                    <v:shape style="position:absolute;left:73;top:247;width:2;height:10" coordorigin="73,247" coordsize="0,10" path="m73,247l73,257e" filled="false" stroked="true" strokeweight=".121pt" strokecolor="#050100">
                      <v:path arrowok="t"/>
                    </v:shape>
                  </v:group>
                  <v:group style="position:absolute;left:86;top:240;width:3;height:3" coordorigin="86,240" coordsize="3,3">
                    <v:shape style="position:absolute;left:86;top:240;width:3;height:3" coordorigin="86,240" coordsize="3,3" path="m89,240l86,243e" filled="false" stroked="true" strokeweight=".25pt" strokecolor="#050100">
                      <v:path arrowok="t"/>
                    </v:shape>
                  </v:group>
                  <v:group style="position:absolute;left:151;top:207;width:3;height:3" coordorigin="151,207" coordsize="3,3">
                    <v:shape style="position:absolute;left:151;top:207;width:3;height:3" coordorigin="151,207" coordsize="3,3" path="m151,209l154,207e" filled="false" stroked="true" strokeweight=".25pt" strokecolor="#050100">
                      <v:path arrowok="t"/>
                    </v:shape>
                  </v:group>
                  <v:group style="position:absolute;left:146;top:199;width:2;height:13" coordorigin="146,199" coordsize="2,13">
                    <v:shape style="position:absolute;left:146;top:199;width:2;height:13" coordorigin="146,199" coordsize="0,13" path="m146,199l146,211e" filled="false" stroked="true" strokeweight=".2502pt" strokecolor="#050100">
                      <v:path arrowok="t"/>
                    </v:shape>
                  </v:group>
                  <v:group style="position:absolute;left:365;top:115;width:2;height:10" coordorigin="365,115" coordsize="2,10">
                    <v:shape style="position:absolute;left:365;top:115;width:2;height:10" coordorigin="365,115" coordsize="0,10" path="m365,115l365,125e" filled="false" stroked="true" strokeweight=".25pt" strokecolor="#050100">
                      <v:path arrowok="t"/>
                    </v:shape>
                  </v:group>
                  <v:group style="position:absolute;left:178;top:156;width:2;height:17" coordorigin="178,156" coordsize="2,17">
                    <v:shape style="position:absolute;left:178;top:156;width:2;height:17" coordorigin="178,156" coordsize="0,17" path="m178,156l178,173e" filled="false" stroked="true" strokeweight=".2502pt" strokecolor="#050100">
                      <v:path arrowok="t"/>
                    </v:shape>
                  </v:group>
                  <v:group style="position:absolute;left:269;top:120;width:2;height:17" coordorigin="269,120" coordsize="2,17">
                    <v:shape style="position:absolute;left:269;top:120;width:2;height:17" coordorigin="269,120" coordsize="0,17" path="m269,120l269,137e" filled="false" stroked="true" strokeweight=".25pt" strokecolor="#050100">
                      <v:path arrowok="t"/>
                    </v:shape>
                  </v:group>
                  <v:group style="position:absolute;left:362;top:106;width:3;height:3" coordorigin="362,106" coordsize="3,3">
                    <v:shape style="position:absolute;left:362;top:106;width:3;height:3" coordorigin="362,106" coordsize="3,3" path="m365,106l362,108e" filled="false" stroked="true" strokeweight=".25pt" strokecolor="#050100">
                      <v:path arrowok="t"/>
                    </v:shape>
                  </v:group>
                  <v:group style="position:absolute;left:103;top:159;width:3;height:3" coordorigin="103,159" coordsize="3,3">
                    <v:shape style="position:absolute;left:103;top:159;width:3;height:3" coordorigin="103,159" coordsize="3,3" path="m106,159l103,161e" filled="false" stroked="true" strokeweight=".25pt" strokecolor="#050100">
                      <v:path arrowok="t"/>
                    </v:shape>
                  </v:group>
                  <v:group style="position:absolute;left:89;top:139;width:2;height:20" coordorigin="89,139" coordsize="2,20">
                    <v:shape style="position:absolute;left:89;top:139;width:2;height:20" coordorigin="89,139" coordsize="0,20" path="m89,139l89,159e" filled="false" stroked="true" strokeweight=".25pt" strokecolor="#050100">
                      <v:path arrowok="t"/>
                    </v:shape>
                  </v:group>
                  <v:group style="position:absolute;left:89;top:139;width:3;height:3" coordorigin="89,139" coordsize="3,3">
                    <v:shape style="position:absolute;left:89;top:139;width:3;height:3" coordorigin="89,139" coordsize="3,3" path="m91,139l89,142e" filled="false" stroked="true" strokeweight=".25pt" strokecolor="#050100">
                      <v:path arrowok="t"/>
                    </v:shape>
                  </v:group>
                  <v:group style="position:absolute;left:292;top:70;width:2;height:10" coordorigin="292,70" coordsize="2,10">
                    <v:shape style="position:absolute;left:292;top:70;width:2;height:10" coordorigin="292,70" coordsize="0,10" path="m292,70l292,79e" filled="false" stroked="true" strokeweight=".1211pt" strokecolor="#050100">
                      <v:path arrowok="t"/>
                    </v:shape>
                  </v:group>
                  <v:group style="position:absolute;left:302;top:60;width:2;height:5" coordorigin="302,60" coordsize="2,5">
                    <v:shape style="position:absolute;left:302;top:60;width:2;height:5" coordorigin="302,60" coordsize="0,5" path="m302,60l302,65e" filled="false" stroked="true" strokeweight=".25pt" strokecolor="#050100">
                      <v:path arrowok="t"/>
                    </v:shape>
                  </v:group>
                  <v:group style="position:absolute;left:203;top:84;width:2;height:10" coordorigin="203,84" coordsize="2,10">
                    <v:shape style="position:absolute;left:203;top:84;width:2;height:10" coordorigin="203,84" coordsize="0,10" path="m203,84l203,94e" filled="false" stroked="true" strokeweight=".121pt" strokecolor="#050100">
                      <v:path arrowok="t"/>
                    </v:shape>
                  </v:group>
                  <v:group style="position:absolute;left:199;top:87;width:3;height:3" coordorigin="199,87" coordsize="3,3">
                    <v:shape style="position:absolute;left:199;top:87;width:3;height:3" coordorigin="199,87" coordsize="3,3" path="m199,89l202,87e" filled="false" stroked="true" strokeweight=".25pt" strokecolor="#050100">
                      <v:path arrowok="t"/>
                    </v:shape>
                  </v:group>
                  <v:group style="position:absolute;left:185;top:84;width:3;height:3" coordorigin="185,84" coordsize="3,3">
                    <v:shape style="position:absolute;left:185;top:84;width:3;height:3" coordorigin="185,84" coordsize="3,3" path="m185,87l187,84e" filled="false" stroked="true" strokeweight=".25pt" strokecolor="#050100">
                      <v:path arrowok="t"/>
                    </v:shape>
                  </v:group>
                  <v:group style="position:absolute;left:220;top:122;width:2;height:5" coordorigin="220,122" coordsize="2,5">
                    <v:shape style="position:absolute;left:220;top:122;width:2;height:5" coordorigin="220,122" coordsize="0,5" path="m220,122l220,127e" filled="false" stroked="true" strokeweight=".121pt" strokecolor="#050100">
                      <v:path arrowok="t"/>
                    </v:shape>
                  </v:group>
                  <v:group style="position:absolute;left:217;top:118;width:2;height:5" coordorigin="217,118" coordsize="2,5">
                    <v:shape style="position:absolute;left:217;top:118;width:2;height:5" coordorigin="217,118" coordsize="0,5" path="m217,118l217,123e" filled="false" stroked="true" strokeweight=".119pt" strokecolor="#050100">
                      <v:path arrowok="t"/>
                    </v:shape>
                  </v:group>
                  <v:group style="position:absolute;left:106;top:219;width:15;height:3" coordorigin="106,219" coordsize="15,3">
                    <v:shape style="position:absolute;left:106;top:219;width:15;height:3" coordorigin="106,219" coordsize="15,3" path="m120,219l106,221e" filled="false" stroked="true" strokeweight=".25pt" strokecolor="#050100">
                      <v:path arrowok="t"/>
                    </v:shape>
                  </v:group>
                  <v:group style="position:absolute;left:103;top:214;width:15;height:5" coordorigin="103,214" coordsize="15,5">
                    <v:shape style="position:absolute;left:103;top:214;width:15;height:5" coordorigin="103,214" coordsize="15,5" path="m103,219l118,214,103,219xe" filled="false" stroked="true" strokeweight=".25pt" strokecolor="#050100">
                      <v:path arrowok="t"/>
                    </v:shape>
                  </v:group>
                  <v:group style="position:absolute;left:216;top:91;width:3;height:3" coordorigin="216,91" coordsize="3,3">
                    <v:shape style="position:absolute;left:216;top:91;width:3;height:3" coordorigin="216,91" coordsize="3,3" path="m218,91l216,94e" filled="false" stroked="true" strokeweight=".25pt" strokecolor="#050100">
                      <v:path arrowok="t"/>
                    </v:shape>
                  </v:group>
                  <v:group style="position:absolute;left:326;top:161;width:17;height:5" coordorigin="326,161" coordsize="17,5">
                    <v:shape style="position:absolute;left:326;top:161;width:17;height:5" coordorigin="326,161" coordsize="17,5" path="m343,161l326,166e" filled="false" stroked="true" strokeweight=".25pt" strokecolor="#050100">
                      <v:path arrowok="t"/>
                    </v:shape>
                  </v:group>
                  <v:group style="position:absolute;left:326;top:159;width:15;height:5" coordorigin="326,159" coordsize="15,5">
                    <v:shape style="position:absolute;left:326;top:159;width:15;height:5" coordorigin="326,159" coordsize="15,5" path="m326,163l341,159,326,161e" filled="false" stroked="true" strokeweight=".25pt" strokecolor="#050100">
                      <v:path arrowok="t"/>
                    </v:shape>
                  </v:group>
                  <v:group style="position:absolute;left:312;top:166;width:10;height:3" coordorigin="312,166" coordsize="10,3">
                    <v:shape style="position:absolute;left:312;top:166;width:10;height:3" coordorigin="312,166" coordsize="10,3" path="m322,166l312,168e" filled="false" stroked="true" strokeweight=".25pt" strokecolor="#050100">
                      <v:path arrowok="t"/>
                    </v:shape>
                  </v:group>
                  <v:group style="position:absolute;left:312;top:163;width:10;height:3" coordorigin="312,163" coordsize="10,3">
                    <v:shape style="position:absolute;left:312;top:163;width:10;height:3" coordorigin="312,163" coordsize="10,3" path="m312,166l322,163e" filled="false" stroked="true" strokeweight=".25pt" strokecolor="#050100">
                      <v:path arrowok="t"/>
                    </v:shape>
                  </v:group>
                  <v:group style="position:absolute;left:312;top:161;width:10;height:3" coordorigin="312,161" coordsize="10,3">
                    <v:shape style="position:absolute;left:312;top:161;width:10;height:3" coordorigin="312,161" coordsize="10,3" path="m322,161l312,163e" filled="false" stroked="true" strokeweight=".25pt" strokecolor="#050100">
                      <v:path arrowok="t"/>
                    </v:shape>
                  </v:group>
                  <v:group style="position:absolute;left:125;top:211;width:15;height:3" coordorigin="125,211" coordsize="15,3">
                    <v:shape style="position:absolute;left:125;top:211;width:15;height:3" coordorigin="125,211" coordsize="15,3" path="m139,211l125,214e" filled="false" stroked="true" strokeweight=".25pt" strokecolor="#050100">
                      <v:path arrowok="t"/>
                    </v:shape>
                  </v:group>
                  <v:group style="position:absolute;left:123;top:206;width:17;height:5" coordorigin="123,206" coordsize="17,5">
                    <v:shape style="position:absolute;left:123;top:206;width:17;height:5" coordorigin="123,206" coordsize="17,5" path="m123,211l139,206,123,209e" filled="false" stroked="true" strokeweight=".25pt" strokecolor="#050100">
                      <v:path arrowok="t"/>
                    </v:shape>
                  </v:group>
                  <v:group style="position:absolute;left:224;top:115;width:2;height:5" coordorigin="224,115" coordsize="2,5">
                    <v:shape style="position:absolute;left:224;top:115;width:2;height:5" coordorigin="224,115" coordsize="0,5" path="m224,115l224,120e" filled="false" stroked="true" strokeweight=".121pt" strokecolor="#050100">
                      <v:path arrowok="t"/>
                    </v:shape>
                  </v:group>
                  <v:group style="position:absolute;left:222;top:113;width:2;height:5" coordorigin="222,113" coordsize="2,5">
                    <v:shape style="position:absolute;left:222;top:113;width:2;height:5" coordorigin="222,113" coordsize="0,5" path="m222,113l222,118e" filled="false" stroked="true" strokeweight=".118pt" strokecolor="#050100">
                      <v:path arrowok="t"/>
                    </v:shape>
                  </v:group>
                  <v:group style="position:absolute;left:106;top:211;width:12;height:3" coordorigin="106,211" coordsize="12,3">
                    <v:shape style="position:absolute;left:106;top:211;width:12;height:3" coordorigin="106,211" coordsize="12,3" path="m118,211l106,214e" filled="false" stroked="true" strokeweight=".25pt" strokecolor="#050100">
                      <v:path arrowok="t"/>
                    </v:shape>
                  </v:group>
                  <v:group style="position:absolute;left:103;top:206;width:15;height:5" coordorigin="103,206" coordsize="15,5">
                    <v:shape style="position:absolute;left:103;top:206;width:15;height:5" coordorigin="103,206" coordsize="15,5" path="m118,209l103,211,118,206e" filled="false" stroked="true" strokeweight=".25pt" strokecolor="#050100">
                      <v:path arrowok="t"/>
                    </v:shape>
                  </v:group>
                  <v:group style="position:absolute;left:307;top:170;width:15;height:5" coordorigin="307,170" coordsize="15,5">
                    <v:shape style="position:absolute;left:307;top:170;width:15;height:5" coordorigin="307,170" coordsize="15,5" path="m322,170l307,175e" filled="false" stroked="true" strokeweight=".25pt" strokecolor="#050100">
                      <v:path arrowok="t"/>
                    </v:shape>
                  </v:group>
                  <v:group style="position:absolute;left:305;top:168;width:17;height:3" coordorigin="305,168" coordsize="17,3">
                    <v:shape style="position:absolute;left:305;top:168;width:17;height:3" coordorigin="305,168" coordsize="17,3" path="m305,170l322,168,305,170xe" filled="false" stroked="true" strokeweight=".25pt" strokecolor="#050100">
                      <v:path arrowok="t"/>
                    </v:shape>
                  </v:group>
                  <v:group style="position:absolute;left:242;top:235;width:3;height:3" coordorigin="242,235" coordsize="3,3">
                    <v:shape style="position:absolute;left:242;top:235;width:3;height:3" coordorigin="242,235" coordsize="3,3" path="m245,235l242,238e" filled="false" stroked="true" strokeweight=".25pt" strokecolor="#050100">
                      <v:path arrowok="t"/>
                    </v:shape>
                  </v:group>
                  <v:group style="position:absolute;left:227;top:89;width:2;height:5" coordorigin="227,89" coordsize="2,5">
                    <v:shape style="position:absolute;left:227;top:89;width:2;height:5" coordorigin="227,89" coordsize="0,5" path="m227,89l227,94e" filled="false" stroked="true" strokeweight=".119pt" strokecolor="#050100">
                      <v:path arrowok="t"/>
                    </v:shape>
                  </v:group>
                  <v:group style="position:absolute;left:326;top:168;width:24;height:5" coordorigin="326,168" coordsize="24,5">
                    <v:shape style="position:absolute;left:326;top:168;width:24;height:5" coordorigin="326,168" coordsize="24,5" path="m350,168l326,173e" filled="false" stroked="true" strokeweight=".25pt" strokecolor="#050100">
                      <v:path arrowok="t"/>
                    </v:shape>
                  </v:group>
                  <v:group style="position:absolute;left:326;top:163;width:24;height:5" coordorigin="326,163" coordsize="24,5">
                    <v:shape style="position:absolute;left:326;top:163;width:24;height:5" coordorigin="326,163" coordsize="24,5" path="m326,168l350,163,326,168xe" filled="false" stroked="true" strokeweight=".25pt" strokecolor="#050100">
                      <v:path arrowok="t"/>
                    </v:shape>
                  </v:group>
                  <v:group style="position:absolute;left:269;top:185;width:2;height:13" coordorigin="269,185" coordsize="2,13">
                    <v:shape style="position:absolute;left:269;top:185;width:2;height:13" coordorigin="269,185" coordsize="0,13" path="m269,185l269,197e" filled="false" stroked="true" strokeweight=".2502pt" strokecolor="#050100">
                      <v:path arrowok="t"/>
                    </v:shape>
                  </v:group>
                  <v:group style="position:absolute;left:281;top:146;width:3;height:3" coordorigin="281,146" coordsize="3,3">
                    <v:shape style="position:absolute;left:281;top:146;width:3;height:3" coordorigin="281,146" coordsize="3,3" path="m283,149l281,146e" filled="false" stroked="true" strokeweight=".25pt" strokecolor="#050100">
                      <v:path arrowok="t"/>
                    </v:shape>
                  </v:group>
                  <v:group style="position:absolute;left:151;top:151;width:8;height:5" coordorigin="151,151" coordsize="8,5">
                    <v:shape style="position:absolute;left:151;top:151;width:8;height:5" coordorigin="151,151" coordsize="8,5" path="m158,156l151,151e" filled="false" stroked="true" strokeweight=".25pt" strokecolor="#050100">
                      <v:path arrowok="t"/>
                    </v:shape>
                  </v:group>
                  <v:group style="position:absolute;left:149;top:149;width:8;height:5" coordorigin="149,149" coordsize="8,5">
                    <v:shape style="position:absolute;left:149;top:149;width:8;height:5" coordorigin="149,149" coordsize="8,5" path="m149,149l156,154e" filled="false" stroked="true" strokeweight=".25pt" strokecolor="#050100">
                      <v:path arrowok="t"/>
                    </v:shape>
                  </v:group>
                  <v:group style="position:absolute;left:151;top:149;width:5;height:3" coordorigin="151,149" coordsize="5,3">
                    <v:shape style="position:absolute;left:151;top:149;width:5;height:3" coordorigin="151,149" coordsize="5,3" path="m156,151l151,149e" filled="false" stroked="true" strokeweight=".25pt" strokecolor="#050100">
                      <v:path arrowok="t"/>
                    </v:shape>
                  </v:group>
                  <v:group style="position:absolute;left:281;top:127;width:2;height:5" coordorigin="281,127" coordsize="2,5">
                    <v:shape style="position:absolute;left:281;top:127;width:2;height:5" coordorigin="281,127" coordsize="0,5" path="m281,127l281,132e" filled="false" stroked="true" strokeweight=".25pt" strokecolor="#050100">
                      <v:path arrowok="t"/>
                    </v:shape>
                  </v:group>
                  <v:group style="position:absolute;left:278;top:125;width:3;height:3" coordorigin="278,125" coordsize="3,3">
                    <v:shape style="position:absolute;left:278;top:125;width:3;height:3" coordorigin="278,125" coordsize="3,3" path="m278,125l281,127e" filled="false" stroked="true" strokeweight=".25pt" strokecolor="#050100">
                      <v:path arrowok="t"/>
                    </v:shape>
                  </v:group>
                  <v:group style="position:absolute;left:139;top:142;width:8;height:5" coordorigin="139,142" coordsize="8,5">
                    <v:shape style="position:absolute;left:139;top:142;width:8;height:5" coordorigin="139,142" coordsize="8,5" path="m146,146l139,142e" filled="false" stroked="true" strokeweight=".25pt" strokecolor="#050100">
                      <v:path arrowok="t"/>
                    </v:shape>
                  </v:group>
                  <v:group style="position:absolute;left:137;top:137;width:12;height:8" coordorigin="137,137" coordsize="12,8">
                    <v:shape style="position:absolute;left:137;top:137;width:12;height:8" coordorigin="137,137" coordsize="12,8" path="m137,139l149,144,139,137e" filled="false" stroked="true" strokeweight=".25pt" strokecolor="#050100">
                      <v:path arrowok="t"/>
                    </v:shape>
                  </v:group>
                  <v:group style="position:absolute;left:306;top:98;width:2;height:5" coordorigin="306,98" coordsize="2,5">
                    <v:shape style="position:absolute;left:306;top:98;width:2;height:5" coordorigin="306,98" coordsize="0,5" path="m306,98l306,103e" filled="false" stroked="true" strokeweight=".121pt" strokecolor="#050100">
                      <v:path arrowok="t"/>
                    </v:shape>
                  </v:group>
                  <v:group style="position:absolute;left:298;top:235;width:17;height:10" coordorigin="298,235" coordsize="17,10">
                    <v:shape style="position:absolute;left:298;top:235;width:17;height:10" coordorigin="298,235" coordsize="17,10" path="m314,245l298,235e" filled="false" stroked="true" strokeweight=".25pt" strokecolor="#050100">
                      <v:path arrowok="t"/>
                    </v:shape>
                  </v:group>
                  <v:group style="position:absolute;left:295;top:233;width:17;height:10" coordorigin="295,233" coordsize="17,10">
                    <v:shape style="position:absolute;left:295;top:233;width:17;height:10" coordorigin="295,233" coordsize="17,10" path="m295,233l312,242e" filled="false" stroked="true" strokeweight=".25pt" strokecolor="#050100">
                      <v:path arrowok="t"/>
                    </v:shape>
                  </v:group>
                  <v:group style="position:absolute;left:295;top:230;width:20;height:12" coordorigin="295,230" coordsize="20,12">
                    <v:shape style="position:absolute;left:295;top:230;width:20;height:12" coordorigin="295,230" coordsize="20,12" path="m314,242l295,230e" filled="false" stroked="true" strokeweight=".25pt" strokecolor="#050100">
                      <v:path arrowok="t"/>
                    </v:shape>
                  </v:group>
                  <v:group style="position:absolute;left:288;top:228;width:5;height:3" coordorigin="288,228" coordsize="5,3">
                    <v:shape style="position:absolute;left:288;top:228;width:5;height:3" coordorigin="288,228" coordsize="5,3" path="m293,230l288,228e" filled="false" stroked="true" strokeweight=".25pt" strokecolor="#050100">
                      <v:path arrowok="t"/>
                    </v:shape>
                  </v:group>
                  <v:group style="position:absolute;left:286;top:223;width:8;height:5" coordorigin="286,223" coordsize="8,5">
                    <v:shape style="position:absolute;left:286;top:223;width:8;height:5" coordorigin="286,223" coordsize="8,5" path="m286,226l293,228,288,223e" filled="false" stroked="true" strokeweight=".25pt" strokecolor="#050100">
                      <v:path arrowok="t"/>
                    </v:shape>
                  </v:group>
                  <v:group style="position:absolute;left:156;top:147;width:10;height:8" coordorigin="156,147" coordsize="10,8">
                    <v:shape style="position:absolute;left:156;top:147;width:10;height:8" coordorigin="156,147" coordsize="10,8" path="m166,154l156,147e" filled="false" stroked="true" strokeweight=".25pt" strokecolor="#050100">
                      <v:path arrowok="t"/>
                    </v:shape>
                  </v:group>
                  <v:group style="position:absolute;left:154;top:144;width:10;height:8" coordorigin="154,144" coordsize="10,8">
                    <v:shape style="position:absolute;left:154;top:144;width:10;height:8" coordorigin="154,144" coordsize="10,8" path="m154,144l163,151e" filled="false" stroked="true" strokeweight=".25pt" strokecolor="#050100">
                      <v:path arrowok="t"/>
                    </v:shape>
                  </v:group>
                  <v:group style="position:absolute;left:156;top:144;width:10;height:8" coordorigin="156,144" coordsize="10,8">
                    <v:shape style="position:absolute;left:156;top:144;width:10;height:8" coordorigin="156,144" coordsize="10,8" path="m166,151l156,144e" filled="false" stroked="true" strokeweight=".25pt" strokecolor="#050100">
                      <v:path arrowok="t"/>
                    </v:shape>
                  </v:group>
                  <v:group style="position:absolute;left:144;top:135;width:10;height:8" coordorigin="144,135" coordsize="10,8">
                    <v:shape style="position:absolute;left:144;top:135;width:10;height:8" coordorigin="144,135" coordsize="10,8" path="m154,142l144,135e" filled="false" stroked="true" strokeweight=".25pt" strokecolor="#050100">
                      <v:path arrowok="t"/>
                    </v:shape>
                  </v:group>
                  <v:group style="position:absolute;left:144;top:132;width:10;height:8" coordorigin="144,132" coordsize="10,8">
                    <v:shape style="position:absolute;left:144;top:132;width:10;height:8" coordorigin="144,132" coordsize="10,8" path="m144,132l154,139,144,132xe" filled="false" stroked="true" strokeweight=".25pt" strokecolor="#050100">
                      <v:path arrowok="t"/>
                    </v:shape>
                  </v:group>
                  <v:group style="position:absolute;left:278;top:228;width:10;height:8" coordorigin="278,228" coordsize="10,8">
                    <v:shape style="position:absolute;left:278;top:228;width:10;height:8" coordorigin="278,228" coordsize="10,8" path="m278,230l288,235,278,228e" filled="false" stroked="true" strokeweight=".25pt" strokecolor="#050100">
                      <v:path arrowok="t"/>
                    </v:shape>
                  </v:group>
                  <v:group style="position:absolute;left:278;top:226;width:10;height:8" coordorigin="278,226" coordsize="10,8">
                    <v:shape style="position:absolute;left:278;top:226;width:10;height:8" coordorigin="278,226" coordsize="10,8" path="m288,233l278,226e" filled="false" stroked="true" strokeweight=".25pt" strokecolor="#050100">
                      <v:path arrowok="t"/>
                    </v:shape>
                  </v:group>
                  <v:group style="position:absolute;left:319;top:96;width:2;height:5" coordorigin="319,96" coordsize="2,5">
                    <v:shape style="position:absolute;left:319;top:96;width:2;height:5" coordorigin="319,96" coordsize="0,5" path="m319,96l319,101e" filled="false" stroked="true" strokeweight=".25pt" strokecolor="#050100">
                      <v:path arrowok="t"/>
                    </v:shape>
                  </v:group>
                  <v:group style="position:absolute;left:290;top:240;width:10;height:8" coordorigin="290,240" coordsize="10,8">
                    <v:shape style="position:absolute;left:290;top:240;width:10;height:8" coordorigin="290,240" coordsize="10,8" path="m300,247l290,240e" filled="false" stroked="true" strokeweight=".25pt" strokecolor="#050100">
                      <v:path arrowok="t"/>
                    </v:shape>
                  </v:group>
                  <v:group style="position:absolute;left:290;top:238;width:10;height:8" coordorigin="290,238" coordsize="10,8">
                    <v:shape style="position:absolute;left:290;top:238;width:10;height:8" coordorigin="290,238" coordsize="10,8" path="m290,238l300,245,290,238xe" filled="false" stroked="true" strokeweight=".25pt" strokecolor="#050100">
                      <v:path arrowok="t"/>
                    </v:shape>
                  </v:group>
                  <v:group style="position:absolute;left:173;top:84;width:3;height:3" coordorigin="173,84" coordsize="3,3">
                    <v:shape style="position:absolute;left:173;top:84;width:3;height:3" coordorigin="173,84" coordsize="3,3" path="m175,84l173,86e" filled="false" stroked="true" strokeweight=".25pt" strokecolor="#050100">
                      <v:path arrowok="t"/>
                    </v:shape>
                  </v:group>
                  <v:group style="position:absolute;left:125;top:206;width:10;height:3" coordorigin="125,206" coordsize="10,3">
                    <v:shape style="position:absolute;left:125;top:206;width:10;height:3" coordorigin="125,206" coordsize="10,3" path="m134,206l125,209e" filled="false" stroked="true" strokeweight=".25pt" strokecolor="#050100">
                      <v:path arrowok="t"/>
                    </v:shape>
                  </v:group>
                  <v:group style="position:absolute;left:122;top:202;width:10;height:3" coordorigin="122,202" coordsize="10,3">
                    <v:shape style="position:absolute;left:122;top:202;width:10;height:3" coordorigin="122,202" coordsize="10,3" path="m132,204l122,204,132,202e" filled="false" stroked="true" strokeweight=".25pt" strokecolor="#050100">
                      <v:path arrowok="t"/>
                    </v:shape>
                  </v:group>
                  <v:group style="position:absolute;left:229;top:115;width:2;height:10" coordorigin="229,115" coordsize="2,10">
                    <v:shape style="position:absolute;left:229;top:115;width:2;height:10" coordorigin="229,115" coordsize="0,10" path="m229,115l229,125e" filled="false" stroked="true" strokeweight=".1206pt" strokecolor="#050100">
                      <v:path arrowok="t"/>
                    </v:shape>
                  </v:group>
                  <v:group style="position:absolute;left:312;top:178;width:8;height:2" coordorigin="312,178" coordsize="8,2">
                    <v:shape style="position:absolute;left:312;top:178;width:8;height:2" coordorigin="312,178" coordsize="8,0" path="m319,178l312,178e" filled="false" stroked="true" strokeweight=".25pt" strokecolor="#050100">
                      <v:path arrowok="t"/>
                    </v:shape>
                  </v:group>
                  <v:group style="position:absolute;left:312;top:173;width:10;height:3" coordorigin="312,173" coordsize="10,3">
                    <v:shape style="position:absolute;left:312;top:173;width:10;height:3" coordorigin="312,173" coordsize="10,3" path="m312,175l322,173,312,173e" filled="false" stroked="true" strokeweight=".25pt" strokecolor="#050100">
                      <v:path arrowok="t"/>
                    </v:shape>
                  </v:group>
                  <v:group style="position:absolute;left:106;top:207;width:15;height:2" coordorigin="106,207" coordsize="15,2">
                    <v:shape style="position:absolute;left:106;top:207;width:15;height:2" coordorigin="106,207" coordsize="15,0" path="m120,207l106,207e" filled="false" stroked="true" strokeweight=".25pt" strokecolor="#050100">
                      <v:path arrowok="t"/>
                    </v:shape>
                  </v:group>
                  <v:group style="position:absolute;left:103;top:202;width:17;height:3" coordorigin="103,202" coordsize="17,3">
                    <v:shape style="position:absolute;left:103;top:202;width:17;height:3" coordorigin="103,202" coordsize="17,3" path="m103,204l120,202,103,204xe" filled="false" stroked="true" strokeweight=".25pt" strokecolor="#050100">
                      <v:path arrowok="t"/>
                    </v:shape>
                  </v:group>
                  <v:group style="position:absolute;left:236;top:79;width:2;height:5" coordorigin="236,79" coordsize="2,5">
                    <v:shape style="position:absolute;left:236;top:79;width:2;height:5" coordorigin="236,79" coordsize="0,5" path="m236,79l236,84e" filled="false" stroked="true" strokeweight=".121pt" strokecolor="#050100">
                      <v:path arrowok="t"/>
                    </v:shape>
                  </v:group>
                  <v:group style="position:absolute;left:326;top:178;width:15;height:2" coordorigin="326,178" coordsize="15,2">
                    <v:shape style="position:absolute;left:326;top:178;width:15;height:2" coordorigin="326,178" coordsize="15,0" path="m341,178l326,178e" filled="false" stroked="true" strokeweight=".25pt" strokecolor="#050100">
                      <v:path arrowok="t"/>
                    </v:shape>
                  </v:group>
                  <v:group style="position:absolute;left:324;top:173;width:17;height:3" coordorigin="324,173" coordsize="17,3">
                    <v:shape style="position:absolute;left:324;top:173;width:17;height:3" coordorigin="324,173" coordsize="17,3" path="m324,175l341,173,324,175xe" filled="false" stroked="true" strokeweight=".25pt" strokecolor="#050100">
                      <v:path arrowok="t"/>
                    </v:shape>
                  </v:group>
                  <v:group style="position:absolute;left:125;top:202;width:17;height:2" coordorigin="125,202" coordsize="17,2">
                    <v:shape style="position:absolute;left:125;top:202;width:17;height:2" coordorigin="125,202" coordsize="17,0" path="m142,202l125,202e" filled="false" stroked="true" strokeweight=".25pt" strokecolor="#050100">
                      <v:path arrowok="t"/>
                    </v:shape>
                  </v:group>
                  <v:group style="position:absolute;left:125;top:197;width:15;height:3" coordorigin="125,197" coordsize="15,3">
                    <v:shape style="position:absolute;left:125;top:197;width:15;height:3" coordorigin="125,197" coordsize="15,3" path="m125,199l139,197,125,199xe" filled="false" stroked="true" strokeweight=".25pt" strokecolor="#050100">
                      <v:path arrowok="t"/>
                    </v:shape>
                  </v:group>
                  <v:group style="position:absolute;left:236;top:113;width:2;height:5" coordorigin="236,113" coordsize="2,5">
                    <v:shape style="position:absolute;left:236;top:113;width:2;height:5" coordorigin="236,113" coordsize="0,5" path="m236,113l236,118e" filled="false" stroked="true" strokeweight=".121pt" strokecolor="#050100">
                      <v:path arrowok="t"/>
                    </v:shape>
                  </v:group>
                  <v:group style="position:absolute;left:234;top:110;width:2;height:5" coordorigin="234,110" coordsize="2,5">
                    <v:shape style="position:absolute;left:234;top:110;width:2;height:5" coordorigin="234,110" coordsize="0,5" path="m234,110l234,115e" filled="false" stroked="true" strokeweight=".119pt" strokecolor="#050100">
                      <v:path arrowok="t"/>
                    </v:shape>
                  </v:group>
                  <v:group style="position:absolute;left:307;top:183;width:12;height:3" coordorigin="307,183" coordsize="12,3">
                    <v:shape style="position:absolute;left:307;top:183;width:12;height:3" coordorigin="307,183" coordsize="12,3" path="m319,183l307,185e" filled="false" stroked="true" strokeweight=".25pt" strokecolor="#050100">
                      <v:path arrowok="t"/>
                    </v:shape>
                  </v:group>
                  <v:group style="position:absolute;left:305;top:178;width:15;height:3" coordorigin="305,178" coordsize="15,3">
                    <v:shape style="position:absolute;left:305;top:178;width:15;height:3" coordorigin="305,178" coordsize="15,3" path="m319,180l305,180,319,178e" filled="false" stroked="true" strokeweight=".25pt" strokecolor="#050100">
                      <v:path arrowok="t"/>
                    </v:shape>
                  </v:group>
                  <v:group style="position:absolute;left:98;top:199;width:22;height:3" coordorigin="98,199" coordsize="22,3">
                    <v:shape style="position:absolute;left:98;top:199;width:22;height:3" coordorigin="98,199" coordsize="22,3" path="m120,199l98,202e" filled="false" stroked="true" strokeweight=".25pt" strokecolor="#050100">
                      <v:path arrowok="t"/>
                    </v:shape>
                  </v:group>
                  <v:group style="position:absolute;left:96;top:195;width:24;height:3" coordorigin="96,195" coordsize="24,3">
                    <v:shape style="position:absolute;left:96;top:195;width:24;height:3" coordorigin="96,195" coordsize="24,3" path="m96,197l120,195,96,197xe" filled="false" stroked="true" strokeweight=".25pt" strokecolor="#050100">
                      <v:path arrowok="t"/>
                    </v:shape>
                  </v:group>
                  <v:group style="position:absolute;left:245;top:86;width:2;height:5" coordorigin="245,86" coordsize="2,5">
                    <v:shape style="position:absolute;left:245;top:86;width:2;height:5" coordorigin="245,86" coordsize="0,5" path="m245,86l245,91e" filled="false" stroked="true" strokeweight=".25pt" strokecolor="#050100">
                      <v:path arrowok="t"/>
                    </v:shape>
                  </v:group>
                  <v:group style="position:absolute;left:326;top:185;width:15;height:2" coordorigin="326,185" coordsize="15,2">
                    <v:shape style="position:absolute;left:326;top:185;width:15;height:2" coordorigin="326,185" coordsize="15,0" path="m341,185l326,185e" filled="false" stroked="true" strokeweight=".25pt" strokecolor="#050100">
                      <v:path arrowok="t"/>
                    </v:shape>
                  </v:group>
                  <v:group style="position:absolute;left:324;top:180;width:15;height:3" coordorigin="324,180" coordsize="15,3">
                    <v:shape style="position:absolute;left:324;top:180;width:15;height:3" coordorigin="324,180" coordsize="15,3" path="m324,182l338,180,324,180e" filled="false" stroked="true" strokeweight=".25pt" strokecolor="#050100">
                      <v:path arrowok="t"/>
                    </v:shape>
                  </v:group>
                  <v:group style="position:absolute;left:127;top:197;width:10;height:2" coordorigin="127,197" coordsize="10,2">
                    <v:shape style="position:absolute;left:127;top:197;width:10;height:2" coordorigin="127,197" coordsize="10,0" path="m137,197l127,197e" filled="false" stroked="true" strokeweight=".25pt" strokecolor="#050100">
                      <v:path arrowok="t"/>
                    </v:shape>
                  </v:group>
                  <v:group style="position:absolute;left:125;top:192;width:10;height:3" coordorigin="125,192" coordsize="10,3">
                    <v:shape style="position:absolute;left:125;top:192;width:10;height:3" coordorigin="125,192" coordsize="10,3" path="m125,195l134,192,125,192e" filled="false" stroked="true" strokeweight=".25pt" strokecolor="#050100">
                      <v:path arrowok="t"/>
                    </v:shape>
                  </v:group>
                  <v:group style="position:absolute;left:241;top:118;width:2;height:5" coordorigin="241,118" coordsize="2,5">
                    <v:shape style="position:absolute;left:241;top:118;width:2;height:5" coordorigin="241,118" coordsize="0,5" path="m241,118l241,123e" filled="false" stroked="true" strokeweight=".121pt" strokecolor="#050100">
                      <v:path arrowok="t"/>
                    </v:shape>
                  </v:group>
                  <v:group style="position:absolute;left:239;top:115;width:2;height:5" coordorigin="239,115" coordsize="2,5">
                    <v:shape style="position:absolute;left:239;top:115;width:2;height:5" coordorigin="239,115" coordsize="0,5" path="m239,115l239,120e" filled="false" stroked="true" strokeweight=".119pt" strokecolor="#050100">
                      <v:path arrowok="t"/>
                    </v:shape>
                  </v:group>
                  <v:group style="position:absolute;left:312;top:187;width:5;height:2" coordorigin="312,187" coordsize="5,2">
                    <v:shape style="position:absolute;left:312;top:187;width:5;height:2" coordorigin="312,187" coordsize="5,0" path="m317,187l312,187e" filled="false" stroked="true" strokeweight=".25pt" strokecolor="#050100">
                      <v:path arrowok="t"/>
                    </v:shape>
                  </v:group>
                  <v:group style="position:absolute;left:245;top:221;width:2;height:20" coordorigin="245,221" coordsize="2,20">
                    <v:shape style="position:absolute;left:245;top:221;width:2;height:20" coordorigin="245,221" coordsize="0,20" path="m245,221l245,240e" filled="false" stroked="true" strokeweight=".2516pt" strokecolor="#050100">
                      <v:path arrowok="t"/>
                    </v:shape>
                  </v:group>
                  <v:group style="position:absolute;left:276;top:178;width:2;height:20" coordorigin="276,178" coordsize="2,20">
                    <v:shape style="position:absolute;left:276;top:178;width:2;height:20" coordorigin="276,178" coordsize="0,20" path="m276,178l276,197e" filled="false" stroked="true" strokeweight=".25pt" strokecolor="#050100">
                      <v:path arrowok="t"/>
                    </v:shape>
                  </v:group>
                  <v:group style="position:absolute;left:174;top:84;width:2;height:5" coordorigin="174,84" coordsize="2,5">
                    <v:shape style="position:absolute;left:174;top:84;width:2;height:5" coordorigin="174,84" coordsize="0,5" path="m174,84l174,89e" filled="false" stroked="true" strokeweight=".119pt" strokecolor="#050100">
                      <v:path arrowok="t"/>
                    </v:shape>
                  </v:group>
                  <v:group style="position:absolute;left:108;top:192;width:12;height:2" coordorigin="108,192" coordsize="12,2">
                    <v:shape style="position:absolute;left:108;top:192;width:12;height:2" coordorigin="108,192" coordsize="12,0" path="m120,192l108,192e" filled="false" stroked="true" strokeweight=".25pt" strokecolor="#050100">
                      <v:path arrowok="t"/>
                    </v:shape>
                  </v:group>
                  <v:group style="position:absolute;left:108;top:190;width:15;height:2" coordorigin="108,190" coordsize="15,2">
                    <v:shape style="position:absolute;left:108;top:190;width:15;height:2" coordorigin="108,190" coordsize="15,0" path="m108,190l122,190e" filled="false" stroked="true" strokeweight=".25pt" strokecolor="#050100">
                      <v:path arrowok="t"/>
                    </v:shape>
                  </v:group>
                  <v:group style="position:absolute;left:108;top:187;width:15;height:2" coordorigin="108,187" coordsize="15,2">
                    <v:shape style="position:absolute;left:108;top:187;width:15;height:2" coordorigin="108,187" coordsize="15,0" path="m122,187l108,187e" filled="false" stroked="true" strokeweight=".25pt" strokecolor="#050100">
                      <v:path arrowok="t"/>
                    </v:shape>
                  </v:group>
                  <v:group style="position:absolute;left:253;top:86;width:2;height:5" coordorigin="253,86" coordsize="2,5">
                    <v:shape style="position:absolute;left:253;top:86;width:2;height:5" coordorigin="253,86" coordsize="0,5" path="m253,86l253,91e" filled="false" stroked="true" strokeweight=".121pt" strokecolor="#050100">
                      <v:path arrowok="t"/>
                    </v:shape>
                  </v:group>
                  <v:group style="position:absolute;left:324;top:192;width:15;height:2" coordorigin="324,192" coordsize="15,2">
                    <v:shape style="position:absolute;left:324;top:192;width:15;height:2" coordorigin="324,192" coordsize="15,0" path="m338,192l324,192e" filled="false" stroked="true" strokeweight=".25pt" strokecolor="#050100">
                      <v:path arrowok="t"/>
                    </v:shape>
                  </v:group>
                  <v:group style="position:absolute;left:322;top:190;width:15;height:2" coordorigin="322,190" coordsize="15,2">
                    <v:shape style="position:absolute;left:322;top:190;width:15;height:2" coordorigin="322,190" coordsize="15,0" path="m322,190l336,190e" filled="false" stroked="true" strokeweight=".25pt" strokecolor="#050100">
                      <v:path arrowok="t"/>
                    </v:shape>
                  </v:group>
                  <v:group style="position:absolute;left:322;top:187;width:15;height:2" coordorigin="322,187" coordsize="15,2">
                    <v:shape style="position:absolute;left:322;top:187;width:15;height:2" coordorigin="322,187" coordsize="15,0" path="m336,187l322,187e" filled="false" stroked="true" strokeweight=".25pt" strokecolor="#050100">
                      <v:path arrowok="t"/>
                    </v:shape>
                  </v:group>
                  <v:group style="position:absolute;left:127;top:192;width:17;height:2" coordorigin="127,192" coordsize="17,2">
                    <v:shape style="position:absolute;left:127;top:192;width:17;height:2" coordorigin="127,192" coordsize="17,0" path="m144,192l127,192e" filled="false" stroked="true" strokeweight=".25pt" strokecolor="#050100">
                      <v:path arrowok="t"/>
                    </v:shape>
                  </v:group>
                  <v:group style="position:absolute;left:248;top:113;width:2;height:5" coordorigin="248,113" coordsize="2,5">
                    <v:shape style="position:absolute;left:248;top:113;width:2;height:5" coordorigin="248,113" coordsize="0,5" path="m248,113l248,118e" filled="false" stroked="true" strokeweight=".119pt" strokecolor="#050100">
                      <v:path arrowok="t"/>
                    </v:shape>
                  </v:group>
                  <v:group style="position:absolute;left:246;top:110;width:2;height:5" coordorigin="246,110" coordsize="2,5">
                    <v:shape style="position:absolute;left:246;top:110;width:2;height:5" coordorigin="246,110" coordsize="0,5" path="m246,110l246,115e" filled="false" stroked="true" strokeweight=".121pt" strokecolor="#050100">
                      <v:path arrowok="t"/>
                    </v:shape>
                  </v:group>
                  <v:group style="position:absolute;left:77;top:235;width:2;height:10" coordorigin="77,235" coordsize="2,10">
                    <v:shape style="position:absolute;left:77;top:235;width:2;height:10" coordorigin="77,235" coordsize="0,10" path="m77,235l77,245e" filled="false" stroked="true" strokeweight=".25pt" strokecolor="#050100">
                      <v:path arrowok="t"/>
                    </v:shape>
                  </v:group>
                  <v:group style="position:absolute;left:88;top:240;width:2;height:5" coordorigin="88,240" coordsize="2,5">
                    <v:shape style="position:absolute;left:88;top:240;width:2;height:5" coordorigin="88,240" coordsize="0,5" path="m88,240l88,245e" filled="false" stroked="true" strokeweight=".119pt" strokecolor="#050100">
                      <v:path arrowok="t"/>
                    </v:shape>
                  </v:group>
                  <v:group style="position:absolute;left:139;top:223;width:2;height:18" coordorigin="139,223" coordsize="2,18">
                    <v:shape style="position:absolute;left:139;top:223;width:2;height:18" coordorigin="139,223" coordsize="0,18" path="m139,223l139,240e" filled="false" stroked="true" strokeweight=".25pt" strokecolor="#050100">
                      <v:path arrowok="t"/>
                    </v:shape>
                  </v:group>
                  <v:group style="position:absolute;left:354;top:194;width:2;height:22" coordorigin="354,194" coordsize="2,22">
                    <v:shape style="position:absolute;left:354;top:194;width:2;height:22" coordorigin="354,194" coordsize="0,22" path="m354,194l354,216e" filled="false" stroked="true" strokeweight=".119pt" strokecolor="#050100">
                      <v:path arrowok="t"/>
                    </v:shape>
                  </v:group>
                  <v:group style="position:absolute;left:385;top:199;width:2;height:10" coordorigin="385,199" coordsize="2,10">
                    <v:shape style="position:absolute;left:385;top:199;width:2;height:10" coordorigin="385,199" coordsize="0,10" path="m385,199l385,209e" filled="false" stroked="true" strokeweight=".1192pt" strokecolor="#050100">
                      <v:path arrowok="t"/>
                    </v:shape>
                  </v:group>
                  <v:group style="position:absolute;left:80;top:137;width:2;height:8" coordorigin="80,137" coordsize="2,8">
                    <v:shape style="position:absolute;left:80;top:137;width:2;height:8" coordorigin="80,137" coordsize="0,8" path="m80,137l80,144e" filled="false" stroked="true" strokeweight=".12pt" strokecolor="#050100">
                      <v:path arrowok="t"/>
                    </v:shape>
                  </v:group>
                  <v:group style="position:absolute;left:364;top:106;width:2;height:5" coordorigin="364,106" coordsize="2,5">
                    <v:shape style="position:absolute;left:364;top:106;width:2;height:5" coordorigin="364,106" coordsize="0,5" path="m364,106l364,111e" filled="false" stroked="true" strokeweight=".119pt" strokecolor="#050100">
                      <v:path arrowok="t"/>
                    </v:shape>
                  </v:group>
                  <v:group style="position:absolute;left:172;top:79;width:2;height:8" coordorigin="172,79" coordsize="2,8">
                    <v:shape style="position:absolute;left:172;top:79;width:2;height:8" coordorigin="172,79" coordsize="0,8" path="m172,79l172,87e" filled="false" stroked="true" strokeweight=".121pt" strokecolor="#050100">
                      <v:path arrowok="t"/>
                    </v:shape>
                  </v:group>
                  <v:group style="position:absolute;left:190;top:75;width:3;height:3" coordorigin="190,75" coordsize="3,3">
                    <v:shape style="position:absolute;left:190;top:75;width:3;height:3" coordorigin="190,75" coordsize="3,3" path="m192,77l190,75e" filled="false" stroked="true" strokeweight=".25pt" strokecolor="#050100">
                      <v:path arrowok="t"/>
                    </v:shape>
                  </v:group>
                  <v:group style="position:absolute;left:305;top:195;width:12;height:2" coordorigin="305,195" coordsize="12,2">
                    <v:shape style="position:absolute;left:305;top:195;width:12;height:2" coordorigin="305,195" coordsize="12,0" path="m317,195l305,195e" filled="false" stroked="true" strokeweight=".25pt" strokecolor="#050100">
                      <v:path arrowok="t"/>
                    </v:shape>
                  </v:group>
                  <v:group style="position:absolute;left:302;top:190;width:15;height:3" coordorigin="302,190" coordsize="15,3">
                    <v:shape style="position:absolute;left:302;top:190;width:15;height:3" coordorigin="302,190" coordsize="15,3" path="m317,192l302,190,317,190e" filled="false" stroked="true" strokeweight=".25pt" strokecolor="#050100">
                      <v:path arrowok="t"/>
                    </v:shape>
                  </v:group>
                  <v:group style="position:absolute;left:110;top:185;width:13;height:2" coordorigin="110,185" coordsize="13,2">
                    <v:shape style="position:absolute;left:110;top:185;width:13;height:2" coordorigin="110,185" coordsize="13,0" path="m123,185l110,185e" filled="false" stroked="true" strokeweight=".25pt" strokecolor="#050100">
                      <v:path arrowok="t"/>
                    </v:shape>
                  </v:group>
                  <v:group style="position:absolute;left:110;top:180;width:15;height:3" coordorigin="110,180" coordsize="15,3">
                    <v:shape style="position:absolute;left:110;top:180;width:15;height:3" coordorigin="110,180" coordsize="15,3" path="m110,182l125,182,110,180e" filled="false" stroked="true" strokeweight=".25pt" strokecolor="#050100">
                      <v:path arrowok="t"/>
                    </v:shape>
                  </v:group>
                  <v:group style="position:absolute;left:262;top:86;width:2;height:5" coordorigin="262,86" coordsize="2,5">
                    <v:shape style="position:absolute;left:262;top:86;width:2;height:5" coordorigin="262,86" coordsize="0,5" path="m262,86l262,91e" filled="false" stroked="true" strokeweight=".25pt" strokecolor="#050100">
                      <v:path arrowok="t"/>
                    </v:shape>
                  </v:group>
                  <v:group style="position:absolute;left:322;top:199;width:15;height:2" coordorigin="322,199" coordsize="15,2">
                    <v:shape style="position:absolute;left:322;top:199;width:15;height:2" coordorigin="322,199" coordsize="15,0" path="m336,199l322,199e" filled="false" stroked="true" strokeweight=".25pt" strokecolor="#050100">
                      <v:path arrowok="t"/>
                    </v:shape>
                  </v:group>
                  <v:group style="position:absolute;left:319;top:195;width:15;height:3" coordorigin="319,195" coordsize="15,3">
                    <v:shape style="position:absolute;left:319;top:195;width:15;height:3" coordorigin="319,195" coordsize="15,3" path="m334,197l319,195,334,195e" filled="false" stroked="true" strokeweight=".25pt" strokecolor="#050100">
                      <v:path arrowok="t"/>
                    </v:shape>
                  </v:group>
                  <v:group style="position:absolute;left:293;top:286;width:2;height:22" coordorigin="293,286" coordsize="2,22">
                    <v:shape style="position:absolute;left:293;top:286;width:2;height:22" coordorigin="293,286" coordsize="0,22" path="m293,286l293,307e" filled="false" stroked="true" strokeweight=".2506pt" strokecolor="#050100">
                      <v:path arrowok="t"/>
                    </v:shape>
                  </v:group>
                  <v:group style="position:absolute;left:85;top:254;width:2;height:5" coordorigin="85,254" coordsize="2,5">
                    <v:shape style="position:absolute;left:85;top:254;width:2;height:5" coordorigin="85,254" coordsize="0,5" path="m85,254l85,259e" filled="false" stroked="true" strokeweight=".121pt" strokecolor="#050100">
                      <v:path arrowok="t"/>
                    </v:shape>
                  </v:group>
                  <v:group style="position:absolute;left:71;top:238;width:2;height:20" coordorigin="71,238" coordsize="2,20">
                    <v:shape style="position:absolute;left:71;top:238;width:2;height:20" coordorigin="71,238" coordsize="0,20" path="m71,238l71,257e" filled="false" stroked="true" strokeweight=".119pt" strokecolor="#050100">
                      <v:path arrowok="t"/>
                    </v:shape>
                  </v:group>
                  <v:group style="position:absolute;left:156;top:197;width:2;height:17" coordorigin="156,197" coordsize="2,17">
                    <v:shape style="position:absolute;left:156;top:197;width:2;height:17" coordorigin="156,197" coordsize="0,17" path="m156,197l156,214e" filled="false" stroked="true" strokeweight=".25pt" strokecolor="#050100">
                      <v:path arrowok="t"/>
                    </v:shape>
                  </v:group>
                  <v:group style="position:absolute;left:379;top:209;width:2;height:13" coordorigin="379,209" coordsize="2,13">
                    <v:shape style="position:absolute;left:379;top:209;width:2;height:13" coordorigin="379,209" coordsize="0,13" path="m379,209l379,221e" filled="false" stroked="true" strokeweight=".2502pt" strokecolor="#050100">
                      <v:path arrowok="t"/>
                    </v:shape>
                  </v:group>
                  <v:group style="position:absolute;left:365;top:209;width:2;height:10" coordorigin="365,209" coordsize="2,10">
                    <v:shape style="position:absolute;left:365;top:209;width:2;height:10" coordorigin="365,209" coordsize="0,10" path="m365,209l365,219e" filled="false" stroked="true" strokeweight=".2501pt" strokecolor="#050100">
                      <v:path arrowok="t"/>
                    </v:shape>
                  </v:group>
                  <v:group style="position:absolute;left:284;top:180;width:2;height:20" coordorigin="284,180" coordsize="2,20">
                    <v:shape style="position:absolute;left:284;top:180;width:2;height:20" coordorigin="284,180" coordsize="0,20" path="m284,180l284,199e" filled="false" stroked="true" strokeweight=".1225pt" strokecolor="#050100">
                      <v:path arrowok="t"/>
                    </v:shape>
                  </v:group>
                  <v:group style="position:absolute;left:290;top:185;width:2;height:15" coordorigin="290,185" coordsize="2,15">
                    <v:shape style="position:absolute;left:290;top:185;width:2;height:15" coordorigin="290,185" coordsize="0,15" path="m290,185l290,199e" filled="false" stroked="true" strokeweight=".2506pt" strokecolor="#050100">
                      <v:path arrowok="t"/>
                    </v:shape>
                  </v:group>
                  <v:group style="position:absolute;left:371;top:197;width:2;height:5" coordorigin="371,197" coordsize="2,5">
                    <v:shape style="position:absolute;left:371;top:197;width:2;height:5" coordorigin="371,197" coordsize="0,5" path="m371,197l371,202e" filled="false" stroked="true" strokeweight=".119pt" strokecolor="#050100">
                      <v:path arrowok="t"/>
                    </v:shape>
                  </v:group>
                  <v:group style="position:absolute;left:170;top:156;width:2;height:15" coordorigin="170,156" coordsize="2,15">
                    <v:shape style="position:absolute;left:170;top:156;width:2;height:15" coordorigin="170,156" coordsize="0,15" path="m170,156l170,171e" filled="false" stroked="true" strokeweight=".2502pt" strokecolor="#050100">
                      <v:path arrowok="t"/>
                    </v:shape>
                  </v:group>
                  <v:group style="position:absolute;left:101;top:149;width:2;height:15" coordorigin="101,149" coordsize="2,15">
                    <v:shape style="position:absolute;left:101;top:149;width:2;height:15" coordorigin="101,149" coordsize="0,15" path="m101,149l101,163e" filled="false" stroked="true" strokeweight=".25pt" strokecolor="#050100">
                      <v:path arrowok="t"/>
                    </v:shape>
                  </v:group>
                  <v:group style="position:absolute;left:293;top:139;width:2;height:17" coordorigin="293,139" coordsize="2,17">
                    <v:shape style="position:absolute;left:293;top:139;width:2;height:17" coordorigin="293,139" coordsize="0,17" path="m293,139l293,156e" filled="false" stroked="true" strokeweight=".2503pt" strokecolor="#050100">
                      <v:path arrowok="t"/>
                    </v:shape>
                  </v:group>
                  <v:group style="position:absolute;left:218;top:127;width:2;height:15" coordorigin="218,127" coordsize="2,15">
                    <v:shape style="position:absolute;left:218;top:127;width:2;height:15" coordorigin="218,127" coordsize="0,15" path="m218,127l218,142e" filled="false" stroked="true" strokeweight=".2503pt" strokecolor="#050100">
                      <v:path arrowok="t"/>
                    </v:shape>
                  </v:group>
                  <v:group style="position:absolute;left:376;top:125;width:2;height:5" coordorigin="376,125" coordsize="2,5">
                    <v:shape style="position:absolute;left:376;top:125;width:2;height:5" coordorigin="376,125" coordsize="0,5" path="m376,125l376,130e" filled="false" stroked="true" strokeweight=".119pt" strokecolor="#050100">
                      <v:path arrowok="t"/>
                    </v:shape>
                  </v:group>
                  <v:group style="position:absolute;left:361;top:115;width:2;height:10" coordorigin="361,115" coordsize="2,10">
                    <v:shape style="position:absolute;left:361;top:115;width:2;height:10" coordorigin="361,115" coordsize="0,10" path="m361,115l361,125e" filled="false" stroked="true" strokeweight=".12pt" strokecolor="#050100">
                      <v:path arrowok="t"/>
                    </v:shape>
                  </v:group>
                  <v:group style="position:absolute;left:378;top:108;width:2;height:8" coordorigin="378,108" coordsize="2,8">
                    <v:shape style="position:absolute;left:378;top:108;width:2;height:8" coordorigin="378,108" coordsize="0,8" path="m378,108l378,115e" filled="false" stroked="true" strokeweight=".121pt" strokecolor="#050100">
                      <v:path arrowok="t"/>
                    </v:shape>
                  </v:group>
                  <v:group style="position:absolute;left:200;top:72;width:2;height:22" coordorigin="200,72" coordsize="2,22">
                    <v:shape style="position:absolute;left:200;top:72;width:2;height:22" coordorigin="200,72" coordsize="0,22" path="m200,72l200,94e" filled="false" stroked="true" strokeweight=".1203pt" strokecolor="#050100">
                      <v:path arrowok="t"/>
                    </v:shape>
                  </v:group>
                  <v:group style="position:absolute;left:182;top:84;width:3;height:3" coordorigin="182,84" coordsize="3,3">
                    <v:shape style="position:absolute;left:182;top:84;width:3;height:3" coordorigin="182,84" coordsize="3,3" path="m182,84l185,87e" filled="false" stroked="true" strokeweight=".25pt" strokecolor="#050100">
                      <v:path arrowok="t"/>
                    </v:shape>
                  </v:group>
                  <v:group style="position:absolute;left:302;top:70;width:2;height:13" coordorigin="302,70" coordsize="2,13">
                    <v:shape style="position:absolute;left:302;top:70;width:2;height:13" coordorigin="302,70" coordsize="0,13" path="m302,70l302,82e" filled="false" stroked="true" strokeweight=".25pt" strokecolor="#050100">
                      <v:path arrowok="t"/>
                    </v:shape>
                  </v:group>
                  <v:group style="position:absolute;left:289;top:58;width:2;height:22" coordorigin="289,58" coordsize="2,22">
                    <v:shape style="position:absolute;left:289;top:58;width:2;height:22" coordorigin="289,58" coordsize="0,22" path="m289,58l289,79e" filled="false" stroked="true" strokeweight=".119pt" strokecolor="#050100">
                      <v:path arrowok="t"/>
                    </v:shape>
                  </v:group>
                  <v:group style="position:absolute;left:130;top:185;width:10;height:2" coordorigin="130,185" coordsize="10,2">
                    <v:shape style="position:absolute;left:130;top:185;width:10;height:2" coordorigin="130,185" coordsize="10,0" path="m139,185l130,185e" filled="false" stroked="true" strokeweight=".25pt" strokecolor="#050100">
                      <v:path arrowok="t"/>
                    </v:shape>
                  </v:group>
                  <v:group style="position:absolute;left:130;top:180;width:8;height:3" coordorigin="130,180" coordsize="8,3">
                    <v:shape style="position:absolute;left:130;top:180;width:8;height:3" coordorigin="130,180" coordsize="8,3" path="m130,182l137,182,130,180e" filled="false" stroked="true" strokeweight=".25pt" strokecolor="#050100">
                      <v:path arrowok="t"/>
                    </v:shape>
                  </v:group>
                  <v:group style="position:absolute;left:307;top:199;width:8;height:2" coordorigin="307,199" coordsize="8,2">
                    <v:shape style="position:absolute;left:307;top:199;width:8;height:2" coordorigin="307,199" coordsize="8,0" path="m314,199l307,199e" filled="false" stroked="true" strokeweight=".25pt" strokecolor="#050100">
                      <v:path arrowok="t"/>
                    </v:shape>
                  </v:group>
                  <v:group style="position:absolute;left:305;top:197;width:10;height:2" coordorigin="305,197" coordsize="10,2">
                    <v:shape style="position:absolute;left:305;top:197;width:10;height:2" coordorigin="305,197" coordsize="10,0" path="m305,197l314,197e" filled="false" stroked="true" strokeweight=".25pt" strokecolor="#050100">
                      <v:path arrowok="t"/>
                    </v:shape>
                  </v:group>
                  <v:group style="position:absolute;left:307;top:195;width:8;height:2" coordorigin="307,195" coordsize="8,2">
                    <v:shape style="position:absolute;left:307;top:195;width:8;height:2" coordorigin="307,195" coordsize="8,0" path="m314,195l307,195e" filled="false" stroked="true" strokeweight=".25pt" strokecolor="#050100">
                      <v:path arrowok="t"/>
                    </v:shape>
                  </v:group>
                  <v:group style="position:absolute;left:115;top:178;width:10;height:2" coordorigin="115,178" coordsize="10,2">
                    <v:shape style="position:absolute;left:115;top:178;width:10;height:2" coordorigin="115,178" coordsize="10,0" path="m125,178l115,178e" filled="false" stroked="true" strokeweight=".25pt" strokecolor="#050100">
                      <v:path arrowok="t"/>
                    </v:shape>
                  </v:group>
                  <v:group style="position:absolute;left:113;top:173;width:15;height:3" coordorigin="113,173" coordsize="15,3">
                    <v:shape style="position:absolute;left:113;top:173;width:15;height:3" coordorigin="113,173" coordsize="15,3" path="m113,175l127,175,113,173e" filled="false" stroked="true" strokeweight=".25pt" strokecolor="#050100">
                      <v:path arrowok="t"/>
                    </v:shape>
                  </v:group>
                  <v:group style="position:absolute;left:270;top:86;width:2;height:5" coordorigin="270,86" coordsize="2,5">
                    <v:shape style="position:absolute;left:270;top:86;width:2;height:5" coordorigin="270,86" coordsize="0,5" path="m270,86l270,91e" filled="false" stroked="true" strokeweight=".121pt" strokecolor="#050100">
                      <v:path arrowok="t"/>
                    </v:shape>
                  </v:group>
                  <v:group style="position:absolute;left:317;top:206;width:27;height:3" coordorigin="317,206" coordsize="27,3">
                    <v:shape style="position:absolute;left:317;top:206;width:27;height:3" coordorigin="317,206" coordsize="27,3" path="m343,209l317,206e" filled="false" stroked="true" strokeweight=".25pt" strokecolor="#050100">
                      <v:path arrowok="t"/>
                    </v:shape>
                  </v:group>
                  <v:group style="position:absolute;left:317;top:204;width:27;height:3" coordorigin="317,204" coordsize="27,3">
                    <v:shape style="position:absolute;left:317;top:204;width:27;height:3" coordorigin="317,204" coordsize="27,3" path="m317,204l343,206e" filled="false" stroked="true" strokeweight=".25pt" strokecolor="#050100">
                      <v:path arrowok="t"/>
                    </v:shape>
                  </v:group>
                  <v:group style="position:absolute;left:319;top:199;width:24;height:3" coordorigin="319,199" coordsize="24,3">
                    <v:shape style="position:absolute;left:319;top:199;width:24;height:3" coordorigin="319,199" coordsize="24,3" path="m343,202l319,199e" filled="false" stroked="true" strokeweight=".25pt" strokecolor="#050100">
                      <v:path arrowok="t"/>
                    </v:shape>
                  </v:group>
                  <v:group style="position:absolute;left:132;top:180;width:15;height:3" coordorigin="132,180" coordsize="15,3">
                    <v:shape style="position:absolute;left:132;top:180;width:15;height:3" coordorigin="132,180" coordsize="15,3" path="m146,182l132,180e" filled="false" stroked="true" strokeweight=".25pt" strokecolor="#050100">
                      <v:path arrowok="t"/>
                    </v:shape>
                  </v:group>
                  <v:group style="position:absolute;left:132;top:175;width:15;height:3" coordorigin="132,175" coordsize="15,3">
                    <v:shape style="position:absolute;left:132;top:175;width:15;height:3" coordorigin="132,175" coordsize="15,3" path="m144,178l132,175,146,178e" filled="false" stroked="true" strokeweight=".25pt" strokecolor="#050100">
                      <v:path arrowok="t"/>
                    </v:shape>
                  </v:group>
                  <v:group style="position:absolute;left:300;top:204;width:10;height:2" coordorigin="300,204" coordsize="10,2">
                    <v:shape style="position:absolute;left:300;top:204;width:10;height:2" coordorigin="300,204" coordsize="10,0" path="m310,204l300,204e" filled="false" stroked="true" strokeweight=".25pt" strokecolor="#050100">
                      <v:path arrowok="t"/>
                    </v:shape>
                  </v:group>
                  <v:group style="position:absolute;left:298;top:199;width:15;height:3" coordorigin="298,199" coordsize="15,3">
                    <v:shape style="position:absolute;left:298;top:199;width:15;height:3" coordorigin="298,199" coordsize="15,3" path="m298,199l312,202,300,199e" filled="false" stroked="true" strokeweight=".25pt" strokecolor="#050100">
                      <v:path arrowok="t"/>
                    </v:shape>
                  </v:group>
                  <v:group style="position:absolute;left:118;top:170;width:12;height:3" coordorigin="118,170" coordsize="12,3">
                    <v:shape style="position:absolute;left:118;top:170;width:12;height:3" coordorigin="118,170" coordsize="12,3" path="m130,173l118,170e" filled="false" stroked="true" strokeweight=".25pt" strokecolor="#050100">
                      <v:path arrowok="t"/>
                    </v:shape>
                  </v:group>
                  <v:group style="position:absolute;left:118;top:168;width:12;height:3" coordorigin="118,168" coordsize="12,3">
                    <v:shape style="position:absolute;left:118;top:168;width:12;height:3" coordorigin="118,168" coordsize="12,3" path="m118,168l130,170e" filled="false" stroked="true" strokeweight=".25pt" strokecolor="#050100">
                      <v:path arrowok="t"/>
                    </v:shape>
                  </v:group>
                  <v:group style="position:absolute;left:118;top:166;width:12;height:3" coordorigin="118,166" coordsize="12,3">
                    <v:shape style="position:absolute;left:118;top:166;width:12;height:3" coordorigin="118,166" coordsize="12,3" path="m130,168l118,166e" filled="false" stroked="true" strokeweight=".25pt" strokecolor="#050100">
                      <v:path arrowok="t"/>
                    </v:shape>
                  </v:group>
                  <v:group style="position:absolute;left:314;top:211;width:15;height:3" coordorigin="314,211" coordsize="15,3">
                    <v:shape style="position:absolute;left:314;top:211;width:15;height:3" coordorigin="314,211" coordsize="15,3" path="m329,214l314,211e" filled="false" stroked="true" strokeweight=".25pt" strokecolor="#050100">
                      <v:path arrowok="t"/>
                    </v:shape>
                  </v:group>
                  <v:group style="position:absolute;left:314;top:209;width:12;height:3" coordorigin="314,209" coordsize="12,3">
                    <v:shape style="position:absolute;left:314;top:209;width:12;height:3" coordorigin="314,209" coordsize="12,3" path="m314,209l326,211e" filled="false" stroked="true" strokeweight=".25pt" strokecolor="#050100">
                      <v:path arrowok="t"/>
                    </v:shape>
                  </v:group>
                  <v:group style="position:absolute;left:314;top:206;width:12;height:3" coordorigin="314,206" coordsize="12,3">
                    <v:shape style="position:absolute;left:314;top:206;width:12;height:3" coordorigin="314,206" coordsize="12,3" path="m326,209l314,206e" filled="false" stroked="true" strokeweight=".25pt" strokecolor="#050100">
                      <v:path arrowok="t"/>
                    </v:shape>
                  </v:group>
                  <v:group style="position:absolute;left:134;top:173;width:10;height:3" coordorigin="134,173" coordsize="10,3">
                    <v:shape style="position:absolute;left:134;top:173;width:10;height:3" coordorigin="134,173" coordsize="10,3" path="m134,173l144,175e" filled="false" stroked="true" strokeweight=".25pt" strokecolor="#050100">
                      <v:path arrowok="t"/>
                    </v:shape>
                  </v:group>
                  <v:group style="position:absolute;left:135;top:170;width:8;height:3" coordorigin="135,170" coordsize="8,3">
                    <v:shape style="position:absolute;left:135;top:170;width:8;height:3" coordorigin="135,170" coordsize="8,3" path="m142,173l135,170,142,170e" filled="false" stroked="true" strokeweight=".25pt" strokecolor="#050100">
                      <v:path arrowok="t"/>
                    </v:shape>
                  </v:group>
                  <v:group style="position:absolute;left:61;top:250;width:2;height:5" coordorigin="61,250" coordsize="2,5">
                    <v:shape style="position:absolute;left:61;top:250;width:2;height:5" coordorigin="61,250" coordsize="0,5" path="m61,250l61,255e" filled="false" stroked="true" strokeweight=".12pt" strokecolor="#050100">
                      <v:path arrowok="t"/>
                    </v:shape>
                  </v:group>
                  <v:group style="position:absolute;left:264;top:293;width:2;height:8" coordorigin="264,293" coordsize="2,8">
                    <v:shape style="position:absolute;left:264;top:293;width:2;height:8" coordorigin="264,293" coordsize="0,8" path="m264,293l264,300e" filled="false" stroked="true" strokeweight=".2501pt" strokecolor="#050100">
                      <v:path arrowok="t"/>
                    </v:shape>
                  </v:group>
                  <v:group style="position:absolute;left:59;top:247;width:2;height:5" coordorigin="59,247" coordsize="2,5">
                    <v:shape style="position:absolute;left:59;top:247;width:2;height:5" coordorigin="59,247" coordsize="0,5" path="m59,247l59,252e" filled="false" stroked="true" strokeweight=".119pt" strokecolor="#050100">
                      <v:path arrowok="t"/>
                    </v:shape>
                  </v:group>
                  <v:group style="position:absolute;left:125;top:252;width:2;height:10" coordorigin="125,252" coordsize="2,10">
                    <v:shape style="position:absolute;left:125;top:252;width:2;height:10" coordorigin="125,252" coordsize="0,10" path="m125,252l125,262e" filled="false" stroked="true" strokeweight=".25pt" strokecolor="#050100">
                      <v:path arrowok="t"/>
                    </v:shape>
                  </v:group>
                  <v:group style="position:absolute;left:266;top:286;width:5;height:2" coordorigin="266,286" coordsize="5,2">
                    <v:shape style="position:absolute;left:266;top:286;width:5;height:2" coordorigin="266,286" coordsize="5,0" path="m266,286l271,286e" filled="false" stroked="true" strokeweight=".25pt" strokecolor="#050100">
                      <v:path arrowok="t"/>
                    </v:shape>
                  </v:group>
                  <v:group style="position:absolute;left:125;top:255;width:8;height:3" coordorigin="125,255" coordsize="8,3">
                    <v:shape style="position:absolute;left:125;top:255;width:8;height:3" coordorigin="125,255" coordsize="8,3" path="m125,255l132,257e" filled="false" stroked="true" strokeweight=".25pt" strokecolor="#050100">
                      <v:path arrowok="t"/>
                    </v:shape>
                  </v:group>
                  <v:group style="position:absolute;left:266;top:283;width:8;height:2" coordorigin="266,283" coordsize="8,2">
                    <v:shape style="position:absolute;left:266;top:283;width:8;height:2" coordorigin="266,283" coordsize="8,0" path="m274,283l266,283e" filled="false" stroked="true" strokeweight=".25pt" strokecolor="#050100">
                      <v:path arrowok="t"/>
                    </v:shape>
                  </v:group>
                  <v:group style="position:absolute;left:125;top:252;width:5;height:2" coordorigin="125,252" coordsize="5,2">
                    <v:shape style="position:absolute;left:125;top:252;width:5;height:2" coordorigin="125,252" coordsize="5,0" path="m130,252l125,252e" filled="false" stroked="true" strokeweight=".25pt" strokecolor="#050100">
                      <v:path arrowok="t"/>
                    </v:shape>
                  </v:group>
                  <v:group style="position:absolute;left:266;top:281;width:12;height:3" coordorigin="266,281" coordsize="12,3">
                    <v:shape style="position:absolute;left:266;top:281;width:12;height:3" coordorigin="266,281" coordsize="12,3" path="m266,281l278,283e" filled="false" stroked="true" strokeweight=".25pt" strokecolor="#050100">
                      <v:path arrowok="t"/>
                    </v:shape>
                  </v:group>
                  <v:group style="position:absolute;left:125;top:250;width:5;height:3" coordorigin="125,250" coordsize="5,3">
                    <v:shape style="position:absolute;left:125;top:250;width:5;height:3" coordorigin="125,250" coordsize="5,3" path="m125,250l130,252e" filled="false" stroked="true" strokeweight=".25pt" strokecolor="#050100">
                      <v:path arrowok="t"/>
                    </v:shape>
                  </v:group>
                  <v:group style="position:absolute;left:127;top:252;width:8;height:2" coordorigin="127,252" coordsize="8,2">
                    <v:shape style="position:absolute;left:127;top:252;width:8;height:2" coordorigin="127,252" coordsize="8,0" path="m127,252l135,252e" filled="false" stroked="true" strokeweight=".25pt" strokecolor="#050100">
                      <v:path arrowok="t"/>
                    </v:shape>
                  </v:group>
                  <v:group style="position:absolute;left:121;top:240;width:2;height:13" coordorigin="121,240" coordsize="2,13">
                    <v:shape style="position:absolute;left:121;top:240;width:2;height:13" coordorigin="121,240" coordsize="0,13" path="m121,240l121,252e" filled="false" stroked="true" strokeweight=".12pt" strokecolor="#050100">
                      <v:path arrowok="t"/>
                    </v:shape>
                  </v:group>
                  <v:group style="position:absolute;left:66;top:233;width:2;height:5" coordorigin="66,233" coordsize="2,5">
                    <v:shape style="position:absolute;left:66;top:233;width:2;height:5" coordorigin="66,233" coordsize="0,5" path="m66,233l66,238e" filled="false" stroked="true" strokeweight=".121pt" strokecolor="#050100">
                      <v:path arrowok="t"/>
                    </v:shape>
                  </v:group>
                  <v:group style="position:absolute;left:127;top:247;width:5;height:3" coordorigin="127,247" coordsize="5,3">
                    <v:shape style="position:absolute;left:127;top:247;width:5;height:3" coordorigin="127,247" coordsize="5,3" path="m132,250l127,247e" filled="false" stroked="true" strokeweight=".25pt" strokecolor="#050100">
                      <v:path arrowok="t"/>
                    </v:shape>
                  </v:group>
                  <v:group style="position:absolute;left:125;top:247;width:10;height:2" coordorigin="125,247" coordsize="10,2">
                    <v:shape style="position:absolute;left:125;top:247;width:10;height:2" coordorigin="125,247" coordsize="10,0" path="m125,247l135,247e" filled="false" stroked="true" strokeweight=".25pt" strokecolor="#050100">
                      <v:path arrowok="t"/>
                    </v:shape>
                  </v:group>
                  <v:group style="position:absolute;left:137;top:235;width:3;height:3" coordorigin="137,235" coordsize="3,3">
                    <v:shape style="position:absolute;left:137;top:235;width:3;height:3" coordorigin="137,235" coordsize="3,3" path="m137,235l139,238e" filled="false" stroked="true" strokeweight=".25pt" strokecolor="#050100">
                      <v:path arrowok="t"/>
                    </v:shape>
                  </v:group>
                  <v:group style="position:absolute;left:144;top:223;width:2;height:18" coordorigin="144,223" coordsize="2,18">
                    <v:shape style="position:absolute;left:144;top:223;width:2;height:18" coordorigin="144,223" coordsize="0,18" path="m144,223l144,240e" filled="false" stroked="true" strokeweight=".25pt" strokecolor="#050100">
                      <v:path arrowok="t"/>
                    </v:shape>
                  </v:group>
                  <v:group style="position:absolute;left:240;top:235;width:3;height:3" coordorigin="240,235" coordsize="3,3">
                    <v:shape style="position:absolute;left:240;top:235;width:3;height:3" coordorigin="240,235" coordsize="3,3" path="m240,235l242,238e" filled="false" stroked="true" strokeweight=".25pt" strokecolor="#050100">
                      <v:path arrowok="t"/>
                    </v:shape>
                  </v:group>
                  <v:group style="position:absolute;left:144;top:204;width:3;height:3" coordorigin="144,204" coordsize="3,3">
                    <v:shape style="position:absolute;left:144;top:204;width:3;height:3" coordorigin="144,204" coordsize="3,3" path="m144,204l146,207e" filled="false" stroked="true" strokeweight=".25pt" strokecolor="#050100">
                      <v:path arrowok="t"/>
                    </v:shape>
                  </v:group>
                  <v:group style="position:absolute;left:255;top:228;width:5;height:3" coordorigin="255,228" coordsize="5,3">
                    <v:shape style="position:absolute;left:255;top:228;width:5;height:3" coordorigin="255,228" coordsize="5,3" path="m255,228l259,231e" filled="false" stroked="true" strokeweight=".25pt" strokecolor="#050100">
                      <v:path arrowok="t"/>
                    </v:shape>
                  </v:group>
                  <v:group style="position:absolute;left:252;top:223;width:8;height:3" coordorigin="252,223" coordsize="8,3">
                    <v:shape style="position:absolute;left:252;top:223;width:8;height:3" coordorigin="252,223" coordsize="8,3" path="m252,223l259,226e" filled="false" stroked="true" strokeweight=".25pt" strokecolor="#050100">
                      <v:path arrowok="t"/>
                    </v:shape>
                  </v:group>
                  <v:group style="position:absolute;left:144;top:197;width:8;height:3" coordorigin="144,197" coordsize="8,3">
                    <v:shape style="position:absolute;left:144;top:197;width:8;height:3" coordorigin="144,197" coordsize="8,3" path="m146,199l151,199,144,197e" filled="false" stroked="true" strokeweight=".25pt" strokecolor="#050100">
                      <v:path arrowok="t"/>
                    </v:shape>
                  </v:group>
                  <v:group style="position:absolute;left:67;top:154;width:12;height:3" coordorigin="67,154" coordsize="12,3">
                    <v:shape style="position:absolute;left:67;top:154;width:12;height:3" coordorigin="67,154" coordsize="12,3" path="m67,154l79,156e" filled="false" stroked="true" strokeweight=".25pt" strokecolor="#050100">
                      <v:path arrowok="t"/>
                    </v:shape>
                  </v:group>
                  <v:group style="position:absolute;left:350;top:211;width:3;height:3" coordorigin="350,211" coordsize="3,3">
                    <v:shape style="position:absolute;left:350;top:211;width:3;height:3" coordorigin="350,211" coordsize="3,3" path="m350,211l353,214e" filled="false" stroked="true" strokeweight=".25pt" strokecolor="#050100">
                      <v:path arrowok="t"/>
                    </v:shape>
                  </v:group>
                  <v:group style="position:absolute;left:272;top:180;width:2;height:18" coordorigin="272,180" coordsize="2,18">
                    <v:shape style="position:absolute;left:272;top:180;width:2;height:18" coordorigin="272,180" coordsize="0,18" path="m272,180l272,197e" filled="false" stroked="true" strokeweight=".119pt" strokecolor="#050100">
                      <v:path arrowok="t"/>
                    </v:shape>
                  </v:group>
                  <v:group style="position:absolute;left:67;top:149;width:10;height:3" coordorigin="67,149" coordsize="10,3">
                    <v:shape style="position:absolute;left:67;top:149;width:10;height:3" coordorigin="67,149" coordsize="10,3" path="m77,151l67,149e" filled="false" stroked="true" strokeweight=".25pt" strokecolor="#050100">
                      <v:path arrowok="t"/>
                    </v:shape>
                  </v:group>
                  <v:group style="position:absolute;left:70;top:149;width:10;height:3" coordorigin="70,149" coordsize="10,3">
                    <v:shape style="position:absolute;left:70;top:149;width:10;height:3" coordorigin="70,149" coordsize="10,3" path="m70,149l79,151e" filled="false" stroked="true" strokeweight=".25pt" strokecolor="#050100">
                      <v:path arrowok="t"/>
                    </v:shape>
                  </v:group>
                  <v:group style="position:absolute;left:350;top:207;width:3;height:3" coordorigin="350,207" coordsize="3,3">
                    <v:shape style="position:absolute;left:350;top:207;width:3;height:3" coordorigin="350,207" coordsize="3,3" path="m350,207l353,209e" filled="false" stroked="true" strokeweight=".25pt" strokecolor="#050100">
                      <v:path arrowok="t"/>
                    </v:shape>
                  </v:group>
                  <v:group style="position:absolute;left:76;top:134;width:2;height:10" coordorigin="76,134" coordsize="2,10">
                    <v:shape style="position:absolute;left:76;top:134;width:2;height:10" coordorigin="76,134" coordsize="0,10" path="m76,134l76,144e" filled="false" stroked="true" strokeweight=".119pt" strokecolor="#050100">
                      <v:path arrowok="t"/>
                    </v:shape>
                  </v:group>
                  <v:group style="position:absolute;left:355;top:199;width:3;height:3" coordorigin="355,199" coordsize="3,3">
                    <v:shape style="position:absolute;left:355;top:199;width:3;height:3" coordorigin="355,199" coordsize="3,3" path="m355,199l358,202e" filled="false" stroked="true" strokeweight=".25pt" strokecolor="#050100">
                      <v:path arrowok="t"/>
                    </v:shape>
                  </v:group>
                  <v:group style="position:absolute;left:73;top:137;width:2;height:5" coordorigin="73,137" coordsize="2,5">
                    <v:shape style="position:absolute;left:73;top:137;width:2;height:5" coordorigin="73,137" coordsize="0,5" path="m73,137l73,142e" filled="false" stroked="true" strokeweight=".121pt" strokecolor="#050100">
                      <v:path arrowok="t"/>
                    </v:shape>
                  </v:group>
                  <v:group style="position:absolute;left:206;top:122;width:2;height:17" coordorigin="206,122" coordsize="2,17">
                    <v:shape style="position:absolute;left:206;top:122;width:2;height:17" coordorigin="206,122" coordsize="0,17" path="m206,122l206,139e" filled="false" stroked="true" strokeweight=".25pt" strokecolor="#050100">
                      <v:path arrowok="t"/>
                    </v:shape>
                  </v:group>
                  <v:group style="position:absolute;left:274;top:149;width:5;height:3" coordorigin="274,149" coordsize="5,3">
                    <v:shape style="position:absolute;left:274;top:149;width:5;height:3" coordorigin="274,149" coordsize="5,3" path="m274,149l278,151e" filled="false" stroked="true" strokeweight=".25pt" strokecolor="#050100">
                      <v:path arrowok="t"/>
                    </v:shape>
                  </v:group>
                  <v:group style="position:absolute;left:206;top:136;width:5;height:2" coordorigin="206,136" coordsize="5,2">
                    <v:shape style="position:absolute;left:206;top:136;width:5;height:2" coordorigin="206,136" coordsize="5,0" path="m206,136l211,136e" filled="false" stroked="true" strokeweight=".12pt" strokecolor="#050100">
                      <v:path arrowok="t"/>
                    </v:shape>
                  </v:group>
                  <v:group style="position:absolute;left:271;top:146;width:8;height:3" coordorigin="271,146" coordsize="8,3">
                    <v:shape style="position:absolute;left:271;top:146;width:8;height:3" coordorigin="271,146" coordsize="8,3" path="m278,149l271,146e" filled="false" stroked="true" strokeweight=".25pt" strokecolor="#050100">
                      <v:path arrowok="t"/>
                    </v:shape>
                  </v:group>
                  <v:group style="position:absolute;left:274;top:146;width:5;height:2" coordorigin="274,146" coordsize="5,2">
                    <v:shape style="position:absolute;left:274;top:146;width:5;height:2" coordorigin="274,146" coordsize="5,0" path="m274,146l278,146e" filled="false" stroked="true" strokeweight=".25pt" strokecolor="#050100">
                      <v:path arrowok="t"/>
                    </v:shape>
                  </v:group>
                  <v:group style="position:absolute;left:281;top:144;width:10;height:2" coordorigin="281,144" coordsize="10,2">
                    <v:shape style="position:absolute;left:281;top:144;width:10;height:2" coordorigin="281,144" coordsize="10,0" path="m281,144l290,144e" filled="false" stroked="true" strokeweight=".25pt" strokecolor="#050100">
                      <v:path arrowok="t"/>
                    </v:shape>
                  </v:group>
                  <v:group style="position:absolute;left:211;top:127;width:5;height:3" coordorigin="211,127" coordsize="5,3">
                    <v:shape style="position:absolute;left:211;top:127;width:5;height:3" coordorigin="211,127" coordsize="5,3" path="m216,130l211,127e" filled="false" stroked="true" strokeweight=".25pt" strokecolor="#050100">
                      <v:path arrowok="t"/>
                    </v:shape>
                  </v:group>
                  <v:group style="position:absolute;left:206;top:127;width:10;height:3" coordorigin="206,127" coordsize="10,3">
                    <v:shape style="position:absolute;left:206;top:127;width:10;height:3" coordorigin="206,127" coordsize="10,3" path="m216,130l209,127,206,127e" filled="false" stroked="true" strokeweight=".25pt" strokecolor="#050100">
                      <v:path arrowok="t"/>
                    </v:shape>
                  </v:group>
                  <v:group style="position:absolute;left:276;top:137;width:2;height:8" coordorigin="276,137" coordsize="2,8">
                    <v:shape style="position:absolute;left:276;top:137;width:2;height:8" coordorigin="276,137" coordsize="0,8" path="m276,137l276,144e" filled="false" stroked="true" strokeweight=".2504pt" strokecolor="#050100">
                      <v:path arrowok="t"/>
                    </v:shape>
                  </v:group>
                  <v:group style="position:absolute;left:283;top:142;width:5;height:2" coordorigin="283,142" coordsize="5,2">
                    <v:shape style="position:absolute;left:283;top:142;width:5;height:2" coordorigin="283,142" coordsize="5,0" path="m288,142l283,142e" filled="false" stroked="true" strokeweight=".25pt" strokecolor="#050100">
                      <v:path arrowok="t"/>
                    </v:shape>
                  </v:group>
                  <v:group style="position:absolute;left:283;top:139;width:8;height:3" coordorigin="283,139" coordsize="8,3">
                    <v:shape style="position:absolute;left:283;top:139;width:8;height:3" coordorigin="283,139" coordsize="8,3" path="m283,139l290,142e" filled="false" stroked="true" strokeweight=".25pt" strokecolor="#050100">
                      <v:path arrowok="t"/>
                    </v:shape>
                  </v:group>
                  <v:group style="position:absolute;left:247;top:130;width:5;height:3" coordorigin="247,130" coordsize="5,3">
                    <v:shape style="position:absolute;left:247;top:130;width:5;height:3" coordorigin="247,130" coordsize="5,3" path="m247,130l252,132e" filled="false" stroked="true" strokeweight=".25pt" strokecolor="#050100">
                      <v:path arrowok="t"/>
                    </v:shape>
                  </v:group>
                  <v:group style="position:absolute;left:245;top:127;width:5;height:2" coordorigin="245,127" coordsize="5,2">
                    <v:shape style="position:absolute;left:245;top:127;width:5;height:2" coordorigin="245,127" coordsize="5,0" path="m250,127l245,127e" filled="false" stroked="true" strokeweight=".25pt" strokecolor="#050100">
                      <v:path arrowok="t"/>
                    </v:shape>
                  </v:group>
                  <v:group style="position:absolute;left:247;top:127;width:5;height:2" coordorigin="247,127" coordsize="5,2">
                    <v:shape style="position:absolute;left:247;top:127;width:5;height:2" coordorigin="247,127" coordsize="5,0" path="m247,127l252,127e" filled="false" stroked="true" strokeweight=".25pt" strokecolor="#050100">
                      <v:path arrowok="t"/>
                    </v:shape>
                  </v:group>
                  <v:group style="position:absolute;left:248;top:118;width:2;height:5" coordorigin="248,118" coordsize="2,5">
                    <v:shape style="position:absolute;left:248;top:118;width:2;height:5" coordorigin="248,118" coordsize="0,5" path="m248,118l248,123e" filled="false" stroked="true" strokeweight=".119pt" strokecolor="#050100">
                      <v:path arrowok="t"/>
                    </v:shape>
                  </v:group>
                  <v:group style="position:absolute;left:170;top:84;width:3;height:3" coordorigin="170,84" coordsize="3,3">
                    <v:shape style="position:absolute;left:170;top:84;width:3;height:3" coordorigin="170,84" coordsize="3,3" path="m170,84l173,86e" filled="false" stroked="true" strokeweight=".25pt" strokecolor="#050100">
                      <v:path arrowok="t"/>
                    </v:shape>
                  </v:group>
                  <v:group style="position:absolute;left:347;top:106;width:2;height:17" coordorigin="347,106" coordsize="2,17">
                    <v:shape style="position:absolute;left:347;top:106;width:2;height:17" coordorigin="347,106" coordsize="0,17" path="m347,106l347,123e" filled="false" stroked="true" strokeweight=".121pt" strokecolor="#050100">
                      <v:path arrowok="t"/>
                    </v:shape>
                  </v:group>
                  <v:group style="position:absolute;left:166;top:77;width:3;height:3" coordorigin="166,77" coordsize="3,3">
                    <v:shape style="position:absolute;left:166;top:77;width:3;height:3" coordorigin="166,77" coordsize="3,3" path="m166,77l168,79e" filled="false" stroked="true" strokeweight=".25pt" strokecolor="#050100">
                      <v:path arrowok="t"/>
                    </v:shape>
                  </v:group>
                  <v:group style="position:absolute;left:341;top:113;width:5;height:2" coordorigin="341,113" coordsize="5,2">
                    <v:shape style="position:absolute;left:341;top:113;width:5;height:2" coordorigin="341,113" coordsize="5,0" path="m341,113l346,113e" filled="false" stroked="true" strokeweight=".25pt" strokecolor="#050100">
                      <v:path arrowok="t"/>
                    </v:shape>
                  </v:group>
                  <v:group style="position:absolute;left:172;top:67;width:2;height:5" coordorigin="172,67" coordsize="2,5">
                    <v:shape style="position:absolute;left:172;top:67;width:2;height:5" coordorigin="172,67" coordsize="0,5" path="m172,67l172,72e" filled="false" stroked="true" strokeweight=".121pt" strokecolor="#050100">
                      <v:path arrowok="t"/>
                    </v:shape>
                  </v:group>
                  <v:group style="position:absolute;left:348;top:108;width:10;height:2" coordorigin="348,108" coordsize="10,2">
                    <v:shape style="position:absolute;left:348;top:108;width:10;height:2" coordorigin="348,108" coordsize="10,0" path="m348,108l358,108e" filled="false" stroked="true" strokeweight=".25pt" strokecolor="#050100">
                      <v:path arrowok="t"/>
                    </v:shape>
                  </v:group>
                  <v:group style="position:absolute;left:346;top:103;width:12;height:3" coordorigin="346,103" coordsize="12,3">
                    <v:shape style="position:absolute;left:346;top:103;width:12;height:3" coordorigin="346,103" coordsize="12,3" path="m348,103l358,106,346,103e" filled="false" stroked="true" strokeweight=".25pt" strokecolor="#050100">
                      <v:path arrowok="t"/>
                    </v:shape>
                  </v:group>
                  <v:group style="position:absolute;left:275;top:70;width:2;height:8" coordorigin="275,70" coordsize="2,8">
                    <v:shape style="position:absolute;left:275;top:70;width:2;height:8" coordorigin="275,70" coordsize="0,8" path="m275,70l275,77e" filled="false" stroked="true" strokeweight=".1212pt" strokecolor="#050100">
                      <v:path arrowok="t"/>
                    </v:shape>
                  </v:group>
                  <v:group style="position:absolute;left:269;top:67;width:5;height:3" coordorigin="269,67" coordsize="5,3">
                    <v:shape style="position:absolute;left:269;top:67;width:5;height:3" coordorigin="269,67" coordsize="5,3" path="m269,67l274,70e" filled="false" stroked="true" strokeweight=".25pt" strokecolor="#050100">
                      <v:path arrowok="t"/>
                    </v:shape>
                  </v:group>
                  <v:group style="position:absolute;left:278;top:70;width:3;height:3" coordorigin="278,70" coordsize="3,3">
                    <v:shape style="position:absolute;left:278;top:70;width:3;height:3" coordorigin="278,70" coordsize="3,3" path="m278,70l281,72e" filled="false" stroked="true" strokeweight=".25pt" strokecolor="#050100">
                      <v:path arrowok="t"/>
                    </v:shape>
                  </v:group>
                  <v:group style="position:absolute;left:269;top:65;width:13;height:3" coordorigin="269,65" coordsize="13,3">
                    <v:shape style="position:absolute;left:269;top:65;width:13;height:3" coordorigin="269,65" coordsize="13,3" path="m269,65l276,67,281,67,278,65e" filled="false" stroked="true" strokeweight=".25pt" strokecolor="#050100">
                      <v:path arrowok="t"/>
                    </v:shape>
                  </v:group>
                  <v:group style="position:absolute;left:271;top:65;width:5;height:2" coordorigin="271,65" coordsize="5,2">
                    <v:shape style="position:absolute;left:271;top:65;width:5;height:2" coordorigin="271,65" coordsize="5,0" path="m271,65l276,65e" filled="false" stroked="true" strokeweight=".25pt" strokecolor="#050100">
                      <v:path arrowok="t"/>
                    </v:shape>
                  </v:group>
                  <v:group style="position:absolute;left:283;top:55;width:2;height:5" coordorigin="283,55" coordsize="2,5">
                    <v:shape style="position:absolute;left:283;top:55;width:2;height:5" coordorigin="283,55" coordsize="0,5" path="m283,55l283,60e" filled="false" stroked="true" strokeweight=".25pt" strokecolor="#050100">
                      <v:path arrowok="t"/>
                    </v:shape>
                  </v:group>
                  <v:group style="position:absolute;left:303;top:209;width:5;height:3" coordorigin="303,209" coordsize="5,3">
                    <v:shape style="position:absolute;left:303;top:209;width:5;height:3" coordorigin="303,209" coordsize="5,3" path="m303,209l307,211e" filled="false" stroked="true" strokeweight=".25pt" strokecolor="#050100">
                      <v:path arrowok="t"/>
                    </v:shape>
                  </v:group>
                  <v:group style="position:absolute;left:300;top:207;width:10;height:3" coordorigin="300,207" coordsize="10,3">
                    <v:shape style="position:absolute;left:300;top:207;width:10;height:3" coordorigin="300,207" coordsize="10,3" path="m310,209l300,207e" filled="false" stroked="true" strokeweight=".25pt" strokecolor="#050100">
                      <v:path arrowok="t"/>
                    </v:shape>
                  </v:group>
                  <v:group style="position:absolute;left:303;top:204;width:8;height:3" coordorigin="303,204" coordsize="8,3">
                    <v:shape style="position:absolute;left:303;top:204;width:8;height:3" coordorigin="303,204" coordsize="8,3" path="m303,204l310,207e" filled="false" stroked="true" strokeweight=".25pt" strokecolor="#050100">
                      <v:path arrowok="t"/>
                    </v:shape>
                  </v:group>
                  <v:group style="position:absolute;left:110;top:161;width:22;height:5" coordorigin="110,161" coordsize="22,5">
                    <v:shape style="position:absolute;left:110;top:161;width:22;height:5" coordorigin="110,161" coordsize="22,5" path="m132,166l110,161e" filled="false" stroked="true" strokeweight=".25pt" strokecolor="#050100">
                      <v:path arrowok="t"/>
                    </v:shape>
                  </v:group>
                  <v:group style="position:absolute;left:108;top:159;width:24;height:5" coordorigin="108,159" coordsize="24,5">
                    <v:shape style="position:absolute;left:108;top:159;width:24;height:5" coordorigin="108,159" coordsize="24,5" path="m108,159l132,163e" filled="false" stroked="true" strokeweight=".25pt" strokecolor="#050100">
                      <v:path arrowok="t"/>
                    </v:shape>
                  </v:group>
                  <v:group style="position:absolute;left:110;top:154;width:25;height:8" coordorigin="110,154" coordsize="25,8">
                    <v:shape style="position:absolute;left:110;top:154;width:25;height:8" coordorigin="110,154" coordsize="25,8" path="m134,161l110,154e" filled="false" stroked="true" strokeweight=".25pt" strokecolor="#050100">
                      <v:path arrowok="t"/>
                    </v:shape>
                  </v:group>
                  <v:group style="position:absolute;left:286;top:89;width:2;height:8" coordorigin="286,89" coordsize="2,8">
                    <v:shape style="position:absolute;left:286;top:89;width:2;height:8" coordorigin="286,89" coordsize="0,8" path="m286,89l286,96e" filled="false" stroked="true" strokeweight=".25pt" strokecolor="#050100">
                      <v:path arrowok="t"/>
                    </v:shape>
                  </v:group>
                  <v:group style="position:absolute;left:312;top:219;width:13;height:3" coordorigin="312,219" coordsize="13,3">
                    <v:shape style="position:absolute;left:312;top:219;width:13;height:3" coordorigin="312,219" coordsize="13,3" path="m324,221l312,219e" filled="false" stroked="true" strokeweight=".25pt" strokecolor="#050100">
                      <v:path arrowok="t"/>
                    </v:shape>
                  </v:group>
                  <v:group style="position:absolute;left:310;top:214;width:15;height:5" coordorigin="310,214" coordsize="15,5">
                    <v:shape style="position:absolute;left:310;top:214;width:15;height:5" coordorigin="310,214" coordsize="15,5" path="m322,219l310,214,324,216e" filled="false" stroked="true" strokeweight=".25pt" strokecolor="#050100">
                      <v:path arrowok="t"/>
                    </v:shape>
                  </v:group>
                  <v:group style="position:absolute;left:139;top:168;width:12;height:5" coordorigin="139,168" coordsize="12,5">
                    <v:shape style="position:absolute;left:139;top:168;width:12;height:5" coordorigin="139,168" coordsize="12,5" path="m151,173l139,168e" filled="false" stroked="true" strokeweight=".25pt" strokecolor="#050100">
                      <v:path arrowok="t"/>
                    </v:shape>
                  </v:group>
                  <v:group style="position:absolute;left:137;top:163;width:15;height:5" coordorigin="137,163" coordsize="15,5">
                    <v:shape style="position:absolute;left:137;top:163;width:15;height:5" coordorigin="137,163" coordsize="15,5" path="m137,166l151,168,137,163e" filled="false" stroked="true" strokeweight=".25pt" strokecolor="#050100">
                      <v:path arrowok="t"/>
                    </v:shape>
                  </v:group>
                  <v:group style="position:absolute;left:270;top:113;width:2;height:8" coordorigin="270,113" coordsize="2,8">
                    <v:shape style="position:absolute;left:270;top:113;width:2;height:8" coordorigin="270,113" coordsize="0,8" path="m270,113l270,120e" filled="false" stroked="true" strokeweight=".1214pt" strokecolor="#050100">
                      <v:path arrowok="t"/>
                    </v:shape>
                  </v:group>
                  <v:group style="position:absolute;left:295;top:214;width:10;height:3" coordorigin="295,214" coordsize="10,3">
                    <v:shape style="position:absolute;left:295;top:214;width:10;height:3" coordorigin="295,214" coordsize="10,3" path="m305,216l295,214e" filled="false" stroked="true" strokeweight=".25pt" strokecolor="#050100">
                      <v:path arrowok="t"/>
                    </v:shape>
                  </v:group>
                  <v:group style="position:absolute;left:293;top:209;width:15;height:5" coordorigin="293,209" coordsize="15,5">
                    <v:shape style="position:absolute;left:293;top:209;width:15;height:5" coordorigin="293,209" coordsize="15,5" path="m305,214l293,209,307,211e" filled="false" stroked="true" strokeweight=".25pt" strokecolor="#050100">
                      <v:path arrowok="t"/>
                    </v:shape>
                  </v:group>
                  <v:group style="position:absolute;left:127;top:156;width:10;height:3" coordorigin="127,156" coordsize="10,3">
                    <v:shape style="position:absolute;left:127;top:156;width:10;height:3" coordorigin="127,156" coordsize="10,3" path="m137,158l127,156e" filled="false" stroked="true" strokeweight=".25pt" strokecolor="#050100">
                      <v:path arrowok="t"/>
                    </v:shape>
                  </v:group>
                  <v:group style="position:absolute;left:125;top:151;width:15;height:5" coordorigin="125,151" coordsize="15,5">
                    <v:shape style="position:absolute;left:125;top:151;width:15;height:5" coordorigin="125,151" coordsize="15,5" path="m125,154l139,156,127,151e" filled="false" stroked="true" strokeweight=".25pt" strokecolor="#050100">
                      <v:path arrowok="t"/>
                    </v:shape>
                  </v:group>
                  <v:group style="position:absolute;left:293;top:91;width:2;height:8" coordorigin="293,91" coordsize="2,8">
                    <v:shape style="position:absolute;left:293;top:91;width:2;height:8" coordorigin="293,91" coordsize="0,8" path="m293,91l293,99e" filled="false" stroked="true" strokeweight=".25pt" strokecolor="#050100">
                      <v:path arrowok="t"/>
                    </v:shape>
                  </v:group>
                  <v:group style="position:absolute;left:307;top:223;width:12;height:5" coordorigin="307,223" coordsize="12,5">
                    <v:shape style="position:absolute;left:307;top:223;width:12;height:5" coordorigin="307,223" coordsize="12,5" path="m319,228l307,223e" filled="false" stroked="true" strokeweight=".25pt" strokecolor="#050100">
                      <v:path arrowok="t"/>
                    </v:shape>
                  </v:group>
                  <v:group style="position:absolute;left:305;top:221;width:15;height:5" coordorigin="305,221" coordsize="15,5">
                    <v:shape style="position:absolute;left:305;top:221;width:15;height:5" coordorigin="305,221" coordsize="15,5" path="m317,226l305,221,319,223e" filled="false" stroked="true" strokeweight=".25pt" strokecolor="#050100">
                      <v:path arrowok="t"/>
                    </v:shape>
                  </v:group>
                  <v:group style="position:absolute;left:142;top:163;width:10;height:3" coordorigin="142,163" coordsize="10,3">
                    <v:shape style="position:absolute;left:142;top:163;width:10;height:3" coordorigin="142,163" coordsize="10,3" path="m151,166l142,163e" filled="false" stroked="true" strokeweight=".25pt" strokecolor="#050100">
                      <v:path arrowok="t"/>
                    </v:shape>
                  </v:group>
                  <v:group style="position:absolute;left:142;top:161;width:8;height:3" coordorigin="142,161" coordsize="8,3">
                    <v:shape style="position:absolute;left:142;top:161;width:8;height:3" coordorigin="142,161" coordsize="8,3" path="m142,161l149,163e" filled="false" stroked="true" strokeweight=".25pt" strokecolor="#050100">
                      <v:path arrowok="t"/>
                    </v:shape>
                  </v:group>
                  <v:group style="position:absolute;left:142;top:159;width:8;height:3" coordorigin="142,159" coordsize="8,3">
                    <v:shape style="position:absolute;left:142;top:159;width:8;height:3" coordorigin="142,159" coordsize="8,3" path="m149,161l142,159e" filled="false" stroked="true" strokeweight=".25pt" strokecolor="#050100">
                      <v:path arrowok="t"/>
                    </v:shape>
                  </v:group>
                  <v:group style="position:absolute;left:271;top:120;width:2;height:13" coordorigin="271,120" coordsize="2,13">
                    <v:shape style="position:absolute;left:271;top:120;width:2;height:13" coordorigin="271,120" coordsize="0,13" path="m271,120l271,132e" filled="false" stroked="true" strokeweight=".25pt" strokecolor="#050100">
                      <v:path arrowok="t"/>
                    </v:shape>
                  </v:group>
                  <v:group style="position:absolute;left:178;top:67;width:3;height:3" coordorigin="178,67" coordsize="3,3">
                    <v:shape style="position:absolute;left:178;top:67;width:3;height:3" coordorigin="178,67" coordsize="3,3" path="m180,70l178,67e" filled="false" stroked="true" strokeweight=".25pt" strokecolor="#050100">
                      <v:path arrowok="t"/>
                    </v:shape>
                  </v:group>
                  <v:group style="position:absolute;left:295;top:219;width:5;height:3" coordorigin="295,219" coordsize="5,3">
                    <v:shape style="position:absolute;left:295;top:219;width:5;height:3" coordorigin="295,219" coordsize="5,3" path="m300,221l295,219e" filled="false" stroked="true" strokeweight=".25pt" strokecolor="#050100">
                      <v:path arrowok="t"/>
                    </v:shape>
                  </v:group>
                  <v:group style="position:absolute;left:295;top:216;width:8;height:3" coordorigin="295,216" coordsize="8,3">
                    <v:shape style="position:absolute;left:295;top:216;width:8;height:3" coordorigin="295,216" coordsize="8,3" path="m295,216l302,219,295,216xe" filled="false" stroked="true" strokeweight=".25pt" strokecolor="#050100">
                      <v:path arrowok="t"/>
                    </v:shape>
                  </v:group>
                  <v:group style="position:absolute;left:67;top:245;width:2;height:13" coordorigin="67,245" coordsize="2,13">
                    <v:shape style="position:absolute;left:67;top:245;width:2;height:13" coordorigin="67,245" coordsize="0,13" path="m67,245l67,257e" filled="false" stroked="true" strokeweight=".2501pt" strokecolor="#050100">
                      <v:path arrowok="t"/>
                    </v:shape>
                  </v:group>
                  <v:group style="position:absolute;left:79;top:238;width:2;height:20" coordorigin="79,238" coordsize="2,20">
                    <v:shape style="position:absolute;left:79;top:238;width:2;height:20" coordorigin="79,238" coordsize="0,20" path="m79,238l79,257e" filled="false" stroked="true" strokeweight=".2501pt" strokecolor="#050100">
                      <v:path arrowok="t"/>
                    </v:shape>
                  </v:group>
                  <v:group style="position:absolute;left:89;top:240;width:3;height:3" coordorigin="89,240" coordsize="3,3">
                    <v:shape style="position:absolute;left:89;top:240;width:3;height:3" coordorigin="89,240" coordsize="3,3" path="m91,243l89,240e" filled="false" stroked="true" strokeweight=".25pt" strokecolor="#050100">
                      <v:path arrowok="t"/>
                    </v:shape>
                  </v:group>
                  <v:group style="position:absolute;left:278;top:295;width:2;height:10" coordorigin="278,295" coordsize="2,10">
                    <v:shape style="position:absolute;left:278;top:295;width:2;height:10" coordorigin="278,295" coordsize="0,10" path="m278,295l278,305e" filled="false" stroked="true" strokeweight=".25pt" strokecolor="#050100">
                      <v:path arrowok="t"/>
                    </v:shape>
                  </v:group>
                  <v:group style="position:absolute;left:276;top:298;width:3;height:3" coordorigin="276,298" coordsize="3,3">
                    <v:shape style="position:absolute;left:276;top:298;width:3;height:3" coordorigin="276,298" coordsize="3,3" path="m276,298l278,300e" filled="false" stroked="true" strokeweight=".25pt" strokecolor="#050100">
                      <v:path arrowok="t"/>
                    </v:shape>
                  </v:group>
                  <v:group style="position:absolute;left:290;top:288;width:2;height:20" coordorigin="290,288" coordsize="2,20">
                    <v:shape style="position:absolute;left:290;top:288;width:2;height:20" coordorigin="290,288" coordsize="0,20" path="m290,288l290,307e" filled="false" stroked="true" strokeweight=".2502pt" strokecolor="#050100">
                      <v:path arrowok="t"/>
                    </v:shape>
                  </v:group>
                  <v:group style="position:absolute;left:151;top:197;width:2;height:17" coordorigin="151,197" coordsize="2,17">
                    <v:shape style="position:absolute;left:151;top:197;width:2;height:17" coordorigin="151,197" coordsize="0,17" path="m151,197l151,214e" filled="false" stroked="true" strokeweight=".2502pt" strokecolor="#050100">
                      <v:path arrowok="t"/>
                    </v:shape>
                  </v:group>
                  <v:group style="position:absolute;left:262;top:223;width:2;height:20" coordorigin="262,223" coordsize="2,20">
                    <v:shape style="position:absolute;left:262;top:223;width:2;height:20" coordorigin="262,223" coordsize="0,20" path="m262,223l262,243e" filled="false" stroked="true" strokeweight=".252300pt" strokecolor="#050100">
                      <v:path arrowok="t"/>
                    </v:shape>
                  </v:group>
                  <v:group style="position:absolute;left:98;top:159;width:3;height:3" coordorigin="98,159" coordsize="3,3">
                    <v:shape style="position:absolute;left:98;top:159;width:3;height:3" coordorigin="98,159" coordsize="3,3" path="m101,161l98,159e" filled="false" stroked="true" strokeweight=".25pt" strokecolor="#050100">
                      <v:path arrowok="t"/>
                    </v:shape>
                  </v:group>
                  <v:group style="position:absolute;left:94;top:139;width:3;height:3" coordorigin="94,139" coordsize="3,3">
                    <v:shape style="position:absolute;left:94;top:139;width:3;height:3" coordorigin="94,139" coordsize="3,3" path="m96,142l94,139e" filled="false" stroked="true" strokeweight=".25pt" strokecolor="#050100">
                      <v:path arrowok="t"/>
                    </v:shape>
                  </v:group>
                  <v:group style="position:absolute;left:166;top:156;width:2;height:15" coordorigin="166,156" coordsize="2,15">
                    <v:shape style="position:absolute;left:166;top:156;width:2;height:15" coordorigin="166,156" coordsize="0,15" path="m166,156l166,171e" filled="false" stroked="true" strokeweight=".2511pt" strokecolor="#050100">
                      <v:path arrowok="t"/>
                    </v:shape>
                  </v:group>
                  <v:group style="position:absolute;left:173;top:156;width:2;height:17" coordorigin="173,156" coordsize="2,17">
                    <v:shape style="position:absolute;left:173;top:156;width:2;height:17" coordorigin="173,156" coordsize="0,17" path="m173,156l173,173e" filled="false" stroked="true" strokeweight=".2512pt" strokecolor="#050100">
                      <v:path arrowok="t"/>
                    </v:shape>
                  </v:group>
                  <v:group style="position:absolute;left:281;top:182;width:2;height:18" coordorigin="281,182" coordsize="2,18">
                    <v:shape style="position:absolute;left:281;top:182;width:2;height:18" coordorigin="281,182" coordsize="0,18" path="m281,182l281,199e" filled="false" stroked="true" strokeweight=".2511pt" strokecolor="#050100">
                      <v:path arrowok="t"/>
                    </v:shape>
                  </v:group>
                  <v:group style="position:absolute;left:294;top:182;width:2;height:20" coordorigin="294,182" coordsize="2,20">
                    <v:shape style="position:absolute;left:294;top:182;width:2;height:20" coordorigin="294,182" coordsize="0,20" path="m294,182l294,202e" filled="false" stroked="true" strokeweight=".119pt" strokecolor="#050100">
                      <v:path arrowok="t"/>
                    </v:shape>
                  </v:group>
                  <v:group style="position:absolute;left:278;top:192;width:3;height:3" coordorigin="278,192" coordsize="3,3">
                    <v:shape style="position:absolute;left:278;top:192;width:3;height:3" coordorigin="278,192" coordsize="3,3" path="m278,192l281,195e" filled="false" stroked="true" strokeweight=".25pt" strokecolor="#050100">
                      <v:path arrowok="t"/>
                    </v:shape>
                  </v:group>
                  <v:group style="position:absolute;left:377;top:204;width:2;height:18" coordorigin="377,204" coordsize="2,18">
                    <v:shape style="position:absolute;left:377;top:204;width:2;height:18" coordorigin="377,204" coordsize="0,18" path="m377,204l377,221e" filled="false" stroked="true" strokeweight=".2515pt" strokecolor="#050100">
                      <v:path arrowok="t"/>
                    </v:shape>
                  </v:group>
                  <v:group style="position:absolute;left:377;top:214;width:3;height:3" coordorigin="377,214" coordsize="3,3">
                    <v:shape style="position:absolute;left:377;top:214;width:3;height:3" coordorigin="377,214" coordsize="3,3" path="m377,214l379,216e" filled="false" stroked="true" strokeweight=".25pt" strokecolor="#050100">
                      <v:path arrowok="t"/>
                    </v:shape>
                  </v:group>
                  <v:group style="position:absolute;left:290;top:142;width:2;height:15" coordorigin="290,142" coordsize="2,15">
                    <v:shape style="position:absolute;left:290;top:142;width:2;height:15" coordorigin="290,142" coordsize="0,15" path="m290,142l290,156e" filled="false" stroked="true" strokeweight=".2501pt" strokecolor="#050100">
                      <v:path arrowok="t"/>
                    </v:shape>
                  </v:group>
                  <v:group style="position:absolute;left:288;top:149;width:3;height:3" coordorigin="288,149" coordsize="3,3">
                    <v:shape style="position:absolute;left:288;top:149;width:3;height:3" coordorigin="288,149" coordsize="3,3" path="m288,149l290,151e" filled="false" stroked="true" strokeweight=".25pt" strokecolor="#050100">
                      <v:path arrowok="t"/>
                    </v:shape>
                  </v:group>
                  <v:group style="position:absolute;left:257;top:120;width:2;height:15" coordorigin="257,120" coordsize="2,15">
                    <v:shape style="position:absolute;left:257;top:120;width:2;height:15" coordorigin="257,120" coordsize="0,15" path="m257,120l257,135e" filled="false" stroked="true" strokeweight=".25pt" strokecolor="#050100">
                      <v:path arrowok="t"/>
                    </v:shape>
                  </v:group>
                  <v:group style="position:absolute;left:264;top:120;width:2;height:17" coordorigin="264,120" coordsize="2,17">
                    <v:shape style="position:absolute;left:264;top:120;width:2;height:17" coordorigin="264,120" coordsize="0,17" path="m264,120l264,137e" filled="false" stroked="true" strokeweight=".2504pt" strokecolor="#050100">
                      <v:path arrowok="t"/>
                    </v:shape>
                  </v:group>
                  <v:group style="position:absolute;left:183;top:87;width:3;height:3" coordorigin="183,87" coordsize="3,3">
                    <v:shape style="position:absolute;left:183;top:87;width:3;height:3" coordorigin="183,87" coordsize="3,3" path="m185,89l182,87e" filled="false" stroked="true" strokeweight=".25pt" strokecolor="#050100">
                      <v:path arrowok="t"/>
                    </v:shape>
                  </v:group>
                  <v:group style="position:absolute;left:197;top:74;width:2;height:20" coordorigin="197,74" coordsize="2,20">
                    <v:shape style="position:absolute;left:197;top:74;width:2;height:20" coordorigin="197,74" coordsize="0,20" path="m197,74l197,94e" filled="false" stroked="true" strokeweight=".2501pt" strokecolor="#050100">
                      <v:path arrowok="t"/>
                    </v:shape>
                  </v:group>
                  <v:group style="position:absolute;left:194;top:87;width:3;height:3" coordorigin="194,87" coordsize="3,3">
                    <v:shape style="position:absolute;left:194;top:87;width:3;height:3" coordorigin="194,87" coordsize="3,3" path="m194,87l197,89e" filled="false" stroked="true" strokeweight=".25pt" strokecolor="#050100">
                      <v:path arrowok="t"/>
                    </v:shape>
                  </v:group>
                  <v:group style="position:absolute;left:358;top:103;width:2;height:22" coordorigin="358,103" coordsize="2,22">
                    <v:shape style="position:absolute;left:358;top:103;width:2;height:22" coordorigin="358,103" coordsize="0,22" path="m358,103l358,125e" filled="false" stroked="true" strokeweight=".25pt" strokecolor="#050100">
                      <v:path arrowok="t"/>
                    </v:shape>
                  </v:group>
                  <v:group style="position:absolute;left:372;top:125;width:3;height:3" coordorigin="372,125" coordsize="3,3">
                    <v:shape style="position:absolute;left:372;top:125;width:3;height:3" coordorigin="372,125" coordsize="3,3" path="m374,127l372,125e" filled="false" stroked="true" strokeweight=".25pt" strokecolor="#050100">
                      <v:path arrowok="t"/>
                    </v:shape>
                  </v:group>
                  <v:group style="position:absolute;left:370;top:108;width:2;height:17" coordorigin="370,108" coordsize="2,17">
                    <v:shape style="position:absolute;left:370;top:108;width:2;height:17" coordorigin="370,108" coordsize="0,17" path="m370,108l370,125e" filled="false" stroked="true" strokeweight=".2504pt" strokecolor="#050100">
                      <v:path arrowok="t"/>
                    </v:shape>
                  </v:group>
                  <v:group style="position:absolute;left:286;top:67;width:2;height:15" coordorigin="286,67" coordsize="2,15">
                    <v:shape style="position:absolute;left:286;top:67;width:2;height:15" coordorigin="286,67" coordsize="0,15" path="m286,67l286,82e" filled="false" stroked="true" strokeweight=".2505pt" strokecolor="#050100">
                      <v:path arrowok="t"/>
                    </v:shape>
                  </v:group>
                  <v:group style="position:absolute;left:283;top:67;width:2;height:10" coordorigin="283,67" coordsize="2,10">
                    <v:shape style="position:absolute;left:283;top:67;width:2;height:10" coordorigin="283,67" coordsize="0,10" path="m283,67l283,77e" filled="false" stroked="true" strokeweight=".2501pt" strokecolor="#050100">
                      <v:path arrowok="t"/>
                    </v:shape>
                  </v:group>
                  <v:group style="position:absolute;left:300;top:62;width:2;height:20" coordorigin="300,62" coordsize="2,20">
                    <v:shape style="position:absolute;left:300;top:62;width:2;height:20" coordorigin="300,62" coordsize="0,20" path="m300,62l300,82e" filled="false" stroked="true" strokeweight=".25pt" strokecolor="#050100">
                      <v:path arrowok="t"/>
                    </v:shape>
                  </v:group>
                  <v:group style="position:absolute;left:298;top:60;width:2;height:20" coordorigin="298,60" coordsize="2,20">
                    <v:shape style="position:absolute;left:298;top:60;width:2;height:20" coordorigin="298,60" coordsize="0,20" path="m298,60l298,79e" filled="false" stroked="true" strokeweight=".2515pt" strokecolor="#050100">
                      <v:path arrowok="t"/>
                    </v:shape>
                  </v:group>
                  <v:group style="position:absolute;left:146;top:159;width:12;height:5" coordorigin="146,159" coordsize="12,5">
                    <v:shape style="position:absolute;left:146;top:159;width:12;height:5" coordorigin="146,159" coordsize="12,5" path="m158,163l146,159e" filled="false" stroked="true" strokeweight=".25pt" strokecolor="#050100">
                      <v:path arrowok="t"/>
                    </v:shape>
                  </v:group>
                  <v:group style="position:absolute;left:144;top:154;width:12;height:5" coordorigin="144,154" coordsize="12,5">
                    <v:shape style="position:absolute;left:144;top:154;width:12;height:5" coordorigin="144,154" coordsize="12,5" path="m144,154l156,159e" filled="false" stroked="true" strokeweight=".25pt" strokecolor="#050100">
                      <v:path arrowok="t"/>
                    </v:shape>
                  </v:group>
                  <v:group style="position:absolute;left:146;top:154;width:12;height:5" coordorigin="146,154" coordsize="12,5">
                    <v:shape style="position:absolute;left:146;top:154;width:12;height:5" coordorigin="146,154" coordsize="12,5" path="m158,159l146,154e" filled="false" stroked="true" strokeweight=".25pt" strokecolor="#050100">
                      <v:path arrowok="t"/>
                    </v:shape>
                  </v:group>
                  <v:group style="position:absolute;left:132;top:149;width:10;height:5" coordorigin="132,149" coordsize="10,5">
                    <v:shape style="position:absolute;left:132;top:149;width:10;height:5" coordorigin="132,149" coordsize="10,5" path="m142,154l132,149e" filled="false" stroked="true" strokeweight=".25pt" strokecolor="#050100">
                      <v:path arrowok="t"/>
                    </v:shape>
                  </v:group>
                  <v:group style="position:absolute;left:132;top:147;width:13;height:5" coordorigin="132,147" coordsize="13,5">
                    <v:shape style="position:absolute;left:132;top:147;width:13;height:5" coordorigin="132,147" coordsize="13,5" path="m132,147l144,151e" filled="false" stroked="true" strokeweight=".25pt" strokecolor="#050100">
                      <v:path arrowok="t"/>
                    </v:shape>
                  </v:group>
                  <v:group style="position:absolute;left:132;top:144;width:13;height:5" coordorigin="132,144" coordsize="13,5">
                    <v:shape style="position:absolute;left:132;top:144;width:13;height:5" coordorigin="132,144" coordsize="13,5" path="m144,149l132,144e" filled="false" stroked="true" strokeweight=".25pt" strokecolor="#050100">
                      <v:path arrowok="t"/>
                    </v:shape>
                  </v:group>
                  <v:group style="position:absolute;left:137;top:223;width:2;height:15" coordorigin="137,223" coordsize="2,15">
                    <v:shape style="position:absolute;left:137;top:223;width:2;height:15" coordorigin="137,223" coordsize="0,15" path="m137,223l137,238e" filled="false" stroked="true" strokeweight=".2517pt" strokecolor="#050100">
                      <v:path arrowok="t"/>
                    </v:shape>
                  </v:group>
                  <v:group style="position:absolute;left:135;top:218;width:2;height:18" coordorigin="135,218" coordsize="2,18">
                    <v:shape style="position:absolute;left:135;top:218;width:2;height:18" coordorigin="135,218" coordsize="0,18" path="m135,218l135,235e" filled="false" stroked="true" strokeweight=".25pt" strokecolor="#050100">
                      <v:path arrowok="t"/>
                    </v:shape>
                  </v:group>
                  <v:group style="position:absolute;left:142;top:194;width:2;height:15" coordorigin="142,194" coordsize="2,15">
                    <v:shape style="position:absolute;left:142;top:194;width:2;height:15" coordorigin="142,194" coordsize="0,15" path="m142,194l142,209e" filled="false" stroked="true" strokeweight=".25pt" strokecolor="#050100">
                      <v:path arrowok="t"/>
                    </v:shape>
                  </v:group>
                  <v:group style="position:absolute;left:238;top:231;width:3;height:3" coordorigin="238,231" coordsize="3,3">
                    <v:shape style="position:absolute;left:238;top:231;width:3;height:3" coordorigin="238,231" coordsize="3,3" path="m240,233l238,231e" filled="false" stroked="true" strokeweight=".25pt" strokecolor="#050100">
                      <v:path arrowok="t"/>
                    </v:shape>
                  </v:group>
                  <v:group style="position:absolute;left:259;top:235;width:3;height:3" coordorigin="259,235" coordsize="3,3">
                    <v:shape style="position:absolute;left:259;top:235;width:3;height:3" coordorigin="259,235" coordsize="3,3" path="m262,238l259,235e" filled="false" stroked="true" strokeweight=".25pt" strokecolor="#050100">
                      <v:path arrowok="t"/>
                    </v:shape>
                  </v:group>
                  <v:group style="position:absolute;left:84;top:151;width:3;height:3" coordorigin="84,151" coordsize="3,3">
                    <v:shape style="position:absolute;left:84;top:151;width:3;height:3" coordorigin="84,151" coordsize="3,3" path="m86,154l84,151e" filled="false" stroked="true" strokeweight=".25pt" strokecolor="#050100">
                      <v:path arrowok="t"/>
                    </v:shape>
                  </v:group>
                  <v:group style="position:absolute;left:98;top:154;width:3;height:3" coordorigin="98,154" coordsize="3,3">
                    <v:shape style="position:absolute;left:98;top:154;width:3;height:3" coordorigin="98,154" coordsize="3,3" path="m101,156l98,154e" filled="false" stroked="true" strokeweight=".25pt" strokecolor="#050100">
                      <v:path arrowok="t"/>
                    </v:shape>
                  </v:group>
                  <v:group style="position:absolute;left:211;top:125;width:2;height:17" coordorigin="211,125" coordsize="2,17">
                    <v:shape style="position:absolute;left:211;top:125;width:2;height:17" coordorigin="211,125" coordsize="0,17" path="m211,125l211,142e" filled="false" stroked="true" strokeweight=".2506pt" strokecolor="#050100">
                      <v:path arrowok="t"/>
                    </v:shape>
                  </v:group>
                  <v:group style="position:absolute;left:372;top:202;width:3;height:3" coordorigin="372,202" coordsize="3,3">
                    <v:shape style="position:absolute;left:372;top:202;width:3;height:3" coordorigin="372,202" coordsize="3,3" path="m374,204l372,202e" filled="false" stroked="true" strokeweight=".25pt" strokecolor="#050100">
                      <v:path arrowok="t"/>
                    </v:shape>
                  </v:group>
                  <v:group style="position:absolute;left:384;top:202;width:3;height:3" coordorigin="384,202" coordsize="3,3">
                    <v:shape style="position:absolute;left:384;top:202;width:3;height:3" coordorigin="384,202" coordsize="3,3" path="m384,202l386,204e" filled="false" stroked="true" strokeweight=".25pt" strokecolor="#050100">
                      <v:path arrowok="t"/>
                    </v:shape>
                  </v:group>
                  <v:group style="position:absolute;left:278;top:139;width:3;height:3" coordorigin="278,139" coordsize="3,3">
                    <v:shape style="position:absolute;left:278;top:139;width:3;height:3" coordorigin="278,139" coordsize="3,3" path="m278,139l281,142e" filled="false" stroked="true" strokeweight=".25pt" strokecolor="#050100">
                      <v:path arrowok="t"/>
                    </v:shape>
                  </v:group>
                  <v:group style="position:absolute;left:168;top:79;width:3;height:3" coordorigin="168,79" coordsize="3,3">
                    <v:shape style="position:absolute;left:168;top:79;width:3;height:3" coordorigin="168,79" coordsize="3,3" path="m170,82l168,79e" filled="false" stroked="true" strokeweight=".25pt" strokecolor="#050100">
                      <v:path arrowok="t"/>
                    </v:shape>
                  </v:group>
                  <v:group style="position:absolute;left:190;top:72;width:3;height:3" coordorigin="190,72" coordsize="3,3">
                    <v:shape style="position:absolute;left:190;top:72;width:3;height:3" coordorigin="190,72" coordsize="3,3" path="m190,72l192,75e" filled="false" stroked="true" strokeweight=".25pt" strokecolor="#050100">
                      <v:path arrowok="t"/>
                    </v:shape>
                  </v:group>
                  <v:group style="position:absolute;left:204;top:75;width:3;height:3" coordorigin="204,75" coordsize="3,3">
                    <v:shape style="position:absolute;left:204;top:75;width:3;height:3" coordorigin="204,75" coordsize="3,3" path="m204,75l206,77e" filled="false" stroked="true" strokeweight=".25pt" strokecolor="#050100">
                      <v:path arrowok="t"/>
                    </v:shape>
                  </v:group>
                  <v:group style="position:absolute;left:343;top:108;width:2;height:15" coordorigin="343,108" coordsize="2,15">
                    <v:shape style="position:absolute;left:343;top:108;width:2;height:15" coordorigin="343,108" coordsize="0,15" path="m343,108l343,123e" filled="false" stroked="true" strokeweight=".25pt" strokecolor="#050100">
                      <v:path arrowok="t"/>
                    </v:shape>
                  </v:group>
                  <v:group style="position:absolute;left:358;top:118;width:3;height:3" coordorigin="358,118" coordsize="3,3">
                    <v:shape style="position:absolute;left:358;top:118;width:3;height:3" coordorigin="358,118" coordsize="3,3" path="m360,120l358,118e" filled="false" stroked="true" strokeweight=".25pt" strokecolor="#050100">
                      <v:path arrowok="t"/>
                    </v:shape>
                  </v:group>
                  <v:group style="position:absolute;left:350;top:108;width:3;height:3" coordorigin="350,108" coordsize="3,3">
                    <v:shape style="position:absolute;left:350;top:108;width:3;height:3" coordorigin="350,108" coordsize="3,3" path="m353,111l350,108e" filled="false" stroked="true" strokeweight=".25pt" strokecolor="#050100">
                      <v:path arrowok="t"/>
                    </v:shape>
                  </v:group>
                  <v:group style="position:absolute;left:367;top:103;width:2;height:10" coordorigin="367,103" coordsize="2,10">
                    <v:shape style="position:absolute;left:367;top:103;width:2;height:10" coordorigin="367,103" coordsize="0,10" path="m367,103l367,113e" filled="false" stroked="true" strokeweight=".25pt" strokecolor="#050100">
                      <v:path arrowok="t"/>
                    </v:shape>
                  </v:group>
                  <v:group style="position:absolute;left:300;top:96;width:2;height:5" coordorigin="300,96" coordsize="2,5">
                    <v:shape style="position:absolute;left:300;top:96;width:2;height:5" coordorigin="300,96" coordsize="0,5" path="m300,96l300,101e" filled="false" stroked="true" strokeweight=".25pt" strokecolor="#050100">
                      <v:path arrowok="t"/>
                    </v:shape>
                  </v:group>
                  <v:group style="position:absolute;left:302;top:231;width:12;height:5" coordorigin="302,231" coordsize="12,5">
                    <v:shape style="position:absolute;left:302;top:231;width:12;height:5" coordorigin="302,231" coordsize="12,5" path="m314,235l302,231e" filled="false" stroked="true" strokeweight=".25pt" strokecolor="#050100">
                      <v:path arrowok="t"/>
                    </v:shape>
                  </v:group>
                  <v:group style="position:absolute;left:300;top:226;width:12;height:8" coordorigin="300,226" coordsize="12,8">
                    <v:shape style="position:absolute;left:300;top:226;width:12;height:8" coordorigin="300,226" coordsize="12,8" path="m312,233l300,226,312,230e" filled="false" stroked="true" strokeweight=".25pt" strokecolor="#050100">
                      <v:path arrowok="t"/>
                    </v:shape>
                  </v:group>
                  <v:group style="position:absolute;left:282;top:120;width:2;height:5" coordorigin="282,120" coordsize="2,5">
                    <v:shape style="position:absolute;left:282;top:120;width:2;height:5" coordorigin="282,120" coordsize="0,5" path="m282,120l282,125e" filled="false" stroked="true" strokeweight=".118pt" strokecolor="#050100">
                      <v:path arrowok="t"/>
                    </v:shape>
                  </v:group>
                  <v:group style="position:absolute;left:280;top:118;width:2;height:5" coordorigin="280,118" coordsize="2,5">
                    <v:shape style="position:absolute;left:280;top:118;width:2;height:5" coordorigin="280,118" coordsize="0,5" path="m280,118l280,123e" filled="false" stroked="true" strokeweight=".121pt" strokecolor="#050100">
                      <v:path arrowok="t"/>
                    </v:shape>
                  </v:group>
                  <v:group style="position:absolute;left:288;top:221;width:8;height:5" coordorigin="288,221" coordsize="8,5">
                    <v:shape style="position:absolute;left:288;top:221;width:8;height:5" coordorigin="288,221" coordsize="8,5" path="m295,226l288,221e" filled="false" stroked="true" strokeweight=".25pt" strokecolor="#050100">
                      <v:path arrowok="t"/>
                    </v:shape>
                  </v:group>
                  <v:group style="position:absolute;left:286;top:219;width:12;height:5" coordorigin="286,219" coordsize="12,5">
                    <v:shape style="position:absolute;left:286;top:219;width:12;height:5" coordorigin="286,219" coordsize="12,5" path="m286,219l298,223,288,219e" filled="false" stroked="true" strokeweight=".25pt" strokecolor="#050100">
                      <v:path arrowok="t"/>
                    </v:shape>
                  </v:group>
                  <v:group style="position:absolute;left:19;top:303;width:8;height:15" coordorigin="19,303" coordsize="8,15">
                    <v:shape style="position:absolute;left:19;top:303;width:8;height:15" coordorigin="19,303" coordsize="8,15" path="m19,303l26,317e" filled="false" stroked="true" strokeweight=".25pt" strokecolor="#050100">
                      <v:path arrowok="t"/>
                    </v:shape>
                  </v:group>
                  <v:group style="position:absolute;left:91;top:238;width:5;height:2" coordorigin="91,238" coordsize="5,2">
                    <v:shape style="position:absolute;left:91;top:238;width:5;height:2" coordorigin="91,238" coordsize="5,0" path="m91,238l96,238e" filled="false" stroked="true" strokeweight=".24pt" strokecolor="#050100">
                      <v:path arrowok="t"/>
                    </v:shape>
                  </v:group>
                  <v:group style="position:absolute;left:118;top:223;width:5;height:2" coordorigin="118,223" coordsize="5,2">
                    <v:shape style="position:absolute;left:118;top:223;width:5;height:2" coordorigin="118,223" coordsize="5,0" path="m118,223l123,223e" filled="false" stroked="true" strokeweight=".24pt" strokecolor="#050100">
                      <v:path arrowok="t"/>
                    </v:shape>
                  </v:group>
                  <v:group style="position:absolute;left:276;top:276;width:3;height:3" coordorigin="276,276" coordsize="3,3">
                    <v:shape style="position:absolute;left:276;top:276;width:3;height:3" coordorigin="276,276" coordsize="3,3" path="m276,279l278,276e" filled="false" stroked="true" strokeweight=".25pt" strokecolor="#050100">
                      <v:path arrowok="t"/>
                    </v:shape>
                  </v:group>
                  <v:group style="position:absolute;left:274;top:274;width:5;height:3" coordorigin="274,274" coordsize="5,3">
                    <v:shape style="position:absolute;left:274;top:274;width:5;height:3" coordorigin="274,274" coordsize="5,3" path="m274,276l278,274e" filled="false" stroked="true" strokeweight=".25pt" strokecolor="#050100">
                      <v:path arrowok="t"/>
                    </v:shape>
                  </v:group>
                  <v:group style="position:absolute;left:108;top:154;width:3;height:5" coordorigin="108,154" coordsize="3,5">
                    <v:shape style="position:absolute;left:108;top:154;width:3;height:5" coordorigin="108,154" coordsize="3,5" path="m110,154l108,159e" filled="false" stroked="true" strokeweight=".25pt" strokecolor="#050100">
                      <v:path arrowok="t"/>
                    </v:shape>
                  </v:group>
                  <v:group style="position:absolute;left:135;top:151;width:10;height:10" coordorigin="135,151" coordsize="10,10">
                    <v:shape style="position:absolute;left:135;top:151;width:10;height:10" coordorigin="135,151" coordsize="10,10" path="m144,151l139,156,135,161e" filled="false" stroked="true" strokeweight=".25pt" strokecolor="#050100">
                      <v:path arrowok="t"/>
                    </v:shape>
                  </v:group>
                  <v:group style="position:absolute;left:144;top:159;width:3;height:3" coordorigin="144,159" coordsize="3,3">
                    <v:shape style="position:absolute;left:144;top:159;width:3;height:3" coordorigin="144,159" coordsize="3,3" path="m146,159l144,161e" filled="false" stroked="true" strokeweight=".25pt" strokecolor="#050100">
                      <v:path arrowok="t"/>
                    </v:shape>
                  </v:group>
                  <v:group style="position:absolute;left:142;top:154;width:3;height:5" coordorigin="142,154" coordsize="3,5">
                    <v:shape style="position:absolute;left:142;top:154;width:3;height:5" coordorigin="142,154" coordsize="3,5" path="m144,154l142,158e" filled="false" stroked="true" strokeweight=".25pt" strokecolor="#050100">
                      <v:path arrowok="t"/>
                    </v:shape>
                  </v:group>
                  <v:group style="position:absolute;left:139;top:165;width:5;height:2" coordorigin="139,165" coordsize="5,2">
                    <v:shape style="position:absolute;left:139;top:165;width:5;height:2" coordorigin="139,165" coordsize="5,0" path="m139,165l144,165e" filled="false" stroked="true" strokeweight=".12pt" strokecolor="#050100">
                      <v:path arrowok="t"/>
                    </v:shape>
                  </v:group>
                  <v:group style="position:absolute;left:137;top:161;width:5;height:3" coordorigin="137,161" coordsize="5,3">
                    <v:shape style="position:absolute;left:137;top:161;width:5;height:3" coordorigin="137,161" coordsize="5,3" path="m142,161l137,163e" filled="false" stroked="true" strokeweight=".25pt" strokecolor="#050100">
                      <v:path arrowok="t"/>
                    </v:shape>
                  </v:group>
                  <v:group style="position:absolute;left:130;top:163;width:3;height:5" coordorigin="130,163" coordsize="3,5">
                    <v:shape style="position:absolute;left:130;top:163;width:3;height:5" coordorigin="130,163" coordsize="3,5" path="m132,163l130,168e" filled="false" stroked="true" strokeweight=".25pt" strokecolor="#050100">
                      <v:path arrowok="t"/>
                    </v:shape>
                  </v:group>
                  <v:group style="position:absolute;left:137;top:168;width:3;height:3" coordorigin="137,168" coordsize="3,3">
                    <v:shape style="position:absolute;left:137;top:168;width:3;height:3" coordorigin="137,168" coordsize="3,3" path="m139,168l137,170e" filled="false" stroked="true" strokeweight=".25pt" strokecolor="#050100">
                      <v:path arrowok="t"/>
                    </v:shape>
                  </v:group>
                  <v:group style="position:absolute;left:134;top:166;width:3;height:5" coordorigin="134,166" coordsize="3,5">
                    <v:shape style="position:absolute;left:134;top:166;width:3;height:5" coordorigin="134,166" coordsize="3,5" path="m137,166l134,170e" filled="false" stroked="true" strokeweight=".25pt" strokecolor="#050100">
                      <v:path arrowok="t"/>
                    </v:shape>
                  </v:group>
                  <v:group style="position:absolute;left:127;top:170;width:3;height:5" coordorigin="127,170" coordsize="3,5">
                    <v:shape style="position:absolute;left:127;top:170;width:3;height:5" coordorigin="127,170" coordsize="3,5" path="m130,170l127,175e" filled="false" stroked="true" strokeweight=".25pt" strokecolor="#050100">
                      <v:path arrowok="t"/>
                    </v:shape>
                  </v:group>
                  <v:group style="position:absolute;left:132;top:174;width:5;height:2" coordorigin="132,174" coordsize="5,2">
                    <v:shape style="position:absolute;left:132;top:174;width:5;height:2" coordorigin="132,174" coordsize="5,0" path="m132,174l137,174e" filled="false" stroked="true" strokeweight=".12pt" strokecolor="#050100">
                      <v:path arrowok="t"/>
                    </v:shape>
                  </v:group>
                  <v:group style="position:absolute;left:132;top:170;width:3;height:5" coordorigin="132,170" coordsize="3,5">
                    <v:shape style="position:absolute;left:132;top:170;width:3;height:5" coordorigin="132,170" coordsize="3,5" path="m134,170l132,175e" filled="false" stroked="true" strokeweight=".25pt" strokecolor="#050100">
                      <v:path arrowok="t"/>
                    </v:shape>
                  </v:group>
                  <v:group style="position:absolute;left:125;top:175;width:3;height:8" coordorigin="125,175" coordsize="3,8">
                    <v:shape style="position:absolute;left:125;top:175;width:3;height:8" coordorigin="125,175" coordsize="3,8" path="m127,175l125,183e" filled="false" stroked="true" strokeweight=".25pt" strokecolor="#050100">
                      <v:path arrowok="t"/>
                    </v:shape>
                  </v:group>
                  <v:group style="position:absolute;left:132;top:175;width:2;height:8" coordorigin="132,175" coordsize="2,8">
                    <v:shape style="position:absolute;left:132;top:175;width:2;height:8" coordorigin="132,175" coordsize="0,8" path="m132,175l132,183e" filled="false" stroked="true" strokeweight=".25pt" strokecolor="#050100">
                      <v:path arrowok="t"/>
                    </v:shape>
                  </v:group>
                  <v:group style="position:absolute;left:130;top:175;width:3;height:5" coordorigin="130,175" coordsize="3,5">
                    <v:shape style="position:absolute;left:130;top:175;width:3;height:5" coordorigin="130,175" coordsize="3,5" path="m132,175l130,180e" filled="false" stroked="true" strokeweight=".25pt" strokecolor="#050100">
                      <v:path arrowok="t"/>
                    </v:shape>
                  </v:group>
                  <v:group style="position:absolute;left:122;top:183;width:3;height:5" coordorigin="122,183" coordsize="3,5">
                    <v:shape style="position:absolute;left:122;top:183;width:3;height:5" coordorigin="122,183" coordsize="3,5" path="m125,182l122,187e" filled="false" stroked="true" strokeweight=".25pt" strokecolor="#050100">
                      <v:path arrowok="t"/>
                    </v:shape>
                  </v:group>
                  <v:group style="position:absolute;left:127;top:183;width:3;height:5" coordorigin="127,183" coordsize="3,5">
                    <v:shape style="position:absolute;left:127;top:183;width:3;height:5" coordorigin="127,183" coordsize="3,5" path="m130,182l127,187e" filled="false" stroked="true" strokeweight=".25pt" strokecolor="#050100">
                      <v:path arrowok="t"/>
                    </v:shape>
                  </v:group>
                  <v:group style="position:absolute;left:120;top:190;width:3;height:5" coordorigin="120,190" coordsize="3,5">
                    <v:shape style="position:absolute;left:120;top:190;width:3;height:5" coordorigin="120,190" coordsize="3,5" path="m122,190l120,194e" filled="false" stroked="true" strokeweight=".25pt" strokecolor="#050100">
                      <v:path arrowok="t"/>
                    </v:shape>
                  </v:group>
                  <v:group style="position:absolute;left:125;top:187;width:3;height:5" coordorigin="125,187" coordsize="3,5">
                    <v:shape style="position:absolute;left:125;top:187;width:3;height:5" coordorigin="125,187" coordsize="3,5" path="m127,187l125,192e" filled="false" stroked="true" strokeweight=".25pt" strokecolor="#050100">
                      <v:path arrowok="t"/>
                    </v:shape>
                  </v:group>
                  <v:group style="position:absolute;left:118;top:198;width:5;height:2" coordorigin="118,198" coordsize="5,2">
                    <v:shape style="position:absolute;left:118;top:198;width:5;height:2" coordorigin="118,198" coordsize="5,0" path="m118,198l123,198e" filled="false" stroked="true" strokeweight=".36pt" strokecolor="#050100">
                      <v:path arrowok="t"/>
                    </v:shape>
                  </v:group>
                  <v:group style="position:absolute;left:130;top:185;width:2;height:15" coordorigin="130,185" coordsize="2,15">
                    <v:shape style="position:absolute;left:130;top:185;width:2;height:15" coordorigin="130,185" coordsize="0,15" path="m130,185l130,199e" filled="false" stroked="true" strokeweight=".25pt" strokecolor="#050100">
                      <v:path arrowok="t"/>
                    </v:shape>
                  </v:group>
                  <v:group style="position:absolute;left:122;top:197;width:5;height:2" coordorigin="122,197" coordsize="5,2">
                    <v:shape style="position:absolute;left:122;top:197;width:5;height:2" coordorigin="122,197" coordsize="5,0" path="m122,197l127,197e" filled="false" stroked="true" strokeweight=".24pt" strokecolor="#050100">
                      <v:path arrowok="t"/>
                    </v:shape>
                  </v:group>
                  <v:group style="position:absolute;left:118;top:202;width:3;height:5" coordorigin="118,202" coordsize="3,5">
                    <v:shape style="position:absolute;left:118;top:202;width:3;height:5" coordorigin="118,202" coordsize="3,5" path="m120,202l118,207e" filled="false" stroked="true" strokeweight=".25pt" strokecolor="#050100">
                      <v:path arrowok="t"/>
                    </v:shape>
                  </v:group>
                  <v:group style="position:absolute;left:122;top:203;width:5;height:2" coordorigin="122,203" coordsize="5,2">
                    <v:shape style="position:absolute;left:122;top:203;width:5;height:2" coordorigin="122,203" coordsize="5,0" path="m122,203l127,203e" filled="false" stroked="true" strokeweight=".12pt" strokecolor="#050100">
                      <v:path arrowok="t"/>
                    </v:shape>
                  </v:group>
                  <v:group style="position:absolute;left:122;top:199;width:3;height:5" coordorigin="122,199" coordsize="3,5">
                    <v:shape style="position:absolute;left:122;top:199;width:3;height:5" coordorigin="122,199" coordsize="3,5" path="m125,199l122,204e" filled="false" stroked="true" strokeweight=".25pt" strokecolor="#050100">
                      <v:path arrowok="t"/>
                    </v:shape>
                  </v:group>
                  <v:group style="position:absolute;left:115;top:211;width:5;height:2" coordorigin="115,211" coordsize="5,2">
                    <v:shape style="position:absolute;left:115;top:211;width:5;height:2" coordorigin="115,211" coordsize="5,0" path="m115,211l120,211e" filled="false" stroked="true" strokeweight=".24pt" strokecolor="#050100">
                      <v:path arrowok="t"/>
                    </v:shape>
                  </v:group>
                  <v:group style="position:absolute;left:126;top:206;width:2;height:5" coordorigin="126,206" coordsize="2,5">
                    <v:shape style="position:absolute;left:126;top:206;width:2;height:5" coordorigin="126,206" coordsize="0,5" path="m126,206l126,211e" filled="false" stroked="true" strokeweight=".121pt" strokecolor="#050100">
                      <v:path arrowok="t"/>
                    </v:shape>
                  </v:group>
                  <v:group style="position:absolute;left:120;top:206;width:5;height:2" coordorigin="120,206" coordsize="5,2">
                    <v:shape style="position:absolute;left:120;top:206;width:5;height:2" coordorigin="120,206" coordsize="5,0" path="m120,206l125,206e" filled="false" stroked="true" strokeweight=".24pt" strokecolor="#050100">
                      <v:path arrowok="t"/>
                    </v:shape>
                  </v:group>
                  <v:group style="position:absolute;left:118;top:214;width:3;height:8" coordorigin="118,214" coordsize="3,8">
                    <v:shape style="position:absolute;left:118;top:214;width:3;height:8" coordorigin="118,214" coordsize="3,8" path="m118,214l120,221e" filled="false" stroked="true" strokeweight=".25pt" strokecolor="#050100">
                      <v:path arrowok="t"/>
                    </v:shape>
                  </v:group>
                  <v:group style="position:absolute;left:427;top:247;width:3;height:3" coordorigin="427,247" coordsize="3,3">
                    <v:shape style="position:absolute;left:427;top:247;width:3;height:3" coordorigin="427,247" coordsize="3,3" path="m427,247l427,250,430,250e" filled="false" stroked="true" strokeweight=".25pt" strokecolor="#050100">
                      <v:path arrowok="t"/>
                    </v:shape>
                  </v:group>
                  <v:group style="position:absolute;left:266;top:252;width:5;height:3" coordorigin="266,252" coordsize="5,3">
                    <v:shape style="position:absolute;left:266;top:252;width:5;height:3" coordorigin="266,252" coordsize="5,3" path="m266,255l271,252e" filled="false" stroked="true" strokeweight=".25pt" strokecolor="#050100">
                      <v:path arrowok="t"/>
                    </v:shape>
                  </v:group>
                  <v:group style="position:absolute;left:269;top:257;width:3;height:3" coordorigin="269,257" coordsize="3,3">
                    <v:shape style="position:absolute;left:269;top:257;width:3;height:3" coordorigin="269,257" coordsize="3,3" path="m269,259l271,257e" filled="false" stroked="true" strokeweight=".25pt" strokecolor="#050100">
                      <v:path arrowok="t"/>
                    </v:shape>
                  </v:group>
                  <v:group style="position:absolute;left:271;top:247;width:5;height:5" coordorigin="271,247" coordsize="5,5">
                    <v:shape style="position:absolute;left:271;top:247;width:5;height:5" coordorigin="271,247" coordsize="5,5" path="m271,252l276,247e" filled="false" stroked="true" strokeweight=".25pt" strokecolor="#050100">
                      <v:path arrowok="t"/>
                    </v:shape>
                  </v:group>
                  <v:group style="position:absolute;left:274;top:252;width:5;height:3" coordorigin="274,252" coordsize="5,3">
                    <v:shape style="position:absolute;left:274;top:252;width:5;height:3" coordorigin="274,252" coordsize="5,3" path="m274,255l278,252e" filled="false" stroked="true" strokeweight=".25pt" strokecolor="#050100">
                      <v:path arrowok="t"/>
                    </v:shape>
                  </v:group>
                  <v:group style="position:absolute;left:278;top:243;width:5;height:5" coordorigin="278,243" coordsize="5,5">
                    <v:shape style="position:absolute;left:278;top:243;width:5;height:5" coordorigin="278,243" coordsize="5,5" path="m278,247l283,243e" filled="false" stroked="true" strokeweight=".25pt" strokecolor="#050100">
                      <v:path arrowok="t"/>
                    </v:shape>
                  </v:group>
                  <v:group style="position:absolute;left:281;top:247;width:5;height:3" coordorigin="281,247" coordsize="5,3">
                    <v:shape style="position:absolute;left:281;top:247;width:5;height:3" coordorigin="281,247" coordsize="5,3" path="m281,250l286,247e" filled="false" stroked="true" strokeweight=".25pt" strokecolor="#050100">
                      <v:path arrowok="t"/>
                    </v:shape>
                  </v:group>
                  <v:group style="position:absolute;left:259;top:243;width:20;height:12" coordorigin="259,243" coordsize="20,12">
                    <v:shape style="position:absolute;left:259;top:243;width:20;height:12" coordorigin="259,243" coordsize="20,12" path="m259,255l278,243e" filled="false" stroked="true" strokeweight=".25pt" strokecolor="#050100">
                      <v:path arrowok="t"/>
                    </v:shape>
                  </v:group>
                  <v:group style="position:absolute;left:283;top:238;width:8;height:5" coordorigin="283,238" coordsize="8,5">
                    <v:shape style="position:absolute;left:283;top:238;width:8;height:5" coordorigin="283,238" coordsize="8,5" path="m283,243l290,238e" filled="false" stroked="true" strokeweight=".25pt" strokecolor="#050100">
                      <v:path arrowok="t"/>
                    </v:shape>
                  </v:group>
                  <v:group style="position:absolute;left:288;top:240;width:3;height:5" coordorigin="288,240" coordsize="3,5">
                    <v:shape style="position:absolute;left:288;top:240;width:3;height:5" coordorigin="288,240" coordsize="3,5" path="m288,245l290,240e" filled="false" stroked="true" strokeweight=".25pt" strokecolor="#050100">
                      <v:path arrowok="t"/>
                    </v:shape>
                  </v:group>
                  <v:group style="position:absolute;left:278;top:238;width:5;height:5" coordorigin="278,238" coordsize="5,5">
                    <v:shape style="position:absolute;left:278;top:238;width:5;height:5" coordorigin="278,238" coordsize="5,5" path="m278,243l283,238e" filled="false" stroked="true" strokeweight=".25pt" strokecolor="#050100">
                      <v:path arrowok="t"/>
                    </v:shape>
                  </v:group>
                  <v:group style="position:absolute;left:290;top:233;width:5;height:5" coordorigin="290,233" coordsize="5,5">
                    <v:shape style="position:absolute;left:290;top:233;width:5;height:5" coordorigin="290,233" coordsize="5,5" path="m290,238l295,233e" filled="false" stroked="true" strokeweight=".25pt" strokecolor="#050100">
                      <v:path arrowok="t"/>
                    </v:shape>
                  </v:group>
                  <v:group style="position:absolute;left:293;top:235;width:5;height:5" coordorigin="293,235" coordsize="5,5">
                    <v:shape style="position:absolute;left:293;top:235;width:5;height:5" coordorigin="293,235" coordsize="5,5" path="m293,240l298,235e" filled="false" stroked="true" strokeweight=".25pt" strokecolor="#050100">
                      <v:path arrowok="t"/>
                    </v:shape>
                  </v:group>
                  <v:group style="position:absolute;left:283;top:235;width:5;height:3" coordorigin="283,235" coordsize="5,3">
                    <v:shape style="position:absolute;left:283;top:235;width:5;height:3" coordorigin="283,235" coordsize="5,3" path="m283,238l288,235e" filled="false" stroked="true" strokeweight=".25pt" strokecolor="#050100">
                      <v:path arrowok="t"/>
                    </v:shape>
                  </v:group>
                  <v:group style="position:absolute;left:295;top:226;width:5;height:5" coordorigin="295,226" coordsize="5,5">
                    <v:shape style="position:absolute;left:295;top:226;width:5;height:5" coordorigin="295,226" coordsize="5,5" path="m295,231l300,226e" filled="false" stroked="true" strokeweight=".25pt" strokecolor="#050100">
                      <v:path arrowok="t"/>
                    </v:shape>
                  </v:group>
                  <v:group style="position:absolute;left:300;top:231;width:3;height:3" coordorigin="300,231" coordsize="3,3">
                    <v:shape style="position:absolute;left:300;top:231;width:3;height:3" coordorigin="300,231" coordsize="3,3" path="m300,233l302,231e" filled="false" stroked="true" strokeweight=".25pt" strokecolor="#050100">
                      <v:path arrowok="t"/>
                    </v:shape>
                  </v:group>
                  <v:group style="position:absolute;left:288;top:228;width:5;height:5" coordorigin="288,228" coordsize="5,5">
                    <v:shape style="position:absolute;left:288;top:228;width:5;height:5" coordorigin="288,228" coordsize="5,5" path="m288,233l293,228e" filled="false" stroked="true" strokeweight=".25pt" strokecolor="#050100">
                      <v:path arrowok="t"/>
                    </v:shape>
                  </v:group>
                  <v:group style="position:absolute;left:343;top:207;width:3;height:3" coordorigin="343,207" coordsize="3,3">
                    <v:shape style="position:absolute;left:343;top:207;width:3;height:3" coordorigin="343,207" coordsize="3,3" path="m343,209l346,207e" filled="false" stroked="true" strokeweight=".25pt" strokecolor="#050100">
                      <v:path arrowok="t"/>
                    </v:shape>
                  </v:group>
                  <v:group style="position:absolute;left:341;top:204;width:5;height:2" coordorigin="341,204" coordsize="5,2">
                    <v:shape style="position:absolute;left:341;top:204;width:5;height:2" coordorigin="341,204" coordsize="5,0" path="m341,204l346,204e" filled="false" stroked="true" strokeweight=".24pt" strokecolor="#050100">
                      <v:path arrowok="t"/>
                    </v:shape>
                  </v:group>
                  <v:group style="position:absolute;left:300;top:221;width:5;height:5" coordorigin="300,221" coordsize="5,5">
                    <v:shape style="position:absolute;left:300;top:221;width:5;height:5" coordorigin="300,221" coordsize="5,5" path="m300,226l305,221e" filled="false" stroked="true" strokeweight=".25pt" strokecolor="#050100">
                      <v:path arrowok="t"/>
                    </v:shape>
                  </v:group>
                  <v:group style="position:absolute;left:305;top:223;width:3;height:5" coordorigin="305,223" coordsize="3,5">
                    <v:shape style="position:absolute;left:305;top:223;width:3;height:5" coordorigin="305,223" coordsize="3,5" path="m305,228l307,223e" filled="false" stroked="true" strokeweight=".25pt" strokecolor="#050100">
                      <v:path arrowok="t"/>
                    </v:shape>
                  </v:group>
                  <v:group style="position:absolute;left:293;top:219;width:10;height:10" coordorigin="293,219" coordsize="10,10">
                    <v:shape style="position:absolute;left:293;top:219;width:10;height:10" coordorigin="293,219" coordsize="10,10" path="m293,228l298,223,302,219e" filled="false" stroked="true" strokeweight=".25pt" strokecolor="#050100">
                      <v:path arrowok="t"/>
                    </v:shape>
                  </v:group>
                  <v:group style="position:absolute;left:305;top:214;width:5;height:8" coordorigin="305,214" coordsize="5,8">
                    <v:shape style="position:absolute;left:305;top:214;width:5;height:8" coordorigin="305,214" coordsize="5,8" path="m305,221l310,214e" filled="false" stroked="true" strokeweight=".25pt" strokecolor="#050100">
                      <v:path arrowok="t"/>
                    </v:shape>
                  </v:group>
                  <v:group style="position:absolute;left:310;top:218;width:3;height:3" coordorigin="310,218" coordsize="3,3">
                    <v:shape style="position:absolute;left:310;top:218;width:3;height:3" coordorigin="310,218" coordsize="3,3" path="m310,221l312,218e" filled="false" stroked="true" strokeweight=".25pt" strokecolor="#050100">
                      <v:path arrowok="t"/>
                    </v:shape>
                  </v:group>
                  <v:group style="position:absolute;left:302;top:214;width:3;height:5" coordorigin="302,214" coordsize="3,5">
                    <v:shape style="position:absolute;left:302;top:214;width:3;height:5" coordorigin="302,214" coordsize="3,5" path="m302,218l305,214e" filled="false" stroked="true" strokeweight=".25pt" strokecolor="#050100">
                      <v:path arrowok="t"/>
                    </v:shape>
                  </v:group>
                  <v:group style="position:absolute;left:310;top:209;width:5;height:5" coordorigin="310,209" coordsize="5,5">
                    <v:shape style="position:absolute;left:310;top:209;width:5;height:5" coordorigin="310,209" coordsize="5,5" path="m310,214l314,209e" filled="false" stroked="true" strokeweight=".25pt" strokecolor="#050100">
                      <v:path arrowok="t"/>
                    </v:shape>
                  </v:group>
                  <v:group style="position:absolute;left:312;top:212;width:5;height:2" coordorigin="312,212" coordsize="5,2">
                    <v:shape style="position:absolute;left:312;top:212;width:5;height:2" coordorigin="312,212" coordsize="5,0" path="m312,212l317,212e" filled="false" stroked="true" strokeweight=".12pt" strokecolor="#050100">
                      <v:path arrowok="t"/>
                    </v:shape>
                  </v:group>
                  <v:group style="position:absolute;left:307;top:209;width:3;height:3" coordorigin="307,209" coordsize="3,3">
                    <v:shape style="position:absolute;left:307;top:209;width:3;height:3" coordorigin="307,209" coordsize="3,3" path="m307,211l310,209e" filled="false" stroked="true" strokeweight=".25pt" strokecolor="#050100">
                      <v:path arrowok="t"/>
                    </v:shape>
                  </v:group>
                  <v:group style="position:absolute;left:314;top:204;width:3;height:3" coordorigin="314,204" coordsize="3,3">
                    <v:shape style="position:absolute;left:314;top:204;width:3;height:3" coordorigin="314,204" coordsize="3,3" path="m314,206l317,204e" filled="false" stroked="true" strokeweight=".25pt" strokecolor="#050100">
                      <v:path arrowok="t"/>
                    </v:shape>
                  </v:group>
                  <v:group style="position:absolute;left:314;top:208;width:5;height:2" coordorigin="314,208" coordsize="5,2">
                    <v:shape style="position:absolute;left:314;top:208;width:5;height:2" coordorigin="314,208" coordsize="5,0" path="m314,208l319,208e" filled="false" stroked="true" strokeweight=".12pt" strokecolor="#050100">
                      <v:path arrowok="t"/>
                    </v:shape>
                  </v:group>
                  <v:group style="position:absolute;left:310;top:202;width:3;height:5" coordorigin="310,202" coordsize="3,5">
                    <v:shape style="position:absolute;left:310;top:202;width:3;height:5" coordorigin="310,202" coordsize="3,5" path="m310,206l312,202e" filled="false" stroked="true" strokeweight=".25pt" strokecolor="#050100">
                      <v:path arrowok="t"/>
                    </v:shape>
                  </v:group>
                  <v:group style="position:absolute;left:317;top:197;width:5;height:2" coordorigin="317,197" coordsize="5,2">
                    <v:shape style="position:absolute;left:317;top:197;width:5;height:2" coordorigin="317,197" coordsize="5,0" path="m317,197l322,197e" filled="false" stroked="true" strokeweight=".24pt" strokecolor="#050100">
                      <v:path arrowok="t"/>
                    </v:shape>
                  </v:group>
                  <v:group style="position:absolute;left:323;top:197;width:2;height:5" coordorigin="323,197" coordsize="2,5">
                    <v:shape style="position:absolute;left:323;top:197;width:2;height:5" coordorigin="323,197" coordsize="0,5" path="m323,197l323,202e" filled="false" stroked="true" strokeweight=".12pt" strokecolor="#050100">
                      <v:path arrowok="t"/>
                    </v:shape>
                  </v:group>
                  <v:group style="position:absolute;left:312;top:197;width:3;height:5" coordorigin="312,197" coordsize="3,5">
                    <v:shape style="position:absolute;left:312;top:197;width:3;height:5" coordorigin="312,197" coordsize="3,5" path="m312,202l314,197e" filled="false" stroked="true" strokeweight=".25pt" strokecolor="#050100">
                      <v:path arrowok="t"/>
                    </v:shape>
                  </v:group>
                  <v:group style="position:absolute;left:319;top:190;width:3;height:5" coordorigin="319,190" coordsize="3,5">
                    <v:shape style="position:absolute;left:319;top:190;width:3;height:5" coordorigin="319,190" coordsize="3,5" path="m319,194l322,190e" filled="false" stroked="true" strokeweight=".25pt" strokecolor="#050100">
                      <v:path arrowok="t"/>
                    </v:shape>
                  </v:group>
                  <v:group style="position:absolute;left:314;top:192;width:3;height:3" coordorigin="314,192" coordsize="3,3">
                    <v:shape style="position:absolute;left:314;top:192;width:3;height:3" coordorigin="314,192" coordsize="3,3" path="m314,194l317,192e" filled="false" stroked="true" strokeweight=".25pt" strokecolor="#050100">
                      <v:path arrowok="t"/>
                    </v:shape>
                  </v:group>
                  <v:group style="position:absolute;left:355;top:408;width:3;height:5" coordorigin="355,408" coordsize="3,5">
                    <v:shape style="position:absolute;left:355;top:408;width:3;height:5" coordorigin="355,408" coordsize="3,5" path="m355,413l358,408e" filled="false" stroked="true" strokeweight=".25pt" strokecolor="#050100">
                      <v:path arrowok="t"/>
                    </v:shape>
                  </v:group>
                  <v:group style="position:absolute;left:357;top:394;width:2;height:5" coordorigin="357,394" coordsize="2,5">
                    <v:shape style="position:absolute;left:357;top:394;width:2;height:5" coordorigin="357,394" coordsize="0,5" path="m357,394l357,399e" filled="false" stroked="true" strokeweight=".121pt" strokecolor="#050100">
                      <v:path arrowok="t"/>
                    </v:shape>
                  </v:group>
                  <v:group style="position:absolute;left:154;top:134;width:8;height:5" coordorigin="154,134" coordsize="8,5">
                    <v:shape style="position:absolute;left:154;top:134;width:8;height:5" coordorigin="154,134" coordsize="8,5" path="m161,134l154,139e" filled="false" stroked="true" strokeweight=".25pt" strokecolor="#050100">
                      <v:path arrowok="t"/>
                    </v:shape>
                  </v:group>
                  <v:group style="position:absolute;left:166;top:130;width:5;height:5" coordorigin="166,130" coordsize="5,5">
                    <v:shape style="position:absolute;left:166;top:130;width:5;height:5" coordorigin="166,130" coordsize="5,5" path="m170,130l166,134e" filled="false" stroked="true" strokeweight=".25pt" strokecolor="#050100">
                      <v:path arrowok="t"/>
                    </v:shape>
                  </v:group>
                  <v:group style="position:absolute;left:218;top:103;width:8;height:2" coordorigin="218,103" coordsize="8,2">
                    <v:shape style="position:absolute;left:218;top:103;width:8;height:2" coordorigin="218,103" coordsize="8,0" path="m226,103l218,103e" filled="false" stroked="true" strokeweight=".25pt" strokecolor="#050100">
                      <v:path arrowok="t"/>
                    </v:shape>
                  </v:group>
                  <v:group style="position:absolute;left:163;top:137;width:3;height:5" coordorigin="163,137" coordsize="3,5">
                    <v:shape style="position:absolute;left:163;top:137;width:3;height:5" coordorigin="163,137" coordsize="3,5" path="m166,137l163,142e" filled="false" stroked="true" strokeweight=".25pt" strokecolor="#050100">
                      <v:path arrowok="t"/>
                    </v:shape>
                  </v:group>
                  <v:group style="position:absolute;left:149;top:139;width:5;height:5" coordorigin="149,139" coordsize="5,5">
                    <v:shape style="position:absolute;left:149;top:139;width:5;height:5" coordorigin="149,139" coordsize="5,5" path="m154,139l149,144e" filled="false" stroked="true" strokeweight=".25pt" strokecolor="#050100">
                      <v:path arrowok="t"/>
                    </v:shape>
                  </v:group>
                  <v:group style="position:absolute;left:161;top:134;width:5;height:5" coordorigin="161,134" coordsize="5,5">
                    <v:shape style="position:absolute;left:161;top:134;width:5;height:5" coordorigin="161,134" coordsize="5,5" path="m166,134l161,139e" filled="false" stroked="true" strokeweight=".25pt" strokecolor="#050100">
                      <v:path arrowok="t"/>
                    </v:shape>
                  </v:group>
                  <v:group style="position:absolute;left:209;top:108;width:8;height:3" coordorigin="209,108" coordsize="8,3">
                    <v:shape style="position:absolute;left:209;top:108;width:8;height:3" coordorigin="209,108" coordsize="8,3" path="m216,108l209,110e" filled="false" stroked="true" strokeweight=".25pt" strokecolor="#050100">
                      <v:path arrowok="t"/>
                    </v:shape>
                  </v:group>
                  <v:group style="position:absolute;left:158;top:142;width:3;height:3" coordorigin="158,142" coordsize="3,3">
                    <v:shape style="position:absolute;left:158;top:142;width:3;height:3" coordorigin="158,142" coordsize="3,3" path="m161,142l158,144e" filled="false" stroked="true" strokeweight=".25pt" strokecolor="#050100">
                      <v:path arrowok="t"/>
                    </v:shape>
                  </v:group>
                  <v:group style="position:absolute;left:156;top:139;width:3;height:5" coordorigin="156,139" coordsize="3,5">
                    <v:shape style="position:absolute;left:156;top:139;width:3;height:5" coordorigin="156,139" coordsize="3,5" path="m158,139l156,144e" filled="false" stroked="true" strokeweight=".25pt" strokecolor="#050100">
                      <v:path arrowok="t"/>
                    </v:shape>
                  </v:group>
                  <v:group style="position:absolute;left:216;top:108;width:5;height:2" coordorigin="216,108" coordsize="5,2">
                    <v:shape style="position:absolute;left:216;top:108;width:5;height:2" coordorigin="216,108" coordsize="5,0" path="m221,108l216,108e" filled="false" stroked="true" strokeweight=".25pt" strokecolor="#050100">
                      <v:path arrowok="t"/>
                    </v:shape>
                  </v:group>
                  <v:group style="position:absolute;left:144;top:144;width:5;height:5" coordorigin="144,144" coordsize="5,5">
                    <v:shape style="position:absolute;left:144;top:144;width:5;height:5" coordorigin="144,144" coordsize="5,5" path="m149,144l144,149e" filled="false" stroked="true" strokeweight=".25pt" strokecolor="#050100">
                      <v:path arrowok="t"/>
                    </v:shape>
                  </v:group>
                  <v:group style="position:absolute;left:154;top:146;width:3;height:3" coordorigin="154,146" coordsize="3,3">
                    <v:shape style="position:absolute;left:154;top:146;width:3;height:3" coordorigin="154,146" coordsize="3,3" path="m156,146l154,149e" filled="false" stroked="true" strokeweight=".25pt" strokecolor="#050100">
                      <v:path arrowok="t"/>
                    </v:shape>
                  </v:group>
                  <v:group style="position:absolute;left:227;top:108;width:2;height:5" coordorigin="227,108" coordsize="2,5">
                    <v:shape style="position:absolute;left:227;top:108;width:2;height:5" coordorigin="227,108" coordsize="0,5" path="m227,108l227,113e" filled="false" stroked="true" strokeweight=".119pt" strokecolor="#050100">
                      <v:path arrowok="t"/>
                    </v:shape>
                  </v:group>
                  <v:group style="position:absolute;left:151;top:144;width:3;height:5" coordorigin="151,144" coordsize="3,5">
                    <v:shape style="position:absolute;left:151;top:144;width:3;height:5" coordorigin="151,144" coordsize="3,5" path="m154,144l151,149e" filled="false" stroked="true" strokeweight=".25pt" strokecolor="#050100">
                      <v:path arrowok="t"/>
                    </v:shape>
                  </v:group>
                  <v:group style="position:absolute;left:149;top:151;width:3;height:3" coordorigin="149,151" coordsize="3,3">
                    <v:shape style="position:absolute;left:149;top:151;width:3;height:3" coordorigin="149,151" coordsize="3,3" path="m151,151l149,154e" filled="false" stroked="true" strokeweight=".25pt" strokecolor="#050100">
                      <v:path arrowok="t"/>
                    </v:shape>
                  </v:group>
                  <v:group style="position:absolute;left:226;top:101;width:8;height:3" coordorigin="226,101" coordsize="8,3">
                    <v:shape style="position:absolute;left:226;top:101;width:8;height:3" coordorigin="226,101" coordsize="8,3" path="m233,101l226,103e" filled="false" stroked="true" strokeweight=".25pt" strokecolor="#050100">
                      <v:path arrowok="t"/>
                    </v:shape>
                  </v:group>
                  <v:group style="position:absolute;left:223;top:106;width:5;height:3" coordorigin="223,106" coordsize="5,3">
                    <v:shape style="position:absolute;left:223;top:106;width:5;height:3" coordorigin="223,106" coordsize="5,3" path="m228,106l223,108e" filled="false" stroked="true" strokeweight=".25pt" strokecolor="#050100">
                      <v:path arrowok="t"/>
                    </v:shape>
                  </v:group>
                  <v:group style="position:absolute;left:233;top:101;width:8;height:2" coordorigin="233,101" coordsize="8,2">
                    <v:shape style="position:absolute;left:233;top:101;width:8;height:2" coordorigin="233,101" coordsize="8,0" path="m240,101l233,101e" filled="false" stroked="true" strokeweight=".25pt" strokecolor="#050100">
                      <v:path arrowok="t"/>
                    </v:shape>
                  </v:group>
                  <v:group style="position:absolute;left:230;top:108;width:5;height:2" coordorigin="230,108" coordsize="5,2">
                    <v:shape style="position:absolute;left:230;top:108;width:5;height:2" coordorigin="230,108" coordsize="5,0" path="m235,108l230,108e" filled="false" stroked="true" strokeweight=".25pt" strokecolor="#050100">
                      <v:path arrowok="t"/>
                    </v:shape>
                  </v:group>
                  <v:group style="position:absolute;left:146;top:149;width:3;height:5" coordorigin="146,149" coordsize="3,5">
                    <v:shape style="position:absolute;left:146;top:149;width:3;height:5" coordorigin="146,149" coordsize="3,5" path="m149,149l146,154e" filled="false" stroked="true" strokeweight=".25pt" strokecolor="#050100">
                      <v:path arrowok="t"/>
                    </v:shape>
                  </v:group>
                  <v:group style="position:absolute;left:230;top:106;width:5;height:2" coordorigin="230,106" coordsize="5,2">
                    <v:shape style="position:absolute;left:230;top:106;width:5;height:2" coordorigin="230,106" coordsize="5,0" path="m235,106l230,106e" filled="false" stroked="true" strokeweight=".25pt" strokecolor="#050100">
                      <v:path arrowok="t"/>
                    </v:shape>
                  </v:group>
                  <v:group style="position:absolute;left:242;top:101;width:5;height:2" coordorigin="242,101" coordsize="5,2">
                    <v:shape style="position:absolute;left:242;top:101;width:5;height:2" coordorigin="242,101" coordsize="5,0" path="m247,101l242,101e" filled="false" stroked="true" strokeweight=".25pt" strokecolor="#050100">
                      <v:path arrowok="t"/>
                    </v:shape>
                  </v:group>
                  <v:group style="position:absolute;left:238;top:106;width:2;height:5" coordorigin="238,106" coordsize="2,5">
                    <v:shape style="position:absolute;left:238;top:106;width:2;height:5" coordorigin="238,106" coordsize="0,5" path="m238,106l238,111e" filled="false" stroked="true" strokeweight=".25pt" strokecolor="#050100">
                      <v:path arrowok="t"/>
                    </v:shape>
                  </v:group>
                  <v:group style="position:absolute;left:238;top:106;width:5;height:2" coordorigin="238,106" coordsize="5,2">
                    <v:shape style="position:absolute;left:238;top:106;width:5;height:2" coordorigin="238,106" coordsize="5,0" path="m242,106l238,106e" filled="false" stroked="true" strokeweight=".25pt" strokecolor="#050100">
                      <v:path arrowok="t"/>
                    </v:shape>
                  </v:group>
                  <v:group style="position:absolute;left:246;top:106;width:2;height:5" coordorigin="246,106" coordsize="2,5">
                    <v:shape style="position:absolute;left:246;top:106;width:2;height:5" coordorigin="246,106" coordsize="0,5" path="m246,106l246,111e" filled="false" stroked="true" strokeweight=".121pt" strokecolor="#050100">
                      <v:path arrowok="t"/>
                    </v:shape>
                  </v:group>
                  <v:group style="position:absolute;left:250;top:101;width:5;height:2" coordorigin="250,101" coordsize="5,2">
                    <v:shape style="position:absolute;left:250;top:101;width:5;height:2" coordorigin="250,101" coordsize="5,0" path="m254,101l250,101e" filled="false" stroked="true" strokeweight=".25pt" strokecolor="#050100">
                      <v:path arrowok="t"/>
                    </v:shape>
                  </v:group>
                  <v:group style="position:absolute;left:242;top:106;width:5;height:2" coordorigin="242,106" coordsize="5,2">
                    <v:shape style="position:absolute;left:242;top:106;width:5;height:2" coordorigin="242,106" coordsize="5,0" path="m247,106l242,106e" filled="false" stroked="true" strokeweight=".25pt" strokecolor="#050100">
                      <v:path arrowok="t"/>
                    </v:shape>
                  </v:group>
                  <v:group style="position:absolute;left:253;top:106;width:2;height:5" coordorigin="253,106" coordsize="2,5">
                    <v:shape style="position:absolute;left:253;top:106;width:2;height:5" coordorigin="253,106" coordsize="0,5" path="m253,106l253,111e" filled="false" stroked="true" strokeweight=".12pt" strokecolor="#050100">
                      <v:path arrowok="t"/>
                    </v:shape>
                  </v:group>
                  <v:group style="position:absolute;left:250;top:106;width:5;height:2" coordorigin="250,106" coordsize="5,2">
                    <v:shape style="position:absolute;left:250;top:106;width:5;height:2" coordorigin="250,106" coordsize="5,0" path="m254,106l250,106e" filled="false" stroked="true" strokeweight=".25pt" strokecolor="#050100">
                      <v:path arrowok="t"/>
                    </v:shape>
                  </v:group>
                  <v:group style="position:absolute;left:257;top:101;width:5;height:2" coordorigin="257,101" coordsize="5,2">
                    <v:shape style="position:absolute;left:257;top:101;width:5;height:2" coordorigin="257,101" coordsize="5,0" path="m262,101l257,101e" filled="false" stroked="true" strokeweight=".25pt" strokecolor="#050100">
                      <v:path arrowok="t"/>
                    </v:shape>
                  </v:group>
                  <v:group style="position:absolute;left:257;top:106;width:5;height:2" coordorigin="257,106" coordsize="5,2">
                    <v:shape style="position:absolute;left:257;top:106;width:5;height:2" coordorigin="257,106" coordsize="5,0" path="m262,106l257,106e" filled="false" stroked="true" strokeweight=".25pt" strokecolor="#050100">
                      <v:path arrowok="t"/>
                    </v:shape>
                  </v:group>
                  <v:group style="position:absolute;left:185;top:91;width:5;height:3" coordorigin="185,91" coordsize="5,3">
                    <v:shape style="position:absolute;left:185;top:91;width:5;height:3" coordorigin="185,91" coordsize="5,3" path="m190,91l185,94e" filled="false" stroked="true" strokeweight=".25pt" strokecolor="#050100">
                      <v:path arrowok="t"/>
                    </v:shape>
                  </v:group>
                  <v:group style="position:absolute;left:180;top:113;width:12;height:8" coordorigin="180,113" coordsize="12,8">
                    <v:shape style="position:absolute;left:180;top:113;width:12;height:8" coordorigin="180,113" coordsize="12,8" path="m180,120l187,115,192,113e" filled="false" stroked="true" strokeweight=".25pt" strokecolor="#050100">
                      <v:path arrowok="t"/>
                    </v:shape>
                  </v:group>
                  <v:group style="position:absolute;left:168;top:120;width:12;height:8" coordorigin="168,120" coordsize="12,8">
                    <v:shape style="position:absolute;left:168;top:120;width:12;height:8" coordorigin="168,120" coordsize="12,8" path="m180,120l173,125,168,127e" filled="false" stroked="true" strokeweight=".25pt" strokecolor="#050100">
                      <v:path arrowok="t"/>
                    </v:shape>
                  </v:group>
                  <v:group style="position:absolute;left:197;top:110;width:5;height:2" coordorigin="197,110" coordsize="5,2">
                    <v:shape style="position:absolute;left:197;top:110;width:5;height:2" coordorigin="197,110" coordsize="5,0" path="m202,110l197,110e" filled="false" stroked="true" strokeweight=".25pt" strokecolor="#050100">
                      <v:path arrowok="t"/>
                    </v:shape>
                  </v:group>
                  <v:group style="position:absolute;left:204;top:108;width:5;height:2" coordorigin="204,108" coordsize="5,2">
                    <v:shape style="position:absolute;left:204;top:108;width:5;height:2" coordorigin="204,108" coordsize="5,0" path="m209,108l204,108e" filled="false" stroked="true" strokeweight=".25pt" strokecolor="#050100">
                      <v:path arrowok="t"/>
                    </v:shape>
                  </v:group>
                  <v:group style="position:absolute;left:161;top:130;width:5;height:3" coordorigin="161,130" coordsize="5,3">
                    <v:shape style="position:absolute;left:161;top:130;width:5;height:3" coordorigin="161,130" coordsize="5,3" path="m166,130l161,132e" filled="false" stroked="true" strokeweight=".25pt" strokecolor="#050100">
                      <v:path arrowok="t"/>
                    </v:shape>
                  </v:group>
                  <v:group style="position:absolute;left:185;top:122;width:5;height:3" coordorigin="185,122" coordsize="5,3">
                    <v:shape style="position:absolute;left:185;top:122;width:5;height:3" coordorigin="185,122" coordsize="5,3" path="m190,122l185,125e" filled="false" stroked="true" strokeweight=".25pt" strokecolor="#050100">
                      <v:path arrowok="t"/>
                    </v:shape>
                  </v:group>
                  <v:group style="position:absolute;left:182;top:120;width:5;height:3" coordorigin="182,120" coordsize="5,3">
                    <v:shape style="position:absolute;left:182;top:120;width:5;height:3" coordorigin="182,120" coordsize="5,3" path="m187,120l182,122e" filled="false" stroked="true" strokeweight=".25pt" strokecolor="#050100">
                      <v:path arrowok="t"/>
                    </v:shape>
                  </v:group>
                  <v:group style="position:absolute;left:180;top:125;width:5;height:5" coordorigin="180,125" coordsize="5,5">
                    <v:shape style="position:absolute;left:180;top:125;width:5;height:5" coordorigin="180,125" coordsize="5,5" path="m185,125l180,130e" filled="false" stroked="true" strokeweight=".25pt" strokecolor="#050100">
                      <v:path arrowok="t"/>
                    </v:shape>
                  </v:group>
                  <v:group style="position:absolute;left:192;top:120;width:5;height:3" coordorigin="192,120" coordsize="5,3">
                    <v:shape style="position:absolute;left:192;top:120;width:5;height:3" coordorigin="192,120" coordsize="5,3" path="m197,120l192,122e" filled="false" stroked="true" strokeweight=".25pt" strokecolor="#050100">
                      <v:path arrowok="t"/>
                    </v:shape>
                  </v:group>
                  <v:group style="position:absolute;left:178;top:122;width:5;height:3" coordorigin="178,122" coordsize="5,3">
                    <v:shape style="position:absolute;left:178;top:122;width:5;height:3" coordorigin="178,122" coordsize="5,3" path="m182,122l178,125e" filled="false" stroked="true" strokeweight=".25pt" strokecolor="#050100">
                      <v:path arrowok="t"/>
                    </v:shape>
                  </v:group>
                  <v:group style="position:absolute;left:190;top:115;width:5;height:3" coordorigin="190,115" coordsize="5,3">
                    <v:shape style="position:absolute;left:190;top:115;width:5;height:3" coordorigin="190,115" coordsize="5,3" path="m195,115l190,118e" filled="false" stroked="true" strokeweight=".25pt" strokecolor="#050100">
                      <v:path arrowok="t"/>
                    </v:shape>
                  </v:group>
                  <v:group style="position:absolute;left:173;top:130;width:5;height:3" coordorigin="173,130" coordsize="5,3">
                    <v:shape style="position:absolute;left:173;top:130;width:5;height:3" coordorigin="173,130" coordsize="5,3" path="m178,130l173,132e" filled="false" stroked="true" strokeweight=".25pt" strokecolor="#050100">
                      <v:path arrowok="t"/>
                    </v:shape>
                  </v:group>
                  <v:group style="position:absolute;left:197;top:118;width:5;height:2" coordorigin="197,118" coordsize="5,2">
                    <v:shape style="position:absolute;left:197;top:118;width:5;height:2" coordorigin="197,118" coordsize="5,0" path="m202,118l197,118e" filled="false" stroked="true" strokeweight=".25pt" strokecolor="#050100">
                      <v:path arrowok="t"/>
                    </v:shape>
                  </v:group>
                  <v:group style="position:absolute;left:170;top:127;width:5;height:3" coordorigin="170,127" coordsize="5,3">
                    <v:shape style="position:absolute;left:170;top:127;width:5;height:3" coordorigin="170,127" coordsize="5,3" path="m175,127l170,130e" filled="false" stroked="true" strokeweight=".25pt" strokecolor="#050100">
                      <v:path arrowok="t"/>
                    </v:shape>
                  </v:group>
                  <v:group style="position:absolute;left:197;top:113;width:5;height:3" coordorigin="197,113" coordsize="5,3">
                    <v:shape style="position:absolute;left:197;top:113;width:5;height:3" coordorigin="197,113" coordsize="5,3" path="m202,113l197,115e" filled="false" stroked="true" strokeweight=".25pt" strokecolor="#050100">
                      <v:path arrowok="t"/>
                    </v:shape>
                  </v:group>
                  <v:group style="position:absolute;left:211;top:106;width:5;height:2" coordorigin="211,106" coordsize="5,2">
                    <v:shape style="position:absolute;left:211;top:106;width:5;height:2" coordorigin="211,106" coordsize="5,0" path="m216,106l211,106e" filled="false" stroked="true" strokeweight=".25pt" strokecolor="#050100">
                      <v:path arrowok="t"/>
                    </v:shape>
                  </v:group>
                  <v:group style="position:absolute;left:168;top:134;width:5;height:3" coordorigin="168,134" coordsize="5,3">
                    <v:shape style="position:absolute;left:168;top:134;width:5;height:3" coordorigin="168,134" coordsize="5,3" path="m173,134l168,137e" filled="false" stroked="true" strokeweight=".25pt" strokecolor="#050100">
                      <v:path arrowok="t"/>
                    </v:shape>
                  </v:group>
                  <v:group style="position:absolute;left:204;top:115;width:5;height:2" coordorigin="204,115" coordsize="5,2">
                    <v:shape style="position:absolute;left:204;top:115;width:5;height:2" coordorigin="204,115" coordsize="5,0" path="m209,115l204,115e" filled="false" stroked="true" strokeweight=".25pt" strokecolor="#050100">
                      <v:path arrowok="t"/>
                    </v:shape>
                  </v:group>
                  <v:group style="position:absolute;left:202;top:110;width:8;height:3" coordorigin="202,110" coordsize="8,3">
                    <v:shape style="position:absolute;left:202;top:110;width:8;height:3" coordorigin="202,110" coordsize="8,3" path="m209,110l202,113e" filled="false" stroked="true" strokeweight=".25pt" strokecolor="#050100">
                      <v:path arrowok="t"/>
                    </v:shape>
                  </v:group>
                  <v:group style="position:absolute;left:211;top:113;width:5;height:2" coordorigin="211,113" coordsize="5,2">
                    <v:shape style="position:absolute;left:211;top:113;width:5;height:2" coordorigin="211,113" coordsize="5,0" path="m216,113l211,113e" filled="false" stroked="true" strokeweight=".25pt" strokecolor="#050100">
                      <v:path arrowok="t"/>
                    </v:shape>
                  </v:group>
                  <v:group style="position:absolute;left:218;top:110;width:3;height:3" coordorigin="218,110" coordsize="3,3">
                    <v:shape style="position:absolute;left:218;top:110;width:3;height:3" coordorigin="218,110" coordsize="3,3" path="m221,110l218,113e" filled="false" stroked="true" strokeweight=".25pt" strokecolor="#050100">
                      <v:path arrowok="t"/>
                    </v:shape>
                  </v:group>
                  <v:group style="position:absolute;left:264;top:101;width:5;height:3" coordorigin="264,101" coordsize="5,3">
                    <v:shape style="position:absolute;left:264;top:101;width:5;height:3" coordorigin="264,101" coordsize="5,3" path="m269,103l264,101e" filled="false" stroked="true" strokeweight=".25pt" strokecolor="#050100">
                      <v:path arrowok="t"/>
                    </v:shape>
                  </v:group>
                  <v:group style="position:absolute;left:265;top:106;width:2;height:5" coordorigin="265,106" coordsize="2,5">
                    <v:shape style="position:absolute;left:265;top:106;width:2;height:5" coordorigin="265,106" coordsize="0,5" path="m265,106l265,111e" filled="false" stroked="true" strokeweight=".119pt" strokecolor="#050100">
                      <v:path arrowok="t"/>
                    </v:shape>
                  </v:group>
                  <v:group style="position:absolute;left:262;top:106;width:5;height:2" coordorigin="262,106" coordsize="5,2">
                    <v:shape style="position:absolute;left:262;top:106;width:5;height:2" coordorigin="262,106" coordsize="5,0" path="m266,106l262,106e" filled="false" stroked="true" strokeweight=".25pt" strokecolor="#050100">
                      <v:path arrowok="t"/>
                    </v:shape>
                  </v:group>
                  <v:group style="position:absolute;left:271;top:103;width:5;height:2" coordorigin="271,103" coordsize="5,2">
                    <v:shape style="position:absolute;left:271;top:103;width:5;height:2" coordorigin="271,103" coordsize="5,0" path="m276,103l271,103e" filled="false" stroked="true" strokeweight=".25pt" strokecolor="#050100">
                      <v:path arrowok="t"/>
                    </v:shape>
                  </v:group>
                  <v:group style="position:absolute;left:272;top:108;width:2;height:5" coordorigin="272,108" coordsize="2,5">
                    <v:shape style="position:absolute;left:272;top:108;width:2;height:5" coordorigin="272,108" coordsize="0,5" path="m272,108l272,113e" filled="false" stroked="true" strokeweight=".121pt" strokecolor="#050100">
                      <v:path arrowok="t"/>
                    </v:shape>
                  </v:group>
                  <v:group style="position:absolute;left:269;top:106;width:5;height:3" coordorigin="269,106" coordsize="5,3">
                    <v:shape style="position:absolute;left:269;top:106;width:5;height:3" coordorigin="269,106" coordsize="5,3" path="m274,108l269,106e" filled="false" stroked="true" strokeweight=".25pt" strokecolor="#050100">
                      <v:path arrowok="t"/>
                    </v:shape>
                  </v:group>
                  <v:group style="position:absolute;left:278;top:106;width:5;height:2" coordorigin="278,106" coordsize="5,2">
                    <v:shape style="position:absolute;left:278;top:106;width:5;height:2" coordorigin="278,106" coordsize="5,0" path="m283,106l278,106e" filled="false" stroked="true" strokeweight=".25pt" strokecolor="#050100">
                      <v:path arrowok="t"/>
                    </v:shape>
                  </v:group>
                  <v:group style="position:absolute;left:276;top:110;width:3;height:3" coordorigin="276,110" coordsize="3,3">
                    <v:shape style="position:absolute;left:276;top:110;width:3;height:3" coordorigin="276,110" coordsize="3,3" path="m278,113l276,110e" filled="false" stroked="true" strokeweight=".25pt" strokecolor="#050100">
                      <v:path arrowok="t"/>
                    </v:shape>
                  </v:group>
                  <v:group style="position:absolute;left:274;top:108;width:5;height:3" coordorigin="274,108" coordsize="5,3">
                    <v:shape style="position:absolute;left:274;top:108;width:5;height:3" coordorigin="274,108" coordsize="5,3" path="m278,110l274,108e" filled="false" stroked="true" strokeweight=".25pt" strokecolor="#050100">
                      <v:path arrowok="t"/>
                    </v:shape>
                  </v:group>
                  <v:group style="position:absolute;left:322;top:192;width:3;height:3" coordorigin="322,192" coordsize="3,3">
                    <v:shape style="position:absolute;left:322;top:192;width:3;height:3" coordorigin="322,192" coordsize="3,3" path="m322,194l324,192e" filled="false" stroked="true" strokeweight=".25pt" strokecolor="#050100">
                      <v:path arrowok="t"/>
                    </v:shape>
                  </v:group>
                  <v:group style="position:absolute;left:322;top:182;width:3;height:5" coordorigin="322,182" coordsize="3,5">
                    <v:shape style="position:absolute;left:322;top:182;width:3;height:5" coordorigin="322,182" coordsize="3,5" path="m322,187l324,182e" filled="false" stroked="true" strokeweight=".25pt" strokecolor="#050100">
                      <v:path arrowok="t"/>
                    </v:shape>
                  </v:group>
                  <v:group style="position:absolute;left:324;top:185;width:3;height:3" coordorigin="324,185" coordsize="3,3">
                    <v:shape style="position:absolute;left:324;top:185;width:3;height:3" coordorigin="324,185" coordsize="3,3" path="m324,187l326,185e" filled="false" stroked="true" strokeweight=".25pt" strokecolor="#050100">
                      <v:path arrowok="t"/>
                    </v:shape>
                  </v:group>
                  <v:group style="position:absolute;left:317;top:185;width:3;height:5" coordorigin="317,185" coordsize="3,5">
                    <v:shape style="position:absolute;left:317;top:185;width:3;height:5" coordorigin="317,185" coordsize="3,5" path="m317,190l319,185e" filled="false" stroked="true" strokeweight=".25pt" strokecolor="#050100">
                      <v:path arrowok="t"/>
                    </v:shape>
                  </v:group>
                  <v:group style="position:absolute;left:322;top:178;width:5;height:2" coordorigin="322,178" coordsize="5,2">
                    <v:shape style="position:absolute;left:322;top:178;width:5;height:2" coordorigin="322,178" coordsize="5,0" path="m322,178l327,178e" filled="false" stroked="true" strokeweight=".24pt" strokecolor="#050100">
                      <v:path arrowok="t"/>
                    </v:shape>
                  </v:group>
                  <v:group style="position:absolute;left:317;top:182;width:5;height:2" coordorigin="317,182" coordsize="5,2">
                    <v:shape style="position:absolute;left:317;top:182;width:5;height:2" coordorigin="317,182" coordsize="5,0" path="m317,182l322,182e" filled="false" stroked="true" strokeweight=".24pt" strokecolor="#050100">
                      <v:path arrowok="t"/>
                    </v:shape>
                  </v:group>
                  <v:group style="position:absolute;left:324;top:179;width:5;height:2" coordorigin="324,179" coordsize="5,2">
                    <v:shape style="position:absolute;left:324;top:179;width:5;height:2" coordorigin="324,179" coordsize="5,0" path="m324,179l329,179e" filled="false" stroked="true" strokeweight=".12pt" strokecolor="#050100">
                      <v:path arrowok="t"/>
                    </v:shape>
                  </v:group>
                  <v:group style="position:absolute;left:281;top:110;width:3;height:3" coordorigin="281,110" coordsize="3,3">
                    <v:shape style="position:absolute;left:281;top:110;width:3;height:3" coordorigin="281,110" coordsize="3,3" path="m283,113l281,110e" filled="false" stroked="true" strokeweight=".25pt" strokecolor="#050100">
                      <v:path arrowok="t"/>
                    </v:shape>
                  </v:group>
                  <v:group style="position:absolute;left:324;top:168;width:3;height:8" coordorigin="324,168" coordsize="3,8">
                    <v:shape style="position:absolute;left:324;top:168;width:3;height:8" coordorigin="324,168" coordsize="3,8" path="m324,175l326,168e" filled="false" stroked="true" strokeweight=".25pt" strokecolor="#050100">
                      <v:path arrowok="t"/>
                    </v:shape>
                  </v:group>
                  <v:group style="position:absolute;left:319;top:168;width:3;height:10" coordorigin="319,168" coordsize="3,10">
                    <v:shape style="position:absolute;left:319;top:168;width:3;height:10" coordorigin="319,168" coordsize="3,10" path="m319,178l322,173,322,168e" filled="false" stroked="true" strokeweight=".25pt" strokecolor="#050100">
                      <v:path arrowok="t"/>
                    </v:shape>
                  </v:group>
                  <v:group style="position:absolute;left:281;top:79;width:5;height:2" coordorigin="281,79" coordsize="5,2">
                    <v:shape style="position:absolute;left:281;top:79;width:5;height:2" coordorigin="281,79" coordsize="5,0" path="m286,79l281,79e" filled="false" stroked="true" strokeweight=".25pt" strokecolor="#050100">
                      <v:path arrowok="t"/>
                    </v:shape>
                  </v:group>
                  <v:group style="position:absolute;left:281;top:110;width:2;height:5" coordorigin="281,110" coordsize="2,5">
                    <v:shape style="position:absolute;left:281;top:110;width:2;height:5" coordorigin="281,110" coordsize="0,5" path="m281,110l281,115e" filled="false" stroked="true" strokeweight=".25pt" strokecolor="#050100">
                      <v:path arrowok="t"/>
                    </v:shape>
                  </v:group>
                  <v:group style="position:absolute;left:283;top:106;width:5;height:3" coordorigin="283,106" coordsize="5,3">
                    <v:shape style="position:absolute;left:283;top:106;width:5;height:3" coordorigin="283,106" coordsize="5,3" path="m288,108l283,106e" filled="false" stroked="true" strokeweight=".25pt" strokecolor="#050100">
                      <v:path arrowok="t"/>
                    </v:shape>
                  </v:group>
                  <v:group style="position:absolute;left:290;top:111;width:5;height:3" coordorigin="290,111" coordsize="5,3">
                    <v:shape style="position:absolute;left:290;top:111;width:5;height:3" coordorigin="290,111" coordsize="5,3" path="m295,113l290,111e" filled="false" stroked="true" strokeweight=".25pt" strokecolor="#050100">
                      <v:path arrowok="t"/>
                    </v:shape>
                  </v:group>
                  <v:group style="position:absolute;left:289;top:113;width:2;height:5" coordorigin="289,113" coordsize="2,5">
                    <v:shape style="position:absolute;left:289;top:113;width:2;height:5" coordorigin="289,113" coordsize="0,5" path="m289,113l289,118e" filled="false" stroked="true" strokeweight=".119pt" strokecolor="#050100">
                      <v:path arrowok="t"/>
                    </v:shape>
                  </v:group>
                  <v:group style="position:absolute;left:286;top:113;width:5;height:3" coordorigin="286,113" coordsize="5,3">
                    <v:shape style="position:absolute;left:286;top:113;width:5;height:3" coordorigin="286,113" coordsize="5,3" path="m290,115l286,113e" filled="false" stroked="true" strokeweight=".25pt" strokecolor="#050100">
                      <v:path arrowok="t"/>
                    </v:shape>
                  </v:group>
                  <v:group style="position:absolute;left:294;top:115;width:2;height:5" coordorigin="294,115" coordsize="2,5">
                    <v:shape style="position:absolute;left:294;top:115;width:2;height:5" coordorigin="294,115" coordsize="0,5" path="m294,115l294,120e" filled="false" stroked="true" strokeweight=".12pt" strokecolor="#050100">
                      <v:path arrowok="t"/>
                    </v:shape>
                  </v:group>
                  <v:group style="position:absolute;left:290;top:115;width:5;height:3" coordorigin="290,115" coordsize="5,3">
                    <v:shape style="position:absolute;left:290;top:115;width:5;height:3" coordorigin="290,115" coordsize="5,3" path="m295,118l290,115e" filled="false" stroked="true" strokeweight=".25pt" strokecolor="#050100">
                      <v:path arrowok="t"/>
                    </v:shape>
                  </v:group>
                  <v:group style="position:absolute;left:295;top:121;width:5;height:2" coordorigin="295,121" coordsize="5,2">
                    <v:shape style="position:absolute;left:295;top:121;width:5;height:2" coordorigin="295,121" coordsize="5,0" path="m295,121l300,121e" filled="false" stroked="true" strokeweight=".12pt" strokecolor="#050100">
                      <v:path arrowok="t"/>
                    </v:shape>
                  </v:group>
                  <v:group style="position:absolute;left:324;top:174;width:5;height:2" coordorigin="324,174" coordsize="5,2">
                    <v:shape style="position:absolute;left:324;top:174;width:5;height:2" coordorigin="324,174" coordsize="5,0" path="m324,174l329,174e" filled="false" stroked="true" strokeweight=".12pt" strokecolor="#050100">
                      <v:path arrowok="t"/>
                    </v:shape>
                  </v:group>
                  <v:group style="position:absolute;left:295;top:113;width:5;height:3" coordorigin="295,113" coordsize="5,3">
                    <v:shape style="position:absolute;left:295;top:113;width:5;height:3" coordorigin="295,113" coordsize="5,3" path="m300,115l295,113e" filled="false" stroked="true" strokeweight=".25pt" strokecolor="#050100">
                      <v:path arrowok="t"/>
                    </v:shape>
                  </v:group>
                  <v:group style="position:absolute;left:324;top:156;width:3;height:5" coordorigin="324,156" coordsize="3,5">
                    <v:shape style="position:absolute;left:324;top:156;width:3;height:5" coordorigin="324,156" coordsize="3,5" path="m326,161l324,156e" filled="false" stroked="true" strokeweight=".25pt" strokecolor="#050100">
                      <v:path arrowok="t"/>
                    </v:shape>
                  </v:group>
                  <v:group style="position:absolute;left:319;top:166;width:5;height:2" coordorigin="319,166" coordsize="5,2">
                    <v:shape style="position:absolute;left:319;top:166;width:5;height:2" coordorigin="319,166" coordsize="5,0" path="m319,166l324,166e" filled="false" stroked="true" strokeweight=".24pt" strokecolor="#050100">
                      <v:path arrowok="t"/>
                    </v:shape>
                  </v:group>
                  <v:group style="position:absolute;left:295;top:118;width:3;height:3" coordorigin="295,118" coordsize="3,3">
                    <v:shape style="position:absolute;left:295;top:118;width:3;height:3" coordorigin="295,118" coordsize="3,3" path="m298,120l295,118e" filled="false" stroked="true" strokeweight=".25pt" strokecolor="#050100">
                      <v:path arrowok="t"/>
                    </v:shape>
                  </v:group>
                  <v:group style="position:absolute;left:319;top:156;width:3;height:5" coordorigin="319,156" coordsize="3,5">
                    <v:shape style="position:absolute;left:319;top:156;width:3;height:5" coordorigin="319,156" coordsize="3,5" path="m322,161l319,156e" filled="false" stroked="true" strokeweight=".25pt" strokecolor="#050100">
                      <v:path arrowok="t"/>
                    </v:shape>
                  </v:group>
                  <v:group style="position:absolute;left:300;top:120;width:3;height:5" coordorigin="300,120" coordsize="3,5">
                    <v:shape style="position:absolute;left:300;top:120;width:3;height:5" coordorigin="300,120" coordsize="3,5" path="m302,125l300,120e" filled="false" stroked="true" strokeweight=".25pt" strokecolor="#050100">
                      <v:path arrowok="t"/>
                    </v:shape>
                  </v:group>
                  <v:group style="position:absolute;left:300;top:115;width:5;height:5" coordorigin="300,115" coordsize="5,5">
                    <v:shape style="position:absolute;left:300;top:115;width:5;height:5" coordorigin="300,115" coordsize="5,5" path="m305,120l300,115e" filled="false" stroked="true" strokeweight=".25pt" strokecolor="#050100">
                      <v:path arrowok="t"/>
                    </v:shape>
                  </v:group>
                  <v:group style="position:absolute;left:326;top:158;width:2;height:15" coordorigin="326,158" coordsize="2,15">
                    <v:shape style="position:absolute;left:326;top:158;width:2;height:15" coordorigin="326,158" coordsize="0,15" path="m326,158l326,173e" filled="false" stroked="true" strokeweight=".2502pt" strokecolor="#050100">
                      <v:path arrowok="t"/>
                    </v:shape>
                  </v:group>
                  <v:group style="position:absolute;left:305;top:120;width:5;height:3" coordorigin="305,120" coordsize="5,3">
                    <v:shape style="position:absolute;left:305;top:120;width:5;height:3" coordorigin="305,120" coordsize="5,3" path="m310,122l305,120e" filled="false" stroked="true" strokeweight=".25pt" strokecolor="#050100">
                      <v:path arrowok="t"/>
                    </v:shape>
                  </v:group>
                  <v:group style="position:absolute;left:322;top:154;width:5;height:2" coordorigin="322,154" coordsize="5,2">
                    <v:shape style="position:absolute;left:322;top:154;width:5;height:2" coordorigin="322,154" coordsize="5,0" path="m322,154l327,154e" filled="false" stroked="true" strokeweight=".24pt" strokecolor="#050100">
                      <v:path arrowok="t"/>
                    </v:shape>
                  </v:group>
                  <v:group style="position:absolute;left:300;top:120;width:2;height:8" coordorigin="300,120" coordsize="2,8">
                    <v:shape style="position:absolute;left:300;top:120;width:2;height:8" coordorigin="300,120" coordsize="0,8" path="m300,120l300,127e" filled="false" stroked="true" strokeweight=".25pt" strokecolor="#050100">
                      <v:path arrowok="t"/>
                    </v:shape>
                  </v:group>
                  <v:group style="position:absolute;left:324;top:155;width:5;height:2" coordorigin="324,155" coordsize="5,2">
                    <v:shape style="position:absolute;left:324;top:155;width:5;height:2" coordorigin="324,155" coordsize="5,0" path="m324,155l329,155e" filled="false" stroked="true" strokeweight=".12pt" strokecolor="#050100">
                      <v:path arrowok="t"/>
                    </v:shape>
                  </v:group>
                  <v:group style="position:absolute;left:310;top:125;width:3;height:3" coordorigin="310,125" coordsize="3,3">
                    <v:shape style="position:absolute;left:310;top:125;width:3;height:3" coordorigin="310,125" coordsize="3,3" path="m312,127l310,125e" filled="false" stroked="true" strokeweight=".25pt" strokecolor="#050100">
                      <v:path arrowok="t"/>
                    </v:shape>
                  </v:group>
                  <v:group style="position:absolute;left:322;top:144;width:3;height:5" coordorigin="322,144" coordsize="3,5">
                    <v:shape style="position:absolute;left:322;top:144;width:3;height:5" coordorigin="322,144" coordsize="3,5" path="m322,144l324,149e" filled="false" stroked="true" strokeweight=".25pt" strokecolor="#050100">
                      <v:path arrowok="t"/>
                    </v:shape>
                  </v:group>
                  <v:group style="position:absolute;left:306;top:125;width:2;height:5" coordorigin="306,125" coordsize="2,5">
                    <v:shape style="position:absolute;left:306;top:125;width:2;height:5" coordorigin="306,125" coordsize="0,5" path="m306,125l306,130e" filled="false" stroked="true" strokeweight=".121pt" strokecolor="#050100">
                      <v:path arrowok="t"/>
                    </v:shape>
                  </v:group>
                  <v:group style="position:absolute;left:317;top:154;width:5;height:2" coordorigin="317,154" coordsize="5,2">
                    <v:shape style="position:absolute;left:317;top:154;width:5;height:2" coordorigin="317,154" coordsize="5,0" path="m317,154l322,154e" filled="false" stroked="true" strokeweight=".24pt" strokecolor="#050100">
                      <v:path arrowok="t"/>
                    </v:shape>
                  </v:group>
                  <v:group style="position:absolute;left:314;top:130;width:3;height:3" coordorigin="314,130" coordsize="3,3">
                    <v:shape style="position:absolute;left:314;top:130;width:3;height:3" coordorigin="314,130" coordsize="3,3" path="m317,132l314,130e" filled="false" stroked="true" strokeweight=".25pt" strokecolor="#050100">
                      <v:path arrowok="t"/>
                    </v:shape>
                  </v:group>
                  <v:group style="position:absolute;left:322;top:142;width:2;height:5" coordorigin="322,142" coordsize="2,5">
                    <v:shape style="position:absolute;left:322;top:142;width:2;height:5" coordorigin="322,142" coordsize="0,5" path="m322,142l322,147e" filled="false" stroked="true" strokeweight=".2524pt" strokecolor="#050100">
                      <v:path arrowok="t"/>
                    </v:shape>
                  </v:group>
                  <v:group style="position:absolute;left:302;top:125;width:5;height:3" coordorigin="302,125" coordsize="5,3">
                    <v:shape style="position:absolute;left:302;top:125;width:5;height:3" coordorigin="302,125" coordsize="5,3" path="m307,127l302,125e" filled="false" stroked="true" strokeweight=".25pt" strokecolor="#050100">
                      <v:path arrowok="t"/>
                    </v:shape>
                  </v:group>
                  <v:group style="position:absolute;left:317;top:134;width:3;height:3" coordorigin="317,134" coordsize="3,3">
                    <v:shape style="position:absolute;left:317;top:134;width:3;height:3" coordorigin="317,134" coordsize="3,3" path="m319,137l317,134e" filled="false" stroked="true" strokeweight=".25pt" strokecolor="#050100">
                      <v:path arrowok="t"/>
                    </v:shape>
                  </v:group>
                  <v:group style="position:absolute;left:311;top:130;width:2;height:5" coordorigin="311,130" coordsize="2,5">
                    <v:shape style="position:absolute;left:311;top:130;width:2;height:5" coordorigin="311,130" coordsize="0,5" path="m311,130l311,135e" filled="false" stroked="true" strokeweight=".119pt" strokecolor="#050100">
                      <v:path arrowok="t"/>
                    </v:shape>
                  </v:group>
                  <v:group style="position:absolute;left:317;top:146;width:3;height:5" coordorigin="317,146" coordsize="3,5">
                    <v:shape style="position:absolute;left:317;top:146;width:3;height:5" coordorigin="317,146" coordsize="3,5" path="m319,151l317,146e" filled="false" stroked="true" strokeweight=".25pt" strokecolor="#050100">
                      <v:path arrowok="t"/>
                    </v:shape>
                  </v:group>
                  <v:group style="position:absolute;left:307;top:130;width:3;height:3" coordorigin="307,130" coordsize="3,3">
                    <v:shape style="position:absolute;left:307;top:130;width:3;height:3" coordorigin="307,130" coordsize="3,3" path="m310,132l307,130e" filled="false" stroked="true" strokeweight=".25pt" strokecolor="#050100">
                      <v:path arrowok="t"/>
                    </v:shape>
                  </v:group>
                  <v:group style="position:absolute;left:314;top:134;width:2;height:8" coordorigin="314,134" coordsize="2,8">
                    <v:shape style="position:absolute;left:314;top:134;width:2;height:8" coordorigin="314,134" coordsize="0,8" path="m314,134l314,142e" filled="false" stroked="true" strokeweight=".25pt" strokecolor="#050100">
                      <v:path arrowok="t"/>
                    </v:shape>
                  </v:group>
                  <v:group style="position:absolute;left:314;top:144;width:5;height:2" coordorigin="314,144" coordsize="5,2">
                    <v:shape style="position:absolute;left:314;top:144;width:5;height:2" coordorigin="314,144" coordsize="5,0" path="m314,144l319,144e" filled="false" stroked="true" strokeweight=".24pt" strokecolor="#050100">
                      <v:path arrowok="t"/>
                    </v:shape>
                  </v:group>
                  <v:group style="position:absolute;left:310;top:132;width:3;height:5" coordorigin="310,132" coordsize="3,5">
                    <v:shape style="position:absolute;left:310;top:132;width:3;height:5" coordorigin="310,132" coordsize="3,5" path="m312,137l310,132e" filled="false" stroked="true" strokeweight=".25pt" strokecolor="#050100">
                      <v:path arrowok="t"/>
                    </v:shape>
                  </v:group>
                  <v:group style="position:absolute;left:430;top:79;width:8;height:17" coordorigin="430,79" coordsize="8,17">
                    <v:shape style="position:absolute;left:430;top:79;width:8;height:17" coordorigin="430,79" coordsize="8,17" path="m437,96l430,79e" filled="false" stroked="true" strokeweight=".25pt" strokecolor="#050100">
                      <v:path arrowok="t"/>
                    </v:shape>
                  </v:group>
                  <v:group style="position:absolute;left:346;top:122;width:3;height:8" coordorigin="346,122" coordsize="3,8">
                    <v:shape style="position:absolute;left:346;top:122;width:3;height:8" coordorigin="346,122" coordsize="3,8" path="m348,130l348,127,346,122e" filled="false" stroked="true" strokeweight=".25pt" strokecolor="#050100">
                      <v:path arrowok="t"/>
                    </v:shape>
                  </v:group>
                  <v:group style="position:absolute;left:3;top:3;width:428;height:300" coordorigin="3,3" coordsize="428,300">
                    <v:shape style="position:absolute;left:3;top:3;width:428;height:300" coordorigin="3,3" coordsize="428,300" path="m430,79l427,77,427,75,425,75,425,72,422,70,422,67,420,65,418,63,415,60,415,58,413,58,413,55,410,55,410,53,408,51,403,48,401,46,398,43,396,41,394,39,389,36,386,34,384,31,382,29,377,27,374,27,372,24,367,22,365,19,360,19,358,17,353,17,350,15,346,12,343,12,338,10,331,10,329,7,322,7,317,5,307,5,302,3,250,3,247,5,235,5,233,7,226,7,221,10,214,10,209,12,202,12,199,15,194,15,192,17,187,17,185,19,182,19,178,22,175,22,170,24,168,27,163,27,161,29,156,31,154,31,151,34,146,36,144,36,142,39,137,41,134,43,130,43,127,46,125,48,120,51,118,53,115,55,113,55,108,58,106,60,103,63,98,65,96,67,94,70,91,72,89,75,84,77,82,79,79,82,77,84,74,87,72,91,67,94,65,96,62,99,60,101,58,103,55,106,53,111,50,113,48,115,46,118,43,123,41,125,38,127,38,130,36,135,34,137,31,139,29,144,26,147,26,149,24,151,24,154,22,156,22,161,19,163,19,166,17,168,17,171,14,173,14,178,12,180,12,185,10,187,10,192,7,195,7,202,5,204,5,214,2,216,2,257,5,259,5,269,7,271,7,279,10,281,10,283,12,286,12,291,14,293,14,295,17,298,17,300,19,303e" filled="false" stroked="true" strokeweight=".25pt" strokecolor="#050100">
                      <v:path arrowok="t"/>
                    </v:shape>
                  </v:group>
                  <v:group style="position:absolute;left:26;top:250;width:401;height:144" coordorigin="26,250" coordsize="401,144">
                    <v:shape style="position:absolute;left:26;top:250;width:401;height:144" coordorigin="26,250" coordsize="401,144" path="m26,317l26,319,29,322,31,324,31,327,34,329,34,331,36,331,36,334,38,336,41,339,43,341,43,343,46,343,46,346,48,346,48,348,50,348,50,351,53,351,55,353,58,355,60,358,62,360,67,363,70,365,72,367,74,370,79,370,82,372,84,375,89,377,91,377,96,379,98,379,103,382,106,384,110,384,113,387,120,387,125,389,127,389,132,391,142,391,146,394,209,394,214,391,223,391,228,389,235,389,240,387,247,387,250,384,254,384,257,382,262,382,264,379,266,379,271,377,274,377,278,375,281,375,286,372,288,370,293,370,295,367,298,367,302,365,305,363,310,360,312,360,314,358,319,355,322,355,324,353,329,351,331,348,334,346,338,343,341,343,343,341,348,339,350,336,353,334,355,331,360,329,362,327,365,324,367,322,372,319,374,317,377,315,379,312,382,310,384,307,386,303,391,300,394,298,396,295,398,293,401,291,403,286,406,283,408,281,410,279,413,274,415,271,415,269,418,267,420,262,422,259,425,257,427,252,427,250e" filled="false" stroked="true" strokeweight=".25pt" strokecolor="#050100">
                      <v:path arrowok="t"/>
                    </v:shape>
                  </v:group>
                  <v:group style="position:absolute;left:430;top:96;width:24;height:154" coordorigin="430,96" coordsize="24,154">
                    <v:shape style="position:absolute;left:430;top:96;width:24;height:154" coordorigin="430,96" coordsize="24,154" path="m430,250l430,247,432,245,432,242,434,240,434,238,437,235,437,230,439,228,439,226,442,223,442,218,444,216,444,211,446,209,446,204,449,202,449,192,451,190,451,185,451,182,451,178,454,175,454,144,451,142,451,130,449,127,449,120,446,118,446,113,444,110,444,108,442,106,442,103,439,101,439,98,437,96e" filled="false" stroked="true" strokeweight=".25pt" strokecolor="#050100">
                      <v:path arrowok="t"/>
                    </v:shape>
                  </v:group>
                  <v:group style="position:absolute;left:322;top:413;width:34;height:10" coordorigin="322,413" coordsize="34,10">
                    <v:shape style="position:absolute;left:322;top:413;width:34;height:10" coordorigin="322,413" coordsize="34,10" path="m322,413l324,415,324,418,326,418,326,420,329,420,331,422,346,422,346,420,350,420,350,418,353,418,353,415,355,415,355,413e" filled="false" stroked="true" strokeweight=".25pt" strokecolor="#050100">
                      <v:path arrowok="t"/>
                    </v:shape>
                  </v:group>
                  <v:group style="position:absolute;left:355;top:396;width:3;height:12" coordorigin="355,396" coordsize="3,12">
                    <v:shape style="position:absolute;left:355;top:396;width:3;height:12" coordorigin="355,396" coordsize="3,12" path="m358,408l358,399,355,399,355,396e" filled="false" stroked="true" strokeweight=".25pt" strokecolor="#050100">
                      <v:path arrowok="t"/>
                    </v:shape>
                  </v:group>
                  <v:group style="position:absolute;left:26;top:250;width:401;height:144" coordorigin="26,250" coordsize="401,144">
                    <v:shape style="position:absolute;left:26;top:250;width:401;height:144" coordorigin="26,250" coordsize="401,144" path="m26,317l26,319,29,322,31,324,31,327,34,329,34,331,36,331,36,334,38,334,38,336,41,339,43,341,46,343,46,346,48,346,48,348,50,348,50,351,53,351,55,353,58,355,60,358,62,360,67,363,70,365,72,367,74,367,79,370,82,372,86,375,89,375,91,377,96,379,98,379,103,382,106,382,110,384,113,384,118,387,120,387,125,389,132,389,134,391,149,391,154,394,197,394,202,391,216,391,221,389,230,389,235,387,238,387,242,384,250,384,252,382,257,382,259,379,264,379,266,377,271,377,274,375,278,375,281,372,286,372,288,370,290,367,295,367,298,365,302,363,305,363,307,360,312,358,314,358,317,355,322,353,324,351,329,348,331,348,334,346,336,343,341,341,343,339,346,336,350,334,353,331,355,329,358,329,362,327,365,324,367,322,370,319,372,315,377,312,379,310,382,307,384,305,386,303,389,300,391,298,394,295,396,291,398,288,401,286,403,283,406,281,408,276,410,274,413,271,415,269,418,264,420,262,422,259,425,255,425,252,427,250e" filled="false" stroked="true" strokeweight=".25pt" strokecolor="#050100">
                      <v:path arrowok="t"/>
                    </v:shape>
                  </v:group>
                  <v:group style="position:absolute;left:420;top:96;width:24;height:137" coordorigin="420,96" coordsize="24,137">
                    <v:shape style="position:absolute;left:420;top:96;width:24;height:137" coordorigin="420,96" coordsize="24,137" path="m437,96l437,99,439,103,439,106,442,108,442,120,444,123,444,168,442,171,442,180,439,185,439,187,437,190,437,197,434,199,434,204,432,207,430,211,430,214,427,219,425,221,422,226,422,228,420,233e" filled="false" stroked="true" strokeweight=".25pt" strokecolor="#050100">
                      <v:path arrowok="t"/>
                    </v:shape>
                  </v:group>
                  <v:group style="position:absolute;left:427;top:96;width:27;height:152" coordorigin="427,96" coordsize="27,152">
                    <v:shape style="position:absolute;left:427;top:96;width:27;height:152" coordorigin="427,96" coordsize="27,152" path="m427,247l430,245,432,242,432,240,434,238,434,235,437,233,437,228,439,226,439,223,442,221,442,216,444,214,444,209,446,206,446,202,449,199,449,190,451,187,451,182,451,180,451,175,454,173,454,146,451,144,451,130,449,127,449,120,446,118,446,113,444,110,444,108,442,106,442,103,439,101,439,99,437,96e" filled="false" stroked="true" strokeweight=".25pt" strokecolor="#050100">
                      <v:path arrowok="t"/>
                    </v:shape>
                  </v:group>
                  <v:group style="position:absolute;left:12;top:147;width:394;height:216" coordorigin="12,147" coordsize="394,216">
                    <v:shape style="position:absolute;left:12;top:147;width:394;height:216" coordorigin="12,147" coordsize="394,216" path="m36,147l36,149,34,151,34,154,31,156,31,159,29,161,29,163,26,166,26,171,24,173,24,175,22,178,22,183,19,185,19,190,17,192,17,202,14,204,14,211,14,214,14,221,12,223,12,240,14,243,14,257,17,259,17,267,19,269,19,274,22,276,22,281,24,283,26,286,26,288,29,291,29,295,31,298,34,298,34,300,36,303,36,305,38,307,41,310,43,312,43,315,46,315,48,317,48,319,50,319,53,322,53,324,55,324,58,327,60,329,62,331,65,331,67,334,70,334,72,336,72,339,74,339,77,341,82,341,84,343,86,343,86,346,89,346,91,348,96,348,98,351,103,351,106,353,110,353,113,355,118,355,120,358,130,358,132,360,151,360,154,363,182,363,187,360,204,360,209,358,218,358,223,355,228,355,233,353,238,353,242,351,245,351,250,348,254,346,259,346,264,343,269,341,271,339,276,339,281,336,286,334,290,331,293,329,298,327,302,324,305,322,310,319,314,317,317,315,322,312,326,310,329,307,334,305,336,303,341,300,346,295,348,293,350,291,355,286,358,283,362,281,365,276,370,274,372,271,374,267,379,264,382,259,384,257,386,252,389,247,394,245,396,240,398,238,401,233,403,228,406,226e" filled="false" stroked="true" strokeweight=".25pt" strokecolor="#050100">
                      <v:path arrowok="t"/>
                    </v:shape>
                  </v:group>
                  <v:group style="position:absolute;left:26;top:233;width:394;height:147" coordorigin="26,233" coordsize="394,147">
                    <v:shape style="position:absolute;left:26;top:233;width:394;height:147" coordorigin="26,233" coordsize="394,147" path="m420,233l418,235,418,238,415,240,415,242,413,245,410,247,410,250,408,252,406,254,406,257,403,259,401,259,401,262,398,264,396,266,394,269,394,271,391,274,389,276,386,278,384,281,382,283,379,286,379,288,377,290,374,290,372,293,370,295,367,298,365,300,360,305,355,307,350,312,348,314,343,319,338,322,334,324,329,326,324,331,319,334,314,336,310,338,305,341,300,343,295,346,290,348,286,350,281,353,276,355,271,358,266,360,259,362,254,365,250,365,245,367,240,370,230,370,228,372,221,372,218,374,206,374,204,377,182,377,180,379,156,379,154,377,132,377,130,374,122,374,120,372,113,372,108,370,103,370,98,367,96,367,94,365,89,365,86,362,84,362,79,360,77,358,74,358,72,355,67,353,65,350,62,350,60,348,58,346,53,343,50,341,48,338,46,336,43,334,41,331,38,329,36,326,34,324,31,322,29,319,26,317e" filled="false" stroked="true" strokeweight=".25pt" strokecolor="#050100">
                      <v:path arrowok="t"/>
                    </v:shape>
                  </v:group>
                  <v:group style="position:absolute;left:36;top:10;width:394;height:216" coordorigin="36,10" coordsize="394,216">
                    <v:shape style="position:absolute;left:36;top:10;width:394;height:216" coordorigin="36,10" coordsize="394,216" path="m406,226l406,223,408,221,408,219,410,216,410,214,413,211,413,209,415,207,415,202,418,199,418,197,420,195,420,187,422,185,422,183,425,180,425,171,427,168,427,161,427,159,427,154,430,151,430,132,427,130,427,113,425,111,425,106,422,103,422,99,420,96,420,91,418,89,418,87,415,84,413,82,413,77,410,75,408,72,406,70,406,67,403,65,403,63,401,63,398,60,398,58,396,55,394,55,394,53,391,51,389,51,389,48,386,46,384,46,382,43,379,41,377,39,374,39,372,36,370,34,367,34,365,31,362,31,360,29,358,29,358,27,353,27,350,24,348,24,346,22,341,22,338,19,334,19,331,17,326,17,324,15,314,15,312,12,298,12,295,10,252,10,247,12,238,12,233,15,223,15,218,17,214,17,209,19,204,19,199,22,197,22,192,24,187,24,182,27,178,29,173,31,170,31,166,34,161,36,156,39,151,41,149,41,144,43,139,46,137,48,132,51,127,53,125,55,120,58,115,63,113,65,108,67,106,70,101,72,98,75,94,79,91,82,86,84,84,89,79,91,77,94,72,99,70,101,67,106,62,108,60,113,58,115,55,120,53,123,48,127,46,130,43,135,41,139,38,142,36,147e" filled="false" stroked="true" strokeweight=".25pt" strokecolor="#050100">
                      <v:path arrowok="t"/>
                    </v:shape>
                  </v:group>
                  <v:group style="position:absolute;left:36;top:31;width:377;height:291" coordorigin="36,31" coordsize="377,291">
                    <v:shape style="position:absolute;left:36;top:31;width:377;height:291" coordorigin="36,31" coordsize="377,291" path="m391,226l394,223,394,219,396,216,398,211,401,207,401,204,403,202,403,195,406,195,406,187,408,185,408,180,410,178,410,161,413,159,413,156,413,154,413,144,410,142,410,127,408,125,408,118,406,115,406,111,403,108,403,103,401,103,401,101,398,99,398,94,396,94,396,91,394,89,394,87,391,87,391,84,389,82,386,79,386,77,384,75,382,75,382,72,379,72,377,70,377,67,374,67,372,65,370,63,367,63,367,60,365,58,363,58,363,55,358,55,355,53,353,51,350,51,348,48,346,48,343,46,338,46,336,43,334,43,331,41,326,41,324,39,319,39,317,36,307,36,305,34,288,34,286,31,259,31,254,34,238,34,233,36,226,36,221,39,218,39,214,41,204,41,202,43,197,46,192,46,190,48,185,48,180,51,178,53,173,53,170,55,166,58,161,60,158,60,154,63,151,65,146,67,144,70,139,72,137,75,132,77,130,79,125,82,123,84,118,87,115,89,113,91,108,94,106,96,103,101,98,103,96,106,94,108,89,113,86,115,84,118,82,120,79,125,77,127,74,132,70,135,67,137,65,142,63,144,63,149,60,151,58,156,55,159,53,161,53,166,50,168,50,171,48,173,46,178,46,180,43,183,43,190,41,192,41,197,38,199,38,209,36,214,36,250,38,255,38,262,41,264,41,269,43,271,43,276,46,279,46,281,48,283,48,286,50,288,50,291,53,291,53,295,55,295,55,298,58,298,58,300,60,300,60,305,63,305,63,307,65,307,67,310,70,312,72,315,74,317,77,319,79,322e" filled="false" stroked="true" strokeweight=".25pt" strokecolor="#050100">
                      <v:path arrowok="t"/>
                    </v:shape>
                  </v:group>
                  <v:group style="position:absolute;left:79;top:226;width:312;height:125" coordorigin="79,226" coordsize="312,125">
                    <v:shape style="position:absolute;left:79;top:226;width:312;height:125" coordorigin="79,226" coordsize="312,125" path="m79,322l82,324,84,324,89,326,91,329,94,331,96,331,98,334,103,336,106,336,108,338,113,338,115,341,118,341,122,343,127,343,132,346,137,346,142,348,151,348,154,350,166,350,168,350,194,350,199,348,211,348,216,346,226,346,228,343,235,343,238,341,242,341,245,338,252,338,254,336,259,336,262,334,264,334,269,331,271,331,274,329,276,326,281,326,283,324,286,324,290,322,293,319,295,319,298,317,300,314,305,312,307,312,310,310,312,307,314,305,319,305,322,302,324,300,326,298,329,295,331,293,334,290,338,290,341,288,343,286,346,283,348,281,350,278,353,276,355,274,358,271,360,269,362,266,365,264,367,259,370,257,372,254,374,252,374,250,377,247,379,245,382,240,384,238,384,235,386,233,389,230,391,226e" filled="false" stroked="true" strokeweight=".25pt" strokecolor="#050100">
                      <v:path arrowok="t"/>
                    </v:shape>
                  </v:group>
                  <v:group style="position:absolute;left:322;top:408;width:34;height:12" coordorigin="322,408" coordsize="34,12">
                    <v:shape style="position:absolute;left:322;top:408;width:34;height:12" coordorigin="322,408" coordsize="34,12" path="m322,413l322,415,324,415,324,418,326,418,329,418,329,420,341,420,343,418,346,418,348,415,350,415,350,413,353,413,353,410,355,408e" filled="false" stroked="true" strokeweight=".25pt" strokecolor="#050100">
                      <v:path arrowok="t"/>
                    </v:shape>
                  </v:group>
                  <v:group style="position:absolute;left:125;top:214;width:3;height:17" coordorigin="125,214" coordsize="3,17">
                    <v:shape style="position:absolute;left:125;top:214;width:3;height:17" coordorigin="125,214" coordsize="3,17" path="m125,214l125,223,127,226,127,231e" filled="false" stroked="true" strokeweight=".25pt" strokecolor="#050100">
                      <v:path arrowok="t"/>
                    </v:shape>
                  </v:group>
                  <v:group style="position:absolute;left:122;top:211;width:3;height:15" coordorigin="122,211" coordsize="3,15">
                    <v:shape style="position:absolute;left:122;top:211;width:3;height:15" coordorigin="122,211" coordsize="3,15" path="m125,226l125,216,122,214,122,211e" filled="false" stroked="true" strokeweight=".25pt" strokecolor="#050100">
                      <v:path arrowok="t"/>
                    </v:shape>
                  </v:group>
                  <v:group style="position:absolute;left:355;top:396;width:3;height:12" coordorigin="355,396" coordsize="3,12">
                    <v:shape style="position:absolute;left:355;top:396;width:3;height:12" coordorigin="355,396" coordsize="3,12" path="m355,408l355,406,358,403,358,399,355,396e" filled="false" stroked="true" strokeweight=".25pt" strokecolor="#0501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7"/>
                <w:sz w:val="20"/>
                <w:szCs w:val="20"/>
              </w:rPr>
            </w:r>
          </w:p>
        </w:tc>
        <w:tc>
          <w:tcPr>
            <w:tcW w:w="13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>
            <w:pPr>
              <w:pStyle w:val="TableParagraph"/>
              <w:spacing w:line="240" w:lineRule="auto" w:before="135"/>
              <w:ind w:right="9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53"/>
                <w:sz w:val="22"/>
              </w:rPr>
              <w:t>1</w:t>
            </w:r>
            <w:r>
              <w:rPr>
                <w:rFonts w:ascii="Lucida Sans Unicode"/>
                <w:sz w:val="22"/>
              </w:rPr>
            </w:r>
          </w:p>
        </w:tc>
      </w:tr>
      <w:tr>
        <w:trPr>
          <w:trHeight w:val="561" w:hRule="exact"/>
        </w:trPr>
        <w:tc>
          <w:tcPr>
            <w:tcW w:w="1158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3"/>
              <w:ind w:right="6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31F20"/>
                <w:w w:val="108"/>
                <w:sz w:val="22"/>
              </w:rPr>
              <w:t>8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42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90"/>
                <w:sz w:val="22"/>
              </w:rPr>
              <w:t>Grease drip</w:t>
            </w:r>
            <w:r>
              <w:rPr>
                <w:rFonts w:ascii="Lucida Sans Unicode"/>
                <w:color w:val="231F20"/>
                <w:spacing w:val="-36"/>
                <w:w w:val="90"/>
                <w:sz w:val="22"/>
              </w:rPr>
              <w:t> </w:t>
            </w:r>
            <w:r>
              <w:rPr>
                <w:rFonts w:ascii="Lucida Sans Unicode"/>
                <w:color w:val="231F20"/>
                <w:w w:val="90"/>
                <w:sz w:val="22"/>
              </w:rPr>
              <w:t>cup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2312" w:type="dxa"/>
            <w:gridSpan w:val="6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10"/>
                <w:szCs w:val="10"/>
              </w:rPr>
            </w:pPr>
          </w:p>
          <w:p>
            <w:pPr>
              <w:pStyle w:val="TableParagraph"/>
              <w:spacing w:line="293" w:lineRule="exact"/>
              <w:ind w:left="93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5"/>
                <w:sz w:val="20"/>
                <w:szCs w:val="20"/>
              </w:rPr>
              <w:pict>
                <v:group style="width:24.55pt;height:14.65pt;mso-position-horizontal-relative:char;mso-position-vertical-relative:line" coordorigin="0,0" coordsize="491,293">
                  <v:group style="position:absolute;left:86;top:206;width:36;height:48" coordorigin="86,206" coordsize="36,48">
                    <v:shape style="position:absolute;left:86;top:206;width:36;height:48" coordorigin="86,206" coordsize="36,48" path="m86,206l123,254e" filled="false" stroked="true" strokeweight=".25pt" strokecolor="#050100">
                      <v:path arrowok="t"/>
                    </v:shape>
                  </v:group>
                  <v:group style="position:absolute;left:114;top:192;width:2;height:5" coordorigin="114,192" coordsize="2,5">
                    <v:shape style="position:absolute;left:114;top:192;width:2;height:5" coordorigin="114,192" coordsize="0,5" path="m114,192l114,197e" filled="false" stroked="true" strokeweight=".121pt" strokecolor="#050100">
                      <v:path arrowok="t"/>
                    </v:shape>
                  </v:group>
                  <v:group style="position:absolute;left:96;top:194;width:15;height:3" coordorigin="96,194" coordsize="15,3">
                    <v:shape style="position:absolute;left:96;top:194;width:15;height:3" coordorigin="96,194" coordsize="15,3" path="m111,194l111,197,108,197,96,197e" filled="false" stroked="true" strokeweight=".25pt" strokecolor="#050100">
                      <v:path arrowok="t"/>
                    </v:shape>
                  </v:group>
                  <v:group style="position:absolute;left:96;top:192;width:17;height:3" coordorigin="96,192" coordsize="17,3">
                    <v:shape style="position:absolute;left:96;top:192;width:17;height:3" coordorigin="96,192" coordsize="17,3" path="m96,194l99,194,99,192,111,192,111,194,113,194e" filled="false" stroked="true" strokeweight=".25pt" strokecolor="#050100">
                      <v:path arrowok="t"/>
                    </v:shape>
                  </v:group>
                  <v:group style="position:absolute;left:248;top:82;width:2;height:5" coordorigin="248,82" coordsize="2,5">
                    <v:shape style="position:absolute;left:248;top:82;width:2;height:5" coordorigin="248,82" coordsize="0,5" path="m248,82l248,87e" filled="false" stroked="true" strokeweight=".119pt" strokecolor="#050100">
                      <v:path arrowok="t"/>
                    </v:shape>
                  </v:group>
                  <v:group style="position:absolute;left:241;top:70;width:2;height:5" coordorigin="241,70" coordsize="2,5">
                    <v:shape style="position:absolute;left:241;top:70;width:2;height:5" coordorigin="241,70" coordsize="0,5" path="m241,70l241,75e" filled="false" stroked="true" strokeweight=".119pt" strokecolor="#050100">
                      <v:path arrowok="t"/>
                    </v:shape>
                  </v:group>
                  <v:group style="position:absolute;left:241;top:53;width:2;height:5" coordorigin="241,53" coordsize="2,5">
                    <v:shape style="position:absolute;left:241;top:53;width:2;height:5" coordorigin="241,53" coordsize="0,5" path="m241,53l241,58e" filled="false" stroked="true" strokeweight=".119pt" strokecolor="#050100">
                      <v:path arrowok="t"/>
                    </v:shape>
                  </v:group>
                  <v:group style="position:absolute;left:208;top:46;width:2;height:5" coordorigin="208,46" coordsize="2,5">
                    <v:shape style="position:absolute;left:208;top:46;width:2;height:5" coordorigin="208,46" coordsize="0,5" path="m208,46l208,51e" filled="false" stroked="true" strokeweight=".121pt" strokecolor="#050100">
                      <v:path arrowok="t"/>
                    </v:shape>
                  </v:group>
                  <v:group style="position:absolute;left:211;top:46;width:24;height:5" coordorigin="211,46" coordsize="24,5">
                    <v:shape style="position:absolute;left:211;top:46;width:24;height:5" coordorigin="211,46" coordsize="24,5" path="m211,46l235,50e" filled="false" stroked="true" strokeweight=".25pt" strokecolor="#050100">
                      <v:path arrowok="t"/>
                    </v:shape>
                  </v:group>
                  <v:group style="position:absolute;left:211;top:41;width:24;height:8" coordorigin="211,41" coordsize="24,8">
                    <v:shape style="position:absolute;left:211;top:41;width:24;height:8" coordorigin="211,41" coordsize="24,8" path="m211,41l235,48e" filled="false" stroked="true" strokeweight=".25pt" strokecolor="#050100">
                      <v:path arrowok="t"/>
                    </v:shape>
                  </v:group>
                  <v:group style="position:absolute;left:252;top:17;width:24;height:5" coordorigin="252,17" coordsize="24,5">
                    <v:shape style="position:absolute;left:252;top:17;width:24;height:5" coordorigin="252,17" coordsize="24,5" path="m252,17l276,22e" filled="false" stroked="true" strokeweight=".25pt" strokecolor="#050100">
                      <v:path arrowok="t"/>
                    </v:shape>
                  </v:group>
                  <v:group style="position:absolute;left:206;top:48;width:8;height:140" coordorigin="206,48" coordsize="8,140">
                    <v:shape style="position:absolute;left:206;top:48;width:8;height:140" coordorigin="206,48" coordsize="8,140" path="m214,187l206,48e" filled="false" stroked="true" strokeweight=".25pt" strokecolor="#050100">
                      <v:path arrowok="t"/>
                    </v:shape>
                  </v:group>
                  <v:group style="position:absolute;left:209;top:48;width:8;height:142" coordorigin="209,48" coordsize="8,142">
                    <v:shape style="position:absolute;left:209;top:48;width:8;height:142" coordorigin="209,48" coordsize="8,142" path="m216,190l209,48e" filled="false" stroked="true" strokeweight=".25pt" strokecolor="#050100">
                      <v:path arrowok="t"/>
                    </v:shape>
                  </v:group>
                  <v:group style="position:absolute;left:209;top:43;width:5;height:2" coordorigin="209,43" coordsize="5,2">
                    <v:shape style="position:absolute;left:209;top:43;width:5;height:2" coordorigin="209,43" coordsize="5,0" path="m209,43l214,43e" filled="false" stroked="true" strokeweight=".239pt" strokecolor="#050100">
                      <v:path arrowok="t"/>
                    </v:shape>
                  </v:group>
                  <v:group style="position:absolute;left:233;top:49;width:5;height:2" coordorigin="233,49" coordsize="5,2">
                    <v:shape style="position:absolute;left:233;top:49;width:5;height:2" coordorigin="233,49" coordsize="5,0" path="m233,49l238,49e" filled="false" stroked="true" strokeweight=".12pt" strokecolor="#050100">
                      <v:path arrowok="t"/>
                    </v:shape>
                  </v:group>
                  <v:group style="position:absolute;left:240;top:55;width:2;height:17" coordorigin="240,55" coordsize="2,17">
                    <v:shape style="position:absolute;left:240;top:55;width:2;height:17" coordorigin="240,55" coordsize="0,17" path="m240,55l240,72e" filled="false" stroked="true" strokeweight=".25pt" strokecolor="#050100">
                      <v:path arrowok="t"/>
                    </v:shape>
                  </v:group>
                  <v:group style="position:absolute;left:243;top:55;width:2;height:17" coordorigin="243,55" coordsize="2,17">
                    <v:shape style="position:absolute;left:243;top:55;width:2;height:17" coordorigin="243,55" coordsize="0,17" path="m243,55l243,72e" filled="false" stroked="true" strokeweight=".25pt" strokecolor="#050100">
                      <v:path arrowok="t"/>
                    </v:shape>
                  </v:group>
                  <v:group style="position:absolute;left:252;top:84;width:5;height:104" coordorigin="252,84" coordsize="5,104">
                    <v:shape style="position:absolute;left:252;top:84;width:5;height:104" coordorigin="252,84" coordsize="5,104" path="m257,187l252,84e" filled="false" stroked="true" strokeweight=".25pt" strokecolor="#050100">
                      <v:path arrowok="t"/>
                    </v:shape>
                  </v:group>
                  <v:group style="position:absolute;left:283;top:29;width:2;height:17" coordorigin="283,29" coordsize="2,17">
                    <v:shape style="position:absolute;left:283;top:29;width:2;height:17" coordorigin="283,29" coordsize="0,17" path="m283,29l283,46e" filled="false" stroked="true" strokeweight=".25pt" strokecolor="#050100">
                      <v:path arrowok="t"/>
                    </v:shape>
                  </v:group>
                  <v:group style="position:absolute;left:322;top:186;width:5;height:2" coordorigin="322,186" coordsize="5,2">
                    <v:shape style="position:absolute;left:322;top:186;width:5;height:2" coordorigin="322,186" coordsize="5,0" path="m322,186l327,186e" filled="false" stroked="true" strokeweight=".12pt" strokecolor="#050100">
                      <v:path arrowok="t"/>
                    </v:shape>
                  </v:group>
                  <v:group style="position:absolute;left:389;top:146;width:53;height:94" coordorigin="389,146" coordsize="53,94">
                    <v:shape style="position:absolute;left:389;top:146;width:53;height:94" coordorigin="389,146" coordsize="53,94" path="m442,146l389,240e" filled="false" stroked="true" strokeweight=".25pt" strokecolor="#050100">
                      <v:path arrowok="t"/>
                    </v:shape>
                  </v:group>
                  <v:group style="position:absolute;left:209;top:17;width:39;height:27" coordorigin="209,17" coordsize="39,27">
                    <v:shape style="position:absolute;left:209;top:17;width:39;height:27" coordorigin="209,17" coordsize="39,27" path="m247,17l209,43e" filled="false" stroked="true" strokeweight=".25pt" strokecolor="#050100">
                      <v:path arrowok="t"/>
                    </v:shape>
                  </v:group>
                  <v:group style="position:absolute;left:211;top:17;width:41;height:24" coordorigin="211,17" coordsize="41,24">
                    <v:shape style="position:absolute;left:211;top:17;width:41;height:24" coordorigin="211,17" coordsize="41,24" path="m211,41l252,17e" filled="false" stroked="true" strokeweight=".25pt" strokecolor="#050100">
                      <v:path arrowok="t"/>
                    </v:shape>
                  </v:group>
                  <v:group style="position:absolute;left:209;top:46;width:5;height:3" coordorigin="209,46" coordsize="5,3">
                    <v:shape style="position:absolute;left:209;top:46;width:5;height:3" coordorigin="209,46" coordsize="5,3" path="m209,48l214,46e" filled="false" stroked="true" strokeweight=".25pt" strokecolor="#050100">
                      <v:path arrowok="t"/>
                    </v:shape>
                  </v:group>
                  <v:group style="position:absolute;left:235;top:22;width:41;height:27" coordorigin="235,22" coordsize="41,27">
                    <v:shape style="position:absolute;left:235;top:22;width:41;height:27" coordorigin="235,22" coordsize="41,27" path="m235,48l276,22e" filled="false" stroked="true" strokeweight=".25pt" strokecolor="#050100">
                      <v:path arrowok="t"/>
                    </v:shape>
                  </v:group>
                  <v:group style="position:absolute;left:243;top:29;width:41;height:27" coordorigin="243,29" coordsize="41,27">
                    <v:shape style="position:absolute;left:243;top:29;width:41;height:27" coordorigin="243,29" coordsize="41,27" path="m243,55l283,29e" filled="false" stroked="true" strokeweight=".25pt" strokecolor="#050100">
                      <v:path arrowok="t"/>
                    </v:shape>
                  </v:group>
                  <v:group style="position:absolute;left:254;top:70;width:20;height:12" coordorigin="254,70" coordsize="20,12">
                    <v:shape style="position:absolute;left:254;top:70;width:20;height:12" coordorigin="254,70" coordsize="20,12" path="m254,82l274,70e" filled="false" stroked="true" strokeweight=".25pt" strokecolor="#050100">
                      <v:path arrowok="t"/>
                    </v:shape>
                  </v:group>
                  <v:group style="position:absolute;left:204;top:187;width:10;height:2" coordorigin="204,187" coordsize="10,2">
                    <v:shape style="position:absolute;left:204;top:187;width:10;height:2" coordorigin="204,187" coordsize="10,0" path="m214,187l204,187e" filled="false" stroked="true" strokeweight=".25pt" strokecolor="#050100">
                      <v:path arrowok="t"/>
                    </v:shape>
                  </v:group>
                  <v:group style="position:absolute;left:295;top:192;width:2;height:5" coordorigin="295,192" coordsize="2,5">
                    <v:shape style="position:absolute;left:295;top:192;width:2;height:5" coordorigin="295,192" coordsize="0,5" path="m295,192l295,197e" filled="false" stroked="true" strokeweight=".25pt" strokecolor="#050100">
                      <v:path arrowok="t"/>
                    </v:shape>
                  </v:group>
                  <v:group style="position:absolute;left:432;top:139;width:5;height:3" coordorigin="432,139" coordsize="5,3">
                    <v:shape style="position:absolute;left:432;top:139;width:5;height:3" coordorigin="432,139" coordsize="5,3" path="m432,142l437,139e" filled="false" stroked="true" strokeweight=".25pt" strokecolor="#050100">
                      <v:path arrowok="t"/>
                    </v:shape>
                  </v:group>
                  <v:group style="position:absolute;left:485;top:88;width:5;height:2" coordorigin="485,88" coordsize="5,2">
                    <v:shape style="position:absolute;left:485;top:88;width:5;height:2" coordorigin="485,88" coordsize="5,0" path="m485,88l490,88e" filled="false" stroked="true" strokeweight=".12pt" strokecolor="#050100">
                      <v:path arrowok="t"/>
                    </v:shape>
                  </v:group>
                  <v:group style="position:absolute;left:386;top:240;width:3;height:3" coordorigin="386,240" coordsize="3,3">
                    <v:shape style="position:absolute;left:386;top:240;width:3;height:3" coordorigin="386,240" coordsize="3,3" path="m386,243l389,240e" filled="false" stroked="true" strokeweight=".25pt" strokecolor="#050100">
                      <v:path arrowok="t"/>
                    </v:shape>
                  </v:group>
                  <v:group style="position:absolute;left:240;top:72;width:8;height:12" coordorigin="240,72" coordsize="8,12">
                    <v:shape style="position:absolute;left:240;top:72;width:8;height:12" coordorigin="240,72" coordsize="8,12" path="m247,84l245,82,243,82,243,79,243,77,240,77,240,72e" filled="false" stroked="true" strokeweight=".25pt" strokecolor="#050100">
                      <v:path arrowok="t"/>
                    </v:shape>
                  </v:group>
                  <v:group style="position:absolute;left:235;top:50;width:5;height:5" coordorigin="235,50" coordsize="5,5">
                    <v:shape style="position:absolute;left:235;top:50;width:5;height:5" coordorigin="235,50" coordsize="5,5" path="m240,55l240,53,238,53,238,50,235,50e" filled="false" stroked="true" strokeweight=".25pt" strokecolor="#050100">
                      <v:path arrowok="t"/>
                    </v:shape>
                  </v:group>
                  <v:group style="position:absolute;left:209;top:46;width:3;height:3" coordorigin="209,46" coordsize="3,3">
                    <v:shape style="position:absolute;left:209;top:46;width:3;height:3" coordorigin="209,46" coordsize="3,3" path="m211,46l209,46,209,48e" filled="false" stroked="true" strokeweight=".25pt" strokecolor="#050100">
                      <v:path arrowok="t"/>
                    </v:shape>
                  </v:group>
                  <v:group style="position:absolute;left:7;top:117;width:5;height:2" coordorigin="7,117" coordsize="5,2">
                    <v:shape style="position:absolute;left:7;top:117;width:5;height:2" coordorigin="7,117" coordsize="5,0" path="m7,117l12,117e" filled="false" stroked="true" strokeweight=".36pt" strokecolor="#050100">
                      <v:path arrowok="t"/>
                    </v:shape>
                  </v:group>
                  <v:group style="position:absolute;left:7;top:113;width:3;height:5" coordorigin="7,113" coordsize="3,5">
                    <v:shape style="position:absolute;left:7;top:113;width:3;height:5" coordorigin="7,113" coordsize="3,5" path="m10,118l7,113,10,113e" filled="false" stroked="true" strokeweight=".25pt" strokecolor="#050100">
                      <v:path arrowok="t"/>
                    </v:shape>
                  </v:group>
                  <v:group style="position:absolute;left:3;top:149;width:3;height:3" coordorigin="3,149" coordsize="3,3">
                    <v:shape style="position:absolute;left:3;top:149;width:3;height:3" coordorigin="3,149" coordsize="3,3" path="m3,149l5,151e" filled="false" stroked="true" strokeweight=".25pt" strokecolor="#050100">
                      <v:path arrowok="t"/>
                    </v:shape>
                  </v:group>
                  <v:group style="position:absolute;left:10;top:118;width:2;height:8" coordorigin="10,118" coordsize="2,8">
                    <v:shape style="position:absolute;left:10;top:118;width:2;height:8" coordorigin="10,118" coordsize="0,8" path="m10,118l10,125e" filled="false" stroked="true" strokeweight=".2502pt" strokecolor="#050100">
                      <v:path arrowok="t"/>
                    </v:shape>
                  </v:group>
                  <v:group style="position:absolute;left:3;top:132;width:5;height:17" coordorigin="3,132" coordsize="5,17">
                    <v:shape style="position:absolute;left:3;top:132;width:5;height:17" coordorigin="3,132" coordsize="5,17" path="m7,132l7,134,5,134,5,144,3,144,3,149e" filled="false" stroked="true" strokeweight=".25pt" strokecolor="#050100">
                      <v:path arrowok="t"/>
                    </v:shape>
                  </v:group>
                  <v:group style="position:absolute;left:7;top:123;width:3;height:10" coordorigin="7,123" coordsize="3,10">
                    <v:shape style="position:absolute;left:7;top:123;width:3;height:10" coordorigin="7,123" coordsize="3,10" path="m10,123l10,130,7,130,7,132e" filled="false" stroked="true" strokeweight=".25pt" strokecolor="#050100">
                      <v:path arrowok="t"/>
                    </v:shape>
                  </v:group>
                  <v:group style="position:absolute;left:3;top:151;width:293;height:63" coordorigin="3,151" coordsize="293,63">
                    <v:shape style="position:absolute;left:3;top:151;width:293;height:63" coordorigin="3,151" coordsize="293,63" path="m3,151l5,151,5,154,5,161,7,161,7,166,10,166,10,168,12,170,15,173,15,175,17,175,19,178,22,180,24,180,24,183,26,185,29,185,31,187,34,187,36,190,39,190,41,192,46,192,48,194,51,197,55,197,58,199,63,199,65,202,70,202,75,204,79,204,84,206,89,206,94,209,103,209,111,211,125,211,130,214,204,214,209,211,223,211,228,209,243,209,247,206,252,206,257,204,266,204,271,202,276,202,281,199,286,197,291,197,295,194e" filled="false" stroked="true" strokeweight=".25pt" strokecolor="#050100">
                      <v:path arrowok="t"/>
                    </v:shape>
                  </v:group>
                  <v:group style="position:absolute;left:112;top:192;width:2;height:5" coordorigin="112,192" coordsize="2,5">
                    <v:shape style="position:absolute;left:112;top:192;width:2;height:5" coordorigin="112,192" coordsize="0,5" path="m112,192l112,197e" filled="false" stroked="true" strokeweight=".119pt" strokecolor="#050100">
                      <v:path arrowok="t"/>
                    </v:shape>
                  </v:group>
                  <v:group style="position:absolute;left:95;top:192;width:2;height:5" coordorigin="95,192" coordsize="2,5">
                    <v:shape style="position:absolute;left:95;top:192;width:2;height:5" coordorigin="95,192" coordsize="0,5" path="m95,192l95,197e" filled="false" stroked="true" strokeweight=".118pt" strokecolor="#050100">
                      <v:path arrowok="t"/>
                    </v:shape>
                  </v:group>
                  <v:group style="position:absolute;left:41;top:115;width:418;height:75" coordorigin="41,115" coordsize="418,75">
                    <v:shape style="position:absolute;left:41;top:115;width:418;height:75" coordorigin="41,115" coordsize="418,75" path="m459,115l456,115,456,118,456,120,454,120,451,122,451,125,449,125,446,127,446,130,444,130,442,132,442,134,439,134,437,137,435,137,432,139,432,142,430,142,425,144,422,146,420,146,418,149,415,151,413,151,408,154,406,154,403,156,401,156,396,158,394,158,391,161,389,161,384,163,382,163,379,166,377,166,372,168,367,168,365,170,358,170,355,173,348,173,341,175,336,178,329,178,324,180,317,180,310,182,298,182,291,185,279,185,271,187,240,187,233,190,209,190,202,187,171,187,163,185,151,185,144,182,137,182,135,180,125,180,122,178,115,178,113,175,106,175,103,173,101,173,99,170,91,170,89,168,84,168,82,166,79,166,77,163,75,163,70,161,67,158,65,158,62,156,60,154,58,154,55,151,53,151,53,149,51,149,48,146,46,144,43,142,41,139,41,137e" filled="false" stroked="true" strokeweight=".25pt" strokecolor="#050100">
                      <v:path arrowok="t"/>
                    </v:shape>
                  </v:group>
                  <v:group style="position:absolute;left:295;top:187;width:29;height:8" coordorigin="295,187" coordsize="29,8">
                    <v:shape style="position:absolute;left:295;top:187;width:29;height:8" coordorigin="295,187" coordsize="29,8" path="m324,187l322,187,317,190,310,190,307,192,303,192,300,194,295,194e" filled="false" stroked="true" strokeweight=".25pt" strokecolor="#050100">
                      <v:path arrowok="t"/>
                    </v:shape>
                  </v:group>
                  <v:group style="position:absolute;left:7;top:3;width:480;height:111" coordorigin="7,3" coordsize="480,111">
                    <v:shape style="position:absolute;left:7;top:3;width:480;height:111" coordorigin="7,3" coordsize="480,111" path="m487,86l487,84,485,84,485,74,483,74,483,70,480,67,480,65,478,65,478,63,475,60,473,58,471,55,468,53,466,50,463,48,461,48,461,46,459,46,456,43,454,43,454,41,451,41,449,39,446,39,446,36,444,36,442,34,439,34,437,31,432,31,427,29,425,26,420,26,415,24,413,22,408,22,403,19,399,19,396,17,391,17,386,14,379,14,374,12,367,12,363,10,353,10,351,7,331,7,329,5,298,5,293,3,254,3,250,5,221,5,216,7,199,7,194,10,183,10,178,12,171,12,166,14,156,14,154,17,144,17,139,19,137,19,132,22,127,22,125,24,120,24,115,26,111,26,108,29,103,29,99,31,96,34,91,34,86,36,84,36,79,39,74,41,72,43,67,43,65,46,60,48,55,50,53,53,48,55,46,58,43,58,41,60,39,63,36,63,36,65,34,67,31,67,31,70,29,70,26,72,26,74,24,74,22,77,22,79,19,79,19,82,17,84,17,86,14,86,14,89,12,91,12,96,10,96,10,106,7,106,7,113e" filled="false" stroked="true" strokeweight=".25pt" strokecolor="#050100">
                      <v:path arrowok="t"/>
                    </v:shape>
                  </v:group>
                  <v:group style="position:absolute;left:324;top:89;width:164;height:99" coordorigin="324,89" coordsize="164,99">
                    <v:shape style="position:absolute;left:324;top:89;width:164;height:99" coordorigin="324,89" coordsize="164,99" path="m487,89l487,96,485,98,485,103,483,106,483,110,480,110,480,113,478,115,478,118,475,120,473,123,473,125,471,125,471,127,468,127,466,130,463,132,461,134,459,134,456,137,454,139,451,142,449,144,446,144,444,146,442,149,439,149,434,151,432,154,430,154,427,156,425,156,423,158,418,158,415,161,413,163,411,163,408,166,403,166,401,168,396,168,391,170,389,170,386,173,379,173,374,175,367,178,363,180,355,180,351,183,343,185,339,185,331,187,324,187e" filled="false" stroked="true" strokeweight=".25pt" strokecolor="#050100">
                      <v:path arrowok="t"/>
                    </v:shape>
                  </v:group>
                  <v:group style="position:absolute;left:370;top:240;width:20;height:17" coordorigin="370,240" coordsize="20,17">
                    <v:shape style="position:absolute;left:370;top:240;width:20;height:17" coordorigin="370,240" coordsize="20,17" path="m389,240l386,243,384,245,384,247,382,247,382,250,379,250,379,252,377,252,377,255,374,255,374,257,372,257,370,257e" filled="false" stroked="true" strokeweight=".25pt" strokecolor="#050100">
                      <v:path arrowok="t"/>
                    </v:shape>
                  </v:group>
                  <v:group style="position:absolute;left:123;top:255;width:248;height:36" coordorigin="123,255" coordsize="248,36">
                    <v:shape style="position:absolute;left:123;top:255;width:248;height:36" coordorigin="123,255" coordsize="248,36" path="m370,259l367,259,365,262,363,262,363,264,358,264,355,266,353,269,351,269,348,271,343,271,338,274,336,274,331,276,329,276,324,279,319,279,317,281,312,281,307,283,295,283,293,286,281,286,276,288,243,288,240,291,235,288,202,288,199,286,187,286,183,283,175,283,171,281,166,281,163,279,158,279,156,276,154,276,151,274,149,274,146,271,142,271,142,269,139,269,137,266,134,266,134,264,132,264,130,262,127,259,125,259,125,257,123,255e" filled="false" stroked="true" strokeweight=".25pt" strokecolor="#050100">
                      <v:path arrowok="t"/>
                    </v:shape>
                  </v:group>
                  <v:group style="position:absolute;left:257;top:183;width:44;height:2" coordorigin="257,183" coordsize="44,2">
                    <v:shape style="position:absolute;left:257;top:183;width:44;height:2" coordorigin="257,183" coordsize="44,0" path="m257,183l300,183e" filled="false" stroked="true" strokeweight=".25pt" strokecolor="#050100">
                      <v:path arrowok="t"/>
                    </v:shape>
                  </v:group>
                  <v:group style="position:absolute;left:187;top:183;width:27;height:5" coordorigin="187,183" coordsize="27,5">
                    <v:shape style="position:absolute;left:187;top:183;width:27;height:5" coordorigin="187,183" coordsize="27,5" path="m187,187l192,187,194,185,204,185,206,183,214,183e" filled="false" stroked="true" strokeweight=".25pt" strokecolor="#050100">
                      <v:path arrowok="t"/>
                    </v:shape>
                  </v:group>
                  <v:group style="position:absolute;left:257;top:178;width:60;height:3" coordorigin="257,178" coordsize="60,3">
                    <v:shape style="position:absolute;left:257;top:178;width:60;height:3" coordorigin="257,178" coordsize="60,3" path="m257,178l300,178,305,180,317,180e" filled="false" stroked="true" strokeweight=".25pt" strokecolor="#050100">
                      <v:path arrowok="t"/>
                    </v:shape>
                  </v:group>
                  <v:group style="position:absolute;left:67;top:19;width:176;height:48" coordorigin="67,19" coordsize="176,48">
                    <v:shape style="position:absolute;left:67;top:19;width:176;height:48" coordorigin="67,19" coordsize="176,48" path="m67,67l70,65,72,63,74,63,77,60,79,60,82,58,84,58,86,55,89,55,91,53,94,53,96,50,101,50,103,48,106,48,108,46,111,46,113,43,118,43,125,41,130,39,134,36,142,36,146,34,151,34,156,31,163,31,168,29,175,29,180,26,185,26,192,24,202,24,209,22,226,22,231,19,243,19e" filled="false" stroked="true" strokeweight=".25pt" strokecolor="#050100">
                      <v:path arrowok="t"/>
                    </v:shape>
                  </v:group>
                  <v:group style="position:absolute;left:266;top:19;width:197;height:96" coordorigin="266,19" coordsize="197,96">
                    <v:shape style="position:absolute;left:266;top:19;width:197;height:96" coordorigin="266,19" coordsize="197,96" path="m266,19l312,19,317,22,336,22,339,24,351,24,355,26,363,26,367,29,370,29,374,29,377,31,382,31,384,34,389,34,391,36,396,36,399,39,403,39,406,41,411,41,413,43,418,46,420,46,425,48,427,48,427,51,430,51,432,53,434,53,437,55,439,58,442,58,442,60,444,60,444,63,446,63,449,65,451,67,451,70,454,70,454,72,456,72,456,75,459,77,459,79,461,79,461,86,463,86,463,103,461,103,461,111,459,113,459,115e" filled="false" stroked="true" strokeweight=".25pt" strokecolor="#050100">
                      <v:path arrowok="t"/>
                    </v:shape>
                  </v:group>
                  <v:group style="position:absolute;left:58;top:7;width:418;height:132" coordorigin="58,7" coordsize="418,132">
                    <v:shape style="position:absolute;left:58;top:7;width:418;height:132" coordorigin="58,7" coordsize="418,132" path="m58,58l60,55,62,55,67,53,70,50,75,48,77,46,82,46,86,43,89,41,94,41,96,38,101,36,103,36,108,34,113,34,115,31,120,31,122,29,127,29,132,26,135,26,139,24,144,24,146,22,156,22,159,19,163,19,168,19,171,17,180,17,182,14,195,14,199,12,216,12,219,10,252,10,257,7,288,7,293,10,326,10,329,12,346,12,351,14,358,14,362,17,370,17,375,19,382,19,386,22,389,22,394,24,399,24,401,26,406,26,408,29,413,29,418,31,420,34,425,34,427,36,432,38,435,41,439,41,439,43,442,43,444,46,446,46,446,48,449,48,451,50,454,53,456,53,456,55,459,55,461,58,461,60,463,60,463,62,466,62,466,65,468,67,468,70,471,70,471,74,473,77,473,84,475,84,475,94,473,94,473,103,471,103,471,108,468,110,466,113,466,115,463,115,463,118,461,120,459,122,456,125,454,127,451,130,449,132,446,134,444,134,444,137,442,137,439,139,437,139e" filled="false" stroked="true" strokeweight=".25pt" strokecolor="#050100">
                      <v:path arrowok="t"/>
                    </v:shape>
                  </v:group>
                  <v:group style="position:absolute;left:295;top:89;width:192;height:104" coordorigin="295,89" coordsize="192,104">
                    <v:shape style="position:absolute;left:295;top:89;width:192;height:104" coordorigin="295,89" coordsize="192,104" path="m295,192l300,192,302,190,310,190,314,187,322,187,324,185,331,185,336,183,343,183,348,180,355,180,362,178,367,175,374,173,379,173,386,170,389,170,391,168,394,168,396,166,401,166,403,163,406,163,408,161,413,161,415,158,418,158,420,156,422,156,425,154,430,154,432,151,434,149,437,149,439,146,442,144,444,144,446,142,451,139,454,139,456,137,458,134,461,132,463,130,466,130,468,127,468,125,471,125,471,123,473,120,475,118,478,115,478,113,480,113,480,108,482,108,482,103,485,101,485,94,487,94,487,89e" filled="false" stroked="true" strokeweight=".25pt" strokecolor="#050100">
                      <v:path arrowok="t"/>
                    </v:shape>
                  </v:group>
                  <v:group style="position:absolute;left:96;top:190;width:17;height:5" coordorigin="96,190" coordsize="17,5">
                    <v:shape style="position:absolute;left:96;top:190;width:17;height:5" coordorigin="96,190" coordsize="17,5" path="m96,192l99,192,101,190,108,190,111,192,113,192,113,194e" filled="false" stroked="true" strokeweight=".25pt" strokecolor="#050100">
                      <v:path arrowok="t"/>
                    </v:shape>
                  </v:group>
                  <v:group style="position:absolute;left:5;top:151;width:291;height:60" coordorigin="5,151" coordsize="291,60">
                    <v:shape style="position:absolute;left:5;top:151;width:291;height:60" coordorigin="5,151" coordsize="291,60" path="m5,151l5,158,7,161,7,163,10,163,10,166,12,168,14,170,14,173,17,173,19,175,22,178,24,180,26,180,29,183,31,185,34,185,36,187,39,190,43,190,46,192,48,192,51,194,55,194,58,197,63,197,65,199,67,199,72,202,77,202,82,204,91,204,96,206,101,206,106,209,120,209,125,211,209,211,214,209,228,209,233,206,243,206,247,204,257,204,262,202,266,202,271,199,276,199,281,197,286,197,291,194,295,192e" filled="false" stroked="true" strokeweight=".25pt" strokecolor="#050100">
                      <v:path arrowok="t"/>
                    </v:shape>
                  </v:group>
                  <v:group style="position:absolute;left:94;top:192;width:3;height:3" coordorigin="94,192" coordsize="3,3">
                    <v:shape style="position:absolute;left:94;top:192;width:3;height:3" coordorigin="94,192" coordsize="3,3" path="m94,194l94,192,96,192e" filled="false" stroked="true" strokeweight=".25pt" strokecolor="#050100">
                      <v:path arrowok="t"/>
                    </v:shape>
                  </v:group>
                  <v:group style="position:absolute;left:370;top:243;width:17;height:15" coordorigin="370,243" coordsize="17,15">
                    <v:shape style="position:absolute;left:370;top:243;width:17;height:15" coordorigin="370,243" coordsize="17,15" path="m386,243l384,245,384,247,382,247,379,250,379,252,377,252,374,255,372,255,370,257e" filled="false" stroked="true" strokeweight=".25pt" strokecolor="#050100">
                      <v:path arrowok="t"/>
                    </v:shape>
                  </v:group>
                  <v:group style="position:absolute;left:19;top:58;width:413;height:132" coordorigin="19,58" coordsize="413,132">
                    <v:shape style="position:absolute;left:19;top:58;width:413;height:132" coordorigin="19,58" coordsize="413,132" path="m432,142l430,144,425,146,423,149,418,151,415,151,411,154,408,156,403,156,401,159,396,161,394,161,389,163,386,163,382,166,377,168,374,168,370,170,363,170,358,173,355,173,351,175,346,175,343,178,336,178,331,180,326,180,324,180,319,183,307,183,303,185,288,185,283,187,264,187,259,190,183,190,178,187,158,187,154,185,142,185,139,183,130,183,127,180,118,180,115,178,111,178,108,175,98,175,96,173,91,173,89,170,84,168,79,168,77,166,72,166,70,163,65,161,63,159,58,159,58,156,55,156,53,154,51,154,51,151,46,151,46,149,43,149,41,146,41,144,38,144,36,142,34,139,31,137,31,135,29,135,29,132,26,130,26,127,24,127,24,123,22,120,22,113,19,113,19,106,22,106,22,96,24,96,24,91,26,89,26,86,29,84,29,82,31,82,31,79,34,79,36,77,36,75,38,75,38,72,41,72,43,70,43,67,46,67,48,65,51,63,53,63,53,60,55,60,58,58e" filled="false" stroked="true" strokeweight=".25pt" strokecolor="#050100">
                      <v:path arrowok="t"/>
                    </v:shape>
                  </v:group>
                  <v:group style="position:absolute;left:31;top:67;width:36;height:70" coordorigin="31,67" coordsize="36,70">
                    <v:shape style="position:absolute;left:31;top:67;width:36;height:70" coordorigin="31,67" coordsize="36,70" path="m41,137l39,137,39,134,36,132,36,130,34,127,34,120,31,120,31,110,34,108,34,101,36,101,36,96,39,96,39,91,41,91,41,89,43,89,43,86,46,84,48,82,50,79,53,79,53,77,55,74,58,72,60,72,62,70,65,67,67,67e" filled="false" stroked="true" strokeweight=".25pt" strokecolor="#050100">
                      <v:path arrowok="t"/>
                    </v:shape>
                  </v:group>
                  <v:group style="position:absolute;left:123;top:255;width:248;height:34" coordorigin="123,255" coordsize="248,34">
                    <v:shape style="position:absolute;left:123;top:255;width:248;height:34" coordorigin="123,255" coordsize="248,34" path="m370,259l365,259,363,262,360,264,355,264,355,266,351,266,348,269,343,271,338,271,336,274,331,274,329,276,324,276,319,279,317,279,312,281,305,281,300,283,288,283,283,286,281,286,276,286,269,286,264,288,216,288,211,286,194,286,192,283,183,283,180,281,171,281,168,279,163,279,158,276,156,276,154,274,149,274,149,271,144,271,142,269,139,269,137,266,134,266,134,264,132,264,130,262,127,259,125,259,125,257,123,255e" filled="false" stroked="true" strokeweight=".25pt" strokecolor="#050100">
                      <v:path arrowok="t"/>
                    </v:shape>
                  </v:group>
                  <v:group style="position:absolute;left:274;top:46;width:10;height:24" coordorigin="274,46" coordsize="10,24">
                    <v:shape style="position:absolute;left:274;top:46;width:10;height:24" coordorigin="274,46" coordsize="10,24" path="m274,70l276,70,276,67,278,67,278,65,278,63,281,63,281,58,283,58,283,46e" filled="false" stroked="true" strokeweight=".25pt" strokecolor="#050100">
                      <v:path arrowok="t"/>
                    </v:shape>
                  </v:group>
                  <v:group style="position:absolute;left:276;top:22;width:8;height:8" coordorigin="276,22" coordsize="8,8">
                    <v:shape style="position:absolute;left:276;top:22;width:8;height:8" coordorigin="276,22" coordsize="8,8" path="m283,29l283,26,281,26,281,24,279,24,279,22,276,22e" filled="false" stroked="true" strokeweight=".25pt" strokecolor="#050100">
                      <v:path arrowok="t"/>
                    </v:shape>
                  </v:group>
                  <v:group style="position:absolute;left:250;top:82;width:5;height:3" coordorigin="250,82" coordsize="5,3">
                    <v:shape style="position:absolute;left:250;top:82;width:5;height:3" coordorigin="250,82" coordsize="5,3" path="m250,84l254,84,254,82e" filled="false" stroked="true" strokeweight=".25pt" strokecolor="#050100">
                      <v:path arrowok="t"/>
                    </v:shape>
                  </v:group>
                  <v:group style="position:absolute;left:247;top:14;width:5;height:3" coordorigin="247,14" coordsize="5,3">
                    <v:shape style="position:absolute;left:247;top:14;width:5;height:3" coordorigin="247,14" coordsize="5,3" path="m252,17l252,14,250,14,250,17,247,17e" filled="false" stroked="true" strokeweight=".25pt" strokecolor="#050100">
                      <v:path arrowok="t"/>
                    </v:shape>
                  </v:group>
                  <v:group style="position:absolute;left:206;top:43;width:3;height:5" coordorigin="206,43" coordsize="3,5">
                    <v:shape style="position:absolute;left:206;top:43;width:3;height:5" coordorigin="206,43" coordsize="3,5" path="m209,43l206,43,206,46,206,48e" filled="false" stroked="true" strokeweight=".25pt" strokecolor="#050100">
                      <v:path arrowok="t"/>
                    </v:shape>
                  </v:group>
                  <v:group style="position:absolute;left:243;top:72;width:8;height:12" coordorigin="243,72" coordsize="8,12">
                    <v:shape style="position:absolute;left:243;top:72;width:8;height:12" coordorigin="243,72" coordsize="8,12" path="m243,72l245,74,245,82,247,82,247,84,250,84e" filled="false" stroked="true" strokeweight=".25pt" strokecolor="#050100">
                      <v:path arrowok="t"/>
                    </v:shape>
                  </v:group>
                  <v:group style="position:absolute;left:209;top:41;width:3;height:3" coordorigin="209,41" coordsize="3,3">
                    <v:shape style="position:absolute;left:209;top:41;width:3;height:3" coordorigin="209,41" coordsize="3,3" path="m211,41l209,41,209,43e" filled="false" stroked="true" strokeweight=".25pt" strokecolor="#050100">
                      <v:path arrowok="t"/>
                    </v:shape>
                  </v:group>
                  <v:group style="position:absolute;left:235;top:48;width:8;height:8" coordorigin="235,48" coordsize="8,8">
                    <v:shape style="position:absolute;left:235;top:48;width:8;height:8" coordorigin="235,48" coordsize="8,8" path="m243,55l243,50,240,50,240,48,238,48,235,48e" filled="false" stroked="true" strokeweight=".25pt" strokecolor="#050100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5"/>
                <w:sz w:val="20"/>
                <w:szCs w:val="20"/>
              </w:rPr>
            </w:r>
          </w:p>
        </w:tc>
        <w:tc>
          <w:tcPr>
            <w:tcW w:w="1399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>
            <w:pPr>
              <w:pStyle w:val="TableParagraph"/>
              <w:spacing w:line="240" w:lineRule="auto" w:before="140"/>
              <w:ind w:right="9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31F20"/>
                <w:w w:val="53"/>
                <w:sz w:val="22"/>
              </w:rPr>
              <w:t>1</w:t>
            </w:r>
            <w:r>
              <w:rPr>
                <w:rFonts w:ascii="Lucida Sans Unicode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186"/>
        <w:ind w:left="995" w:right="0" w:firstLine="0"/>
        <w:jc w:val="left"/>
        <w:rPr>
          <w:rFonts w:ascii="Calibri" w:hAnsi="Calibri" w:cs="Calibri" w:eastAsia="Calibri"/>
          <w:sz w:val="43"/>
          <w:szCs w:val="43"/>
        </w:rPr>
      </w:pPr>
      <w:r>
        <w:rPr>
          <w:rFonts w:ascii="Calibri"/>
          <w:b/>
          <w:color w:val="221915"/>
          <w:spacing w:val="-5"/>
          <w:w w:val="105"/>
          <w:sz w:val="43"/>
        </w:rPr>
        <w:t>CARTON </w:t>
      </w:r>
      <w:r>
        <w:rPr>
          <w:rFonts w:ascii="Calibri"/>
          <w:b/>
          <w:color w:val="221915"/>
          <w:spacing w:val="-6"/>
          <w:w w:val="105"/>
          <w:sz w:val="43"/>
        </w:rPr>
        <w:t>CONTENTS </w:t>
      </w:r>
      <w:r>
        <w:rPr>
          <w:rFonts w:ascii="Calibri"/>
          <w:b/>
          <w:color w:val="221915"/>
          <w:spacing w:val="-5"/>
          <w:w w:val="105"/>
          <w:sz w:val="43"/>
        </w:rPr>
        <w:t>AND SPARE</w:t>
      </w:r>
      <w:r>
        <w:rPr>
          <w:rFonts w:ascii="Calibri"/>
          <w:b/>
          <w:color w:val="221915"/>
          <w:spacing w:val="-57"/>
          <w:w w:val="105"/>
          <w:sz w:val="43"/>
        </w:rPr>
        <w:t> </w:t>
      </w:r>
      <w:r>
        <w:rPr>
          <w:rFonts w:ascii="Calibri"/>
          <w:b/>
          <w:color w:val="221915"/>
          <w:spacing w:val="-5"/>
          <w:w w:val="105"/>
          <w:sz w:val="43"/>
        </w:rPr>
        <w:t>PARTS</w:t>
      </w:r>
      <w:r>
        <w:rPr>
          <w:rFonts w:ascii="Calibri"/>
          <w:spacing w:val="-5"/>
          <w:sz w:val="43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tbl>
      <w:tblPr>
        <w:tblW w:w="0" w:type="auto"/>
        <w:jc w:val="left"/>
        <w:tblInd w:w="2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8"/>
        <w:gridCol w:w="3753"/>
        <w:gridCol w:w="2312"/>
        <w:gridCol w:w="1399"/>
      </w:tblGrid>
      <w:tr>
        <w:trPr>
          <w:trHeight w:val="666" w:hRule="exact"/>
        </w:trPr>
        <w:tc>
          <w:tcPr>
            <w:tcW w:w="8622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21915"/>
          </w:tcPr>
          <w:p>
            <w:pPr>
              <w:pStyle w:val="TableParagraph"/>
              <w:spacing w:line="655" w:lineRule="exact"/>
              <w:ind w:left="2549" w:right="0"/>
              <w:jc w:val="left"/>
              <w:rPr>
                <w:rFonts w:ascii="Calibri" w:hAnsi="Calibri" w:cs="Calibri" w:eastAsia="Calibri"/>
                <w:sz w:val="55"/>
                <w:szCs w:val="55"/>
              </w:rPr>
            </w:pPr>
            <w:r>
              <w:rPr>
                <w:rFonts w:ascii="Calibri"/>
                <w:b/>
                <w:color w:val="FFFFFF"/>
                <w:w w:val="105"/>
                <w:sz w:val="55"/>
              </w:rPr>
              <w:t>Hardware</w:t>
            </w:r>
            <w:r>
              <w:rPr>
                <w:rFonts w:ascii="Calibri"/>
                <w:b/>
                <w:color w:val="FFFFFF"/>
                <w:spacing w:val="-5"/>
                <w:w w:val="105"/>
                <w:sz w:val="55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55"/>
              </w:rPr>
              <w:t>list</w:t>
            </w:r>
            <w:r>
              <w:rPr>
                <w:rFonts w:ascii="Calibri"/>
                <w:sz w:val="55"/>
              </w:rPr>
            </w:r>
          </w:p>
        </w:tc>
      </w:tr>
      <w:tr>
        <w:trPr>
          <w:trHeight w:val="556" w:hRule="exact"/>
        </w:trPr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single" w:sz="8" w:space="0" w:color="221915"/>
              <w:right w:val="single" w:sz="8" w:space="0" w:color="221915"/>
            </w:tcBorders>
          </w:tcPr>
          <w:p>
            <w:pPr>
              <w:pStyle w:val="TableParagraph"/>
              <w:spacing w:line="180" w:lineRule="auto" w:before="83"/>
              <w:ind w:left="154" w:right="13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221915"/>
                <w:w w:val="105"/>
                <w:sz w:val="24"/>
              </w:rPr>
              <w:t>Parts</w:t>
            </w:r>
            <w:r>
              <w:rPr>
                <w:rFonts w:ascii="Calibri"/>
                <w:b/>
                <w:color w:val="221915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221915"/>
                <w:w w:val="105"/>
                <w:sz w:val="24"/>
              </w:rPr>
              <w:t>Number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753" w:type="dxa"/>
            <w:tcBorders>
              <w:top w:val="nil" w:sz="6" w:space="0" w:color="auto"/>
              <w:left w:val="single" w:sz="8" w:space="0" w:color="221915"/>
              <w:bottom w:val="single" w:sz="8" w:space="0" w:color="221915"/>
              <w:right w:val="single" w:sz="8" w:space="0" w:color="221915"/>
            </w:tcBorders>
          </w:tcPr>
          <w:p>
            <w:pPr>
              <w:pStyle w:val="TableParagraph"/>
              <w:spacing w:line="240" w:lineRule="auto" w:before="140"/>
              <w:ind w:left="1118"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  <w:r>
              <w:rPr>
                <w:rFonts w:ascii="Calibri"/>
                <w:b/>
                <w:color w:val="221915"/>
                <w:w w:val="105"/>
                <w:sz w:val="29"/>
              </w:rPr>
              <w:t>Discription</w:t>
            </w:r>
            <w:r>
              <w:rPr>
                <w:rFonts w:ascii="Calibri"/>
                <w:sz w:val="29"/>
              </w:rPr>
            </w:r>
          </w:p>
        </w:tc>
        <w:tc>
          <w:tcPr>
            <w:tcW w:w="2312" w:type="dxa"/>
            <w:tcBorders>
              <w:top w:val="nil" w:sz="6" w:space="0" w:color="auto"/>
              <w:left w:val="single" w:sz="8" w:space="0" w:color="221915"/>
              <w:bottom w:val="single" w:sz="8" w:space="0" w:color="221915"/>
              <w:right w:val="single" w:sz="8" w:space="0" w:color="221915"/>
            </w:tcBorders>
          </w:tcPr>
          <w:p>
            <w:pPr>
              <w:pStyle w:val="TableParagraph"/>
              <w:spacing w:line="240" w:lineRule="auto" w:before="140"/>
              <w:ind w:left="450"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  <w:r>
              <w:rPr>
                <w:rFonts w:ascii="Calibri"/>
                <w:b/>
                <w:color w:val="221915"/>
                <w:w w:val="110"/>
                <w:sz w:val="29"/>
              </w:rPr>
              <w:t>Illustration</w:t>
            </w:r>
            <w:r>
              <w:rPr>
                <w:rFonts w:ascii="Calibri"/>
                <w:sz w:val="29"/>
              </w:rPr>
            </w:r>
          </w:p>
        </w:tc>
        <w:tc>
          <w:tcPr>
            <w:tcW w:w="1399" w:type="dxa"/>
            <w:tcBorders>
              <w:top w:val="nil" w:sz="6" w:space="0" w:color="auto"/>
              <w:left w:val="single" w:sz="8" w:space="0" w:color="221915"/>
              <w:bottom w:val="single" w:sz="8" w:space="0" w:color="22191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102"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  <w:r>
              <w:rPr>
                <w:rFonts w:ascii="Calibri"/>
                <w:b/>
                <w:color w:val="221915"/>
                <w:w w:val="110"/>
                <w:sz w:val="29"/>
              </w:rPr>
              <w:t>Quantity</w:t>
            </w:r>
            <w:r>
              <w:rPr>
                <w:rFonts w:ascii="Calibri"/>
                <w:sz w:val="29"/>
              </w:rPr>
            </w:r>
          </w:p>
        </w:tc>
      </w:tr>
      <w:tr>
        <w:trPr>
          <w:trHeight w:val="563" w:hRule="exact"/>
        </w:trPr>
        <w:tc>
          <w:tcPr>
            <w:tcW w:w="1158" w:type="dxa"/>
            <w:tcBorders>
              <w:top w:val="single" w:sz="8" w:space="0" w:color="221915"/>
              <w:left w:val="nil" w:sz="6" w:space="0" w:color="auto"/>
              <w:bottom w:val="single" w:sz="8" w:space="0" w:color="221915"/>
              <w:right w:val="single" w:sz="8" w:space="0" w:color="221915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21915"/>
                <w:w w:val="104"/>
                <w:sz w:val="22"/>
              </w:rPr>
              <w:t>A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tcBorders>
              <w:top w:val="single" w:sz="8" w:space="0" w:color="221915"/>
              <w:left w:val="single" w:sz="8" w:space="0" w:color="221915"/>
              <w:bottom w:val="single" w:sz="8" w:space="0" w:color="221915"/>
              <w:right w:val="single" w:sz="8" w:space="0" w:color="221915"/>
            </w:tcBorders>
          </w:tcPr>
          <w:p>
            <w:pPr>
              <w:pStyle w:val="TableParagraph"/>
              <w:spacing w:line="240" w:lineRule="auto" w:before="168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21915"/>
                <w:w w:val="90"/>
                <w:sz w:val="22"/>
              </w:rPr>
              <w:t>Hinge</w:t>
            </w:r>
            <w:r>
              <w:rPr>
                <w:rFonts w:ascii="Lucida Sans Unicode"/>
                <w:color w:val="221915"/>
                <w:spacing w:val="-7"/>
                <w:w w:val="90"/>
                <w:sz w:val="22"/>
              </w:rPr>
              <w:t> </w:t>
            </w:r>
            <w:r>
              <w:rPr>
                <w:rFonts w:ascii="Lucida Sans Unicode"/>
                <w:color w:val="221915"/>
                <w:w w:val="90"/>
                <w:sz w:val="22"/>
              </w:rPr>
              <w:t>bolts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2312" w:type="dxa"/>
            <w:tcBorders>
              <w:top w:val="single" w:sz="8" w:space="0" w:color="221915"/>
              <w:left w:val="single" w:sz="8" w:space="0" w:color="221915"/>
              <w:bottom w:val="single" w:sz="8" w:space="0" w:color="221915"/>
              <w:right w:val="single" w:sz="8" w:space="0" w:color="221915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66" w:lineRule="exact"/>
              <w:ind w:left="70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4"/>
                <w:sz w:val="20"/>
                <w:szCs w:val="20"/>
              </w:rPr>
              <w:pict>
                <v:group style="width:45.4pt;height:13.35pt;mso-position-horizontal-relative:char;mso-position-vertical-relative:line" coordorigin="0,0" coordsize="908,267">
                  <v:group style="position:absolute;left:23;top:229;width:5;height:5" coordorigin="23,229" coordsize="5,5">
                    <v:shape style="position:absolute;left:23;top:229;width:5;height:5" coordorigin="23,229" coordsize="5,5" path="m23,229l28,234e" filled="false" stroked="true" strokeweight=".84pt" strokecolor="#070101">
                      <v:path arrowok="t"/>
                    </v:shape>
                  </v:group>
                  <v:group style="position:absolute;left:104;top:229;width:5;height:8" coordorigin="104,229" coordsize="5,8">
                    <v:shape style="position:absolute;left:104;top:229;width:5;height:8" coordorigin="104,229" coordsize="5,8" path="m109,229l104,236e" filled="false" stroked="true" strokeweight=".84pt" strokecolor="#070101">
                      <v:path arrowok="t"/>
                    </v:shape>
                  </v:group>
                  <v:group style="position:absolute;left:100;top:236;width:5;height:5" coordorigin="100,236" coordsize="5,5">
                    <v:shape style="position:absolute;left:100;top:236;width:5;height:5" coordorigin="100,236" coordsize="5,5" path="m104,236l100,241e" filled="false" stroked="true" strokeweight=".84pt" strokecolor="#070101">
                      <v:path arrowok="t"/>
                    </v:shape>
                  </v:group>
                  <v:group style="position:absolute;left:42;top:244;width:44;height:3" coordorigin="42,244" coordsize="44,3">
                    <v:shape style="position:absolute;left:42;top:244;width:44;height:3" coordorigin="42,244" coordsize="44,3" path="m85,246l42,244e" filled="false" stroked="true" strokeweight=".72pt" strokecolor="#070101">
                      <v:path arrowok="t"/>
                    </v:shape>
                  </v:group>
                  <v:group style="position:absolute;left:95;top:196;width:773;height:63" coordorigin="95,196" coordsize="773,63">
                    <v:shape style="position:absolute;left:95;top:196;width:773;height:63" coordorigin="95,196" coordsize="773,63" path="m868,258l95,196e" filled="false" stroked="true" strokeweight=".72pt" strokecolor="#070101">
                      <v:path arrowok="t"/>
                    </v:shape>
                  </v:group>
                  <v:group style="position:absolute;left:40;top:13;width:8;height:8" coordorigin="40,13" coordsize="8,8">
                    <v:shape style="position:absolute;left:40;top:13;width:8;height:8" coordorigin="40,13" coordsize="8,8" path="m40,20l47,13e" filled="false" stroked="true" strokeweight=".84pt" strokecolor="#070101">
                      <v:path arrowok="t"/>
                    </v:shape>
                  </v:group>
                  <v:group style="position:absolute;left:116;top:20;width:5;height:5" coordorigin="116,20" coordsize="5,5">
                    <v:shape style="position:absolute;left:116;top:20;width:5;height:5" coordorigin="116,20" coordsize="5,5" path="m121,25l116,20e" filled="false" stroked="true" strokeweight=".84pt" strokecolor="#070101">
                      <v:path arrowok="t"/>
                    </v:shape>
                  </v:group>
                  <v:group style="position:absolute;left:104;top:64;width:773;height:63" coordorigin="104,64" coordsize="773,63">
                    <v:shape style="position:absolute;left:104;top:64;width:773;height:63" coordorigin="104,64" coordsize="773,63" path="m877,126l104,64e" filled="false" stroked="true" strokeweight=".72pt" strokecolor="#070101">
                      <v:path arrowok="t"/>
                    </v:shape>
                  </v:group>
                  <v:group style="position:absolute;left:59;top:8;width:46;height:3" coordorigin="59,8" coordsize="46,3">
                    <v:shape style="position:absolute;left:59;top:8;width:46;height:3" coordorigin="59,8" coordsize="46,3" path="m104,11l59,8e" filled="false" stroked="true" strokeweight=".72pt" strokecolor="#070101">
                      <v:path arrowok="t"/>
                    </v:shape>
                  </v:group>
                  <v:group style="position:absolute;left:884;top:128;width:5;height:8" coordorigin="884,128" coordsize="5,8">
                    <v:shape style="position:absolute;left:884;top:128;width:5;height:8" coordorigin="884,128" coordsize="5,8" path="m889,136l884,128e" filled="false" stroked="true" strokeweight=".84pt" strokecolor="#070101">
                      <v:path arrowok="t"/>
                    </v:shape>
                  </v:group>
                  <v:group style="position:absolute;left:875;top:246;width:8;height:8" coordorigin="875,246" coordsize="8,8">
                    <v:shape style="position:absolute;left:875;top:246;width:8;height:8" coordorigin="875,246" coordsize="8,8" path="m882,246l880,248,875,253e" filled="false" stroked="true" strokeweight=".84pt" strokecolor="#070101">
                      <v:path arrowok="t"/>
                    </v:shape>
                  </v:group>
                  <v:group style="position:absolute;left:43;top:12;width:2;height:17" coordorigin="43,12" coordsize="2,17">
                    <v:shape style="position:absolute;left:43;top:12;width:2;height:17" coordorigin="43,12" coordsize="0,17" path="m43,12l43,29e" filled="false" stroked="true" strokeweight=".118pt" strokecolor="#070101">
                      <v:path arrowok="t"/>
                    </v:shape>
                  </v:group>
                  <v:group style="position:absolute;left:41;top:12;width:2;height:17" coordorigin="41,12" coordsize="2,17">
                    <v:shape style="position:absolute;left:41;top:12;width:2;height:17" coordorigin="41,12" coordsize="0,17" path="m41,12l41,29e" filled="false" stroked="true" strokeweight=".121pt" strokecolor="#070101">
                      <v:path arrowok="t"/>
                    </v:shape>
                  </v:group>
                  <v:group style="position:absolute;left:35;top:20;width:5;height:5" coordorigin="35,20" coordsize="5,5">
                    <v:shape style="position:absolute;left:35;top:20;width:5;height:5" coordorigin="35,20" coordsize="5,5" path="m35,25l37,23,40,20e" filled="false" stroked="true" strokeweight=".84pt" strokecolor="#070101">
                      <v:path arrowok="t"/>
                    </v:shape>
                  </v:group>
                  <v:group style="position:absolute;left:8;top:25;width:27;height:204" coordorigin="8,25" coordsize="27,204">
                    <v:shape style="position:absolute;left:8;top:25;width:27;height:204" coordorigin="8,25" coordsize="27,204" path="m23,229l23,227,20,224,20,222,18,220,18,215,16,215,16,212,13,208,13,203,11,198,11,186,8,181,8,150,8,145,8,112,11,109,11,97,13,92,13,83,16,80,16,73,18,71,18,64,20,61,20,54,23,52,23,49,25,44,25,42,28,40,30,37,30,32,32,32,32,30,35,28,35,25e" filled="false" stroked="true" strokeweight=".84pt" strokecolor="#070101">
                      <v:path arrowok="t"/>
                    </v:shape>
                  </v:group>
                  <v:group style="position:absolute;left:802;top:188;width:2;height:15" coordorigin="802,188" coordsize="2,15">
                    <v:shape style="position:absolute;left:802;top:188;width:2;height:15" coordorigin="802,188" coordsize="0,15" path="m802,188l802,203e" filled="false" stroked="true" strokeweight=".119pt" strokecolor="#070101">
                      <v:path arrowok="t"/>
                    </v:shape>
                  </v:group>
                  <v:group style="position:absolute;left:800;top:196;width:22;height:34" coordorigin="800,196" coordsize="22,34">
                    <v:shape style="position:absolute;left:800;top:196;width:22;height:34" coordorigin="800,196" coordsize="22,34" path="m800,196l808,196,808,198,810,198,812,200,815,200,815,203,817,205,817,208,820,208,820,212,822,215,822,224,820,224,820,229e" filled="false" stroked="true" strokeweight=".72pt" strokecolor="#070101">
                      <v:path arrowok="t"/>
                    </v:shape>
                  </v:group>
                  <v:group style="position:absolute;left:47;top:8;width:13;height:5" coordorigin="47,8" coordsize="13,5">
                    <v:shape style="position:absolute;left:47;top:8;width:13;height:5" coordorigin="47,8" coordsize="13,5" path="m47,13l49,13,49,11,52,11,54,8,59,8e" filled="false" stroked="true" strokeweight=".84pt" strokecolor="#070101">
                      <v:path arrowok="t"/>
                    </v:shape>
                  </v:group>
                  <v:group style="position:absolute;left:877;top:126;width:8;height:3" coordorigin="877,126" coordsize="8,3">
                    <v:shape style="position:absolute;left:877;top:126;width:8;height:3" coordorigin="877,126" coordsize="8,3" path="m877,126l882,126,882,128,884,128e" filled="false" stroked="true" strokeweight=".84pt" strokecolor="#070101">
                      <v:path arrowok="t"/>
                    </v:shape>
                  </v:group>
                  <v:group style="position:absolute;left:85;top:241;width:15;height:5" coordorigin="85,241" coordsize="15,5">
                    <v:shape style="position:absolute;left:85;top:241;width:15;height:5" coordorigin="85,241" coordsize="15,5" path="m100,241l97,241,97,244,95,244,92,246,85,246e" filled="false" stroked="true" strokeweight=".84pt" strokecolor="#070101">
                      <v:path arrowok="t"/>
                    </v:shape>
                  </v:group>
                  <v:group style="position:absolute;left:104;top:11;width:12;height:10" coordorigin="104,11" coordsize="12,10">
                    <v:shape style="position:absolute;left:104;top:11;width:12;height:10" coordorigin="104,11" coordsize="12,10" path="m104,11l107,13,109,13,112,16,114,16,114,18,116,18,116,20e" filled="false" stroked="true" strokeweight=".84pt" strokecolor="#070101">
                      <v:path arrowok="t"/>
                    </v:shape>
                  </v:group>
                  <v:group style="position:absolute;left:28;top:234;width:15;height:10" coordorigin="28,234" coordsize="15,10">
                    <v:shape style="position:absolute;left:28;top:234;width:15;height:10" coordorigin="28,234" coordsize="15,10" path="m42,244l37,244,37,241,35,241,32,239,30,239,30,236,28,234e" filled="false" stroked="true" strokeweight=".84pt" strokecolor="#070101">
                      <v:path arrowok="t"/>
                    </v:shape>
                  </v:group>
                  <v:group style="position:absolute;left:121;top:25;width:15;height:41" coordorigin="121,25" coordsize="15,41">
                    <v:shape style="position:absolute;left:121;top:25;width:15;height:41" coordorigin="121,25" coordsize="15,41" path="m121,25l121,28,124,28,124,32,126,32,126,35,128,37,128,42,131,44,131,49,133,52,133,64,136,66e" filled="false" stroked="true" strokeweight=".84pt" strokecolor="#070101">
                      <v:path arrowok="t"/>
                    </v:shape>
                  </v:group>
                  <v:group style="position:absolute;left:109;top:198;width:15;height:32" coordorigin="109,198" coordsize="15,32">
                    <v:shape style="position:absolute;left:109;top:198;width:15;height:32" coordorigin="109,198" coordsize="15,32" path="m124,198l124,203,121,205,121,208,119,210,119,215,116,217,116,220,114,220,114,222,112,224,112,229,109,229e" filled="false" stroked="true" strokeweight=".84pt" strokecolor="#070101">
                      <v:path arrowok="t"/>
                    </v:shape>
                  </v:group>
                  <v:group style="position:absolute;left:784;top:196;width:17;height:8" coordorigin="784,196" coordsize="17,8">
                    <v:shape style="position:absolute;left:784;top:196;width:17;height:8" coordorigin="784,196" coordsize="17,8" path="m784,203l784,200,786,200,786,198,788,198,791,198,791,196,800,196e" filled="false" stroked="true" strokeweight=".72pt" strokecolor="#070101">
                      <v:path arrowok="t"/>
                    </v:shape>
                  </v:group>
                  <v:group style="position:absolute;left:868;top:253;width:8;height:5" coordorigin="868,253" coordsize="8,5">
                    <v:shape style="position:absolute;left:868;top:253;width:8;height:5" coordorigin="868,253" coordsize="8,5" path="m875,253l875,256,872,256,870,256,870,258,868,258e" filled="false" stroked="true" strokeweight=".84pt" strokecolor="#070101">
                      <v:path arrowok="t"/>
                    </v:shape>
                  </v:group>
                  <v:group style="position:absolute;left:882;top:136;width:17;height:111" coordorigin="882,136" coordsize="17,111">
                    <v:shape style="position:absolute;left:882;top:136;width:17;height:111" coordorigin="882,136" coordsize="17,111" path="m889,136l889,138,892,138,892,143,894,143,894,148,896,150,896,167,899,169,899,191,896,196,896,210,894,212,894,215,894,220,892,222,892,229,889,232,889,234,887,236,887,239,884,241,884,244,882,246e" filled="false" stroked="true" strokeweight=".84pt" strokecolor="#070101">
                      <v:path arrowok="t"/>
                    </v:shape>
                  </v:group>
                  <v:group style="position:absolute;left:85;top:11;width:20;height:12" coordorigin="85,11" coordsize="20,12">
                    <v:shape style="position:absolute;left:85;top:11;width:20;height:12" coordorigin="85,11" coordsize="20,12" path="m85,23l88,20,90,18,92,16,95,16,95,13,100,13,100,11,104,11e" filled="false" stroked="true" strokeweight=".84pt" strokecolor="#070101">
                      <v:path arrowok="t"/>
                    </v:shape>
                  </v:group>
                  <v:group style="position:absolute;left:42;top:13;width:5;height:8" coordorigin="42,13" coordsize="5,8">
                    <v:shape style="position:absolute;left:42;top:13;width:5;height:8" coordorigin="42,13" coordsize="5,8" path="m42,20l42,18,44,18,44,16,47,13e" filled="false" stroked="true" strokeweight=".84pt" strokecolor="#070101">
                      <v:path arrowok="t"/>
                    </v:shape>
                  </v:group>
                  <v:group style="position:absolute;left:872;top:131;width:17;height:8" coordorigin="872,131" coordsize="17,8">
                    <v:shape style="position:absolute;left:872;top:131;width:17;height:8" coordorigin="872,131" coordsize="17,8" path="m872,138l875,136,877,133,880,133,880,131,884,131,884,133,887,133,889,136e" filled="false" stroked="true" strokeweight=".84pt" strokecolor="#070101">
                      <v:path arrowok="t"/>
                    </v:shape>
                  </v:group>
                  <v:group style="position:absolute;left:868;top:126;width:10;height:5" coordorigin="868,126" coordsize="10,5">
                    <v:shape style="position:absolute;left:868;top:126;width:10;height:5" coordorigin="868,126" coordsize="10,5" path="m868,131l870,128,872,126,877,126e" filled="false" stroked="true" strokeweight=".84pt" strokecolor="#070101">
                      <v:path arrowok="t"/>
                    </v:shape>
                  </v:group>
                  <v:group style="position:absolute;left:804;top:227;width:2;height:15" coordorigin="804,227" coordsize="2,15">
                    <v:shape style="position:absolute;left:804;top:227;width:2;height:15" coordorigin="804,227" coordsize="0,15" path="m804,227l804,241e" filled="false" stroked="true" strokeweight=".121pt" strokecolor="#070101">
                      <v:path arrowok="t"/>
                    </v:shape>
                  </v:group>
                  <v:group style="position:absolute;left:781;top:203;width:22;height:32" coordorigin="781,203" coordsize="22,32">
                    <v:shape style="position:absolute;left:781;top:203;width:22;height:32" coordorigin="781,203" coordsize="22,32" path="m803,234l798,234,798,232,791,232,791,229,788,229,786,227,784,224,784,222,781,222,781,205,784,203e" filled="false" stroked="true" strokeweight=".72pt" strokecolor="#070101">
                      <v:path arrowok="t"/>
                    </v:shape>
                  </v:group>
                  <v:group style="position:absolute;left:64;top:30;width:41;height:212" coordorigin="64,30" coordsize="41,212">
                    <v:shape style="position:absolute;left:64;top:30;width:41;height:212" coordorigin="64,30" coordsize="41,212" path="m104,236l102,236,102,239,97,239,97,241,88,241,85,239,83,239,83,236,80,236,80,234,78,232,76,229,76,227,73,224,73,220,71,220,71,212,68,210,68,203,66,200,66,188,64,186,64,119,66,116,66,102,68,97,68,88,71,83,71,76,73,73,73,68,76,66,76,61,78,59,78,56,80,52,80,49,83,44,83,42,85,40,88,37,88,35,90,32,90,30,92,30e" filled="false" stroked="true" strokeweight=".84pt" strokecolor="#070101">
                      <v:path arrowok="t"/>
                    </v:shape>
                  </v:group>
                  <v:group style="position:absolute;left:96;top:64;width:2;height:15" coordorigin="96,64" coordsize="2,15">
                    <v:shape style="position:absolute;left:96;top:64;width:2;height:15" coordorigin="96,64" coordsize="0,15" path="m96,64l96,78e" filled="false" stroked="true" strokeweight=".121pt" strokecolor="#070101">
                      <v:path arrowok="t"/>
                    </v:shape>
                  </v:group>
                  <v:group style="position:absolute;left:78;top:71;width:17;height:125" coordorigin="78,71" coordsize="17,125">
                    <v:shape style="position:absolute;left:78;top:71;width:17;height:125" coordorigin="78,71" coordsize="17,125" path="m95,71l92,73,92,76,90,78,90,80,88,83,88,88,85,90,85,95,83,97,83,104,80,109,80,121,78,126,78,155,78,157,78,162,80,164,80,176,83,179,83,181,85,184,85,188,88,191,88,193,90,193,92,196,95,196e" filled="false" stroked="true" strokeweight=".72pt" strokecolor="#070101">
                      <v:path arrowok="t"/>
                    </v:shape>
                  </v:group>
                  <v:group style="position:absolute;left:851;top:131;width:17;height:128" coordorigin="851,131" coordsize="17,128">
                    <v:shape style="position:absolute;left:851;top:131;width:17;height:128" coordorigin="851,131" coordsize="17,128" path="m868,258l865,258,865,256,863,256,863,253,861,253,861,251,858,251,858,248,856,246,856,241,853,239,853,229,851,227,851,196,851,191,851,179,853,174,853,167,856,164,856,157,858,155,858,148,861,148,861,143,863,140,863,138,865,136,865,133,868,133,868,131e" filled="false" stroked="true" strokeweight=".84pt" strokecolor="#070101">
                      <v:path arrowok="t"/>
                    </v:shape>
                  </v:group>
                  <v:group style="position:absolute;left:95;top:64;width:10;height:8" coordorigin="95,64" coordsize="10,8">
                    <v:shape style="position:absolute;left:95;top:64;width:10;height:8" coordorigin="95,64" coordsize="10,8" path="m95,71l97,68,97,66,100,66,102,64,104,64e" filled="false" stroked="true" strokeweight=".72pt" strokecolor="#070101">
                      <v:path arrowok="t"/>
                    </v:shape>
                  </v:group>
                  <v:group style="position:absolute;left:56;top:23;width:29;height:224" coordorigin="56,23" coordsize="29,224">
                    <v:shape style="position:absolute;left:56;top:23;width:29;height:224" coordorigin="56,23" coordsize="29,224" path="m85,246l80,246,80,244,78,244,76,241,73,241,73,239,73,236,71,236,71,234,68,232,68,229,66,227,66,224,64,222,64,215,61,212,61,208,59,205,59,193,56,191,56,181,56,179,56,116,59,112,59,100,61,97,61,85,64,83,64,76,66,71,66,68,68,64,68,56,71,54,71,49,73,47,76,42,76,40,78,37,78,35,80,32,80,30,83,28,85,25,85,23e" filled="false" stroked="true" strokeweight=".84pt" strokecolor="#070101">
                      <v:path arrowok="t"/>
                    </v:shape>
                  </v:group>
                  <v:group style="position:absolute;left:92;top:18;width:29;height:12" coordorigin="92,18" coordsize="29,12">
                    <v:shape style="position:absolute;left:92;top:18;width:29;height:12" coordorigin="92,18" coordsize="29,12" path="m92,30l92,28,95,28,95,25,97,23,100,20,102,20,102,18,114,18,114,20,116,20,116,23,119,23,119,25,121,25e" filled="false" stroked="true" strokeweight=".84pt" strokecolor="#070101">
                      <v:path arrowok="t"/>
                    </v:shape>
                  </v:group>
                  <v:group style="position:absolute;left:11;top:20;width:32;height:214" coordorigin="11,20" coordsize="32,214">
                    <v:shape style="position:absolute;left:11;top:20;width:32;height:214" coordorigin="11,20" coordsize="32,214" path="m28,234l25,232,25,229,23,227,23,222,21,222,21,217,18,215,18,208,16,205,16,198,13,196,13,179,11,176,11,155,11,152,11,126,13,124,13,104,16,100,16,88,18,85,18,78,21,76,21,68,23,66,23,59,25,56,25,52,28,49,28,42,30,40,32,37,32,35,35,30,35,28,37,28,37,25,40,23,40,20,42,20e" filled="false" stroked="true" strokeweight=".84pt" strokecolor="#070101">
                      <v:path arrowok="t"/>
                    </v:shape>
                  </v:group>
                  <v:group style="position:absolute;left:821;top:222;width:2;height:15" coordorigin="821,222" coordsize="2,15">
                    <v:shape style="position:absolute;left:821;top:222;width:2;height:15" coordorigin="821,222" coordsize="0,15" path="m821,222l821,236e" filled="false" stroked="true" strokeweight=".12pt" strokecolor="#070101">
                      <v:path arrowok="t"/>
                    </v:shape>
                  </v:group>
                  <v:group style="position:absolute;left:803;top:229;width:17;height:5" coordorigin="803,229" coordsize="17,5">
                    <v:shape style="position:absolute;left:803;top:229;width:17;height:5" coordorigin="803,229" coordsize="17,5" path="m820,229l817,229,817,232,815,232,812,234,803,234e" filled="false" stroked="true" strokeweight=".72pt" strokecolor="#070101">
                      <v:path arrowok="t"/>
                    </v:shape>
                  </v:group>
                  <v:group style="position:absolute;left:858;top:138;width:22;height:113" coordorigin="858,138" coordsize="22,113">
                    <v:shape style="position:absolute;left:858;top:138;width:22;height:113" coordorigin="858,138" coordsize="22,113" path="m880,248l880,251,877,251,870,251,868,248,868,246,865,246,865,244,863,244,863,239,860,236,860,227,858,224,858,200,858,196,858,184,860,179,860,167,863,164,863,160,865,157,865,152,868,150,868,145,870,145,870,140,872,140,872,138e" filled="false" stroked="true" strokeweight=".84pt" strokecolor="#070101">
                      <v:path arrowok="t"/>
                    </v:shape>
                  </v:group>
                </v:group>
              </w:pict>
            </w:r>
            <w:r>
              <w:rPr>
                <w:rFonts w:ascii="Calibri" w:hAnsi="Calibri" w:cs="Calibri" w:eastAsia="Calibri"/>
                <w:position w:val="-4"/>
                <w:sz w:val="20"/>
                <w:szCs w:val="20"/>
              </w:rPr>
            </w:r>
          </w:p>
        </w:tc>
        <w:tc>
          <w:tcPr>
            <w:tcW w:w="1399" w:type="dxa"/>
            <w:tcBorders>
              <w:top w:val="single" w:sz="8" w:space="0" w:color="221915"/>
              <w:left w:val="single" w:sz="8" w:space="0" w:color="221915"/>
              <w:bottom w:val="single" w:sz="8" w:space="0" w:color="221915"/>
              <w:right w:val="nil" w:sz="6" w:space="0" w:color="auto"/>
            </w:tcBorders>
          </w:tcPr>
          <w:p>
            <w:pPr>
              <w:pStyle w:val="TableParagraph"/>
              <w:spacing w:line="240" w:lineRule="auto" w:before="167"/>
              <w:ind w:left="53" w:right="0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21915"/>
                <w:w w:val="76"/>
                <w:sz w:val="22"/>
              </w:rPr>
              <w:t>2</w:t>
            </w:r>
            <w:r>
              <w:rPr>
                <w:rFonts w:ascii="Lucida Sans Unicode"/>
                <w:sz w:val="22"/>
              </w:rPr>
            </w:r>
          </w:p>
        </w:tc>
      </w:tr>
      <w:tr>
        <w:trPr>
          <w:trHeight w:val="676" w:hRule="exact"/>
        </w:trPr>
        <w:tc>
          <w:tcPr>
            <w:tcW w:w="1158" w:type="dxa"/>
            <w:tcBorders>
              <w:top w:val="single" w:sz="8" w:space="0" w:color="221915"/>
              <w:left w:val="nil" w:sz="6" w:space="0" w:color="auto"/>
              <w:bottom w:val="nil" w:sz="6" w:space="0" w:color="auto"/>
              <w:right w:val="single" w:sz="8" w:space="0" w:color="221915"/>
            </w:tcBorders>
          </w:tcPr>
          <w:p>
            <w:pPr>
              <w:pStyle w:val="TableParagraph"/>
              <w:spacing w:line="240" w:lineRule="auto" w:before="193"/>
              <w:ind w:right="1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221915"/>
                <w:w w:val="104"/>
                <w:sz w:val="22"/>
              </w:rPr>
              <w:t>B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3753" w:type="dxa"/>
            <w:tcBorders>
              <w:top w:val="single" w:sz="8" w:space="0" w:color="221915"/>
              <w:left w:val="single" w:sz="8" w:space="0" w:color="221915"/>
              <w:bottom w:val="nil" w:sz="6" w:space="0" w:color="auto"/>
              <w:right w:val="single" w:sz="8" w:space="0" w:color="221915"/>
            </w:tcBorders>
          </w:tcPr>
          <w:p>
            <w:pPr>
              <w:pStyle w:val="TableParagraph"/>
              <w:spacing w:line="240" w:lineRule="auto" w:before="161"/>
              <w:ind w:left="61" w:right="0"/>
              <w:jc w:val="left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21915"/>
                <w:w w:val="95"/>
                <w:sz w:val="22"/>
              </w:rPr>
              <w:t>Clips</w:t>
            </w:r>
            <w:r>
              <w:rPr>
                <w:rFonts w:ascii="Lucida Sans Unicode"/>
                <w:sz w:val="22"/>
              </w:rPr>
            </w:r>
          </w:p>
        </w:tc>
        <w:tc>
          <w:tcPr>
            <w:tcW w:w="2312" w:type="dxa"/>
            <w:tcBorders>
              <w:top w:val="single" w:sz="8" w:space="0" w:color="221915"/>
              <w:left w:val="single" w:sz="8" w:space="0" w:color="221915"/>
              <w:bottom w:val="nil" w:sz="6" w:space="0" w:color="auto"/>
              <w:right w:val="single" w:sz="8" w:space="0" w:color="221915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10" w:lineRule="exact"/>
              <w:ind w:left="87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position w:val="-3"/>
                <w:sz w:val="20"/>
                <w:szCs w:val="20"/>
              </w:rPr>
              <w:drawing>
                <wp:inline distT="0" distB="0" distL="0" distR="0">
                  <wp:extent cx="399305" cy="133350"/>
                  <wp:effectExtent l="0" t="0" r="0" b="0"/>
                  <wp:docPr id="27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0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eastAsia="Calibri"/>
                <w:position w:val="-3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b/>
                <w:bCs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8" w:space="0" w:color="221915"/>
              <w:left w:val="single" w:sz="8" w:space="0" w:color="221915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1"/>
              <w:ind w:left="53" w:right="0"/>
              <w:jc w:val="center"/>
              <w:rPr>
                <w:rFonts w:ascii="Lucida Sans Unicode" w:hAnsi="Lucida Sans Unicode" w:cs="Lucida Sans Unicode" w:eastAsia="Lucida Sans Unicode"/>
                <w:sz w:val="22"/>
                <w:szCs w:val="22"/>
              </w:rPr>
            </w:pPr>
            <w:r>
              <w:rPr>
                <w:rFonts w:ascii="Lucida Sans Unicode"/>
                <w:color w:val="221915"/>
                <w:w w:val="76"/>
                <w:sz w:val="22"/>
              </w:rPr>
              <w:t>2</w:t>
            </w:r>
            <w:r>
              <w:rPr>
                <w:rFonts w:ascii="Lucida Sans Unicode"/>
                <w:sz w:val="22"/>
              </w:rPr>
            </w:r>
          </w:p>
        </w:tc>
      </w:tr>
    </w:tbl>
    <w:p>
      <w:pPr>
        <w:spacing w:after="0" w:line="240" w:lineRule="auto"/>
        <w:jc w:val="center"/>
        <w:rPr>
          <w:rFonts w:ascii="Lucida Sans Unicode" w:hAnsi="Lucida Sans Unicode" w:cs="Lucida Sans Unicode" w:eastAsia="Lucida Sans Unicode"/>
          <w:sz w:val="22"/>
          <w:szCs w:val="22"/>
        </w:rPr>
        <w:sectPr>
          <w:pgSz w:w="11910" w:h="16840"/>
          <w:pgMar w:header="0" w:footer="958" w:top="920" w:bottom="1140" w:left="1600" w:right="132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pStyle w:val="Heading6"/>
        <w:spacing w:line="240" w:lineRule="auto" w:before="300"/>
        <w:ind w:left="135" w:right="0"/>
        <w:jc w:val="left"/>
        <w:rPr>
          <w:b w:val="0"/>
          <w:bCs w:val="0"/>
        </w:rPr>
      </w:pPr>
      <w:r>
        <w:rPr>
          <w:color w:val="211714"/>
          <w:w w:val="105"/>
        </w:rPr>
        <w:t>Step 1</w:t>
      </w:r>
      <w:r>
        <w:rPr>
          <w:b w:val="0"/>
        </w:rPr>
      </w:r>
    </w:p>
    <w:p>
      <w:pPr>
        <w:spacing w:before="1"/>
        <w:ind w:left="135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spacing w:val="-6"/>
        </w:rPr>
        <w:br w:type="column"/>
      </w:r>
      <w:r>
        <w:rPr>
          <w:rFonts w:ascii="Calibri"/>
          <w:b/>
          <w:color w:val="211714"/>
          <w:spacing w:val="-6"/>
          <w:sz w:val="44"/>
        </w:rPr>
        <w:t>ASSEMBLY </w:t>
      </w:r>
      <w:r>
        <w:rPr>
          <w:rFonts w:ascii="Calibri"/>
          <w:b/>
          <w:color w:val="211714"/>
          <w:spacing w:val="67"/>
          <w:sz w:val="44"/>
        </w:rPr>
        <w:t> </w:t>
      </w:r>
      <w:r>
        <w:rPr>
          <w:rFonts w:ascii="Calibri"/>
          <w:b/>
          <w:color w:val="211714"/>
          <w:sz w:val="44"/>
        </w:rPr>
        <w:t>INSTRUCTIONS</w:t>
      </w:r>
      <w:r>
        <w:rPr>
          <w:rFonts w:ascii="Calibri"/>
          <w:sz w:val="44"/>
        </w:rPr>
      </w:r>
    </w:p>
    <w:p>
      <w:pPr>
        <w:spacing w:after="0"/>
        <w:jc w:val="left"/>
        <w:rPr>
          <w:rFonts w:ascii="Calibri" w:hAnsi="Calibri" w:cs="Calibri" w:eastAsia="Calibri"/>
          <w:sz w:val="44"/>
          <w:szCs w:val="44"/>
        </w:rPr>
        <w:sectPr>
          <w:pgSz w:w="11910" w:h="16840"/>
          <w:pgMar w:header="0" w:footer="958" w:top="920" w:bottom="1140" w:left="1240" w:right="1140"/>
          <w:cols w:num="2" w:equalWidth="0">
            <w:col w:w="1226" w:space="980"/>
            <w:col w:w="7324"/>
          </w:cols>
        </w:sectPr>
      </w:pPr>
    </w:p>
    <w:p>
      <w:pPr>
        <w:spacing w:line="187" w:lineRule="auto" w:before="83"/>
        <w:ind w:left="140" w:right="29" w:firstLine="0"/>
        <w:jc w:val="left"/>
        <w:rPr>
          <w:rFonts w:ascii="Lucida Sans Unicode" w:hAnsi="Lucida Sans Unicode" w:cs="Lucida Sans Unicode" w:eastAsia="Lucida Sans Unicode"/>
          <w:sz w:val="26"/>
          <w:szCs w:val="26"/>
        </w:rPr>
      </w:pPr>
      <w:r>
        <w:rPr/>
        <w:pict>
          <v:shape style="position:absolute;margin-left:218.154099pt;margin-top:57.972321pt;width:219.9726pt;height:279.4799pt;mso-position-horizontal-relative:page;mso-position-vertical-relative:paragraph;z-index:1864" type="#_x0000_t75" stroked="false">
            <v:imagedata r:id="rId35" o:title=""/>
          </v:shape>
        </w:pict>
      </w:r>
      <w:r>
        <w:rPr>
          <w:rFonts w:ascii="Lucida Sans Unicode"/>
          <w:color w:val="211714"/>
          <w:w w:val="95"/>
          <w:sz w:val="26"/>
        </w:rPr>
        <w:t>2pcs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of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M4*10mm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bolts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are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supplied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in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the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handle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(3).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Install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the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handle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(3)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to</w:t>
      </w:r>
      <w:r>
        <w:rPr>
          <w:rFonts w:ascii="Lucida Sans Unicode"/>
          <w:color w:val="211714"/>
          <w:spacing w:val="-55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the</w:t>
      </w:r>
      <w:r>
        <w:rPr>
          <w:rFonts w:ascii="Lucida Sans Unicode"/>
          <w:color w:val="211714"/>
          <w:w w:val="93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lid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(1)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and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fix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by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M4*10mm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bolts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through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the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separation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blade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for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the</w:t>
      </w:r>
      <w:r>
        <w:rPr>
          <w:rFonts w:ascii="Lucida Sans Unicode"/>
          <w:color w:val="211714"/>
          <w:spacing w:val="-47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cooking</w:t>
      </w:r>
      <w:r>
        <w:rPr>
          <w:rFonts w:ascii="Lucida Sans Unicode"/>
          <w:color w:val="211714"/>
          <w:w w:val="88"/>
          <w:sz w:val="26"/>
        </w:rPr>
        <w:t> </w:t>
      </w:r>
      <w:r>
        <w:rPr>
          <w:rFonts w:ascii="Lucida Sans Unicode"/>
          <w:color w:val="211714"/>
          <w:w w:val="85"/>
          <w:sz w:val="26"/>
        </w:rPr>
        <w:t>grids</w:t>
      </w:r>
      <w:r>
        <w:rPr>
          <w:rFonts w:ascii="Lucida Sans Unicode"/>
          <w:color w:val="211714"/>
          <w:spacing w:val="-9"/>
          <w:w w:val="85"/>
          <w:sz w:val="26"/>
        </w:rPr>
        <w:t> </w:t>
      </w:r>
      <w:r>
        <w:rPr>
          <w:rFonts w:ascii="Lucida Sans Unicode"/>
          <w:color w:val="211714"/>
          <w:w w:val="85"/>
          <w:sz w:val="26"/>
        </w:rPr>
        <w:t>(2).</w:t>
      </w:r>
      <w:r>
        <w:rPr>
          <w:rFonts w:ascii="Lucida Sans Unicode"/>
          <w:sz w:val="26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4"/>
        <w:rPr>
          <w:rFonts w:ascii="Lucida Sans Unicode" w:hAnsi="Lucida Sans Unicode" w:cs="Lucida Sans Unicode" w:eastAsia="Lucida Sans Unicode"/>
          <w:sz w:val="38"/>
          <w:szCs w:val="38"/>
        </w:rPr>
      </w:pPr>
    </w:p>
    <w:p>
      <w:pPr>
        <w:spacing w:line="356" w:lineRule="exact" w:before="0"/>
        <w:ind w:left="140" w:right="29" w:firstLine="0"/>
        <w:jc w:val="left"/>
        <w:rPr>
          <w:rFonts w:ascii="Lucida Sans Unicode" w:hAnsi="Lucida Sans Unicode" w:cs="Lucida Sans Unicode" w:eastAsia="Lucida Sans Unicode"/>
          <w:sz w:val="26"/>
          <w:szCs w:val="26"/>
        </w:rPr>
      </w:pPr>
      <w:r>
        <w:rPr>
          <w:rFonts w:ascii="Lucida Sans Unicode"/>
          <w:color w:val="211714"/>
          <w:w w:val="90"/>
          <w:sz w:val="26"/>
        </w:rPr>
        <w:t>Tools</w:t>
      </w:r>
      <w:r>
        <w:rPr>
          <w:rFonts w:ascii="Lucida Sans Unicode"/>
          <w:color w:val="211714"/>
          <w:spacing w:val="-56"/>
          <w:w w:val="90"/>
          <w:sz w:val="26"/>
        </w:rPr>
        <w:t> </w:t>
      </w:r>
      <w:r>
        <w:rPr>
          <w:rFonts w:ascii="Lucida Sans Unicode"/>
          <w:color w:val="211714"/>
          <w:w w:val="90"/>
          <w:sz w:val="26"/>
        </w:rPr>
        <w:t>required:</w:t>
      </w:r>
      <w:r>
        <w:rPr>
          <w:rFonts w:ascii="Lucida Sans Unicode"/>
          <w:sz w:val="26"/>
        </w:rPr>
      </w:r>
    </w:p>
    <w:p>
      <w:pPr>
        <w:spacing w:line="356" w:lineRule="exact" w:before="0"/>
        <w:ind w:left="140" w:right="29" w:firstLine="0"/>
        <w:jc w:val="left"/>
        <w:rPr>
          <w:rFonts w:ascii="Lucida Sans Unicode" w:hAnsi="Lucida Sans Unicode" w:cs="Lucida Sans Unicode" w:eastAsia="Lucida Sans Unicode"/>
          <w:sz w:val="26"/>
          <w:szCs w:val="26"/>
        </w:rPr>
      </w:pPr>
      <w:r>
        <w:rPr>
          <w:rFonts w:ascii="Lucida Sans Unicode"/>
          <w:color w:val="211714"/>
          <w:w w:val="90"/>
          <w:sz w:val="26"/>
        </w:rPr>
        <w:t>Phillips head</w:t>
      </w:r>
      <w:r>
        <w:rPr>
          <w:rFonts w:ascii="Lucida Sans Unicode"/>
          <w:color w:val="211714"/>
          <w:spacing w:val="-20"/>
          <w:w w:val="90"/>
          <w:sz w:val="26"/>
        </w:rPr>
        <w:t> </w:t>
      </w:r>
      <w:r>
        <w:rPr>
          <w:rFonts w:ascii="Lucida Sans Unicode"/>
          <w:color w:val="211714"/>
          <w:w w:val="90"/>
          <w:sz w:val="26"/>
        </w:rPr>
        <w:t>screwdriver</w:t>
      </w:r>
      <w:r>
        <w:rPr>
          <w:rFonts w:ascii="Lucida Sans Unicode"/>
          <w:sz w:val="26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6"/>
          <w:szCs w:val="26"/>
        </w:rPr>
      </w:pPr>
    </w:p>
    <w:p>
      <w:pPr>
        <w:spacing w:line="240" w:lineRule="auto" w:before="6"/>
        <w:rPr>
          <w:rFonts w:ascii="Lucida Sans Unicode" w:hAnsi="Lucida Sans Unicode" w:cs="Lucida Sans Unicode" w:eastAsia="Lucida Sans Unicode"/>
          <w:sz w:val="32"/>
          <w:szCs w:val="32"/>
        </w:rPr>
      </w:pPr>
    </w:p>
    <w:p>
      <w:pPr>
        <w:spacing w:line="448" w:lineRule="exact" w:before="0"/>
        <w:ind w:left="133" w:right="29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color w:val="211714"/>
          <w:w w:val="105"/>
          <w:sz w:val="40"/>
        </w:rPr>
        <w:t>Step 2</w:t>
      </w:r>
      <w:r>
        <w:rPr>
          <w:rFonts w:ascii="Calibri"/>
          <w:sz w:val="40"/>
        </w:rPr>
      </w:r>
    </w:p>
    <w:p>
      <w:pPr>
        <w:spacing w:line="187" w:lineRule="auto" w:before="22"/>
        <w:ind w:left="133" w:right="29" w:firstLine="0"/>
        <w:jc w:val="left"/>
        <w:rPr>
          <w:rFonts w:ascii="Lucida Sans Unicode" w:hAnsi="Lucida Sans Unicode" w:cs="Lucida Sans Unicode" w:eastAsia="Lucida Sans Unicode"/>
          <w:sz w:val="26"/>
          <w:szCs w:val="26"/>
        </w:rPr>
      </w:pPr>
      <w:r>
        <w:rPr>
          <w:rFonts w:ascii="Lucida Sans Unicode"/>
          <w:color w:val="211714"/>
          <w:w w:val="95"/>
          <w:sz w:val="26"/>
        </w:rPr>
        <w:t>Fix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the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left</w:t>
      </w:r>
      <w:r>
        <w:rPr>
          <w:rFonts w:ascii="Lucida Sans Unicode"/>
          <w:color w:val="211714"/>
          <w:spacing w:val="-36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hinges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of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the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lid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and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the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righ</w:t>
      </w:r>
      <w:r>
        <w:rPr>
          <w:rFonts w:ascii="Lucida Sans Unicode"/>
          <w:color w:val="211714"/>
          <w:spacing w:val="-51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</w:t>
      </w:r>
      <w:r>
        <w:rPr>
          <w:rFonts w:ascii="Lucida Sans Unicode"/>
          <w:color w:val="211714"/>
          <w:spacing w:val="-36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hinges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of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the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lid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with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hinge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bolts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(A)</w:t>
      </w:r>
      <w:r>
        <w:rPr>
          <w:rFonts w:ascii="Lucida Sans Unicode"/>
          <w:color w:val="211714"/>
          <w:spacing w:val="-39"/>
          <w:w w:val="95"/>
          <w:sz w:val="26"/>
        </w:rPr>
        <w:t> </w:t>
      </w:r>
      <w:r>
        <w:rPr>
          <w:rFonts w:ascii="Lucida Sans Unicode"/>
          <w:color w:val="211714"/>
          <w:w w:val="95"/>
          <w:sz w:val="26"/>
        </w:rPr>
        <w:t>and</w:t>
      </w:r>
      <w:r>
        <w:rPr>
          <w:rFonts w:ascii="Lucida Sans Unicode"/>
          <w:color w:val="211714"/>
          <w:w w:val="91"/>
          <w:sz w:val="26"/>
        </w:rPr>
        <w:t> </w:t>
      </w:r>
      <w:r>
        <w:rPr>
          <w:rFonts w:ascii="Lucida Sans Unicode"/>
          <w:color w:val="211714"/>
          <w:w w:val="90"/>
          <w:sz w:val="26"/>
        </w:rPr>
        <w:t>clips</w:t>
      </w:r>
      <w:r>
        <w:rPr>
          <w:rFonts w:ascii="Lucida Sans Unicode"/>
          <w:color w:val="211714"/>
          <w:spacing w:val="-32"/>
          <w:w w:val="90"/>
          <w:sz w:val="26"/>
        </w:rPr>
        <w:t> </w:t>
      </w:r>
      <w:r>
        <w:rPr>
          <w:rFonts w:ascii="Lucida Sans Unicode"/>
          <w:color w:val="211714"/>
          <w:w w:val="90"/>
          <w:sz w:val="26"/>
        </w:rPr>
        <w:t>(B).</w:t>
      </w:r>
      <w:r>
        <w:rPr>
          <w:rFonts w:ascii="Lucida Sans Unicode"/>
          <w:sz w:val="26"/>
        </w:rPr>
      </w:r>
    </w:p>
    <w:p>
      <w:pPr>
        <w:spacing w:line="240" w:lineRule="auto" w:before="12"/>
        <w:rPr>
          <w:rFonts w:ascii="Lucida Sans Unicode" w:hAnsi="Lucida Sans Unicode" w:cs="Lucida Sans Unicode" w:eastAsia="Lucida Sans Unicode"/>
          <w:sz w:val="14"/>
          <w:szCs w:val="14"/>
        </w:rPr>
      </w:pPr>
    </w:p>
    <w:p>
      <w:pPr>
        <w:spacing w:line="3465" w:lineRule="exact"/>
        <w:ind w:left="2242" w:right="0" w:firstLine="0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>
          <w:rFonts w:ascii="Lucida Sans Unicode" w:hAnsi="Lucida Sans Unicode" w:cs="Lucida Sans Unicode" w:eastAsia="Lucida Sans Unicode"/>
          <w:position w:val="-68"/>
          <w:sz w:val="20"/>
          <w:szCs w:val="20"/>
        </w:rPr>
        <w:drawing>
          <wp:inline distT="0" distB="0" distL="0" distR="0">
            <wp:extent cx="3770541" cy="2200275"/>
            <wp:effectExtent l="0" t="0" r="0" b="0"/>
            <wp:docPr id="2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541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 w:eastAsia="Lucida Sans Unicode"/>
          <w:position w:val="-68"/>
          <w:sz w:val="20"/>
          <w:szCs w:val="20"/>
        </w:rPr>
      </w:r>
    </w:p>
    <w:p>
      <w:pPr>
        <w:spacing w:line="240" w:lineRule="auto" w:before="5"/>
        <w:rPr>
          <w:rFonts w:ascii="Lucida Sans Unicode" w:hAnsi="Lucida Sans Unicode" w:cs="Lucida Sans Unicode" w:eastAsia="Lucida Sans Unicode"/>
          <w:sz w:val="4"/>
          <w:szCs w:val="4"/>
        </w:rPr>
      </w:pPr>
    </w:p>
    <w:p>
      <w:pPr>
        <w:spacing w:line="874" w:lineRule="exact"/>
        <w:ind w:left="118" w:right="0" w:firstLine="0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>
          <w:rFonts w:ascii="Lucida Sans Unicode" w:hAnsi="Lucida Sans Unicode" w:cs="Lucida Sans Unicode" w:eastAsia="Lucida Sans Unicode"/>
          <w:position w:val="-16"/>
          <w:sz w:val="20"/>
          <w:szCs w:val="20"/>
        </w:rPr>
        <w:drawing>
          <wp:inline distT="0" distB="0" distL="0" distR="0">
            <wp:extent cx="1257756" cy="555402"/>
            <wp:effectExtent l="0" t="0" r="0" b="0"/>
            <wp:docPr id="3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756" cy="5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 w:eastAsia="Lucida Sans Unicode"/>
          <w:position w:val="-16"/>
          <w:sz w:val="20"/>
          <w:szCs w:val="20"/>
        </w:rPr>
      </w:r>
    </w:p>
    <w:p>
      <w:pPr>
        <w:spacing w:after="0" w:line="874" w:lineRule="exact"/>
        <w:rPr>
          <w:rFonts w:ascii="Lucida Sans Unicode" w:hAnsi="Lucida Sans Unicode" w:cs="Lucida Sans Unicode" w:eastAsia="Lucida Sans Unicode"/>
          <w:sz w:val="20"/>
          <w:szCs w:val="20"/>
        </w:rPr>
        <w:sectPr>
          <w:type w:val="continuous"/>
          <w:pgSz w:w="11910" w:h="16840"/>
          <w:pgMar w:top="0" w:bottom="1160" w:left="1240" w:right="1140"/>
        </w:sectPr>
      </w:pPr>
    </w:p>
    <w:p>
      <w:pPr>
        <w:spacing w:line="240" w:lineRule="auto" w:before="9"/>
        <w:rPr>
          <w:rFonts w:ascii="Lucida Sans Unicode" w:hAnsi="Lucida Sans Unicode" w:cs="Lucida Sans Unicode" w:eastAsia="Lucida Sans Unicode"/>
          <w:sz w:val="51"/>
          <w:szCs w:val="51"/>
        </w:rPr>
      </w:pPr>
    </w:p>
    <w:p>
      <w:pPr>
        <w:spacing w:before="0"/>
        <w:ind w:left="113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color w:val="221915"/>
          <w:w w:val="105"/>
          <w:sz w:val="40"/>
        </w:rPr>
        <w:t>Step 3</w:t>
      </w:r>
      <w:r>
        <w:rPr>
          <w:rFonts w:ascii="Calibri"/>
          <w:sz w:val="40"/>
        </w:rPr>
      </w:r>
    </w:p>
    <w:p>
      <w:pPr>
        <w:spacing w:before="1"/>
        <w:ind w:left="113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spacing w:val="-6"/>
        </w:rPr>
        <w:br w:type="column"/>
      </w:r>
      <w:r>
        <w:rPr>
          <w:rFonts w:ascii="Calibri"/>
          <w:b/>
          <w:color w:val="221915"/>
          <w:spacing w:val="-6"/>
          <w:sz w:val="44"/>
        </w:rPr>
        <w:t>ASSEMBLY </w:t>
      </w:r>
      <w:r>
        <w:rPr>
          <w:rFonts w:ascii="Calibri"/>
          <w:b/>
          <w:color w:val="221915"/>
          <w:spacing w:val="67"/>
          <w:sz w:val="44"/>
        </w:rPr>
        <w:t> </w:t>
      </w:r>
      <w:r>
        <w:rPr>
          <w:rFonts w:ascii="Calibri"/>
          <w:b/>
          <w:color w:val="221915"/>
          <w:sz w:val="44"/>
        </w:rPr>
        <w:t>INSTRUCTIONS</w:t>
      </w:r>
      <w:r>
        <w:rPr>
          <w:rFonts w:ascii="Calibri"/>
          <w:sz w:val="44"/>
        </w:rPr>
      </w:r>
    </w:p>
    <w:p>
      <w:pPr>
        <w:spacing w:after="0"/>
        <w:jc w:val="left"/>
        <w:rPr>
          <w:rFonts w:ascii="Calibri" w:hAnsi="Calibri" w:cs="Calibri" w:eastAsia="Calibri"/>
          <w:sz w:val="44"/>
          <w:szCs w:val="44"/>
        </w:rPr>
        <w:sectPr>
          <w:pgSz w:w="11910" w:h="16840"/>
          <w:pgMar w:header="0" w:footer="958" w:top="920" w:bottom="1140" w:left="1260" w:right="580"/>
          <w:cols w:num="2" w:equalWidth="0">
            <w:col w:w="1204" w:space="1004"/>
            <w:col w:w="7862"/>
          </w:cols>
        </w:sectPr>
      </w:pPr>
    </w:p>
    <w:p>
      <w:pPr>
        <w:spacing w:line="278" w:lineRule="exact" w:before="0"/>
        <w:ind w:left="131" w:right="0" w:firstLine="0"/>
        <w:jc w:val="left"/>
        <w:rPr>
          <w:rFonts w:ascii="Lucida Sans Unicode" w:hAnsi="Lucida Sans Unicode" w:cs="Lucida Sans Unicode" w:eastAsia="Lucida Sans Unicode"/>
          <w:sz w:val="26"/>
          <w:szCs w:val="26"/>
        </w:rPr>
      </w:pPr>
      <w:r>
        <w:rPr>
          <w:rFonts w:ascii="Lucida Sans Unicode"/>
          <w:color w:val="231F20"/>
          <w:w w:val="95"/>
          <w:sz w:val="26"/>
        </w:rPr>
        <w:t>Install</w:t>
      </w:r>
      <w:r>
        <w:rPr>
          <w:rFonts w:ascii="Lucida Sans Unicode"/>
          <w:color w:val="231F20"/>
          <w:spacing w:val="-53"/>
          <w:w w:val="95"/>
          <w:sz w:val="26"/>
        </w:rPr>
        <w:t> </w:t>
      </w:r>
      <w:r>
        <w:rPr>
          <w:rFonts w:ascii="Lucida Sans Unicode"/>
          <w:color w:val="231F20"/>
          <w:w w:val="95"/>
          <w:sz w:val="26"/>
        </w:rPr>
        <w:t>the</w:t>
      </w:r>
      <w:r>
        <w:rPr>
          <w:rFonts w:ascii="Lucida Sans Unicode"/>
          <w:color w:val="231F20"/>
          <w:spacing w:val="-53"/>
          <w:w w:val="95"/>
          <w:sz w:val="26"/>
        </w:rPr>
        <w:t> </w:t>
      </w:r>
      <w:r>
        <w:rPr>
          <w:rFonts w:ascii="Lucida Sans Unicode"/>
          <w:color w:val="231F20"/>
          <w:w w:val="95"/>
          <w:sz w:val="26"/>
        </w:rPr>
        <w:t>thermometer</w:t>
      </w:r>
      <w:r>
        <w:rPr>
          <w:rFonts w:ascii="Lucida Sans Unicode"/>
          <w:color w:val="231F20"/>
          <w:spacing w:val="-53"/>
          <w:w w:val="95"/>
          <w:sz w:val="26"/>
        </w:rPr>
        <w:t> </w:t>
      </w:r>
      <w:r>
        <w:rPr>
          <w:rFonts w:ascii="Lucida Sans Unicode"/>
          <w:color w:val="231F20"/>
          <w:w w:val="95"/>
          <w:sz w:val="26"/>
        </w:rPr>
        <w:t>(7</w:t>
      </w:r>
      <w:r>
        <w:rPr>
          <w:rFonts w:ascii="Lucida Sans Unicode"/>
          <w:color w:val="231F20"/>
          <w:spacing w:val="-56"/>
          <w:w w:val="95"/>
          <w:sz w:val="26"/>
        </w:rPr>
        <w:t> </w:t>
      </w:r>
      <w:r>
        <w:rPr>
          <w:rFonts w:ascii="Lucida Sans Unicode"/>
          <w:color w:val="231F20"/>
          <w:w w:val="95"/>
          <w:sz w:val="26"/>
        </w:rPr>
        <w:t>)</w:t>
      </w:r>
      <w:r>
        <w:rPr>
          <w:rFonts w:ascii="Lucida Sans Unicode"/>
          <w:color w:val="231F20"/>
          <w:spacing w:val="-53"/>
          <w:w w:val="95"/>
          <w:sz w:val="26"/>
        </w:rPr>
        <w:t> </w:t>
      </w:r>
      <w:r>
        <w:rPr>
          <w:rFonts w:ascii="Lucida Sans Unicode"/>
          <w:color w:val="231F20"/>
          <w:w w:val="95"/>
          <w:sz w:val="26"/>
        </w:rPr>
        <w:t>on</w:t>
      </w:r>
      <w:r>
        <w:rPr>
          <w:rFonts w:ascii="Lucida Sans Unicode"/>
          <w:color w:val="231F20"/>
          <w:spacing w:val="-53"/>
          <w:w w:val="95"/>
          <w:sz w:val="26"/>
        </w:rPr>
        <w:t> </w:t>
      </w:r>
      <w:r>
        <w:rPr>
          <w:rFonts w:ascii="Lucida Sans Unicode"/>
          <w:color w:val="231F20"/>
          <w:w w:val="95"/>
          <w:sz w:val="26"/>
        </w:rPr>
        <w:t>the</w:t>
      </w:r>
      <w:r>
        <w:rPr>
          <w:rFonts w:ascii="Lucida Sans Unicode"/>
          <w:color w:val="231F20"/>
          <w:spacing w:val="-53"/>
          <w:w w:val="95"/>
          <w:sz w:val="26"/>
        </w:rPr>
        <w:t> </w:t>
      </w:r>
      <w:r>
        <w:rPr>
          <w:rFonts w:ascii="Lucida Sans Unicode"/>
          <w:color w:val="231F20"/>
          <w:w w:val="95"/>
          <w:sz w:val="26"/>
        </w:rPr>
        <w:t>lid</w:t>
      </w:r>
      <w:r>
        <w:rPr>
          <w:rFonts w:ascii="Lucida Sans Unicode"/>
          <w:color w:val="231F20"/>
          <w:spacing w:val="-53"/>
          <w:w w:val="95"/>
          <w:sz w:val="26"/>
        </w:rPr>
        <w:t> </w:t>
      </w:r>
      <w:r>
        <w:rPr>
          <w:rFonts w:ascii="Lucida Sans Unicode"/>
          <w:color w:val="231F20"/>
          <w:w w:val="95"/>
          <w:sz w:val="26"/>
        </w:rPr>
        <w:t>(1).</w:t>
      </w:r>
      <w:r>
        <w:rPr>
          <w:rFonts w:ascii="Lucida Sans Unicode"/>
          <w:sz w:val="26"/>
        </w:rPr>
      </w:r>
    </w:p>
    <w:p>
      <w:pPr>
        <w:spacing w:line="361" w:lineRule="exact" w:before="0"/>
        <w:ind w:left="113" w:right="0" w:firstLine="0"/>
        <w:jc w:val="left"/>
        <w:rPr>
          <w:rFonts w:ascii="Lucida Sans Unicode" w:hAnsi="Lucida Sans Unicode" w:cs="Lucida Sans Unicode" w:eastAsia="Lucida Sans Unicode"/>
          <w:sz w:val="26"/>
          <w:szCs w:val="26"/>
        </w:rPr>
      </w:pPr>
      <w:r>
        <w:rPr>
          <w:rFonts w:ascii="Lucida Sans Unicode"/>
          <w:color w:val="221915"/>
          <w:w w:val="95"/>
          <w:sz w:val="26"/>
        </w:rPr>
        <w:t>Put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the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cast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iron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cooking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plate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(5</w:t>
      </w:r>
      <w:r>
        <w:rPr>
          <w:rFonts w:ascii="Lucida Sans Unicode"/>
          <w:color w:val="221915"/>
          <w:spacing w:val="-52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)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and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the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spacing w:val="-8"/>
          <w:w w:val="95"/>
          <w:sz w:val="26"/>
        </w:rPr>
        <w:t>cast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iron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cooking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grill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(6)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onto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the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firebox</w:t>
      </w:r>
      <w:r>
        <w:rPr>
          <w:rFonts w:ascii="Lucida Sans Unicode"/>
          <w:color w:val="221915"/>
          <w:spacing w:val="-48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(4</w:t>
      </w:r>
      <w:r>
        <w:rPr>
          <w:rFonts w:ascii="Lucida Sans Unicode"/>
          <w:color w:val="221915"/>
          <w:spacing w:val="-63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).</w:t>
      </w:r>
      <w:r>
        <w:rPr>
          <w:rFonts w:ascii="Lucida Sans Unicode"/>
          <w:sz w:val="26"/>
        </w:rPr>
      </w:r>
    </w:p>
    <w:p>
      <w:pPr>
        <w:spacing w:line="240" w:lineRule="auto" w:before="3"/>
        <w:rPr>
          <w:rFonts w:ascii="Lucida Sans Unicode" w:hAnsi="Lucida Sans Unicode" w:cs="Lucida Sans Unicode" w:eastAsia="Lucida Sans Unicode"/>
          <w:sz w:val="6"/>
          <w:szCs w:val="6"/>
        </w:rPr>
      </w:pPr>
    </w:p>
    <w:p>
      <w:pPr>
        <w:spacing w:line="5947" w:lineRule="exact"/>
        <w:ind w:left="2302" w:right="0" w:firstLine="0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>
          <w:rFonts w:ascii="Lucida Sans Unicode" w:hAnsi="Lucida Sans Unicode" w:cs="Lucida Sans Unicode" w:eastAsia="Lucida Sans Unicode"/>
          <w:position w:val="-118"/>
          <w:sz w:val="20"/>
          <w:szCs w:val="20"/>
        </w:rPr>
        <w:drawing>
          <wp:inline distT="0" distB="0" distL="0" distR="0">
            <wp:extent cx="3395079" cy="3776662"/>
            <wp:effectExtent l="0" t="0" r="0" b="0"/>
            <wp:docPr id="3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079" cy="377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 w:eastAsia="Lucida Sans Unicode"/>
          <w:position w:val="-118"/>
          <w:sz w:val="20"/>
          <w:szCs w:val="20"/>
        </w:rPr>
      </w:r>
    </w:p>
    <w:p>
      <w:pPr>
        <w:spacing w:line="448" w:lineRule="exact" w:before="123"/>
        <w:ind w:left="113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color w:val="221915"/>
          <w:w w:val="105"/>
          <w:sz w:val="40"/>
        </w:rPr>
        <w:t>Step 4</w:t>
      </w:r>
      <w:r>
        <w:rPr>
          <w:rFonts w:ascii="Calibri"/>
          <w:sz w:val="40"/>
        </w:rPr>
      </w:r>
    </w:p>
    <w:p>
      <w:pPr>
        <w:spacing w:line="199" w:lineRule="auto" w:before="8"/>
        <w:ind w:left="113" w:right="1007" w:firstLine="0"/>
        <w:jc w:val="left"/>
        <w:rPr>
          <w:rFonts w:ascii="Lucida Sans Unicode" w:hAnsi="Lucida Sans Unicode" w:cs="Lucida Sans Unicode" w:eastAsia="Lucida Sans Unicode"/>
          <w:sz w:val="26"/>
          <w:szCs w:val="26"/>
        </w:rPr>
      </w:pPr>
      <w:r>
        <w:rPr>
          <w:rFonts w:ascii="Lucida Sans Unicode"/>
          <w:color w:val="221915"/>
          <w:w w:val="95"/>
          <w:sz w:val="26"/>
        </w:rPr>
        <w:t>Insert</w:t>
      </w:r>
      <w:r>
        <w:rPr>
          <w:rFonts w:ascii="Lucida Sans Unicode"/>
          <w:color w:val="221915"/>
          <w:spacing w:val="-42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the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grease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drip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cup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(8)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to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the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bottom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of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the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firebox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spacing w:val="-12"/>
          <w:w w:val="95"/>
          <w:sz w:val="26"/>
        </w:rPr>
        <w:t>(4)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and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the</w:t>
      </w:r>
      <w:r>
        <w:rPr>
          <w:rFonts w:ascii="Lucida Sans Unicode"/>
          <w:color w:val="221915"/>
          <w:spacing w:val="-45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burner</w:t>
      </w:r>
      <w:r>
        <w:rPr>
          <w:rFonts w:ascii="Lucida Sans Unicode"/>
          <w:color w:val="221915"/>
          <w:w w:val="90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BBQ</w:t>
      </w:r>
      <w:r>
        <w:rPr>
          <w:rFonts w:ascii="Lucida Sans Unicode"/>
          <w:color w:val="221915"/>
          <w:spacing w:val="-41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is</w:t>
      </w:r>
      <w:r>
        <w:rPr>
          <w:rFonts w:ascii="Lucida Sans Unicode"/>
          <w:color w:val="221915"/>
          <w:spacing w:val="-41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ready</w:t>
      </w:r>
      <w:r>
        <w:rPr>
          <w:rFonts w:ascii="Lucida Sans Unicode"/>
          <w:color w:val="221915"/>
          <w:spacing w:val="-41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to</w:t>
      </w:r>
      <w:r>
        <w:rPr>
          <w:rFonts w:ascii="Lucida Sans Unicode"/>
          <w:color w:val="221915"/>
          <w:spacing w:val="-41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use</w:t>
      </w:r>
      <w:r>
        <w:rPr>
          <w:rFonts w:ascii="Lucida Sans Unicode"/>
          <w:color w:val="221915"/>
          <w:spacing w:val="-41"/>
          <w:w w:val="95"/>
          <w:sz w:val="26"/>
        </w:rPr>
        <w:t> </w:t>
      </w:r>
      <w:r>
        <w:rPr>
          <w:rFonts w:ascii="Lucida Sans Unicode"/>
          <w:color w:val="221915"/>
          <w:w w:val="95"/>
          <w:sz w:val="26"/>
        </w:rPr>
        <w:t>now.</w:t>
      </w:r>
      <w:r>
        <w:rPr>
          <w:rFonts w:ascii="Lucida Sans Unicode"/>
          <w:sz w:val="26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0"/>
          <w:szCs w:val="20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0"/>
          <w:szCs w:val="20"/>
        </w:rPr>
      </w:pP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0"/>
          <w:szCs w:val="20"/>
        </w:rPr>
      </w:pPr>
    </w:p>
    <w:p>
      <w:pPr>
        <w:spacing w:line="240" w:lineRule="auto" w:before="2"/>
        <w:rPr>
          <w:rFonts w:ascii="Lucida Sans Unicode" w:hAnsi="Lucida Sans Unicode" w:cs="Lucida Sans Unicode" w:eastAsia="Lucida Sans Unicode"/>
          <w:sz w:val="10"/>
          <w:szCs w:val="10"/>
        </w:rPr>
      </w:pPr>
    </w:p>
    <w:p>
      <w:pPr>
        <w:spacing w:line="2287" w:lineRule="exact"/>
        <w:ind w:left="5188" w:right="0" w:firstLine="0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>
          <w:rFonts w:ascii="Lucida Sans Unicode" w:hAnsi="Lucida Sans Unicode" w:cs="Lucida Sans Unicode" w:eastAsia="Lucida Sans Unicode"/>
          <w:position w:val="-45"/>
          <w:sz w:val="20"/>
          <w:szCs w:val="20"/>
        </w:rPr>
        <w:pict>
          <v:group style="width:187pt;height:114.4pt;mso-position-horizontal-relative:char;mso-position-vertical-relative:line" coordorigin="0,0" coordsize="3740,2288">
            <v:group style="position:absolute;left:17;top:1033;width:57;height:78" coordorigin="17,1033" coordsize="57,78">
              <v:shape style="position:absolute;left:17;top:1033;width:57;height:78" coordorigin="17,1033" coordsize="57,78" path="m17,1033l20,1049,23,1064,30,1077,43,1090,59,1100,74,1111e" filled="false" stroked="true" strokeweight=".84pt" strokecolor="#050000">
                <v:path arrowok="t"/>
              </v:shape>
            </v:group>
            <v:group style="position:absolute;left:4;top:1002;width:17;height:2" coordorigin="4,1002" coordsize="17,2">
              <v:shape style="position:absolute;left:4;top:1002;width:17;height:2" coordorigin="4,1002" coordsize="17,0" path="m4,1002l21,1002e" filled="false" stroked="true" strokeweight=".259pt" strokecolor="#050000">
                <v:path arrowok="t"/>
              </v:shape>
            </v:group>
            <v:group style="position:absolute;left:9;top:1025;width:17;height:2" coordorigin="9,1025" coordsize="17,2">
              <v:shape style="position:absolute;left:9;top:1025;width:17;height:2" coordorigin="9,1025" coordsize="17,0" path="m9,1025l26,1025e" filled="false" stroked="true" strokeweight=".777pt" strokecolor="#050000">
                <v:path arrowok="t"/>
              </v:shape>
            </v:group>
            <v:group style="position:absolute;left:4;top:996;width:17;height:2" coordorigin="4,996" coordsize="17,2">
              <v:shape style="position:absolute;left:4;top:996;width:17;height:2" coordorigin="4,996" coordsize="17,0" path="m4,996l21,996e" filled="false" stroked="true" strokeweight=".388pt" strokecolor="#050000">
                <v:path arrowok="t"/>
              </v:shape>
            </v:group>
            <v:group style="position:absolute;left:58;top:1041;width:17;height:2" coordorigin="58,1041" coordsize="17,2">
              <v:shape style="position:absolute;left:58;top:1041;width:17;height:2" coordorigin="58,1041" coordsize="17,0" path="m58,1041l75,1041e" filled="false" stroked="true" strokeweight=".518pt" strokecolor="#050000">
                <v:path arrowok="t"/>
              </v:shape>
            </v:group>
            <v:group style="position:absolute;left:63;top:1063;width:17;height:2" coordorigin="63,1063" coordsize="17,2">
              <v:shape style="position:absolute;left:63;top:1063;width:17;height:2" coordorigin="63,1063" coordsize="17,0" path="m63,1063l80,1063e" filled="false" stroked="true" strokeweight="1.424pt" strokecolor="#050000">
                <v:path arrowok="t"/>
              </v:shape>
            </v:group>
            <v:group style="position:absolute;left:12;top:984;width:3;height:8" coordorigin="12,984" coordsize="3,8">
              <v:shape style="position:absolute;left:12;top:984;width:3;height:8" coordorigin="12,984" coordsize="3,8" path="m15,984l12,989,12,992e" filled="false" stroked="true" strokeweight=".84pt" strokecolor="#050000">
                <v:path arrowok="t"/>
              </v:shape>
            </v:group>
            <v:group style="position:absolute;left:16;top:976;width:2;height:17" coordorigin="16,976" coordsize="2,17">
              <v:shape style="position:absolute;left:16;top:976;width:2;height:17" coordorigin="16,976" coordsize="0,17" path="m16,976l16,992e" filled="false" stroked="true" strokeweight=".129pt" strokecolor="#050000">
                <v:path arrowok="t"/>
              </v:shape>
            </v:group>
            <v:group style="position:absolute;left:12;top:1005;width:11;height:19" coordorigin="12,1005" coordsize="11,19">
              <v:shape style="position:absolute;left:12;top:1005;width:11;height:19" coordorigin="12,1005" coordsize="11,19" path="m12,1005l15,1015,23,1023e" filled="false" stroked="true" strokeweight=".84pt" strokecolor="#050000">
                <v:path arrowok="t"/>
              </v:shape>
            </v:group>
            <v:group style="position:absolute;left:56;top:871;width:17;height:2" coordorigin="56,871" coordsize="17,2">
              <v:shape style="position:absolute;left:56;top:871;width:17;height:2" coordorigin="56,871" coordsize="17,0" path="m56,871l72,871e" filled="false" stroked="true" strokeweight=".13pt" strokecolor="#050000">
                <v:path arrowok="t"/>
              </v:shape>
            </v:group>
            <v:group style="position:absolute;left:97;top:794;width:17;height:2" coordorigin="97,794" coordsize="17,2">
              <v:shape style="position:absolute;left:97;top:794;width:17;height:2" coordorigin="97,794" coordsize="17,0" path="m97,794l114,794e" filled="false" stroked="true" strokeweight=".128pt" strokecolor="#050000">
                <v:path arrowok="t"/>
              </v:shape>
            </v:group>
            <v:group style="position:absolute;left:76;top:833;width:17;height:2" coordorigin="76,833" coordsize="17,2">
              <v:shape style="position:absolute;left:76;top:833;width:17;height:2" coordorigin="76,833" coordsize="17,0" path="m76,833l93,833e" filled="false" stroked="true" strokeweight=".13pt" strokecolor="#050000">
                <v:path arrowok="t"/>
              </v:shape>
            </v:group>
            <v:group style="position:absolute;left:118;top:755;width:17;height:2" coordorigin="118,755" coordsize="17,2">
              <v:shape style="position:absolute;left:118;top:755;width:17;height:2" coordorigin="118,755" coordsize="17,0" path="m118,755l135,755e" filled="false" stroked="true" strokeweight=".13pt" strokecolor="#050000">
                <v:path arrowok="t"/>
              </v:shape>
            </v:group>
            <v:group style="position:absolute;left:151;top:709;width:2;height:17" coordorigin="151,709" coordsize="2,17">
              <v:shape style="position:absolute;left:151;top:709;width:2;height:17" coordorigin="151,709" coordsize="0,17" path="m151,709l151,726e" filled="false" stroked="true" strokeweight=".129pt" strokecolor="#050000">
                <v:path arrowok="t"/>
              </v:shape>
            </v:group>
            <v:group style="position:absolute;left:167;top:680;width:17;height:2" coordorigin="167,680" coordsize="17,2">
              <v:shape style="position:absolute;left:167;top:680;width:17;height:2" coordorigin="167,680" coordsize="17,0" path="m167,680l184,680e" filled="false" stroked="true" strokeweight=".13pt" strokecolor="#050000">
                <v:path arrowok="t"/>
              </v:shape>
            </v:group>
            <v:group style="position:absolute;left:86;top:826;width:2;height:17" coordorigin="86,826" coordsize="2,17">
              <v:shape style="position:absolute;left:86;top:826;width:2;height:17" coordorigin="86,826" coordsize="0,17" path="m86,826l86,842e" filled="false" stroked="true" strokeweight=".13pt" strokecolor="#050000">
                <v:path arrowok="t"/>
              </v:shape>
            </v:group>
            <v:group style="position:absolute;left:202;top:634;width:2;height:17" coordorigin="202,634" coordsize="2,17">
              <v:shape style="position:absolute;left:202;top:634;width:2;height:17" coordorigin="202,634" coordsize="0,17" path="m202,634l202,651e" filled="false" stroked="true" strokeweight=".131pt" strokecolor="#050000">
                <v:path arrowok="t"/>
              </v:shape>
            </v:group>
            <v:group style="position:absolute;left:127;top:748;width:2;height:17" coordorigin="127,748" coordsize="2,17">
              <v:shape style="position:absolute;left:127;top:748;width:2;height:17" coordorigin="127,748" coordsize="0,17" path="m127,748l127,765e" filled="false" stroked="true" strokeweight=".13pt" strokecolor="#050000">
                <v:path arrowok="t"/>
              </v:shape>
            </v:group>
            <v:group style="position:absolute;left:65;top:862;width:2;height:17" coordorigin="65,862" coordsize="2,17">
              <v:shape style="position:absolute;left:65;top:862;width:2;height:17" coordorigin="65,862" coordsize="0,17" path="m65,862l65,879e" filled="false" stroked="true" strokeweight=".13pt" strokecolor="#050000">
                <v:path arrowok="t"/>
              </v:shape>
            </v:group>
            <v:group style="position:absolute;left:56;top:874;width:17;height:2" coordorigin="56,874" coordsize="17,2">
              <v:shape style="position:absolute;left:56;top:874;width:17;height:2" coordorigin="56,874" coordsize="17,0" path="m56,874l72,874e" filled="false" stroked="true" strokeweight=".13pt" strokecolor="#050000">
                <v:path arrowok="t"/>
              </v:shape>
            </v:group>
            <v:group style="position:absolute;left:97;top:796;width:17;height:2" coordorigin="97,796" coordsize="17,2">
              <v:shape style="position:absolute;left:97;top:796;width:17;height:2" coordorigin="97,796" coordsize="17,0" path="m97,796l114,796e" filled="false" stroked="true" strokeweight=".131pt" strokecolor="#050000">
                <v:path arrowok="t"/>
              </v:shape>
            </v:group>
            <v:group style="position:absolute;left:107;top:784;width:2;height:17" coordorigin="107,784" coordsize="2,17">
              <v:shape style="position:absolute;left:107;top:784;width:2;height:17" coordorigin="107,784" coordsize="0,17" path="m107,784l107,801e" filled="false" stroked="true" strokeweight=".13pt" strokecolor="#050000">
                <v:path arrowok="t"/>
              </v:shape>
            </v:group>
            <v:group style="position:absolute;left:86;top:823;width:2;height:17" coordorigin="86,823" coordsize="2,17">
              <v:shape style="position:absolute;left:86;top:823;width:2;height:17" coordorigin="86,823" coordsize="0,17" path="m86,823l86,840e" filled="false" stroked="true" strokeweight=".13pt" strokecolor="#050000">
                <v:path arrowok="t"/>
              </v:shape>
            </v:group>
            <v:group style="position:absolute;left:127;top:745;width:2;height:17" coordorigin="127,745" coordsize="2,17">
              <v:shape style="position:absolute;left:127;top:745;width:2;height:17" coordorigin="127,745" coordsize="0,17" path="m127,745l127,762e" filled="false" stroked="true" strokeweight=".13pt" strokecolor="#050000">
                <v:path arrowok="t"/>
              </v:shape>
            </v:group>
            <v:group style="position:absolute;left:149;top:715;width:3;height:6" coordorigin="149,715" coordsize="3,6">
              <v:shape style="position:absolute;left:149;top:715;width:3;height:6" coordorigin="149,715" coordsize="3,6" path="m152,715l149,717,149,720e" filled="false" stroked="true" strokeweight=".84pt" strokecolor="#050000">
                <v:path arrowok="t"/>
              </v:shape>
            </v:group>
            <v:group style="position:absolute;left:177;top:670;width:2;height:17" coordorigin="177,670" coordsize="2,17">
              <v:shape style="position:absolute;left:177;top:670;width:2;height:17" coordorigin="177,670" coordsize="0,17" path="m177,670l177,687e" filled="false" stroked="true" strokeweight=".13pt" strokecolor="#050000">
                <v:path arrowok="t"/>
              </v:shape>
            </v:group>
            <v:group style="position:absolute;left:82;top:834;width:3;height:3" coordorigin="82,834" coordsize="3,3">
              <v:shape style="position:absolute;left:82;top:834;width:3;height:3" coordorigin="82,834" coordsize="3,3" path="m85,834l85,837,82,837e" filled="false" stroked="true" strokeweight=".84pt" strokecolor="#050000">
                <v:path arrowok="t"/>
              </v:shape>
            </v:group>
            <v:group style="position:absolute;left:177;top:673;width:2;height:17" coordorigin="177,673" coordsize="2,17">
              <v:shape style="position:absolute;left:177;top:673;width:2;height:17" coordorigin="177,673" coordsize="0,17" path="m177,673l177,690e" filled="false" stroked="true" strokeweight=".13pt" strokecolor="#050000">
                <v:path arrowok="t"/>
              </v:shape>
            </v:group>
            <v:group style="position:absolute;left:118;top:758;width:17;height:2" coordorigin="118,758" coordsize="17,2">
              <v:shape style="position:absolute;left:118;top:758;width:17;height:2" coordorigin="118,758" coordsize="17,0" path="m118,758l135,758e" filled="false" stroked="true" strokeweight=".13pt" strokecolor="#050000">
                <v:path arrowok="t"/>
              </v:shape>
            </v:group>
            <v:group style="position:absolute;left:193;top:642;width:17;height:2" coordorigin="193,642" coordsize="17,2">
              <v:shape style="position:absolute;left:193;top:642;width:17;height:2" coordorigin="193,642" coordsize="17,0" path="m193,642l210,642e" filled="false" stroked="true" strokeweight=".259pt" strokecolor="#050000">
                <v:path arrowok="t"/>
              </v:shape>
            </v:group>
            <v:group style="position:absolute;left:151;top:712;width:2;height:17" coordorigin="151,712" coordsize="2,17">
              <v:shape style="position:absolute;left:151;top:712;width:2;height:17" coordorigin="151,712" coordsize="0,17" path="m151,712l151,728e" filled="false" stroked="true" strokeweight=".129pt" strokecolor="#050000">
                <v:path arrowok="t"/>
              </v:shape>
            </v:group>
            <v:group style="position:absolute;left:167;top:683;width:17;height:2" coordorigin="167,683" coordsize="17,2">
              <v:shape style="position:absolute;left:167;top:683;width:17;height:2" coordorigin="167,683" coordsize="17,0" path="m167,683l184,683e" filled="false" stroked="true" strokeweight=".128pt" strokecolor="#050000">
                <v:path arrowok="t"/>
              </v:shape>
            </v:group>
            <v:group style="position:absolute;left:200;top:637;width:2;height:17" coordorigin="200,637" coordsize="2,17">
              <v:shape style="position:absolute;left:200;top:637;width:2;height:17" coordorigin="200,637" coordsize="0,17" path="m200,637l200,653e" filled="false" stroked="true" strokeweight=".128pt" strokecolor="#050000">
                <v:path arrowok="t"/>
              </v:shape>
            </v:group>
            <v:group style="position:absolute;left:107;top:784;width:2;height:17" coordorigin="107,784" coordsize="2,17">
              <v:shape style="position:absolute;left:107;top:784;width:2;height:17" coordorigin="107,784" coordsize="0,17" path="m107,784l107,801e" filled="false" stroked="true" strokeweight=".13pt" strokecolor="#050000">
                <v:path arrowok="t"/>
              </v:shape>
            </v:group>
            <v:group style="position:absolute;left:130;top:745;width:2;height:17" coordorigin="130,745" coordsize="2,17">
              <v:shape style="position:absolute;left:130;top:745;width:2;height:17" coordorigin="130,745" coordsize="0,17" path="m130,745l130,762e" filled="false" stroked="true" strokeweight=".129pt" strokecolor="#050000">
                <v:path arrowok="t"/>
              </v:shape>
            </v:group>
            <v:group style="position:absolute;left:65;top:862;width:2;height:17" coordorigin="65,862" coordsize="2,17">
              <v:shape style="position:absolute;left:65;top:862;width:2;height:17" coordorigin="65,862" coordsize="0,17" path="m65,862l65,879e" filled="false" stroked="true" strokeweight=".13pt" strokecolor="#050000">
                <v:path arrowok="t"/>
              </v:shape>
            </v:group>
            <v:group style="position:absolute;left:153;top:706;width:2;height:17" coordorigin="153,706" coordsize="2,17">
              <v:shape style="position:absolute;left:153;top:706;width:2;height:17" coordorigin="153,706" coordsize="0,17" path="m153,706l153,723e" filled="false" stroked="true" strokeweight=".13pt" strokecolor="#050000">
                <v:path arrowok="t"/>
              </v:shape>
            </v:group>
            <v:group style="position:absolute;left:86;top:823;width:2;height:17" coordorigin="86,823" coordsize="2,17">
              <v:shape style="position:absolute;left:86;top:823;width:2;height:17" coordorigin="86,823" coordsize="0,17" path="m86,823l86,840e" filled="false" stroked="true" strokeweight=".13pt" strokecolor="#050000">
                <v:path arrowok="t"/>
              </v:shape>
            </v:group>
            <v:group style="position:absolute;left:177;top:670;width:2;height:17" coordorigin="177,670" coordsize="2,17">
              <v:shape style="position:absolute;left:177;top:670;width:2;height:17" coordorigin="177,670" coordsize="0,17" path="m177,670l177,687e" filled="false" stroked="true" strokeweight=".13pt" strokecolor="#050000">
                <v:path arrowok="t"/>
              </v:shape>
            </v:group>
            <v:group style="position:absolute;left:127;top:750;width:2;height:17" coordorigin="127,750" coordsize="2,17">
              <v:shape style="position:absolute;left:127;top:750;width:2;height:17" coordorigin="127,750" coordsize="0,17" path="m127,750l127,767e" filled="false" stroked="true" strokeweight=".13pt" strokecolor="#050000">
                <v:path arrowok="t"/>
              </v:shape>
            </v:group>
            <v:group style="position:absolute;left:65;top:867;width:2;height:17" coordorigin="65,867" coordsize="2,17">
              <v:shape style="position:absolute;left:65;top:867;width:2;height:17" coordorigin="65,867" coordsize="0,17" path="m65,867l65,884e" filled="false" stroked="true" strokeweight=".13pt" strokecolor="#050000">
                <v:path arrowok="t"/>
              </v:shape>
            </v:group>
            <v:group style="position:absolute;left:83;top:828;width:2;height:17" coordorigin="83,828" coordsize="2,17">
              <v:shape style="position:absolute;left:83;top:828;width:2;height:17" coordorigin="83,828" coordsize="0,17" path="m83,828l83,845e" filled="false" stroked="true" strokeweight=".129pt" strokecolor="#050000">
                <v:path arrowok="t"/>
              </v:shape>
            </v:group>
            <v:group style="position:absolute;left:130;top:745;width:2;height:17" coordorigin="130,745" coordsize="2,17">
              <v:shape style="position:absolute;left:130;top:745;width:2;height:17" coordorigin="130,745" coordsize="0,17" path="m130,745l130,762e" filled="false" stroked="true" strokeweight=".129pt" strokecolor="#050000">
                <v:path arrowok="t"/>
              </v:shape>
            </v:group>
            <v:group style="position:absolute;left:107;top:789;width:2;height:17" coordorigin="107,789" coordsize="2,17">
              <v:shape style="position:absolute;left:107;top:789;width:2;height:17" coordorigin="107,789" coordsize="0,17" path="m107,789l107,806e" filled="false" stroked="true" strokeweight=".13pt" strokecolor="#050000">
                <v:path arrowok="t"/>
              </v:shape>
            </v:group>
            <v:group style="position:absolute;left:153;top:706;width:2;height:17" coordorigin="153,706" coordsize="2,17">
              <v:shape style="position:absolute;left:153;top:706;width:2;height:17" coordorigin="153,706" coordsize="0,17" path="m153,706l153,723e" filled="false" stroked="true" strokeweight=".13pt" strokecolor="#050000">
                <v:path arrowok="t"/>
              </v:shape>
            </v:group>
            <v:group style="position:absolute;left:107;top:784;width:2;height:17" coordorigin="107,784" coordsize="2,17">
              <v:shape style="position:absolute;left:107;top:784;width:2;height:17" coordorigin="107,784" coordsize="0,17" path="m107,784l107,801e" filled="false" stroked="true" strokeweight=".13pt" strokecolor="#050000">
                <v:path arrowok="t"/>
              </v:shape>
            </v:group>
            <v:group style="position:absolute;left:202;top:631;width:2;height:17" coordorigin="202,631" coordsize="2,17">
              <v:shape style="position:absolute;left:202;top:631;width:2;height:17" coordorigin="202,631" coordsize="0,17" path="m202,631l202,648e" filled="false" stroked="true" strokeweight=".131pt" strokecolor="#050000">
                <v:path arrowok="t"/>
              </v:shape>
            </v:group>
            <v:group style="position:absolute;left:107;top:789;width:2;height:17" coordorigin="107,789" coordsize="2,17">
              <v:shape style="position:absolute;left:107;top:789;width:2;height:17" coordorigin="107,789" coordsize="0,17" path="m107,789l107,806e" filled="false" stroked="true" strokeweight=".13pt" strokecolor="#050000">
                <v:path arrowok="t"/>
              </v:shape>
            </v:group>
            <v:group style="position:absolute;left:177;top:670;width:2;height:17" coordorigin="177,670" coordsize="2,17">
              <v:shape style="position:absolute;left:177;top:670;width:2;height:17" coordorigin="177,670" coordsize="0,17" path="m177,670l177,687e" filled="false" stroked="true" strokeweight=".13pt" strokecolor="#050000">
                <v:path arrowok="t"/>
              </v:shape>
            </v:group>
            <v:group style="position:absolute;left:202;top:631;width:2;height:17" coordorigin="202,631" coordsize="2,17">
              <v:shape style="position:absolute;left:202;top:631;width:2;height:17" coordorigin="202,631" coordsize="0,17" path="m202,631l202,648e" filled="false" stroked="true" strokeweight=".131pt" strokecolor="#050000">
                <v:path arrowok="t"/>
              </v:shape>
            </v:group>
            <v:group style="position:absolute;left:151;top:712;width:2;height:17" coordorigin="151,712" coordsize="2,17">
              <v:shape style="position:absolute;left:151;top:712;width:2;height:17" coordorigin="151,712" coordsize="0,17" path="m151,712l151,728e" filled="false" stroked="true" strokeweight=".129pt" strokecolor="#050000">
                <v:path arrowok="t"/>
              </v:shape>
            </v:group>
            <v:group style="position:absolute;left:65;top:862;width:2;height:17" coordorigin="65,862" coordsize="2,17">
              <v:shape style="position:absolute;left:65;top:862;width:2;height:17" coordorigin="65,862" coordsize="0,17" path="m65,862l65,879e" filled="false" stroked="true" strokeweight=".13pt" strokecolor="#050000">
                <v:path arrowok="t"/>
              </v:shape>
            </v:group>
            <v:group style="position:absolute;left:151;top:712;width:2;height:17" coordorigin="151,712" coordsize="2,17">
              <v:shape style="position:absolute;left:151;top:712;width:2;height:17" coordorigin="151,712" coordsize="0,17" path="m151,712l151,728e" filled="false" stroked="true" strokeweight=".129pt" strokecolor="#050000">
                <v:path arrowok="t"/>
              </v:shape>
            </v:group>
            <v:group style="position:absolute;left:177;top:675;width:2;height:17" coordorigin="177,675" coordsize="2,17">
              <v:shape style="position:absolute;left:177;top:675;width:2;height:17" coordorigin="177,675" coordsize="0,17" path="m177,675l177,692e" filled="false" stroked="true" strokeweight=".13pt" strokecolor="#050000">
                <v:path arrowok="t"/>
              </v:shape>
            </v:group>
            <v:group style="position:absolute;left:60;top:872;width:2;height:17" coordorigin="60,872" coordsize="2,17">
              <v:shape style="position:absolute;left:60;top:872;width:2;height:17" coordorigin="60,872" coordsize="0,17" path="m60,872l60,889e" filled="false" stroked="true" strokeweight=".13pt" strokecolor="#050000">
                <v:path arrowok="t"/>
              </v:shape>
            </v:group>
            <v:group style="position:absolute;left:56;top:869;width:17;height:2" coordorigin="56,869" coordsize="17,2">
              <v:shape style="position:absolute;left:56;top:869;width:17;height:2" coordorigin="56,869" coordsize="17,0" path="m56,869l72,869e" filled="false" stroked="true" strokeweight=".129pt" strokecolor="#050000">
                <v:path arrowok="t"/>
              </v:shape>
            </v:group>
            <v:group style="position:absolute;left:76;top:830;width:17;height:2" coordorigin="76,830" coordsize="17,2">
              <v:shape style="position:absolute;left:76;top:830;width:17;height:2" coordorigin="76,830" coordsize="17,0" path="m76,830l93,830e" filled="false" stroked="true" strokeweight=".13pt" strokecolor="#050000">
                <v:path arrowok="t"/>
              </v:shape>
            </v:group>
            <v:group style="position:absolute;left:200;top:637;width:2;height:17" coordorigin="200,637" coordsize="2,17">
              <v:shape style="position:absolute;left:200;top:637;width:2;height:17" coordorigin="200,637" coordsize="0,17" path="m200,637l200,653e" filled="false" stroked="true" strokeweight=".128pt" strokecolor="#050000">
                <v:path arrowok="t"/>
              </v:shape>
            </v:group>
            <v:group style="position:absolute;left:97;top:791;width:17;height:2" coordorigin="97,791" coordsize="17,2">
              <v:shape style="position:absolute;left:97;top:791;width:17;height:2" coordorigin="97,791" coordsize="17,0" path="m97,791l114,791e" filled="false" stroked="true" strokeweight=".131pt" strokecolor="#050000">
                <v:path arrowok="t"/>
              </v:shape>
            </v:group>
            <v:group style="position:absolute;left:120;top:752;width:17;height:2" coordorigin="120,752" coordsize="17,2">
              <v:shape style="position:absolute;left:120;top:752;width:17;height:2" coordorigin="120,752" coordsize="17,0" path="m120,752l137,752e" filled="false" stroked="true" strokeweight=".128pt" strokecolor="#050000">
                <v:path arrowok="t"/>
              </v:shape>
            </v:group>
            <v:group style="position:absolute;left:60;top:872;width:2;height:17" coordorigin="60,872" coordsize="2,17">
              <v:shape style="position:absolute;left:60;top:872;width:2;height:17" coordorigin="60,872" coordsize="0,17" path="m60,872l60,889e" filled="false" stroked="true" strokeweight=".13pt" strokecolor="#050000">
                <v:path arrowok="t"/>
              </v:shape>
            </v:group>
            <v:group style="position:absolute;left:56;top:875;width:17;height:2" coordorigin="56,875" coordsize="17,2">
              <v:shape style="position:absolute;left:56;top:875;width:17;height:2" coordorigin="56,875" coordsize="17,0" path="m56,875l72,875e" filled="false" stroked="true" strokeweight=".258pt" strokecolor="#050000">
                <v:path arrowok="t"/>
              </v:shape>
            </v:group>
            <v:group style="position:absolute;left:61;top:875;width:3;height:3" coordorigin="61,875" coordsize="3,3">
              <v:shape style="position:absolute;left:61;top:875;width:3;height:3" coordorigin="61,875" coordsize="3,3" path="m64,875l61,878e" filled="false" stroked="true" strokeweight=".84pt" strokecolor="#050000">
                <v:path arrowok="t"/>
              </v:shape>
            </v:group>
            <v:group style="position:absolute;left:68;top:864;width:2;height:17" coordorigin="68,864" coordsize="2,17">
              <v:shape style="position:absolute;left:68;top:864;width:2;height:17" coordorigin="68,864" coordsize="0,17" path="m68,864l68,881e" filled="false" stroked="true" strokeweight=".129pt" strokecolor="#050000">
                <v:path arrowok="t"/>
              </v:shape>
            </v:group>
            <v:group style="position:absolute;left:65;top:859;width:2;height:17" coordorigin="65,859" coordsize="2,17">
              <v:shape style="position:absolute;left:65;top:859;width:2;height:17" coordorigin="65,859" coordsize="0,17" path="m65,859l65,876e" filled="false" stroked="true" strokeweight=".129pt" strokecolor="#050000">
                <v:path arrowok="t"/>
              </v:shape>
            </v:group>
            <v:group style="position:absolute;left:153;top:707;width:2;height:17" coordorigin="153,707" coordsize="2,17">
              <v:shape style="position:absolute;left:153;top:707;width:2;height:17" coordorigin="153,707" coordsize="0,17" path="m153,707l153,723e" filled="false" stroked="true" strokeweight=".13pt" strokecolor="#050000">
                <v:path arrowok="t"/>
              </v:shape>
            </v:group>
            <v:group style="position:absolute;left:81;top:833;width:2;height:17" coordorigin="81,833" coordsize="2,17">
              <v:shape style="position:absolute;left:81;top:833;width:2;height:17" coordorigin="81,833" coordsize="0,17" path="m81,833l81,850e" filled="false" stroked="true" strokeweight=".129pt" strokecolor="#050000">
                <v:path arrowok="t"/>
              </v:shape>
            </v:group>
            <v:group style="position:absolute;left:167;top:677;width:17;height:2" coordorigin="167,677" coordsize="17,2">
              <v:shape style="position:absolute;left:167;top:677;width:17;height:2" coordorigin="167,677" coordsize="17,0" path="m167,677l184,677e" filled="false" stroked="true" strokeweight=".129pt" strokecolor="#050000">
                <v:path arrowok="t"/>
              </v:shape>
            </v:group>
            <v:group style="position:absolute;left:82;top:834;width:3;height:6" coordorigin="82,834" coordsize="3,6">
              <v:shape style="position:absolute;left:82;top:834;width:3;height:6" coordorigin="82,834" coordsize="3,6" path="m85,834l82,839,82,837e" filled="false" stroked="true" strokeweight=".84pt" strokecolor="#050000">
                <v:path arrowok="t"/>
              </v:shape>
            </v:group>
            <v:group style="position:absolute;left:89;top:826;width:2;height:17" coordorigin="89,826" coordsize="2,17">
              <v:shape style="position:absolute;left:89;top:826;width:2;height:17" coordorigin="89,826" coordsize="0,17" path="m89,826l89,842e" filled="false" stroked="true" strokeweight=".129pt" strokecolor="#050000">
                <v:path arrowok="t"/>
              </v:shape>
            </v:group>
            <v:group style="position:absolute;left:86;top:820;width:2;height:17" coordorigin="86,820" coordsize="2,17">
              <v:shape style="position:absolute;left:86;top:820;width:2;height:17" coordorigin="86,820" coordsize="0,17" path="m86,820l86,837e" filled="false" stroked="true" strokeweight=".13pt" strokecolor="#050000">
                <v:path arrowok="t"/>
              </v:shape>
            </v:group>
            <v:group style="position:absolute;left:202;top:631;width:2;height:17" coordorigin="202,631" coordsize="2,17">
              <v:shape style="position:absolute;left:202;top:631;width:2;height:17" coordorigin="202,631" coordsize="0,17" path="m202,631l202,648e" filled="false" stroked="true" strokeweight=".131pt" strokecolor="#050000">
                <v:path arrowok="t"/>
              </v:shape>
            </v:group>
            <v:group style="position:absolute;left:102;top:794;width:2;height:17" coordorigin="102,794" coordsize="2,17">
              <v:shape style="position:absolute;left:102;top:794;width:2;height:17" coordorigin="102,794" coordsize="0,17" path="m102,794l102,811e" filled="false" stroked="true" strokeweight=".131pt" strokecolor="#050000">
                <v:path arrowok="t"/>
              </v:shape>
            </v:group>
            <v:group style="position:absolute;left:103;top:798;width:3;height:3" coordorigin="103,798" coordsize="3,3">
              <v:shape style="position:absolute;left:103;top:798;width:3;height:3" coordorigin="103,798" coordsize="3,3" path="m103,800l105,798,103,800xe" filled="false" stroked="true" strokeweight=".84pt" strokecolor="#050000">
                <v:path arrowok="t"/>
              </v:shape>
            </v:group>
            <v:group style="position:absolute;left:109;top:787;width:2;height:17" coordorigin="109,787" coordsize="2,17">
              <v:shape style="position:absolute;left:109;top:787;width:2;height:17" coordorigin="109,787" coordsize="0,17" path="m109,787l109,804e" filled="false" stroked="true" strokeweight=".129pt" strokecolor="#050000">
                <v:path arrowok="t"/>
              </v:shape>
            </v:group>
            <v:group style="position:absolute;left:107;top:782;width:2;height:17" coordorigin="107,782" coordsize="2,17">
              <v:shape style="position:absolute;left:107;top:782;width:2;height:17" coordorigin="107,782" coordsize="0,17" path="m107,782l107,798e" filled="false" stroked="true" strokeweight=".13pt" strokecolor="#050000">
                <v:path arrowok="t"/>
              </v:shape>
            </v:group>
            <v:group style="position:absolute;left:224;top:954;width:17;height:2" coordorigin="224,954" coordsize="17,2">
              <v:shape style="position:absolute;left:224;top:954;width:17;height:2" coordorigin="224,954" coordsize="17,0" path="m224,954l241,954e" filled="false" stroked="true" strokeweight=".13pt" strokecolor="#050000">
                <v:path arrowok="t"/>
              </v:shape>
            </v:group>
            <v:group style="position:absolute;left:275;top:844;width:2;height:17" coordorigin="275,844" coordsize="2,17">
              <v:shape style="position:absolute;left:275;top:844;width:2;height:17" coordorigin="275,844" coordsize="0,17" path="m275,844l275,860e" filled="false" stroked="true" strokeweight=".128pt" strokecolor="#050000">
                <v:path arrowok="t"/>
              </v:shape>
            </v:group>
            <v:group style="position:absolute;left:234;top:945;width:2;height:17" coordorigin="234,945" coordsize="2,17">
              <v:shape style="position:absolute;left:234;top:945;width:2;height:17" coordorigin="234,945" coordsize="0,17" path="m234,945l234,961e" filled="false" stroked="true" strokeweight=".128pt" strokecolor="#050000">
                <v:path arrowok="t"/>
              </v:shape>
            </v:group>
            <v:group style="position:absolute;left:393;top:888;width:3;height:34" coordorigin="393,888" coordsize="3,34">
              <v:shape style="position:absolute;left:393;top:888;width:3;height:34" coordorigin="393,888" coordsize="3,34" path="m395,888l393,922e" filled="false" stroked="true" strokeweight=".72pt" strokecolor="#050000">
                <v:path arrowok="t"/>
              </v:shape>
            </v:group>
            <v:group style="position:absolute;left:397;top:880;width:2;height:17" coordorigin="397,880" coordsize="2,17">
              <v:shape style="position:absolute;left:397;top:880;width:2;height:17" coordorigin="397,880" coordsize="0,17" path="m397,880l397,897e" filled="false" stroked="true" strokeweight=".131pt" strokecolor="#050000">
                <v:path arrowok="t"/>
              </v:shape>
            </v:group>
            <v:group style="position:absolute;left:395;top:873;width:3;height:16" coordorigin="395,873" coordsize="3,16">
              <v:shape style="position:absolute;left:395;top:873;width:3;height:16" coordorigin="395,873" coordsize="3,16" path="m398,873l395,888e" filled="false" stroked="true" strokeweight=".84pt" strokecolor="#050000">
                <v:path arrowok="t"/>
              </v:shape>
            </v:group>
            <v:group style="position:absolute;left:240;top:756;width:223;height:202" coordorigin="240,756" coordsize="223,202">
              <v:shape style="position:absolute;left:240;top:756;width:223;height:202" coordorigin="240,756" coordsize="223,202" path="m240,958l245,932,258,901,274,873,292,844,307,818,367,772,424,756,463,756e" filled="false" stroked="true" strokeweight=".84pt" strokecolor="#050000">
                <v:path arrowok="t"/>
              </v:shape>
            </v:group>
            <v:group style="position:absolute;left:441;top:645;width:17;height:2" coordorigin="441,645" coordsize="17,2">
              <v:shape style="position:absolute;left:441;top:645;width:17;height:2" coordorigin="441,645" coordsize="17,0" path="m441,645l458,645e" filled="false" stroked="true" strokeweight=".259pt" strokecolor="#050000">
                <v:path arrowok="t"/>
              </v:shape>
            </v:group>
            <v:group style="position:absolute;left:451;top:634;width:2;height:17" coordorigin="451,634" coordsize="2,17">
              <v:shape style="position:absolute;left:451;top:634;width:2;height:17" coordorigin="451,634" coordsize="0,17" path="m451,634l451,651e" filled="false" stroked="true" strokeweight=".13pt" strokecolor="#050000">
                <v:path arrowok="t"/>
              </v:shape>
            </v:group>
            <v:group style="position:absolute;left:122;top:756;width:2;height:17" coordorigin="122,756" coordsize="2,17">
              <v:shape style="position:absolute;left:122;top:756;width:2;height:17" coordorigin="122,756" coordsize="0,17" path="m122,756l122,772e" filled="false" stroked="true" strokeweight=".128pt" strokecolor="#050000">
                <v:path arrowok="t"/>
              </v:shape>
            </v:group>
            <v:group style="position:absolute;left:226;top:789;width:17;height:2" coordorigin="226,789" coordsize="17,2">
              <v:shape style="position:absolute;left:226;top:789;width:17;height:2" coordorigin="226,789" coordsize="17,0" path="m226,789l243,789e" filled="false" stroked="true" strokeweight=".129pt" strokecolor="#050000">
                <v:path arrowok="t"/>
              </v:shape>
            </v:group>
            <v:group style="position:absolute;left:237;top:787;width:3;height:6" coordorigin="237,787" coordsize="3,6">
              <v:shape style="position:absolute;left:237;top:787;width:3;height:6" coordorigin="237,787" coordsize="3,6" path="m240,787l237,793e" filled="false" stroked="true" strokeweight=".84pt" strokecolor="#050000">
                <v:path arrowok="t"/>
              </v:shape>
            </v:group>
            <v:group style="position:absolute;left:240;top:787;width:3;height:6" coordorigin="240,787" coordsize="3,6">
              <v:shape style="position:absolute;left:240;top:787;width:3;height:6" coordorigin="240,787" coordsize="3,6" path="m240,793l243,787e" filled="false" stroked="true" strokeweight=".84pt" strokecolor="#050000">
                <v:path arrowok="t"/>
              </v:shape>
            </v:group>
            <v:group style="position:absolute;left:209;top:772;width:3;height:3" coordorigin="209,772" coordsize="3,3">
              <v:shape style="position:absolute;left:209;top:772;width:3;height:3" coordorigin="209,772" coordsize="3,3" path="m212,772l209,774e" filled="false" stroked="true" strokeweight=".84pt" strokecolor="#050000">
                <v:path arrowok="t"/>
              </v:shape>
            </v:group>
            <v:group style="position:absolute;left:173;top:966;width:37;height:60" coordorigin="173,966" coordsize="37,60">
              <v:shape style="position:absolute;left:173;top:966;width:37;height:60" coordorigin="173,966" coordsize="37,60" path="m173,1025l209,966e" filled="false" stroked="true" strokeweight=".84pt" strokecolor="#050000">
                <v:path arrowok="t"/>
              </v:shape>
            </v:group>
            <v:group style="position:absolute;left:411;top:567;width:34;height:57" coordorigin="411,567" coordsize="34,57">
              <v:shape style="position:absolute;left:411;top:567;width:34;height:57" coordorigin="411,567" coordsize="34,57" path="m411,624l444,567e" filled="false" stroked="true" strokeweight=".84pt" strokecolor="#050000">
                <v:path arrowok="t"/>
              </v:shape>
            </v:group>
            <v:group style="position:absolute;left:419;top:578;width:32;height:55" coordorigin="419,578" coordsize="32,55">
              <v:shape style="position:absolute;left:419;top:578;width:32;height:55" coordorigin="419,578" coordsize="32,55" path="m450,578l419,632e" filled="false" stroked="true" strokeweight=".84pt" strokecolor="#050000">
                <v:path arrowok="t"/>
              </v:shape>
            </v:group>
            <v:group style="position:absolute;left:186;top:974;width:31;height:55" coordorigin="186,974" coordsize="31,55">
              <v:shape style="position:absolute;left:186;top:974;width:31;height:55" coordorigin="186,974" coordsize="31,55" path="m217,974l186,1028e" filled="false" stroked="true" strokeweight=".84pt" strokecolor="#050000">
                <v:path arrowok="t"/>
              </v:shape>
            </v:group>
            <v:group style="position:absolute;left:235;top:782;width:3;height:6" coordorigin="235,782" coordsize="3,6">
              <v:shape style="position:absolute;left:235;top:782;width:3;height:6" coordorigin="235,782" coordsize="3,6" path="m237,782l235,787e" filled="false" stroked="true" strokeweight=".84pt" strokecolor="#050000">
                <v:path arrowok="t"/>
              </v:shape>
            </v:group>
            <v:group style="position:absolute;left:240;top:785;width:3;height:3" coordorigin="240,785" coordsize="3,3">
              <v:shape style="position:absolute;left:240;top:785;width:3;height:3" coordorigin="240,785" coordsize="3,3" path="m240,787l243,785e" filled="false" stroked="true" strokeweight=".84pt" strokecolor="#050000">
                <v:path arrowok="t"/>
              </v:shape>
            </v:group>
            <v:group style="position:absolute;left:243;top:785;width:3;height:3" coordorigin="243,785" coordsize="3,3">
              <v:shape style="position:absolute;left:243;top:785;width:3;height:3" coordorigin="243,785" coordsize="3,3" path="m243,787l245,785e" filled="false" stroked="true" strokeweight=".84pt" strokecolor="#050000">
                <v:path arrowok="t"/>
              </v:shape>
            </v:group>
            <v:group style="position:absolute;left:130;top:748;width:2;height:17" coordorigin="130,748" coordsize="2,17">
              <v:shape style="position:absolute;left:130;top:748;width:2;height:17" coordorigin="130,748" coordsize="0,17" path="m130,748l130,765e" filled="false" stroked="true" strokeweight=".129pt" strokecolor="#050000">
                <v:path arrowok="t"/>
              </v:shape>
            </v:group>
            <v:group style="position:absolute;left:130;top:743;width:2;height:17" coordorigin="130,743" coordsize="2,17">
              <v:shape style="position:absolute;left:130;top:743;width:2;height:17" coordorigin="130,743" coordsize="0,17" path="m130,743l130,760e" filled="false" stroked="true" strokeweight=".129pt" strokecolor="#050000">
                <v:path arrowok="t"/>
              </v:shape>
            </v:group>
            <v:group style="position:absolute;left:197;top:903;width:2;height:17" coordorigin="197,903" coordsize="2,17">
              <v:shape style="position:absolute;left:197;top:903;width:2;height:17" coordorigin="197,903" coordsize="0,17" path="m197,903l197,920e" filled="false" stroked="true" strokeweight=".13pt" strokecolor="#050000">
                <v:path arrowok="t"/>
              </v:shape>
            </v:group>
            <v:group style="position:absolute;left:146;top:717;width:2;height:17" coordorigin="146,717" coordsize="2,17">
              <v:shape style="position:absolute;left:146;top:717;width:2;height:17" coordorigin="146,717" coordsize="0,17" path="m146,717l146,734e" filled="false" stroked="true" strokeweight=".128pt" strokecolor="#050000">
                <v:path arrowok="t"/>
              </v:shape>
            </v:group>
            <v:group style="position:absolute;left:153;top:709;width:2;height:17" coordorigin="153,709" coordsize="2,17">
              <v:shape style="position:absolute;left:153;top:709;width:2;height:17" coordorigin="153,709" coordsize="0,17" path="m153,709l153,726e" filled="false" stroked="true" strokeweight=".13pt" strokecolor="#050000">
                <v:path arrowok="t"/>
              </v:shape>
            </v:group>
            <v:group style="position:absolute;left:153;top:706;width:2;height:17" coordorigin="153,706" coordsize="2,17">
              <v:shape style="position:absolute;left:153;top:706;width:2;height:17" coordorigin="153,706" coordsize="0,17" path="m153,706l153,723e" filled="false" stroked="true" strokeweight=".13pt" strokecolor="#050000">
                <v:path arrowok="t"/>
              </v:shape>
            </v:group>
            <v:group style="position:absolute;left:169;top:678;width:2;height:17" coordorigin="169,678" coordsize="2,17">
              <v:shape style="position:absolute;left:169;top:678;width:2;height:17" coordorigin="169,678" coordsize="0,17" path="m169,678l169,695e" filled="false" stroked="true" strokeweight=".129pt" strokecolor="#050000">
                <v:path arrowok="t"/>
              </v:shape>
            </v:group>
            <v:group style="position:absolute;left:173;top:681;width:3;height:3" coordorigin="173,681" coordsize="3,3">
              <v:shape style="position:absolute;left:173;top:681;width:3;height:3" coordorigin="173,681" coordsize="3,3" path="m175,681l173,684,175,684e" filled="false" stroked="true" strokeweight=".84pt" strokecolor="#050000">
                <v:path arrowok="t"/>
              </v:shape>
            </v:group>
            <v:group style="position:absolute;left:179;top:670;width:2;height:17" coordorigin="179,670" coordsize="2,17">
              <v:shape style="position:absolute;left:179;top:670;width:2;height:17" coordorigin="179,670" coordsize="0,17" path="m179,670l179,687e" filled="false" stroked="true" strokeweight=".129pt" strokecolor="#050000">
                <v:path arrowok="t"/>
              </v:shape>
            </v:group>
            <v:group style="position:absolute;left:177;top:668;width:2;height:17" coordorigin="177,668" coordsize="2,17">
              <v:shape style="position:absolute;left:177;top:668;width:2;height:17" coordorigin="177,668" coordsize="0,17" path="m177,668l177,684e" filled="false" stroked="true" strokeweight=".13pt" strokecolor="#050000">
                <v:path arrowok="t"/>
              </v:shape>
            </v:group>
            <v:group style="position:absolute;left:195;top:642;width:2;height:17" coordorigin="195,642" coordsize="2,17">
              <v:shape style="position:absolute;left:195;top:642;width:2;height:17" coordorigin="195,642" coordsize="0,17" path="m195,642l195,659e" filled="false" stroked="true" strokeweight=".13pt" strokecolor="#050000">
                <v:path arrowok="t"/>
              </v:shape>
            </v:group>
            <v:group style="position:absolute;left:199;top:645;width:3;height:3" coordorigin="199,645" coordsize="3,3">
              <v:shape style="position:absolute;left:199;top:645;width:3;height:3" coordorigin="199,645" coordsize="3,3" path="m201,645l199,648,199,645e" filled="false" stroked="true" strokeweight=".84pt" strokecolor="#050000">
                <v:path arrowok="t"/>
              </v:shape>
            </v:group>
            <v:group style="position:absolute;left:202;top:631;width:2;height:17" coordorigin="202,631" coordsize="2,17">
              <v:shape style="position:absolute;left:202;top:631;width:2;height:17" coordorigin="202,631" coordsize="0,17" path="m202,631l202,648e" filled="false" stroked="true" strokeweight=".131pt" strokecolor="#050000">
                <v:path arrowok="t"/>
              </v:shape>
            </v:group>
            <v:group style="position:absolute;left:205;top:634;width:2;height:17" coordorigin="205,634" coordsize="2,17">
              <v:shape style="position:absolute;left:205;top:634;width:2;height:17" coordorigin="205,634" coordsize="0,17" path="m205,634l205,651e" filled="false" stroked="true" strokeweight=".128pt" strokecolor="#050000">
                <v:path arrowok="t"/>
              </v:shape>
            </v:group>
            <v:group style="position:absolute;left:278;top:533;width:2;height:17" coordorigin="278,533" coordsize="2,17">
              <v:shape style="position:absolute;left:278;top:533;width:2;height:17" coordorigin="278,533" coordsize="0,17" path="m278,533l278,550e" filled="false" stroked="true" strokeweight=".13pt" strokecolor="#050000">
                <v:path arrowok="t"/>
              </v:shape>
            </v:group>
            <v:group style="position:absolute;left:265;top:983;width:2;height:17" coordorigin="265,983" coordsize="2,17">
              <v:shape style="position:absolute;left:265;top:983;width:2;height:17" coordorigin="265,983" coordsize="0,17" path="m265,983l265,1000e" filled="false" stroked="true" strokeweight=".129pt" strokecolor="#050000">
                <v:path arrowok="t"/>
              </v:shape>
            </v:group>
            <v:group style="position:absolute;left:302;top:1018;width:88;height:132" coordorigin="302,1018" coordsize="88,132">
              <v:shape style="position:absolute;left:302;top:1018;width:88;height:132" coordorigin="302,1018" coordsize="88,132" path="m390,1150l356,1072,320,1028,302,1018e" filled="false" stroked="true" strokeweight=".84pt" strokecolor="#050000">
                <v:path arrowok="t"/>
              </v:shape>
            </v:group>
            <v:group style="position:absolute;left:240;top:969;width:8;height:21" coordorigin="240,969" coordsize="8,21">
              <v:shape style="position:absolute;left:240;top:969;width:8;height:21" coordorigin="240,969" coordsize="8,21" path="m248,989l245,984,243,976,240,969e" filled="false" stroked="true" strokeweight=".84pt" strokecolor="#050000">
                <v:path arrowok="t"/>
              </v:shape>
            </v:group>
            <v:group style="position:absolute;left:441;top:655;width:17;height:2" coordorigin="441,655" coordsize="17,2">
              <v:shape style="position:absolute;left:441;top:655;width:17;height:2" coordorigin="441,655" coordsize="17,0" path="m441,655l458,655e" filled="false" stroked="true" strokeweight=".777pt" strokecolor="#050000">
                <v:path arrowok="t"/>
              </v:shape>
            </v:group>
            <v:group style="position:absolute;left:460;top:658;width:3;height:11" coordorigin="460,658" coordsize="3,11">
              <v:shape style="position:absolute;left:460;top:658;width:3;height:11" coordorigin="460,658" coordsize="3,11" path="m463,668l460,658e" filled="false" stroked="true" strokeweight=".84pt" strokecolor="#050000">
                <v:path arrowok="t"/>
              </v:shape>
            </v:group>
            <v:group style="position:absolute;left:463;top:1013;width:11;height:55" coordorigin="463,1013" coordsize="11,55">
              <v:shape style="position:absolute;left:463;top:1013;width:11;height:55" coordorigin="463,1013" coordsize="11,55" path="m463,1013l463,1018,465,1046,473,1067e" filled="false" stroked="true" strokeweight=".84pt" strokecolor="#050000">
                <v:path arrowok="t"/>
              </v:shape>
            </v:group>
            <v:group style="position:absolute;left:398;top:852;width:8;height:21" coordorigin="398,852" coordsize="8,21">
              <v:shape style="position:absolute;left:398;top:852;width:8;height:21" coordorigin="398,852" coordsize="8,21" path="m406,852l398,873e" filled="false" stroked="true" strokeweight=".84pt" strokecolor="#050000">
                <v:path arrowok="t"/>
              </v:shape>
            </v:group>
            <v:group style="position:absolute;left:465;top:723;width:63;height:122" coordorigin="465,723" coordsize="63,122">
              <v:shape style="position:absolute;left:465;top:723;width:63;height:122" coordorigin="465,723" coordsize="63,122" path="m465,844l527,723e" filled="false" stroked="true" strokeweight=".84pt" strokecolor="#050000">
                <v:path arrowok="t"/>
              </v:shape>
            </v:group>
            <v:group style="position:absolute;left:450;top:622;width:8;height:21" coordorigin="450,622" coordsize="8,21">
              <v:shape style="position:absolute;left:450;top:622;width:8;height:21" coordorigin="450,622" coordsize="8,21" path="m457,622l455,627,452,637,450,642e" filled="false" stroked="true" strokeweight=".84pt" strokecolor="#050000">
                <v:path arrowok="t"/>
              </v:shape>
            </v:group>
            <v:group style="position:absolute;left:527;top:715;width:6;height:8" coordorigin="527,715" coordsize="6,8">
              <v:shape style="position:absolute;left:527;top:715;width:6;height:8" coordorigin="527,715" coordsize="6,8" path="m532,715l527,723e" filled="false" stroked="true" strokeweight=".84pt" strokecolor="#050000">
                <v:path arrowok="t"/>
              </v:shape>
            </v:group>
            <v:group style="position:absolute;left:524;top:714;width:17;height:2" coordorigin="524,714" coordsize="17,2">
              <v:shape style="position:absolute;left:524;top:714;width:17;height:2" coordorigin="524,714" coordsize="17,0" path="m524,714l541,714e" filled="false" stroked="true" strokeweight=".13pt" strokecolor="#050000">
                <v:path arrowok="t"/>
              </v:shape>
            </v:group>
            <v:group style="position:absolute;left:524;top:714;width:17;height:2" coordorigin="524,714" coordsize="17,2">
              <v:shape style="position:absolute;left:524;top:714;width:17;height:2" coordorigin="524,714" coordsize="17,0" path="m524,714l541,714e" filled="false" stroked="true" strokeweight=".13pt" strokecolor="#050000">
                <v:path arrowok="t"/>
              </v:shape>
            </v:group>
            <v:group style="position:absolute;left:536;top:701;width:2;height:17" coordorigin="536,701" coordsize="2,17">
              <v:shape style="position:absolute;left:536;top:701;width:2;height:17" coordorigin="536,701" coordsize="0,17" path="m536,701l536,718e" filled="false" stroked="true" strokeweight=".129pt" strokecolor="#050000">
                <v:path arrowok="t"/>
              </v:shape>
            </v:group>
            <v:group style="position:absolute;left:529;top:719;width:2;height:17" coordorigin="529,719" coordsize="2,17">
              <v:shape style="position:absolute;left:529;top:719;width:2;height:17" coordorigin="529,719" coordsize="0,17" path="m529,719l529,736e" filled="false" stroked="true" strokeweight=".128pt" strokecolor="#050000">
                <v:path arrowok="t"/>
              </v:shape>
            </v:group>
            <v:group style="position:absolute;left:535;top:702;width:3;height:8" coordorigin="535,702" coordsize="3,8">
              <v:shape style="position:absolute;left:535;top:702;width:3;height:8" coordorigin="535,702" coordsize="3,8" path="m538,702l535,710e" filled="false" stroked="true" strokeweight=".84pt" strokecolor="#050000">
                <v:path arrowok="t"/>
              </v:shape>
            </v:group>
            <v:group style="position:absolute;left:457;top:585;width:24;height:37" coordorigin="457,585" coordsize="24,37">
              <v:shape style="position:absolute;left:457;top:585;width:24;height:37" coordorigin="457,585" coordsize="24,37" path="m481,585l457,622e" filled="false" stroked="true" strokeweight=".84pt" strokecolor="#050000">
                <v:path arrowok="t"/>
              </v:shape>
            </v:group>
            <v:group style="position:absolute;left:214;top:1000;width:21;height:34" coordorigin="214,1000" coordsize="21,34">
              <v:shape style="position:absolute;left:214;top:1000;width:21;height:34" coordorigin="214,1000" coordsize="21,34" path="m235,1000l214,1033e" filled="false" stroked="true" strokeweight=".84pt" strokecolor="#050000">
                <v:path arrowok="t"/>
              </v:shape>
            </v:group>
            <v:group style="position:absolute;left:557;top:538;width:2;height:17" coordorigin="557,538" coordsize="2,17">
              <v:shape style="position:absolute;left:557;top:538;width:2;height:17" coordorigin="557,538" coordsize="0,17" path="m557,538l557,555e" filled="false" stroked="true" strokeweight=".128pt" strokecolor="#050000">
                <v:path arrowok="t"/>
              </v:shape>
            </v:group>
            <v:group style="position:absolute;left:468;top:578;width:24;height:39" coordorigin="468,578" coordsize="24,39">
              <v:shape style="position:absolute;left:468;top:578;width:24;height:39" coordorigin="468,578" coordsize="24,39" path="m491,578l468,617e" filled="false" stroked="true" strokeweight=".84pt" strokecolor="#050000">
                <v:path arrowok="t"/>
              </v:shape>
            </v:group>
            <v:group style="position:absolute;left:222;top:997;width:24;height:39" coordorigin="222,997" coordsize="24,39">
              <v:shape style="position:absolute;left:222;top:997;width:24;height:39" coordorigin="222,997" coordsize="24,39" path="m245,997l222,1036e" filled="false" stroked="true" strokeweight=".84pt" strokecolor="#050000">
                <v:path arrowok="t"/>
              </v:shape>
            </v:group>
            <v:group style="position:absolute;left:237;top:1015;width:42;height:70" coordorigin="237,1015" coordsize="42,70">
              <v:shape style="position:absolute;left:237;top:1015;width:42;height:70" coordorigin="237,1015" coordsize="42,70" path="m237,1085l279,1015e" filled="false" stroked="true" strokeweight=".84pt" strokecolor="#050000">
                <v:path arrowok="t"/>
              </v:shape>
            </v:group>
            <v:group style="position:absolute;left:514;top:547;width:42;height:70" coordorigin="514,547" coordsize="42,70">
              <v:shape style="position:absolute;left:514;top:547;width:42;height:70" coordorigin="514,547" coordsize="42,70" path="m514,617l556,547e" filled="false" stroked="true" strokeweight=".84pt" strokecolor="#050000">
                <v:path arrowok="t"/>
              </v:shape>
            </v:group>
            <v:group style="position:absolute;left:406;top:438;width:244;height:415" coordorigin="406,438" coordsize="244,415">
              <v:shape style="position:absolute;left:406;top:438;width:244;height:415" coordorigin="406,438" coordsize="244,415" path="m649,438l411,842,406,852e" filled="false" stroked="true" strokeweight=".84pt" strokecolor="#050000">
                <v:path arrowok="t"/>
              </v:shape>
            </v:group>
            <v:group style="position:absolute;left:419;top:430;width:246;height:415" coordorigin="419,430" coordsize="246,415">
              <v:shape style="position:absolute;left:419;top:430;width:246;height:415" coordorigin="419,430" coordsize="246,415" path="m664,430l419,844e" filled="false" stroked="true" strokeweight=".84pt" strokecolor="#050000">
                <v:path arrowok="t"/>
              </v:shape>
            </v:group>
            <v:group style="position:absolute;left:284;top:1108;width:6;height:6" coordorigin="284,1108" coordsize="6,6">
              <v:shape style="position:absolute;left:284;top:1108;width:6;height:6" coordorigin="284,1108" coordsize="6,6" path="m289,1108l284,1113e" filled="false" stroked="true" strokeweight=".84pt" strokecolor="#050000">
                <v:path arrowok="t"/>
              </v:shape>
            </v:group>
            <v:group style="position:absolute;left:287;top:1111;width:3;height:6" coordorigin="287,1111" coordsize="3,6">
              <v:shape style="position:absolute;left:287;top:1111;width:3;height:6" coordorigin="287,1111" coordsize="3,6" path="m287,1116l289,1111e" filled="false" stroked="true" strokeweight=".84pt" strokecolor="#050000">
                <v:path arrowok="t"/>
              </v:shape>
            </v:group>
            <v:group style="position:absolute;left:752;top:337;width:3;height:6" coordorigin="752,337" coordsize="3,6">
              <v:shape style="position:absolute;left:752;top:337;width:3;height:6" coordorigin="752,337" coordsize="3,6" path="m755,337l752,342e" filled="false" stroked="true" strokeweight=".84pt" strokecolor="#050000">
                <v:path arrowok="t"/>
              </v:shape>
            </v:group>
            <v:group style="position:absolute;left:755;top:334;width:3;height:3" coordorigin="755,334" coordsize="3,3">
              <v:shape style="position:absolute;left:755;top:334;width:3;height:3" coordorigin="755,334" coordsize="3,3" path="m758,334l755,337e" filled="false" stroked="true" strokeweight=".84pt" strokecolor="#050000">
                <v:path arrowok="t"/>
              </v:shape>
            </v:group>
            <v:group style="position:absolute;left:750;top:342;width:3;height:6" coordorigin="750,342" coordsize="3,6">
              <v:shape style="position:absolute;left:750;top:342;width:3;height:6" coordorigin="750,342" coordsize="3,6" path="m752,342l750,347e" filled="false" stroked="true" strokeweight=".84pt" strokecolor="#050000">
                <v:path arrowok="t"/>
              </v:shape>
            </v:group>
            <v:group style="position:absolute;left:751;top:339;width:2;height:17" coordorigin="751,339" coordsize="2,17">
              <v:shape style="position:absolute;left:751;top:339;width:2;height:17" coordorigin="751,339" coordsize="0,17" path="m751,339l751,356e" filled="false" stroked="true" strokeweight=".128pt" strokecolor="#050000">
                <v:path arrowok="t"/>
              </v:shape>
            </v:group>
            <v:group style="position:absolute;left:749;top:333;width:17;height:2" coordorigin="749,333" coordsize="17,2">
              <v:shape style="position:absolute;left:749;top:333;width:17;height:2" coordorigin="749,333" coordsize="17,0" path="m749,333l766,333e" filled="false" stroked="true" strokeweight=".129pt" strokecolor="#050000">
                <v:path arrowok="t"/>
              </v:shape>
            </v:group>
            <v:group style="position:absolute;left:749;top:331;width:17;height:2" coordorigin="749,331" coordsize="17,2">
              <v:shape style="position:absolute;left:749;top:331;width:17;height:2" coordorigin="749,331" coordsize="17,0" path="m749,331l766,331e" filled="false" stroked="true" strokeweight=".13pt" strokecolor="#050000">
                <v:path arrowok="t"/>
              </v:shape>
            </v:group>
            <v:group style="position:absolute;left:752;top:328;width:17;height:2" coordorigin="752,328" coordsize="17,2">
              <v:shape style="position:absolute;left:752;top:328;width:17;height:2" coordorigin="752,328" coordsize="17,0" path="m752,328l769,328e" filled="false" stroked="true" strokeweight=".13pt" strokecolor="#050000">
                <v:path arrowok="t"/>
              </v:shape>
            </v:group>
            <v:group style="position:absolute;left:760;top:322;width:3;height:6" coordorigin="760,322" coordsize="3,6">
              <v:shape style="position:absolute;left:760;top:322;width:3;height:6" coordorigin="760,322" coordsize="3,6" path="m763,322l760,327e" filled="false" stroked="true" strokeweight=".84pt" strokecolor="#050000">
                <v:path arrowok="t"/>
              </v:shape>
            </v:group>
            <v:group style="position:absolute;left:763;top:311;width:6;height:11" coordorigin="763,311" coordsize="6,11">
              <v:shape style="position:absolute;left:763;top:311;width:6;height:11" coordorigin="763,311" coordsize="6,11" path="m768,311l763,322e" filled="false" stroked="true" strokeweight=".84pt" strokecolor="#050000">
                <v:path arrowok="t"/>
              </v:shape>
            </v:group>
            <v:group style="position:absolute;left:553;top:347;width:197;height:337" coordorigin="553,347" coordsize="197,337">
              <v:shape style="position:absolute;left:553;top:347;width:197;height:337" coordorigin="553,347" coordsize="197,337" path="m553,684l750,347e" filled="false" stroked="true" strokeweight=".84pt" strokecolor="#050000">
                <v:path arrowok="t"/>
              </v:shape>
            </v:group>
            <v:group style="position:absolute;left:768;top:298;width:8;height:13" coordorigin="768,298" coordsize="8,13">
              <v:shape style="position:absolute;left:768;top:298;width:8;height:13" coordorigin="768,298" coordsize="8,13" path="m776,298l768,311e" filled="false" stroked="true" strokeweight=".84pt" strokecolor="#050000">
                <v:path arrowok="t"/>
              </v:shape>
            </v:group>
            <v:group style="position:absolute;left:538;top:697;width:6;height:6" coordorigin="538,697" coordsize="6,6">
              <v:shape style="position:absolute;left:538;top:697;width:6;height:6" coordorigin="538,697" coordsize="6,6" path="m543,697l538,702e" filled="false" stroked="true" strokeweight=".84pt" strokecolor="#050000">
                <v:path arrowok="t"/>
              </v:shape>
            </v:group>
            <v:group style="position:absolute;left:778;top:293;width:3;height:3" coordorigin="778,293" coordsize="3,3">
              <v:shape style="position:absolute;left:778;top:293;width:3;height:3" coordorigin="778,293" coordsize="3,3" path="m778,296l781,293e" filled="false" stroked="true" strokeweight=".84pt" strokecolor="#050000">
                <v:path arrowok="t"/>
              </v:shape>
            </v:group>
            <v:group style="position:absolute;left:543;top:692;width:3;height:6" coordorigin="543,692" coordsize="3,6">
              <v:shape style="position:absolute;left:543;top:692;width:3;height:6" coordorigin="543,692" coordsize="3,6" path="m545,692l543,697e" filled="false" stroked="true" strokeweight=".84pt" strokecolor="#050000">
                <v:path arrowok="t"/>
              </v:shape>
            </v:group>
            <v:group style="position:absolute;left:794;top:272;width:3;height:3" coordorigin="794,272" coordsize="3,3">
              <v:shape style="position:absolute;left:794;top:272;width:3;height:3" coordorigin="794,272" coordsize="3,3" path="m794,275l796,272e" filled="false" stroked="true" strokeweight=".84pt" strokecolor="#050000">
                <v:path arrowok="t"/>
              </v:shape>
            </v:group>
            <v:group style="position:absolute;left:545;top:689;width:3;height:3" coordorigin="545,689" coordsize="3,3">
              <v:shape style="position:absolute;left:545;top:689;width:3;height:3" coordorigin="545,689" coordsize="3,3" path="m545,692l548,689e" filled="false" stroked="true" strokeweight=".84pt" strokecolor="#050000">
                <v:path arrowok="t"/>
              </v:shape>
            </v:group>
            <v:group style="position:absolute;left:796;top:267;width:3;height:6" coordorigin="796,267" coordsize="3,6">
              <v:shape style="position:absolute;left:796;top:267;width:3;height:6" coordorigin="796,267" coordsize="3,6" path="m796,272l799,267e" filled="false" stroked="true" strokeweight=".84pt" strokecolor="#050000">
                <v:path arrowok="t"/>
              </v:shape>
            </v:group>
            <v:group style="position:absolute;left:776;top:293;width:6;height:6" coordorigin="776,293" coordsize="6,6">
              <v:shape style="position:absolute;left:776;top:293;width:6;height:6" coordorigin="776,293" coordsize="6,6" path="m781,293l776,298e" filled="false" stroked="true" strokeweight=".84pt" strokecolor="#050000">
                <v:path arrowok="t"/>
              </v:shape>
            </v:group>
            <v:group style="position:absolute;left:549;top:681;width:2;height:17" coordorigin="549,681" coordsize="2,17">
              <v:shape style="position:absolute;left:549;top:681;width:2;height:17" coordorigin="549,681" coordsize="0,17" path="m549,681l549,697e" filled="false" stroked="true" strokeweight=".13pt" strokecolor="#050000">
                <v:path arrowok="t"/>
              </v:shape>
            </v:group>
            <v:group style="position:absolute;left:782;top:285;width:2;height:17" coordorigin="782,285" coordsize="2,17">
              <v:shape style="position:absolute;left:782;top:285;width:2;height:17" coordorigin="782,285" coordsize="0,17" path="m782,285l782,301e" filled="false" stroked="true" strokeweight=".129pt" strokecolor="#050000">
                <v:path arrowok="t"/>
              </v:shape>
            </v:group>
            <v:group style="position:absolute;left:548;top:686;width:3;height:3" coordorigin="548,686" coordsize="3,3">
              <v:shape style="position:absolute;left:548;top:686;width:3;height:3" coordorigin="548,686" coordsize="3,3" path="m551,686l548,689e" filled="false" stroked="true" strokeweight=".84pt" strokecolor="#050000">
                <v:path arrowok="t"/>
              </v:shape>
            </v:group>
            <v:group style="position:absolute;left:781;top:288;width:6;height:6" coordorigin="781,288" coordsize="6,6">
              <v:shape style="position:absolute;left:781;top:288;width:6;height:6" coordorigin="781,288" coordsize="6,6" path="m786,288l781,293e" filled="false" stroked="true" strokeweight=".84pt" strokecolor="#050000">
                <v:path arrowok="t"/>
              </v:shape>
            </v:group>
            <v:group style="position:absolute;left:551;top:679;width:6;height:8" coordorigin="551,679" coordsize="6,8">
              <v:shape style="position:absolute;left:551;top:679;width:6;height:8" coordorigin="551,679" coordsize="6,8" path="m556,679l551,686e" filled="false" stroked="true" strokeweight=".84pt" strokecolor="#050000">
                <v:path arrowok="t"/>
              </v:shape>
            </v:group>
            <v:group style="position:absolute;left:786;top:278;width:6;height:11" coordorigin="786,278" coordsize="6,11">
              <v:shape style="position:absolute;left:786;top:278;width:6;height:11" coordorigin="786,278" coordsize="6,11" path="m791,278l786,288e" filled="false" stroked="true" strokeweight=".84pt" strokecolor="#050000">
                <v:path arrowok="t"/>
              </v:shape>
            </v:group>
            <v:group style="position:absolute;left:556;top:666;width:8;height:13" coordorigin="556,666" coordsize="8,13">
              <v:shape style="position:absolute;left:556;top:666;width:8;height:13" coordorigin="556,666" coordsize="8,13" path="m564,666l556,679e" filled="false" stroked="true" strokeweight=".84pt" strokecolor="#050000">
                <v:path arrowok="t"/>
              </v:shape>
            </v:group>
            <v:group style="position:absolute;left:791;top:272;width:6;height:6" coordorigin="791,272" coordsize="6,6">
              <v:shape style="position:absolute;left:791;top:272;width:6;height:6" coordorigin="791,272" coordsize="6,6" path="m796,272l791,278e" filled="false" stroked="true" strokeweight=".84pt" strokecolor="#050000">
                <v:path arrowok="t"/>
              </v:shape>
            </v:group>
            <v:group style="position:absolute;left:564;top:658;width:8;height:8" coordorigin="564,658" coordsize="8,8">
              <v:shape style="position:absolute;left:564;top:658;width:8;height:8" coordorigin="564,658" coordsize="8,8" path="m571,658l564,666e" filled="false" stroked="true" strokeweight=".84pt" strokecolor="#050000">
                <v:path arrowok="t"/>
              </v:shape>
            </v:group>
            <v:group style="position:absolute;left:796;top:267;width:3;height:6" coordorigin="796,267" coordsize="3,6">
              <v:shape style="position:absolute;left:796;top:267;width:3;height:6" coordorigin="796,267" coordsize="3,6" path="m796,272l796,270,799,267e" filled="false" stroked="true" strokeweight=".84pt" strokecolor="#050000">
                <v:path arrowok="t"/>
              </v:shape>
            </v:group>
            <v:group style="position:absolute;left:571;top:627;width:24;height:32" coordorigin="571,627" coordsize="24,32">
              <v:shape style="position:absolute;left:571;top:627;width:24;height:32" coordorigin="571,627" coordsize="24,32" path="m595,627l571,658e" filled="false" stroked="true" strokeweight=".84pt" strokecolor="#050000">
                <v:path arrowok="t"/>
              </v:shape>
            </v:group>
            <v:group style="position:absolute;left:649;top:420;width:16;height:19" coordorigin="649,420" coordsize="16,19">
              <v:shape style="position:absolute;left:649;top:420;width:16;height:19" coordorigin="649,420" coordsize="16,19" path="m664,420l649,438e" filled="false" stroked="true" strokeweight=".84pt" strokecolor="#050000">
                <v:path arrowok="t"/>
              </v:shape>
            </v:group>
            <v:group style="position:absolute;left:758;top:322;width:13;height:13" coordorigin="758,322" coordsize="13,13">
              <v:shape style="position:absolute;left:758;top:322;width:13;height:13" coordorigin="758,322" coordsize="13,13" path="m758,334l771,322e" filled="false" stroked="true" strokeweight=".84pt" strokecolor="#050000">
                <v:path arrowok="t"/>
              </v:shape>
            </v:group>
            <v:group style="position:absolute;left:799;top:112;width:138;height:156" coordorigin="799,112" coordsize="138,156">
              <v:shape style="position:absolute;left:799;top:112;width:138;height:156" coordorigin="799,112" coordsize="138,156" path="m936,112l884,166,838,218,799,267e" filled="false" stroked="true" strokeweight=".84pt" strokecolor="#050000">
                <v:path arrowok="t"/>
              </v:shape>
            </v:group>
            <v:group style="position:absolute;left:937;top:104;width:2;height:17" coordorigin="937,104" coordsize="2,17">
              <v:shape style="position:absolute;left:937;top:104;width:2;height:17" coordorigin="937,104" coordsize="0,17" path="m937,104l937,120e" filled="false" stroked="true" strokeweight=".131pt" strokecolor="#050000">
                <v:path arrowok="t"/>
              </v:shape>
            </v:group>
            <v:group style="position:absolute;left:758;top:319;width:16;height:13" coordorigin="758,319" coordsize="16,13">
              <v:shape style="position:absolute;left:758;top:319;width:16;height:13" coordorigin="758,319" coordsize="16,13" path="m758,332l773,319e" filled="false" stroked="true" strokeweight=".84pt" strokecolor="#050000">
                <v:path arrowok="t"/>
              </v:shape>
            </v:group>
            <v:group style="position:absolute;left:276;top:534;width:6;height:8" coordorigin="276,534" coordsize="6,8">
              <v:shape style="position:absolute;left:276;top:534;width:6;height:8" coordorigin="276,534" coordsize="6,8" path="m281,534l276,541e" filled="false" stroked="true" strokeweight=".84pt" strokecolor="#050000">
                <v:path arrowok="t"/>
              </v:shape>
            </v:group>
            <v:group style="position:absolute;left:168;top:684;width:3;height:3" coordorigin="168,684" coordsize="3,3">
              <v:shape style="position:absolute;left:168;top:684;width:3;height:3" coordorigin="168,684" coordsize="3,3" path="m170,684l170,686,168,686e" filled="false" stroked="true" strokeweight=".84pt" strokecolor="#050000">
                <v:path arrowok="t"/>
              </v:shape>
            </v:group>
            <v:group style="position:absolute;left:193;top:648;width:3;height:3" coordorigin="193,648" coordsize="3,3">
              <v:shape style="position:absolute;left:193;top:648;width:3;height:3" coordorigin="193,648" coordsize="3,3" path="m196,648l193,650e" filled="false" stroked="true" strokeweight=".84pt" strokecolor="#050000">
                <v:path arrowok="t"/>
              </v:shape>
            </v:group>
            <v:group style="position:absolute;left:239;top:958;width:2;height:17" coordorigin="239,958" coordsize="2,17">
              <v:shape style="position:absolute;left:239;top:958;width:2;height:17" coordorigin="239,958" coordsize="0,17" path="m239,958l239,974e" filled="false" stroked="true" strokeweight=".13pt" strokecolor="#050000">
                <v:path arrowok="t"/>
              </v:shape>
            </v:group>
            <v:group style="position:absolute;left:232;top:956;width:8;height:13" coordorigin="232,956" coordsize="8,13">
              <v:shape style="position:absolute;left:232;top:956;width:8;height:13" coordorigin="232,956" coordsize="8,13" path="m240,969l237,963,235,961,232,956e" filled="false" stroked="true" strokeweight=".84pt" strokecolor="#050000">
                <v:path arrowok="t"/>
              </v:shape>
            </v:group>
            <v:group style="position:absolute;left:558;top:1041;width:17;height:2" coordorigin="558,1041" coordsize="17,2">
              <v:shape style="position:absolute;left:558;top:1041;width:17;height:2" coordorigin="558,1041" coordsize="17,0" path="m558,1041l575,1041e" filled="false" stroked="true" strokeweight="1.553pt" strokecolor="#050000">
                <v:path arrowok="t"/>
              </v:shape>
            </v:group>
            <v:group style="position:absolute;left:608;top:1069;width:3;height:50" coordorigin="608,1069" coordsize="3,50">
              <v:shape style="position:absolute;left:608;top:1069;width:3;height:50" coordorigin="608,1069" coordsize="3,50" path="m608,1119l610,1069e" filled="false" stroked="true" strokeweight=".84pt" strokecolor="#050000">
                <v:path arrowok="t"/>
              </v:shape>
            </v:group>
            <v:group style="position:absolute;left:576;top:1239;width:17;height:2" coordorigin="576,1239" coordsize="17,2">
              <v:shape style="position:absolute;left:576;top:1239;width:17;height:2" coordorigin="576,1239" coordsize="17,0" path="m576,1239l593,1239e" filled="false" stroked="true" strokeweight=".13pt" strokecolor="#050000">
                <v:path arrowok="t"/>
              </v:shape>
            </v:group>
            <v:group style="position:absolute;left:473;top:1064;width:117;height:179" coordorigin="473,1064" coordsize="117,179">
              <v:shape style="position:absolute;left:473;top:1064;width:117;height:179" coordorigin="473,1064" coordsize="117,179" path="m473,1064l501,1126,551,1196,579,1232,589,1243e" filled="false" stroked="true" strokeweight=".84pt" strokecolor="#050000">
                <v:path arrowok="t"/>
              </v:shape>
            </v:group>
            <v:group style="position:absolute;left:465;top:1066;width:17;height:2" coordorigin="465,1066" coordsize="17,2">
              <v:shape style="position:absolute;left:465;top:1066;width:17;height:2" coordorigin="465,1066" coordsize="17,0" path="m465,1066l481,1066e" filled="false" stroked="true" strokeweight=".13pt" strokecolor="#050000">
                <v:path arrowok="t"/>
              </v:shape>
            </v:group>
            <v:group style="position:absolute;left:367;top:521;width:3;height:3" coordorigin="367,521" coordsize="3,3">
              <v:shape style="position:absolute;left:367;top:521;width:3;height:3" coordorigin="367,521" coordsize="3,3" path="m367,521l369,523e" filled="false" stroked="true" strokeweight=".84pt" strokecolor="#050000">
                <v:path arrowok="t"/>
              </v:shape>
            </v:group>
            <v:group style="position:absolute;left:452;top:580;width:8;height:39" coordorigin="452,580" coordsize="8,39">
              <v:shape style="position:absolute;left:452;top:580;width:8;height:39" coordorigin="452,580" coordsize="8,39" path="m460,619l452,580e" filled="false" stroked="true" strokeweight=".84pt" strokecolor="#050000">
                <v:path arrowok="t"/>
              </v:shape>
            </v:group>
            <v:group style="position:absolute;left:789;top:1134;width:3;height:37" coordorigin="789,1134" coordsize="3,37">
              <v:shape style="position:absolute;left:789;top:1134;width:3;height:37" coordorigin="789,1134" coordsize="3,37" path="m789,1170l791,1134e" filled="false" stroked="true" strokeweight=".84pt" strokecolor="#050000">
                <v:path arrowok="t"/>
              </v:shape>
            </v:group>
            <v:group style="position:absolute;left:815;top:1134;width:3;height:34" coordorigin="815,1134" coordsize="3,34">
              <v:shape style="position:absolute;left:815;top:1134;width:3;height:34" coordorigin="815,1134" coordsize="3,34" path="m815,1168l817,1134e" filled="false" stroked="true" strokeweight=".84pt" strokecolor="#050000">
                <v:path arrowok="t"/>
              </v:shape>
            </v:group>
            <v:group style="position:absolute;left:820;top:1129;width:3;height:83" coordorigin="820,1129" coordsize="3,83">
              <v:shape style="position:absolute;left:820;top:1129;width:3;height:83" coordorigin="820,1129" coordsize="3,83" path="m822,1129l820,1212e" filled="false" stroked="true" strokeweight=".84pt" strokecolor="#050000">
                <v:path arrowok="t"/>
              </v:shape>
            </v:group>
            <v:group style="position:absolute;left:926;top:127;width:3;height:13" coordorigin="926,127" coordsize="3,13">
              <v:shape style="position:absolute;left:926;top:127;width:3;height:13" coordorigin="926,127" coordsize="3,13" path="m928,127l926,140e" filled="false" stroked="true" strokeweight=".84pt" strokecolor="#050000">
                <v:path arrowok="t"/>
              </v:shape>
            </v:group>
            <v:group style="position:absolute;left:595;top:565;width:55;height:63" coordorigin="595,565" coordsize="55,63">
              <v:shape style="position:absolute;left:595;top:565;width:55;height:63" coordorigin="595,565" coordsize="55,63" path="m649,565l623,593,595,627e" filled="false" stroked="true" strokeweight=".84pt" strokecolor="#050000">
                <v:path arrowok="t"/>
              </v:shape>
            </v:group>
            <v:group style="position:absolute;left:649;top:498;width:70;height:68" coordorigin="649,498" coordsize="70,68">
              <v:shape style="position:absolute;left:649;top:498;width:70;height:68" coordorigin="649,498" coordsize="70,68" path="m649,565l652,562,659,554,662,549,719,498e" filled="false" stroked="true" strokeweight=".84pt" strokecolor="#050000">
                <v:path arrowok="t"/>
              </v:shape>
            </v:group>
            <v:group style="position:absolute;left:121;top:761;width:3;height:3" coordorigin="121,761" coordsize="3,3">
              <v:shape style="position:absolute;left:121;top:761;width:3;height:3" coordorigin="121,761" coordsize="3,3" path="m124,761l121,764e" filled="false" stroked="true" strokeweight=".84pt" strokecolor="#050000">
                <v:path arrowok="t"/>
              </v:shape>
            </v:group>
            <v:group style="position:absolute;left:144;top:723;width:3;height:3" coordorigin="144,723" coordsize="3,3">
              <v:shape style="position:absolute;left:144;top:723;width:3;height:3" coordorigin="144,723" coordsize="3,3" path="m147,723l144,725e" filled="false" stroked="true" strokeweight=".84pt" strokecolor="#050000">
                <v:path arrowok="t"/>
              </v:shape>
            </v:group>
            <v:group style="position:absolute;left:773;top:298;width:13;height:8" coordorigin="773,298" coordsize="13,8">
              <v:shape style="position:absolute;left:773;top:298;width:13;height:8" coordorigin="773,298" coordsize="13,8" path="m773,306l786,298e" filled="false" stroked="true" strokeweight=".84pt" strokecolor="#050000">
                <v:path arrowok="t"/>
              </v:shape>
            </v:group>
            <v:group style="position:absolute;left:719;top:430;width:104;height:68" coordorigin="719,430" coordsize="104,68">
              <v:shape style="position:absolute;left:719;top:430;width:104;height:68" coordorigin="719,430" coordsize="104,68" path="m822,430l783,451,719,498e" filled="false" stroked="true" strokeweight=".84pt" strokecolor="#050000">
                <v:path arrowok="t"/>
              </v:shape>
            </v:group>
            <v:group style="position:absolute;left:23;top:1023;width:13;height:11" coordorigin="23,1023" coordsize="13,11">
              <v:shape style="position:absolute;left:23;top:1023;width:13;height:11" coordorigin="23,1023" coordsize="13,11" path="m23,1023l36,1033e" filled="false" stroked="true" strokeweight=".84pt" strokecolor="#050000">
                <v:path arrowok="t"/>
              </v:shape>
            </v:group>
            <v:group style="position:absolute;left:778;top:925;width:16;height:122" coordorigin="778,925" coordsize="16,122">
              <v:shape style="position:absolute;left:778;top:925;width:16;height:122" coordorigin="778,925" coordsize="16,122" path="m794,1046l778,925,794,1046xe" filled="false" stroked="true" strokeweight=".84pt" strokecolor="#050000">
                <v:path arrowok="t"/>
              </v:shape>
            </v:group>
            <v:group style="position:absolute;left:941;top:1217;width:3;height:24" coordorigin="941,1217" coordsize="3,24">
              <v:shape style="position:absolute;left:941;top:1217;width:3;height:24" coordorigin="941,1217" coordsize="3,24" path="m941,1217l941,1230,944,1240e" filled="false" stroked="true" strokeweight=".84pt" strokecolor="#050000">
                <v:path arrowok="t"/>
              </v:shape>
            </v:group>
            <v:group style="position:absolute;left:941;top:1273;width:17;height:2" coordorigin="941,1273" coordsize="17,2">
              <v:shape style="position:absolute;left:941;top:1273;width:17;height:2" coordorigin="941,1273" coordsize="17,0" path="m941,1273l958,1273e" filled="false" stroked="true" strokeweight=".13pt" strokecolor="#050000">
                <v:path arrowok="t"/>
              </v:shape>
            </v:group>
            <v:group style="position:absolute;left:833;top:1132;width:8;height:138" coordorigin="833,1132" coordsize="8,138">
              <v:shape style="position:absolute;left:833;top:1132;width:8;height:138" coordorigin="833,1132" coordsize="8,138" path="m840,1132l833,1269e" filled="false" stroked="true" strokeweight=".84pt" strokecolor="#050000">
                <v:path arrowok="t"/>
              </v:shape>
            </v:group>
            <v:group style="position:absolute;left:915;top:1093;width:3;height:99" coordorigin="915,1093" coordsize="3,99">
              <v:shape style="position:absolute;left:915;top:1093;width:3;height:99" coordorigin="915,1093" coordsize="3,99" path="m915,1191l918,1093e" filled="false" stroked="true" strokeweight=".84pt" strokecolor="#050000">
                <v:path arrowok="t"/>
              </v:shape>
            </v:group>
            <v:group style="position:absolute;left:941;top:1116;width:6;height:99" coordorigin="941,1116" coordsize="6,99">
              <v:shape style="position:absolute;left:941;top:1116;width:6;height:99" coordorigin="941,1116" coordsize="6,99" path="m941,1214l947,1116e" filled="false" stroked="true" strokeweight=".84pt" strokecolor="#050000">
                <v:path arrowok="t"/>
              </v:shape>
            </v:group>
            <v:group style="position:absolute;left:941;top:1238;width:3;height:57" coordorigin="941,1238" coordsize="3,57">
              <v:shape style="position:absolute;left:941;top:1238;width:3;height:57" coordorigin="941,1238" coordsize="3,57" path="m941,1295l944,1238e" filled="false" stroked="true" strokeweight=".84pt" strokecolor="#050000">
                <v:path arrowok="t"/>
              </v:shape>
            </v:group>
            <v:group style="position:absolute;left:978;top:1134;width:6;height:99" coordorigin="978,1134" coordsize="6,99">
              <v:shape style="position:absolute;left:978;top:1134;width:6;height:99" coordorigin="978,1134" coordsize="6,99" path="m978,1232l983,1134e" filled="false" stroked="true" strokeweight=".84pt" strokecolor="#050000">
                <v:path arrowok="t"/>
              </v:shape>
            </v:group>
            <v:group style="position:absolute;left:917;top:134;width:17;height:2" coordorigin="917,134" coordsize="17,2">
              <v:shape style="position:absolute;left:917;top:134;width:17;height:2" coordorigin="917,134" coordsize="17,0" path="m917,134l934,134e" filled="false" stroked="true" strokeweight=".647pt" strokecolor="#050000">
                <v:path arrowok="t"/>
              </v:shape>
            </v:group>
            <v:group style="position:absolute;left:553;top:1212;width:11;height:11" coordorigin="553,1212" coordsize="11,11">
              <v:shape style="position:absolute;left:553;top:1212;width:11;height:11" coordorigin="553,1212" coordsize="11,11" path="m564,1212l556,1222,553,1222e" filled="false" stroked="true" strokeweight=".84pt" strokecolor="#050000">
                <v:path arrowok="t"/>
              </v:shape>
            </v:group>
            <v:group style="position:absolute;left:827;top:420;width:13;height:6" coordorigin="827,420" coordsize="13,6">
              <v:shape style="position:absolute;left:827;top:420;width:13;height:6" coordorigin="827,420" coordsize="13,6" path="m827,425l840,420e" filled="false" stroked="true" strokeweight=".84pt" strokecolor="#050000">
                <v:path arrowok="t"/>
              </v:shape>
            </v:group>
            <v:group style="position:absolute;left:266;top:1874;width:44;height:65" coordorigin="266,1874" coordsize="44,65">
              <v:shape style="position:absolute;left:266;top:1874;width:44;height:65" coordorigin="266,1874" coordsize="44,65" path="m266,1874l266,1882,268,1895,274,1908,284,1921,294,1929,310,1939e" filled="false" stroked="true" strokeweight=".84pt" strokecolor="#050000">
                <v:path arrowok="t"/>
              </v:shape>
            </v:group>
            <v:group style="position:absolute;left:267;top:1866;width:2;height:17" coordorigin="267,1866" coordsize="2,17">
              <v:shape style="position:absolute;left:267;top:1866;width:2;height:17" coordorigin="267,1866" coordsize="0,17" path="m267,1866l267,1883e" filled="false" stroked="true" strokeweight=".13pt" strokecolor="#050000">
                <v:path arrowok="t"/>
              </v:shape>
            </v:group>
            <v:group style="position:absolute;left:275;top:1806;width:2;height:17" coordorigin="275,1806" coordsize="2,17">
              <v:shape style="position:absolute;left:275;top:1806;width:2;height:17" coordorigin="275,1806" coordsize="0,17" path="m275,1806l275,1823e" filled="false" stroked="true" strokeweight=".128pt" strokecolor="#050000">
                <v:path arrowok="t"/>
              </v:shape>
            </v:group>
            <v:group style="position:absolute;left:310;top:1939;width:19;height:6" coordorigin="310,1939" coordsize="19,6">
              <v:shape style="position:absolute;left:310;top:1939;width:19;height:6" coordorigin="310,1939" coordsize="19,6" path="m310,1939l328,1944e" filled="false" stroked="true" strokeweight=".84pt" strokecolor="#050000">
                <v:path arrowok="t"/>
              </v:shape>
            </v:group>
            <v:group style="position:absolute;left:578;top:2006;width:2;height:17" coordorigin="578,2006" coordsize="2,17">
              <v:shape style="position:absolute;left:578;top:2006;width:2;height:17" coordorigin="578,2006" coordsize="0,17" path="m578,2006l578,2022e" filled="false" stroked="true" strokeweight=".129pt" strokecolor="#050000">
                <v:path arrowok="t"/>
              </v:shape>
            </v:group>
            <v:group style="position:absolute;left:578;top:2006;width:2;height:17" coordorigin="578,2006" coordsize="2,17">
              <v:shape style="position:absolute;left:578;top:2006;width:2;height:17" coordorigin="578,2006" coordsize="0,17" path="m578,2006l578,2022e" filled="false" stroked="true" strokeweight=".129pt" strokecolor="#050000">
                <v:path arrowok="t"/>
              </v:shape>
            </v:group>
            <v:group style="position:absolute;left:328;top:1944;width:358;height:96" coordorigin="328,1944" coordsize="358,96">
              <v:shape style="position:absolute;left:328;top:1944;width:358;height:96" coordorigin="328,1944" coordsize="358,96" path="m685,2040l576,2014,450,1980,328,1944e" filled="false" stroked="true" strokeweight=".84pt" strokecolor="#050000">
                <v:path arrowok="t"/>
              </v:shape>
            </v:group>
            <v:group style="position:absolute;left:692;top:2026;width:2;height:17" coordorigin="692,2026" coordsize="2,17">
              <v:shape style="position:absolute;left:692;top:2026;width:2;height:17" coordorigin="692,2026" coordsize="0,17" path="m692,2026l692,2043e" filled="false" stroked="true" strokeweight=".13pt" strokecolor="#050000">
                <v:path arrowok="t"/>
              </v:shape>
            </v:group>
            <v:group style="position:absolute;left:584;top:2022;width:52;height:6" coordorigin="584,2022" coordsize="52,6">
              <v:shape style="position:absolute;left:584;top:2022;width:52;height:6" coordorigin="584,2022" coordsize="52,6" path="m636,2027l584,2022e" filled="false" stroked="true" strokeweight=".84pt" strokecolor="#050000">
                <v:path arrowok="t"/>
              </v:shape>
            </v:group>
            <v:group style="position:absolute;left:692;top:2021;width:2;height:17" coordorigin="692,2021" coordsize="2,17">
              <v:shape style="position:absolute;left:692;top:2021;width:2;height:17" coordorigin="692,2021" coordsize="0,17" path="m692,2021l692,2038e" filled="false" stroked="true" strokeweight=".13pt" strokecolor="#050000">
                <v:path arrowok="t"/>
              </v:shape>
            </v:group>
            <v:group style="position:absolute;left:429;top:1978;width:21;height:3" coordorigin="429,1978" coordsize="21,3">
              <v:shape style="position:absolute;left:429;top:1978;width:21;height:3" coordorigin="429,1978" coordsize="21,3" path="m429,1978l450,1980e" filled="false" stroked="true" strokeweight=".84pt" strokecolor="#050000">
                <v:path arrowok="t"/>
              </v:shape>
            </v:group>
            <v:group style="position:absolute;left:696;top:2011;width:3;height:11" coordorigin="696,2011" coordsize="3,11">
              <v:shape style="position:absolute;left:696;top:2011;width:3;height:11" coordorigin="696,2011" coordsize="3,11" path="m696,2022l698,2011e" filled="false" stroked="true" strokeweight=".84pt" strokecolor="#050000">
                <v:path arrowok="t"/>
              </v:shape>
            </v:group>
            <v:group style="position:absolute;left:693;top:2022;width:3;height:8" coordorigin="693,2022" coordsize="3,8">
              <v:shape style="position:absolute;left:693;top:2022;width:3;height:8" coordorigin="693,2022" coordsize="3,8" path="m693,2030l693,2027,696,2022e" filled="false" stroked="true" strokeweight=".84pt" strokecolor="#050000">
                <v:path arrowok="t"/>
              </v:shape>
            </v:group>
            <v:group style="position:absolute;left:694;top:2021;width:2;height:17" coordorigin="694,2021" coordsize="2,17">
              <v:shape style="position:absolute;left:694;top:2021;width:2;height:17" coordorigin="694,2021" coordsize="0,17" path="m694,2021l694,2038e" filled="false" stroked="true" strokeweight=".129pt" strokecolor="#050000">
                <v:path arrowok="t"/>
              </v:shape>
            </v:group>
            <v:group style="position:absolute;left:455;top:1556;width:29;height:50" coordorigin="455,1556" coordsize="29,50">
              <v:shape style="position:absolute;left:455;top:1556;width:29;height:50" coordorigin="455,1556" coordsize="29,50" path="m483,1556l483,1561,481,1564,481,1566,478,1571,476,1574,473,1579,470,1584,468,1590,463,1595,460,1600,455,1605e" filled="false" stroked="true" strokeweight=".84pt" strokecolor="#050000">
                <v:path arrowok="t"/>
              </v:shape>
            </v:group>
            <v:group style="position:absolute;left:521;top:1522;width:2;height:17" coordorigin="521,1522" coordsize="2,17">
              <v:shape style="position:absolute;left:521;top:1522;width:2;height:17" coordorigin="521,1522" coordsize="0,17" path="m521,1522l521,1538e" filled="false" stroked="true" strokeweight=".13pt" strokecolor="#050000">
                <v:path arrowok="t"/>
              </v:shape>
            </v:group>
            <v:group style="position:absolute;left:501;top:1427;width:21;height:104" coordorigin="501,1427" coordsize="21,104">
              <v:shape style="position:absolute;left:501;top:1427;width:21;height:104" coordorigin="501,1427" coordsize="21,104" path="m501,1427l512,1452,520,1484,522,1512,520,1530e" filled="false" stroked="true" strokeweight=".84pt" strokecolor="#050000">
                <v:path arrowok="t"/>
              </v:shape>
            </v:group>
            <v:group style="position:absolute;left:456;top:1599;width:2;height:17" coordorigin="456,1599" coordsize="2,17">
              <v:shape style="position:absolute;left:456;top:1599;width:2;height:17" coordorigin="456,1599" coordsize="0,17" path="m456,1599l456,1616e" filled="false" stroked="true" strokeweight=".13pt" strokecolor="#050000">
                <v:path arrowok="t"/>
              </v:shape>
            </v:group>
            <v:group style="position:absolute;left:331;top:1452;width:182;height:272" coordorigin="331,1452" coordsize="182,272">
              <v:shape style="position:absolute;left:331;top:1452;width:182;height:272" coordorigin="331,1452" coordsize="182,272" path="m512,1452l504,1463,499,1473,494,1486,486,1496,478,1509,470,1522,463,1538,455,1551,444,1566,434,1582,424,1600,411,1616,400,1634,388,1652,375,1670,359,1688,346,1706,331,1724e" filled="false" stroked="true" strokeweight=".84pt" strokecolor="#050000">
                <v:path arrowok="t"/>
              </v:shape>
            </v:group>
            <v:group style="position:absolute;left:281;top:1779;width:11;height:19" coordorigin="281,1779" coordsize="11,19">
              <v:shape style="position:absolute;left:281;top:1779;width:11;height:19" coordorigin="281,1779" coordsize="11,19" path="m292,1779l281,1797e" filled="false" stroked="true" strokeweight=".84pt" strokecolor="#050000">
                <v:path arrowok="t"/>
              </v:shape>
            </v:group>
            <v:group style="position:absolute;left:74;top:1111;width:427;height:316" coordorigin="74,1111" coordsize="427,316">
              <v:shape style="position:absolute;left:74;top:1111;width:427;height:316" coordorigin="74,1111" coordsize="427,316" path="m74,1111l175,1160,268,1212,354,1269,426,1328,483,1396,501,1427e" filled="false" stroked="true" strokeweight=".84pt" strokecolor="#050000">
                <v:path arrowok="t"/>
              </v:shape>
            </v:group>
            <v:group style="position:absolute;left:36;top:1033;width:16;height:8" coordorigin="36,1033" coordsize="16,8">
              <v:shape style="position:absolute;left:36;top:1033;width:16;height:8" coordorigin="36,1033" coordsize="16,8" path="m36,1033l51,1041e" filled="false" stroked="true" strokeweight=".84pt" strokecolor="#050000">
                <v:path arrowok="t"/>
              </v:shape>
            </v:group>
            <v:group style="position:absolute;left:688;top:1323;width:13;height:8" coordorigin="688,1323" coordsize="13,8">
              <v:shape style="position:absolute;left:688;top:1323;width:13;height:8" coordorigin="688,1323" coordsize="13,8" path="m688,1323l701,1331e" filled="false" stroked="true" strokeweight=".84pt" strokecolor="#050000">
                <v:path arrowok="t"/>
              </v:shape>
            </v:group>
            <v:group style="position:absolute;left:261;top:989;width:3;height:3" coordorigin="261,989" coordsize="3,3">
              <v:shape style="position:absolute;left:261;top:989;width:3;height:3" coordorigin="261,989" coordsize="3,3" path="m263,992l261,989e" filled="false" stroked="true" strokeweight=".84pt" strokecolor="#050000">
                <v:path arrowok="t"/>
              </v:shape>
            </v:group>
            <v:group style="position:absolute;left:263;top:992;width:6;height:3" coordorigin="263,992" coordsize="6,3">
              <v:shape style="position:absolute;left:263;top:992;width:6;height:3" coordorigin="263,992" coordsize="6,3" path="m268,994l263,992,268,994xe" filled="false" stroked="true" strokeweight=".84pt" strokecolor="#050000">
                <v:path arrowok="t"/>
              </v:shape>
            </v:group>
            <v:group style="position:absolute;left:794;top:1046;width:122;height:145" coordorigin="794,1046" coordsize="122,145">
              <v:shape style="position:absolute;left:794;top:1046;width:122;height:145" coordorigin="794,1046" coordsize="122,145" path="m794,1046l915,1191e" filled="false" stroked="true" strokeweight=".84pt" strokecolor="#050000">
                <v:path arrowok="t"/>
              </v:shape>
            </v:group>
            <v:group style="position:absolute;left:917;top:1188;width:2;height:17" coordorigin="917,1188" coordsize="2,17">
              <v:shape style="position:absolute;left:917;top:1188;width:2;height:17" coordorigin="917,1188" coordsize="0,17" path="m917,1188l917,1205e" filled="false" stroked="true" strokeweight=".129pt" strokecolor="#050000">
                <v:path arrowok="t"/>
              </v:shape>
            </v:group>
            <v:group style="position:absolute;left:796;top:1049;width:8;height:13" coordorigin="796,1049" coordsize="8,13">
              <v:shape style="position:absolute;left:796;top:1049;width:8;height:13" coordorigin="796,1049" coordsize="8,13" path="m804,1062l799,1057,796,1049e" filled="false" stroked="true" strokeweight=".84pt" strokecolor="#050000">
                <v:path arrowok="t"/>
              </v:shape>
            </v:group>
            <v:group style="position:absolute;left:947;top:1261;width:3;height:11" coordorigin="947,1261" coordsize="3,11">
              <v:shape style="position:absolute;left:947;top:1261;width:3;height:11" coordorigin="947,1261" coordsize="3,11" path="m947,1261l947,1264,949,1271e" filled="false" stroked="true" strokeweight=".84pt" strokecolor="#050000">
                <v:path arrowok="t"/>
              </v:shape>
            </v:group>
            <v:group style="position:absolute;left:944;top:1240;width:3;height:21" coordorigin="944,1240" coordsize="3,21">
              <v:shape style="position:absolute;left:944;top:1240;width:3;height:21" coordorigin="944,1240" coordsize="3,21" path="m944,1240l944,1245,947,1253,947,1261e" filled="false" stroked="true" strokeweight=".84pt" strokecolor="#050000">
                <v:path arrowok="t"/>
              </v:shape>
            </v:group>
            <v:group style="position:absolute;left:945;top:1232;width:2;height:17" coordorigin="945,1232" coordsize="2,17">
              <v:shape style="position:absolute;left:945;top:1232;width:2;height:17" coordorigin="945,1232" coordsize="0,17" path="m945,1232l945,1249e" filled="false" stroked="true" strokeweight=".129pt" strokecolor="#050000">
                <v:path arrowok="t"/>
              </v:shape>
            </v:group>
            <v:group style="position:absolute;left:956;top:1436;width:2;height:17" coordorigin="956,1436" coordsize="2,17">
              <v:shape style="position:absolute;left:956;top:1436;width:2;height:17" coordorigin="956,1436" coordsize="0,17" path="m956,1436l956,1453e" filled="false" stroked="true" strokeweight=".129pt" strokecolor="#050000">
                <v:path arrowok="t"/>
              </v:shape>
            </v:group>
            <v:group style="position:absolute;left:696;top:2011;width:3;height:3" coordorigin="696,2011" coordsize="3,3">
              <v:shape style="position:absolute;left:696;top:2011;width:3;height:3" coordorigin="696,2011" coordsize="3,3" path="m696,2014l698,2011e" filled="false" stroked="true" strokeweight=".84pt" strokecolor="#050000">
                <v:path arrowok="t"/>
              </v:shape>
            </v:group>
            <v:group style="position:absolute;left:771;top:1429;width:39;height:55" coordorigin="771,1429" coordsize="39,55">
              <v:shape style="position:absolute;left:771;top:1429;width:39;height:55" coordorigin="771,1429" coordsize="39,55" path="m809,1429l771,1483e" filled="false" stroked="true" strokeweight=".84pt" strokecolor="#050000">
                <v:path arrowok="t"/>
              </v:shape>
            </v:group>
            <v:group style="position:absolute;left:292;top:1742;width:26;height:37" coordorigin="292,1742" coordsize="26,37">
              <v:shape style="position:absolute;left:292;top:1742;width:26;height:37" coordorigin="292,1742" coordsize="26,37" path="m318,1742l305,1760,292,1779e" filled="false" stroked="true" strokeweight=".84pt" strokecolor="#050000">
                <v:path arrowok="t"/>
              </v:shape>
            </v:group>
            <v:group style="position:absolute;left:318;top:1724;width:13;height:19" coordorigin="318,1724" coordsize="13,19">
              <v:shape style="position:absolute;left:318;top:1724;width:13;height:19" coordorigin="318,1724" coordsize="13,19" path="m331,1724l318,1742e" filled="false" stroked="true" strokeweight=".84pt" strokecolor="#050000">
                <v:path arrowok="t"/>
              </v:shape>
            </v:group>
            <v:group style="position:absolute;left:434;top:1605;width:21;height:24" coordorigin="434,1605" coordsize="21,24">
              <v:shape style="position:absolute;left:434;top:1605;width:21;height:24" coordorigin="434,1605" coordsize="21,24" path="m455,1605l455,1608,452,1610,447,1616,444,1621,439,1623,437,1626,434,1628e" filled="false" stroked="true" strokeweight=".84pt" strokecolor="#050000">
                <v:path arrowok="t"/>
              </v:shape>
            </v:group>
            <v:group style="position:absolute;left:283;top:1788;width:2;height:17" coordorigin="283,1788" coordsize="2,17">
              <v:shape style="position:absolute;left:283;top:1788;width:2;height:17" coordorigin="283,1788" coordsize="0,17" path="m283,1788l283,1805e" filled="false" stroked="true" strokeweight=".129pt" strokecolor="#050000">
                <v:path arrowok="t"/>
              </v:shape>
            </v:group>
            <v:group style="position:absolute;left:275;top:1108;width:2;height:17" coordorigin="275,1108" coordsize="2,17">
              <v:shape style="position:absolute;left:275;top:1108;width:2;height:17" coordorigin="275,1108" coordsize="0,17" path="m275,1108l275,1124e" filled="false" stroked="true" strokeweight=".128pt" strokecolor="#050000">
                <v:path arrowok="t"/>
              </v:shape>
            </v:group>
            <v:group style="position:absolute;left:68;top:1038;width:2;height:17" coordorigin="68,1038" coordsize="2,17">
              <v:shape style="position:absolute;left:68;top:1038;width:2;height:17" coordorigin="68,1038" coordsize="0,17" path="m68,1038l68,1055e" filled="false" stroked="true" strokeweight=".129pt" strokecolor="#050000">
                <v:path arrowok="t"/>
              </v:shape>
            </v:group>
            <v:group style="position:absolute;left:2373;top:1587;width:215;height:21" coordorigin="2373,1587" coordsize="215,21">
              <v:shape style="position:absolute;left:2373;top:1587;width:215;height:21" coordorigin="2373,1587" coordsize="215,21" path="m2373,1608l2587,1587e" filled="false" stroked="true" strokeweight=".84pt" strokecolor="#050000">
                <v:path arrowok="t"/>
              </v:shape>
            </v:group>
            <v:group style="position:absolute;left:1658;top:1590;width:715;height:26" coordorigin="1658,1590" coordsize="715,26">
              <v:shape style="position:absolute;left:1658;top:1590;width:715;height:26" coordorigin="1658,1590" coordsize="715,26" path="m1658,1590l1873,1610,2114,1616,2373,1608e" filled="false" stroked="true" strokeweight=".84pt" strokecolor="#050000">
                <v:path arrowok="t"/>
              </v:shape>
            </v:group>
            <v:group style="position:absolute;left:1660;top:1581;width:2;height:17" coordorigin="1660,1581" coordsize="2,17">
              <v:shape style="position:absolute;left:1660;top:1581;width:2;height:17" coordorigin="1660,1581" coordsize="0,17" path="m1660,1581l1660,1598e" filled="false" stroked="true" strokeweight=".13pt" strokecolor="#050000">
                <v:path arrowok="t"/>
              </v:shape>
            </v:group>
            <v:group style="position:absolute;left:740;top:1346;width:919;height:244" coordorigin="740,1346" coordsize="919,244">
              <v:shape style="position:absolute;left:740;top:1346;width:919;height:244" coordorigin="740,1346" coordsize="919,244" path="m740,1346l983,1437,1221,1507,1449,1556,1658,1590e" filled="false" stroked="true" strokeweight=".84pt" strokecolor="#050000">
                <v:path arrowok="t"/>
              </v:shape>
            </v:group>
            <v:group style="position:absolute;left:741;top:1338;width:2;height:17" coordorigin="741,1338" coordsize="2,17">
              <v:shape style="position:absolute;left:741;top:1338;width:2;height:17" coordorigin="741,1338" coordsize="0,17" path="m741,1338l741,1355e" filled="false" stroked="true" strokeweight=".129pt" strokecolor="#050000">
                <v:path arrowok="t"/>
              </v:shape>
            </v:group>
            <v:group style="position:absolute;left:51;top:1041;width:16;height:6" coordorigin="51,1041" coordsize="16,6">
              <v:shape style="position:absolute;left:51;top:1041;width:16;height:6" coordorigin="51,1041" coordsize="16,6" path="m51,1041l67,1046e" filled="false" stroked="true" strokeweight=".84pt" strokecolor="#050000">
                <v:path arrowok="t"/>
              </v:shape>
            </v:group>
            <v:group style="position:absolute;left:701;top:1331;width:39;height:16" coordorigin="701,1331" coordsize="39,16">
              <v:shape style="position:absolute;left:701;top:1331;width:39;height:16" coordorigin="701,1331" coordsize="39,16" path="m701,1331l740,1346e" filled="false" stroked="true" strokeweight=".84pt" strokecolor="#050000">
                <v:path arrowok="t"/>
              </v:shape>
            </v:group>
            <v:group style="position:absolute;left:190;top:913;width:17;height:2" coordorigin="190,913" coordsize="17,2">
              <v:shape style="position:absolute;left:190;top:913;width:17;height:2" coordorigin="190,913" coordsize="17,0" path="m190,913l207,913e" filled="false" stroked="true" strokeweight=".13pt" strokecolor="#050000">
                <v:path arrowok="t"/>
              </v:shape>
            </v:group>
            <v:group style="position:absolute;left:957;top:1227;width:24;height:13" coordorigin="957,1227" coordsize="24,13">
              <v:shape style="position:absolute;left:957;top:1227;width:24;height:13" coordorigin="957,1227" coordsize="24,13" path="m957,1227l980,1240e" filled="false" stroked="true" strokeweight=".84pt" strokecolor="#050000">
                <v:path arrowok="t"/>
              </v:shape>
            </v:group>
            <v:group style="position:absolute;left:258;top:981;width:2;height:17" coordorigin="258,981" coordsize="2,17">
              <v:shape style="position:absolute;left:258;top:981;width:2;height:17" coordorigin="258,981" coordsize="0,17" path="m258,981l258,998e" filled="false" stroked="true" strokeweight=".26pt" strokecolor="#050000">
                <v:path arrowok="t"/>
              </v:shape>
            </v:group>
            <v:group style="position:absolute;left:200;top:862;width:2;height:17" coordorigin="200,862" coordsize="2,17">
              <v:shape style="position:absolute;left:200;top:862;width:2;height:17" coordorigin="200,862" coordsize="0,17" path="m200,862l200,879e" filled="false" stroked="true" strokeweight=".128pt" strokecolor="#050000">
                <v:path arrowok="t"/>
              </v:shape>
            </v:group>
            <v:group style="position:absolute;left:215;top:820;width:2;height:17" coordorigin="215,820" coordsize="2,17">
              <v:shape style="position:absolute;left:215;top:820;width:2;height:17" coordorigin="215,820" coordsize="0,17" path="m215,820l215,837e" filled="false" stroked="true" strokeweight=".13pt" strokecolor="#050000">
                <v:path arrowok="t"/>
              </v:shape>
            </v:group>
            <v:group style="position:absolute;left:303;top:1009;width:2;height:17" coordorigin="303,1009" coordsize="2,17">
              <v:shape style="position:absolute;left:303;top:1009;width:2;height:17" coordorigin="303,1009" coordsize="0,17" path="m303,1009l303,1026e" filled="false" stroked="true" strokeweight=".129pt" strokecolor="#050000">
                <v:path arrowok="t"/>
              </v:shape>
            </v:group>
            <v:group style="position:absolute;left:200;top:903;width:2;height:17" coordorigin="200,903" coordsize="2,17">
              <v:shape style="position:absolute;left:200;top:903;width:2;height:17" coordorigin="200,903" coordsize="0,17" path="m200,903l200,920e" filled="false" stroked="true" strokeweight=".128pt" strokecolor="#050000">
                <v:path arrowok="t"/>
              </v:shape>
            </v:group>
            <v:group style="position:absolute;left:170;top:901;width:26;height:11" coordorigin="170,901" coordsize="26,11">
              <v:shape style="position:absolute;left:170;top:901;width:26;height:11" coordorigin="170,901" coordsize="26,11" path="m196,912l188,906,178,904,170,901e" filled="false" stroked="true" strokeweight=".84pt" strokecolor="#050000">
                <v:path arrowok="t"/>
              </v:shape>
            </v:group>
            <v:group style="position:absolute;left:268;top:994;width:34;height:24" coordorigin="268,994" coordsize="34,24">
              <v:shape style="position:absolute;left:268;top:994;width:34;height:24" coordorigin="268,994" coordsize="34,24" path="m302,1018l289,1010,276,1002,268,994e" filled="false" stroked="true" strokeweight=".84pt" strokecolor="#050000">
                <v:path arrowok="t"/>
              </v:shape>
            </v:group>
            <v:group style="position:absolute;left:173;top:857;width:26;height:11" coordorigin="173,857" coordsize="26,11">
              <v:shape style="position:absolute;left:173;top:857;width:26;height:11" coordorigin="173,857" coordsize="26,11" path="m199,868l191,865,181,860,173,857e" filled="false" stroked="true" strokeweight=".84pt" strokecolor="#050000">
                <v:path arrowok="t"/>
              </v:shape>
            </v:group>
            <v:group style="position:absolute;left:196;top:821;width:19;height:8" coordorigin="196,821" coordsize="19,8">
              <v:shape style="position:absolute;left:196;top:821;width:19;height:8" coordorigin="196,821" coordsize="19,8" path="m214,829l206,824,196,821e" filled="false" stroked="true" strokeweight=".84pt" strokecolor="#050000">
                <v:path arrowok="t"/>
              </v:shape>
            </v:group>
            <v:group style="position:absolute;left:217;top:782;width:19;height:8" coordorigin="217,782" coordsize="19,8">
              <v:shape style="position:absolute;left:217;top:782;width:19;height:8" coordorigin="217,782" coordsize="19,8" path="m235,790l227,785,217,782e" filled="false" stroked="true" strokeweight=".84pt" strokecolor="#050000">
                <v:path arrowok="t"/>
              </v:shape>
            </v:group>
            <v:group style="position:absolute;left:197;top:903;width:2;height:17" coordorigin="197,903" coordsize="2,17">
              <v:shape style="position:absolute;left:197;top:903;width:2;height:17" coordorigin="197,903" coordsize="0,17" path="m197,903l197,920e" filled="false" stroked="true" strokeweight=".13pt" strokecolor="#050000">
                <v:path arrowok="t"/>
              </v:shape>
            </v:group>
            <v:group style="position:absolute;left:215;top:820;width:2;height:17" coordorigin="215,820" coordsize="2,17">
              <v:shape style="position:absolute;left:215;top:820;width:2;height:17" coordorigin="215,820" coordsize="0,17" path="m215,820l215,837e" filled="false" stroked="true" strokeweight=".13pt" strokecolor="#050000">
                <v:path arrowok="t"/>
              </v:shape>
            </v:group>
            <v:group style="position:absolute;left:236;top:782;width:2;height:17" coordorigin="236,782" coordsize="2,17">
              <v:shape style="position:absolute;left:236;top:782;width:2;height:17" coordorigin="236,782" coordsize="0,17" path="m236,782l236,798e" filled="false" stroked="true" strokeweight=".13pt" strokecolor="#050000">
                <v:path arrowok="t"/>
              </v:shape>
            </v:group>
            <v:group style="position:absolute;left:190;top:869;width:17;height:2" coordorigin="190,869" coordsize="17,2">
              <v:shape style="position:absolute;left:190;top:869;width:17;height:2" coordorigin="190,869" coordsize="17,0" path="m190,869l207,869e" filled="false" stroked="true" strokeweight=".129pt" strokecolor="#050000">
                <v:path arrowok="t"/>
              </v:shape>
            </v:group>
            <v:group style="position:absolute;left:915;top:1196;width:42;height:32" coordorigin="915,1196" coordsize="42,32">
              <v:shape style="position:absolute;left:915;top:1196;width:42;height:32" coordorigin="915,1196" coordsize="42,32" path="m957,1227l934,1212,915,1196e" filled="false" stroked="true" strokeweight=".84pt" strokecolor="#050000">
                <v:path arrowok="t"/>
              </v:shape>
            </v:group>
            <v:group style="position:absolute;left:781;top:925;width:138;height:169" coordorigin="781,925" coordsize="138,169">
              <v:shape style="position:absolute;left:781;top:925;width:138;height:169" coordorigin="781,925" coordsize="138,169" path="m781,925l918,1093e" filled="false" stroked="true" strokeweight=".84pt" strokecolor="#050000">
                <v:path arrowok="t"/>
              </v:shape>
            </v:group>
            <v:group style="position:absolute;left:1088;top:1102;width:17;height:2" coordorigin="1088,1102" coordsize="17,2">
              <v:shape style="position:absolute;left:1088;top:1102;width:17;height:2" coordorigin="1088,1102" coordsize="17,0" path="m1088,1102l1105,1102e" filled="false" stroked="true" strokeweight=".13pt" strokecolor="#050000">
                <v:path arrowok="t"/>
              </v:shape>
            </v:group>
            <v:group style="position:absolute;left:1088;top:1099;width:17;height:2" coordorigin="1088,1099" coordsize="17,2">
              <v:shape style="position:absolute;left:1088;top:1099;width:17;height:2" coordorigin="1088,1099" coordsize="17,0" path="m1088,1099l1105,1099e" filled="false" stroked="true" strokeweight=".129pt" strokecolor="#050000">
                <v:path arrowok="t"/>
              </v:shape>
            </v:group>
            <v:group style="position:absolute;left:972;top:950;width:81;height:120" coordorigin="972,950" coordsize="81,120">
              <v:shape style="position:absolute;left:972;top:950;width:81;height:120" coordorigin="972,950" coordsize="81,120" path="m1053,1069l1024,1028,996,987,972,950e" filled="false" stroked="true" strokeweight=".84pt" strokecolor="#050000">
                <v:path arrowok="t"/>
              </v:shape>
            </v:group>
            <v:group style="position:absolute;left:1192;top:1141;width:17;height:2" coordorigin="1192,1141" coordsize="17,2">
              <v:shape style="position:absolute;left:1192;top:1141;width:17;height:2" coordorigin="1192,1141" coordsize="17,0" path="m1192,1141l1209,1141e" filled="false" stroked="true" strokeweight=".129pt" strokecolor="#050000">
                <v:path arrowok="t"/>
              </v:shape>
            </v:group>
            <v:group style="position:absolute;left:1233;top:1141;width:2;height:17" coordorigin="1233,1141" coordsize="2,17">
              <v:shape style="position:absolute;left:1233;top:1141;width:2;height:17" coordorigin="1233,1141" coordsize="0,17" path="m1233,1141l1233,1158e" filled="false" stroked="true" strokeweight=".129pt" strokecolor="#050000">
                <v:path arrowok="t"/>
              </v:shape>
            </v:group>
            <v:group style="position:absolute;left:1098;top:1095;width:2;height:17" coordorigin="1098,1095" coordsize="2,17">
              <v:shape style="position:absolute;left:1098;top:1095;width:2;height:17" coordorigin="1098,1095" coordsize="0,17" path="m1098,1095l1098,1112e" filled="false" stroked="true" strokeweight=".13pt" strokecolor="#050000">
                <v:path arrowok="t"/>
              </v:shape>
            </v:group>
            <v:group style="position:absolute;left:1198;top:1137;width:3;height:3" coordorigin="1198,1137" coordsize="3,3">
              <v:shape style="position:absolute;left:1198;top:1137;width:3;height:3" coordorigin="1198,1137" coordsize="3,3" path="m1200,1139l1198,1139,1198,1137e" filled="false" stroked="true" strokeweight=".84pt" strokecolor="#050000">
                <v:path arrowok="t"/>
              </v:shape>
            </v:group>
            <v:group style="position:absolute;left:1201;top:1131;width:2;height:17" coordorigin="1201,1131" coordsize="2,17">
              <v:shape style="position:absolute;left:1201;top:1131;width:2;height:17" coordorigin="1201,1131" coordsize="0,17" path="m1201,1131l1201,1148e" filled="false" stroked="true" strokeweight=".131pt" strokecolor="#050000">
                <v:path arrowok="t"/>
              </v:shape>
            </v:group>
            <v:group style="position:absolute;left:1652;top:554;width:2;height:17" coordorigin="1652,554" coordsize="2,17">
              <v:shape style="position:absolute;left:1652;top:554;width:2;height:17" coordorigin="1652,554" coordsize="0,17" path="m1652,554l1652,571e" filled="false" stroked="true" strokeweight=".128pt" strokecolor="#050000">
                <v:path arrowok="t"/>
              </v:shape>
            </v:group>
            <v:group style="position:absolute;left:708;top:1934;width:3;height:6" coordorigin="708,1934" coordsize="3,6">
              <v:shape style="position:absolute;left:708;top:1934;width:3;height:6" coordorigin="708,1934" coordsize="3,6" path="m708,1939l711,1934e" filled="false" stroked="true" strokeweight=".84pt" strokecolor="#050000">
                <v:path arrowok="t"/>
              </v:shape>
            </v:group>
            <v:group style="position:absolute;left:693;top:2014;width:3;height:8" coordorigin="693,2014" coordsize="3,8">
              <v:shape style="position:absolute;left:693;top:2014;width:3;height:8" coordorigin="693,2014" coordsize="3,8" path="m693,2022l696,2014e" filled="false" stroked="true" strokeweight=".84pt" strokecolor="#050000">
                <v:path arrowok="t"/>
              </v:shape>
            </v:group>
            <v:group style="position:absolute;left:688;top:2027;width:6;height:8" coordorigin="688,2027" coordsize="6,8">
              <v:shape style="position:absolute;left:688;top:2027;width:6;height:8" coordorigin="688,2027" coordsize="6,8" path="m693,2027l688,2035e" filled="false" stroked="true" strokeweight=".84pt" strokecolor="#050000">
                <v:path arrowok="t"/>
              </v:shape>
            </v:group>
            <v:group style="position:absolute;left:1618;top:613;width:2;height:17" coordorigin="1618,613" coordsize="2,17">
              <v:shape style="position:absolute;left:1618;top:613;width:2;height:17" coordorigin="1618,613" coordsize="0,17" path="m1618,613l1618,630e" filled="false" stroked="true" strokeweight=".13pt" strokecolor="#050000">
                <v:path arrowok="t"/>
              </v:shape>
            </v:group>
            <v:group style="position:absolute;left:1623;top:608;width:2;height:17" coordorigin="1623,608" coordsize="2,17">
              <v:shape style="position:absolute;left:1623;top:608;width:2;height:17" coordorigin="1623,608" coordsize="0,17" path="m1623,608l1623,625e" filled="false" stroked="true" strokeweight=".128pt" strokecolor="#050000">
                <v:path arrowok="t"/>
              </v:shape>
            </v:group>
            <v:group style="position:absolute;left:1628;top:613;width:2;height:17" coordorigin="1628,613" coordsize="2,17">
              <v:shape style="position:absolute;left:1628;top:613;width:2;height:17" coordorigin="1628,613" coordsize="0,17" path="m1628,613l1628,630e" filled="false" stroked="true" strokeweight=".128pt" strokecolor="#050000">
                <v:path arrowok="t"/>
              </v:shape>
            </v:group>
            <v:group style="position:absolute;left:1628;top:616;width:2;height:17" coordorigin="1628,616" coordsize="2,17">
              <v:shape style="position:absolute;left:1628;top:616;width:2;height:17" coordorigin="1628,616" coordsize="0,17" path="m1628,616l1628,633e" filled="false" stroked="true" strokeweight=".128pt" strokecolor="#050000">
                <v:path arrowok="t"/>
              </v:shape>
            </v:group>
            <v:group style="position:absolute;left:1678;top:545;width:17;height:2" coordorigin="1678,545" coordsize="17,2">
              <v:shape style="position:absolute;left:1678;top:545;width:17;height:2" coordorigin="1678,545" coordsize="17,0" path="m1678,545l1695,545e" filled="false" stroked="true" strokeweight=".129pt" strokecolor="#050000">
                <v:path arrowok="t"/>
              </v:shape>
            </v:group>
            <v:group style="position:absolute;left:1619;top:593;width:17;height:2" coordorigin="1619,593" coordsize="17,2">
              <v:shape style="position:absolute;left:1619;top:593;width:17;height:2" coordorigin="1619,593" coordsize="17,0" path="m1619,593l1636,593e" filled="false" stroked="true" strokeweight=".258pt" strokecolor="#050000">
                <v:path arrowok="t"/>
              </v:shape>
            </v:group>
            <v:group style="position:absolute;left:1631;top:587;width:2;height:17" coordorigin="1631,587" coordsize="2,17">
              <v:shape style="position:absolute;left:1631;top:587;width:2;height:17" coordorigin="1631,587" coordsize="0,17" path="m1631,587l1631,604e" filled="false" stroked="true" strokeweight=".13pt" strokecolor="#050000">
                <v:path arrowok="t"/>
              </v:shape>
            </v:group>
            <v:group style="position:absolute;left:1635;top:593;width:3;height:3" coordorigin="1635,593" coordsize="3,3">
              <v:shape style="position:absolute;left:1635;top:593;width:3;height:3" coordorigin="1635,593" coordsize="3,3" path="m1635,596l1638,593e" filled="false" stroked="true" strokeweight=".84pt" strokecolor="#050000">
                <v:path arrowok="t"/>
              </v:shape>
            </v:group>
            <v:group style="position:absolute;left:1635;top:596;width:3;height:3" coordorigin="1635,596" coordsize="3,3">
              <v:shape style="position:absolute;left:1635;top:596;width:3;height:3" coordorigin="1635,596" coordsize="3,3" path="m1635,598l1638,596e" filled="false" stroked="true" strokeweight=".84pt" strokecolor="#050000">
                <v:path arrowok="t"/>
              </v:shape>
            </v:group>
            <v:group style="position:absolute;left:1641;top:590;width:2;height:17" coordorigin="1641,590" coordsize="2,17">
              <v:shape style="position:absolute;left:1641;top:590;width:2;height:17" coordorigin="1641,590" coordsize="0,17" path="m1641,590l1641,607e" filled="false" stroked="true" strokeweight=".13pt" strokecolor="#050000">
                <v:path arrowok="t"/>
              </v:shape>
            </v:group>
            <v:group style="position:absolute;left:1201;top:1131;width:2;height:17" coordorigin="1201,1131" coordsize="2,17">
              <v:shape style="position:absolute;left:1201;top:1131;width:2;height:17" coordorigin="1201,1131" coordsize="0,17" path="m1201,1131l1201,1148e" filled="false" stroked="true" strokeweight=".131pt" strokecolor="#050000">
                <v:path arrowok="t"/>
              </v:shape>
            </v:group>
            <v:group style="position:absolute;left:1617;top:622;width:3;height:3" coordorigin="1617,622" coordsize="3,3">
              <v:shape style="position:absolute;left:1617;top:622;width:3;height:3" coordorigin="1617,622" coordsize="3,3" path="m1617,622l1619,622,1619,624e" filled="false" stroked="true" strokeweight=".84pt" strokecolor="#050000">
                <v:path arrowok="t"/>
              </v:shape>
            </v:group>
            <v:group style="position:absolute;left:1619;top:592;width:17;height:2" coordorigin="1619,592" coordsize="17,2">
              <v:shape style="position:absolute;left:1619;top:592;width:17;height:2" coordorigin="1619,592" coordsize="17,0" path="m1619,592l1636,592e" filled="false" stroked="true" strokeweight=".13pt" strokecolor="#050000">
                <v:path arrowok="t"/>
              </v:shape>
            </v:group>
            <v:group style="position:absolute;left:1634;top:587;width:2;height:17" coordorigin="1634,587" coordsize="2,17">
              <v:shape style="position:absolute;left:1634;top:587;width:2;height:17" coordorigin="1634,587" coordsize="0,17" path="m1634,587l1634,604e" filled="false" stroked="true" strokeweight=".129pt" strokecolor="#050000">
                <v:path arrowok="t"/>
              </v:shape>
            </v:group>
            <v:group style="position:absolute;left:1627;top:595;width:17;height:2" coordorigin="1627,595" coordsize="17,2">
              <v:shape style="position:absolute;left:1627;top:595;width:17;height:2" coordorigin="1627,595" coordsize="17,0" path="m1627,595l1643,595e" filled="false" stroked="true" strokeweight=".128pt" strokecolor="#050000">
                <v:path arrowok="t"/>
              </v:shape>
            </v:group>
            <v:group style="position:absolute;left:1634;top:590;width:2;height:17" coordorigin="1634,590" coordsize="2,17">
              <v:shape style="position:absolute;left:1634;top:590;width:2;height:17" coordorigin="1634,590" coordsize="0,17" path="m1634,590l1634,607e" filled="false" stroked="true" strokeweight=".129pt" strokecolor="#050000">
                <v:path arrowok="t"/>
              </v:shape>
            </v:group>
            <v:group style="position:absolute;left:1641;top:590;width:2;height:17" coordorigin="1641,590" coordsize="2,17">
              <v:shape style="position:absolute;left:1641;top:590;width:2;height:17" coordorigin="1641,590" coordsize="0,17" path="m1641,590l1641,607e" filled="false" stroked="true" strokeweight=".13pt" strokecolor="#050000">
                <v:path arrowok="t"/>
              </v:shape>
            </v:group>
            <v:group style="position:absolute;left:1641;top:593;width:2;height:17" coordorigin="1641,593" coordsize="2,17">
              <v:shape style="position:absolute;left:1641;top:593;width:2;height:17" coordorigin="1641,593" coordsize="0,17" path="m1641,593l1641,609e" filled="false" stroked="true" strokeweight=".13pt" strokecolor="#050000">
                <v:path arrowok="t"/>
              </v:shape>
            </v:group>
            <v:group style="position:absolute;left:1107;top:1147;width:3;height:3" coordorigin="1107,1147" coordsize="3,3">
              <v:shape style="position:absolute;left:1107;top:1147;width:3;height:3" coordorigin="1107,1147" coordsize="3,3" path="m1107,1150l1110,1147e" filled="false" stroked="true" strokeweight=".84pt" strokecolor="#050000">
                <v:path arrowok="t"/>
              </v:shape>
            </v:group>
            <v:group style="position:absolute;left:1647;top:554;width:2;height:17" coordorigin="1647,554" coordsize="2,17">
              <v:shape style="position:absolute;left:1647;top:554;width:2;height:17" coordorigin="1647,554" coordsize="0,17" path="m1647,554l1647,571e" filled="false" stroked="true" strokeweight=".129pt" strokecolor="#050000">
                <v:path arrowok="t"/>
              </v:shape>
            </v:group>
            <v:group style="position:absolute;left:1652;top:554;width:2;height:17" coordorigin="1652,554" coordsize="2,17">
              <v:shape style="position:absolute;left:1652;top:554;width:2;height:17" coordorigin="1652,554" coordsize="0,17" path="m1652,554l1652,571e" filled="false" stroked="true" strokeweight=".128pt" strokecolor="#050000">
                <v:path arrowok="t"/>
              </v:shape>
            </v:group>
            <v:group style="position:absolute;left:1660;top:554;width:2;height:17" coordorigin="1660,554" coordsize="2,17">
              <v:shape style="position:absolute;left:1660;top:554;width:2;height:17" coordorigin="1660,554" coordsize="0,17" path="m1660,554l1660,571e" filled="false" stroked="true" strokeweight=".13pt" strokecolor="#050000">
                <v:path arrowok="t"/>
              </v:shape>
            </v:group>
            <v:group style="position:absolute;left:1657;top:559;width:2;height:17" coordorigin="1657,559" coordsize="2,17">
              <v:shape style="position:absolute;left:1657;top:559;width:2;height:17" coordorigin="1657,559" coordsize="0,17" path="m1657,559l1657,576e" filled="false" stroked="true" strokeweight=".128pt" strokecolor="#050000">
                <v:path arrowok="t"/>
              </v:shape>
            </v:group>
            <v:group style="position:absolute;left:1657;top:562;width:2;height:17" coordorigin="1657,562" coordsize="2,17">
              <v:shape style="position:absolute;left:1657;top:562;width:2;height:17" coordorigin="1657,562" coordsize="0,17" path="m1657,562l1657,578e" filled="false" stroked="true" strokeweight=".128pt" strokecolor="#050000">
                <v:path arrowok="t"/>
              </v:shape>
            </v:group>
            <v:group style="position:absolute;left:1667;top:559;width:2;height:17" coordorigin="1667,559" coordsize="2,17">
              <v:shape style="position:absolute;left:1667;top:559;width:2;height:17" coordorigin="1667,559" coordsize="0,17" path="m1667,559l1667,576e" filled="false" stroked="true" strokeweight=".13pt" strokecolor="#050000">
                <v:path arrowok="t"/>
              </v:shape>
            </v:group>
            <v:group style="position:absolute;left:1667;top:562;width:2;height:17" coordorigin="1667,562" coordsize="2,17">
              <v:shape style="position:absolute;left:1667;top:562;width:2;height:17" coordorigin="1667,562" coordsize="0,17" path="m1667,562l1667,578e" filled="false" stroked="true" strokeweight=".13pt" strokecolor="#050000">
                <v:path arrowok="t"/>
              </v:shape>
            </v:group>
            <v:group style="position:absolute;left:822;top:1393;width:24;height:26" coordorigin="822,1393" coordsize="24,26">
              <v:shape style="position:absolute;left:822;top:1393;width:24;height:26" coordorigin="822,1393" coordsize="24,26" path="m846,1393l822,1419e" filled="false" stroked="true" strokeweight=".84pt" strokecolor="#050000">
                <v:path arrowok="t"/>
              </v:shape>
            </v:group>
            <v:group style="position:absolute;left:1662;top:582;width:2;height:17" coordorigin="1662,582" coordsize="2,17">
              <v:shape style="position:absolute;left:1662;top:582;width:2;height:17" coordorigin="1662,582" coordsize="0,17" path="m1662,582l1662,599e" filled="false" stroked="true" strokeweight=".13pt" strokecolor="#050000">
                <v:path arrowok="t"/>
              </v:shape>
            </v:group>
            <v:group style="position:absolute;left:1647;top:595;width:17;height:2" coordorigin="1647,595" coordsize="17,2">
              <v:shape style="position:absolute;left:1647;top:595;width:17;height:2" coordorigin="1647,595" coordsize="17,0" path="m1647,595l1664,595e" filled="false" stroked="true" strokeweight=".128pt" strokecolor="#050000">
                <v:path arrowok="t"/>
              </v:shape>
            </v:group>
            <v:group style="position:absolute;left:1662;top:582;width:2;height:17" coordorigin="1662,582" coordsize="2,17">
              <v:shape style="position:absolute;left:1662;top:582;width:2;height:17" coordorigin="1662,582" coordsize="0,17" path="m1662,582l1662,599e" filled="false" stroked="true" strokeweight=".13pt" strokecolor="#050000">
                <v:path arrowok="t"/>
              </v:shape>
            </v:group>
            <v:group style="position:absolute;left:1657;top:587;width:2;height:17" coordorigin="1657,587" coordsize="2,17">
              <v:shape style="position:absolute;left:1657;top:587;width:2;height:17" coordorigin="1657,587" coordsize="0,17" path="m1657,587l1657,604e" filled="false" stroked="true" strokeweight=".128pt" strokecolor="#050000">
                <v:path arrowok="t"/>
              </v:shape>
            </v:group>
            <v:group style="position:absolute;left:1665;top:590;width:2;height:17" coordorigin="1665,590" coordsize="2,17">
              <v:shape style="position:absolute;left:1665;top:590;width:2;height:17" coordorigin="1665,590" coordsize="0,17" path="m1665,590l1665,607e" filled="false" stroked="true" strokeweight=".128pt" strokecolor="#050000">
                <v:path arrowok="t"/>
              </v:shape>
            </v:group>
            <v:group style="position:absolute;left:1665;top:587;width:2;height:17" coordorigin="1665,587" coordsize="2,17">
              <v:shape style="position:absolute;left:1665;top:587;width:2;height:17" coordorigin="1665,587" coordsize="0,17" path="m1665,587l1665,604e" filled="false" stroked="true" strokeweight=".128pt" strokecolor="#050000">
                <v:path arrowok="t"/>
              </v:shape>
            </v:group>
            <v:group style="position:absolute;left:1667;top:585;width:2;height:17" coordorigin="1667,585" coordsize="2,17">
              <v:shape style="position:absolute;left:1667;top:585;width:2;height:17" coordorigin="1667,585" coordsize="0,17" path="m1667,585l1667,602e" filled="false" stroked="true" strokeweight=".13pt" strokecolor="#050000">
                <v:path arrowok="t"/>
              </v:shape>
            </v:group>
            <v:group style="position:absolute;left:1623;top:608;width:2;height:17" coordorigin="1623,608" coordsize="2,17">
              <v:shape style="position:absolute;left:1623;top:608;width:2;height:17" coordorigin="1623,608" coordsize="0,17" path="m1623,608l1623,625e" filled="false" stroked="true" strokeweight=".128pt" strokecolor="#050000">
                <v:path arrowok="t"/>
              </v:shape>
            </v:group>
            <v:group style="position:absolute;left:1628;top:613;width:2;height:17" coordorigin="1628,613" coordsize="2,17">
              <v:shape style="position:absolute;left:1628;top:613;width:2;height:17" coordorigin="1628,613" coordsize="0,17" path="m1628,613l1628,630e" filled="false" stroked="true" strokeweight=".129pt" strokecolor="#050000">
                <v:path arrowok="t"/>
              </v:shape>
            </v:group>
            <v:group style="position:absolute;left:1628;top:616;width:2;height:17" coordorigin="1628,616" coordsize="2,17">
              <v:shape style="position:absolute;left:1628;top:616;width:2;height:17" coordorigin="1628,616" coordsize="0,17" path="m1628,616l1628,633e" filled="false" stroked="true" strokeweight=".129pt" strokecolor="#050000">
                <v:path arrowok="t"/>
              </v:shape>
            </v:group>
            <v:group style="position:absolute;left:1704;top:562;width:2;height:17" coordorigin="1704,562" coordsize="2,17">
              <v:shape style="position:absolute;left:1704;top:562;width:2;height:17" coordorigin="1704,562" coordsize="0,17" path="m1704,562l1704,578e" filled="false" stroked="true" strokeweight=".13pt" strokecolor="#050000">
                <v:path arrowok="t"/>
              </v:shape>
            </v:group>
            <v:group style="position:absolute;left:1699;top:574;width:17;height:2" coordorigin="1699,574" coordsize="17,2">
              <v:shape style="position:absolute;left:1699;top:574;width:17;height:2" coordorigin="1699,574" coordsize="17,0" path="m1699,574l1716,574e" filled="false" stroked="true" strokeweight=".129pt" strokecolor="#050000">
                <v:path arrowok="t"/>
              </v:shape>
            </v:group>
            <v:group style="position:absolute;left:1672;top:575;width:2;height:17" coordorigin="1672,575" coordsize="2,17">
              <v:shape style="position:absolute;left:1672;top:575;width:2;height:17" coordorigin="1672,575" coordsize="0,17" path="m1672,575l1672,591e" filled="false" stroked="true" strokeweight=".131pt" strokecolor="#050000">
                <v:path arrowok="t"/>
              </v:shape>
            </v:group>
            <v:group style="position:absolute;left:1678;top:577;width:2;height:17" coordorigin="1678,577" coordsize="2,17">
              <v:shape style="position:absolute;left:1678;top:577;width:2;height:17" coordorigin="1678,577" coordsize="0,17" path="m1678,577l1678,594e" filled="false" stroked="true" strokeweight=".129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654;top:590;width:2;height:17" coordorigin="1654,590" coordsize="2,17">
              <v:shape style="position:absolute;left:1654;top:590;width:2;height:17" coordorigin="1654,590" coordsize="0,17" path="m1654,590l1654,607e" filled="false" stroked="true" strokeweight=".131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78;top:598;width:2;height:17" coordorigin="1678,598" coordsize="2,17">
              <v:shape style="position:absolute;left:1678;top:598;width:2;height:17" coordorigin="1678,598" coordsize="0,17" path="m1678,598l1678,615e" filled="false" stroked="true" strokeweight=".129pt" strokecolor="#050000">
                <v:path arrowok="t"/>
              </v:shape>
            </v:group>
            <v:group style="position:absolute;left:1683;top:595;width:2;height:17" coordorigin="1683,595" coordsize="2,17">
              <v:shape style="position:absolute;left:1683;top:595;width:2;height:17" coordorigin="1683,595" coordsize="0,17" path="m1683,595l1683,612e" filled="false" stroked="true" strokeweight=".13pt" strokecolor="#050000">
                <v:path arrowok="t"/>
              </v:shape>
            </v:group>
            <v:group style="position:absolute;left:1683;top:598;width:2;height:17" coordorigin="1683,598" coordsize="2,17">
              <v:shape style="position:absolute;left:1683;top:598;width:2;height:17" coordorigin="1683,598" coordsize="0,17" path="m1683,598l1683,615e" filled="false" stroked="true" strokeweight=".13pt" strokecolor="#050000">
                <v:path arrowok="t"/>
              </v:shape>
            </v:group>
            <v:group style="position:absolute;left:1628;top:582;width:2;height:17" coordorigin="1628,582" coordsize="2,17">
              <v:shape style="position:absolute;left:1628;top:582;width:2;height:17" coordorigin="1628,582" coordsize="0,17" path="m1628,582l1628,599e" filled="false" stroked="true" strokeweight=".129pt" strokecolor="#050000">
                <v:path arrowok="t"/>
              </v:shape>
            </v:group>
            <v:group style="position:absolute;left:1634;top:587;width:2;height:17" coordorigin="1634,587" coordsize="2,17">
              <v:shape style="position:absolute;left:1634;top:587;width:2;height:17" coordorigin="1634,587" coordsize="0,17" path="m1634,587l1634,604e" filled="false" stroked="true" strokeweight=".129pt" strokecolor="#050000">
                <v:path arrowok="t"/>
              </v:shape>
            </v:group>
            <v:group style="position:absolute;left:1636;top:585;width:2;height:17" coordorigin="1636,585" coordsize="2,17">
              <v:shape style="position:absolute;left:1636;top:585;width:2;height:17" coordorigin="1636,585" coordsize="0,17" path="m1636,585l1636,602e" filled="false" stroked="true" strokeweight=".129pt" strokecolor="#050000">
                <v:path arrowok="t"/>
              </v:shape>
            </v:group>
            <v:group style="position:absolute;left:1634;top:590;width:2;height:17" coordorigin="1634,590" coordsize="2,17">
              <v:shape style="position:absolute;left:1634;top:590;width:2;height:17" coordorigin="1634,590" coordsize="0,17" path="m1634,590l1634,607e" filled="false" stroked="true" strokeweight=".129pt" strokecolor="#050000">
                <v:path arrowok="t"/>
              </v:shape>
            </v:group>
            <v:group style="position:absolute;left:1641;top:590;width:2;height:17" coordorigin="1641,590" coordsize="2,17">
              <v:shape style="position:absolute;left:1641;top:590;width:2;height:17" coordorigin="1641,590" coordsize="0,17" path="m1641,590l1641,607e" filled="false" stroked="true" strokeweight=".13pt" strokecolor="#050000">
                <v:path arrowok="t"/>
              </v:shape>
            </v:group>
            <v:group style="position:absolute;left:1641;top:593;width:2;height:17" coordorigin="1641,593" coordsize="2,17">
              <v:shape style="position:absolute;left:1641;top:593;width:2;height:17" coordorigin="1641,593" coordsize="0,17" path="m1641,593l1641,609e" filled="false" stroked="true" strokeweight=".13pt" strokecolor="#050000">
                <v:path arrowok="t"/>
              </v:shape>
            </v:group>
            <v:group style="position:absolute;left:1663;top:582;width:17;height:2" coordorigin="1663,582" coordsize="17,2">
              <v:shape style="position:absolute;left:1663;top:582;width:17;height:2" coordorigin="1663,582" coordsize="17,0" path="m1663,582l1680,582e" filled="false" stroked="true" strokeweight=".128pt" strokecolor="#050000">
                <v:path arrowok="t"/>
              </v:shape>
            </v:group>
            <v:group style="position:absolute;left:1678;top:577;width:2;height:17" coordorigin="1678,577" coordsize="2,17">
              <v:shape style="position:absolute;left:1678;top:577;width:2;height:17" coordorigin="1678,577" coordsize="0,17" path="m1678,577l1678,594e" filled="false" stroked="true" strokeweight=".129pt" strokecolor="#050000">
                <v:path arrowok="t"/>
              </v:shape>
            </v:group>
            <v:group style="position:absolute;left:1678;top:543;width:17;height:2" coordorigin="1678,543" coordsize="17,2">
              <v:shape style="position:absolute;left:1678;top:543;width:17;height:2" coordorigin="1678,543" coordsize="17,0" path="m1678,543l1695,543e" filled="false" stroked="true" strokeweight=".13pt" strokecolor="#050000">
                <v:path arrowok="t"/>
              </v:shape>
            </v:group>
            <v:group style="position:absolute;left:1693;top:536;width:2;height:17" coordorigin="1693,536" coordsize="2,17">
              <v:shape style="position:absolute;left:1693;top:536;width:2;height:17" coordorigin="1693,536" coordsize="0,17" path="m1693,536l1693,553e" filled="false" stroked="true" strokeweight=".128pt" strokecolor="#050000">
                <v:path arrowok="t"/>
              </v:shape>
            </v:group>
            <v:group style="position:absolute;left:1698;top:533;width:2;height:17" coordorigin="1698,533" coordsize="2,17">
              <v:shape style="position:absolute;left:1698;top:533;width:2;height:17" coordorigin="1698,533" coordsize="0,17" path="m1698,533l1698,550e" filled="false" stroked="true" strokeweight=".128pt" strokecolor="#050000">
                <v:path arrowok="t"/>
              </v:shape>
            </v:group>
            <v:group style="position:absolute;left:1683;top:548;width:17;height:2" coordorigin="1683,548" coordsize="17,2">
              <v:shape style="position:absolute;left:1683;top:548;width:17;height:2" coordorigin="1683,548" coordsize="17,0" path="m1683,548l1700,548e" filled="false" stroked="true" strokeweight=".129pt" strokecolor="#050000">
                <v:path arrowok="t"/>
              </v:shape>
            </v:group>
            <v:group style="position:absolute;left:1706;top:533;width:2;height:17" coordorigin="1706,533" coordsize="2,17">
              <v:shape style="position:absolute;left:1706;top:533;width:2;height:17" coordorigin="1706,533" coordsize="0,17" path="m1706,533l1706,550e" filled="false" stroked="true" strokeweight=".129pt" strokecolor="#050000">
                <v:path arrowok="t"/>
              </v:shape>
            </v:group>
            <v:group style="position:absolute;left:1704;top:538;width:2;height:17" coordorigin="1704,538" coordsize="2,17">
              <v:shape style="position:absolute;left:1704;top:538;width:2;height:17" coordorigin="1704,538" coordsize="0,17" path="m1704,538l1704,555e" filled="false" stroked="true" strokeweight=".13pt" strokecolor="#050000">
                <v:path arrowok="t"/>
              </v:shape>
            </v:group>
            <v:group style="position:absolute;left:1704;top:541;width:2;height:17" coordorigin="1704,541" coordsize="2,17">
              <v:shape style="position:absolute;left:1704;top:541;width:2;height:17" coordorigin="1704,541" coordsize="0,17" path="m1704,541l1704,558e" filled="false" stroked="true" strokeweight=".13pt" strokecolor="#050000">
                <v:path arrowok="t"/>
              </v:shape>
            </v:group>
            <v:group style="position:absolute;left:1711;top:538;width:2;height:17" coordorigin="1711,538" coordsize="2,17">
              <v:shape style="position:absolute;left:1711;top:538;width:2;height:17" coordorigin="1711,538" coordsize="0,17" path="m1711,538l1711,555e" filled="false" stroked="true" strokeweight=".128pt" strokecolor="#050000">
                <v:path arrowok="t"/>
              </v:shape>
            </v:group>
            <v:group style="position:absolute;left:1711;top:541;width:2;height:17" coordorigin="1711,541" coordsize="2,17">
              <v:shape style="position:absolute;left:1711;top:541;width:2;height:17" coordorigin="1711,541" coordsize="0,17" path="m1711,541l1711,558e" filled="false" stroked="true" strokeweight=".128pt" strokecolor="#050000">
                <v:path arrowok="t"/>
              </v:shape>
            </v:group>
            <v:group style="position:absolute;left:1634;top:563;width:17;height:2" coordorigin="1634,563" coordsize="17,2">
              <v:shape style="position:absolute;left:1634;top:563;width:17;height:2" coordorigin="1634,563" coordsize="17,0" path="m1634,563l1651,563e" filled="false" stroked="true" strokeweight=".13pt" strokecolor="#050000">
                <v:path arrowok="t"/>
              </v:shape>
            </v:group>
            <v:group style="position:absolute;left:1639;top:563;width:17;height:2" coordorigin="1639,563" coordsize="17,2">
              <v:shape style="position:absolute;left:1639;top:563;width:17;height:2" coordorigin="1639,563" coordsize="17,0" path="m1639,563l1656,563e" filled="false" stroked="true" strokeweight=".13pt" strokecolor="#050000">
                <v:path arrowok="t"/>
              </v:shape>
            </v:group>
            <v:group style="position:absolute;left:1652;top:554;width:2;height:17" coordorigin="1652,554" coordsize="2,17">
              <v:shape style="position:absolute;left:1652;top:554;width:2;height:17" coordorigin="1652,554" coordsize="0,17" path="m1652,554l1652,571e" filled="false" stroked="true" strokeweight=".128pt" strokecolor="#050000">
                <v:path arrowok="t"/>
              </v:shape>
            </v:group>
            <v:group style="position:absolute;left:1652;top:556;width:2;height:17" coordorigin="1652,556" coordsize="2,17">
              <v:shape style="position:absolute;left:1652;top:556;width:2;height:17" coordorigin="1652,556" coordsize="0,17" path="m1652,556l1652,573e" filled="false" stroked="true" strokeweight=".128pt" strokecolor="#050000">
                <v:path arrowok="t"/>
              </v:shape>
            </v:group>
            <v:group style="position:absolute;left:1657;top:559;width:2;height:17" coordorigin="1657,559" coordsize="2,17">
              <v:shape style="position:absolute;left:1657;top:559;width:2;height:17" coordorigin="1657,559" coordsize="0,17" path="m1657,559l1657,576e" filled="false" stroked="true" strokeweight=".128pt" strokecolor="#050000">
                <v:path arrowok="t"/>
              </v:shape>
            </v:group>
            <v:group style="position:absolute;left:1652;top:563;width:17;height:2" coordorigin="1652,563" coordsize="17,2">
              <v:shape style="position:absolute;left:1652;top:563;width:17;height:2" coordorigin="1652,563" coordsize="17,0" path="m1652,563l1669,563e" filled="false" stroked="true" strokeweight=".13pt" strokecolor="#050000">
                <v:path arrowok="t"/>
              </v:shape>
            </v:group>
            <v:group style="position:absolute;left:1665;top:559;width:2;height:17" coordorigin="1665,559" coordsize="2,17">
              <v:shape style="position:absolute;left:1665;top:559;width:2;height:17" coordorigin="1665,559" coordsize="0,17" path="m1665,559l1665,576e" filled="false" stroked="true" strokeweight=".129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108;top:1141;width:2;height:17" coordorigin="1108,1141" coordsize="2,17">
              <v:shape style="position:absolute;left:1108;top:1141;width:2;height:17" coordorigin="1108,1141" coordsize="0,17" path="m1108,1141l1108,1158e" filled="false" stroked="true" strokeweight=".131pt" strokecolor="#050000">
                <v:path arrowok="t"/>
              </v:shape>
            </v:group>
            <v:group style="position:absolute;left:1618;top:613;width:2;height:17" coordorigin="1618,613" coordsize="2,17">
              <v:shape style="position:absolute;left:1618;top:613;width:2;height:17" coordorigin="1618,613" coordsize="0,17" path="m1618,613l1618,630e" filled="false" stroked="true" strokeweight=".13pt" strokecolor="#050000">
                <v:path arrowok="t"/>
              </v:shape>
            </v:group>
            <v:group style="position:absolute;left:1623;top:608;width:2;height:17" coordorigin="1623,608" coordsize="2,17">
              <v:shape style="position:absolute;left:1623;top:608;width:2;height:17" coordorigin="1623,608" coordsize="0,17" path="m1623,608l1623,625e" filled="false" stroked="true" strokeweight=".128pt" strokecolor="#050000">
                <v:path arrowok="t"/>
              </v:shape>
            </v:group>
            <v:group style="position:absolute;left:1623;top:611;width:2;height:17" coordorigin="1623,611" coordsize="2,17">
              <v:shape style="position:absolute;left:1623;top:611;width:2;height:17" coordorigin="1623,611" coordsize="0,17" path="m1623,611l1623,628e" filled="false" stroked="true" strokeweight=".128pt" strokecolor="#050000">
                <v:path arrowok="t"/>
              </v:shape>
            </v:group>
            <v:group style="position:absolute;left:1626;top:613;width:2;height:17" coordorigin="1626,613" coordsize="2,17">
              <v:shape style="position:absolute;left:1626;top:613;width:2;height:17" coordorigin="1626,613" coordsize="0,17" path="m1626,613l1626,630e" filled="false" stroked="true" strokeweight=".13pt" strokecolor="#050000">
                <v:path arrowok="t"/>
              </v:shape>
            </v:group>
            <v:group style="position:absolute;left:1670;top:619;width:2;height:17" coordorigin="1670,619" coordsize="2,17">
              <v:shape style="position:absolute;left:1670;top:619;width:2;height:17" coordorigin="1670,619" coordsize="0,17" path="m1670,619l1670,635e" filled="false" stroked="true" strokeweight=".128pt" strokecolor="#050000">
                <v:path arrowok="t"/>
              </v:shape>
            </v:group>
            <v:group style="position:absolute;left:1675;top:621;width:2;height:17" coordorigin="1675,621" coordsize="2,17">
              <v:shape style="position:absolute;left:1675;top:621;width:2;height:17" coordorigin="1675,621" coordsize="0,17" path="m1675,621l1675,638e" filled="false" stroked="true" strokeweight=".128pt" strokecolor="#050000">
                <v:path arrowok="t"/>
              </v:shape>
            </v:group>
            <v:group style="position:absolute;left:1675;top:624;width:2;height:17" coordorigin="1675,624" coordsize="2,17">
              <v:shape style="position:absolute;left:1675;top:624;width:2;height:17" coordorigin="1675,624" coordsize="0,17" path="m1675,624l1675,640e" filled="false" stroked="true" strokeweight=".128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65;top:623;width:17;height:2" coordorigin="1665,623" coordsize="17,2">
              <v:shape style="position:absolute;left:1665;top:623;width:17;height:2" coordorigin="1665,623" coordsize="17,0" path="m1665,623l1682,623e" filled="false" stroked="true" strokeweight=".128pt" strokecolor="#050000">
                <v:path arrowok="t"/>
              </v:shape>
            </v:group>
            <v:group style="position:absolute;left:1667;top:577;width:2;height:17" coordorigin="1667,577" coordsize="2,17">
              <v:shape style="position:absolute;left:1667;top:577;width:2;height:17" coordorigin="1667,577" coordsize="0,17" path="m1667,577l1667,594e" filled="false" stroked="true" strokeweight=".13pt" strokecolor="#050000">
                <v:path arrowok="t"/>
              </v:shape>
            </v:group>
            <v:group style="position:absolute;left:1665;top:580;width:2;height:17" coordorigin="1665,580" coordsize="2,17">
              <v:shape style="position:absolute;left:1665;top:580;width:2;height:17" coordorigin="1665,580" coordsize="0,17" path="m1665,580l1665,596e" filled="false" stroked="true" strokeweight=".129pt" strokecolor="#050000">
                <v:path arrowok="t"/>
              </v:shape>
            </v:group>
            <v:group style="position:absolute;left:1670;top:585;width:2;height:17" coordorigin="1670,585" coordsize="2,17">
              <v:shape style="position:absolute;left:1670;top:585;width:2;height:17" coordorigin="1670,585" coordsize="0,17" path="m1670,585l1670,602e" filled="false" stroked="true" strokeweight=".128pt" strokecolor="#050000">
                <v:path arrowok="t"/>
              </v:shape>
            </v:group>
            <v:group style="position:absolute;left:1671;top:588;width:3;height:3" coordorigin="1671,588" coordsize="3,3">
              <v:shape style="position:absolute;left:1671;top:588;width:3;height:3" coordorigin="1671,588" coordsize="3,3" path="m1671,591l1674,588e" filled="false" stroked="true" strokeweight=".84pt" strokecolor="#050000">
                <v:path arrowok="t"/>
              </v:shape>
            </v:group>
            <v:group style="position:absolute;left:1740;top:545;width:17;height:2" coordorigin="1740,545" coordsize="17,2">
              <v:shape style="position:absolute;left:1740;top:545;width:17;height:2" coordorigin="1740,545" coordsize="17,0" path="m1740,545l1757,545e" filled="false" stroked="true" strokeweight=".129pt" strokecolor="#050000">
                <v:path arrowok="t"/>
              </v:shape>
            </v:group>
            <v:group style="position:absolute;left:1743;top:551;width:17;height:2" coordorigin="1743,551" coordsize="17,2">
              <v:shape style="position:absolute;left:1743;top:551;width:17;height:2" coordorigin="1743,551" coordsize="17,0" path="m1743,551l1760,551e" filled="false" stroked="true" strokeweight=".13pt" strokecolor="#050000">
                <v:path arrowok="t"/>
              </v:shape>
            </v:group>
            <v:group style="position:absolute;left:1757;top:547;width:3;height:3" coordorigin="1757,547" coordsize="3,3">
              <v:shape style="position:absolute;left:1757;top:547;width:3;height:3" coordorigin="1757,547" coordsize="3,3" path="m1757,547l1759,547,1757,549e" filled="false" stroked="true" strokeweight=".84pt" strokecolor="#050000">
                <v:path arrowok="t"/>
              </v:shape>
            </v:group>
            <v:group style="position:absolute;left:1760;top:543;width:2;height:17" coordorigin="1760,543" coordsize="2,17">
              <v:shape style="position:absolute;left:1760;top:543;width:2;height:17" coordorigin="1760,543" coordsize="0,17" path="m1760,543l1760,560e" filled="false" stroked="true" strokeweight=".13pt" strokecolor="#050000">
                <v:path arrowok="t"/>
              </v:shape>
            </v:group>
            <v:group style="position:absolute;left:817;top:1129;width:6;height:6" coordorigin="817,1129" coordsize="6,6">
              <v:shape style="position:absolute;left:817;top:1129;width:6;height:6" coordorigin="817,1129" coordsize="6,6" path="m822,1129l817,1134e" filled="false" stroked="true" strokeweight=".84pt" strokecolor="#050000">
                <v:path arrowok="t"/>
              </v:shape>
            </v:group>
            <v:group style="position:absolute;left:1618;top:613;width:2;height:17" coordorigin="1618,613" coordsize="2,17">
              <v:shape style="position:absolute;left:1618;top:613;width:2;height:17" coordorigin="1618,613" coordsize="0,17" path="m1618,613l1618,630e" filled="false" stroked="true" strokeweight=".13pt" strokecolor="#050000">
                <v:path arrowok="t"/>
              </v:shape>
            </v:group>
            <v:group style="position:absolute;left:1618;top:616;width:2;height:17" coordorigin="1618,616" coordsize="2,17">
              <v:shape style="position:absolute;left:1618;top:616;width:2;height:17" coordorigin="1618,616" coordsize="0,17" path="m1618,616l1618,633e" filled="false" stroked="true" strokeweight=".13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660;top:623;width:17;height:2" coordorigin="1660,623" coordsize="17,2">
              <v:shape style="position:absolute;left:1660;top:623;width:17;height:2" coordorigin="1660,623" coordsize="17,0" path="m1660,623l1677,623e" filled="false" stroked="true" strokeweight=".128pt" strokecolor="#050000">
                <v:path arrowok="t"/>
              </v:shape>
            </v:group>
            <v:group style="position:absolute;left:1711;top:577;width:2;height:17" coordorigin="1711,577" coordsize="2,17">
              <v:shape style="position:absolute;left:1711;top:577;width:2;height:17" coordorigin="1711,577" coordsize="0,17" path="m1711,577l1711,594e" filled="false" stroked="true" strokeweight=".128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8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19;top:582;width:2;height:17" coordorigin="1719,582" coordsize="2,17">
              <v:shape style="position:absolute;left:1719;top:582;width:2;height:17" coordorigin="1719,582" coordsize="0,17" path="m1719,582l1719,599e" filled="false" stroked="true" strokeweight=".13pt" strokecolor="#050000">
                <v:path arrowok="t"/>
              </v:shape>
            </v:group>
            <v:group style="position:absolute;left:1724;top:580;width:2;height:17" coordorigin="1724,580" coordsize="2,17">
              <v:shape style="position:absolute;left:1724;top:580;width:2;height:17" coordorigin="1724,580" coordsize="0,17" path="m1724,580l1724,596e" filled="false" stroked="true" strokeweight=".13pt" strokecolor="#050000">
                <v:path arrowok="t"/>
              </v:shape>
            </v:group>
            <v:group style="position:absolute;left:1724;top:582;width:2;height:17" coordorigin="1724,582" coordsize="2,17">
              <v:shape style="position:absolute;left:1724;top:582;width:2;height:17" coordorigin="1724,582" coordsize="0,17" path="m1724,582l1724,599e" filled="false" stroked="true" strokeweight=".13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78;top:598;width:2;height:17" coordorigin="1678,598" coordsize="2,17">
              <v:shape style="position:absolute;left:1678;top:598;width:2;height:17" coordorigin="1678,598" coordsize="0,17" path="m1678,598l1678,615e" filled="false" stroked="true" strokeweight=".129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83;top:598;width:2;height:17" coordorigin="1683,598" coordsize="2,17">
              <v:shape style="position:absolute;left:1683;top:598;width:2;height:17" coordorigin="1683,598" coordsize="0,17" path="m1683,598l1683,615e" filled="false" stroked="true" strokeweight=".13pt" strokecolor="#050000">
                <v:path arrowok="t"/>
              </v:shape>
            </v:group>
            <v:group style="position:absolute;left:1628;top:582;width:2;height:17" coordorigin="1628,582" coordsize="2,17">
              <v:shape style="position:absolute;left:1628;top:582;width:2;height:17" coordorigin="1628,582" coordsize="0,17" path="m1628,582l1628,599e" filled="false" stroked="true" strokeweight=".129pt" strokecolor="#050000">
                <v:path arrowok="t"/>
              </v:shape>
            </v:group>
            <v:group style="position:absolute;left:1636;top:585;width:2;height:17" coordorigin="1636,585" coordsize="2,17">
              <v:shape style="position:absolute;left:1636;top:585;width:2;height:17" coordorigin="1636,585" coordsize="0,17" path="m1636,585l1636,602e" filled="false" stroked="true" strokeweight=".129pt" strokecolor="#050000">
                <v:path arrowok="t"/>
              </v:shape>
            </v:group>
            <v:group style="position:absolute;left:1630;top:596;width:3;height:3" coordorigin="1630,596" coordsize="3,3">
              <v:shape style="position:absolute;left:1630;top:596;width:3;height:3" coordorigin="1630,596" coordsize="3,3" path="m1632,596l1630,598,1632,598e" filled="false" stroked="true" strokeweight=".84pt" strokecolor="#050000">
                <v:path arrowok="t"/>
              </v:shape>
            </v:group>
            <v:group style="position:absolute;left:1632;top:600;width:17;height:2" coordorigin="1632,600" coordsize="17,2">
              <v:shape style="position:absolute;left:1632;top:600;width:17;height:2" coordorigin="1632,600" coordsize="17,0" path="m1632,600l1649,600e" filled="false" stroked="true" strokeweight=".128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704;top:562;width:2;height:17" coordorigin="1704,562" coordsize="2,17">
              <v:shape style="position:absolute;left:1704;top:562;width:2;height:17" coordorigin="1704,562" coordsize="0,17" path="m1704,562l1704,578e" filled="false" stroked="true" strokeweight=".13pt" strokecolor="#050000">
                <v:path arrowok="t"/>
              </v:shape>
            </v:group>
            <v:group style="position:absolute;left:1693;top:536;width:2;height:17" coordorigin="1693,536" coordsize="2,17">
              <v:shape style="position:absolute;left:1693;top:536;width:2;height:17" coordorigin="1693,536" coordsize="0,17" path="m1693,536l1693,552e" filled="false" stroked="true" strokeweight=".128pt" strokecolor="#050000">
                <v:path arrowok="t"/>
              </v:shape>
            </v:group>
            <v:group style="position:absolute;left:1691;top:567;width:2;height:17" coordorigin="1691,567" coordsize="2,17">
              <v:shape style="position:absolute;left:1691;top:567;width:2;height:17" coordorigin="1691,567" coordsize="0,17" path="m1691,567l1691,584e" filled="false" stroked="true" strokeweight=".131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738;top:573;width:6;height:6" coordorigin="1738,573" coordsize="6,6">
              <v:shape style="position:absolute;left:1738;top:573;width:6;height:6" coordorigin="1738,573" coordsize="6,6" path="m1744,573l1738,578,1741,575e" filled="false" stroked="true" strokeweight=".84pt" strokecolor="#050000">
                <v:path arrowok="t"/>
              </v:shape>
            </v:group>
            <v:group style="position:absolute;left:1741;top:573;width:3;height:3" coordorigin="1741,573" coordsize="3,3">
              <v:shape style="position:absolute;left:1741;top:573;width:3;height:3" coordorigin="1741,573" coordsize="3,3" path="m1744,573l1744,575,1741,575e" filled="false" stroked="true" strokeweight=".84pt" strokecolor="#050000">
                <v:path arrowok="t"/>
              </v:shape>
            </v:group>
            <v:group style="position:absolute;left:1740;top:576;width:17;height:2" coordorigin="1740,576" coordsize="17,2">
              <v:shape style="position:absolute;left:1740;top:576;width:17;height:2" coordorigin="1740,576" coordsize="17,0" path="m1740,576l1757,576e" filled="false" stroked="true" strokeweight=".129pt" strokecolor="#050000">
                <v:path arrowok="t"/>
              </v:shape>
            </v:group>
            <v:group style="position:absolute;left:1779;top:559;width:2;height:17" coordorigin="1779,559" coordsize="2,17">
              <v:shape style="position:absolute;left:1779;top:559;width:2;height:17" coordorigin="1779,559" coordsize="0,17" path="m1779,559l1779,576e" filled="false" stroked="true" strokeweight=".131pt" strokecolor="#050000">
                <v:path arrowok="t"/>
              </v:shape>
            </v:group>
            <v:group style="position:absolute;left:1779;top:562;width:2;height:17" coordorigin="1779,562" coordsize="2,17">
              <v:shape style="position:absolute;left:1779;top:562;width:2;height:17" coordorigin="1779,562" coordsize="0,17" path="m1779,562l1779,578e" filled="false" stroked="true" strokeweight=".131pt" strokecolor="#050000">
                <v:path arrowok="t"/>
              </v:shape>
            </v:group>
            <v:group style="position:absolute;left:1710;top:586;width:6;height:3" coordorigin="1710,586" coordsize="6,3">
              <v:shape style="position:absolute;left:1710;top:586;width:6;height:3" coordorigin="1710,586" coordsize="6,3" path="m1713,586l1710,588,1715,586e" filled="false" stroked="true" strokeweight=".84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32;top:562;width:2;height:17" coordorigin="1732,562" coordsize="2,17">
              <v:shape style="position:absolute;left:1732;top:562;width:2;height:17" coordorigin="1732,562" coordsize="0,17" path="m1732,562l1732,578e" filled="false" stroked="true" strokeweight=".13pt" strokecolor="#050000">
                <v:path arrowok="t"/>
              </v:shape>
            </v:group>
            <v:group style="position:absolute;left:1732;top:564;width:2;height:17" coordorigin="1732,564" coordsize="2,17">
              <v:shape style="position:absolute;left:1732;top:564;width:2;height:17" coordorigin="1732,564" coordsize="0,17" path="m1732,564l1732,581e" filled="false" stroked="true" strokeweight=".13pt" strokecolor="#050000">
                <v:path arrowok="t"/>
              </v:shape>
            </v:group>
            <v:group style="position:absolute;left:1672;top:572;width:2;height:17" coordorigin="1672,572" coordsize="2,17">
              <v:shape style="position:absolute;left:1672;top:572;width:2;height:17" coordorigin="1672,572" coordsize="0,17" path="m1672,572l1672,589e" filled="false" stroked="true" strokeweight=".131pt" strokecolor="#050000">
                <v:path arrowok="t"/>
              </v:shape>
            </v:group>
            <v:group style="position:absolute;left:1671;top:580;width:6;height:3" coordorigin="1671,580" coordsize="6,3">
              <v:shape style="position:absolute;left:1671;top:580;width:6;height:3" coordorigin="1671,580" coordsize="6,3" path="m1671,583l1674,580,1676,580e" filled="false" stroked="true" strokeweight=".84pt" strokecolor="#050000">
                <v:path arrowok="t"/>
              </v:shape>
            </v:group>
            <v:group style="position:absolute;left:1678;top:577;width:2;height:17" coordorigin="1678,577" coordsize="2,17">
              <v:shape style="position:absolute;left:1678;top:577;width:2;height:17" coordorigin="1678,577" coordsize="0,17" path="m1678,577l1678,594e" filled="false" stroked="true" strokeweight=".129pt" strokecolor="#050000">
                <v:path arrowok="t"/>
              </v:shape>
            </v:group>
            <v:group style="position:absolute;left:1687;top:541;width:3;height:3" coordorigin="1687,541" coordsize="3,3">
              <v:shape style="position:absolute;left:1687;top:541;width:3;height:3" coordorigin="1687,541" coordsize="3,3" path="m1689,541l1687,544,1689,544e" filled="false" stroked="true" strokeweight=".84pt" strokecolor="#050000">
                <v:path arrowok="t"/>
              </v:shape>
            </v:group>
            <v:group style="position:absolute;left:1698;top:533;width:2;height:17" coordorigin="1698,533" coordsize="2,17">
              <v:shape style="position:absolute;left:1698;top:533;width:2;height:17" coordorigin="1698,533" coordsize="0,17" path="m1698,533l1698,550e" filled="false" stroked="true" strokeweight=".128pt" strokecolor="#050000">
                <v:path arrowok="t"/>
              </v:shape>
            </v:group>
            <v:group style="position:absolute;left:1698;top:536;width:2;height:17" coordorigin="1698,536" coordsize="2,17">
              <v:shape style="position:absolute;left:1698;top:536;width:2;height:17" coordorigin="1698,536" coordsize="0,17" path="m1698,536l1698,552e" filled="false" stroked="true" strokeweight=".128pt" strokecolor="#050000">
                <v:path arrowok="t"/>
              </v:shape>
            </v:group>
            <v:group style="position:absolute;left:1693;top:541;width:2;height:17" coordorigin="1693,541" coordsize="2,17">
              <v:shape style="position:absolute;left:1693;top:541;width:2;height:17" coordorigin="1693,541" coordsize="0,17" path="m1693,541l1693,558e" filled="false" stroked="true" strokeweight=".128pt" strokecolor="#050000">
                <v:path arrowok="t"/>
              </v:shape>
            </v:group>
            <v:group style="position:absolute;left:1709;top:533;width:2;height:17" coordorigin="1709,533" coordsize="2,17">
              <v:shape style="position:absolute;left:1709;top:533;width:2;height:17" coordorigin="1709,533" coordsize="0,17" path="m1709,533l1709,550e" filled="false" stroked="true" strokeweight=".129pt" strokecolor="#050000">
                <v:path arrowok="t"/>
              </v:shape>
            </v:group>
            <v:group style="position:absolute;left:1692;top:549;width:3;height:3" coordorigin="1692,549" coordsize="3,3">
              <v:shape style="position:absolute;left:1692;top:549;width:3;height:3" coordorigin="1692,549" coordsize="3,3" path="m1692,552l1694,549e" filled="false" stroked="true" strokeweight=".84pt" strokecolor="#050000">
                <v:path arrowok="t"/>
              </v:shape>
            </v:group>
            <v:group style="position:absolute;left:1709;top:536;width:2;height:17" coordorigin="1709,536" coordsize="2,17">
              <v:shape style="position:absolute;left:1709;top:536;width:2;height:17" coordorigin="1709,536" coordsize="0,17" path="m1709,536l1709,552e" filled="false" stroked="true" strokeweight=".129pt" strokecolor="#050000">
                <v:path arrowok="t"/>
              </v:shape>
            </v:group>
            <v:group style="position:absolute;left:1701;top:538;width:2;height:17" coordorigin="1701,538" coordsize="2,17">
              <v:shape style="position:absolute;left:1701;top:538;width:2;height:17" coordorigin="1701,538" coordsize="0,17" path="m1701,538l1701,555e" filled="false" stroked="true" strokeweight=".13pt" strokecolor="#050000">
                <v:path arrowok="t"/>
              </v:shape>
            </v:group>
            <v:group style="position:absolute;left:1711;top:538;width:2;height:17" coordorigin="1711,538" coordsize="2,17">
              <v:shape style="position:absolute;left:1711;top:538;width:2;height:17" coordorigin="1711,538" coordsize="0,17" path="m1711,538l1711,555e" filled="false" stroked="true" strokeweight=".128pt" strokecolor="#050000">
                <v:path arrowok="t"/>
              </v:shape>
            </v:group>
            <v:group style="position:absolute;left:1640;top:560;width:3;height:3" coordorigin="1640,560" coordsize="3,3">
              <v:shape style="position:absolute;left:1640;top:560;width:3;height:3" coordorigin="1640,560" coordsize="3,3" path="m1643,560l1640,562e" filled="false" stroked="true" strokeweight=".84pt" strokecolor="#050000">
                <v:path arrowok="t"/>
              </v:shape>
            </v:group>
            <v:group style="position:absolute;left:1652;top:554;width:2;height:17" coordorigin="1652,554" coordsize="2,17">
              <v:shape style="position:absolute;left:1652;top:554;width:2;height:17" coordorigin="1652,554" coordsize="0,17" path="m1652,554l1652,571e" filled="false" stroked="true" strokeweight=".128pt" strokecolor="#050000">
                <v:path arrowok="t"/>
              </v:shape>
            </v:group>
            <v:group style="position:absolute;left:1662;top:554;width:2;height:17" coordorigin="1662,554" coordsize="2,17">
              <v:shape style="position:absolute;left:1662;top:554;width:2;height:17" coordorigin="1662,554" coordsize="0,17" path="m1662,554l1662,571e" filled="false" stroked="true" strokeweight=".13pt" strokecolor="#050000">
                <v:path arrowok="t"/>
              </v:shape>
            </v:group>
            <v:group style="position:absolute;left:1657;top:559;width:2;height:17" coordorigin="1657,559" coordsize="2,17">
              <v:shape style="position:absolute;left:1657;top:559;width:2;height:17" coordorigin="1657,559" coordsize="0,17" path="m1657,559l1657,576e" filled="false" stroked="true" strokeweight=".128pt" strokecolor="#050000">
                <v:path arrowok="t"/>
              </v:shape>
            </v:group>
            <v:group style="position:absolute;left:1657;top:562;width:2;height:17" coordorigin="1657,562" coordsize="2,17">
              <v:shape style="position:absolute;left:1657;top:562;width:2;height:17" coordorigin="1657,562" coordsize="0,17" path="m1657,562l1657,578e" filled="false" stroked="true" strokeweight=".128pt" strokecolor="#050000">
                <v:path arrowok="t"/>
              </v:shape>
            </v:group>
            <v:group style="position:absolute;left:1663;top:567;width:3;height:3" coordorigin="1663,567" coordsize="3,3">
              <v:shape style="position:absolute;left:1663;top:567;width:3;height:3" coordorigin="1663,567" coordsize="3,3" path="m1666,567l1663,570,1666,570e" filled="false" stroked="true" strokeweight=".84pt" strokecolor="#050000">
                <v:path arrowok="t"/>
              </v:shape>
            </v:group>
            <v:group style="position:absolute;left:1770;top:580;width:6;height:6" coordorigin="1770,580" coordsize="6,6">
              <v:shape style="position:absolute;left:1770;top:580;width:6;height:6" coordorigin="1770,580" coordsize="6,6" path="m1775,580l1770,586,1775,580xe" filled="false" stroked="true" strokeweight=".84pt" strokecolor="#050000">
                <v:path arrowok="t"/>
              </v:shape>
            </v:group>
            <v:group style="position:absolute;left:1772;top:583;width:6;height:3" coordorigin="1772,583" coordsize="6,3">
              <v:shape style="position:absolute;left:1772;top:583;width:6;height:3" coordorigin="1772,583" coordsize="6,3" path="m1772,586l1777,583e" filled="false" stroked="true" strokeweight=".84pt" strokecolor="#050000">
                <v:path arrowok="t"/>
              </v:shape>
            </v:group>
            <v:group style="position:absolute;left:1736;top:542;width:8;height:6" coordorigin="1736,542" coordsize="8,6">
              <v:shape style="position:absolute;left:1736;top:542;width:8;height:6" coordorigin="1736,542" coordsize="8,6" path="m1744,542l1736,547e" filled="false" stroked="true" strokeweight=".84pt" strokecolor="#050000">
                <v:path arrowok="t"/>
              </v:shape>
            </v:group>
            <v:group style="position:absolute;left:1738;top:544;width:3;height:3" coordorigin="1738,544" coordsize="3,3">
              <v:shape style="position:absolute;left:1738;top:544;width:3;height:3" coordorigin="1738,544" coordsize="3,3" path="m1738,547l1741,544e" filled="false" stroked="true" strokeweight=".84pt" strokecolor="#050000">
                <v:path arrowok="t"/>
              </v:shape>
            </v:group>
            <v:group style="position:absolute;left:1742;top:538;width:2;height:17" coordorigin="1742,538" coordsize="2,17">
              <v:shape style="position:absolute;left:1742;top:538;width:2;height:17" coordorigin="1742,538" coordsize="0,17" path="m1742,538l1742,555e" filled="false" stroked="true" strokeweight=".13pt" strokecolor="#050000">
                <v:path arrowok="t"/>
              </v:shape>
            </v:group>
            <v:group style="position:absolute;left:1779;top:563;width:17;height:2" coordorigin="1779,563" coordsize="17,2">
              <v:shape style="position:absolute;left:1779;top:563;width:17;height:2" coordorigin="1779,563" coordsize="17,0" path="m1779,563l1796,563e" filled="false" stroked="true" strokeweight=".13pt" strokecolor="#050000">
                <v:path arrowok="t"/>
              </v:shape>
            </v:group>
            <v:group style="position:absolute;left:1781;top:562;width:2;height:17" coordorigin="1781,562" coordsize="2,17">
              <v:shape style="position:absolute;left:1781;top:562;width:2;height:17" coordorigin="1781,562" coordsize="0,17" path="m1781,562l1781,578e" filled="false" stroked="true" strokeweight=".128pt" strokecolor="#050000">
                <v:path arrowok="t"/>
              </v:shape>
            </v:group>
            <v:group style="position:absolute;left:1797;top:554;width:2;height:17" coordorigin="1797,554" coordsize="2,17">
              <v:shape style="position:absolute;left:1797;top:554;width:2;height:17" coordorigin="1797,554" coordsize="0,17" path="m1797,554l1797,571e" filled="false" stroked="true" strokeweight=".129pt" strokecolor="#050000">
                <v:path arrowok="t"/>
              </v:shape>
            </v:group>
            <v:group style="position:absolute;left:1797;top:556;width:2;height:17" coordorigin="1797,556" coordsize="2,17">
              <v:shape style="position:absolute;left:1797;top:556;width:2;height:17" coordorigin="1797,556" coordsize="0,17" path="m1797,556l1797,573e" filled="false" stroked="true" strokeweight=".129pt" strokecolor="#050000">
                <v:path arrowok="t"/>
              </v:shape>
            </v:group>
            <v:group style="position:absolute;left:1792;top:562;width:2;height:17" coordorigin="1792,562" coordsize="2,17">
              <v:shape style="position:absolute;left:1792;top:562;width:2;height:17" coordorigin="1792,562" coordsize="0,17" path="m1792,562l1792,578e" filled="false" stroked="true" strokeweight=".13pt" strokecolor="#050000">
                <v:path arrowok="t"/>
              </v:shape>
            </v:group>
            <v:group style="position:absolute;left:1799;top:559;width:2;height:17" coordorigin="1799,559" coordsize="2,17">
              <v:shape style="position:absolute;left:1799;top:559;width:2;height:17" coordorigin="1799,559" coordsize="0,17" path="m1799,559l1799,576e" filled="false" stroked="true" strokeweight=".129pt" strokecolor="#050000">
                <v:path arrowok="t"/>
              </v:shape>
            </v:group>
            <v:group style="position:absolute;left:1725;top:571;width:17;height:2" coordorigin="1725,571" coordsize="17,2">
              <v:shape style="position:absolute;left:1725;top:571;width:17;height:2" coordorigin="1725,571" coordsize="17,0" path="m1725,571l1742,571e" filled="false" stroked="true" strokeweight=".13pt" strokecolor="#050000">
                <v:path arrowok="t"/>
              </v:shape>
            </v:group>
            <v:group style="position:absolute;left:1737;top:567;width:2;height:17" coordorigin="1737,567" coordsize="2,17">
              <v:shape style="position:absolute;left:1737;top:567;width:2;height:17" coordorigin="1737,567" coordsize="0,17" path="m1737,567l1737,584e" filled="false" stroked="true" strokeweight=".131pt" strokecolor="#050000">
                <v:path arrowok="t"/>
              </v:shape>
            </v:group>
            <v:group style="position:absolute;left:1623;top:608;width:2;height:17" coordorigin="1623,608" coordsize="2,17">
              <v:shape style="position:absolute;left:1623;top:608;width:2;height:17" coordorigin="1623,608" coordsize="0,17" path="m1623,608l1623,625e" filled="false" stroked="true" strokeweight=".127pt" strokecolor="#050000">
                <v:path arrowok="t"/>
              </v:shape>
            </v:group>
            <v:group style="position:absolute;left:1619;top:623;width:17;height:2" coordorigin="1619,623" coordsize="17,2">
              <v:shape style="position:absolute;left:1619;top:623;width:17;height:2" coordorigin="1619,623" coordsize="17,0" path="m1619,623l1636,623e" filled="false" stroked="true" strokeweight=".128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98;top:533;width:2;height:17" coordorigin="1698,533" coordsize="2,17">
              <v:shape style="position:absolute;left:1698;top:533;width:2;height:17" coordorigin="1698,533" coordsize="0,17" path="m1698,533l1698,550e" filled="false" stroked="true" strokeweight=".128pt" strokecolor="#050000">
                <v:path arrowok="t"/>
              </v:shape>
            </v:group>
            <v:group style="position:absolute;left:1705;top:539;width:3;height:3" coordorigin="1705,539" coordsize="3,3">
              <v:shape style="position:absolute;left:1705;top:539;width:3;height:3" coordorigin="1705,539" coordsize="3,3" path="m1707,539l1705,541e" filled="false" stroked="true" strokeweight=".84pt" strokecolor="#050000">
                <v:path arrowok="t"/>
              </v:shape>
            </v:group>
            <v:group style="position:absolute;left:1700;top:547;width:3;height:3" coordorigin="1700,547" coordsize="3,3">
              <v:shape style="position:absolute;left:1700;top:547;width:3;height:3" coordorigin="1700,547" coordsize="3,3" path="m1702,547l1700,549,1702,549e" filled="false" stroked="true" strokeweight=".84pt" strokecolor="#050000">
                <v:path arrowok="t"/>
              </v:shape>
            </v:group>
            <v:group style="position:absolute;left:1711;top:538;width:2;height:17" coordorigin="1711,538" coordsize="2,17">
              <v:shape style="position:absolute;left:1711;top:538;width:2;height:17" coordorigin="1711,538" coordsize="0,17" path="m1711,538l1711,555e" filled="false" stroked="true" strokeweight=".128pt" strokecolor="#050000">
                <v:path arrowok="t"/>
              </v:shape>
            </v:group>
            <v:group style="position:absolute;left:1711;top:541;width:2;height:17" coordorigin="1711,541" coordsize="2,17">
              <v:shape style="position:absolute;left:1711;top:541;width:2;height:17" coordorigin="1711,541" coordsize="0,17" path="m1711,541l1711,558e" filled="false" stroked="true" strokeweight=".128pt" strokecolor="#050000">
                <v:path arrowok="t"/>
              </v:shape>
            </v:group>
            <v:group style="position:absolute;left:1628;top:582;width:2;height:17" coordorigin="1628,582" coordsize="2,17">
              <v:shape style="position:absolute;left:1628;top:582;width:2;height:17" coordorigin="1628,582" coordsize="0,17" path="m1628,582l1628,599e" filled="false" stroked="true" strokeweight=".129pt" strokecolor="#050000">
                <v:path arrowok="t"/>
              </v:shape>
            </v:group>
            <v:group style="position:absolute;left:1628;top:585;width:2;height:17" coordorigin="1628,585" coordsize="2,17">
              <v:shape style="position:absolute;left:1628;top:585;width:2;height:17" coordorigin="1628,585" coordsize="0,17" path="m1628,585l1628,602e" filled="false" stroked="true" strokeweight=".129pt" strokecolor="#050000">
                <v:path arrowok="t"/>
              </v:shape>
            </v:group>
            <v:group style="position:absolute;left:1621;top:597;width:17;height:2" coordorigin="1621,597" coordsize="17,2">
              <v:shape style="position:absolute;left:1621;top:597;width:17;height:2" coordorigin="1621,597" coordsize="17,0" path="m1621,597l1638,597e" filled="false" stroked="true" strokeweight=".131pt" strokecolor="#050000">
                <v:path arrowok="t"/>
              </v:shape>
            </v:group>
            <v:group style="position:absolute;left:1639;top:585;width:2;height:17" coordorigin="1639,585" coordsize="2,17">
              <v:shape style="position:absolute;left:1639;top:585;width:2;height:17" coordorigin="1639,585" coordsize="0,17" path="m1639,585l1639,602e" filled="false" stroked="true" strokeweight=".13pt" strokecolor="#050000">
                <v:path arrowok="t"/>
              </v:shape>
            </v:group>
            <v:group style="position:absolute;left:1639;top:587;width:2;height:17" coordorigin="1639,587" coordsize="2,17">
              <v:shape style="position:absolute;left:1639;top:587;width:2;height:17" coordorigin="1639,587" coordsize="0,17" path="m1639,587l1639,604e" filled="false" stroked="true" strokeweight=".13pt" strokecolor="#050000">
                <v:path arrowok="t"/>
              </v:shape>
            </v:group>
            <v:group style="position:absolute;left:1639;top:590;width:2;height:17" coordorigin="1639,590" coordsize="2,17">
              <v:shape style="position:absolute;left:1639;top:590;width:2;height:17" coordorigin="1639,590" coordsize="0,17" path="m1639,590l1639,607e" filled="false" stroked="true" strokeweight=".13pt" strokecolor="#050000">
                <v:path arrowok="t"/>
              </v:shape>
            </v:group>
            <v:group style="position:absolute;left:1670;top:619;width:2;height:17" coordorigin="1670,619" coordsize="2,17">
              <v:shape style="position:absolute;left:1670;top:619;width:2;height:17" coordorigin="1670,619" coordsize="0,17" path="m1670,619l1670,635e" filled="false" stroked="true" strokeweight=".128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5;top:616;width:2;height:17" coordorigin="1675,616" coordsize="2,17">
              <v:shape style="position:absolute;left:1675;top:616;width:2;height:17" coordorigin="1675,616" coordsize="0,17" path="m1675,616l1675,633e" filled="false" stroked="true" strokeweight=".129pt" strokecolor="#050000">
                <v:path arrowok="t"/>
              </v:shape>
            </v:group>
            <v:group style="position:absolute;left:1640;top:562;width:6;height:6" coordorigin="1640,562" coordsize="6,6">
              <v:shape style="position:absolute;left:1640;top:562;width:6;height:6" coordorigin="1640,562" coordsize="6,6" path="m1645,562l1640,567e" filled="false" stroked="true" strokeweight=".84pt" strokecolor="#050000">
                <v:path arrowok="t"/>
              </v:shape>
            </v:group>
            <v:group style="position:absolute;left:1704;top:562;width:2;height:17" coordorigin="1704,562" coordsize="2,17">
              <v:shape style="position:absolute;left:1704;top:562;width:2;height:17" coordorigin="1704,562" coordsize="0,17" path="m1704,562l1704,578e" filled="false" stroked="true" strokeweight=".13pt" strokecolor="#050000">
                <v:path arrowok="t"/>
              </v:shape>
            </v:group>
            <v:group style="position:absolute;left:1640;top:565;width:8;height:3" coordorigin="1640,565" coordsize="8,3">
              <v:shape style="position:absolute;left:1640;top:565;width:8;height:3" coordorigin="1640,565" coordsize="8,3" path="m1640,567l1648,565,1645,567e" filled="false" stroked="true" strokeweight=".84pt" strokecolor="#050000">
                <v:path arrowok="t"/>
              </v:shape>
            </v:group>
            <v:group style="position:absolute;left:1746;top:575;width:8;height:6" coordorigin="1746,575" coordsize="8,6">
              <v:shape style="position:absolute;left:1746;top:575;width:8;height:6" coordorigin="1746,575" coordsize="8,6" path="m1754,575l1746,580,1754,578e" filled="false" stroked="true" strokeweight=".84pt" strokecolor="#050000">
                <v:path arrowok="t"/>
              </v:shape>
            </v:group>
            <v:group style="position:absolute;left:1750;top:536;width:2;height:17" coordorigin="1750,536" coordsize="2,17">
              <v:shape style="position:absolute;left:1750;top:536;width:2;height:17" coordorigin="1750,536" coordsize="0,17" path="m1750,536l1750,552e" filled="false" stroked="true" strokeweight=".13pt" strokecolor="#050000">
                <v:path arrowok="t"/>
              </v:shape>
            </v:group>
            <v:group style="position:absolute;left:1748;top:545;width:17;height:2" coordorigin="1748,545" coordsize="17,2">
              <v:shape style="position:absolute;left:1748;top:545;width:17;height:2" coordorigin="1748,545" coordsize="17,0" path="m1748,545l1765,545e" filled="false" stroked="true" strokeweight=".129pt" strokecolor="#050000">
                <v:path arrowok="t"/>
              </v:shape>
            </v:group>
            <v:group style="position:absolute;left:1743;top:553;width:17;height:2" coordorigin="1743,553" coordsize="17,2">
              <v:shape style="position:absolute;left:1743;top:553;width:17;height:2" coordorigin="1743,553" coordsize="17,0" path="m1743,553l1760,553e" filled="false" stroked="true" strokeweight=".128pt" strokecolor="#050000">
                <v:path arrowok="t"/>
              </v:shape>
            </v:group>
            <v:group style="position:absolute;left:1763;top:543;width:2;height:17" coordorigin="1763,543" coordsize="2,17">
              <v:shape style="position:absolute;left:1763;top:543;width:2;height:17" coordorigin="1763,543" coordsize="0,17" path="m1763,543l1763,560e" filled="false" stroked="true" strokeweight=".129pt" strokecolor="#050000">
                <v:path arrowok="t"/>
              </v:shape>
            </v:group>
            <v:group style="position:absolute;left:1763;top:546;width:2;height:17" coordorigin="1763,546" coordsize="2,17">
              <v:shape style="position:absolute;left:1763;top:546;width:2;height:17" coordorigin="1763,546" coordsize="0,17" path="m1763,546l1763,563e" filled="false" stroked="true" strokeweight=".129pt" strokecolor="#050000">
                <v:path arrowok="t"/>
              </v:shape>
            </v:group>
            <v:group style="position:absolute;left:1779;top:559;width:2;height:17" coordorigin="1779,559" coordsize="2,17">
              <v:shape style="position:absolute;left:1779;top:559;width:2;height:17" coordorigin="1779,559" coordsize="0,17" path="m1779,559l1779,576e" filled="false" stroked="true" strokeweight=".131pt" strokecolor="#050000">
                <v:path arrowok="t"/>
              </v:shape>
            </v:group>
            <v:group style="position:absolute;left:1786;top:554;width:2;height:17" coordorigin="1786,554" coordsize="2,17">
              <v:shape style="position:absolute;left:1786;top:554;width:2;height:17" coordorigin="1786,554" coordsize="0,17" path="m1786,554l1786,571e" filled="false" stroked="true" strokeweight=".129pt" strokecolor="#050000">
                <v:path arrowok="t"/>
              </v:shape>
            </v:group>
            <v:group style="position:absolute;left:1797;top:554;width:2;height:17" coordorigin="1797,554" coordsize="2,17">
              <v:shape style="position:absolute;left:1797;top:554;width:2;height:17" coordorigin="1797,554" coordsize="0,17" path="m1797,554l1797,571e" filled="false" stroked="true" strokeweight=".129pt" strokecolor="#050000">
                <v:path arrowok="t"/>
              </v:shape>
            </v:group>
            <v:group style="position:absolute;left:1784;top:562;width:2;height:17" coordorigin="1784,562" coordsize="2,17">
              <v:shape style="position:absolute;left:1784;top:562;width:2;height:17" coordorigin="1784,562" coordsize="0,17" path="m1784,562l1784,578e" filled="false" stroked="true" strokeweight=".131pt" strokecolor="#050000">
                <v:path arrowok="t"/>
              </v:shape>
            </v:group>
            <v:group style="position:absolute;left:1784;top:564;width:2;height:17" coordorigin="1784,564" coordsize="2,17">
              <v:shape style="position:absolute;left:1784;top:564;width:2;height:17" coordorigin="1784,564" coordsize="0,17" path="m1784,564l1784,581e" filled="false" stroked="true" strokeweight=".131pt" strokecolor="#050000">
                <v:path arrowok="t"/>
              </v:shape>
            </v:group>
            <v:group style="position:absolute;left:1792;top:562;width:2;height:17" coordorigin="1792,562" coordsize="2,17">
              <v:shape style="position:absolute;left:1792;top:562;width:2;height:17" coordorigin="1792,562" coordsize="0,17" path="m1792,562l1792,578e" filled="false" stroked="true" strokeweight=".13pt" strokecolor="#050000">
                <v:path arrowok="t"/>
              </v:shape>
            </v:group>
            <v:group style="position:absolute;left:1792;top:564;width:2;height:17" coordorigin="1792,564" coordsize="2,17">
              <v:shape style="position:absolute;left:1792;top:564;width:2;height:17" coordorigin="1792,564" coordsize="0,17" path="m1792,564l1792,581e" filled="false" stroked="true" strokeweight=".13pt" strokecolor="#050000">
                <v:path arrowok="t"/>
              </v:shape>
            </v:group>
            <v:group style="position:absolute;left:1792;top:571;width:17;height:2" coordorigin="1792,571" coordsize="17,2">
              <v:shape style="position:absolute;left:1792;top:571;width:17;height:2" coordorigin="1792,571" coordsize="17,0" path="m1792,571l1809,571e" filled="false" stroked="true" strokeweight=".13pt" strokecolor="#050000">
                <v:path arrowok="t"/>
              </v:shape>
            </v:group>
            <v:group style="position:absolute;left:1698;top:564;width:2;height:17" coordorigin="1698,564" coordsize="2,17">
              <v:shape style="position:absolute;left:1698;top:564;width:2;height:17" coordorigin="1698,564" coordsize="0,17" path="m1698,564l1698,581e" filled="false" stroked="true" strokeweight=".128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679;top:637;width:6;height:3" coordorigin="1679,637" coordsize="6,3">
              <v:shape style="position:absolute;left:1679;top:637;width:6;height:3" coordorigin="1679,637" coordsize="6,3" path="m1684,637l1679,640e" filled="false" stroked="true" strokeweight=".84pt" strokecolor="#050000">
                <v:path arrowok="t"/>
              </v:shape>
            </v:group>
            <v:group style="position:absolute;left:1741;top:604;width:6;height:3" coordorigin="1741,604" coordsize="6,3">
              <v:shape style="position:absolute;left:1741;top:604;width:6;height:3" coordorigin="1741,604" coordsize="6,3" path="m1746,604l1741,606e" filled="false" stroked="true" strokeweight=".84pt" strokecolor="#050000">
                <v:path arrowok="t"/>
              </v:shape>
            </v:group>
            <v:group style="position:absolute;left:1679;top:640;width:6;height:3" coordorigin="1679,640" coordsize="6,3">
              <v:shape style="position:absolute;left:1679;top:640;width:6;height:3" coordorigin="1679,640" coordsize="6,3" path="m1679,642l1684,640e" filled="false" stroked="true" strokeweight=".84pt" strokecolor="#050000">
                <v:path arrowok="t"/>
              </v:shape>
            </v:group>
            <v:group style="position:absolute;left:1745;top:598;width:2;height:17" coordorigin="1745,598" coordsize="2,17">
              <v:shape style="position:absolute;left:1745;top:598;width:2;height:17" coordorigin="1745,598" coordsize="0,17" path="m1745,598l1745,615e" filled="false" stroked="true" strokeweight=".13pt" strokecolor="#050000">
                <v:path arrowok="t"/>
              </v:shape>
            </v:group>
            <v:group style="position:absolute;left:1682;top:640;width:3;height:3" coordorigin="1682,640" coordsize="3,3">
              <v:shape style="position:absolute;left:1682;top:640;width:3;height:3" coordorigin="1682,640" coordsize="3,3" path="m1682,642l1684,640e" filled="false" stroked="true" strokeweight=".84pt" strokecolor="#050000">
                <v:path arrowok="t"/>
              </v:shape>
            </v:group>
            <v:group style="position:absolute;left:1744;top:606;width:3;height:3" coordorigin="1744,606" coordsize="3,3">
              <v:shape style="position:absolute;left:1744;top:606;width:3;height:3" coordorigin="1744,606" coordsize="3,3" path="m1744,609l1746,606e" filled="false" stroked="true" strokeweight=".84pt" strokecolor="#050000">
                <v:path arrowok="t"/>
              </v:shape>
            </v:group>
            <v:group style="position:absolute;left:1737;top:567;width:2;height:17" coordorigin="1737,567" coordsize="2,17">
              <v:shape style="position:absolute;left:1737;top:567;width:2;height:17" coordorigin="1737,567" coordsize="0,17" path="m1737,567l1737,584e" filled="false" stroked="true" strokeweight=".13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24;top:580;width:2;height:17" coordorigin="1724,580" coordsize="2,17">
              <v:shape style="position:absolute;left:1724;top:580;width:2;height:17" coordorigin="1724,580" coordsize="0,17" path="m1724,580l1724,596e" filled="false" stroked="true" strokeweight=".13pt" strokecolor="#050000">
                <v:path arrowok="t"/>
              </v:shape>
            </v:group>
            <v:group style="position:absolute;left:1688;top:533;width:2;height:17" coordorigin="1688,533" coordsize="2,17">
              <v:shape style="position:absolute;left:1688;top:533;width:2;height:17" coordorigin="1688,533" coordsize="0,17" path="m1688,533l1688,550e" filled="false" stroked="true" strokeweight=".129pt" strokecolor="#050000">
                <v:path arrowok="t"/>
              </v:shape>
            </v:group>
            <v:group style="position:absolute;left:1693;top:541;width:2;height:17" coordorigin="1693,541" coordsize="2,17">
              <v:shape style="position:absolute;left:1693;top:541;width:2;height:17" coordorigin="1693,541" coordsize="0,17" path="m1693,541l1693,558e" filled="false" stroked="true" strokeweight=".128pt" strokecolor="#050000">
                <v:path arrowok="t"/>
              </v:shape>
            </v:group>
            <v:group style="position:absolute;left:1693;top:543;width:2;height:17" coordorigin="1693,543" coordsize="2,17">
              <v:shape style="position:absolute;left:1693;top:543;width:2;height:17" coordorigin="1693,543" coordsize="0,17" path="m1693,543l1693,560e" filled="false" stroked="true" strokeweight=".128pt" strokecolor="#050000">
                <v:path arrowok="t"/>
              </v:shape>
            </v:group>
            <v:group style="position:absolute;left:1748;top:593;width:2;height:17" coordorigin="1748,593" coordsize="2,17">
              <v:shape style="position:absolute;left:1748;top:593;width:2;height:17" coordorigin="1748,593" coordsize="0,17" path="m1748,593l1748,609e" filled="false" stroked="true" strokeweight=".129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pt" strokecolor="#050000">
                <v:path arrowok="t"/>
              </v:shape>
            </v:group>
            <v:group style="position:absolute;left:1750;top:598;width:2;height:17" coordorigin="1750,598" coordsize="2,17">
              <v:shape style="position:absolute;left:1750;top:598;width:2;height:17" coordorigin="1750,598" coordsize="0,17" path="m1750,598l1750,615e" filled="false" stroked="true" strokeweight=".13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3pt" strokecolor="#050000">
                <v:path arrowok="t"/>
              </v:shape>
            </v:group>
            <v:group style="position:absolute;left:1775;top:583;width:13;height:8" coordorigin="1775,583" coordsize="13,8">
              <v:shape style="position:absolute;left:1775;top:583;width:13;height:8" coordorigin="1775,583" coordsize="13,8" path="m1775,591l1788,583e" filled="false" stroked="true" strokeweight=".84pt" strokecolor="#050000">
                <v:path arrowok="t"/>
              </v:shape>
            </v:group>
            <v:group style="position:absolute;left:1762;top:586;width:26;height:13" coordorigin="1762,586" coordsize="26,13">
              <v:shape style="position:absolute;left:1762;top:586;width:26;height:13" coordorigin="1762,586" coordsize="26,13" path="m1788,586l1762,598,1775,591e" filled="false" stroked="true" strokeweight=".84pt" strokecolor="#050000">
                <v:path arrowok="t"/>
              </v:shape>
            </v:group>
            <v:group style="position:absolute;left:1775;top:586;width:13;height:8" coordorigin="1775,586" coordsize="13,8">
              <v:shape style="position:absolute;left:1775;top:586;width:13;height:8" coordorigin="1775,586" coordsize="13,8" path="m1788,586l1775,593e" filled="false" stroked="true" strokeweight=".84pt" strokecolor="#050000">
                <v:path arrowok="t"/>
              </v:shape>
            </v:group>
            <v:group style="position:absolute;left:1672;top:590;width:2;height:17" coordorigin="1672,590" coordsize="2,17">
              <v:shape style="position:absolute;left:1672;top:590;width:2;height:17" coordorigin="1672,590" coordsize="0,17" path="m1672,590l1672,607e" filled="false" stroked="true" strokeweight=".131pt" strokecolor="#050000">
                <v:path arrowok="t"/>
              </v:shape>
            </v:group>
            <v:group style="position:absolute;left:1672;top:593;width:2;height:17" coordorigin="1672,593" coordsize="2,17">
              <v:shape style="position:absolute;left:1672;top:593;width:2;height:17" coordorigin="1672,593" coordsize="0,17" path="m1672,593l1672,609e" filled="false" stroked="true" strokeweight=".131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19;top:582;width:2;height:17" coordorigin="1719,582" coordsize="2,17">
              <v:shape style="position:absolute;left:1719;top:582;width:2;height:17" coordorigin="1719,582" coordsize="0,17" path="m1719,582l1719,599e" filled="false" stroked="true" strokeweight=".13pt" strokecolor="#050000">
                <v:path arrowok="t"/>
              </v:shape>
            </v:group>
            <v:group style="position:absolute;left:1724;top:580;width:2;height:17" coordorigin="1724,580" coordsize="2,17">
              <v:shape style="position:absolute;left:1724;top:580;width:2;height:17" coordorigin="1724,580" coordsize="0,17" path="m1724,580l1724,596e" filled="false" stroked="true" strokeweight=".13pt" strokecolor="#050000">
                <v:path arrowok="t"/>
              </v:shape>
            </v:group>
            <v:group style="position:absolute;left:1724;top:582;width:2;height:17" coordorigin="1724,582" coordsize="2,17">
              <v:shape style="position:absolute;left:1724;top:582;width:2;height:17" coordorigin="1724,582" coordsize="0,17" path="m1724,582l1724,599e" filled="false" stroked="true" strokeweight=".13pt" strokecolor="#050000">
                <v:path arrowok="t"/>
              </v:shape>
            </v:group>
            <v:group style="position:absolute;left:1622;top:588;width:3;height:3" coordorigin="1622,588" coordsize="3,3">
              <v:shape style="position:absolute;left:1622;top:588;width:3;height:3" coordorigin="1622,588" coordsize="3,3" path="m1625,588l1622,591,1625,591e" filled="false" stroked="true" strokeweight=".84pt" strokecolor="#050000">
                <v:path arrowok="t"/>
              </v:shape>
            </v:group>
            <v:group style="position:absolute;left:1623;top:585;width:2;height:17" coordorigin="1623,585" coordsize="2,17">
              <v:shape style="position:absolute;left:1623;top:585;width:2;height:17" coordorigin="1623,585" coordsize="0,17" path="m1623,585l1623,602e" filled="false" stroked="true" strokeweight=".128pt" strokecolor="#050000">
                <v:path arrowok="t"/>
              </v:shape>
            </v:group>
            <v:group style="position:absolute;left:1749;top:578;width:8;height:6" coordorigin="1749,578" coordsize="8,6">
              <v:shape style="position:absolute;left:1749;top:578;width:8;height:6" coordorigin="1749,578" coordsize="8,6" path="m1749,583l1757,578,1751,583e" filled="false" stroked="true" strokeweight=".84pt" strokecolor="#050000">
                <v:path arrowok="t"/>
              </v:shape>
            </v:group>
            <v:group style="position:absolute;left:1755;top:577;width:2;height:17" coordorigin="1755,577" coordsize="2,17">
              <v:shape style="position:absolute;left:1755;top:577;width:2;height:17" coordorigin="1755,577" coordsize="0,17" path="m1755,577l1755,594e" filled="false" stroked="true" strokeweight=".131pt" strokecolor="#050000">
                <v:path arrowok="t"/>
              </v:shape>
            </v:group>
            <v:group style="position:absolute;left:1670;top:619;width:2;height:17" coordorigin="1670,619" coordsize="2,17">
              <v:shape style="position:absolute;left:1670;top:619;width:2;height:17" coordorigin="1670,619" coordsize="0,17" path="m1670,619l1670,635e" filled="false" stroked="true" strokeweight=".128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2;top:624;width:2;height:17" coordorigin="1672,624" coordsize="2,17">
              <v:shape style="position:absolute;left:1672;top:624;width:2;height:17" coordorigin="1672,624" coordsize="0,17" path="m1672,624l1672,640e" filled="false" stroked="true" strokeweight=".131pt" strokecolor="#050000">
                <v:path arrowok="t"/>
              </v:shape>
            </v:group>
            <v:group style="position:absolute;left:1612;top:619;width:3;height:3" coordorigin="1612,619" coordsize="3,3">
              <v:shape style="position:absolute;left:1612;top:619;width:3;height:3" coordorigin="1612,619" coordsize="3,3" path="m1612,619l1614,619,1614,622e" filled="false" stroked="true" strokeweight=".84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55;top:598;width:2;height:17" coordorigin="1755,598" coordsize="2,17">
              <v:shape style="position:absolute;left:1755;top:598;width:2;height:17" coordorigin="1755,598" coordsize="0,17" path="m1755,598l1755,615e" filled="false" stroked="true" strokeweight=".131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3pt" strokecolor="#050000">
                <v:path arrowok="t"/>
              </v:shape>
            </v:group>
            <v:group style="position:absolute;left:1760;top:598;width:2;height:17" coordorigin="1760,598" coordsize="2,17">
              <v:shape style="position:absolute;left:1760;top:598;width:2;height:17" coordorigin="1760,598" coordsize="0,17" path="m1760,598l1760,615e" filled="false" stroked="true" strokeweight=".13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644;top:554;width:2;height:17" coordorigin="1644,554" coordsize="2,17">
              <v:shape style="position:absolute;left:1644;top:554;width:2;height:17" coordorigin="1644,554" coordsize="0,17" path="m1644,554l1644,571e" filled="false" stroked="true" strokeweight=".129pt" strokecolor="#050000">
                <v:path arrowok="t"/>
              </v:shape>
            </v:group>
            <v:group style="position:absolute;left:1654;top:554;width:2;height:17" coordorigin="1654,554" coordsize="2,17">
              <v:shape style="position:absolute;left:1654;top:554;width:2;height:17" coordorigin="1654,554" coordsize="0,17" path="m1654,554l1654,571e" filled="false" stroked="true" strokeweight=".131pt" strokecolor="#050000">
                <v:path arrowok="t"/>
              </v:shape>
            </v:group>
            <v:group style="position:absolute;left:1654;top:556;width:2;height:17" coordorigin="1654,556" coordsize="2,17">
              <v:shape style="position:absolute;left:1654;top:556;width:2;height:17" coordorigin="1654,556" coordsize="0,17" path="m1654,556l1654,573e" filled="false" stroked="true" strokeweight=".131pt" strokecolor="#050000">
                <v:path arrowok="t"/>
              </v:shape>
            </v:group>
            <v:group style="position:absolute;left:1662;top:554;width:2;height:17" coordorigin="1662,554" coordsize="2,17">
              <v:shape style="position:absolute;left:1662;top:554;width:2;height:17" coordorigin="1662,554" coordsize="0,17" path="m1662,554l1662,571e" filled="false" stroked="true" strokeweight=".13pt" strokecolor="#050000">
                <v:path arrowok="t"/>
              </v:shape>
            </v:group>
            <v:group style="position:absolute;left:1654;top:559;width:2;height:17" coordorigin="1654,559" coordsize="2,17">
              <v:shape style="position:absolute;left:1654;top:559;width:2;height:17" coordorigin="1654,559" coordsize="0,17" path="m1654,559l1654,576e" filled="false" stroked="true" strokeweight=".131pt" strokecolor="#050000">
                <v:path arrowok="t"/>
              </v:shape>
            </v:group>
            <v:group style="position:absolute;left:1662;top:556;width:2;height:17" coordorigin="1662,556" coordsize="2,17">
              <v:shape style="position:absolute;left:1662;top:556;width:2;height:17" coordorigin="1662,556" coordsize="0,17" path="m1662,556l1662,573e" filled="false" stroked="true" strokeweight=".13pt" strokecolor="#050000">
                <v:path arrowok="t"/>
              </v:shape>
            </v:group>
            <v:group style="position:absolute;left:1665;top:559;width:2;height:17" coordorigin="1665,559" coordsize="2,17">
              <v:shape style="position:absolute;left:1665;top:559;width:2;height:17" coordorigin="1665,559" coordsize="0,17" path="m1665,559l1665,576e" filled="false" stroked="true" strokeweight=".128pt" strokecolor="#050000">
                <v:path arrowok="t"/>
              </v:shape>
            </v:group>
            <v:group style="position:absolute;left:1672;top:572;width:2;height:17" coordorigin="1672,572" coordsize="2,17">
              <v:shape style="position:absolute;left:1672;top:572;width:2;height:17" coordorigin="1672,572" coordsize="0,17" path="m1672,572l1672,589e" filled="false" stroked="true" strokeweight=".131pt" strokecolor="#050000">
                <v:path arrowok="t"/>
              </v:shape>
            </v:group>
            <v:group style="position:absolute;left:1668;top:587;width:17;height:2" coordorigin="1668,587" coordsize="17,2">
              <v:shape style="position:absolute;left:1668;top:587;width:17;height:2" coordorigin="1668,587" coordsize="17,0" path="m1668,587l1685,587e" filled="false" stroked="true" strokeweight=".129pt" strokecolor="#050000">
                <v:path arrowok="t"/>
              </v:shape>
            </v:group>
            <v:group style="position:absolute;left:1691;top:576;width:17;height:2" coordorigin="1691,576" coordsize="17,2">
              <v:shape style="position:absolute;left:1691;top:576;width:17;height:2" coordorigin="1691,576" coordsize="17,0" path="m1691,576l1708,576e" filled="false" stroked="true" strokeweight=".129pt" strokecolor="#050000">
                <v:path arrowok="t"/>
              </v:shape>
            </v:group>
            <v:group style="position:absolute;left:1709;top:567;width:2;height:17" coordorigin="1709,567" coordsize="2,17">
              <v:shape style="position:absolute;left:1709;top:567;width:2;height:17" coordorigin="1709,567" coordsize="0,17" path="m1709,567l1709,584e" filled="false" stroked="true" strokeweight=".13pt" strokecolor="#050000">
                <v:path arrowok="t"/>
              </v:shape>
            </v:group>
            <v:group style="position:absolute;left:1735;top:562;width:2;height:17" coordorigin="1735,562" coordsize="2,17">
              <v:shape style="position:absolute;left:1735;top:562;width:2;height:17" coordorigin="1735,562" coordsize="0,17" path="m1735,562l1735,578e" filled="false" stroked="true" strokeweight=".128pt" strokecolor="#050000">
                <v:path arrowok="t"/>
              </v:shape>
            </v:group>
            <v:group style="position:absolute;left:1767;top:596;width:8;height:3" coordorigin="1767,596" coordsize="8,3">
              <v:shape style="position:absolute;left:1767;top:596;width:8;height:3" coordorigin="1767,596" coordsize="8,3" path="m1775,596l1767,598,1770,598e" filled="false" stroked="true" strokeweight=".84pt" strokecolor="#050000">
                <v:path arrowok="t"/>
              </v:shape>
            </v:group>
            <v:group style="position:absolute;left:1773;top:587;width:2;height:17" coordorigin="1773,587" coordsize="2,17">
              <v:shape style="position:absolute;left:1773;top:587;width:2;height:17" coordorigin="1773,587" coordsize="0,17" path="m1773,587l1773,604e" filled="false" stroked="true" strokeweight=".13pt" strokecolor="#050000">
                <v:path arrowok="t"/>
              </v:shape>
            </v:group>
            <v:group style="position:absolute;left:1772;top:590;width:2;height:17" coordorigin="1772,590" coordsize="2,17">
              <v:shape style="position:absolute;left:1772;top:590;width:2;height:17" coordorigin="1772,590" coordsize="0,17" path="m1772,590l1772,607e" filled="false" stroked="true" strokeweight=".26pt" strokecolor="#050000">
                <v:path arrowok="t"/>
              </v:shape>
            </v:group>
            <v:group style="position:absolute;left:1654;top:590;width:2;height:17" coordorigin="1654,590" coordsize="2,17">
              <v:shape style="position:absolute;left:1654;top:590;width:2;height:17" coordorigin="1654,590" coordsize="0,17" path="m1654,590l1654,607e" filled="false" stroked="true" strokeweight=".131pt" strokecolor="#050000">
                <v:path arrowok="t"/>
              </v:shape>
            </v:group>
            <v:group style="position:absolute;left:1626;top:608;width:2;height:17" coordorigin="1626,608" coordsize="2,17">
              <v:shape style="position:absolute;left:1626;top:608;width:2;height:17" coordorigin="1626,608" coordsize="0,17" path="m1626,608l1626,625e" filled="false" stroked="true" strokeweight=".131pt" strokecolor="#050000">
                <v:path arrowok="t"/>
              </v:shape>
            </v:group>
            <v:group style="position:absolute;left:1626;top:611;width:2;height:17" coordorigin="1626,611" coordsize="2,17">
              <v:shape style="position:absolute;left:1626;top:611;width:2;height:17" coordorigin="1626,611" coordsize="0,17" path="m1626,611l1626,628e" filled="false" stroked="true" strokeweight=".131pt" strokecolor="#050000">
                <v:path arrowok="t"/>
              </v:shape>
            </v:group>
            <v:group style="position:absolute;left:1618;top:613;width:2;height:17" coordorigin="1618,613" coordsize="2,17">
              <v:shape style="position:absolute;left:1618;top:613;width:2;height:17" coordorigin="1618,613" coordsize="0,17" path="m1618,613l1618,630e" filled="false" stroked="true" strokeweight=".129pt" strokecolor="#050000">
                <v:path arrowok="t"/>
              </v:shape>
            </v:group>
            <v:group style="position:absolute;left:1626;top:613;width:2;height:17" coordorigin="1626,613" coordsize="2,17">
              <v:shape style="position:absolute;left:1626;top:613;width:2;height:17" coordorigin="1626,613" coordsize="0,17" path="m1626,613l1626,630e" filled="false" stroked="true" strokeweight=".131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78;top:598;width:2;height:17" coordorigin="1678,598" coordsize="2,17">
              <v:shape style="position:absolute;left:1678;top:598;width:2;height:17" coordorigin="1678,598" coordsize="0,17" path="m1678,598l1678,615e" filled="false" stroked="true" strokeweight=".129pt" strokecolor="#050000">
                <v:path arrowok="t"/>
              </v:shape>
            </v:group>
            <v:group style="position:absolute;left:1679;top:604;width:3;height:3" coordorigin="1679,604" coordsize="3,3">
              <v:shape style="position:absolute;left:1679;top:604;width:3;height:3" coordorigin="1679,604" coordsize="3,3" path="m1679,604l1679,606,1682,606e" filled="false" stroked="true" strokeweight=".84pt" strokecolor="#050000">
                <v:path arrowok="t"/>
              </v:shape>
            </v:group>
            <v:group style="position:absolute;left:1628;top:582;width:2;height:17" coordorigin="1628,582" coordsize="2,17">
              <v:shape style="position:absolute;left:1628;top:582;width:2;height:17" coordorigin="1628,582" coordsize="0,17" path="m1628,582l1628,599e" filled="false" stroked="true" strokeweight=".129pt" strokecolor="#050000">
                <v:path arrowok="t"/>
              </v:shape>
            </v:group>
            <v:group style="position:absolute;left:1639;top:585;width:2;height:17" coordorigin="1639,585" coordsize="2,17">
              <v:shape style="position:absolute;left:1639;top:585;width:2;height:17" coordorigin="1639,585" coordsize="0,17" path="m1639,585l1639,602e" filled="false" stroked="true" strokeweight=".13pt" strokecolor="#050000">
                <v:path arrowok="t"/>
              </v:shape>
            </v:group>
            <v:group style="position:absolute;left:1621;top:600;width:17;height:2" coordorigin="1621,600" coordsize="17,2">
              <v:shape style="position:absolute;left:1621;top:600;width:17;height:2" coordorigin="1621,600" coordsize="17,0" path="m1621,600l1638,600e" filled="false" stroked="true" strokeweight=".128pt" strokecolor="#050000">
                <v:path arrowok="t"/>
              </v:shape>
            </v:group>
            <v:group style="position:absolute;left:1711;top:577;width:2;height:17" coordorigin="1711,577" coordsize="2,17">
              <v:shape style="position:absolute;left:1711;top:577;width:2;height:17" coordorigin="1711,577" coordsize="0,17" path="m1711,577l1711,594e" filled="false" stroked="true" strokeweight=".128pt" strokecolor="#050000">
                <v:path arrowok="t"/>
              </v:shape>
            </v:group>
            <v:group style="position:absolute;left:1650;top:560;width:3;height:3" coordorigin="1650,560" coordsize="3,3">
              <v:shape style="position:absolute;left:1650;top:560;width:3;height:3" coordorigin="1650,560" coordsize="3,3" path="m1653,560l1650,562e" filled="false" stroked="true" strokeweight=".84pt" strokecolor="#050000">
                <v:path arrowok="t"/>
              </v:shape>
            </v:group>
            <v:group style="position:absolute;left:1662;top:554;width:2;height:17" coordorigin="1662,554" coordsize="2,17">
              <v:shape style="position:absolute;left:1662;top:554;width:2;height:17" coordorigin="1662,554" coordsize="0,17" path="m1662,554l1662,571e" filled="false" stroked="true" strokeweight=".13pt" strokecolor="#050000">
                <v:path arrowok="t"/>
              </v:shape>
            </v:group>
            <v:group style="position:absolute;left:1653;top:567;width:3;height:3" coordorigin="1653,567" coordsize="3,3">
              <v:shape style="position:absolute;left:1653;top:567;width:3;height:3" coordorigin="1653,567" coordsize="3,3" path="m1656,567l1653,570,1656,570e" filled="false" stroked="true" strokeweight=".84pt" strokecolor="#050000">
                <v:path arrowok="t"/>
              </v:shape>
            </v:group>
            <v:group style="position:absolute;left:1655;top:571;width:17;height:2" coordorigin="1655,571" coordsize="17,2">
              <v:shape style="position:absolute;left:1655;top:571;width:17;height:2" coordorigin="1655,571" coordsize="17,0" path="m1655,571l1672,571e" filled="false" stroked="true" strokeweight=".13pt" strokecolor="#050000">
                <v:path arrowok="t"/>
              </v:shape>
            </v:group>
            <v:group style="position:absolute;left:1675;top:572;width:2;height:17" coordorigin="1675,572" coordsize="2,17">
              <v:shape style="position:absolute;left:1675;top:572;width:2;height:17" coordorigin="1675,572" coordsize="0,17" path="m1675,572l1675,589e" filled="false" stroked="true" strokeweight=".129pt" strokecolor="#050000">
                <v:path arrowok="t"/>
              </v:shape>
            </v:group>
            <v:group style="position:absolute;left:1675;top:577;width:2;height:17" coordorigin="1675,577" coordsize="2,17">
              <v:shape style="position:absolute;left:1675;top:577;width:2;height:17" coordorigin="1675,577" coordsize="0,17" path="m1675,577l1675,594e" filled="false" stroked="true" strokeweight=".129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777;top:593;width:8;height:3" coordorigin="1777,593" coordsize="8,3">
              <v:shape style="position:absolute;left:1777;top:593;width:8;height:3" coordorigin="1777,593" coordsize="8,3" path="m1777,596l1785,593,1780,596e" filled="false" stroked="true" strokeweight=".84pt" strokecolor="#050000">
                <v:path arrowok="t"/>
              </v:shape>
            </v:group>
            <v:group style="position:absolute;left:1780;top:596;width:6;height:3" coordorigin="1780,596" coordsize="6,3">
              <v:shape style="position:absolute;left:1780;top:596;width:6;height:3" coordorigin="1780,596" coordsize="6,3" path="m1780,598l1785,596e" filled="false" stroked="true" strokeweight=".84pt" strokecolor="#050000">
                <v:path arrowok="t"/>
              </v:shape>
            </v:group>
            <v:group style="position:absolute;left:1748;top:593;width:2;height:17" coordorigin="1748,593" coordsize="2,17">
              <v:shape style="position:absolute;left:1748;top:593;width:2;height:17" coordorigin="1748,593" coordsize="0,17" path="m1748,593l1748,609e" filled="false" stroked="true" strokeweight=".129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0;top:598;width:2;height:17" coordorigin="1750,598" coordsize="2,17">
              <v:shape style="position:absolute;left:1750;top:598;width:2;height:17" coordorigin="1750,598" coordsize="0,17" path="m1750,598l1750,615e" filled="false" stroked="true" strokeweight=".13pt" strokecolor="#050000">
                <v:path arrowok="t"/>
              </v:shape>
            </v:group>
            <v:group style="position:absolute;left:1691;top:536;width:2;height:17" coordorigin="1691,536" coordsize="2,17">
              <v:shape style="position:absolute;left:1691;top:536;width:2;height:17" coordorigin="1691,536" coordsize="0,17" path="m1691,536l1691,553e" filled="false" stroked="true" strokeweight=".131pt" strokecolor="#050000">
                <v:path arrowok="t"/>
              </v:shape>
            </v:group>
            <v:group style="position:absolute;left:1787;top:595;width:17;height:2" coordorigin="1787,595" coordsize="17,2">
              <v:shape style="position:absolute;left:1787;top:595;width:17;height:2" coordorigin="1787,595" coordsize="17,0" path="m1787,595l1804,595e" filled="false" stroked="true" strokeweight=".128pt" strokecolor="#050000">
                <v:path arrowok="t"/>
              </v:shape>
            </v:group>
            <v:group style="position:absolute;left:1797;top:590;width:2;height:17" coordorigin="1797,590" coordsize="2,17">
              <v:shape style="position:absolute;left:1797;top:590;width:2;height:17" coordorigin="1797,590" coordsize="0,17" path="m1797,590l1797,607e" filled="false" stroked="true" strokeweight=".129pt" strokecolor="#050000">
                <v:path arrowok="t"/>
              </v:shape>
            </v:group>
            <v:group style="position:absolute;left:1799;top:593;width:2;height:17" coordorigin="1799,593" coordsize="2,17">
              <v:shape style="position:absolute;left:1799;top:593;width:2;height:17" coordorigin="1799,593" coordsize="0,17" path="m1799,593l1799,609e" filled="false" stroked="true" strokeweight=".129pt" strokecolor="#050000">
                <v:path arrowok="t"/>
              </v:shape>
            </v:group>
            <v:group style="position:absolute;left:1750;top:536;width:2;height:17" coordorigin="1750,536" coordsize="2,17">
              <v:shape style="position:absolute;left:1750;top:536;width:2;height:17" coordorigin="1750,536" coordsize="0,17" path="m1750,536l1750,552e" filled="false" stroked="true" strokeweight=".13pt" strokecolor="#050000">
                <v:path arrowok="t"/>
              </v:shape>
            </v:group>
            <v:group style="position:absolute;left:1750;top:538;width:2;height:17" coordorigin="1750,538" coordsize="2,17">
              <v:shape style="position:absolute;left:1750;top:538;width:2;height:17" coordorigin="1750,538" coordsize="0,17" path="m1750,538l1750,555e" filled="false" stroked="true" strokeweight=".13pt" strokecolor="#050000">
                <v:path arrowok="t"/>
              </v:shape>
            </v:group>
            <v:group style="position:absolute;left:1760;top:538;width:2;height:17" coordorigin="1760,538" coordsize="2,17">
              <v:shape style="position:absolute;left:1760;top:538;width:2;height:17" coordorigin="1760,538" coordsize="0,17" path="m1760,538l1760,555e" filled="false" stroked="true" strokeweight=".129pt" strokecolor="#050000">
                <v:path arrowok="t"/>
              </v:shape>
            </v:group>
            <v:group style="position:absolute;left:1753;top:543;width:2;height:17" coordorigin="1753,543" coordsize="2,17">
              <v:shape style="position:absolute;left:1753;top:543;width:2;height:17" coordorigin="1753,543" coordsize="0,17" path="m1753,543l1753,560e" filled="false" stroked="true" strokeweight=".128pt" strokecolor="#050000">
                <v:path arrowok="t"/>
              </v:shape>
            </v:group>
            <v:group style="position:absolute;left:1760;top:538;width:2;height:17" coordorigin="1760,538" coordsize="2,17">
              <v:shape style="position:absolute;left:1760;top:538;width:2;height:17" coordorigin="1760,538" coordsize="0,17" path="m1760,538l1760,555e" filled="false" stroked="true" strokeweight=".129pt" strokecolor="#050000">
                <v:path arrowok="t"/>
              </v:shape>
            </v:group>
            <v:group style="position:absolute;left:1760;top:543;width:2;height:17" coordorigin="1760,543" coordsize="2,17">
              <v:shape style="position:absolute;left:1760;top:543;width:2;height:17" coordorigin="1760,543" coordsize="0,17" path="m1760,543l1760,560e" filled="false" stroked="true" strokeweight=".129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750;top:569;width:2;height:17" coordorigin="1750,569" coordsize="2,17">
              <v:shape style="position:absolute;left:1750;top:569;width:2;height:17" coordorigin="1750,569" coordsize="0,17" path="m1750,569l1750,586e" filled="false" stroked="true" strokeweight=".13pt" strokecolor="#050000">
                <v:path arrowok="t"/>
              </v:shape>
            </v:group>
            <v:group style="position:absolute;left:1687;top:573;width:3;height:3" coordorigin="1687,573" coordsize="3,3">
              <v:shape style="position:absolute;left:1687;top:573;width:3;height:3" coordorigin="1687,573" coordsize="3,3" path="m1689,573l1687,575,1689,573xe" filled="false" stroked="true" strokeweight=".84pt" strokecolor="#050000">
                <v:path arrowok="t"/>
              </v:shape>
            </v:group>
            <v:group style="position:absolute;left:1688;top:567;width:2;height:17" coordorigin="1688,567" coordsize="2,17">
              <v:shape style="position:absolute;left:1688;top:567;width:2;height:17" coordorigin="1688,567" coordsize="0,17" path="m1688,567l1688,584e" filled="false" stroked="true" strokeweight=".129pt" strokecolor="#050000">
                <v:path arrowok="t"/>
              </v:shape>
            </v:group>
            <v:group style="position:absolute;left:1687;top:575;width:6;height:3" coordorigin="1687,575" coordsize="6,3">
              <v:shape style="position:absolute;left:1687;top:575;width:6;height:3" coordorigin="1687,575" coordsize="6,3" path="m1692,575l1687,578e" filled="false" stroked="true" strokeweight=".84pt" strokecolor="#050000">
                <v:path arrowok="t"/>
              </v:shape>
            </v:group>
            <v:group style="position:absolute;left:1689;top:578;width:3;height:3" coordorigin="1689,578" coordsize="3,3">
              <v:shape style="position:absolute;left:1689;top:578;width:3;height:3" coordorigin="1689,578" coordsize="3,3" path="m1689,578l1692,578,1689,580e" filled="false" stroked="true" strokeweight=".84pt" strokecolor="#050000">
                <v:path arrowok="t"/>
              </v:shape>
            </v:group>
            <v:group style="position:absolute;left:1706;top:562;width:2;height:17" coordorigin="1706,562" coordsize="2,17">
              <v:shape style="position:absolute;left:1706;top:562;width:2;height:17" coordorigin="1706,562" coordsize="0,17" path="m1706,562l1706,578e" filled="false" stroked="true" strokeweight=".129pt" strokecolor="#050000">
                <v:path arrowok="t"/>
              </v:shape>
            </v:group>
            <v:group style="position:absolute;left:1612;top:617;width:3;height:3" coordorigin="1612,617" coordsize="3,3">
              <v:shape style="position:absolute;left:1612;top:617;width:3;height:3" coordorigin="1612,617" coordsize="3,3" path="m1614,617l1612,619e" filled="false" stroked="true" strokeweight=".84pt" strokecolor="#050000">
                <v:path arrowok="t"/>
              </v:shape>
            </v:group>
            <v:group style="position:absolute;left:1623;top:608;width:2;height:17" coordorigin="1623,608" coordsize="2,17">
              <v:shape style="position:absolute;left:1623;top:608;width:2;height:17" coordorigin="1623,608" coordsize="0,17" path="m1623,608l1623,625e" filled="false" stroked="true" strokeweight=".128pt" strokecolor="#050000">
                <v:path arrowok="t"/>
              </v:shape>
            </v:group>
            <v:group style="position:absolute;left:1618;top:613;width:2;height:17" coordorigin="1618,613" coordsize="2,17">
              <v:shape style="position:absolute;left:1618;top:613;width:2;height:17" coordorigin="1618,613" coordsize="0,17" path="m1618,613l1618,630e" filled="false" stroked="true" strokeweight=".129pt" strokecolor="#050000">
                <v:path arrowok="t"/>
              </v:shape>
            </v:group>
            <v:group style="position:absolute;left:1618;top:616;width:2;height:17" coordorigin="1618,616" coordsize="2,17">
              <v:shape style="position:absolute;left:1618;top:616;width:2;height:17" coordorigin="1618,616" coordsize="0,17" path="m1618,616l1618,633e" filled="false" stroked="true" strokeweight=".129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670;top:616;width:2;height:17" coordorigin="1670,616" coordsize="2,17">
              <v:shape style="position:absolute;left:1670;top:616;width:2;height:17" coordorigin="1670,616" coordsize="0,17" path="m1670,616l1670,633e" filled="false" stroked="true" strokeweight=".128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70;top:616;width:2;height:17" coordorigin="1670,616" coordsize="2,17">
              <v:shape style="position:absolute;left:1670;top:616;width:2;height:17" coordorigin="1670,616" coordsize="0,17" path="m1670,616l1670,633e" filled="false" stroked="true" strokeweight=".128pt" strokecolor="#050000">
                <v:path arrowok="t"/>
              </v:shape>
            </v:group>
            <v:group style="position:absolute;left:1665;top:626;width:17;height:2" coordorigin="1665,626" coordsize="17,2">
              <v:shape style="position:absolute;left:1665;top:626;width:17;height:2" coordorigin="1665,626" coordsize="17,0" path="m1665,626l1682,626e" filled="false" stroked="true" strokeweight=".13pt" strokecolor="#050000">
                <v:path arrowok="t"/>
              </v:shape>
            </v:group>
            <v:group style="position:absolute;left:1735;top:562;width:2;height:17" coordorigin="1735,562" coordsize="2,17">
              <v:shape style="position:absolute;left:1735;top:562;width:2;height:17" coordorigin="1735,562" coordsize="0,17" path="m1735,562l1735,578e" filled="false" stroked="true" strokeweight=".128pt" strokecolor="#050000">
                <v:path arrowok="t"/>
              </v:shape>
            </v:group>
            <v:group style="position:absolute;left:1750;top:536;width:2;height:17" coordorigin="1750,536" coordsize="2,17">
              <v:shape style="position:absolute;left:1750;top:536;width:2;height:17" coordorigin="1750,536" coordsize="0,17" path="m1750,536l1750,552e" filled="false" stroked="true" strokeweight=".13pt" strokecolor="#050000">
                <v:path arrowok="t"/>
              </v:shape>
            </v:group>
            <v:group style="position:absolute;left:1758;top:536;width:2;height:17" coordorigin="1758,536" coordsize="2,17">
              <v:shape style="position:absolute;left:1758;top:536;width:2;height:17" coordorigin="1758,536" coordsize="0,17" path="m1758,536l1758,552e" filled="false" stroked="true" strokeweight=".129pt" strokecolor="#050000">
                <v:path arrowok="t"/>
              </v:shape>
            </v:group>
            <v:group style="position:absolute;left:1753;top:543;width:2;height:17" coordorigin="1753,543" coordsize="2,17">
              <v:shape style="position:absolute;left:1753;top:543;width:2;height:17" coordorigin="1753,543" coordsize="0,17" path="m1753,543l1753,560e" filled="false" stroked="true" strokeweight=".127pt" strokecolor="#050000">
                <v:path arrowok="t"/>
              </v:shape>
            </v:group>
            <v:group style="position:absolute;left:1753;top:546;width:2;height:17" coordorigin="1753,546" coordsize="2,17">
              <v:shape style="position:absolute;left:1753;top:546;width:2;height:17" coordorigin="1753,546" coordsize="0,17" path="m1753,546l1753,563e" filled="false" stroked="true" strokeweight=".127pt" strokecolor="#050000">
                <v:path arrowok="t"/>
              </v:shape>
            </v:group>
            <v:group style="position:absolute;left:1760;top:543;width:2;height:17" coordorigin="1760,543" coordsize="2,17">
              <v:shape style="position:absolute;left:1760;top:543;width:2;height:17" coordorigin="1760,543" coordsize="0,17" path="m1760,543l1760,560e" filled="false" stroked="true" strokeweight=".13pt" strokecolor="#050000">
                <v:path arrowok="t"/>
              </v:shape>
            </v:group>
            <v:group style="position:absolute;left:1760;top:546;width:2;height:17" coordorigin="1760,546" coordsize="2,17">
              <v:shape style="position:absolute;left:1760;top:546;width:2;height:17" coordorigin="1760,546" coordsize="0,17" path="m1760,546l1760,563e" filled="false" stroked="true" strokeweight=".13pt" strokecolor="#050000">
                <v:path arrowok="t"/>
              </v:shape>
            </v:group>
            <v:group style="position:absolute;left:1769;top:601;width:8;height:3" coordorigin="1769,601" coordsize="8,3">
              <v:shape style="position:absolute;left:1769;top:601;width:8;height:3" coordorigin="1769,601" coordsize="8,3" path="m1777,601l1769,604,1772,601e" filled="false" stroked="true" strokeweight=".84pt" strokecolor="#050000">
                <v:path arrowok="t"/>
              </v:shape>
            </v:group>
            <v:group style="position:absolute;left:1776;top:593;width:2;height:17" coordorigin="1776,593" coordsize="2,17">
              <v:shape style="position:absolute;left:1776;top:593;width:2;height:17" coordorigin="1776,593" coordsize="0,17" path="m1776,593l1776,609e" filled="false" stroked="true" strokeweight=".128pt" strokecolor="#050000">
                <v:path arrowok="t"/>
              </v:shape>
            </v:group>
            <v:group style="position:absolute;left:1773;top:593;width:2;height:17" coordorigin="1773,593" coordsize="2,17">
              <v:shape style="position:absolute;left:1773;top:593;width:2;height:17" coordorigin="1773,593" coordsize="0,17" path="m1773,593l1773,609e" filled="false" stroked="true" strokeweight=".13pt" strokecolor="#050000">
                <v:path arrowok="t"/>
              </v:shape>
            </v:group>
            <v:group style="position:absolute;left:1644;top:551;width:2;height:17" coordorigin="1644,551" coordsize="2,17">
              <v:shape style="position:absolute;left:1644;top:551;width:2;height:17" coordorigin="1644,551" coordsize="0,17" path="m1644,551l1644,568e" filled="false" stroked="true" strokeweight=".129pt" strokecolor="#050000">
                <v:path arrowok="t"/>
              </v:shape>
            </v:group>
            <v:group style="position:absolute;left:1704;top:562;width:2;height:17" coordorigin="1704,562" coordsize="2,17">
              <v:shape style="position:absolute;left:1704;top:562;width:2;height:17" coordorigin="1704,562" coordsize="0,17" path="m1704,562l1704,578e" filled="false" stroked="true" strokeweight=".129pt" strokecolor="#050000">
                <v:path arrowok="t"/>
              </v:shape>
            </v:group>
            <v:group style="position:absolute;left:1709;top:567;width:2;height:17" coordorigin="1709,567" coordsize="2,17">
              <v:shape style="position:absolute;left:1709;top:567;width:2;height:17" coordorigin="1709,567" coordsize="0,17" path="m1709,567l1709,584e" filled="false" stroked="true" strokeweight=".13pt" strokecolor="#050000">
                <v:path arrowok="t"/>
              </v:shape>
            </v:group>
            <v:group style="position:absolute;left:1757;top:583;width:8;height:3" coordorigin="1757,583" coordsize="8,3">
              <v:shape style="position:absolute;left:1757;top:583;width:8;height:3" coordorigin="1757,583" coordsize="8,3" path="m1764,583l1757,586e" filled="false" stroked="true" strokeweight=".84pt" strokecolor="#050000">
                <v:path arrowok="t"/>
              </v:shape>
            </v:group>
            <v:group style="position:absolute;left:1757;top:586;width:8;height:3" coordorigin="1757,586" coordsize="8,3">
              <v:shape style="position:absolute;left:1757;top:586;width:8;height:3" coordorigin="1757,586" coordsize="8,3" path="m1764,586l1759,588,1757,588e" filled="false" stroked="true" strokeweight=".84pt" strokecolor="#050000">
                <v:path arrowok="t"/>
              </v:shape>
            </v:group>
            <v:group style="position:absolute;left:1763;top:582;width:2;height:17" coordorigin="1763,582" coordsize="2,17">
              <v:shape style="position:absolute;left:1763;top:582;width:2;height:17" coordorigin="1763,582" coordsize="0,17" path="m1763,582l1763,599e" filled="false" stroked="true" strokeweight=".129pt" strokecolor="#050000">
                <v:path arrowok="t"/>
              </v:shape>
            </v:group>
            <v:group style="position:absolute;left:1676;top:632;width:6;height:3" coordorigin="1676,632" coordsize="6,3">
              <v:shape style="position:absolute;left:1676;top:632;width:6;height:3" coordorigin="1676,632" coordsize="6,3" path="m1682,632l1676,635e" filled="false" stroked="true" strokeweight=".84pt" strokecolor="#050000">
                <v:path arrowok="t"/>
              </v:shape>
            </v:group>
            <v:group style="position:absolute;left:1748;top:603;width:2;height:17" coordorigin="1748,603" coordsize="2,17">
              <v:shape style="position:absolute;left:1748;top:603;width:2;height:17" coordorigin="1748,603" coordsize="0,17" path="m1748,603l1748,620e" filled="false" stroked="true" strokeweight=".129pt" strokecolor="#050000">
                <v:path arrowok="t"/>
              </v:shape>
            </v:group>
            <v:group style="position:absolute;left:1676;top:632;width:6;height:3" coordorigin="1676,632" coordsize="6,3">
              <v:shape style="position:absolute;left:1676;top:632;width:6;height:3" coordorigin="1676,632" coordsize="6,3" path="m1676,635l1682,632e" filled="false" stroked="true" strokeweight=".84pt" strokecolor="#050000">
                <v:path arrowok="t"/>
              </v:shape>
            </v:group>
            <v:group style="position:absolute;left:1746;top:611;width:3;height:3" coordorigin="1746,611" coordsize="3,3">
              <v:shape style="position:absolute;left:1746;top:611;width:3;height:3" coordorigin="1746,611" coordsize="3,3" path="m1746,614l1749,611e" filled="false" stroked="true" strokeweight=".84pt" strokecolor="#050000">
                <v:path arrowok="t"/>
              </v:shape>
            </v:group>
            <v:group style="position:absolute;left:1676;top:635;width:6;height:3" coordorigin="1676,635" coordsize="6,3">
              <v:shape style="position:absolute;left:1676;top:635;width:6;height:3" coordorigin="1676,635" coordsize="6,3" path="m1676,637l1682,635e" filled="false" stroked="true" strokeweight=".84pt" strokecolor="#050000">
                <v:path arrowok="t"/>
              </v:shape>
            </v:group>
            <v:group style="position:absolute;left:1748;top:606;width:2;height:17" coordorigin="1748,606" coordsize="2,17">
              <v:shape style="position:absolute;left:1748;top:606;width:2;height:17" coordorigin="1748,606" coordsize="0,17" path="m1748,606l1748,622e" filled="false" stroked="true" strokeweight=".129pt" strokecolor="#050000">
                <v:path arrowok="t"/>
              </v:shape>
            </v:group>
            <v:group style="position:absolute;left:1693;top:541;width:2;height:17" coordorigin="1693,541" coordsize="2,17">
              <v:shape style="position:absolute;left:1693;top:541;width:2;height:17" coordorigin="1693,541" coordsize="0,17" path="m1693,541l1693,558e" filled="false" stroked="true" strokeweight=".128pt" strokecolor="#050000">
                <v:path arrowok="t"/>
              </v:shape>
            </v:group>
            <v:group style="position:absolute;left:1693;top:543;width:2;height:17" coordorigin="1693,543" coordsize="2,17">
              <v:shape style="position:absolute;left:1693;top:543;width:2;height:17" coordorigin="1693,543" coordsize="0,17" path="m1693,543l1693,560e" filled="false" stroked="true" strokeweight=".128pt" strokecolor="#050000">
                <v:path arrowok="t"/>
              </v:shape>
            </v:group>
            <v:group style="position:absolute;left:1779;top:559;width:2;height:17" coordorigin="1779,559" coordsize="2,17">
              <v:shape style="position:absolute;left:1779;top:559;width:2;height:17" coordorigin="1779,559" coordsize="0,17" path="m1779,559l1779,576e" filled="false" stroked="true" strokeweight=".131pt" strokecolor="#050000">
                <v:path arrowok="t"/>
              </v:shape>
            </v:group>
            <v:group style="position:absolute;left:1779;top:562;width:2;height:17" coordorigin="1779,562" coordsize="2,17">
              <v:shape style="position:absolute;left:1779;top:562;width:2;height:17" coordorigin="1779,562" coordsize="0,17" path="m1779,562l1779,578e" filled="false" stroked="true" strokeweight=".131pt" strokecolor="#050000">
                <v:path arrowok="t"/>
              </v:shape>
            </v:group>
            <v:group style="position:absolute;left:2115;top:1372;width:2;height:17" coordorigin="2115,1372" coordsize="2,17">
              <v:shape style="position:absolute;left:2115;top:1372;width:2;height:17" coordorigin="2115,1372" coordsize="0,17" path="m2115,1372l2115,1388e" filled="false" stroked="true" strokeweight=".13pt" strokecolor="#050000">
                <v:path arrowok="t"/>
              </v:shape>
            </v:group>
            <v:group style="position:absolute;left:791;top:1455;width:6;height:3" coordorigin="791,1455" coordsize="6,3">
              <v:shape style="position:absolute;left:791;top:1455;width:6;height:3" coordorigin="791,1455" coordsize="6,3" path="m796,1458l791,1455e" filled="false" stroked="true" strokeweight=".84pt" strokecolor="#050000">
                <v:path arrowok="t"/>
              </v:shape>
            </v:group>
            <v:group style="position:absolute;left:884;top:1442;width:101;height:13" coordorigin="884,1442" coordsize="101,13">
              <v:shape style="position:absolute;left:884;top:1442;width:101;height:13" coordorigin="884,1442" coordsize="101,13" path="m985,1455l884,1442e" filled="false" stroked="true" strokeweight=".84pt" strokecolor="#050000">
                <v:path arrowok="t"/>
              </v:shape>
            </v:group>
            <v:group style="position:absolute;left:921;top:1442;width:50;height:8" coordorigin="921,1442" coordsize="50,8">
              <v:shape style="position:absolute;left:921;top:1442;width:50;height:8" coordorigin="921,1442" coordsize="50,8" path="m921,1442l970,1450e" filled="false" stroked="true" strokeweight=".84pt" strokecolor="#050000">
                <v:path arrowok="t"/>
              </v:shape>
            </v:group>
            <v:group style="position:absolute;left:956;top:1436;width:2;height:17" coordorigin="956,1436" coordsize="2,17">
              <v:shape style="position:absolute;left:956;top:1436;width:2;height:17" coordorigin="956,1436" coordsize="0,17" path="m956,1436l956,1453e" filled="false" stroked="true" strokeweight=".128pt" strokecolor="#050000">
                <v:path arrowok="t"/>
              </v:shape>
            </v:group>
            <v:group style="position:absolute;left:1560;top:1502;width:29;height:6" coordorigin="1560,1502" coordsize="29,6">
              <v:shape style="position:absolute;left:1560;top:1502;width:29;height:6" coordorigin="1560,1502" coordsize="29,6" path="m1588,1507l1560,1502,1588,1504e" filled="false" stroked="true" strokeweight=".84pt" strokecolor="#050000">
                <v:path arrowok="t"/>
              </v:shape>
            </v:group>
            <v:group style="position:absolute;left:835;top:1403;width:91;height:11" coordorigin="835,1403" coordsize="91,11">
              <v:shape style="position:absolute;left:835;top:1403;width:91;height:11" coordorigin="835,1403" coordsize="91,11" path="m926,1414l835,1403e" filled="false" stroked="true" strokeweight=".84pt" strokecolor="#050000">
                <v:path arrowok="t"/>
              </v:shape>
            </v:group>
            <v:group style="position:absolute;left:724;top:1364;width:101;height:13" coordorigin="724,1364" coordsize="101,13">
              <v:shape style="position:absolute;left:724;top:1364;width:101;height:13" coordorigin="724,1364" coordsize="101,13" path="m825,1377l724,1364e" filled="false" stroked="true" strokeweight=".84pt" strokecolor="#050000">
                <v:path arrowok="t"/>
              </v:shape>
            </v:group>
            <v:group style="position:absolute;left:2551;top:1592;width:29;height:3" coordorigin="2551,1592" coordsize="29,3">
              <v:shape style="position:absolute;left:2551;top:1592;width:29;height:3" coordorigin="2551,1592" coordsize="29,3" path="m2551,1592l2580,1595e" filled="false" stroked="true" strokeweight=".84pt" strokecolor="#050000">
                <v:path arrowok="t"/>
              </v:shape>
            </v:group>
            <v:group style="position:absolute;left:721;top:1362;width:88;height:11" coordorigin="721,1362" coordsize="88,11">
              <v:shape style="position:absolute;left:721;top:1362;width:88;height:11" coordorigin="721,1362" coordsize="88,11" path="m809,1372l721,1362e" filled="false" stroked="true" strokeweight=".84pt" strokecolor="#050000">
                <v:path arrowok="t"/>
              </v:shape>
            </v:group>
            <v:group style="position:absolute;left:2564;top:1590;width:19;height:3" coordorigin="2564,1590" coordsize="19,3">
              <v:shape style="position:absolute;left:2564;top:1590;width:19;height:3" coordorigin="2564,1590" coordsize="19,3" path="m2564,1590l2582,1592e" filled="false" stroked="true" strokeweight=".84pt" strokecolor="#050000">
                <v:path arrowok="t"/>
              </v:shape>
            </v:group>
            <v:group style="position:absolute;left:1531;top:1403;width:109;height:13" coordorigin="1531,1403" coordsize="109,13">
              <v:shape style="position:absolute;left:1531;top:1403;width:109;height:13" coordorigin="1531,1403" coordsize="109,13" path="m1531,1403l1640,1416e" filled="false" stroked="true" strokeweight=".84pt" strokecolor="#050000">
                <v:path arrowok="t"/>
              </v:shape>
            </v:group>
            <v:group style="position:absolute;left:1533;top:1390;width:2;height:17" coordorigin="1533,1390" coordsize="2,17">
              <v:shape style="position:absolute;left:1533;top:1390;width:2;height:17" coordorigin="1533,1390" coordsize="0,17" path="m1533,1390l1533,1407e" filled="false" stroked="true" strokeweight=".128pt" strokecolor="#050000">
                <v:path arrowok="t"/>
              </v:shape>
            </v:group>
            <v:group style="position:absolute;left:1639;top:1403;width:2;height:17" coordorigin="1639,1403" coordsize="2,17">
              <v:shape style="position:absolute;left:1639;top:1403;width:2;height:17" coordorigin="1639,1403" coordsize="0,17" path="m1639,1403l1639,1419e" filled="false" stroked="true" strokeweight=".13pt" strokecolor="#050000">
                <v:path arrowok="t"/>
              </v:shape>
            </v:group>
            <v:group style="position:absolute;left:1524;top:1377;width:2;height:17" coordorigin="1524,1377" coordsize="2,17">
              <v:shape style="position:absolute;left:1524;top:1377;width:2;height:17" coordorigin="1524,1377" coordsize="0,17" path="m1524,1377l1524,1394e" filled="false" stroked="true" strokeweight=".26pt" strokecolor="#050000">
                <v:path arrowok="t"/>
              </v:shape>
            </v:group>
            <v:group style="position:absolute;left:1653;top:1392;width:2;height:17" coordorigin="1653,1392" coordsize="2,17">
              <v:shape style="position:absolute;left:1653;top:1392;width:2;height:17" coordorigin="1653,1392" coordsize="0,17" path="m1653,1392l1653,1409e" filled="false" stroked="true" strokeweight=".258pt" strokecolor="#050000">
                <v:path arrowok="t"/>
              </v:shape>
            </v:group>
            <v:group style="position:absolute;left:1521;top:1359;width:2;height:17" coordorigin="1521,1359" coordsize="2,17">
              <v:shape style="position:absolute;left:1521;top:1359;width:2;height:17" coordorigin="1521,1359" coordsize="0,17" path="m1521,1359l1521,1375e" filled="false" stroked="true" strokeweight=".259pt" strokecolor="#050000">
                <v:path arrowok="t"/>
              </v:shape>
            </v:group>
            <v:group style="position:absolute;left:1650;top:1374;width:2;height:17" coordorigin="1650,1374" coordsize="2,17">
              <v:shape style="position:absolute;left:1650;top:1374;width:2;height:17" coordorigin="1650,1374" coordsize="0,17" path="m1650,1374l1650,1391e" filled="false" stroked="true" strokeweight=".259pt" strokecolor="#050000">
                <v:path arrowok="t"/>
              </v:shape>
            </v:group>
            <v:group style="position:absolute;left:1394;top:1349;width:720;height:42" coordorigin="1394,1349" coordsize="720,42">
              <v:shape style="position:absolute;left:1394;top:1349;width:720;height:42" coordorigin="1394,1349" coordsize="720,42" path="m1394,1349l1526,1367,1656,1380,1782,1388,1904,1390,2018,1388,2114,1380e" filled="false" stroked="true" strokeweight=".84pt" strokecolor="#050000">
                <v:path arrowok="t"/>
              </v:shape>
            </v:group>
            <v:group style="position:absolute;left:173;top:1025;width:50;height:11" coordorigin="173,1025" coordsize="50,11">
              <v:shape style="position:absolute;left:173;top:1025;width:50;height:11" coordorigin="173,1025" coordsize="50,11" path="m222,1036l173,1025e" filled="false" stroked="true" strokeweight=".84pt" strokecolor="#050000">
                <v:path arrowok="t"/>
              </v:shape>
            </v:group>
            <v:group style="position:absolute;left:178;top:1025;width:42;height:11" coordorigin="178,1025" coordsize="42,11">
              <v:shape style="position:absolute;left:178;top:1025;width:42;height:11" coordorigin="178,1025" coordsize="42,11" path="m219,1036l178,1025e" filled="false" stroked="true" strokeweight=".84pt" strokecolor="#050000">
                <v:path arrowok="t"/>
              </v:shape>
            </v:group>
            <v:group style="position:absolute;left:274;top:1116;width:13;height:3" coordorigin="274,1116" coordsize="13,3">
              <v:shape style="position:absolute;left:274;top:1116;width:13;height:3" coordorigin="274,1116" coordsize="13,3" path="m274,1119l284,1119,287,1116e" filled="false" stroked="true" strokeweight=".84pt" strokecolor="#050000">
                <v:path arrowok="t"/>
              </v:shape>
            </v:group>
            <v:group style="position:absolute;left:265;top:1117;width:17;height:2" coordorigin="265,1117" coordsize="17,2">
              <v:shape style="position:absolute;left:265;top:1117;width:17;height:2" coordorigin="265,1117" coordsize="17,0" path="m265,1117l282,1117e" filled="false" stroked="true" strokeweight=".128pt" strokecolor="#050000">
                <v:path arrowok="t"/>
              </v:shape>
            </v:group>
            <v:group style="position:absolute;left:980;top:1240;width:415;height:109" coordorigin="980,1240" coordsize="415,109">
              <v:shape style="position:absolute;left:980;top:1240;width:415;height:109" coordorigin="980,1240" coordsize="415,109" path="m980,1240l1058,1269,1156,1300,1270,1326,1394,1349e" filled="false" stroked="true" strokeweight=".84pt" strokecolor="#050000">
                <v:path arrowok="t"/>
              </v:shape>
            </v:group>
            <v:group style="position:absolute;left:202;top:862;width:2;height:17" coordorigin="202,862" coordsize="2,17">
              <v:shape style="position:absolute;left:202;top:862;width:2;height:17" coordorigin="202,862" coordsize="0,17" path="m202,862l202,879e" filled="false" stroked="true" strokeweight=".131pt" strokecolor="#050000">
                <v:path arrowok="t"/>
              </v:shape>
            </v:group>
            <v:group style="position:absolute;left:981;top:1232;width:2;height:17" coordorigin="981,1232" coordsize="2,17">
              <v:shape style="position:absolute;left:981;top:1232;width:2;height:17" coordorigin="981,1232" coordsize="0,17" path="m981,1232l981,1249e" filled="false" stroked="true" strokeweight=".129pt" strokecolor="#050000">
                <v:path arrowok="t"/>
              </v:shape>
            </v:group>
            <v:group style="position:absolute;left:1102;top:1106;width:6;height:3" coordorigin="1102,1106" coordsize="6,3">
              <v:shape style="position:absolute;left:1102;top:1106;width:6;height:3" coordorigin="1102,1106" coordsize="6,3" path="m1107,1108l1102,1106e" filled="false" stroked="true" strokeweight=".84pt" strokecolor="#050000">
                <v:path arrowok="t"/>
              </v:shape>
            </v:group>
            <v:group style="position:absolute;left:1091;top:1095;width:3;height:3" coordorigin="1091,1095" coordsize="3,3">
              <v:shape style="position:absolute;left:1091;top:1095;width:3;height:3" coordorigin="1091,1095" coordsize="3,3" path="m1094,1098l1091,1095e" filled="false" stroked="true" strokeweight=".84pt" strokecolor="#050000">
                <v:path arrowok="t"/>
              </v:shape>
            </v:group>
            <v:group style="position:absolute;left:1204;top:1136;width:2;height:17" coordorigin="1204,1136" coordsize="2,17">
              <v:shape style="position:absolute;left:1204;top:1136;width:2;height:17" coordorigin="1204,1136" coordsize="0,17" path="m1204,1136l1204,1153e" filled="false" stroked="true" strokeweight=".127pt" strokecolor="#050000">
                <v:path arrowok="t"/>
              </v:shape>
            </v:group>
            <v:group style="position:absolute;left:1079;top:1090;width:13;height:6" coordorigin="1079,1090" coordsize="13,6">
              <v:shape style="position:absolute;left:1079;top:1090;width:13;height:6" coordorigin="1079,1090" coordsize="13,6" path="m1091,1095l1084,1093,1079,1090e" filled="false" stroked="true" strokeweight=".84pt" strokecolor="#050000">
                <v:path arrowok="t"/>
              </v:shape>
            </v:group>
            <v:group style="position:absolute;left:258;top:751;width:3;height:3" coordorigin="258,751" coordsize="3,3">
              <v:shape style="position:absolute;left:258;top:751;width:3;height:3" coordorigin="258,751" coordsize="3,3" path="m261,754l258,754,258,751e" filled="false" stroked="true" strokeweight=".84pt" strokecolor="#050000">
                <v:path arrowok="t"/>
              </v:shape>
            </v:group>
            <v:group style="position:absolute;left:1199;top:1128;width:2;height:17" coordorigin="1199,1128" coordsize="2,17">
              <v:shape style="position:absolute;left:1199;top:1128;width:2;height:17" coordorigin="1199,1128" coordsize="0,17" path="m1199,1128l1199,1145e" filled="false" stroked="true" strokeweight=".129pt" strokecolor="#050000">
                <v:path arrowok="t"/>
              </v:shape>
            </v:group>
            <v:group style="position:absolute;left:226;top:791;width:17;height:2" coordorigin="226,791" coordsize="17,2">
              <v:shape style="position:absolute;left:226;top:791;width:17;height:2" coordorigin="226,791" coordsize="17,0" path="m226,791l243,791e" filled="false" stroked="true" strokeweight=".131pt" strokecolor="#050000">
                <v:path arrowok="t"/>
              </v:shape>
            </v:group>
            <v:group style="position:absolute;left:1068;top:1085;width:11;height:6" coordorigin="1068,1085" coordsize="11,6">
              <v:shape style="position:absolute;left:1068;top:1085;width:11;height:6" coordorigin="1068,1085" coordsize="11,6" path="m1079,1090l1068,1085e" filled="false" stroked="true" strokeweight=".84pt" strokecolor="#050000">
                <v:path arrowok="t"/>
              </v:shape>
            </v:group>
            <v:group style="position:absolute;left:1101;top:1097;width:2;height:17" coordorigin="1101,1097" coordsize="2,17">
              <v:shape style="position:absolute;left:1101;top:1097;width:2;height:17" coordorigin="1101,1097" coordsize="0,17" path="m1101,1097l1101,1114e" filled="false" stroked="true" strokeweight=".129pt" strokecolor="#050000">
                <v:path arrowok="t"/>
              </v:shape>
            </v:group>
            <v:group style="position:absolute;left:307;top:671;width:19;height:11" coordorigin="307,671" coordsize="19,11">
              <v:shape style="position:absolute;left:307;top:671;width:19;height:11" coordorigin="307,671" coordsize="19,11" path="m325,681l318,676,307,671e" filled="false" stroked="true" strokeweight=".84pt" strokecolor="#050000">
                <v:path arrowok="t"/>
              </v:shape>
            </v:group>
            <v:group style="position:absolute;left:240;top:743;width:19;height:8" coordorigin="240,743" coordsize="19,8">
              <v:shape style="position:absolute;left:240;top:743;width:19;height:8" coordorigin="240,743" coordsize="19,8" path="m258,751l250,749,240,743e" filled="false" stroked="true" strokeweight=".84pt" strokecolor="#050000">
                <v:path arrowok="t"/>
              </v:shape>
            </v:group>
            <v:group style="position:absolute;left:268;top:707;width:19;height:8" coordorigin="268,707" coordsize="19,8">
              <v:shape style="position:absolute;left:268;top:707;width:19;height:8" coordorigin="268,707" coordsize="19,8" path="m287,715l279,710,268,707e" filled="false" stroked="true" strokeweight=".84pt" strokecolor="#050000">
                <v:path arrowok="t"/>
              </v:shape>
            </v:group>
            <v:group style="position:absolute;left:327;top:673;width:2;height:17" coordorigin="327,673" coordsize="2,17">
              <v:shape style="position:absolute;left:327;top:673;width:2;height:17" coordorigin="327,673" coordsize="0,17" path="m327,673l327,690e" filled="false" stroked="true" strokeweight=".13pt" strokecolor="#050000">
                <v:path arrowok="t"/>
              </v:shape>
            </v:group>
            <v:group style="position:absolute;left:288;top:707;width:2;height:17" coordorigin="288,707" coordsize="2,17">
              <v:shape style="position:absolute;left:288;top:707;width:2;height:17" coordorigin="288,707" coordsize="0,17" path="m288,707l288,723e" filled="false" stroked="true" strokeweight=".128pt" strokecolor="#050000">
                <v:path arrowok="t"/>
              </v:shape>
            </v:group>
            <v:group style="position:absolute;left:1418;top:1191;width:3;height:3" coordorigin="1418,1191" coordsize="3,3">
              <v:shape style="position:absolute;left:1418;top:1191;width:3;height:3" coordorigin="1418,1191" coordsize="3,3" path="m1420,1194l1418,1191e" filled="false" stroked="true" strokeweight=".84pt" strokecolor="#050000">
                <v:path arrowok="t"/>
              </v:shape>
            </v:group>
            <v:group style="position:absolute;left:1095;top:1090;width:2;height:17" coordorigin="1095,1090" coordsize="2,17">
              <v:shape style="position:absolute;left:1095;top:1090;width:2;height:17" coordorigin="1095,1090" coordsize="0,17" path="m1095,1090l1095,1106e" filled="false" stroked="true" strokeweight=".13pt" strokecolor="#050000">
                <v:path arrowok="t"/>
              </v:shape>
            </v:group>
            <v:group style="position:absolute;left:1306;top:1168;width:3;height:6" coordorigin="1306,1168" coordsize="3,6">
              <v:shape style="position:absolute;left:1306;top:1168;width:3;height:6" coordorigin="1306,1168" coordsize="3,6" path="m1309,1173l1306,1170,1306,1168e" filled="false" stroked="true" strokeweight=".84pt" strokecolor="#050000">
                <v:path arrowok="t"/>
              </v:shape>
            </v:group>
            <v:group style="position:absolute;left:1053;top:1069;width:16;height:16" coordorigin="1053,1069" coordsize="16,16">
              <v:shape style="position:absolute;left:1053;top:1069;width:16;height:16" coordorigin="1053,1069" coordsize="16,16" path="m1068,1085l1058,1077,1053,1069e" filled="false" stroked="true" strokeweight=".84pt" strokecolor="#050000">
                <v:path arrowok="t"/>
              </v:shape>
            </v:group>
            <v:group style="position:absolute;left:1200;top:1142;width:3;height:3" coordorigin="1200,1142" coordsize="3,3">
              <v:shape style="position:absolute;left:1200;top:1142;width:3;height:3" coordorigin="1200,1142" coordsize="3,3" path="m1203,1145l1200,1142e" filled="false" stroked="true" strokeweight=".84pt" strokecolor="#050000">
                <v:path arrowok="t"/>
              </v:shape>
            </v:group>
            <v:group style="position:absolute;left:1097;top:1103;width:3;height:3" coordorigin="1097,1103" coordsize="3,3">
              <v:shape style="position:absolute;left:1097;top:1103;width:3;height:3" coordorigin="1097,1103" coordsize="3,3" path="m1099,1106l1097,1103e" filled="false" stroked="true" strokeweight=".84pt" strokecolor="#050000">
                <v:path arrowok="t"/>
              </v:shape>
            </v:group>
            <v:group style="position:absolute;left:1416;top:1183;width:2;height:17" coordorigin="1416,1183" coordsize="2,17">
              <v:shape style="position:absolute;left:1416;top:1183;width:2;height:17" coordorigin="1416,1183" coordsize="0,17" path="m1416,1183l1416,1199e" filled="false" stroked="true" strokeweight=".128pt" strokecolor="#050000">
                <v:path arrowok="t"/>
              </v:shape>
            </v:group>
            <v:group style="position:absolute;left:1414;top:1180;width:2;height:17" coordorigin="1414,1180" coordsize="2,17">
              <v:shape style="position:absolute;left:1414;top:1180;width:2;height:17" coordorigin="1414,1180" coordsize="0,17" path="m1414,1180l1414,1197e" filled="false" stroked="true" strokeweight=".131pt" strokecolor="#050000">
                <v:path arrowok="t"/>
              </v:shape>
            </v:group>
            <v:group style="position:absolute;left:1313;top:1165;width:2;height:17" coordorigin="1313,1165" coordsize="2,17">
              <v:shape style="position:absolute;left:1313;top:1165;width:2;height:17" coordorigin="1313,1165" coordsize="0,17" path="m1313,1165l1313,1181e" filled="false" stroked="true" strokeweight=".129pt" strokecolor="#050000">
                <v:path arrowok="t"/>
              </v:shape>
            </v:group>
            <v:group style="position:absolute;left:1407;top:1190;width:17;height:2" coordorigin="1407,1190" coordsize="17,2">
              <v:shape style="position:absolute;left:1407;top:1190;width:17;height:2" coordorigin="1407,1190" coordsize="17,0" path="m1407,1190l1423,1190e" filled="false" stroked="true" strokeweight=".13pt" strokecolor="#050000">
                <v:path arrowok="t"/>
              </v:shape>
            </v:group>
            <v:group style="position:absolute;left:1304;top:1165;width:3;height:3" coordorigin="1304,1165" coordsize="3,3">
              <v:shape style="position:absolute;left:1304;top:1165;width:3;height:3" coordorigin="1304,1165" coordsize="3,3" path="m1306,1168l1304,1165e" filled="false" stroked="true" strokeweight=".84pt" strokecolor="#050000">
                <v:path arrowok="t"/>
              </v:shape>
            </v:group>
            <v:group style="position:absolute;left:1526;top:1592;width:76;height:127" coordorigin="1526,1592" coordsize="76,127">
              <v:shape style="position:absolute;left:1526;top:1592;width:76;height:127" coordorigin="1526,1592" coordsize="76,127" path="m1526,1592l1601,1719e" filled="false" stroked="true" strokeweight=".72pt" strokecolor="#050000">
                <v:path arrowok="t"/>
              </v:shape>
            </v:group>
            <v:group style="position:absolute;left:1308;top:1159;width:2;height:17" coordorigin="1308,1159" coordsize="2,17">
              <v:shape style="position:absolute;left:1308;top:1159;width:2;height:17" coordorigin="1308,1159" coordsize="0,17" path="m1308,1159l1308,1176e" filled="false" stroked="true" strokeweight=".13pt" strokecolor="#050000">
                <v:path arrowok="t"/>
              </v:shape>
            </v:group>
            <v:group style="position:absolute;left:1324;top:1177;width:17;height:2" coordorigin="1324,1177" coordsize="17,2">
              <v:shape style="position:absolute;left:1324;top:1177;width:17;height:2" coordorigin="1324,1177" coordsize="17,0" path="m1324,1177l1341,1177e" filled="false" stroked="true" strokeweight=".129pt" strokecolor="#050000">
                <v:path arrowok="t"/>
              </v:shape>
            </v:group>
            <v:group style="position:absolute;left:1308;top:1159;width:2;height:17" coordorigin="1308,1159" coordsize="2,17">
              <v:shape style="position:absolute;left:1308;top:1159;width:2;height:17" coordorigin="1308,1159" coordsize="0,17" path="m1308,1159l1308,1176e" filled="false" stroked="true" strokeweight=".13pt" strokecolor="#050000">
                <v:path arrowok="t"/>
              </v:shape>
            </v:group>
            <v:group style="position:absolute;left:1561;top:1493;width:2;height:17" coordorigin="1561,1493" coordsize="2,17">
              <v:shape style="position:absolute;left:1561;top:1493;width:2;height:17" coordorigin="1561,1493" coordsize="0,17" path="m1561,1493l1561,1510e" filled="false" stroked="true" strokeweight=".13pt" strokecolor="#050000">
                <v:path arrowok="t"/>
              </v:shape>
            </v:group>
            <v:group style="position:absolute;left:1580;top:1506;width:17;height:2" coordorigin="1580,1506" coordsize="17,2">
              <v:shape style="position:absolute;left:1580;top:1506;width:17;height:2" coordorigin="1580,1506" coordsize="17,0" path="m1580,1506l1597,1506e" filled="false" stroked="true" strokeweight=".129pt" strokecolor="#050000">
                <v:path arrowok="t"/>
              </v:shape>
            </v:group>
            <v:group style="position:absolute;left:1611;top:620;width:17;height:2" coordorigin="1611,620" coordsize="17,2">
              <v:shape style="position:absolute;left:1611;top:620;width:17;height:2" coordorigin="1611,620" coordsize="17,0" path="m1611,620l1628,620e" filled="false" stroked="true" strokeweight=".131pt" strokecolor="#050000">
                <v:path arrowok="t"/>
              </v:shape>
            </v:group>
            <v:group style="position:absolute;left:1628;top:611;width:2;height:17" coordorigin="1628,611" coordsize="2,17">
              <v:shape style="position:absolute;left:1628;top:611;width:2;height:17" coordorigin="1628,611" coordsize="0,17" path="m1628,611l1628,628e" filled="false" stroked="true" strokeweight=".129pt" strokecolor="#050000">
                <v:path arrowok="t"/>
              </v:shape>
            </v:group>
            <v:group style="position:absolute;left:1621;top:620;width:17;height:2" coordorigin="1621,620" coordsize="17,2">
              <v:shape style="position:absolute;left:1621;top:620;width:17;height:2" coordorigin="1621,620" coordsize="17,0" path="m1621,620l1638,620e" filled="false" stroked="true" strokeweight=".131pt" strokecolor="#050000">
                <v:path arrowok="t"/>
              </v:shape>
            </v:group>
            <v:group style="position:absolute;left:1614;top:620;width:17;height:2" coordorigin="1614,620" coordsize="17,2">
              <v:shape style="position:absolute;left:1614;top:620;width:17;height:2" coordorigin="1614,620" coordsize="17,0" path="m1614,620l1630,620e" filled="false" stroked="true" strokeweight=".131pt" strokecolor="#050000">
                <v:path arrowok="t"/>
              </v:shape>
            </v:group>
            <v:group style="position:absolute;left:1628;top:611;width:2;height:17" coordorigin="1628,611" coordsize="2,17">
              <v:shape style="position:absolute;left:1628;top:611;width:2;height:17" coordorigin="1628,611" coordsize="0,17" path="m1628,611l1628,628e" filled="false" stroked="true" strokeweight=".129pt" strokecolor="#050000">
                <v:path arrowok="t"/>
              </v:shape>
            </v:group>
            <v:group style="position:absolute;left:1650;top:600;width:17;height:2" coordorigin="1650,600" coordsize="17,2">
              <v:shape style="position:absolute;left:1650;top:600;width:17;height:2" coordorigin="1650,600" coordsize="17,0" path="m1650,600l1667,600e" filled="false" stroked="true" strokeweight=".128pt" strokecolor="#050000">
                <v:path arrowok="t"/>
              </v:shape>
            </v:group>
            <v:group style="position:absolute;left:1672;top:613;width:2;height:17" coordorigin="1672,613" coordsize="2,17">
              <v:shape style="position:absolute;left:1672;top:613;width:2;height:17" coordorigin="1672,613" coordsize="0,17" path="m1672,613l1672,630e" filled="false" stroked="true" strokeweight=".131pt" strokecolor="#050000">
                <v:path arrowok="t"/>
              </v:shape>
            </v:group>
            <v:group style="position:absolute;left:1506;top:1364;width:3;height:52" coordorigin="1506,1364" coordsize="3,52">
              <v:shape style="position:absolute;left:1506;top:1364;width:3;height:52" coordorigin="1506,1364" coordsize="3,52" path="m1508,1364l1506,1416e" filled="false" stroked="true" strokeweight=".84pt" strokecolor="#050000">
                <v:path arrowok="t"/>
              </v:shape>
            </v:group>
            <v:group style="position:absolute;left:1513;top:1261;width:6;height:99" coordorigin="1513,1261" coordsize="6,99">
              <v:shape style="position:absolute;left:1513;top:1261;width:6;height:99" coordorigin="1513,1261" coordsize="6,99" path="m1513,1359l1518,1261e" filled="false" stroked="true" strokeweight=".84pt" strokecolor="#050000">
                <v:path arrowok="t"/>
              </v:shape>
            </v:group>
            <v:group style="position:absolute;left:1510;top:1366;width:17;height:2" coordorigin="1510,1366" coordsize="17,2">
              <v:shape style="position:absolute;left:1510;top:1366;width:17;height:2" coordorigin="1510,1366" coordsize="17,0" path="m1510,1366l1527,1366e" filled="false" stroked="true" strokeweight=".129pt" strokecolor="#050000">
                <v:path arrowok="t"/>
              </v:shape>
            </v:group>
            <v:group style="position:absolute;left:1525;top:1359;width:2;height:17" coordorigin="1525,1359" coordsize="2,17">
              <v:shape style="position:absolute;left:1525;top:1359;width:2;height:17" coordorigin="1525,1359" coordsize="0,17" path="m1525,1359l1525,1375e" filled="false" stroked="true" strokeweight=".131pt" strokecolor="#050000">
                <v:path arrowok="t"/>
              </v:shape>
            </v:group>
            <v:group style="position:absolute;left:1526;top:1367;width:3;height:29" coordorigin="1526,1367" coordsize="3,29">
              <v:shape style="position:absolute;left:1526;top:1367;width:3;height:29" coordorigin="1526,1367" coordsize="3,29" path="m1526,1396l1529,1367e" filled="false" stroked="true" strokeweight=".84pt" strokecolor="#050000">
                <v:path arrowok="t"/>
              </v:shape>
            </v:group>
            <v:group style="position:absolute;left:1523;top:1401;width:17;height:2" coordorigin="1523,1401" coordsize="17,2">
              <v:shape style="position:absolute;left:1523;top:1401;width:17;height:2" coordorigin="1523,1401" coordsize="17,0" path="m1523,1401l1540,1401e" filled="false" stroked="true" strokeweight=".257pt" strokecolor="#050000">
                <v:path arrowok="t"/>
              </v:shape>
            </v:group>
            <v:group style="position:absolute;left:1526;top:1383;width:17;height:2" coordorigin="1526,1383" coordsize="17,2">
              <v:shape style="position:absolute;left:1526;top:1383;width:17;height:2" coordorigin="1526,1383" coordsize="17,0" path="m1526,1383l1542,1383e" filled="false" stroked="true" strokeweight="1.554pt" strokecolor="#050000">
                <v:path arrowok="t"/>
              </v:shape>
            </v:group>
            <v:group style="position:absolute;left:1638;top:1377;width:2;height:34" coordorigin="1638,1377" coordsize="2,34">
              <v:shape style="position:absolute;left:1638;top:1377;width:2;height:34" coordorigin="1638,1377" coordsize="0,34" path="m1638,1377l1638,1411e" filled="false" stroked="true" strokeweight=".84pt" strokecolor="#050000">
                <v:path arrowok="t"/>
              </v:shape>
            </v:group>
            <v:group style="position:absolute;left:1632;top:1414;width:17;height:2" coordorigin="1632,1414" coordsize="17,2">
              <v:shape style="position:absolute;left:1632;top:1414;width:17;height:2" coordorigin="1632,1414" coordsize="17,0" path="m1632,1414l1649,1414e" filled="false" stroked="true" strokeweight=".259pt" strokecolor="#050000">
                <v:path arrowok="t"/>
              </v:shape>
            </v:group>
            <v:group style="position:absolute;left:1667;top:619;width:2;height:17" coordorigin="1667,619" coordsize="2,17">
              <v:shape style="position:absolute;left:1667;top:619;width:2;height:17" coordorigin="1667,619" coordsize="0,17" path="m1667,619l1667,635e" filled="false" stroked="true" strokeweight=".13pt" strokecolor="#050000">
                <v:path arrowok="t"/>
              </v:shape>
            </v:group>
            <v:group style="position:absolute;left:1670;top:619;width:2;height:17" coordorigin="1670,619" coordsize="2,17">
              <v:shape style="position:absolute;left:1670;top:619;width:2;height:17" coordorigin="1670,619" coordsize="0,17" path="m1670,619l1670,635e" filled="false" stroked="true" strokeweight=".128pt" strokecolor="#050000">
                <v:path arrowok="t"/>
              </v:shape>
            </v:group>
            <v:group style="position:absolute;left:1670;top:621;width:2;height:17" coordorigin="1670,621" coordsize="2,17">
              <v:shape style="position:absolute;left:1670;top:621;width:2;height:17" coordorigin="1670,621" coordsize="0,17" path="m1670,621l1670,638e" filled="false" stroked="true" strokeweight=".128pt" strokecolor="#050000">
                <v:path arrowok="t"/>
              </v:shape>
            </v:group>
            <v:group style="position:absolute;left:1636;top:606;width:2;height:17" coordorigin="1636,606" coordsize="2,17">
              <v:shape style="position:absolute;left:1636;top:606;width:2;height:17" coordorigin="1636,606" coordsize="0,17" path="m1636,606l1636,622e" filled="false" stroked="true" strokeweight=".129pt" strokecolor="#050000">
                <v:path arrowok="t"/>
              </v:shape>
            </v:group>
            <v:group style="position:absolute;left:1626;top:626;width:2;height:17" coordorigin="1626,626" coordsize="2,17">
              <v:shape style="position:absolute;left:1626;top:626;width:2;height:17" coordorigin="1626,626" coordsize="0,17" path="m1626,626l1626,643e" filled="false" stroked="true" strokeweight=".131pt" strokecolor="#050000">
                <v:path arrowok="t"/>
              </v:shape>
            </v:group>
            <v:group style="position:absolute;left:1623;top:624;width:2;height:17" coordorigin="1623,624" coordsize="2,17">
              <v:shape style="position:absolute;left:1623;top:624;width:2;height:17" coordorigin="1623,624" coordsize="0,17" path="m1623,624l1623,640e" filled="false" stroked="true" strokeweight=".128pt" strokecolor="#050000">
                <v:path arrowok="t"/>
              </v:shape>
            </v:group>
            <v:group style="position:absolute;left:1626;top:624;width:2;height:17" coordorigin="1626,624" coordsize="2,17">
              <v:shape style="position:absolute;left:1626;top:624;width:2;height:17" coordorigin="1626,624" coordsize="0,17" path="m1626,624l1626,640e" filled="false" stroked="true" strokeweight=".131pt" strokecolor="#050000">
                <v:path arrowok="t"/>
              </v:shape>
            </v:group>
            <v:group style="position:absolute;left:1665;top:602;width:17;height:2" coordorigin="1665,602" coordsize="17,2">
              <v:shape style="position:absolute;left:1665;top:602;width:17;height:2" coordorigin="1665,602" coordsize="17,0" path="m1665,602l1682,602e" filled="false" stroked="true" strokeweight=".131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8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8pt" strokecolor="#050000">
                <v:path arrowok="t"/>
              </v:shape>
            </v:group>
            <v:group style="position:absolute;left:1683;top:595;width:2;height:17" coordorigin="1683,595" coordsize="2,17">
              <v:shape style="position:absolute;left:1683;top:595;width:2;height:17" coordorigin="1683,595" coordsize="0,17" path="m1683,595l1683,612e" filled="false" stroked="true" strokeweight=".13pt" strokecolor="#050000">
                <v:path arrowok="t"/>
              </v:shape>
            </v:group>
            <v:group style="position:absolute;left:1626;top:587;width:2;height:17" coordorigin="1626,587" coordsize="2,17">
              <v:shape style="position:absolute;left:1626;top:587;width:2;height:17" coordorigin="1626,587" coordsize="0,17" path="m1626,587l1626,604e" filled="false" stroked="true" strokeweight=".131pt" strokecolor="#050000">
                <v:path arrowok="t"/>
              </v:shape>
            </v:group>
            <v:group style="position:absolute;left:1634;top:585;width:2;height:17" coordorigin="1634,585" coordsize="2,17">
              <v:shape style="position:absolute;left:1634;top:585;width:2;height:17" coordorigin="1634,585" coordsize="0,17" path="m1634,585l1634,602e" filled="false" stroked="true" strokeweight=".129pt" strokecolor="#050000">
                <v:path arrowok="t"/>
              </v:shape>
            </v:group>
            <v:group style="position:absolute;left:1634;top:587;width:2;height:17" coordorigin="1634,587" coordsize="2,17">
              <v:shape style="position:absolute;left:1634;top:587;width:2;height:17" coordorigin="1634,587" coordsize="0,17" path="m1634,587l1634,604e" filled="false" stroked="true" strokeweight=".129pt" strokecolor="#050000">
                <v:path arrowok="t"/>
              </v:shape>
            </v:group>
            <v:group style="position:absolute;left:1636;top:590;width:2;height:17" coordorigin="1636,590" coordsize="2,17">
              <v:shape style="position:absolute;left:1636;top:590;width:2;height:17" coordorigin="1636,590" coordsize="0,17" path="m1636,590l1636,607e" filled="false" stroked="true" strokeweight=".128pt" strokecolor="#050000">
                <v:path arrowok="t"/>
              </v:shape>
            </v:group>
            <v:group style="position:absolute;left:1644;top:587;width:2;height:17" coordorigin="1644,587" coordsize="2,17">
              <v:shape style="position:absolute;left:1644;top:587;width:2;height:17" coordorigin="1644,587" coordsize="0,17" path="m1644,587l1644,604e" filled="false" stroked="true" strokeweight=".129pt" strokecolor="#050000">
                <v:path arrowok="t"/>
              </v:shape>
            </v:group>
            <v:group style="position:absolute;left:1644;top:590;width:2;height:17" coordorigin="1644,590" coordsize="2,17">
              <v:shape style="position:absolute;left:1644;top:590;width:2;height:17" coordorigin="1644,590" coordsize="0,17" path="m1644,590l1644,607e" filled="false" stroked="true" strokeweight=".129pt" strokecolor="#050000">
                <v:path arrowok="t"/>
              </v:shape>
            </v:group>
            <v:group style="position:absolute;left:1689;top:545;width:17;height:2" coordorigin="1689,545" coordsize="17,2">
              <v:shape style="position:absolute;left:1689;top:545;width:17;height:2" coordorigin="1689,545" coordsize="17,0" path="m1689,545l1705,545e" filled="false" stroked="true" strokeweight=".129pt" strokecolor="#050000">
                <v:path arrowok="t"/>
              </v:shape>
            </v:group>
            <v:group style="position:absolute;left:1694;top:545;width:17;height:2" coordorigin="1694,545" coordsize="17,2">
              <v:shape style="position:absolute;left:1694;top:545;width:17;height:2" coordorigin="1694,545" coordsize="17,0" path="m1694,545l1711,545e" filled="false" stroked="true" strokeweight=".129pt" strokecolor="#050000">
                <v:path arrowok="t"/>
              </v:shape>
            </v:group>
            <v:group style="position:absolute;left:1696;top:543;width:17;height:2" coordorigin="1696,543" coordsize="17,2">
              <v:shape style="position:absolute;left:1696;top:543;width:17;height:2" coordorigin="1696,543" coordsize="17,0" path="m1696,543l1713,543e" filled="false" stroked="true" strokeweight=".13pt" strokecolor="#050000">
                <v:path arrowok="t"/>
              </v:shape>
            </v:group>
            <v:group style="position:absolute;left:1711;top:536;width:2;height:17" coordorigin="1711,536" coordsize="2,17">
              <v:shape style="position:absolute;left:1711;top:536;width:2;height:17" coordorigin="1711,536" coordsize="0,17" path="m1711,536l1711,552e" filled="false" stroked="true" strokeweight=".128pt" strokecolor="#050000">
                <v:path arrowok="t"/>
              </v:shape>
            </v:group>
            <v:group style="position:absolute;left:1529;top:1183;width:3;height:24" coordorigin="1529,1183" coordsize="3,24">
              <v:shape style="position:absolute;left:1529;top:1183;width:3;height:24" coordorigin="1529,1183" coordsize="3,24" path="m1529,1207l1531,1183e" filled="false" stroked="true" strokeweight=".84pt" strokecolor="#050000">
                <v:path arrowok="t"/>
              </v:shape>
            </v:group>
            <v:group style="position:absolute;left:1672;top:575;width:2;height:17" coordorigin="1672,575" coordsize="2,17">
              <v:shape style="position:absolute;left:1672;top:575;width:2;height:17" coordorigin="1672,575" coordsize="0,17" path="m1672,575l1672,591e" filled="false" stroked="true" strokeweight=".131pt" strokecolor="#050000">
                <v:path arrowok="t"/>
              </v:shape>
            </v:group>
            <v:group style="position:absolute;left:1671;top:584;width:17;height:2" coordorigin="1671,584" coordsize="17,2">
              <v:shape style="position:absolute;left:1671;top:584;width:17;height:2" coordorigin="1671,584" coordsize="17,0" path="m1671,584l1687,584e" filled="false" stroked="true" strokeweight=".13pt" strokecolor="#050000">
                <v:path arrowok="t"/>
              </v:shape>
            </v:group>
            <v:group style="position:absolute;left:1694;top:571;width:17;height:2" coordorigin="1694,571" coordsize="17,2">
              <v:shape style="position:absolute;left:1694;top:571;width:17;height:2" coordorigin="1694,571" coordsize="17,0" path="m1694,571l1711,571e" filled="false" stroked="true" strokeweight=".13pt" strokecolor="#050000">
                <v:path arrowok="t"/>
              </v:shape>
            </v:group>
            <v:group style="position:absolute;left:1699;top:574;width:17;height:2" coordorigin="1699,574" coordsize="17,2">
              <v:shape style="position:absolute;left:1699;top:574;width:17;height:2" coordorigin="1699,574" coordsize="17,0" path="m1699,574l1716,574e" filled="false" stroked="true" strokeweight=".129pt" strokecolor="#050000">
                <v:path arrowok="t"/>
              </v:shape>
            </v:group>
            <v:group style="position:absolute;left:1696;top:536;width:2;height:17" coordorigin="1696,536" coordsize="2,17">
              <v:shape style="position:absolute;left:1696;top:536;width:2;height:17" coordorigin="1696,536" coordsize="0,17" path="m1696,536l1696,552e" filled="false" stroked="true" strokeweight=".131pt" strokecolor="#050000">
                <v:path arrowok="t"/>
              </v:shape>
            </v:group>
            <v:group style="position:absolute;left:1694;top:545;width:17;height:2" coordorigin="1694,545" coordsize="17,2">
              <v:shape style="position:absolute;left:1694;top:545;width:17;height:2" coordorigin="1694,545" coordsize="17,0" path="m1694,545l1711,545e" filled="false" stroked="true" strokeweight=".129pt" strokecolor="#050000">
                <v:path arrowok="t"/>
              </v:shape>
            </v:group>
            <v:group style="position:absolute;left:1696;top:543;width:17;height:2" coordorigin="1696,543" coordsize="17,2">
              <v:shape style="position:absolute;left:1696;top:543;width:17;height:2" coordorigin="1696,543" coordsize="17,0" path="m1696,543l1713,543e" filled="false" stroked="true" strokeweight=".13pt" strokecolor="#050000">
                <v:path arrowok="t"/>
              </v:shape>
            </v:group>
            <v:group style="position:absolute;left:1714;top:536;width:2;height:17" coordorigin="1714,536" coordsize="2,17">
              <v:shape style="position:absolute;left:1714;top:536;width:2;height:17" coordorigin="1714,536" coordsize="0,17" path="m1714,536l1714,552e" filled="false" stroked="true" strokeweight=".131pt" strokecolor="#050000">
                <v:path arrowok="t"/>
              </v:shape>
            </v:group>
            <v:group style="position:absolute;left:1714;top:538;width:2;height:17" coordorigin="1714,538" coordsize="2,17">
              <v:shape style="position:absolute;left:1714;top:538;width:2;height:17" coordorigin="1714,538" coordsize="0,17" path="m1714,538l1714,555e" filled="false" stroked="true" strokeweight=".131pt" strokecolor="#050000">
                <v:path arrowok="t"/>
              </v:shape>
            </v:group>
            <v:group style="position:absolute;left:1641;top:559;width:2;height:17" coordorigin="1641,559" coordsize="2,17">
              <v:shape style="position:absolute;left:1641;top:559;width:2;height:17" coordorigin="1641,559" coordsize="0,17" path="m1641,559l1641,576e" filled="false" stroked="true" strokeweight=".13pt" strokecolor="#050000">
                <v:path arrowok="t"/>
              </v:shape>
            </v:group>
            <v:group style="position:absolute;left:1649;top:554;width:2;height:17" coordorigin="1649,554" coordsize="2,17">
              <v:shape style="position:absolute;left:1649;top:554;width:2;height:17" coordorigin="1649,554" coordsize="0,17" path="m1649,554l1649,571e" filled="false" stroked="true" strokeweight=".131pt" strokecolor="#050000">
                <v:path arrowok="t"/>
              </v:shape>
            </v:group>
            <v:group style="position:absolute;left:1649;top:559;width:2;height:17" coordorigin="1649,559" coordsize="2,17">
              <v:shape style="position:absolute;left:1649;top:559;width:2;height:17" coordorigin="1649,559" coordsize="0,17" path="m1649,559l1649,576e" filled="false" stroked="true" strokeweight=".131pt" strokecolor="#050000">
                <v:path arrowok="t"/>
              </v:shape>
            </v:group>
            <v:group style="position:absolute;left:1649;top:554;width:2;height:17" coordorigin="1649,554" coordsize="2,17">
              <v:shape style="position:absolute;left:1649;top:554;width:2;height:17" coordorigin="1649,554" coordsize="0,17" path="m1649,554l1649,571e" filled="false" stroked="true" strokeweight=".131pt" strokecolor="#050000">
                <v:path arrowok="t"/>
              </v:shape>
            </v:group>
            <v:group style="position:absolute;left:1649;top:562;width:2;height:17" coordorigin="1649,562" coordsize="2,17">
              <v:shape style="position:absolute;left:1649;top:562;width:2;height:17" coordorigin="1649,562" coordsize="0,17" path="m1649,562l1649,578e" filled="false" stroked="true" strokeweight=".131pt" strokecolor="#050000">
                <v:path arrowok="t"/>
              </v:shape>
            </v:group>
            <v:group style="position:absolute;left:1649;top:556;width:2;height:17" coordorigin="1649,556" coordsize="2,17">
              <v:shape style="position:absolute;left:1649;top:556;width:2;height:17" coordorigin="1649,556" coordsize="0,17" path="m1649,556l1649,573e" filled="false" stroked="true" strokeweight=".131pt" strokecolor="#050000">
                <v:path arrowok="t"/>
              </v:shape>
            </v:group>
            <v:group style="position:absolute;left:1642;top:566;width:17;height:2" coordorigin="1642,566" coordsize="17,2">
              <v:shape style="position:absolute;left:1642;top:566;width:17;height:2" coordorigin="1642,566" coordsize="17,0" path="m1642,566l1659,566e" filled="false" stroked="true" strokeweight=".129pt" strokecolor="#050000">
                <v:path arrowok="t"/>
              </v:shape>
            </v:group>
            <v:group style="position:absolute;left:1657;top:556;width:2;height:17" coordorigin="1657,556" coordsize="2,17">
              <v:shape style="position:absolute;left:1657;top:556;width:2;height:17" coordorigin="1657,556" coordsize="0,17" path="m1657,556l1657,573e" filled="false" stroked="true" strokeweight=".128pt" strokecolor="#050000">
                <v:path arrowok="t"/>
              </v:shape>
            </v:group>
            <v:group style="position:absolute;left:1660;top:559;width:2;height:17" coordorigin="1660,559" coordsize="2,17">
              <v:shape style="position:absolute;left:1660;top:559;width:2;height:17" coordorigin="1660,559" coordsize="0,17" path="m1660,559l1660,576e" filled="false" stroked="true" strokeweight=".13pt" strokecolor="#050000">
                <v:path arrowok="t"/>
              </v:shape>
            </v:group>
            <v:group style="position:absolute;left:1660;top:556;width:2;height:17" coordorigin="1660,556" coordsize="2,17">
              <v:shape style="position:absolute;left:1660;top:556;width:2;height:17" coordorigin="1660,556" coordsize="0,17" path="m1660,556l1660,573e" filled="false" stroked="true" strokeweight=".13pt" strokecolor="#050000">
                <v:path arrowok="t"/>
              </v:shape>
            </v:group>
            <v:group style="position:absolute;left:1662;top:556;width:2;height:17" coordorigin="1662,556" coordsize="2,17">
              <v:shape style="position:absolute;left:1662;top:556;width:2;height:17" coordorigin="1662,556" coordsize="0,17" path="m1662,556l1662,573e" filled="false" stroked="true" strokeweight=".13pt" strokecolor="#050000">
                <v:path arrowok="t"/>
              </v:shape>
            </v:group>
            <v:group style="position:absolute;left:1662;top:559;width:2;height:17" coordorigin="1662,559" coordsize="2,17">
              <v:shape style="position:absolute;left:1662;top:559;width:2;height:17" coordorigin="1662,559" coordsize="0,17" path="m1662,559l1662,576e" filled="false" stroked="true" strokeweight=".13pt" strokecolor="#050000">
                <v:path arrowok="t"/>
              </v:shape>
            </v:group>
            <v:group style="position:absolute;left:1667;top:559;width:2;height:17" coordorigin="1667,559" coordsize="2,17">
              <v:shape style="position:absolute;left:1667;top:559;width:2;height:17" coordorigin="1667,559" coordsize="0,17" path="m1667,559l1667,576e" filled="false" stroked="true" strokeweight=".13pt" strokecolor="#050000">
                <v:path arrowok="t"/>
              </v:shape>
            </v:group>
            <v:group style="position:absolute;left:1424;top:1185;width:2;height:17" coordorigin="1424,1185" coordsize="2,17">
              <v:shape style="position:absolute;left:1424;top:1185;width:2;height:17" coordorigin="1424,1185" coordsize="0,17" path="m1424,1185l1424,1202e" filled="false" stroked="true" strokeweight=".129pt" strokecolor="#050000">
                <v:path arrowok="t"/>
              </v:shape>
            </v:group>
            <v:group style="position:absolute;left:1656;top:598;width:3;height:3" coordorigin="1656,598" coordsize="3,3">
              <v:shape style="position:absolute;left:1656;top:598;width:3;height:3" coordorigin="1656,598" coordsize="3,3" path="m1656,598l1656,601,1658,601e" filled="false" stroked="true" strokeweight=".84pt" strokecolor="#050000">
                <v:path arrowok="t"/>
              </v:shape>
            </v:group>
            <v:group style="position:absolute;left:1612;top:614;width:3;height:6" coordorigin="1612,614" coordsize="3,6">
              <v:shape style="position:absolute;left:1612;top:614;width:3;height:6" coordorigin="1612,614" coordsize="3,6" path="m1612,614l1612,619,1614,614e" filled="false" stroked="true" strokeweight=".84pt" strokecolor="#050000">
                <v:path arrowok="t"/>
              </v:shape>
            </v:group>
            <v:group style="position:absolute;left:1616;top:608;width:2;height:17" coordorigin="1616,608" coordsize="2,17">
              <v:shape style="position:absolute;left:1616;top:608;width:2;height:17" coordorigin="1616,608" coordsize="0,17" path="m1616,608l1616,625e" filled="false" stroked="true" strokeweight=".129pt" strokecolor="#050000">
                <v:path arrowok="t"/>
              </v:shape>
            </v:group>
            <v:group style="position:absolute;left:1608;top:620;width:17;height:2" coordorigin="1608,620" coordsize="17,2">
              <v:shape style="position:absolute;left:1608;top:620;width:17;height:2" coordorigin="1608,620" coordsize="17,0" path="m1608,620l1625,620e" filled="false" stroked="true" strokeweight=".131pt" strokecolor="#050000">
                <v:path arrowok="t"/>
              </v:shape>
            </v:group>
            <v:group style="position:absolute;left:1611;top:615;width:17;height:2" coordorigin="1611,615" coordsize="17,2">
              <v:shape style="position:absolute;left:1611;top:615;width:17;height:2" coordorigin="1611,615" coordsize="17,0" path="m1611,615l1628,615e" filled="false" stroked="true" strokeweight=".129pt" strokecolor="#050000">
                <v:path arrowok="t"/>
              </v:shape>
            </v:group>
            <v:group style="position:absolute;left:1611;top:620;width:17;height:2" coordorigin="1611,620" coordsize="17,2">
              <v:shape style="position:absolute;left:1611;top:620;width:17;height:2" coordorigin="1611,620" coordsize="17,0" path="m1611,620l1628,620e" filled="false" stroked="true" strokeweight=".131pt" strokecolor="#050000">
                <v:path arrowok="t"/>
              </v:shape>
            </v:group>
            <v:group style="position:absolute;left:1621;top:608;width:2;height:17" coordorigin="1621,608" coordsize="2,17">
              <v:shape style="position:absolute;left:1621;top:608;width:2;height:17" coordorigin="1621,608" coordsize="0,17" path="m1621,608l1621,625e" filled="false" stroked="true" strokeweight=".13pt" strokecolor="#050000">
                <v:path arrowok="t"/>
              </v:shape>
            </v:group>
            <v:group style="position:absolute;left:1621;top:613;width:2;height:17" coordorigin="1621,613" coordsize="2,17">
              <v:shape style="position:absolute;left:1621;top:613;width:2;height:17" coordorigin="1621,613" coordsize="0,17" path="m1621,613l1621,630e" filled="false" stroked="true" strokeweight=".13pt" strokecolor="#050000">
                <v:path arrowok="t"/>
              </v:shape>
            </v:group>
            <v:group style="position:absolute;left:1621;top:611;width:2;height:17" coordorigin="1621,611" coordsize="2,17">
              <v:shape style="position:absolute;left:1621;top:611;width:2;height:17" coordorigin="1621,611" coordsize="0,17" path="m1621,611l1621,628e" filled="false" stroked="true" strokeweight=".13pt" strokecolor="#050000">
                <v:path arrowok="t"/>
              </v:shape>
            </v:group>
            <v:group style="position:absolute;left:1623;top:613;width:2;height:17" coordorigin="1623,613" coordsize="2,17">
              <v:shape style="position:absolute;left:1623;top:613;width:2;height:17" coordorigin="1623,613" coordsize="0,17" path="m1623,613l1623,630e" filled="false" stroked="true" strokeweight=".128pt" strokecolor="#050000">
                <v:path arrowok="t"/>
              </v:shape>
            </v:group>
            <v:group style="position:absolute;left:1627;top:619;width:3;height:3" coordorigin="1627,619" coordsize="3,3">
              <v:shape style="position:absolute;left:1627;top:619;width:3;height:3" coordorigin="1627,619" coordsize="3,3" path="m1627,619l1627,622,1630,622e" filled="false" stroked="true" strokeweight=".84pt" strokecolor="#050000">
                <v:path arrowok="t"/>
              </v:shape>
            </v:group>
            <v:group style="position:absolute;left:1688;top:536;width:2;height:17" coordorigin="1688,536" coordsize="2,17">
              <v:shape style="position:absolute;left:1688;top:536;width:2;height:17" coordorigin="1688,536" coordsize="0,17" path="m1688,536l1688,552e" filled="false" stroked="true" strokeweight=".129pt" strokecolor="#050000">
                <v:path arrowok="t"/>
              </v:shape>
            </v:group>
            <v:group style="position:absolute;left:1692;top:544;width:3;height:3" coordorigin="1692,544" coordsize="3,3">
              <v:shape style="position:absolute;left:1692;top:544;width:3;height:3" coordorigin="1692,544" coordsize="3,3" path="m1692,544l1694,544,1694,547e" filled="false" stroked="true" strokeweight=".84pt" strokecolor="#050000">
                <v:path arrowok="t"/>
              </v:shape>
            </v:group>
            <v:group style="position:absolute;left:1670;top:619;width:2;height:17" coordorigin="1670,619" coordsize="2,17">
              <v:shape style="position:absolute;left:1670;top:619;width:2;height:17" coordorigin="1670,619" coordsize="0,17" path="m1670,619l1670,635e" filled="false" stroked="true" strokeweight=".128pt" strokecolor="#050000">
                <v:path arrowok="t"/>
              </v:shape>
            </v:group>
            <v:group style="position:absolute;left:1675;top:621;width:2;height:17" coordorigin="1675,621" coordsize="2,17">
              <v:shape style="position:absolute;left:1675;top:621;width:2;height:17" coordorigin="1675,621" coordsize="0,17" path="m1675,621l1675,638e" filled="false" stroked="true" strokeweight=".129pt" strokecolor="#050000">
                <v:path arrowok="t"/>
              </v:shape>
            </v:group>
            <v:group style="position:absolute;left:1675;top:624;width:2;height:17" coordorigin="1675,624" coordsize="2,17">
              <v:shape style="position:absolute;left:1675;top:624;width:2;height:17" coordorigin="1675,624" coordsize="0,17" path="m1675,624l1675,640e" filled="false" stroked="true" strokeweight=".129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73;top:605;width:17;height:2" coordorigin="1673,605" coordsize="17,2">
              <v:shape style="position:absolute;left:1673;top:605;width:17;height:2" coordorigin="1673,605" coordsize="17,0" path="m1673,605l1690,605e" filled="false" stroked="true" strokeweight=".129pt" strokecolor="#050000">
                <v:path arrowok="t"/>
              </v:shape>
            </v:group>
            <v:group style="position:absolute;left:1616;top:595;width:17;height:2" coordorigin="1616,595" coordsize="17,2">
              <v:shape style="position:absolute;left:1616;top:595;width:17;height:2" coordorigin="1616,595" coordsize="17,0" path="m1616,595l1633,595e" filled="false" stroked="true" strokeweight=".128pt" strokecolor="#050000">
                <v:path arrowok="t"/>
              </v:shape>
            </v:group>
            <v:group style="position:absolute;left:1634;top:585;width:2;height:17" coordorigin="1634,585" coordsize="2,17">
              <v:shape style="position:absolute;left:1634;top:585;width:2;height:17" coordorigin="1634,585" coordsize="0,17" path="m1634,585l1634,602e" filled="false" stroked="true" strokeweight=".129pt" strokecolor="#050000">
                <v:path arrowok="t"/>
              </v:shape>
            </v:group>
            <v:group style="position:absolute;left:1634;top:587;width:2;height:17" coordorigin="1634,587" coordsize="2,17">
              <v:shape style="position:absolute;left:1634;top:587;width:2;height:17" coordorigin="1634,587" coordsize="0,17" path="m1634,587l1634,604e" filled="false" stroked="true" strokeweight=".129pt" strokecolor="#050000">
                <v:path arrowok="t"/>
              </v:shape>
            </v:group>
            <v:group style="position:absolute;left:1627;top:597;width:17;height:2" coordorigin="1627,597" coordsize="17,2">
              <v:shape style="position:absolute;left:1627;top:597;width:17;height:2" coordorigin="1627,597" coordsize="17,0" path="m1627,597l1643,597e" filled="false" stroked="true" strokeweight=".131pt" strokecolor="#050000">
                <v:path arrowok="t"/>
              </v:shape>
            </v:group>
            <v:group style="position:absolute;left:1644;top:587;width:2;height:17" coordorigin="1644,587" coordsize="2,17">
              <v:shape style="position:absolute;left:1644;top:587;width:2;height:17" coordorigin="1644,587" coordsize="0,17" path="m1644,587l1644,604e" filled="false" stroked="true" strokeweight=".129pt" strokecolor="#050000">
                <v:path arrowok="t"/>
              </v:shape>
            </v:group>
            <v:group style="position:absolute;left:1644;top:590;width:2;height:17" coordorigin="1644,590" coordsize="2,17">
              <v:shape style="position:absolute;left:1644;top:590;width:2;height:17" coordorigin="1644,590" coordsize="0,17" path="m1644,590l1644,607e" filled="false" stroked="true" strokeweight=".129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70;top:616;width:2;height:17" coordorigin="1670,616" coordsize="2,17">
              <v:shape style="position:absolute;left:1670;top:616;width:2;height:17" coordorigin="1670,616" coordsize="0,17" path="m1670,616l1670,633e" filled="false" stroked="true" strokeweight=".128pt" strokecolor="#050000">
                <v:path arrowok="t"/>
              </v:shape>
            </v:group>
            <v:group style="position:absolute;left:1672;top:613;width:2;height:17" coordorigin="1672,613" coordsize="2,17">
              <v:shape style="position:absolute;left:1672;top:613;width:2;height:17" coordorigin="1672,613" coordsize="0,17" path="m1672,613l1672,630e" filled="false" stroked="true" strokeweight=".131pt" strokecolor="#050000">
                <v:path arrowok="t"/>
              </v:shape>
            </v:group>
            <v:group style="position:absolute;left:1675;top:613;width:2;height:17" coordorigin="1675,613" coordsize="2,17">
              <v:shape style="position:absolute;left:1675;top:613;width:2;height:17" coordorigin="1675,613" coordsize="0,17" path="m1675,613l1675,630e" filled="false" stroked="true" strokeweight=".129pt" strokecolor="#050000">
                <v:path arrowok="t"/>
              </v:shape>
            </v:group>
            <v:group style="position:absolute;left:1675;top:616;width:2;height:17" coordorigin="1675,616" coordsize="2,17">
              <v:shape style="position:absolute;left:1675;top:616;width:2;height:17" coordorigin="1675,616" coordsize="0,17" path="m1675,616l1675,633e" filled="false" stroked="true" strokeweight=".129pt" strokecolor="#050000">
                <v:path arrowok="t"/>
              </v:shape>
            </v:group>
            <v:group style="position:absolute;left:1726;top:560;width:3;height:6" coordorigin="1726,560" coordsize="3,6">
              <v:shape style="position:absolute;left:1726;top:560;width:3;height:6" coordorigin="1726,560" coordsize="3,6" path="m1726,565l1728,560,1728,565,1728,562e" filled="false" stroked="true" strokeweight=".84pt" strokecolor="#050000">
                <v:path arrowok="t"/>
              </v:shape>
            </v:group>
            <v:group style="position:absolute;left:1627;top:613;width:17;height:2" coordorigin="1627,613" coordsize="17,2">
              <v:shape style="position:absolute;left:1627;top:613;width:17;height:2" coordorigin="1627,613" coordsize="17,0" path="m1627,613l1643,613e" filled="false" stroked="true" strokeweight=".13pt" strokecolor="#050000">
                <v:path arrowok="t"/>
              </v:shape>
            </v:group>
            <v:group style="position:absolute;left:1665;top:657;width:2;height:17" coordorigin="1665,657" coordsize="2,17">
              <v:shape style="position:absolute;left:1665;top:657;width:2;height:17" coordorigin="1665,657" coordsize="0,17" path="m1665,657l1665,674e" filled="false" stroked="true" strokeweight=".129pt" strokecolor="#050000">
                <v:path arrowok="t"/>
              </v:shape>
            </v:group>
            <v:group style="position:absolute;left:1665;top:660;width:2;height:17" coordorigin="1665,660" coordsize="2,17">
              <v:shape style="position:absolute;left:1665;top:660;width:2;height:17" coordorigin="1665,660" coordsize="0,17" path="m1665,660l1665,677e" filled="false" stroked="true" strokeweight=".129pt" strokecolor="#050000">
                <v:path arrowok="t"/>
              </v:shape>
            </v:group>
            <v:group style="position:absolute;left:1720;top:593;width:3;height:3" coordorigin="1720,593" coordsize="3,3">
              <v:shape style="position:absolute;left:1720;top:593;width:3;height:3" coordorigin="1720,593" coordsize="3,3" path="m1720,593l1720,596,1723,593,1723,596e" filled="false" stroked="true" strokeweight=".84pt" strokecolor="#050000">
                <v:path arrowok="t"/>
              </v:shape>
            </v:group>
            <v:group style="position:absolute;left:1737;top:538;width:2;height:17" coordorigin="1737,538" coordsize="2,17">
              <v:shape style="position:absolute;left:1737;top:538;width:2;height:17" coordorigin="1737,538" coordsize="0,17" path="m1737,538l1737,555e" filled="false" stroked="true" strokeweight=".131pt" strokecolor="#050000">
                <v:path arrowok="t"/>
              </v:shape>
            </v:group>
            <v:group style="position:absolute;left:1733;top:545;width:17;height:2" coordorigin="1733,545" coordsize="17,2">
              <v:shape style="position:absolute;left:1733;top:545;width:17;height:2" coordorigin="1733,545" coordsize="17,0" path="m1733,545l1749,545e" filled="false" stroked="true" strokeweight=".129pt" strokecolor="#050000">
                <v:path arrowok="t"/>
              </v:shape>
            </v:group>
            <v:group style="position:absolute;left:1735;top:545;width:17;height:2" coordorigin="1735,545" coordsize="17,2">
              <v:shape style="position:absolute;left:1735;top:545;width:17;height:2" coordorigin="1735,545" coordsize="17,0" path="m1735,545l1752,545e" filled="false" stroked="true" strokeweight=".129pt" strokecolor="#050000">
                <v:path arrowok="t"/>
              </v:shape>
            </v:group>
            <v:group style="position:absolute;left:1741;top:549;width:3;height:3" coordorigin="1741,549" coordsize="3,3">
              <v:shape style="position:absolute;left:1741;top:549;width:3;height:3" coordorigin="1741,549" coordsize="3,3" path="m1741,552l1744,549e" filled="false" stroked="true" strokeweight=".84pt" strokecolor="#050000">
                <v:path arrowok="t"/>
              </v:shape>
            </v:group>
            <v:group style="position:absolute;left:1735;top:548;width:17;height:2" coordorigin="1735,548" coordsize="17,2">
              <v:shape style="position:absolute;left:1735;top:548;width:17;height:2" coordorigin="1735,548" coordsize="17,0" path="m1735,548l1752,548e" filled="false" stroked="true" strokeweight=".389pt" strokecolor="#050000">
                <v:path arrowok="t"/>
              </v:shape>
            </v:group>
            <v:group style="position:absolute;left:1746;top:547;width:3;height:3" coordorigin="1746,547" coordsize="3,3">
              <v:shape style="position:absolute;left:1746;top:547;width:3;height:3" coordorigin="1746,547" coordsize="3,3" path="m1746,547l1746,549,1749,547e" filled="false" stroked="true" strokeweight=".84pt" strokecolor="#050000">
                <v:path arrowok="t"/>
              </v:shape>
            </v:group>
            <v:group style="position:absolute;left:1750;top:541;width:2;height:17" coordorigin="1750,541" coordsize="2,17">
              <v:shape style="position:absolute;left:1750;top:541;width:2;height:17" coordorigin="1750,541" coordsize="0,17" path="m1750,541l1750,558e" filled="false" stroked="true" strokeweight=".13pt" strokecolor="#050000">
                <v:path arrowok="t"/>
              </v:shape>
            </v:group>
            <v:group style="position:absolute;left:1751;top:547;width:3;height:6" coordorigin="1751,547" coordsize="3,6">
              <v:shape style="position:absolute;left:1751;top:547;width:3;height:6" coordorigin="1751,547" coordsize="3,6" path="m1751,549l1754,547,1754,552e" filled="false" stroked="true" strokeweight=".84pt" strokecolor="#050000">
                <v:path arrowok="t"/>
              </v:shape>
            </v:group>
            <v:group style="position:absolute;left:1754;top:547;width:3;height:6" coordorigin="1754,547" coordsize="3,6">
              <v:shape style="position:absolute;left:1754;top:547;width:3;height:6" coordorigin="1754,547" coordsize="3,6" path="m1754,549l1757,547,1757,552e" filled="false" stroked="true" strokeweight=".84pt" strokecolor="#050000">
                <v:path arrowok="t"/>
              </v:shape>
            </v:group>
            <v:group style="position:absolute;left:1736;top:622;width:3;height:8" coordorigin="1736,622" coordsize="3,8">
              <v:shape style="position:absolute;left:1736;top:622;width:3;height:8" coordorigin="1736,622" coordsize="3,8" path="m1736,629l1738,622e" filled="false" stroked="true" strokeweight=".84pt" strokecolor="#050000">
                <v:path arrowok="t"/>
              </v:shape>
            </v:group>
            <v:group style="position:absolute;left:1736;top:624;width:3;height:8" coordorigin="1736,624" coordsize="3,8">
              <v:shape style="position:absolute;left:1736;top:624;width:3;height:8" coordorigin="1736,624" coordsize="3,8" path="m1736,632l1738,624e" filled="false" stroked="true" strokeweight=".84pt" strokecolor="#050000">
                <v:path arrowok="t"/>
              </v:shape>
            </v:group>
            <v:group style="position:absolute;left:1762;top:549;width:3;height:3" coordorigin="1762,549" coordsize="3,3">
              <v:shape style="position:absolute;left:1762;top:549;width:3;height:3" coordorigin="1762,549" coordsize="3,3" path="m1762,549l1764,549,1762,552e" filled="false" stroked="true" strokeweight=".84pt" strokecolor="#050000">
                <v:path arrowok="t"/>
              </v:shape>
            </v:group>
            <v:group style="position:absolute;left:1743;top:628;width:17;height:2" coordorigin="1743,628" coordsize="17,2">
              <v:shape style="position:absolute;left:1743;top:628;width:17;height:2" coordorigin="1743,628" coordsize="17,0" path="m1743,628l1760,628e" filled="false" stroked="true" strokeweight=".129pt" strokecolor="#050000">
                <v:path arrowok="t"/>
              </v:shape>
            </v:group>
            <v:group style="position:absolute;left:1665;top:602;width:17;height:2" coordorigin="1665,602" coordsize="17,2">
              <v:shape style="position:absolute;left:1665;top:602;width:17;height:2" coordorigin="1665,602" coordsize="17,0" path="m1665,602l1682,602e" filled="false" stroked="true" strokeweight=".131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83;top:595;width:2;height:17" coordorigin="1683,595" coordsize="2,17">
              <v:shape style="position:absolute;left:1683;top:595;width:2;height:17" coordorigin="1683,595" coordsize="0,17" path="m1683,595l1683,612e" filled="false" stroked="true" strokeweight=".13pt" strokecolor="#050000">
                <v:path arrowok="t"/>
              </v:shape>
            </v:group>
            <v:group style="position:absolute;left:1619;top:595;width:17;height:2" coordorigin="1619,595" coordsize="17,2">
              <v:shape style="position:absolute;left:1619;top:595;width:17;height:2" coordorigin="1619,595" coordsize="17,0" path="m1619,595l1636,595e" filled="false" stroked="true" strokeweight=".128pt" strokecolor="#050000">
                <v:path arrowok="t"/>
              </v:shape>
            </v:group>
            <v:group style="position:absolute;left:1634;top:585;width:2;height:17" coordorigin="1634,585" coordsize="2,17">
              <v:shape style="position:absolute;left:1634;top:585;width:2;height:17" coordorigin="1634,585" coordsize="0,17" path="m1634,585l1634,602e" filled="false" stroked="true" strokeweight=".129pt" strokecolor="#050000">
                <v:path arrowok="t"/>
              </v:shape>
            </v:group>
            <v:group style="position:absolute;left:1627;top:597;width:17;height:2" coordorigin="1627,597" coordsize="17,2">
              <v:shape style="position:absolute;left:1627;top:597;width:17;height:2" coordorigin="1627,597" coordsize="17,0" path="m1627,597l1643,597e" filled="false" stroked="true" strokeweight=".131pt" strokecolor="#050000">
                <v:path arrowok="t"/>
              </v:shape>
            </v:group>
            <v:group style="position:absolute;left:1641;top:587;width:2;height:17" coordorigin="1641,587" coordsize="2,17">
              <v:shape style="position:absolute;left:1641;top:587;width:2;height:17" coordorigin="1641,587" coordsize="0,17" path="m1641,587l1641,604e" filled="false" stroked="true" strokeweight=".13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09;top:587;width:17;height:2" coordorigin="1709,587" coordsize="17,2">
              <v:shape style="position:absolute;left:1709;top:587;width:17;height:2" coordorigin="1709,587" coordsize="17,0" path="m1709,587l1726,587e" filled="false" stroked="true" strokeweight=".129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15;top:587;width:17;height:2" coordorigin="1715,587" coordsize="17,2">
              <v:shape style="position:absolute;left:1715;top:587;width:17;height:2" coordorigin="1715,587" coordsize="17,0" path="m1715,587l1731,587e" filled="false" stroked="true" strokeweight=".129pt" strokecolor="#050000">
                <v:path arrowok="t"/>
              </v:shape>
            </v:group>
            <v:group style="position:absolute;left:1649;top:603;width:2;height:17" coordorigin="1649,603" coordsize="2,17">
              <v:shape style="position:absolute;left:1649;top:603;width:2;height:17" coordorigin="1649,603" coordsize="0,17" path="m1649,603l1649,620e" filled="false" stroked="true" strokeweight=".131pt" strokecolor="#050000">
                <v:path arrowok="t"/>
              </v:shape>
            </v:group>
            <v:group style="position:absolute;left:1670;top:619;width:2;height:17" coordorigin="1670,619" coordsize="2,17">
              <v:shape style="position:absolute;left:1670;top:619;width:2;height:17" coordorigin="1670,619" coordsize="0,17" path="m1670,619l1670,635e" filled="false" stroked="true" strokeweight=".128pt" strokecolor="#050000">
                <v:path arrowok="t"/>
              </v:shape>
            </v:group>
            <v:group style="position:absolute;left:1670;top:621;width:2;height:17" coordorigin="1670,621" coordsize="2,17">
              <v:shape style="position:absolute;left:1670;top:621;width:2;height:17" coordorigin="1670,621" coordsize="0,17" path="m1670,621l1670,638e" filled="false" stroked="true" strokeweight=".128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3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09;top:587;width:17;height:2" coordorigin="1709,587" coordsize="17,2">
              <v:shape style="position:absolute;left:1709;top:587;width:17;height:2" coordorigin="1709,587" coordsize="17,0" path="m1709,587l1726,587e" filled="false" stroked="true" strokeweight=".129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15;top:587;width:17;height:2" coordorigin="1715,587" coordsize="17,2">
              <v:shape style="position:absolute;left:1715;top:587;width:17;height:2" coordorigin="1715,587" coordsize="17,0" path="m1715,587l1731,587e" filled="false" stroked="true" strokeweight=".129pt" strokecolor="#050000">
                <v:path arrowok="t"/>
              </v:shape>
            </v:group>
            <v:group style="position:absolute;left:1696;top:538;width:2;height:17" coordorigin="1696,538" coordsize="2,17">
              <v:shape style="position:absolute;left:1696;top:538;width:2;height:17" coordorigin="1696,538" coordsize="0,17" path="m1696,538l1696,555e" filled="false" stroked="true" strokeweight=".131pt" strokecolor="#050000">
                <v:path arrowok="t"/>
              </v:shape>
            </v:group>
            <v:group style="position:absolute;left:1696;top:536;width:2;height:17" coordorigin="1696,536" coordsize="2,17">
              <v:shape style="position:absolute;left:1696;top:536;width:2;height:17" coordorigin="1696,536" coordsize="0,17" path="m1696,536l1696,552e" filled="false" stroked="true" strokeweight=".131pt" strokecolor="#050000">
                <v:path arrowok="t"/>
              </v:shape>
            </v:group>
            <v:group style="position:absolute;left:1696;top:541;width:2;height:17" coordorigin="1696,541" coordsize="2,17">
              <v:shape style="position:absolute;left:1696;top:541;width:2;height:17" coordorigin="1696,541" coordsize="0,17" path="m1696,541l1696,558e" filled="false" stroked="true" strokeweight=".131pt" strokecolor="#050000">
                <v:path arrowok="t"/>
              </v:shape>
            </v:group>
            <v:group style="position:absolute;left:1704;top:538;width:2;height:17" coordorigin="1704,538" coordsize="2,17">
              <v:shape style="position:absolute;left:1704;top:538;width:2;height:17" coordorigin="1704,538" coordsize="0,17" path="m1704,538l1704,555e" filled="false" stroked="true" strokeweight=".13pt" strokecolor="#050000">
                <v:path arrowok="t"/>
              </v:shape>
            </v:group>
            <v:group style="position:absolute;left:1706;top:533;width:2;height:17" coordorigin="1706,533" coordsize="2,17">
              <v:shape style="position:absolute;left:1706;top:533;width:2;height:17" coordorigin="1706,533" coordsize="0,17" path="m1706,533l1706,550e" filled="false" stroked="true" strokeweight=".128pt" strokecolor="#050000">
                <v:path arrowok="t"/>
              </v:shape>
            </v:group>
            <v:group style="position:absolute;left:1694;top:548;width:17;height:2" coordorigin="1694,548" coordsize="17,2">
              <v:shape style="position:absolute;left:1694;top:548;width:17;height:2" coordorigin="1694,548" coordsize="17,0" path="m1694,548l1711,548e" filled="false" stroked="true" strokeweight=".13pt" strokecolor="#050000">
                <v:path arrowok="t"/>
              </v:shape>
            </v:group>
            <v:group style="position:absolute;left:1704;top:545;width:17;height:2" coordorigin="1704,545" coordsize="17,2">
              <v:shape style="position:absolute;left:1704;top:545;width:17;height:2" coordorigin="1704,545" coordsize="17,0" path="m1704,545l1721,545e" filled="false" stroked="true" strokeweight=".129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432;top:1198;width:17;height:2" coordorigin="1432,1198" coordsize="17,2">
              <v:shape style="position:absolute;left:1432;top:1198;width:17;height:2" coordorigin="1432,1198" coordsize="17,0" path="m1432,1198l1449,1198e" filled="false" stroked="true" strokeweight=".13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46;top:605;width:17;height:2" coordorigin="1746,605" coordsize="17,2">
              <v:shape style="position:absolute;left:1746;top:605;width:17;height:2" coordorigin="1746,605" coordsize="17,0" path="m1746,605l1762,605e" filled="false" stroked="true" strokeweight=".129pt" strokecolor="#050000">
                <v:path arrowok="t"/>
              </v:shape>
            </v:group>
            <v:group style="position:absolute;left:1751;top:605;width:17;height:2" coordorigin="1751,605" coordsize="17,2">
              <v:shape style="position:absolute;left:1751;top:605;width:17;height:2" coordorigin="1751,605" coordsize="17,0" path="m1751,605l1768,605e" filled="false" stroked="true" strokeweight=".129pt" strokecolor="#050000">
                <v:path arrowok="t"/>
              </v:shape>
            </v:group>
            <v:group style="position:absolute;left:1774;top:569;width:17;height:2" coordorigin="1774,569" coordsize="17,2">
              <v:shape style="position:absolute;left:1774;top:569;width:17;height:2" coordorigin="1774,569" coordsize="17,0" path="m1774,569l1791,569e" filled="false" stroked="true" strokeweight=".13pt" strokecolor="#050000">
                <v:path arrowok="t"/>
              </v:shape>
            </v:group>
            <v:group style="position:absolute;left:1786;top:556;width:2;height:17" coordorigin="1786,556" coordsize="2,17">
              <v:shape style="position:absolute;left:1786;top:556;width:2;height:17" coordorigin="1786,556" coordsize="0,17" path="m1786,556l1786,573e" filled="false" stroked="true" strokeweight=".129pt" strokecolor="#050000">
                <v:path arrowok="t"/>
              </v:shape>
            </v:group>
            <v:group style="position:absolute;left:1794;top:559;width:2;height:17" coordorigin="1794,559" coordsize="2,17">
              <v:shape style="position:absolute;left:1794;top:559;width:2;height:17" coordorigin="1794,559" coordsize="0,17" path="m1794,559l1794,576e" filled="false" stroked="true" strokeweight=".129pt" strokecolor="#050000">
                <v:path arrowok="t"/>
              </v:shape>
            </v:group>
            <v:group style="position:absolute;left:1797;top:556;width:2;height:17" coordorigin="1797,556" coordsize="2,17">
              <v:shape style="position:absolute;left:1797;top:556;width:2;height:17" coordorigin="1797,556" coordsize="0,17" path="m1797,556l1797,573e" filled="false" stroked="true" strokeweight=".129pt" strokecolor="#050000">
                <v:path arrowok="t"/>
              </v:shape>
            </v:group>
            <v:group style="position:absolute;left:1794;top:562;width:2;height:17" coordorigin="1794,562" coordsize="2,17">
              <v:shape style="position:absolute;left:1794;top:562;width:2;height:17" coordorigin="1794,562" coordsize="0,17" path="m1794,562l1794,578e" filled="false" stroked="true" strokeweight=".129pt" strokecolor="#050000">
                <v:path arrowok="t"/>
              </v:shape>
            </v:group>
            <v:group style="position:absolute;left:1802;top:559;width:2;height:17" coordorigin="1802,559" coordsize="2,17">
              <v:shape style="position:absolute;left:1802;top:559;width:2;height:17" coordorigin="1802,559" coordsize="0,17" path="m1802,559l1802,576e" filled="false" stroked="true" strokeweight=".13pt" strokecolor="#050000">
                <v:path arrowok="t"/>
              </v:shape>
            </v:group>
            <v:group style="position:absolute;left:1802;top:562;width:2;height:17" coordorigin="1802,562" coordsize="2,17">
              <v:shape style="position:absolute;left:1802;top:562;width:2;height:17" coordorigin="1802,562" coordsize="0,17" path="m1802,562l1802,578e" filled="false" stroked="true" strokeweight=".13pt" strokecolor="#050000">
                <v:path arrowok="t"/>
              </v:shape>
            </v:group>
            <v:group style="position:absolute;left:1740;top:564;width:2;height:17" coordorigin="1740,564" coordsize="2,17">
              <v:shape style="position:absolute;left:1740;top:564;width:2;height:17" coordorigin="1740,564" coordsize="0,17" path="m1740,564l1740,581e" filled="false" stroked="true" strokeweight=".128pt" strokecolor="#050000">
                <v:path arrowok="t"/>
              </v:shape>
            </v:group>
            <v:group style="position:absolute;left:1711;top:577;width:2;height:17" coordorigin="1711,577" coordsize="2,17">
              <v:shape style="position:absolute;left:1711;top:577;width:2;height:17" coordorigin="1711,577" coordsize="0,17" path="m1711,577l1711,594e" filled="false" stroked="true" strokeweight=".128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642;top:563;width:17;height:2" coordorigin="1642,563" coordsize="17,2">
              <v:shape style="position:absolute;left:1642;top:563;width:17;height:2" coordorigin="1642,563" coordsize="17,0" path="m1642,563l1659,563e" filled="false" stroked="true" strokeweight=".13pt" strokecolor="#050000">
                <v:path arrowok="t"/>
              </v:shape>
            </v:group>
            <v:group style="position:absolute;left:1647;top:566;width:17;height:2" coordorigin="1647,566" coordsize="17,2">
              <v:shape style="position:absolute;left:1647;top:566;width:17;height:2" coordorigin="1647,566" coordsize="17,0" path="m1647,566l1664,566e" filled="false" stroked="true" strokeweight=".129pt" strokecolor="#050000">
                <v:path arrowok="t"/>
              </v:shape>
            </v:group>
            <v:group style="position:absolute;left:1652;top:566;width:17;height:2" coordorigin="1652,566" coordsize="17,2">
              <v:shape style="position:absolute;left:1652;top:566;width:17;height:2" coordorigin="1652,566" coordsize="17,0" path="m1652,566l1669,566e" filled="false" stroked="true" strokeweight=".129pt" strokecolor="#050000">
                <v:path arrowok="t"/>
              </v:shape>
            </v:group>
            <v:group style="position:absolute;left:1665;top:559;width:2;height:17" coordorigin="1665,559" coordsize="2,17">
              <v:shape style="position:absolute;left:1665;top:559;width:2;height:17" coordorigin="1665,559" coordsize="0,17" path="m1665,559l1665,576e" filled="false" stroked="true" strokeweight=".129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2;top:574;width:2;height:17" coordorigin="1672,574" coordsize="2,17">
              <v:shape style="position:absolute;left:1672;top:574;width:2;height:17" coordorigin="1672,574" coordsize="0,17" path="m1672,574l1672,591e" filled="false" stroked="true" strokeweight=".131pt" strokecolor="#050000">
                <v:path arrowok="t"/>
              </v:shape>
            </v:group>
            <v:group style="position:absolute;left:1668;top:584;width:17;height:2" coordorigin="1668,584" coordsize="17,2">
              <v:shape style="position:absolute;left:1668;top:584;width:17;height:2" coordorigin="1668,584" coordsize="17,0" path="m1668,584l1685,584e" filled="false" stroked="true" strokeweight=".13pt" strokecolor="#050000">
                <v:path arrowok="t"/>
              </v:shape>
            </v:group>
            <v:group style="position:absolute;left:1794;top:587;width:2;height:17" coordorigin="1794,587" coordsize="2,17">
              <v:shape style="position:absolute;left:1794;top:587;width:2;height:17" coordorigin="1794,587" coordsize="0,17" path="m1794,587l1794,604e" filled="false" stroked="true" strokeweight=".13pt" strokecolor="#050000">
                <v:path arrowok="t"/>
              </v:shape>
            </v:group>
            <v:group style="position:absolute;left:1792;top:600;width:17;height:2" coordorigin="1792,600" coordsize="17,2">
              <v:shape style="position:absolute;left:1792;top:600;width:17;height:2" coordorigin="1792,600" coordsize="17,0" path="m1792,600l1809,600e" filled="false" stroked="true" strokeweight=".128pt" strokecolor="#050000">
                <v:path arrowok="t"/>
              </v:shape>
            </v:group>
            <v:group style="position:absolute;left:1748;top:593;width:2;height:17" coordorigin="1748,593" coordsize="2,17">
              <v:shape style="position:absolute;left:1748;top:593;width:2;height:17" coordorigin="1748,593" coordsize="0,17" path="m1748,593l1748,609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33;top:560;width:3;height:8" coordorigin="1733,560" coordsize="3,8">
              <v:shape style="position:absolute;left:1733;top:560;width:3;height:8" coordorigin="1733,560" coordsize="3,8" path="m1736,560l1733,567e" filled="false" stroked="true" strokeweight=".84pt" strokecolor="#050000">
                <v:path arrowok="t"/>
              </v:shape>
            </v:group>
            <v:group style="position:absolute;left:1736;top:562;width:3;height:6" coordorigin="1736,562" coordsize="3,6">
              <v:shape style="position:absolute;left:1736;top:562;width:3;height:6" coordorigin="1736,562" coordsize="3,6" path="m1736,567l1738,562,1736,567xe" filled="false" stroked="true" strokeweight=".84pt" strokecolor="#050000">
                <v:path arrowok="t"/>
              </v:shape>
            </v:group>
            <v:group style="position:absolute;left:1776;top:590;width:2;height:17" coordorigin="1776,590" coordsize="2,17">
              <v:shape style="position:absolute;left:1776;top:590;width:2;height:17" coordorigin="1776,590" coordsize="0,17" path="m1776,590l1776,607e" filled="false" stroked="true" strokeweight=".128pt" strokecolor="#050000">
                <v:path arrowok="t"/>
              </v:shape>
            </v:group>
            <v:group style="position:absolute;left:1694;top:571;width:17;height:2" coordorigin="1694,571" coordsize="17,2">
              <v:shape style="position:absolute;left:1694;top:571;width:17;height:2" coordorigin="1694,571" coordsize="17,0" path="m1694,571l1711,571e" filled="false" stroked="true" strokeweight=".13pt" strokecolor="#050000">
                <v:path arrowok="t"/>
              </v:shape>
            </v:group>
            <v:group style="position:absolute;left:1709;top:564;width:2;height:17" coordorigin="1709,564" coordsize="2,17">
              <v:shape style="position:absolute;left:1709;top:564;width:2;height:17" coordorigin="1709,564" coordsize="0,17" path="m1709,564l1709,581e" filled="false" stroked="true" strokeweight=".13pt" strokecolor="#050000">
                <v:path arrowok="t"/>
              </v:shape>
            </v:group>
            <v:group style="position:absolute;left:1642;top:563;width:17;height:2" coordorigin="1642,563" coordsize="17,2">
              <v:shape style="position:absolute;left:1642;top:563;width:17;height:2" coordorigin="1642,563" coordsize="17,0" path="m1642,563l1659,563e" filled="false" stroked="true" strokeweight=".13pt" strokecolor="#050000">
                <v:path arrowok="t"/>
              </v:shape>
            </v:group>
            <v:group style="position:absolute;left:1656;top:565;width:3;height:3" coordorigin="1656,565" coordsize="3,3">
              <v:shape style="position:absolute;left:1656;top:565;width:3;height:3" coordorigin="1656,565" coordsize="3,3" path="m1656,565l1656,567,1658,567e" filled="false" stroked="true" strokeweight=".84pt" strokecolor="#050000">
                <v:path arrowok="t"/>
              </v:shape>
            </v:group>
            <v:group style="position:absolute;left:1660;top:556;width:2;height:17" coordorigin="1660,556" coordsize="2,17">
              <v:shape style="position:absolute;left:1660;top:556;width:2;height:17" coordorigin="1660,556" coordsize="0,17" path="m1660,556l1660,573e" filled="false" stroked="true" strokeweight=".13pt" strokecolor="#050000">
                <v:path arrowok="t"/>
              </v:shape>
            </v:group>
            <v:group style="position:absolute;left:1658;top:569;width:17;height:2" coordorigin="1658,569" coordsize="17,2">
              <v:shape style="position:absolute;left:1658;top:569;width:17;height:2" coordorigin="1658,569" coordsize="17,0" path="m1658,569l1674,569e" filled="false" stroked="true" strokeweight=".13pt" strokecolor="#050000">
                <v:path arrowok="t"/>
              </v:shape>
            </v:group>
            <v:group style="position:absolute;left:1774;top:570;width:17;height:2" coordorigin="1774,570" coordsize="17,2">
              <v:shape style="position:absolute;left:1774;top:570;width:17;height:2" coordorigin="1774,570" coordsize="17,0" path="m1774,570l1791,570e" filled="false" stroked="true" strokeweight=".26pt" strokecolor="#050000">
                <v:path arrowok="t"/>
              </v:shape>
            </v:group>
            <v:group style="position:absolute;left:1614;top:619;width:17;height:2" coordorigin="1614,619" coordsize="17,2">
              <v:shape style="position:absolute;left:1614;top:619;width:17;height:2" coordorigin="1614,619" coordsize="17,0" path="m1614,619l1630,619e" filled="false" stroked="true" strokeweight=".26pt" strokecolor="#050000">
                <v:path arrowok="t"/>
              </v:shape>
            </v:group>
            <v:group style="position:absolute;left:1619;top:620;width:17;height:2" coordorigin="1619,620" coordsize="17,2">
              <v:shape style="position:absolute;left:1619;top:620;width:17;height:2" coordorigin="1619,620" coordsize="17,0" path="m1619,620l1636,620e" filled="false" stroked="true" strokeweight=".131pt" strokecolor="#050000">
                <v:path arrowok="t"/>
              </v:shape>
            </v:group>
            <v:group style="position:absolute;left:1672;top:613;width:2;height:17" coordorigin="1672,613" coordsize="2,17">
              <v:shape style="position:absolute;left:1672;top:613;width:2;height:17" coordorigin="1672,613" coordsize="0,17" path="m1672,613l1672,630e" filled="false" stroked="true" strokeweight=".131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75;top:613;width:2;height:17" coordorigin="1675,613" coordsize="2,17">
              <v:shape style="position:absolute;left:1675;top:613;width:2;height:17" coordorigin="1675,613" coordsize="0,17" path="m1675,613l1675,630e" filled="false" stroked="true" strokeweight=".129pt" strokecolor="#050000">
                <v:path arrowok="t"/>
              </v:shape>
            </v:group>
            <v:group style="position:absolute;left:1652;top:598;width:2;height:17" coordorigin="1652,598" coordsize="2,17">
              <v:shape style="position:absolute;left:1652;top:598;width:2;height:17" coordorigin="1652,598" coordsize="0,17" path="m1652,598l1652,615e" filled="false" stroked="true" strokeweight=".128pt" strokecolor="#050000">
                <v:path arrowok="t"/>
              </v:shape>
            </v:group>
            <v:group style="position:absolute;left:1653;top:606;width:3;height:3" coordorigin="1653,606" coordsize="3,3">
              <v:shape style="position:absolute;left:1653;top:606;width:3;height:3" coordorigin="1653,606" coordsize="3,3" path="m1653,609l1656,606,1656,609,1653,609xe" filled="false" stroked="true" strokeweight=".84pt" strokecolor="#050000">
                <v:path arrowok="t"/>
              </v:shape>
            </v:group>
            <v:group style="position:absolute;left:1647;top:610;width:17;height:2" coordorigin="1647,610" coordsize="17,2">
              <v:shape style="position:absolute;left:1647;top:610;width:17;height:2" coordorigin="1647,610" coordsize="17,0" path="m1647,610l1664,610e" filled="false" stroked="true" strokeweight=".13pt" strokecolor="#050000">
                <v:path arrowok="t"/>
              </v:shape>
            </v:group>
            <v:group style="position:absolute;left:1660;top:598;width:2;height:17" coordorigin="1660,598" coordsize="2,17">
              <v:shape style="position:absolute;left:1660;top:598;width:2;height:17" coordorigin="1660,598" coordsize="0,17" path="m1660,598l1660,615e" filled="false" stroked="true" strokeweight=".13pt" strokecolor="#050000">
                <v:path arrowok="t"/>
              </v:shape>
            </v:group>
            <v:group style="position:absolute;left:1614;top:618;width:17;height:2" coordorigin="1614,618" coordsize="17,2">
              <v:shape style="position:absolute;left:1614;top:618;width:17;height:2" coordorigin="1614,618" coordsize="17,0" path="m1614,618l1630,618e" filled="false" stroked="true" strokeweight=".129pt" strokecolor="#050000">
                <v:path arrowok="t"/>
              </v:shape>
            </v:group>
            <v:group style="position:absolute;left:1619;top:623;width:17;height:2" coordorigin="1619,623" coordsize="17,2">
              <v:shape style="position:absolute;left:1619;top:623;width:17;height:2" coordorigin="1619,623" coordsize="17,0" path="m1619,623l1636,623e" filled="false" stroked="true" strokeweight=".128pt" strokecolor="#050000">
                <v:path arrowok="t"/>
              </v:shape>
            </v:group>
            <v:group style="position:absolute;left:1740;top:548;width:17;height:2" coordorigin="1740,548" coordsize="17,2">
              <v:shape style="position:absolute;left:1740;top:548;width:17;height:2" coordorigin="1740,548" coordsize="17,0" path="m1740,548l1757,548e" filled="false" stroked="true" strokeweight=".13pt" strokecolor="#050000">
                <v:path arrowok="t"/>
              </v:shape>
            </v:group>
            <v:group style="position:absolute;left:1753;top:541;width:2;height:17" coordorigin="1753,541" coordsize="2,17">
              <v:shape style="position:absolute;left:1753;top:541;width:2;height:17" coordorigin="1753,541" coordsize="0,17" path="m1753,541l1753,558e" filled="false" stroked="true" strokeweight=".128pt" strokecolor="#050000">
                <v:path arrowok="t"/>
              </v:shape>
            </v:group>
            <v:group style="position:absolute;left:1758;top:538;width:2;height:17" coordorigin="1758,538" coordsize="2,17">
              <v:shape style="position:absolute;left:1758;top:538;width:2;height:17" coordorigin="1758,538" coordsize="0,17" path="m1758,538l1758,555e" filled="false" stroked="true" strokeweight=".129pt" strokecolor="#050000">
                <v:path arrowok="t"/>
              </v:shape>
            </v:group>
            <v:group style="position:absolute;left:1758;top:541;width:2;height:17" coordorigin="1758,541" coordsize="2,17">
              <v:shape style="position:absolute;left:1758;top:541;width:2;height:17" coordorigin="1758,541" coordsize="0,17" path="m1758,541l1758,558e" filled="false" stroked="true" strokeweight=".129pt" strokecolor="#050000">
                <v:path arrowok="t"/>
              </v:shape>
            </v:group>
            <v:group style="position:absolute;left:1753;top:551;width:17;height:2" coordorigin="1753,551" coordsize="17,2">
              <v:shape style="position:absolute;left:1753;top:551;width:17;height:2" coordorigin="1753,551" coordsize="17,0" path="m1753,551l1770,551e" filled="false" stroked="true" strokeweight=".13pt" strokecolor="#050000">
                <v:path arrowok="t"/>
              </v:shape>
            </v:group>
            <v:group style="position:absolute;left:1807;top:621;width:2;height:17" coordorigin="1807,621" coordsize="2,17">
              <v:shape style="position:absolute;left:1807;top:621;width:2;height:17" coordorigin="1807,621" coordsize="0,17" path="m1807,621l1807,638e" filled="false" stroked="true" strokeweight=".13pt" strokecolor="#050000">
                <v:path arrowok="t"/>
              </v:shape>
            </v:group>
            <v:group style="position:absolute;left:1807;top:624;width:2;height:17" coordorigin="1807,624" coordsize="2,17">
              <v:shape style="position:absolute;left:1807;top:624;width:2;height:17" coordorigin="1807,624" coordsize="0,17" path="m1807,624l1807,640e" filled="false" stroked="true" strokeweight=".13pt" strokecolor="#050000">
                <v:path arrowok="t"/>
              </v:shape>
            </v:group>
            <v:group style="position:absolute;left:1803;top:633;width:17;height:2" coordorigin="1803,633" coordsize="17,2">
              <v:shape style="position:absolute;left:1803;top:633;width:17;height:2" coordorigin="1803,633" coordsize="17,0" path="m1803,633l1819,633e" filled="false" stroked="true" strokeweight=".13pt" strokecolor="#050000">
                <v:path arrowok="t"/>
              </v:shape>
            </v:group>
            <v:group style="position:absolute;left:1808;top:631;width:17;height:2" coordorigin="1808,631" coordsize="17,2">
              <v:shape style="position:absolute;left:1808;top:631;width:17;height:2" coordorigin="1808,631" coordsize="17,0" path="m1808,631l1825,631e" filled="false" stroked="true" strokeweight=".13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24;top:580;width:2;height:17" coordorigin="1724,580" coordsize="2,17">
              <v:shape style="position:absolute;left:1724;top:580;width:2;height:17" coordorigin="1724,580" coordsize="0,17" path="m1724,580l1724,596e" filled="false" stroked="true" strokeweight=".13pt" strokecolor="#050000">
                <v:path arrowok="t"/>
              </v:shape>
            </v:group>
            <v:group style="position:absolute;left:1341;top:1167;width:2;height:17" coordorigin="1341,1167" coordsize="2,17">
              <v:shape style="position:absolute;left:1341;top:1167;width:2;height:17" coordorigin="1341,1167" coordsize="0,17" path="m1341,1167l1341,1184e" filled="false" stroked="true" strokeweight=".129pt" strokecolor="#050000">
                <v:path arrowok="t"/>
              </v:shape>
            </v:group>
            <v:group style="position:absolute;left:1641;top:554;width:2;height:17" coordorigin="1641,554" coordsize="2,17">
              <v:shape style="position:absolute;left:1641;top:554;width:2;height:17" coordorigin="1641,554" coordsize="0,17" path="m1641,554l1641,571e" filled="false" stroked="true" strokeweight=".13pt" strokecolor="#050000">
                <v:path arrowok="t"/>
              </v:shape>
            </v:group>
            <v:group style="position:absolute;left:1649;top:554;width:2;height:17" coordorigin="1649,554" coordsize="2,17">
              <v:shape style="position:absolute;left:1649;top:554;width:2;height:17" coordorigin="1649,554" coordsize="0,17" path="m1649,554l1649,571e" filled="false" stroked="true" strokeweight=".131pt" strokecolor="#050000">
                <v:path arrowok="t"/>
              </v:shape>
            </v:group>
            <v:group style="position:absolute;left:1649;top:556;width:2;height:17" coordorigin="1649,556" coordsize="2,17">
              <v:shape style="position:absolute;left:1649;top:556;width:2;height:17" coordorigin="1649,556" coordsize="0,17" path="m1649,556l1649,573e" filled="false" stroked="true" strokeweight=".131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671;top:598;width:3;height:6" coordorigin="1671,598" coordsize="3,6">
              <v:shape style="position:absolute;left:1671;top:598;width:3;height:6" coordorigin="1671,598" coordsize="3,6" path="m1671,598l1671,604,1674,598e" filled="false" stroked="true" strokeweight=".84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71;top:604;width:3;height:3" coordorigin="1671,604" coordsize="3,3">
              <v:shape style="position:absolute;left:1671;top:604;width:3;height:3" coordorigin="1671,604" coordsize="3,3" path="m1671,606l1674,604e" filled="false" stroked="true" strokeweight=".84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76;top:601;width:3;height:3" coordorigin="1676,601" coordsize="3,3">
              <v:shape style="position:absolute;left:1676;top:601;width:3;height:3" coordorigin="1676,601" coordsize="3,3" path="m1679,601l1676,604e" filled="false" stroked="true" strokeweight=".84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83;top:595;width:2;height:17" coordorigin="1683,595" coordsize="2,17">
              <v:shape style="position:absolute;left:1683;top:595;width:2;height:17" coordorigin="1683,595" coordsize="0,17" path="m1683,595l1683,612e" filled="false" stroked="true" strokeweight=".13pt" strokecolor="#050000">
                <v:path arrowok="t"/>
              </v:shape>
            </v:group>
            <v:group style="position:absolute;left:1683;top:598;width:2;height:17" coordorigin="1683,598" coordsize="2,17">
              <v:shape style="position:absolute;left:1683;top:598;width:2;height:17" coordorigin="1683,598" coordsize="0,17" path="m1683,598l1683,615e" filled="false" stroked="true" strokeweight=".13pt" strokecolor="#050000">
                <v:path arrowok="t"/>
              </v:shape>
            </v:group>
            <v:group style="position:absolute;left:1672;top:613;width:2;height:17" coordorigin="1672,613" coordsize="2,17">
              <v:shape style="position:absolute;left:1672;top:613;width:2;height:17" coordorigin="1672,613" coordsize="0,17" path="m1672,613l1672,630e" filled="false" stroked="true" strokeweight=".131pt" strokecolor="#050000">
                <v:path arrowok="t"/>
              </v:shape>
            </v:group>
            <v:group style="position:absolute;left:1675;top:613;width:2;height:17" coordorigin="1675,613" coordsize="2,17">
              <v:shape style="position:absolute;left:1675;top:613;width:2;height:17" coordorigin="1675,613" coordsize="0,17" path="m1675,613l1675,630e" filled="false" stroked="true" strokeweight=".129pt" strokecolor="#050000">
                <v:path arrowok="t"/>
              </v:shape>
            </v:group>
            <v:group style="position:absolute;left:1675;top:616;width:2;height:17" coordorigin="1675,616" coordsize="2,17">
              <v:shape style="position:absolute;left:1675;top:616;width:2;height:17" coordorigin="1675,616" coordsize="0,17" path="m1675,616l1675,633e" filled="false" stroked="true" strokeweight=".129pt" strokecolor="#050000">
                <v:path arrowok="t"/>
              </v:shape>
            </v:group>
            <v:group style="position:absolute;left:1623;top:582;width:2;height:17" coordorigin="1623,582" coordsize="2,17">
              <v:shape style="position:absolute;left:1623;top:582;width:2;height:17" coordorigin="1623,582" coordsize="0,17" path="m1623,582l1623,599e" filled="false" stroked="true" strokeweight=".128pt" strokecolor="#050000">
                <v:path arrowok="t"/>
              </v:shape>
            </v:group>
            <v:group style="position:absolute;left:1622;top:588;width:6;height:8" coordorigin="1622,588" coordsize="6,8">
              <v:shape style="position:absolute;left:1622;top:588;width:6;height:8" coordorigin="1622,588" coordsize="6,8" path="m1625,591l1622,596,1627,588e" filled="false" stroked="true" strokeweight=".84pt" strokecolor="#050000">
                <v:path arrowok="t"/>
              </v:shape>
            </v:group>
            <v:group style="position:absolute;left:1622;top:591;width:6;height:8" coordorigin="1622,591" coordsize="6,8">
              <v:shape style="position:absolute;left:1622;top:591;width:6;height:8" coordorigin="1622,591" coordsize="6,8" path="m1622,598l1627,591e" filled="false" stroked="true" strokeweight=".84pt" strokecolor="#050000">
                <v:path arrowok="t"/>
              </v:shape>
            </v:group>
            <v:group style="position:absolute;left:1626;top:585;width:2;height:17" coordorigin="1626,585" coordsize="2,17">
              <v:shape style="position:absolute;left:1626;top:585;width:2;height:17" coordorigin="1626,585" coordsize="0,17" path="m1626,585l1626,602e" filled="false" stroked="true" strokeweight=".131pt" strokecolor="#050000">
                <v:path arrowok="t"/>
              </v:shape>
            </v:group>
            <v:group style="position:absolute;left:1628;top:587;width:2;height:17" coordorigin="1628,587" coordsize="2,17">
              <v:shape style="position:absolute;left:1628;top:587;width:2;height:17" coordorigin="1628,587" coordsize="0,17" path="m1628,587l1628,604e" filled="false" stroked="true" strokeweight=".129pt" strokecolor="#050000">
                <v:path arrowok="t"/>
              </v:shape>
            </v:group>
            <v:group style="position:absolute;left:1624;top:597;width:17;height:2" coordorigin="1624,597" coordsize="17,2">
              <v:shape style="position:absolute;left:1624;top:597;width:17;height:2" coordorigin="1624,597" coordsize="17,0" path="m1624,597l1641,597e" filled="false" stroked="true" strokeweight=".131pt" strokecolor="#050000">
                <v:path arrowok="t"/>
              </v:shape>
            </v:group>
            <v:group style="position:absolute;left:1636;top:587;width:2;height:17" coordorigin="1636,587" coordsize="2,17">
              <v:shape style="position:absolute;left:1636;top:587;width:2;height:17" coordorigin="1636,587" coordsize="0,17" path="m1636,587l1636,604e" filled="false" stroked="true" strokeweight=".129pt" strokecolor="#050000">
                <v:path arrowok="t"/>
              </v:shape>
            </v:group>
            <v:group style="position:absolute;left:1636;top:590;width:2;height:17" coordorigin="1636,590" coordsize="2,17">
              <v:shape style="position:absolute;left:1636;top:590;width:2;height:17" coordorigin="1636,590" coordsize="0,17" path="m1636,590l1636,607e" filled="false" stroked="true" strokeweight=".129pt" strokecolor="#050000">
                <v:path arrowok="t"/>
              </v:shape>
            </v:group>
            <v:group style="position:absolute;left:1640;top:596;width:3;height:3" coordorigin="1640,596" coordsize="3,3">
              <v:shape style="position:absolute;left:1640;top:596;width:3;height:3" coordorigin="1640,596" coordsize="3,3" path="m1640,596l1640,598,1643,596e" filled="false" stroked="true" strokeweight=".84pt" strokecolor="#050000">
                <v:path arrowok="t"/>
              </v:shape>
            </v:group>
            <v:group style="position:absolute;left:1640;top:598;width:3;height:3" coordorigin="1640,598" coordsize="3,3">
              <v:shape style="position:absolute;left:1640;top:598;width:3;height:3" coordorigin="1640,598" coordsize="3,3" path="m1640,601l1643,598e" filled="false" stroked="true" strokeweight=".84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29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3;top:598;width:2;height:17" coordorigin="1753,598" coordsize="2,17">
              <v:shape style="position:absolute;left:1753;top:598;width:2;height:17" coordorigin="1753,598" coordsize="0,17" path="m1753,598l1753,615e" filled="false" stroked="true" strokeweight=".128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55;top:598;width:2;height:17" coordorigin="1755,598" coordsize="2,17">
              <v:shape style="position:absolute;left:1755;top:598;width:2;height:17" coordorigin="1755,598" coordsize="0,17" path="m1755,598l1755,615e" filled="false" stroked="true" strokeweight=".131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3pt" strokecolor="#050000">
                <v:path arrowok="t"/>
              </v:shape>
            </v:group>
            <v:group style="position:absolute;left:1760;top:598;width:2;height:17" coordorigin="1760,598" coordsize="2,17">
              <v:shape style="position:absolute;left:1760;top:598;width:2;height:17" coordorigin="1760,598" coordsize="0,17" path="m1760,598l1760,615e" filled="false" stroked="true" strokeweight=".13pt" strokecolor="#050000">
                <v:path arrowok="t"/>
              </v:shape>
            </v:group>
            <v:group style="position:absolute;left:1738;top:579;width:17;height:2" coordorigin="1738,579" coordsize="17,2">
              <v:shape style="position:absolute;left:1738;top:579;width:17;height:2" coordorigin="1738,579" coordsize="17,0" path="m1738,579l1755,579e" filled="false" stroked="true" strokeweight=".131pt" strokecolor="#050000">
                <v:path arrowok="t"/>
              </v:shape>
            </v:group>
            <v:group style="position:absolute;left:1693;top:536;width:2;height:17" coordorigin="1693,536" coordsize="2,17">
              <v:shape style="position:absolute;left:1693;top:536;width:2;height:17" coordorigin="1693,536" coordsize="0,17" path="m1693,536l1693,552e" filled="false" stroked="true" strokeweight=".128pt" strokecolor="#050000">
                <v:path arrowok="t"/>
              </v:shape>
            </v:group>
            <v:group style="position:absolute;left:1693;top:538;width:2;height:17" coordorigin="1693,538" coordsize="2,17">
              <v:shape style="position:absolute;left:1693;top:538;width:2;height:17" coordorigin="1693,538" coordsize="0,17" path="m1693,538l1693,555e" filled="false" stroked="true" strokeweight=".128pt" strokecolor="#050000">
                <v:path arrowok="t"/>
              </v:shape>
            </v:group>
            <v:group style="position:absolute;left:1694;top:541;width:3;height:3" coordorigin="1694,541" coordsize="3,3">
              <v:shape style="position:absolute;left:1694;top:541;width:3;height:3" coordorigin="1694,541" coordsize="3,3" path="m1697,541l1694,544e" filled="false" stroked="true" strokeweight=".84pt" strokecolor="#050000">
                <v:path arrowok="t"/>
              </v:shape>
            </v:group>
            <v:group style="position:absolute;left:1706;top:533;width:2;height:17" coordorigin="1706,533" coordsize="2,17">
              <v:shape style="position:absolute;left:1706;top:533;width:2;height:17" coordorigin="1706,533" coordsize="0,17" path="m1706,533l1706,550e" filled="false" stroked="true" strokeweight=".129pt" strokecolor="#050000">
                <v:path arrowok="t"/>
              </v:shape>
            </v:group>
            <v:group style="position:absolute;left:1704;top:538;width:2;height:17" coordorigin="1704,538" coordsize="2,17">
              <v:shape style="position:absolute;left:1704;top:538;width:2;height:17" coordorigin="1704,538" coordsize="0,17" path="m1704,538l1704,555e" filled="false" stroked="true" strokeweight=".13pt" strokecolor="#050000">
                <v:path arrowok="t"/>
              </v:shape>
            </v:group>
            <v:group style="position:absolute;left:1704;top:541;width:2;height:17" coordorigin="1704,541" coordsize="2,17">
              <v:shape style="position:absolute;left:1704;top:541;width:2;height:17" coordorigin="1704,541" coordsize="0,17" path="m1704,541l1704,558e" filled="false" stroked="true" strokeweight=".13pt" strokecolor="#050000">
                <v:path arrowok="t"/>
              </v:shape>
            </v:group>
            <v:group style="position:absolute;left:1704;top:548;width:17;height:2" coordorigin="1704,548" coordsize="17,2">
              <v:shape style="position:absolute;left:1704;top:548;width:17;height:2" coordorigin="1704,548" coordsize="17,0" path="m1704,548l1721,548e" filled="false" stroked="true" strokeweight=".13pt" strokecolor="#050000">
                <v:path arrowok="t"/>
              </v:shape>
            </v:group>
            <v:group style="position:absolute;left:1795;top:595;width:17;height:2" coordorigin="1795,595" coordsize="17,2">
              <v:shape style="position:absolute;left:1795;top:595;width:17;height:2" coordorigin="1795,595" coordsize="17,0" path="m1795,595l1812,595e" filled="false" stroked="true" strokeweight=".128pt" strokecolor="#050000">
                <v:path arrowok="t"/>
              </v:shape>
            </v:group>
            <v:group style="position:absolute;left:1812;top:585;width:2;height:17" coordorigin="1812,585" coordsize="2,17">
              <v:shape style="position:absolute;left:1812;top:585;width:2;height:17" coordorigin="1812,585" coordsize="0,17" path="m1812,585l1812,602e" filled="false" stroked="true" strokeweight=".13pt" strokecolor="#050000">
                <v:path arrowok="t"/>
              </v:shape>
            </v:group>
            <v:group style="position:absolute;left:1810;top:590;width:2;height:17" coordorigin="1810,590" coordsize="2,17">
              <v:shape style="position:absolute;left:1810;top:590;width:2;height:17" coordorigin="1810,590" coordsize="0,17" path="m1810,590l1810,607e" filled="false" stroked="true" strokeweight=".129pt" strokecolor="#050000">
                <v:path arrowok="t"/>
              </v:shape>
            </v:group>
            <v:group style="position:absolute;left:1810;top:593;width:2;height:17" coordorigin="1810,593" coordsize="2,17">
              <v:shape style="position:absolute;left:1810;top:593;width:2;height:17" coordorigin="1810,593" coordsize="0,17" path="m1810,593l1810,609e" filled="false" stroked="true" strokeweight=".129pt" strokecolor="#050000">
                <v:path arrowok="t"/>
              </v:shape>
            </v:group>
            <v:group style="position:absolute;left:1810;top:600;width:17;height:2" coordorigin="1810,600" coordsize="17,2">
              <v:shape style="position:absolute;left:1810;top:600;width:17;height:2" coordorigin="1810,600" coordsize="17,0" path="m1810,600l1827,600e" filled="false" stroked="true" strokeweight=".128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732;top:564;width:2;height:17" coordorigin="1732,564" coordsize="2,17">
              <v:shape style="position:absolute;left:1732;top:564;width:2;height:17" coordorigin="1732,564" coordsize="0,17" path="m1732,564l1732,581e" filled="false" stroked="true" strokeweight=".13pt" strokecolor="#050000">
                <v:path arrowok="t"/>
              </v:shape>
            </v:group>
            <v:group style="position:absolute;left:1744;top:578;width:3;height:3" coordorigin="1744,578" coordsize="3,3">
              <v:shape style="position:absolute;left:1744;top:578;width:3;height:3" coordorigin="1744,578" coordsize="3,3" path="m1746,578l1744,580,1746,578xe" filled="false" stroked="true" strokeweight=".84pt" strokecolor="#050000">
                <v:path arrowok="t"/>
              </v:shape>
            </v:group>
            <v:group style="position:absolute;left:1748;top:538;width:2;height:17" coordorigin="1748,538" coordsize="2,17">
              <v:shape style="position:absolute;left:1748;top:538;width:2;height:17" coordorigin="1748,538" coordsize="0,17" path="m1748,538l1748,555e" filled="false" stroked="true" strokeweight=".129pt" strokecolor="#050000">
                <v:path arrowok="t"/>
              </v:shape>
            </v:group>
            <v:group style="position:absolute;left:1755;top:541;width:2;height:17" coordorigin="1755,541" coordsize="2,17">
              <v:shape style="position:absolute;left:1755;top:541;width:2;height:17" coordorigin="1755,541" coordsize="0,17" path="m1755,541l1755,558e" filled="false" stroked="true" strokeweight=".131pt" strokecolor="#050000">
                <v:path arrowok="t"/>
              </v:shape>
            </v:group>
            <v:group style="position:absolute;left:1755;top:543;width:2;height:17" coordorigin="1755,543" coordsize="2,17">
              <v:shape style="position:absolute;left:1755;top:543;width:2;height:17" coordorigin="1755,543" coordsize="0,17" path="m1755,543l1755,560e" filled="false" stroked="true" strokeweight=".131pt" strokecolor="#050000">
                <v:path arrowok="t"/>
              </v:shape>
            </v:group>
            <v:group style="position:absolute;left:1758;top:538;width:2;height:17" coordorigin="1758,538" coordsize="2,17">
              <v:shape style="position:absolute;left:1758;top:538;width:2;height:17" coordorigin="1758,538" coordsize="0,17" path="m1758,538l1758,555e" filled="false" stroked="true" strokeweight=".128pt" strokecolor="#050000">
                <v:path arrowok="t"/>
              </v:shape>
            </v:group>
            <v:group style="position:absolute;left:1753;top:551;width:17;height:2" coordorigin="1753,551" coordsize="17,2">
              <v:shape style="position:absolute;left:1753;top:551;width:17;height:2" coordorigin="1753,551" coordsize="17,0" path="m1753,551l1770,551e" filled="false" stroked="true" strokeweight=".13pt" strokecolor="#050000">
                <v:path arrowok="t"/>
              </v:shape>
            </v:group>
            <v:group style="position:absolute;left:1807;top:621;width:2;height:17" coordorigin="1807,621" coordsize="2,17">
              <v:shape style="position:absolute;left:1807;top:621;width:2;height:17" coordorigin="1807,621" coordsize="0,17" path="m1807,621l1807,638e" filled="false" stroked="true" strokeweight=".13pt" strokecolor="#050000">
                <v:path arrowok="t"/>
              </v:shape>
            </v:group>
            <v:group style="position:absolute;left:1811;top:632;width:3;height:3" coordorigin="1811,632" coordsize="3,3">
              <v:shape style="position:absolute;left:1811;top:632;width:3;height:3" coordorigin="1811,632" coordsize="3,3" path="m1811,635l1814,632e" filled="false" stroked="true" strokeweight=".84pt" strokecolor="#050000">
                <v:path arrowok="t"/>
              </v:shape>
            </v:group>
            <v:group style="position:absolute;left:1815;top:626;width:2;height:17" coordorigin="1815,626" coordsize="2,17">
              <v:shape style="position:absolute;left:1815;top:626;width:2;height:17" coordorigin="1815,626" coordsize="0,17" path="m1815,626l1815,643e" filled="false" stroked="true" strokeweight=".13pt" strokecolor="#050000">
                <v:path arrowok="t"/>
              </v:shape>
            </v:group>
            <v:group style="position:absolute;left:1814;top:629;width:3;height:3" coordorigin="1814,629" coordsize="3,3">
              <v:shape style="position:absolute;left:1814;top:629;width:3;height:3" coordorigin="1814,629" coordsize="3,3" path="m1816,629l1814,632e" filled="false" stroked="true" strokeweight=".84pt" strokecolor="#050000">
                <v:path arrowok="t"/>
              </v:shape>
            </v:group>
            <v:group style="position:absolute;left:1813;top:636;width:17;height:2" coordorigin="1813,636" coordsize="17,2">
              <v:shape style="position:absolute;left:1813;top:636;width:17;height:2" coordorigin="1813,636" coordsize="17,0" path="m1813,636l1830,636e" filled="false" stroked="true" strokeweight=".129pt" strokecolor="#050000">
                <v:path arrowok="t"/>
              </v:shape>
            </v:group>
            <v:group style="position:absolute;left:1786;top:556;width:2;height:17" coordorigin="1786,556" coordsize="2,17">
              <v:shape style="position:absolute;left:1786;top:556;width:2;height:17" coordorigin="1786,556" coordsize="0,17" path="m1786,556l1786,573e" filled="false" stroked="true" strokeweight=".129pt" strokecolor="#050000">
                <v:path arrowok="t"/>
              </v:shape>
            </v:group>
            <v:group style="position:absolute;left:1787;top:563;width:17;height:2" coordorigin="1787,563" coordsize="17,2">
              <v:shape style="position:absolute;left:1787;top:563;width:17;height:2" coordorigin="1787,563" coordsize="17,0" path="m1787,563l1804,563e" filled="false" stroked="true" strokeweight=".13pt" strokecolor="#050000">
                <v:path arrowok="t"/>
              </v:shape>
            </v:group>
            <v:group style="position:absolute;left:1784;top:569;width:17;height:2" coordorigin="1784,569" coordsize="17,2">
              <v:shape style="position:absolute;left:1784;top:569;width:17;height:2" coordorigin="1784,569" coordsize="17,0" path="m1784,569l1801,569e" filled="false" stroked="true" strokeweight=".13pt" strokecolor="#050000">
                <v:path arrowok="t"/>
              </v:shape>
            </v:group>
            <v:group style="position:absolute;left:1802;top:559;width:2;height:17" coordorigin="1802,559" coordsize="2,17">
              <v:shape style="position:absolute;left:1802;top:559;width:2;height:17" coordorigin="1802,559" coordsize="0,17" path="m1802,559l1802,576e" filled="false" stroked="true" strokeweight=".13pt" strokecolor="#050000">
                <v:path arrowok="t"/>
              </v:shape>
            </v:group>
            <v:group style="position:absolute;left:1802;top:562;width:2;height:17" coordorigin="1802,562" coordsize="2,17">
              <v:shape style="position:absolute;left:1802;top:562;width:2;height:17" coordorigin="1802,562" coordsize="0,17" path="m1802,562l1802,578e" filled="false" stroked="true" strokeweight=".13pt" strokecolor="#050000">
                <v:path arrowok="t"/>
              </v:shape>
            </v:group>
            <v:group style="position:absolute;left:1779;top:595;width:2;height:17" coordorigin="1779,595" coordsize="2,17">
              <v:shape style="position:absolute;left:1779;top:595;width:2;height:17" coordorigin="1779,595" coordsize="0,17" path="m1779,595l1779,612e" filled="false" stroked="true" strokeweight=".131pt" strokecolor="#050000">
                <v:path arrowok="t"/>
              </v:shape>
            </v:group>
            <v:group style="position:absolute;left:1672;top:575;width:2;height:17" coordorigin="1672,575" coordsize="2,17">
              <v:shape style="position:absolute;left:1672;top:575;width:2;height:17" coordorigin="1672,575" coordsize="0,17" path="m1672,575l1672,591e" filled="false" stroked="true" strokeweight=".131pt" strokecolor="#050000">
                <v:path arrowok="t"/>
              </v:shape>
            </v:group>
            <v:group style="position:absolute;left:1678;top:577;width:2;height:17" coordorigin="1678,577" coordsize="2,17">
              <v:shape style="position:absolute;left:1678;top:577;width:2;height:17" coordorigin="1678,577" coordsize="0,17" path="m1678,577l1678,594e" filled="false" stroked="true" strokeweight=".129pt" strokecolor="#050000">
                <v:path arrowok="t"/>
              </v:shape>
            </v:group>
            <v:group style="position:absolute;left:1744;top:562;width:3;height:6" coordorigin="1744,562" coordsize="3,6">
              <v:shape style="position:absolute;left:1744;top:562;width:3;height:6" coordorigin="1744,562" coordsize="3,6" path="m1746,562l1744,567e" filled="false" stroked="true" strokeweight=".84pt" strokecolor="#050000">
                <v:path arrowok="t"/>
              </v:shape>
            </v:group>
            <v:group style="position:absolute;left:1744;top:565;width:3;height:6" coordorigin="1744,565" coordsize="3,6">
              <v:shape style="position:absolute;left:1744;top:565;width:3;height:6" coordorigin="1744,565" coordsize="3,6" path="m1744,570l1746,565,1744,570xe" filled="false" stroked="true" strokeweight=".84pt" strokecolor="#050000">
                <v:path arrowok="t"/>
              </v:shape>
            </v:group>
            <v:group style="position:absolute;left:1670;top:619;width:2;height:17" coordorigin="1670,619" coordsize="2,17">
              <v:shape style="position:absolute;left:1670;top:619;width:2;height:17" coordorigin="1670,619" coordsize="0,17" path="m1670,619l1670,635e" filled="false" stroked="true" strokeweight=".128pt" strokecolor="#050000">
                <v:path arrowok="t"/>
              </v:shape>
            </v:group>
            <v:group style="position:absolute;left:1704;top:562;width:2;height:17" coordorigin="1704,562" coordsize="2,17">
              <v:shape style="position:absolute;left:1704;top:562;width:2;height:17" coordorigin="1704,562" coordsize="0,17" path="m1704,562l1704,578e" filled="false" stroked="true" strokeweight=".13pt" strokecolor="#050000">
                <v:path arrowok="t"/>
              </v:shape>
            </v:group>
            <v:group style="position:absolute;left:1709;top:564;width:2;height:17" coordorigin="1709,564" coordsize="2,17">
              <v:shape style="position:absolute;left:1709;top:564;width:2;height:17" coordorigin="1709,564" coordsize="0,17" path="m1709,564l1709,581e" filled="false" stroked="true" strokeweight=".13pt" strokecolor="#050000">
                <v:path arrowok="t"/>
              </v:shape>
            </v:group>
            <v:group style="position:absolute;left:1709;top:567;width:2;height:17" coordorigin="1709,567" coordsize="2,17">
              <v:shape style="position:absolute;left:1709;top:567;width:2;height:17" coordorigin="1709,567" coordsize="0,17" path="m1709,567l1709,584e" filled="false" stroked="true" strokeweight=".13pt" strokecolor="#050000">
                <v:path arrowok="t"/>
              </v:shape>
            </v:group>
            <v:group style="position:absolute;left:1657;top:559;width:2;height:17" coordorigin="1657,559" coordsize="2,17">
              <v:shape style="position:absolute;left:1657;top:559;width:2;height:17" coordorigin="1657,559" coordsize="0,17" path="m1657,559l1657,576e" filled="false" stroked="true" strokeweight=".127pt" strokecolor="#050000">
                <v:path arrowok="t"/>
              </v:shape>
            </v:group>
            <v:group style="position:absolute;left:1650;top:564;width:17;height:2" coordorigin="1650,564" coordsize="17,2">
              <v:shape style="position:absolute;left:1650;top:564;width:17;height:2" coordorigin="1650,564" coordsize="17,0" path="m1650,564l1667,564e" filled="false" stroked="true" strokeweight=".13pt" strokecolor="#050000">
                <v:path arrowok="t"/>
              </v:shape>
            </v:group>
            <v:group style="position:absolute;left:1647;top:569;width:17;height:2" coordorigin="1647,569" coordsize="17,2">
              <v:shape style="position:absolute;left:1647;top:569;width:17;height:2" coordorigin="1647,569" coordsize="17,0" path="m1647,569l1664,569e" filled="false" stroked="true" strokeweight=".13pt" strokecolor="#050000">
                <v:path arrowok="t"/>
              </v:shape>
            </v:group>
            <v:group style="position:absolute;left:1667;top:559;width:2;height:17" coordorigin="1667,559" coordsize="2,17">
              <v:shape style="position:absolute;left:1667;top:559;width:2;height:17" coordorigin="1667,559" coordsize="0,17" path="m1667,559l1667,576e" filled="false" stroked="true" strokeweight=".13pt" strokecolor="#050000">
                <v:path arrowok="t"/>
              </v:shape>
            </v:group>
            <v:group style="position:absolute;left:1667;top:562;width:2;height:17" coordorigin="1667,562" coordsize="2,17">
              <v:shape style="position:absolute;left:1667;top:562;width:2;height:17" coordorigin="1667,562" coordsize="0,17" path="m1667,562l1667,578e" filled="false" stroked="true" strokeweight=".13pt" strokecolor="#050000">
                <v:path arrowok="t"/>
              </v:shape>
            </v:group>
            <v:group style="position:absolute;left:1732;top:564;width:2;height:17" coordorigin="1732,564" coordsize="2,17">
              <v:shape style="position:absolute;left:1732;top:564;width:2;height:17" coordorigin="1732,564" coordsize="0,17" path="m1732,564l1732,581e" filled="false" stroked="true" strokeweight=".13pt" strokecolor="#050000">
                <v:path arrowok="t"/>
              </v:shape>
            </v:group>
            <v:group style="position:absolute;left:1732;top:567;width:2;height:17" coordorigin="1732,567" coordsize="2,17">
              <v:shape style="position:absolute;left:1732;top:567;width:2;height:17" coordorigin="1732,567" coordsize="0,17" path="m1732,567l1732,584e" filled="false" stroked="true" strokeweight=".13pt" strokecolor="#050000">
                <v:path arrowok="t"/>
              </v:shape>
            </v:group>
            <v:group style="position:absolute;left:1742;top:564;width:2;height:17" coordorigin="1742,564" coordsize="2,17">
              <v:shape style="position:absolute;left:1742;top:564;width:2;height:17" coordorigin="1742,564" coordsize="0,17" path="m1742,564l1742,581e" filled="false" stroked="true" strokeweight=".13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750;top:569;width:2;height:17" coordorigin="1750,569" coordsize="2,17">
              <v:shape style="position:absolute;left:1750;top:569;width:2;height:17" coordorigin="1750,569" coordsize="0,17" path="m1750,569l1750,586e" filled="false" stroked="true" strokeweight=".13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776;top:590;width:2;height:17" coordorigin="1776,590" coordsize="2,17">
              <v:shape style="position:absolute;left:1776;top:590;width:2;height:17" coordorigin="1776,590" coordsize="0,17" path="m1776,590l1776,607e" filled="false" stroked="true" strokeweight=".128pt" strokecolor="#050000">
                <v:path arrowok="t"/>
              </v:shape>
            </v:group>
            <v:group style="position:absolute;left:1728;top:593;width:3;height:6" coordorigin="1728,593" coordsize="3,6">
              <v:shape style="position:absolute;left:1728;top:593;width:3;height:6" coordorigin="1728,593" coordsize="3,6" path="m1731,593l1728,598e" filled="false" stroked="true" strokeweight=".84pt" strokecolor="#050000">
                <v:path arrowok="t"/>
              </v:shape>
            </v:group>
            <v:group style="position:absolute;left:1731;top:593;width:3;height:6" coordorigin="1731,593" coordsize="3,6">
              <v:shape style="position:absolute;left:1731;top:593;width:3;height:6" coordorigin="1731,593" coordsize="3,6" path="m1733,593l1731,598,1733,596e" filled="false" stroked="true" strokeweight=".84pt" strokecolor="#050000">
                <v:path arrowok="t"/>
              </v:shape>
            </v:group>
            <v:group style="position:absolute;left:1750;top:626;width:2;height:17" coordorigin="1750,626" coordsize="2,17">
              <v:shape style="position:absolute;left:1750;top:626;width:2;height:17" coordorigin="1750,626" coordsize="0,17" path="m1750,626l1750,643e" filled="false" stroked="true" strokeweight=".13pt" strokecolor="#050000">
                <v:path arrowok="t"/>
              </v:shape>
            </v:group>
            <v:group style="position:absolute;left:1750;top:629;width:2;height:17" coordorigin="1750,629" coordsize="2,17">
              <v:shape style="position:absolute;left:1750;top:629;width:2;height:17" coordorigin="1750,629" coordsize="0,17" path="m1750,629l1750,646e" filled="false" stroked="true" strokeweight=".13pt" strokecolor="#050000">
                <v:path arrowok="t"/>
              </v:shape>
            </v:group>
            <v:group style="position:absolute;left:1650;top:598;width:3;height:3" coordorigin="1650,598" coordsize="3,3">
              <v:shape style="position:absolute;left:1650;top:598;width:3;height:3" coordorigin="1650,598" coordsize="3,3" path="m1653,598l1650,601e" filled="false" stroked="true" strokeweight=".84pt" strokecolor="#050000">
                <v:path arrowok="t"/>
              </v:shape>
            </v:group>
            <v:group style="position:absolute;left:1653;top:598;width:3;height:3" coordorigin="1653,598" coordsize="3,3">
              <v:shape style="position:absolute;left:1653;top:598;width:3;height:3" coordorigin="1653,598" coordsize="3,3" path="m1656,598l1653,601e" filled="false" stroked="true" strokeweight=".84pt" strokecolor="#050000">
                <v:path arrowok="t"/>
              </v:shape>
            </v:group>
            <v:group style="position:absolute;left:1656;top:601;width:3;height:3" coordorigin="1656,601" coordsize="3,3">
              <v:shape style="position:absolute;left:1656;top:601;width:3;height:3" coordorigin="1656,601" coordsize="3,3" path="m1656,604l1658,601e" filled="false" stroked="true" strokeweight=".84pt" strokecolor="#050000">
                <v:path arrowok="t"/>
              </v:shape>
            </v:group>
            <v:group style="position:absolute;left:1660;top:595;width:2;height:17" coordorigin="1660,595" coordsize="2,17">
              <v:shape style="position:absolute;left:1660;top:595;width:2;height:17" coordorigin="1660,595" coordsize="0,17" path="m1660,595l1660,612e" filled="false" stroked="true" strokeweight=".13pt" strokecolor="#050000">
                <v:path arrowok="t"/>
              </v:shape>
            </v:group>
            <v:group style="position:absolute;left:1662;top:593;width:2;height:17" coordorigin="1662,593" coordsize="2,17">
              <v:shape style="position:absolute;left:1662;top:593;width:2;height:17" coordorigin="1662,593" coordsize="0,17" path="m1662,593l1662,609e" filled="false" stroked="true" strokeweight=".13pt" strokecolor="#050000">
                <v:path arrowok="t"/>
              </v:shape>
            </v:group>
            <v:group style="position:absolute;left:1440;top:1195;width:17;height:2" coordorigin="1440,1195" coordsize="17,2">
              <v:shape style="position:absolute;left:1440;top:1195;width:17;height:2" coordorigin="1440,1195" coordsize="17,0" path="m1440,1195l1457,1195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65;top:623;width:17;height:2" coordorigin="1665,623" coordsize="17,2">
              <v:shape style="position:absolute;left:1665;top:623;width:17;height:2" coordorigin="1665,623" coordsize="17,0" path="m1665,623l1682,623e" filled="false" stroked="true" strokeweight=".128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09;top:589;width:17;height:2" coordorigin="1709,589" coordsize="17,2">
              <v:shape style="position:absolute;left:1709;top:589;width:17;height:2" coordorigin="1709,589" coordsize="17,0" path="m1709,589l1726,589e" filled="false" stroked="true" strokeweight=".13pt" strokecolor="#050000">
                <v:path arrowok="t"/>
              </v:shape>
            </v:group>
            <v:group style="position:absolute;left:1715;top:589;width:17;height:2" coordorigin="1715,589" coordsize="17,2">
              <v:shape style="position:absolute;left:1715;top:589;width:17;height:2" coordorigin="1715,589" coordsize="17,0" path="m1715,589l1731,589e" filled="false" stroked="true" strokeweight=".13pt" strokecolor="#050000">
                <v:path arrowok="t"/>
              </v:shape>
            </v:group>
            <v:group style="position:absolute;left:1693;top:536;width:2;height:17" coordorigin="1693,536" coordsize="2,17">
              <v:shape style="position:absolute;left:1693;top:536;width:2;height:17" coordorigin="1693,536" coordsize="0,17" path="m1693,536l1693,552e" filled="false" stroked="true" strokeweight=".128pt" strokecolor="#050000">
                <v:path arrowok="t"/>
              </v:shape>
            </v:group>
            <v:group style="position:absolute;left:1689;top:543;width:17;height:2" coordorigin="1689,543" coordsize="17,2">
              <v:shape style="position:absolute;left:1689;top:543;width:17;height:2" coordorigin="1689,543" coordsize="17,0" path="m1689,543l1705,543e" filled="false" stroked="true" strokeweight=".13pt" strokecolor="#050000">
                <v:path arrowok="t"/>
              </v:shape>
            </v:group>
            <v:group style="position:absolute;left:1692;top:547;width:3;height:3" coordorigin="1692,547" coordsize="3,3">
              <v:shape style="position:absolute;left:1692;top:547;width:3;height:3" coordorigin="1692,547" coordsize="3,3" path="m1692,549l1694,547e" filled="false" stroked="true" strokeweight=".84pt" strokecolor="#050000">
                <v:path arrowok="t"/>
              </v:shape>
            </v:group>
            <v:group style="position:absolute;left:1698;top:536;width:2;height:17" coordorigin="1698,536" coordsize="2,17">
              <v:shape style="position:absolute;left:1698;top:536;width:2;height:17" coordorigin="1698,536" coordsize="0,17" path="m1698,536l1698,552e" filled="false" stroked="true" strokeweight=".128pt" strokecolor="#050000">
                <v:path arrowok="t"/>
              </v:shape>
            </v:group>
            <v:group style="position:absolute;left:1696;top:541;width:2;height:17" coordorigin="1696,541" coordsize="2,17">
              <v:shape style="position:absolute;left:1696;top:541;width:2;height:17" coordorigin="1696,541" coordsize="0,17" path="m1696,541l1696,558e" filled="false" stroked="true" strokeweight=".131pt" strokecolor="#050000">
                <v:path arrowok="t"/>
              </v:shape>
            </v:group>
            <v:group style="position:absolute;left:1701;top:538;width:2;height:17" coordorigin="1701,538" coordsize="2,17">
              <v:shape style="position:absolute;left:1701;top:538;width:2;height:17" coordorigin="1701,538" coordsize="0,17" path="m1701,538l1701,555e" filled="false" stroked="true" strokeweight=".13pt" strokecolor="#050000">
                <v:path arrowok="t"/>
              </v:shape>
            </v:group>
            <v:group style="position:absolute;left:1706;top:533;width:2;height:17" coordorigin="1706,533" coordsize="2,17">
              <v:shape style="position:absolute;left:1706;top:533;width:2;height:17" coordorigin="1706,533" coordsize="0,17" path="m1706,533l1706,550e" filled="false" stroked="true" strokeweight=".129pt" strokecolor="#050000">
                <v:path arrowok="t"/>
              </v:shape>
            </v:group>
            <v:group style="position:absolute;left:1706;top:536;width:2;height:17" coordorigin="1706,536" coordsize="2,17">
              <v:shape style="position:absolute;left:1706;top:536;width:2;height:17" coordorigin="1706,536" coordsize="0,17" path="m1706,536l1706,552e" filled="false" stroked="true" strokeweight=".129pt" strokecolor="#050000">
                <v:path arrowok="t"/>
              </v:shape>
            </v:group>
            <v:group style="position:absolute;left:1702;top:545;width:17;height:2" coordorigin="1702,545" coordsize="17,2">
              <v:shape style="position:absolute;left:1702;top:545;width:17;height:2" coordorigin="1702,545" coordsize="17,0" path="m1702,545l1718,545e" filled="false" stroked="true" strokeweight=".129pt" strokecolor="#050000">
                <v:path arrowok="t"/>
              </v:shape>
            </v:group>
            <v:group style="position:absolute;left:1794;top:587;width:2;height:17" coordorigin="1794,587" coordsize="2,17">
              <v:shape style="position:absolute;left:1794;top:587;width:2;height:17" coordorigin="1794,587" coordsize="0,17" path="m1794,587l1794,604e" filled="false" stroked="true" strokeweight=".13pt" strokecolor="#050000">
                <v:path arrowok="t"/>
              </v:shape>
            </v:group>
            <v:group style="position:absolute;left:1790;top:600;width:17;height:2" coordorigin="1790,600" coordsize="17,2">
              <v:shape style="position:absolute;left:1790;top:600;width:17;height:2" coordorigin="1790,600" coordsize="17,0" path="m1790,600l1806,600e" filled="false" stroked="true" strokeweight=".128pt" strokecolor="#050000">
                <v:path arrowok="t"/>
              </v:shape>
            </v:group>
            <v:group style="position:absolute;left:1795;top:596;width:17;height:2" coordorigin="1795,596" coordsize="17,2">
              <v:shape style="position:absolute;left:1795;top:596;width:17;height:2" coordorigin="1795,596" coordsize="17,0" path="m1795,596l1812,596e" filled="false" stroked="true" strokeweight=".259pt" strokecolor="#050000">
                <v:path arrowok="t"/>
              </v:shape>
            </v:group>
            <v:group style="position:absolute;left:1810;top:590;width:2;height:17" coordorigin="1810,590" coordsize="2,17">
              <v:shape style="position:absolute;left:1810;top:590;width:2;height:17" coordorigin="1810,590" coordsize="0,17" path="m1810,590l1810,607e" filled="false" stroked="true" strokeweight=".129pt" strokecolor="#050000">
                <v:path arrowok="t"/>
              </v:shape>
            </v:group>
            <v:group style="position:absolute;left:1812;top:585;width:2;height:17" coordorigin="1812,585" coordsize="2,17">
              <v:shape style="position:absolute;left:1812;top:585;width:2;height:17" coordorigin="1812,585" coordsize="0,17" path="m1812,585l1812,602e" filled="false" stroked="true" strokeweight=".13pt" strokecolor="#050000">
                <v:path arrowok="t"/>
              </v:shape>
            </v:group>
            <v:group style="position:absolute;left:1815;top:587;width:2;height:17" coordorigin="1815,587" coordsize="2,17">
              <v:shape style="position:absolute;left:1815;top:587;width:2;height:17" coordorigin="1815,587" coordsize="0,17" path="m1815,587l1815,604e" filled="false" stroked="true" strokeweight=".13pt" strokecolor="#050000">
                <v:path arrowok="t"/>
              </v:shape>
            </v:group>
            <v:group style="position:absolute;left:1817;top:590;width:2;height:17" coordorigin="1817,590" coordsize="2,17">
              <v:shape style="position:absolute;left:1817;top:590;width:2;height:17" coordorigin="1817,590" coordsize="0,17" path="m1817,590l1817,607e" filled="false" stroked="true" strokeweight=".128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738;top:545;width:17;height:2" coordorigin="1738,545" coordsize="17,2">
              <v:shape style="position:absolute;left:1738;top:545;width:17;height:2" coordorigin="1738,545" coordsize="17,0" path="m1738,545l1755,545e" filled="false" stroked="true" strokeweight=".129pt" strokecolor="#050000">
                <v:path arrowok="t"/>
              </v:shape>
            </v:group>
            <v:group style="position:absolute;left:1755;top:541;width:2;height:17" coordorigin="1755,541" coordsize="2,17">
              <v:shape style="position:absolute;left:1755;top:541;width:2;height:17" coordorigin="1755,541" coordsize="0,17" path="m1755,541l1755,558e" filled="false" stroked="true" strokeweight=".131pt" strokecolor="#050000">
                <v:path arrowok="t"/>
              </v:shape>
            </v:group>
            <v:group style="position:absolute;left:1758;top:538;width:2;height:17" coordorigin="1758,538" coordsize="2,17">
              <v:shape style="position:absolute;left:1758;top:538;width:2;height:17" coordorigin="1758,538" coordsize="0,17" path="m1758,538l1758,555e" filled="false" stroked="true" strokeweight=".128pt" strokecolor="#050000">
                <v:path arrowok="t"/>
              </v:shape>
            </v:group>
            <v:group style="position:absolute;left:1755;top:543;width:2;height:17" coordorigin="1755,543" coordsize="2,17">
              <v:shape style="position:absolute;left:1755;top:543;width:2;height:17" coordorigin="1755,543" coordsize="0,17" path="m1755,543l1755,560e" filled="false" stroked="true" strokeweight=".131pt" strokecolor="#050000">
                <v:path arrowok="t"/>
              </v:shape>
            </v:group>
            <v:group style="position:absolute;left:1753;top:553;width:17;height:2" coordorigin="1753,553" coordsize="17,2">
              <v:shape style="position:absolute;left:1753;top:553;width:17;height:2" coordorigin="1753,553" coordsize="17,0" path="m1753,553l1770,553e" filled="false" stroked="true" strokeweight=".128pt" strokecolor="#050000">
                <v:path arrowok="t"/>
              </v:shape>
            </v:group>
            <v:group style="position:absolute;left:1807;top:621;width:2;height:17" coordorigin="1807,621" coordsize="2,17">
              <v:shape style="position:absolute;left:1807;top:621;width:2;height:17" coordorigin="1807,621" coordsize="0,17" path="m1807,621l1807,638e" filled="false" stroked="true" strokeweight=".13pt" strokecolor="#050000">
                <v:path arrowok="t"/>
              </v:shape>
            </v:group>
            <v:group style="position:absolute;left:1812;top:626;width:2;height:17" coordorigin="1812,626" coordsize="2,17">
              <v:shape style="position:absolute;left:1812;top:626;width:2;height:17" coordorigin="1812,626" coordsize="0,17" path="m1812,626l1812,643e" filled="false" stroked="true" strokeweight=".13pt" strokecolor="#050000">
                <v:path arrowok="t"/>
              </v:shape>
            </v:group>
            <v:group style="position:absolute;left:1817;top:621;width:2;height:17" coordorigin="1817,621" coordsize="2,17">
              <v:shape style="position:absolute;left:1817;top:621;width:2;height:17" coordorigin="1817,621" coordsize="0,17" path="m1817,621l1817,638e" filled="false" stroked="true" strokeweight=".127pt" strokecolor="#050000">
                <v:path arrowok="t"/>
              </v:shape>
            </v:group>
            <v:group style="position:absolute;left:1811;top:635;width:3;height:3" coordorigin="1811,635" coordsize="3,3">
              <v:shape style="position:absolute;left:1811;top:635;width:3;height:3" coordorigin="1811,635" coordsize="3,3" path="m1811,637l1814,635e" filled="false" stroked="true" strokeweight=".84pt" strokecolor="#050000">
                <v:path arrowok="t"/>
              </v:shape>
            </v:group>
            <v:group style="position:absolute;left:1823;top:626;width:2;height:17" coordorigin="1823,626" coordsize="2,17">
              <v:shape style="position:absolute;left:1823;top:626;width:2;height:17" coordorigin="1823,626" coordsize="0,17" path="m1823,626l1823,643e" filled="false" stroked="true" strokeweight=".128pt" strokecolor="#050000">
                <v:path arrowok="t"/>
              </v:shape>
            </v:group>
            <v:group style="position:absolute;left:1823;top:629;width:2;height:17" coordorigin="1823,629" coordsize="2,17">
              <v:shape style="position:absolute;left:1823;top:629;width:2;height:17" coordorigin="1823,629" coordsize="0,17" path="m1823,629l1823,646e" filled="false" stroked="true" strokeweight=".128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55;top:598;width:2;height:17" coordorigin="1755,598" coordsize="2,17">
              <v:shape style="position:absolute;left:1755;top:598;width:2;height:17" coordorigin="1755,598" coordsize="0,17" path="m1755,598l1755,615e" filled="false" stroked="true" strokeweight=".131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3pt" strokecolor="#050000">
                <v:path arrowok="t"/>
              </v:shape>
            </v:group>
            <v:group style="position:absolute;left:1760;top:598;width:2;height:17" coordorigin="1760,598" coordsize="2,17">
              <v:shape style="position:absolute;left:1760;top:598;width:2;height:17" coordorigin="1760,598" coordsize="0,17" path="m1760,598l1760,615e" filled="false" stroked="true" strokeweight=".13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71;top:602;width:17;height:2" coordorigin="1671,602" coordsize="17,2">
              <v:shape style="position:absolute;left:1671;top:602;width:17;height:2" coordorigin="1671,602" coordsize="17,0" path="m1671,602l1687,602e" filled="false" stroked="true" strokeweight=".131pt" strokecolor="#050000">
                <v:path arrowok="t"/>
              </v:shape>
            </v:group>
            <v:group style="position:absolute;left:1784;top:562;width:2;height:17" coordorigin="1784,562" coordsize="2,17">
              <v:shape style="position:absolute;left:1784;top:562;width:2;height:17" coordorigin="1784,562" coordsize="0,17" path="m1784,562l1784,578e" filled="false" stroked="true" strokeweight=".131pt" strokecolor="#050000">
                <v:path arrowok="t"/>
              </v:shape>
            </v:group>
            <v:group style="position:absolute;left:1785;top:565;width:3;height:3" coordorigin="1785,565" coordsize="3,3">
              <v:shape style="position:absolute;left:1785;top:565;width:3;height:3" coordorigin="1785,565" coordsize="3,3" path="m1785,565l1788,565,1788,567e" filled="false" stroked="true" strokeweight=".84pt" strokecolor="#050000">
                <v:path arrowok="t"/>
              </v:shape>
            </v:group>
            <v:group style="position:absolute;left:1782;top:569;width:17;height:2" coordorigin="1782,569" coordsize="17,2">
              <v:shape style="position:absolute;left:1782;top:569;width:17;height:2" coordorigin="1782,569" coordsize="17,0" path="m1782,569l1799,569e" filled="false" stroked="true" strokeweight=".13pt" strokecolor="#050000">
                <v:path arrowok="t"/>
              </v:shape>
            </v:group>
            <v:group style="position:absolute;left:1787;top:565;width:17;height:2" coordorigin="1787,565" coordsize="17,2">
              <v:shape style="position:absolute;left:1787;top:565;width:17;height:2" coordorigin="1787,565" coordsize="17,0" path="m1787,565l1804,565e" filled="false" stroked="true" strokeweight=".259pt" strokecolor="#050000">
                <v:path arrowok="t"/>
              </v:shape>
            </v:group>
            <v:group style="position:absolute;left:1802;top:559;width:2;height:17" coordorigin="1802,559" coordsize="2,17">
              <v:shape style="position:absolute;left:1802;top:559;width:2;height:17" coordorigin="1802,559" coordsize="0,17" path="m1802,559l1802,576e" filled="false" stroked="true" strokeweight=".13pt" strokecolor="#050000">
                <v:path arrowok="t"/>
              </v:shape>
            </v:group>
            <v:group style="position:absolute;left:1751;top:562;width:8;height:11" coordorigin="1751,562" coordsize="8,11">
              <v:shape style="position:absolute;left:1751;top:562;width:8;height:11" coordorigin="1751,562" coordsize="8,11" path="m1751,573l1759,562,1751,573,1759,562e" filled="false" stroked="true" strokeweight=".84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70;top:616;width:2;height:17" coordorigin="1670,616" coordsize="2,17">
              <v:shape style="position:absolute;left:1670;top:616;width:2;height:17" coordorigin="1670,616" coordsize="0,17" path="m1670,616l1670,633e" filled="false" stroked="true" strokeweight=".128pt" strokecolor="#050000">
                <v:path arrowok="t"/>
              </v:shape>
            </v:group>
            <v:group style="position:absolute;left:1670;top:619;width:2;height:17" coordorigin="1670,619" coordsize="2,17">
              <v:shape style="position:absolute;left:1670;top:619;width:2;height:17" coordorigin="1670,619" coordsize="0,17" path="m1670,619l1670,635e" filled="false" stroked="true" strokeweight=".128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779;top:595;width:2;height:17" coordorigin="1779,595" coordsize="2,17">
              <v:shape style="position:absolute;left:1779;top:595;width:2;height:17" coordorigin="1779,595" coordsize="0,17" path="m1779,595l1779,612e" filled="false" stroked="true" strokeweight=".13pt" strokecolor="#050000">
                <v:path arrowok="t"/>
              </v:shape>
            </v:group>
            <v:group style="position:absolute;left:1784;top:595;width:17;height:2" coordorigin="1784,595" coordsize="17,2">
              <v:shape style="position:absolute;left:1784;top:595;width:17;height:2" coordorigin="1784,595" coordsize="17,0" path="m1784,595l1801,595e" filled="false" stroked="true" strokeweight=".128pt" strokecolor="#050000">
                <v:path arrowok="t"/>
              </v:shape>
            </v:group>
            <v:group style="position:absolute;left:1798;top:601;width:3;height:3" coordorigin="1798,601" coordsize="3,3">
              <v:shape style="position:absolute;left:1798;top:601;width:3;height:3" coordorigin="1798,601" coordsize="3,3" path="m1798,601l1801,601,1801,604e" filled="false" stroked="true" strokeweight=".84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68;top:605;width:17;height:2" coordorigin="1668,605" coordsize="17,2">
              <v:shape style="position:absolute;left:1668;top:605;width:17;height:2" coordorigin="1668,605" coordsize="17,0" path="m1668,605l1685,605e" filled="false" stroked="true" strokeweight=".129pt" strokecolor="#050000">
                <v:path arrowok="t"/>
              </v:shape>
            </v:group>
            <v:group style="position:absolute;left:1683;top:595;width:2;height:17" coordorigin="1683,595" coordsize="2,17">
              <v:shape style="position:absolute;left:1683;top:595;width:2;height:17" coordorigin="1683,595" coordsize="0,17" path="m1683,595l1683,612e" filled="false" stroked="true" strokeweight=".13pt" strokecolor="#050000">
                <v:path arrowok="t"/>
              </v:shape>
            </v:group>
            <v:group style="position:absolute;left:1683;top:598;width:2;height:17" coordorigin="1683,598" coordsize="2,17">
              <v:shape style="position:absolute;left:1683;top:598;width:2;height:17" coordorigin="1683,598" coordsize="0,17" path="m1683,598l1683,615e" filled="false" stroked="true" strokeweight=".13pt" strokecolor="#050000">
                <v:path arrowok="t"/>
              </v:shape>
            </v:group>
            <v:group style="position:absolute;left:1214;top:1172;width:2;height:17" coordorigin="1214,1172" coordsize="2,17">
              <v:shape style="position:absolute;left:1214;top:1172;width:2;height:17" coordorigin="1214,1172" coordsize="0,17" path="m1214,1172l1214,1189e" filled="false" stroked="true" strokeweight=".13pt" strokecolor="#050000">
                <v:path arrowok="t"/>
              </v:shape>
            </v:group>
            <v:group style="position:absolute;left:1313;top:1205;width:17;height:2" coordorigin="1313,1205" coordsize="17,2">
              <v:shape style="position:absolute;left:1313;top:1205;width:17;height:2" coordorigin="1313,1205" coordsize="17,0" path="m1313,1205l1330,1205e" filled="false" stroked="true" strokeweight=".128pt" strokecolor="#050000">
                <v:path arrowok="t"/>
              </v:shape>
            </v:group>
            <v:group style="position:absolute;left:1784;top:562;width:2;height:17" coordorigin="1784,562" coordsize="2,17">
              <v:shape style="position:absolute;left:1784;top:562;width:2;height:17" coordorigin="1784,562" coordsize="0,17" path="m1784,562l1784,578e" filled="false" stroked="true" strokeweight=".13pt" strokecolor="#050000">
                <v:path arrowok="t"/>
              </v:shape>
            </v:group>
            <v:group style="position:absolute;left:1784;top:564;width:2;height:17" coordorigin="1784,564" coordsize="2,17">
              <v:shape style="position:absolute;left:1784;top:564;width:2;height:17" coordorigin="1784,564" coordsize="0,17" path="m1784,564l1784,581e" filled="false" stroked="true" strokeweight=".13pt" strokecolor="#050000">
                <v:path arrowok="t"/>
              </v:shape>
            </v:group>
            <v:group style="position:absolute;left:1776;top:590;width:2;height:17" coordorigin="1776,590" coordsize="2,17">
              <v:shape style="position:absolute;left:1776;top:590;width:2;height:17" coordorigin="1776,590" coordsize="0,17" path="m1776,590l1776,607e" filled="false" stroked="true" strokeweight=".128pt" strokecolor="#050000">
                <v:path arrowok="t"/>
              </v:shape>
            </v:group>
            <v:group style="position:absolute;left:1710;top:586;width:3;height:3" coordorigin="1710,586" coordsize="3,3">
              <v:shape style="position:absolute;left:1710;top:586;width:3;height:3" coordorigin="1710,586" coordsize="3,3" path="m1710,586l1713,586,1713,588e" filled="false" stroked="true" strokeweight=".84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15;top:585;width:3;height:3" coordorigin="1715,585" coordsize="3,3">
              <v:shape style="position:absolute;left:1715;top:585;width:3;height:3" coordorigin="1715,585" coordsize="3,3" path="m1715,588l1718,585e" filled="false" stroked="true" strokeweight=".84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12;top:587;width:17;height:2" coordorigin="1712,587" coordsize="17,2">
              <v:shape style="position:absolute;left:1712;top:587;width:17;height:2" coordorigin="1712,587" coordsize="17,0" path="m1712,587l1729,587e" filled="false" stroked="true" strokeweight=".129pt" strokecolor="#050000">
                <v:path arrowok="t"/>
              </v:shape>
            </v:group>
            <v:group style="position:absolute;left:1724;top:580;width:2;height:17" coordorigin="1724,580" coordsize="2,17">
              <v:shape style="position:absolute;left:1724;top:580;width:2;height:17" coordorigin="1724,580" coordsize="0,17" path="m1724,580l1724,596e" filled="false" stroked="true" strokeweight=".13pt" strokecolor="#050000">
                <v:path arrowok="t"/>
              </v:shape>
            </v:group>
            <v:group style="position:absolute;left:1675;top:616;width:2;height:17" coordorigin="1675,616" coordsize="2,17">
              <v:shape style="position:absolute;left:1675;top:616;width:2;height:17" coordorigin="1675,616" coordsize="0,17" path="m1675,616l1675,633e" filled="false" stroked="true" strokeweight=".129pt" strokecolor="#050000">
                <v:path arrowok="t"/>
              </v:shape>
            </v:group>
            <v:group style="position:absolute;left:1798;top:627;width:6;height:8" coordorigin="1798,627" coordsize="6,8">
              <v:shape style="position:absolute;left:1798;top:627;width:6;height:8" coordorigin="1798,627" coordsize="6,8" path="m1803,627l1798,635,1803,627xe" filled="false" stroked="true" strokeweight=".84pt" strokecolor="#050000">
                <v:path arrowok="t"/>
              </v:shape>
            </v:group>
            <v:group style="position:absolute;left:1798;top:629;width:8;height:8" coordorigin="1798,629" coordsize="8,8">
              <v:shape style="position:absolute;left:1798;top:629;width:8;height:8" coordorigin="1798,629" coordsize="8,8" path="m1798,637l1806,629e" filled="false" stroked="true" strokeweight=".84pt" strokecolor="#050000">
                <v:path arrowok="t"/>
              </v:shape>
            </v:group>
            <v:group style="position:absolute;left:1748;top:593;width:2;height:17" coordorigin="1748,593" coordsize="2,17">
              <v:shape style="position:absolute;left:1748;top:593;width:2;height:17" coordorigin="1748,593" coordsize="0,17" path="m1748,593l1748,609e" filled="false" stroked="true" strokeweight=".129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0;top:598;width:2;height:17" coordorigin="1750,598" coordsize="2,17">
              <v:shape style="position:absolute;left:1750;top:598;width:2;height:17" coordorigin="1750,598" coordsize="0,17" path="m1750,598l1750,615e" filled="false" stroked="true" strokeweight=".13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29pt" strokecolor="#050000">
                <v:path arrowok="t"/>
              </v:shape>
            </v:group>
            <v:group style="position:absolute;left:1748;top:536;width:2;height:17" coordorigin="1748,536" coordsize="2,17">
              <v:shape style="position:absolute;left:1748;top:536;width:2;height:17" coordorigin="1748,536" coordsize="0,17" path="m1748,536l1748,553e" filled="false" stroked="true" strokeweight=".129pt" strokecolor="#050000">
                <v:path arrowok="t"/>
              </v:shape>
            </v:group>
            <v:group style="position:absolute;left:1758;top:538;width:2;height:17" coordorigin="1758,538" coordsize="2,17">
              <v:shape style="position:absolute;left:1758;top:538;width:2;height:17" coordorigin="1758,538" coordsize="0,17" path="m1758,538l1758,555e" filled="false" stroked="true" strokeweight=".129pt" strokecolor="#050000">
                <v:path arrowok="t"/>
              </v:shape>
            </v:group>
            <v:group style="position:absolute;left:1751;top:549;width:3;height:3" coordorigin="1751,549" coordsize="3,3">
              <v:shape style="position:absolute;left:1751;top:549;width:3;height:3" coordorigin="1751,549" coordsize="3,3" path="m1754,549l1751,552,1754,552e" filled="false" stroked="true" strokeweight=".84pt" strokecolor="#050000">
                <v:path arrowok="t"/>
              </v:shape>
            </v:group>
            <v:group style="position:absolute;left:1763;top:543;width:2;height:17" coordorigin="1763,543" coordsize="2,17">
              <v:shape style="position:absolute;left:1763;top:543;width:2;height:17" coordorigin="1763,543" coordsize="0,17" path="m1763,543l1763,560e" filled="false" stroked="true" strokeweight=".129pt" strokecolor="#050000">
                <v:path arrowok="t"/>
              </v:shape>
            </v:group>
            <v:group style="position:absolute;left:1763;top:546;width:2;height:17" coordorigin="1763,546" coordsize="2,17">
              <v:shape style="position:absolute;left:1763;top:546;width:2;height:17" coordorigin="1763,546" coordsize="0,17" path="m1763,546l1763,563e" filled="false" stroked="true" strokeweight=".129pt" strokecolor="#050000">
                <v:path arrowok="t"/>
              </v:shape>
            </v:group>
            <v:group style="position:absolute;left:1807;top:621;width:2;height:17" coordorigin="1807,621" coordsize="2,17">
              <v:shape style="position:absolute;left:1807;top:621;width:2;height:17" coordorigin="1807,621" coordsize="0,17" path="m1807,621l1807,638e" filled="false" stroked="true" strokeweight=".13pt" strokecolor="#050000">
                <v:path arrowok="t"/>
              </v:shape>
            </v:group>
            <v:group style="position:absolute;left:1817;top:621;width:2;height:17" coordorigin="1817,621" coordsize="2,17">
              <v:shape style="position:absolute;left:1817;top:621;width:2;height:17" coordorigin="1817,621" coordsize="0,17" path="m1817,621l1817,638e" filled="false" stroked="true" strokeweight=".128pt" strokecolor="#050000">
                <v:path arrowok="t"/>
              </v:shape>
            </v:group>
            <v:group style="position:absolute;left:1812;top:626;width:2;height:17" coordorigin="1812,626" coordsize="2,17">
              <v:shape style="position:absolute;left:1812;top:626;width:2;height:17" coordorigin="1812,626" coordsize="0,17" path="m1812,626l1812,643e" filled="false" stroked="true" strokeweight=".13pt" strokecolor="#050000">
                <v:path arrowok="t"/>
              </v:shape>
            </v:group>
            <v:group style="position:absolute;left:1812;top:629;width:2;height:17" coordorigin="1812,629" coordsize="2,17">
              <v:shape style="position:absolute;left:1812;top:629;width:2;height:17" coordorigin="1812,629" coordsize="0,17" path="m1812,629l1812,646e" filled="false" stroked="true" strokeweight=".13pt" strokecolor="#050000">
                <v:path arrowok="t"/>
              </v:shape>
            </v:group>
            <v:group style="position:absolute;left:1823;top:626;width:2;height:17" coordorigin="1823,626" coordsize="2,17">
              <v:shape style="position:absolute;left:1823;top:626;width:2;height:17" coordorigin="1823,626" coordsize="0,17" path="m1823,626l1823,643e" filled="false" stroked="true" strokeweight=".127pt" strokecolor="#050000">
                <v:path arrowok="t"/>
              </v:shape>
            </v:group>
            <v:group style="position:absolute;left:1823;top:629;width:2;height:17" coordorigin="1823,629" coordsize="2,17">
              <v:shape style="position:absolute;left:1823;top:629;width:2;height:17" coordorigin="1823,629" coordsize="0,17" path="m1823,629l1823,646e" filled="false" stroked="true" strokeweight=".127pt" strokecolor="#050000">
                <v:path arrowok="t"/>
              </v:shape>
            </v:group>
            <v:group style="position:absolute;left:1757;top:570;width:6;height:6" coordorigin="1757,570" coordsize="6,6">
              <v:shape style="position:absolute;left:1757;top:570;width:6;height:6" coordorigin="1757,570" coordsize="6,6" path="m1757,575l1762,570,1759,575e" filled="false" stroked="true" strokeweight=".84pt" strokecolor="#050000">
                <v:path arrowok="t"/>
              </v:shape>
            </v:group>
            <v:group style="position:absolute;left:1759;top:573;width:3;height:6" coordorigin="1759,573" coordsize="3,6">
              <v:shape style="position:absolute;left:1759;top:573;width:3;height:6" coordorigin="1759,573" coordsize="3,6" path="m1759,578l1762,573e" filled="false" stroked="true" strokeweight=".84pt" strokecolor="#050000">
                <v:path arrowok="t"/>
              </v:shape>
            </v:group>
            <v:group style="position:absolute;left:1722;top:573;width:17;height:2" coordorigin="1722,573" coordsize="17,2">
              <v:shape style="position:absolute;left:1722;top:573;width:17;height:2" coordorigin="1722,573" coordsize="17,0" path="m1722,573l1739,573e" filled="false" stroked="true" strokeweight=".259pt" strokecolor="#050000">
                <v:path arrowok="t"/>
              </v:shape>
            </v:group>
            <v:group style="position:absolute;left:1732;top:564;width:2;height:17" coordorigin="1732,564" coordsize="2,17">
              <v:shape style="position:absolute;left:1732;top:564;width:2;height:17" coordorigin="1732,564" coordsize="0,17" path="m1732,564l1732,581e" filled="false" stroked="true" strokeweight=".13pt" strokecolor="#050000">
                <v:path arrowok="t"/>
              </v:shape>
            </v:group>
            <v:group style="position:absolute;left:1737;top:564;width:2;height:17" coordorigin="1737,564" coordsize="2,17">
              <v:shape style="position:absolute;left:1737;top:564;width:2;height:17" coordorigin="1737,564" coordsize="0,17" path="m1737,564l1737,581e" filled="false" stroked="true" strokeweight=".131pt" strokecolor="#050000">
                <v:path arrowok="t"/>
              </v:shape>
            </v:group>
            <v:group style="position:absolute;left:1736;top:573;width:3;height:3" coordorigin="1736,573" coordsize="3,3">
              <v:shape style="position:absolute;left:1736;top:573;width:3;height:3" coordorigin="1736,573" coordsize="3,3" path="m1736,575l1738,575,1738,573e" filled="false" stroked="true" strokeweight=".84pt" strokecolor="#050000">
                <v:path arrowok="t"/>
              </v:shape>
            </v:group>
            <v:group style="position:absolute;left:1779;top:595;width:2;height:17" coordorigin="1779,595" coordsize="2,17">
              <v:shape style="position:absolute;left:1779;top:595;width:2;height:17" coordorigin="1779,595" coordsize="0,17" path="m1779,595l1779,612e" filled="false" stroked="true" strokeweight=".131pt" strokecolor="#050000">
                <v:path arrowok="t"/>
              </v:shape>
            </v:group>
            <v:group style="position:absolute;left:1794;top:590;width:2;height:17" coordorigin="1794,590" coordsize="2,17">
              <v:shape style="position:absolute;left:1794;top:590;width:2;height:17" coordorigin="1794,590" coordsize="0,17" path="m1794,590l1794,607e" filled="false" stroked="true" strokeweight=".13pt" strokecolor="#050000">
                <v:path arrowok="t"/>
              </v:shape>
            </v:group>
            <v:group style="position:absolute;left:1797;top:593;width:2;height:17" coordorigin="1797,593" coordsize="2,17">
              <v:shape style="position:absolute;left:1797;top:593;width:2;height:17" coordorigin="1797,593" coordsize="0,17" path="m1797,593l1797,609e" filled="false" stroked="true" strokeweight=".129pt" strokecolor="#050000">
                <v:path arrowok="t"/>
              </v:shape>
            </v:group>
            <v:group style="position:absolute;left:1804;top:585;width:2;height:17" coordorigin="1804,585" coordsize="2,17">
              <v:shape style="position:absolute;left:1804;top:585;width:2;height:17" coordorigin="1804,585" coordsize="0,17" path="m1804,585l1804,602e" filled="false" stroked="true" strokeweight=".129pt" strokecolor="#050000">
                <v:path arrowok="t"/>
              </v:shape>
            </v:group>
            <v:group style="position:absolute;left:1812;top:585;width:2;height:17" coordorigin="1812,585" coordsize="2,17">
              <v:shape style="position:absolute;left:1812;top:585;width:2;height:17" coordorigin="1812,585" coordsize="0,17" path="m1812,585l1812,602e" filled="false" stroked="true" strokeweight=".13pt" strokecolor="#050000">
                <v:path arrowok="t"/>
              </v:shape>
            </v:group>
            <v:group style="position:absolute;left:1800;top:600;width:17;height:2" coordorigin="1800,600" coordsize="17,2">
              <v:shape style="position:absolute;left:1800;top:600;width:17;height:2" coordorigin="1800,600" coordsize="17,0" path="m1800,600l1817,600e" filled="false" stroked="true" strokeweight=".128pt" strokecolor="#050000">
                <v:path arrowok="t"/>
              </v:shape>
            </v:group>
            <v:group style="position:absolute;left:1817;top:590;width:2;height:17" coordorigin="1817,590" coordsize="2,17">
              <v:shape style="position:absolute;left:1817;top:590;width:2;height:17" coordorigin="1817,590" coordsize="0,17" path="m1817,590l1817,607e" filled="false" stroked="true" strokeweight=".128pt" strokecolor="#050000">
                <v:path arrowok="t"/>
              </v:shape>
            </v:group>
            <v:group style="position:absolute;left:1820;top:593;width:2;height:17" coordorigin="1820,593" coordsize="2,17">
              <v:shape style="position:absolute;left:1820;top:593;width:2;height:17" coordorigin="1820,593" coordsize="0,17" path="m1820,593l1820,609e" filled="false" stroked="true" strokeweight=".131pt" strokecolor="#050000">
                <v:path arrowok="t"/>
              </v:shape>
            </v:group>
            <v:group style="position:absolute;left:1736;top:598;width:3;height:3" coordorigin="1736,598" coordsize="3,3">
              <v:shape style="position:absolute;left:1736;top:598;width:3;height:3" coordorigin="1736,598" coordsize="3,3" path="m1738,598l1736,601,1738,598xe" filled="false" stroked="true" strokeweight=".84pt" strokecolor="#050000">
                <v:path arrowok="t"/>
              </v:shape>
            </v:group>
            <v:group style="position:absolute;left:1730;top:602;width:17;height:2" coordorigin="1730,602" coordsize="17,2">
              <v:shape style="position:absolute;left:1730;top:602;width:17;height:2" coordorigin="1730,602" coordsize="17,0" path="m1730,602l1747,602e" filled="false" stroked="true" strokeweight=".131pt" strokecolor="#050000">
                <v:path arrowok="t"/>
              </v:shape>
            </v:group>
            <v:group style="position:absolute;left:1741;top:642;width:3;height:3" coordorigin="1741,642" coordsize="3,3">
              <v:shape style="position:absolute;left:1741;top:642;width:3;height:3" coordorigin="1741,642" coordsize="3,3" path="m1741,642l1744,642,1744,645e" filled="false" stroked="true" strokeweight=".84pt" strokecolor="#050000">
                <v:path arrowok="t"/>
              </v:shape>
            </v:group>
            <v:group style="position:absolute;left:1323;top:1198;width:2;height:17" coordorigin="1323,1198" coordsize="2,17">
              <v:shape style="position:absolute;left:1323;top:1198;width:2;height:17" coordorigin="1323,1198" coordsize="0,17" path="m1323,1198l1323,1215e" filled="false" stroked="true" strokeweight=".129pt" strokecolor="#050000">
                <v:path arrowok="t"/>
              </v:shape>
            </v:group>
            <v:group style="position:absolute;left:1777;top:563;width:17;height:2" coordorigin="1777,563" coordsize="17,2">
              <v:shape style="position:absolute;left:1777;top:563;width:17;height:2" coordorigin="1777,563" coordsize="17,0" path="m1777,563l1793,563e" filled="false" stroked="true" strokeweight=".13pt" strokecolor="#050000">
                <v:path arrowok="t"/>
              </v:shape>
            </v:group>
            <v:group style="position:absolute;left:1797;top:554;width:2;height:17" coordorigin="1797,554" coordsize="2,17">
              <v:shape style="position:absolute;left:1797;top:554;width:2;height:17" coordorigin="1797,554" coordsize="0,17" path="m1797,554l1797,571e" filled="false" stroked="true" strokeweight=".129pt" strokecolor="#050000">
                <v:path arrowok="t"/>
              </v:shape>
            </v:group>
            <v:group style="position:absolute;left:1790;top:570;width:3;height:3" coordorigin="1790,570" coordsize="3,3">
              <v:shape style="position:absolute;left:1790;top:570;width:3;height:3" coordorigin="1790,570" coordsize="3,3" path="m1790,570l1793,570,1790,573e" filled="false" stroked="true" strokeweight=".84pt" strokecolor="#050000">
                <v:path arrowok="t"/>
              </v:shape>
            </v:group>
            <v:group style="position:absolute;left:1792;top:569;width:17;height:2" coordorigin="1792,569" coordsize="17,2">
              <v:shape style="position:absolute;left:1792;top:569;width:17;height:2" coordorigin="1792,569" coordsize="17,0" path="m1792,569l1809,569e" filled="false" stroked="true" strokeweight=".13pt" strokecolor="#050000">
                <v:path arrowok="t"/>
              </v:shape>
            </v:group>
            <v:group style="position:absolute;left:1214;top:1172;width:2;height:17" coordorigin="1214,1172" coordsize="2,17">
              <v:shape style="position:absolute;left:1214;top:1172;width:2;height:17" coordorigin="1214,1172" coordsize="0,17" path="m1214,1172l1214,1189e" filled="false" stroked="true" strokeweight=".13pt" strokecolor="#050000">
                <v:path arrowok="t"/>
              </v:shape>
            </v:group>
            <v:group style="position:absolute;left:1806;top:629;width:3;height:3" coordorigin="1806,629" coordsize="3,3">
              <v:shape style="position:absolute;left:1806;top:629;width:3;height:3" coordorigin="1806,629" coordsize="3,3" path="m1806,629l1808,629,1808,632e" filled="false" stroked="true" strokeweight=".84pt" strokecolor="#050000">
                <v:path arrowok="t"/>
              </v:shape>
            </v:group>
            <v:group style="position:absolute;left:1812;top:626;width:2;height:17" coordorigin="1812,626" coordsize="2,17">
              <v:shape style="position:absolute;left:1812;top:626;width:2;height:17" coordorigin="1812,626" coordsize="0,17" path="m1812,626l1812,643e" filled="false" stroked="true" strokeweight=".13pt" strokecolor="#050000">
                <v:path arrowok="t"/>
              </v:shape>
            </v:group>
            <v:group style="position:absolute;left:1817;top:621;width:2;height:17" coordorigin="1817,621" coordsize="2,17">
              <v:shape style="position:absolute;left:1817;top:621;width:2;height:17" coordorigin="1817,621" coordsize="0,17" path="m1817,621l1817,638e" filled="false" stroked="true" strokeweight=".128pt" strokecolor="#050000">
                <v:path arrowok="t"/>
              </v:shape>
            </v:group>
            <v:group style="position:absolute;left:1817;top:624;width:2;height:17" coordorigin="1817,624" coordsize="2,17">
              <v:shape style="position:absolute;left:1817;top:624;width:2;height:17" coordorigin="1817,624" coordsize="0,17" path="m1817,624l1817,640e" filled="false" stroked="true" strokeweight=".128pt" strokecolor="#050000">
                <v:path arrowok="t"/>
              </v:shape>
            </v:group>
            <v:group style="position:absolute;left:1820;top:626;width:2;height:17" coordorigin="1820,626" coordsize="2,17">
              <v:shape style="position:absolute;left:1820;top:626;width:2;height:17" coordorigin="1820,626" coordsize="0,17" path="m1820,626l1820,643e" filled="false" stroked="true" strokeweight=".131pt" strokecolor="#050000">
                <v:path arrowok="t"/>
              </v:shape>
            </v:group>
            <v:group style="position:absolute;left:1764;top:575;width:6;height:6" coordorigin="1764,575" coordsize="6,6">
              <v:shape style="position:absolute;left:1764;top:575;width:6;height:6" coordorigin="1764,575" coordsize="6,6" path="m1770,575l1764,580,1770,575xe" filled="false" stroked="true" strokeweight=".84pt" strokecolor="#050000">
                <v:path arrowok="t"/>
              </v:shape>
            </v:group>
            <v:group style="position:absolute;left:1767;top:578;width:3;height:3" coordorigin="1767,578" coordsize="3,3">
              <v:shape style="position:absolute;left:1767;top:578;width:3;height:3" coordorigin="1767,578" coordsize="3,3" path="m1767,580l1770,578e" filled="false" stroked="true" strokeweight=".84pt" strokecolor="#050000">
                <v:path arrowok="t"/>
              </v:shape>
            </v:group>
            <v:group style="position:absolute;left:1341;top:1167;width:2;height:17" coordorigin="1341,1167" coordsize="2,17">
              <v:shape style="position:absolute;left:1341;top:1167;width:2;height:17" coordorigin="1341,1167" coordsize="0,17" path="m1341,1167l1341,1184e" filled="false" stroked="true" strokeweight=".129pt" strokecolor="#050000">
                <v:path arrowok="t"/>
              </v:shape>
            </v:group>
            <v:group style="position:absolute;left:1748;top:593;width:2;height:17" coordorigin="1748,593" coordsize="2,17">
              <v:shape style="position:absolute;left:1748;top:593;width:2;height:17" coordorigin="1748,593" coordsize="0,17" path="m1748,593l1748,609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pt" strokecolor="#050000">
                <v:path arrowok="t"/>
              </v:shape>
            </v:group>
            <v:group style="position:absolute;left:1755;top:598;width:2;height:17" coordorigin="1755,598" coordsize="2,17">
              <v:shape style="position:absolute;left:1755;top:598;width:2;height:17" coordorigin="1755,598" coordsize="0,17" path="m1755,598l1755,615e" filled="false" stroked="true" strokeweight=".13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3pt" strokecolor="#050000">
                <v:path arrowok="t"/>
              </v:shape>
            </v:group>
            <v:group style="position:absolute;left:1760;top:598;width:2;height:17" coordorigin="1760,598" coordsize="2,17">
              <v:shape style="position:absolute;left:1760;top:598;width:2;height:17" coordorigin="1760,598" coordsize="0,17" path="m1760,598l1760,615e" filled="false" stroked="true" strokeweight=".13pt" strokecolor="#050000">
                <v:path arrowok="t"/>
              </v:shape>
            </v:group>
            <v:group style="position:absolute;left:1108;top:1141;width:2;height:17" coordorigin="1108,1141" coordsize="2,17">
              <v:shape style="position:absolute;left:1108;top:1141;width:2;height:17" coordorigin="1108,1141" coordsize="0,17" path="m1108,1141l1108,1158e" filled="false" stroked="true" strokeweight=".131pt" strokecolor="#050000">
                <v:path arrowok="t"/>
              </v:shape>
            </v:group>
            <v:group style="position:absolute;left:1776;top:590;width:2;height:17" coordorigin="1776,590" coordsize="2,17">
              <v:shape style="position:absolute;left:1776;top:590;width:2;height:17" coordorigin="1776,590" coordsize="0,17" path="m1776,590l1776,607e" filled="false" stroked="true" strokeweight=".128pt" strokecolor="#050000">
                <v:path arrowok="t"/>
              </v:shape>
            </v:group>
            <v:group style="position:absolute;left:1212;top:1172;width:2;height:17" coordorigin="1212,1172" coordsize="2,17">
              <v:shape style="position:absolute;left:1212;top:1172;width:2;height:17" coordorigin="1212,1172" coordsize="0,17" path="m1212,1172l1212,1189e" filled="false" stroked="true" strokeweight=".129pt" strokecolor="#050000">
                <v:path arrowok="t"/>
              </v:shape>
            </v:group>
            <v:group style="position:absolute;left:1233;top:1141;width:2;height:17" coordorigin="1233,1141" coordsize="2,17">
              <v:shape style="position:absolute;left:1233;top:1141;width:2;height:17" coordorigin="1233,1141" coordsize="0,17" path="m1233,1141l1233,1158e" filled="false" stroked="true" strokeweight=".129pt" strokecolor="#050000">
                <v:path arrowok="t"/>
              </v:shape>
            </v:group>
            <v:group style="position:absolute;left:1793;top:596;width:3;height:3" coordorigin="1793,596" coordsize="3,3">
              <v:shape style="position:absolute;left:1793;top:596;width:3;height:3" coordorigin="1793,596" coordsize="3,3" path="m1793,596l1795,596,1793,598e" filled="false" stroked="true" strokeweight=".84pt" strokecolor="#050000">
                <v:path arrowok="t"/>
              </v:shape>
            </v:group>
            <v:group style="position:absolute;left:1797;top:587;width:2;height:17" coordorigin="1797,587" coordsize="2,17">
              <v:shape style="position:absolute;left:1797;top:587;width:2;height:17" coordorigin="1797,587" coordsize="0,17" path="m1797,587l1797,604e" filled="false" stroked="true" strokeweight=".129pt" strokecolor="#050000">
                <v:path arrowok="t"/>
              </v:shape>
            </v:group>
            <v:group style="position:absolute;left:1787;top:600;width:17;height:2" coordorigin="1787,600" coordsize="17,2">
              <v:shape style="position:absolute;left:1787;top:600;width:17;height:2" coordorigin="1787,600" coordsize="17,0" path="m1787,600l1804,600e" filled="false" stroked="true" strokeweight=".128pt" strokecolor="#050000">
                <v:path arrowok="t"/>
              </v:shape>
            </v:group>
            <v:group style="position:absolute;left:1804;top:585;width:2;height:17" coordorigin="1804,585" coordsize="2,17">
              <v:shape style="position:absolute;left:1804;top:585;width:2;height:17" coordorigin="1804,585" coordsize="0,17" path="m1804,585l1804,602e" filled="false" stroked="true" strokeweight=".129pt" strokecolor="#050000">
                <v:path arrowok="t"/>
              </v:shape>
            </v:group>
            <v:group style="position:absolute;left:1804;top:587;width:2;height:17" coordorigin="1804,587" coordsize="2,17">
              <v:shape style="position:absolute;left:1804;top:587;width:2;height:17" coordorigin="1804,587" coordsize="0,17" path="m1804,587l1804,604e" filled="false" stroked="true" strokeweight=".129pt" strokecolor="#050000">
                <v:path arrowok="t"/>
              </v:shape>
            </v:group>
            <v:group style="position:absolute;left:1799;top:593;width:2;height:17" coordorigin="1799,593" coordsize="2,17">
              <v:shape style="position:absolute;left:1799;top:593;width:2;height:17" coordorigin="1799,593" coordsize="0,17" path="m1799,593l1799,609e" filled="false" stroked="true" strokeweight=".129pt" strokecolor="#050000">
                <v:path arrowok="t"/>
              </v:shape>
            </v:group>
            <v:group style="position:absolute;left:1815;top:585;width:2;height:17" coordorigin="1815,585" coordsize="2,17">
              <v:shape style="position:absolute;left:1815;top:585;width:2;height:17" coordorigin="1815,585" coordsize="0,17" path="m1815,585l1815,602e" filled="false" stroked="true" strokeweight=".129pt" strokecolor="#050000">
                <v:path arrowok="t"/>
              </v:shape>
            </v:group>
            <v:group style="position:absolute;left:1815;top:587;width:2;height:17" coordorigin="1815,587" coordsize="2,17">
              <v:shape style="position:absolute;left:1815;top:587;width:2;height:17" coordorigin="1815,587" coordsize="0,17" path="m1815,587l1815,604e" filled="false" stroked="true" strokeweight=".129pt" strokecolor="#050000">
                <v:path arrowok="t"/>
              </v:shape>
            </v:group>
            <v:group style="position:absolute;left:1807;top:590;width:2;height:17" coordorigin="1807,590" coordsize="2,17">
              <v:shape style="position:absolute;left:1807;top:590;width:2;height:17" coordorigin="1807,590" coordsize="0,17" path="m1807,590l1807,607e" filled="false" stroked="true" strokeweight=".13pt" strokecolor="#050000">
                <v:path arrowok="t"/>
              </v:shape>
            </v:group>
            <v:group style="position:absolute;left:1817;top:590;width:2;height:17" coordorigin="1817,590" coordsize="2,17">
              <v:shape style="position:absolute;left:1817;top:590;width:2;height:17" coordorigin="1817,590" coordsize="0,17" path="m1817,590l1817,607e" filled="false" stroked="true" strokeweight=".128pt" strokecolor="#050000">
                <v:path arrowok="t"/>
              </v:shape>
            </v:group>
            <v:group style="position:absolute;left:1770;top:604;width:6;height:3" coordorigin="1770,604" coordsize="6,3">
              <v:shape style="position:absolute;left:1770;top:604;width:6;height:3" coordorigin="1770,604" coordsize="6,3" path="m1775,604l1770,606,1772,604e" filled="false" stroked="true" strokeweight=".84pt" strokecolor="#050000">
                <v:path arrowok="t"/>
              </v:shape>
            </v:group>
            <v:group style="position:absolute;left:1794;top:585;width:2;height:17" coordorigin="1794,585" coordsize="2,17">
              <v:shape style="position:absolute;left:1794;top:585;width:2;height:17" coordorigin="1794,585" coordsize="0,17" path="m1794,585l1794,602e" filled="false" stroked="true" strokeweight=".13pt" strokecolor="#050000">
                <v:path arrowok="t"/>
              </v:shape>
            </v:group>
            <v:group style="position:absolute;left:1804;top:585;width:2;height:17" coordorigin="1804,585" coordsize="2,17">
              <v:shape style="position:absolute;left:1804;top:585;width:2;height:17" coordorigin="1804,585" coordsize="0,17" path="m1804,585l1804,602e" filled="false" stroked="true" strokeweight=".129pt" strokecolor="#050000">
                <v:path arrowok="t"/>
              </v:shape>
            </v:group>
            <v:group style="position:absolute;left:1812;top:585;width:2;height:17" coordorigin="1812,585" coordsize="2,17">
              <v:shape style="position:absolute;left:1812;top:585;width:2;height:17" coordorigin="1812,585" coordsize="0,17" path="m1812,585l1812,602e" filled="false" stroked="true" strokeweight=".13pt" strokecolor="#050000">
                <v:path arrowok="t"/>
              </v:shape>
            </v:group>
            <v:group style="position:absolute;left:1799;top:593;width:2;height:17" coordorigin="1799,593" coordsize="2,17">
              <v:shape style="position:absolute;left:1799;top:593;width:2;height:17" coordorigin="1799,593" coordsize="0,17" path="m1799,593l1799,609e" filled="false" stroked="true" strokeweight=".129pt" strokecolor="#050000">
                <v:path arrowok="t"/>
              </v:shape>
            </v:group>
            <v:group style="position:absolute;left:1799;top:595;width:2;height:17" coordorigin="1799,595" coordsize="2,17">
              <v:shape style="position:absolute;left:1799;top:595;width:2;height:17" coordorigin="1799,595" coordsize="0,17" path="m1799,595l1799,612e" filled="false" stroked="true" strokeweight=".129pt" strokecolor="#050000">
                <v:path arrowok="t"/>
              </v:shape>
            </v:group>
            <v:group style="position:absolute;left:1806;top:601;width:3;height:3" coordorigin="1806,601" coordsize="3,3">
              <v:shape style="position:absolute;left:1806;top:601;width:3;height:3" coordorigin="1806,601" coordsize="3,3" path="m1806,601l1808,601,1808,604e" filled="false" stroked="true" strokeweight=".84pt" strokecolor="#050000">
                <v:path arrowok="t"/>
              </v:shape>
            </v:group>
            <v:group style="position:absolute;left:1817;top:590;width:2;height:17" coordorigin="1817,590" coordsize="2,17">
              <v:shape style="position:absolute;left:1817;top:590;width:2;height:17" coordorigin="1817,590" coordsize="0,17" path="m1817,590l1817,607e" filled="false" stroked="true" strokeweight=".128pt" strokecolor="#050000">
                <v:path arrowok="t"/>
              </v:shape>
            </v:group>
            <v:group style="position:absolute;left:1817;top:593;width:2;height:17" coordorigin="1817,593" coordsize="2,17">
              <v:shape style="position:absolute;left:1817;top:593;width:2;height:17" coordorigin="1817,593" coordsize="0,17" path="m1817,593l1817,609e" filled="false" stroked="true" strokeweight=".128pt" strokecolor="#050000">
                <v:path arrowok="t"/>
              </v:shape>
            </v:group>
            <v:group style="position:absolute;left:1779;top:595;width:2;height:17" coordorigin="1779,595" coordsize="2,17">
              <v:shape style="position:absolute;left:1779;top:595;width:2;height:17" coordorigin="1779,595" coordsize="0,17" path="m1779,595l1779,612e" filled="false" stroked="true" strokeweight=".131pt" strokecolor="#050000">
                <v:path arrowok="t"/>
              </v:shape>
            </v:group>
            <v:group style="position:absolute;left:1806;top:627;width:3;height:3" coordorigin="1806,627" coordsize="3,3">
              <v:shape style="position:absolute;left:1806;top:627;width:3;height:3" coordorigin="1806,627" coordsize="3,3" path="m1808,627l1806,629e" filled="false" stroked="true" strokeweight=".84pt" strokecolor="#050000">
                <v:path arrowok="t"/>
              </v:shape>
            </v:group>
            <v:group style="position:absolute;left:1817;top:621;width:2;height:17" coordorigin="1817,621" coordsize="2,17">
              <v:shape style="position:absolute;left:1817;top:621;width:2;height:17" coordorigin="1817,621" coordsize="0,17" path="m1817,621l1817,638e" filled="false" stroked="true" strokeweight=".128pt" strokecolor="#050000">
                <v:path arrowok="t"/>
              </v:shape>
            </v:group>
            <v:group style="position:absolute;left:1812;top:626;width:2;height:17" coordorigin="1812,626" coordsize="2,17">
              <v:shape style="position:absolute;left:1812;top:626;width:2;height:17" coordorigin="1812,626" coordsize="0,17" path="m1812,626l1812,643e" filled="false" stroked="true" strokeweight=".13pt" strokecolor="#050000">
                <v:path arrowok="t"/>
              </v:shape>
            </v:group>
            <v:group style="position:absolute;left:1812;top:629;width:2;height:17" coordorigin="1812,629" coordsize="2,17">
              <v:shape style="position:absolute;left:1812;top:629;width:2;height:17" coordorigin="1812,629" coordsize="0,17" path="m1812,629l1812,646e" filled="false" stroked="true" strokeweight=".13pt" strokecolor="#050000">
                <v:path arrowok="t"/>
              </v:shape>
            </v:group>
            <v:group style="position:absolute;left:1819;top:635;width:3;height:3" coordorigin="1819,635" coordsize="3,3">
              <v:shape style="position:absolute;left:1819;top:635;width:3;height:3" coordorigin="1819,635" coordsize="3,3" path="m1821,635l1819,637,1821,637e" filled="false" stroked="true" strokeweight=".84pt" strokecolor="#050000">
                <v:path arrowok="t"/>
              </v:shape>
            </v:group>
            <v:group style="position:absolute;left:1727;top:649;width:17;height:2" coordorigin="1727,649" coordsize="17,2">
              <v:shape style="position:absolute;left:1727;top:649;width:17;height:2" coordorigin="1727,649" coordsize="17,0" path="m1727,649l1744,649e" filled="false" stroked="true" strokeweight=".129pt" strokecolor="#050000">
                <v:path arrowok="t"/>
              </v:shape>
            </v:group>
            <v:group style="position:absolute;left:1129;top:1105;width:2;height:17" coordorigin="1129,1105" coordsize="2,17">
              <v:shape style="position:absolute;left:1129;top:1105;width:2;height:17" coordorigin="1129,1105" coordsize="0,17" path="m1129,1105l1129,1122e" filled="false" stroked="true" strokeweight=".128pt" strokecolor="#050000">
                <v:path arrowok="t"/>
              </v:shape>
            </v:group>
            <v:group style="position:absolute;left:1810;top:621;width:2;height:17" coordorigin="1810,621" coordsize="2,17">
              <v:shape style="position:absolute;left:1810;top:621;width:2;height:17" coordorigin="1810,621" coordsize="0,17" path="m1810,621l1810,638e" filled="false" stroked="true" strokeweight=".129pt" strokecolor="#050000">
                <v:path arrowok="t"/>
              </v:shape>
            </v:group>
            <v:group style="position:absolute;left:1817;top:621;width:2;height:17" coordorigin="1817,621" coordsize="2,17">
              <v:shape style="position:absolute;left:1817;top:621;width:2;height:17" coordorigin="1817,621" coordsize="0,17" path="m1817,621l1817,638e" filled="false" stroked="true" strokeweight=".128pt" strokecolor="#050000">
                <v:path arrowok="t"/>
              </v:shape>
            </v:group>
            <v:group style="position:absolute;left:1810;top:626;width:2;height:17" coordorigin="1810,626" coordsize="2,17">
              <v:shape style="position:absolute;left:1810;top:626;width:2;height:17" coordorigin="1810,626" coordsize="0,17" path="m1810,626l1810,643e" filled="false" stroked="true" strokeweight=".129pt" strokecolor="#050000">
                <v:path arrowok="t"/>
              </v:shape>
            </v:group>
            <v:group style="position:absolute;left:1817;top:624;width:2;height:17" coordorigin="1817,624" coordsize="2,17">
              <v:shape style="position:absolute;left:1817;top:624;width:2;height:17" coordorigin="1817,624" coordsize="0,17" path="m1817,624l1817,640e" filled="false" stroked="true" strokeweight=".128pt" strokecolor="#050000">
                <v:path arrowok="t"/>
              </v:shape>
            </v:group>
            <v:group style="position:absolute;left:1820;top:626;width:2;height:17" coordorigin="1820,626" coordsize="2,17">
              <v:shape style="position:absolute;left:1820;top:626;width:2;height:17" coordorigin="1820,626" coordsize="0,17" path="m1820,626l1820,643e" filled="false" stroked="true" strokeweight=".131pt" strokecolor="#050000">
                <v:path arrowok="t"/>
              </v:shape>
            </v:group>
            <v:group style="position:absolute;left:1810;top:619;width:2;height:17" coordorigin="1810,619" coordsize="2,17">
              <v:shape style="position:absolute;left:1810;top:619;width:2;height:17" coordorigin="1810,619" coordsize="0,17" path="m1810,619l1810,635e" filled="false" stroked="true" strokeweight=".129pt" strokecolor="#050000">
                <v:path arrowok="t"/>
              </v:shape>
            </v:group>
            <v:group style="position:absolute;left:1817;top:621;width:2;height:17" coordorigin="1817,621" coordsize="2,17">
              <v:shape style="position:absolute;left:1817;top:621;width:2;height:17" coordorigin="1817,621" coordsize="0,17" path="m1817,621l1817,638e" filled="false" stroked="true" strokeweight=".128pt" strokecolor="#050000">
                <v:path arrowok="t"/>
              </v:shape>
            </v:group>
            <v:group style="position:absolute;left:1810;top:626;width:2;height:17" coordorigin="1810,626" coordsize="2,17">
              <v:shape style="position:absolute;left:1810;top:626;width:2;height:17" coordorigin="1810,626" coordsize="0,17" path="m1810,626l1810,643e" filled="false" stroked="true" strokeweight=".129pt" strokecolor="#050000">
                <v:path arrowok="t"/>
              </v:shape>
            </v:group>
            <v:group style="position:absolute;left:1810;top:629;width:2;height:17" coordorigin="1810,629" coordsize="2,17">
              <v:shape style="position:absolute;left:1810;top:629;width:2;height:17" coordorigin="1810,629" coordsize="0,17" path="m1810,629l1810,646e" filled="false" stroked="true" strokeweight=".129pt" strokecolor="#050000">
                <v:path arrowok="t"/>
              </v:shape>
            </v:group>
            <v:group style="position:absolute;left:1810;top:639;width:17;height:2" coordorigin="1810,639" coordsize="17,2">
              <v:shape style="position:absolute;left:1810;top:639;width:17;height:2" coordorigin="1810,639" coordsize="17,0" path="m1810,639l1827,639e" filled="false" stroked="true" strokeweight=".13pt" strokecolor="#050000">
                <v:path arrowok="t"/>
              </v:shape>
            </v:group>
            <v:group style="position:absolute;left:319;top:1734;width:2;height:17" coordorigin="319,1734" coordsize="2,17">
              <v:shape style="position:absolute;left:319;top:1734;width:2;height:17" coordorigin="319,1734" coordsize="0,17" path="m319,1734l319,1751e" filled="false" stroked="true" strokeweight=".13pt" strokecolor="#050000">
                <v:path arrowok="t"/>
              </v:shape>
            </v:group>
            <v:group style="position:absolute;left:2040;top:1214;width:2;height:17" coordorigin="2040,1214" coordsize="2,17">
              <v:shape style="position:absolute;left:2040;top:1214;width:2;height:17" coordorigin="2040,1214" coordsize="0,17" path="m2040,1214l2040,1231e" filled="false" stroked="true" strokeweight=".129pt" strokecolor="#050000">
                <v:path arrowok="t"/>
              </v:shape>
            </v:group>
            <v:group style="position:absolute;left:1767;top:1264;width:6;height:3" coordorigin="1767,1264" coordsize="6,3">
              <v:shape style="position:absolute;left:1767;top:1264;width:6;height:3" coordorigin="1767,1264" coordsize="6,3" path="m1772,1264l1767,1266e" filled="false" stroked="true" strokeweight=".84pt" strokecolor="#050000">
                <v:path arrowok="t"/>
              </v:shape>
            </v:group>
            <v:group style="position:absolute;left:2049;top:1209;width:2;height:17" coordorigin="2049,1209" coordsize="2,17">
              <v:shape style="position:absolute;left:2049;top:1209;width:2;height:17" coordorigin="2049,1209" coordsize="0,17" path="m2049,1209l2049,1225e" filled="false" stroked="true" strokeweight=".259pt" strokecolor="#050000">
                <v:path arrowok="t"/>
              </v:shape>
            </v:group>
            <v:group style="position:absolute;left:760;top:1429;width:47;height:11" coordorigin="760,1429" coordsize="47,11">
              <v:shape style="position:absolute;left:760;top:1429;width:47;height:11" coordorigin="760,1429" coordsize="47,11" path="m807,1429l760,1440e" filled="false" stroked="true" strokeweight=".84pt" strokecolor="#050000">
                <v:path arrowok="t"/>
              </v:shape>
            </v:group>
            <v:group style="position:absolute;left:1799;top:1219;width:2;height:17" coordorigin="1799,1219" coordsize="2,17">
              <v:shape style="position:absolute;left:1799;top:1219;width:2;height:17" coordorigin="1799,1219" coordsize="0,17" path="m1799,1219l1799,1236e" filled="false" stroked="true" strokeweight=".128pt" strokecolor="#050000">
                <v:path arrowok="t"/>
              </v:shape>
            </v:group>
            <v:group style="position:absolute;left:1889;top:1260;width:2;height:17" coordorigin="1889,1260" coordsize="2,17">
              <v:shape style="position:absolute;left:1889;top:1260;width:2;height:17" coordorigin="1889,1260" coordsize="0,17" path="m1889,1260l1889,1277e" filled="false" stroked="true" strokeweight=".26pt" strokecolor="#050000">
                <v:path arrowok="t"/>
              </v:shape>
            </v:group>
            <v:group style="position:absolute;left:2075;top:1209;width:16;height:6" coordorigin="2075,1209" coordsize="16,6">
              <v:shape style="position:absolute;left:2075;top:1209;width:16;height:6" coordorigin="2075,1209" coordsize="16,6" path="m2090,1209l2075,1214e" filled="false" stroked="true" strokeweight=".84pt" strokecolor="#050000">
                <v:path arrowok="t"/>
              </v:shape>
            </v:group>
            <v:group style="position:absolute;left:1911;top:1224;width:2;height:17" coordorigin="1911,1224" coordsize="2,17">
              <v:shape style="position:absolute;left:1911;top:1224;width:2;height:17" coordorigin="1911,1224" coordsize="0,17" path="m1911,1224l1911,1241e" filled="false" stroked="true" strokeweight=".129pt" strokecolor="#050000">
                <v:path arrowok="t"/>
              </v:shape>
            </v:group>
            <v:group style="position:absolute;left:1923;top:1219;width:2;height:17" coordorigin="1923,1219" coordsize="2,17">
              <v:shape style="position:absolute;left:1923;top:1219;width:2;height:17" coordorigin="1923,1219" coordsize="0,17" path="m1923,1219l1923,1236e" filled="false" stroked="true" strokeweight=".13pt" strokecolor="#050000">
                <v:path arrowok="t"/>
              </v:shape>
            </v:group>
            <v:group style="position:absolute;left:2052;top:1214;width:24;height:3" coordorigin="2052,1214" coordsize="24,3">
              <v:shape style="position:absolute;left:2052;top:1214;width:24;height:3" coordorigin="2052,1214" coordsize="24,3" path="m2075,1214l2067,1214,2057,1217,2052,1217e" filled="false" stroked="true" strokeweight=".84pt" strokecolor="#050000">
                <v:path arrowok="t"/>
              </v:shape>
            </v:group>
            <v:group style="position:absolute;left:1673;top:1221;width:17;height:2" coordorigin="1673,1221" coordsize="17,2">
              <v:shape style="position:absolute;left:1673;top:1221;width:17;height:2" coordorigin="1673,1221" coordsize="17,0" path="m1673,1221l1690,1221e" filled="false" stroked="true" strokeweight=".129pt" strokecolor="#050000">
                <v:path arrowok="t"/>
              </v:shape>
            </v:group>
            <v:group style="position:absolute;left:1789;top:1224;width:2;height:17" coordorigin="1789,1224" coordsize="2,17">
              <v:shape style="position:absolute;left:1789;top:1224;width:2;height:17" coordorigin="1789,1224" coordsize="0,17" path="m1789,1224l1789,1241e" filled="false" stroked="true" strokeweight=".129pt" strokecolor="#050000">
                <v:path arrowok="t"/>
              </v:shape>
            </v:group>
            <v:group style="position:absolute;left:2033;top:1222;width:6;height:3" coordorigin="2033,1222" coordsize="6,3">
              <v:shape style="position:absolute;left:2033;top:1222;width:6;height:3" coordorigin="2033,1222" coordsize="6,3" path="m2039,1222l2033,1225e" filled="false" stroked="true" strokeweight=".84pt" strokecolor="#050000">
                <v:path arrowok="t"/>
              </v:shape>
            </v:group>
            <v:group style="position:absolute;left:1758;top:1216;width:2;height:17" coordorigin="1758,1216" coordsize="2,17">
              <v:shape style="position:absolute;left:1758;top:1216;width:2;height:17" coordorigin="1758,1216" coordsize="0,17" path="m1758,1216l1758,1233e" filled="false" stroked="true" strokeweight=".129pt" strokecolor="#050000">
                <v:path arrowok="t"/>
              </v:shape>
            </v:group>
            <v:group style="position:absolute;left:2015;top:1225;width:19;height:2" coordorigin="2015,1225" coordsize="19,2">
              <v:shape style="position:absolute;left:2015;top:1225;width:19;height:2" coordorigin="2015,1225" coordsize="19,0" path="m2033,1225l2015,1225e" filled="false" stroked="true" strokeweight=".84pt" strokecolor="#050000">
                <v:path arrowok="t"/>
              </v:shape>
            </v:group>
            <v:group style="position:absolute;left:1751;top:1264;width:16;height:3" coordorigin="1751,1264" coordsize="16,3">
              <v:shape style="position:absolute;left:1751;top:1264;width:16;height:3" coordorigin="1751,1264" coordsize="16,3" path="m1767,1266l1757,1266,1751,1264e" filled="false" stroked="true" strokeweight=".84pt" strokecolor="#050000">
                <v:path arrowok="t"/>
              </v:shape>
            </v:group>
            <v:group style="position:absolute;left:1922;top:1222;width:81;height:6" coordorigin="1922,1222" coordsize="81,6">
              <v:shape style="position:absolute;left:1922;top:1222;width:81;height:6" coordorigin="1922,1222" coordsize="81,6" path="m2002,1222l1982,1222,1951,1225,1922,1227e" filled="false" stroked="true" strokeweight=".84pt" strokecolor="#050000">
                <v:path arrowok="t"/>
              </v:shape>
            </v:group>
            <v:group style="position:absolute;left:1672;top:1216;width:2;height:17" coordorigin="1672,1216" coordsize="2,17">
              <v:shape style="position:absolute;left:1672;top:1216;width:2;height:17" coordorigin="1672,1216" coordsize="0,17" path="m1672,1216l1672,1233e" filled="false" stroked="true" strokeweight=".131pt" strokecolor="#050000">
                <v:path arrowok="t"/>
              </v:shape>
            </v:group>
            <v:group style="position:absolute;left:1923;top:1219;width:2;height:17" coordorigin="1923,1219" coordsize="2,17">
              <v:shape style="position:absolute;left:1923;top:1219;width:2;height:17" coordorigin="1923,1219" coordsize="0,17" path="m1923,1219l1923,1236e" filled="false" stroked="true" strokeweight=".13pt" strokecolor="#050000">
                <v:path arrowok="t"/>
              </v:shape>
            </v:group>
            <v:group style="position:absolute;left:1555;top:1212;width:3;height:3" coordorigin="1555,1212" coordsize="3,3">
              <v:shape style="position:absolute;left:1555;top:1212;width:3;height:3" coordorigin="1555,1212" coordsize="3,3" path="m1557,1212l1555,1214e" filled="false" stroked="true" strokeweight=".84pt" strokecolor="#050000">
                <v:path arrowok="t"/>
              </v:shape>
            </v:group>
            <v:group style="position:absolute;left:1873;top:1269;width:13;height:2" coordorigin="1873,1269" coordsize="13,2">
              <v:shape style="position:absolute;left:1873;top:1269;width:13;height:2" coordorigin="1873,1269" coordsize="13,0" path="m1886,1269l1873,1269e" filled="false" stroked="true" strokeweight=".84pt" strokecolor="#050000">
                <v:path arrowok="t"/>
              </v:shape>
            </v:group>
            <v:group style="position:absolute;left:1908;top:1224;width:2;height:17" coordorigin="1908,1224" coordsize="2,17">
              <v:shape style="position:absolute;left:1908;top:1224;width:2;height:17" coordorigin="1908,1224" coordsize="0,17" path="m1908,1224l1908,1241e" filled="false" stroked="true" strokeweight=".131pt" strokecolor="#050000">
                <v:path arrowok="t"/>
              </v:shape>
            </v:group>
            <v:group style="position:absolute;left:1997;top:1266;width:13;height:2" coordorigin="1997,1266" coordsize="13,2">
              <v:shape style="position:absolute;left:1997;top:1266;width:13;height:2" coordorigin="1997,1266" coordsize="13,0" path="m2010,1266l1997,1266e" filled="false" stroked="true" strokeweight=".84pt" strokecolor="#050000">
                <v:path arrowok="t"/>
              </v:shape>
            </v:group>
            <v:group style="position:absolute;left:1889;top:1232;width:19;height:2" coordorigin="1889,1232" coordsize="19,2">
              <v:shape style="position:absolute;left:1889;top:1232;width:19;height:2" coordorigin="1889,1232" coordsize="19,0" path="m1907,1232l1889,1232e" filled="false" stroked="true" strokeweight=".84pt" strokecolor="#050000">
                <v:path arrowok="t"/>
              </v:shape>
            </v:group>
            <v:group style="position:absolute;left:1877;top:1219;width:2;height:17" coordorigin="1877,1219" coordsize="2,17">
              <v:shape style="position:absolute;left:1877;top:1219;width:2;height:17" coordorigin="1877,1219" coordsize="0,17" path="m1877,1219l1877,1236e" filled="false" stroked="true" strokeweight=".129pt" strokecolor="#050000">
                <v:path arrowok="t"/>
              </v:shape>
            </v:group>
            <v:group style="position:absolute;left:1442;top:1188;width:2;height:17" coordorigin="1442,1188" coordsize="2,17">
              <v:shape style="position:absolute;left:1442;top:1188;width:2;height:17" coordorigin="1442,1188" coordsize="0,17" path="m1442,1188l1442,1205e" filled="false" stroked="true" strokeweight=".13pt" strokecolor="#050000">
                <v:path arrowok="t"/>
              </v:shape>
            </v:group>
            <v:group style="position:absolute;left:1801;top:1227;width:76;height:2" coordorigin="1801,1227" coordsize="76,2">
              <v:shape style="position:absolute;left:1801;top:1227;width:76;height:2" coordorigin="1801,1227" coordsize="76,0" path="m1876,1227l1801,1227e" filled="false" stroked="true" strokeweight=".84pt" strokecolor="#050000">
                <v:path arrowok="t"/>
              </v:shape>
            </v:group>
            <v:group style="position:absolute;left:1564;top:1201;width:2;height:17" coordorigin="1564,1201" coordsize="2,17">
              <v:shape style="position:absolute;left:1564;top:1201;width:2;height:17" coordorigin="1564,1201" coordsize="0,17" path="m1564,1201l1564,1218e" filled="false" stroked="true" strokeweight=".129pt" strokecolor="#050000">
                <v:path arrowok="t"/>
              </v:shape>
            </v:group>
            <v:group style="position:absolute;left:1877;top:1219;width:2;height:17" coordorigin="1877,1219" coordsize="2,17">
              <v:shape style="position:absolute;left:1877;top:1219;width:2;height:17" coordorigin="1877,1219" coordsize="0,17" path="m1877,1219l1877,1236e" filled="false" stroked="true" strokeweight=".129pt" strokecolor="#050000">
                <v:path arrowok="t"/>
              </v:shape>
            </v:group>
            <v:group style="position:absolute;left:2310;top:1324;width:415;height:2" coordorigin="2310,1324" coordsize="415,2">
              <v:shape style="position:absolute;left:2310;top:1324;width:415;height:2" coordorigin="2310,1324" coordsize="415,0" path="m2310,1324l2724,1324e" filled="false" stroked="true" strokeweight=".129pt" strokecolor="#050000">
                <v:path arrowok="t"/>
              </v:shape>
            </v:group>
            <v:group style="position:absolute;left:1767;top:1230;width:21;height:3" coordorigin="1767,1230" coordsize="21,3">
              <v:shape style="position:absolute;left:1767;top:1230;width:21;height:3" coordorigin="1767,1230" coordsize="21,3" path="m1788,1232l1775,1232,1767,1230e" filled="false" stroked="true" strokeweight=".84pt" strokecolor="#050000">
                <v:path arrowok="t"/>
              </v:shape>
            </v:group>
            <v:group style="position:absolute;left:1333;top:1167;width:2;height:17" coordorigin="1333,1167" coordsize="2,17">
              <v:shape style="position:absolute;left:1333;top:1167;width:2;height:17" coordorigin="1333,1167" coordsize="0,17" path="m1333,1167l1333,1184e" filled="false" stroked="true" strokeweight=".128pt" strokecolor="#050000">
                <v:path arrowok="t"/>
              </v:shape>
            </v:group>
            <v:group style="position:absolute;left:1758;top:1216;width:2;height:17" coordorigin="1758,1216" coordsize="2,17">
              <v:shape style="position:absolute;left:1758;top:1216;width:2;height:17" coordorigin="1758,1216" coordsize="0,17" path="m1758,1216l1758,1233e" filled="false" stroked="true" strokeweight=".129pt" strokecolor="#050000">
                <v:path arrowok="t"/>
              </v:shape>
            </v:group>
            <v:group style="position:absolute;left:1450;top:1185;width:2;height:17" coordorigin="1450,1185" coordsize="2,17">
              <v:shape style="position:absolute;left:1450;top:1185;width:2;height:17" coordorigin="1450,1185" coordsize="0,17" path="m1450,1185l1450,1202e" filled="false" stroked="true" strokeweight=".13pt" strokecolor="#050000">
                <v:path arrowok="t"/>
              </v:shape>
            </v:group>
            <v:group style="position:absolute;left:2004;top:1214;width:2;height:17" coordorigin="2004,1214" coordsize="2,17">
              <v:shape style="position:absolute;left:2004;top:1214;width:2;height:17" coordorigin="2004,1214" coordsize="0,17" path="m2004,1214l2004,1231e" filled="false" stroked="true" strokeweight=".13pt" strokecolor="#050000">
                <v:path arrowok="t"/>
              </v:shape>
            </v:group>
            <v:group style="position:absolute;left:1768;top:1222;width:2;height:17" coordorigin="1768,1222" coordsize="2,17">
              <v:shape style="position:absolute;left:1768;top:1222;width:2;height:17" coordorigin="1768,1222" coordsize="0,17" path="m1768,1222l1768,1238e" filled="false" stroked="true" strokeweight=".129pt" strokecolor="#050000">
                <v:path arrowok="t"/>
              </v:shape>
            </v:group>
            <v:group style="position:absolute;left:1682;top:1220;width:76;height:6" coordorigin="1682,1220" coordsize="76,6">
              <v:shape style="position:absolute;left:1682;top:1220;width:76;height:6" coordorigin="1682,1220" coordsize="76,6" path="m1757,1225l1736,1225,1707,1222,1682,1220e" filled="false" stroked="true" strokeweight=".84pt" strokecolor="#050000">
                <v:path arrowok="t"/>
              </v:shape>
            </v:group>
            <v:group style="position:absolute;left:1340;top:1173;width:3;height:3" coordorigin="1340,1173" coordsize="3,3">
              <v:shape style="position:absolute;left:1340;top:1173;width:3;height:3" coordorigin="1340,1173" coordsize="3,3" path="m1342,1173l1340,1176e" filled="false" stroked="true" strokeweight=".84pt" strokecolor="#050000">
                <v:path arrowok="t"/>
              </v:shape>
            </v:group>
            <v:group style="position:absolute;left:1768;top:1221;width:2;height:17" coordorigin="1768,1221" coordsize="2,17">
              <v:shape style="position:absolute;left:1768;top:1221;width:2;height:17" coordorigin="1768,1221" coordsize="0,17" path="m1768,1221l1768,1238e" filled="false" stroked="true" strokeweight=".129pt" strokecolor="#050000">
                <v:path arrowok="t"/>
              </v:shape>
            </v:group>
            <v:group style="position:absolute;left:1683;top:1211;width:2;height:17" coordorigin="1683,1211" coordsize="2,17">
              <v:shape style="position:absolute;left:1683;top:1211;width:2;height:17" coordorigin="1683,1211" coordsize="0,17" path="m1683,1211l1683,1228e" filled="false" stroked="true" strokeweight=".13pt" strokecolor="#050000">
                <v:path arrowok="t"/>
              </v:shape>
            </v:group>
            <v:group style="position:absolute;left:2014;top:1216;width:2;height:17" coordorigin="2014,1216" coordsize="2,17">
              <v:shape style="position:absolute;left:2014;top:1216;width:2;height:17" coordorigin="2014,1216" coordsize="0,17" path="m2014,1216l2014,1233e" filled="false" stroked="true" strokeweight=".131pt" strokecolor="#050000">
                <v:path arrowok="t"/>
              </v:shape>
            </v:group>
            <v:group style="position:absolute;left:1650;top:1222;width:21;height:3" coordorigin="1650,1222" coordsize="21,3">
              <v:shape style="position:absolute;left:1650;top:1222;width:21;height:3" coordorigin="1650,1222" coordsize="21,3" path="m1671,1225l1656,1225,1650,1222e" filled="false" stroked="true" strokeweight=".84pt" strokecolor="#050000">
                <v:path arrowok="t"/>
              </v:shape>
            </v:group>
            <v:group style="position:absolute;left:1565;top:1209;width:76;height:8" coordorigin="1565,1209" coordsize="76,8">
              <v:shape style="position:absolute;left:1565;top:1209;width:76;height:8" coordorigin="1565,1209" coordsize="76,8" path="m1640,1217l1619,1214,1591,1212,1565,1209e" filled="false" stroked="true" strokeweight=".84pt" strokecolor="#050000">
                <v:path arrowok="t"/>
              </v:shape>
            </v:group>
            <v:group style="position:absolute;left:1652;top:1214;width:2;height:17" coordorigin="1652,1214" coordsize="2,17">
              <v:shape style="position:absolute;left:1652;top:1214;width:2;height:17" coordorigin="1652,1214" coordsize="0,17" path="m1652,1214l1652,1231e" filled="false" stroked="true" strokeweight=".128pt" strokecolor="#050000">
                <v:path arrowok="t"/>
              </v:shape>
            </v:group>
            <v:group style="position:absolute;left:1225;top:1141;width:2;height:17" coordorigin="1225,1141" coordsize="2,17">
              <v:shape style="position:absolute;left:1225;top:1141;width:2;height:17" coordorigin="1225,1141" coordsize="0,17" path="m1225,1141l1225,1158e" filled="false" stroked="true" strokeweight=".129pt" strokecolor="#050000">
                <v:path arrowok="t"/>
              </v:shape>
            </v:group>
            <v:group style="position:absolute;left:1880;top:1219;width:2;height:17" coordorigin="1880,1219" coordsize="2,17">
              <v:shape style="position:absolute;left:1880;top:1219;width:2;height:17" coordorigin="1880,1219" coordsize="0,17" path="m1880,1219l1880,1236e" filled="false" stroked="true" strokeweight=".13pt" strokecolor="#050000">
                <v:path arrowok="t"/>
              </v:shape>
            </v:group>
            <v:group style="position:absolute;left:1566;top:1201;width:2;height:17" coordorigin="1566,1201" coordsize="2,17">
              <v:shape style="position:absolute;left:1566;top:1201;width:2;height:17" coordorigin="1566,1201" coordsize="0,17" path="m1566,1201l1566,1218e" filled="false" stroked="true" strokeweight=".13pt" strokecolor="#050000">
                <v:path arrowok="t"/>
              </v:shape>
            </v:group>
            <v:group style="position:absolute;left:1550;top:1212;width:6;height:3" coordorigin="1550,1212" coordsize="6,3">
              <v:shape style="position:absolute;left:1550;top:1212;width:6;height:3" coordorigin="1550,1212" coordsize="6,3" path="m1555,1214l1550,1212e" filled="false" stroked="true" strokeweight=".84pt" strokecolor="#050000">
                <v:path arrowok="t"/>
              </v:shape>
            </v:group>
            <v:group style="position:absolute;left:1666;top:1222;width:11;height:2" coordorigin="1666,1222" coordsize="11,2">
              <v:shape style="position:absolute;left:1666;top:1222;width:11;height:2" coordorigin="1666,1222" coordsize="11,0" path="m1676,1222l1666,1222e" filled="false" stroked="true" strokeweight=".84pt" strokecolor="#050000">
                <v:path arrowok="t"/>
              </v:shape>
            </v:group>
            <v:group style="position:absolute;left:1528;top:1196;width:2;height:17" coordorigin="1528,1196" coordsize="2,17">
              <v:shape style="position:absolute;left:1528;top:1196;width:2;height:17" coordorigin="1528,1196" coordsize="0,17" path="m1528,1196l1528,1212e" filled="false" stroked="true" strokeweight=".128pt" strokecolor="#050000">
                <v:path arrowok="t"/>
              </v:shape>
            </v:group>
            <v:group style="position:absolute;left:1666;top:1222;width:13;height:2" coordorigin="1666,1222" coordsize="13,2">
              <v:shape style="position:absolute;left:1666;top:1222;width:13;height:2" coordorigin="1666,1222" coordsize="13,0" path="m1679,1222l1666,1222e" filled="false" stroked="true" strokeweight=".84pt" strokecolor="#050000">
                <v:path arrowok="t"/>
              </v:shape>
            </v:group>
            <v:group style="position:absolute;left:1518;top:1204;width:11;height:2" coordorigin="1518,1204" coordsize="11,2">
              <v:shape style="position:absolute;left:1518;top:1204;width:11;height:2" coordorigin="1518,1204" coordsize="11,0" path="m1518,1204l1529,1204,1521,1204e" filled="false" stroked="true" strokeweight=".84pt" strokecolor="#050000">
                <v:path arrowok="t"/>
              </v:shape>
            </v:group>
            <v:group style="position:absolute;left:1666;top:1220;width:13;height:3" coordorigin="1666,1220" coordsize="13,3">
              <v:shape style="position:absolute;left:1666;top:1220;width:13;height:3" coordorigin="1666,1220" coordsize="13,3" path="m1666,1220l1679,1222e" filled="false" stroked="true" strokeweight=".84pt" strokecolor="#050000">
                <v:path arrowok="t"/>
              </v:shape>
            </v:group>
            <v:group style="position:absolute;left:1521;top:1199;width:11;height:2" coordorigin="1521,1199" coordsize="11,2">
              <v:shape style="position:absolute;left:1521;top:1199;width:11;height:2" coordorigin="1521,1199" coordsize="11,0" path="m1521,1199l1531,1199e" filled="false" stroked="true" strokeweight=".84pt" strokecolor="#050000">
                <v:path arrowok="t"/>
              </v:shape>
            </v:group>
            <v:group style="position:absolute;left:1666;top:1217;width:29;height:3" coordorigin="1666,1217" coordsize="29,3">
              <v:shape style="position:absolute;left:1666;top:1217;width:29;height:3" coordorigin="1666,1217" coordsize="29,3" path="m1666,1217l1694,1220e" filled="false" stroked="true" strokeweight=".84pt" strokecolor="#050000">
                <v:path arrowok="t"/>
              </v:shape>
            </v:group>
            <v:group style="position:absolute;left:1524;top:1194;width:8;height:3" coordorigin="1524,1194" coordsize="8,3">
              <v:shape style="position:absolute;left:1524;top:1194;width:8;height:3" coordorigin="1524,1194" coordsize="8,3" path="m1524,1194l1531,1196e" filled="false" stroked="true" strokeweight=".84pt" strokecolor="#050000">
                <v:path arrowok="t"/>
              </v:shape>
            </v:group>
            <v:group style="position:absolute;left:1666;top:1212;width:32;height:6" coordorigin="1666,1212" coordsize="32,6">
              <v:shape style="position:absolute;left:1666;top:1212;width:32;height:6" coordorigin="1666,1212" coordsize="32,6" path="m1666,1212l1697,1217e" filled="false" stroked="true" strokeweight=".84pt" strokecolor="#050000">
                <v:path arrowok="t"/>
              </v:shape>
            </v:group>
            <v:group style="position:absolute;left:1666;top:1209;width:11;height:3" coordorigin="1666,1209" coordsize="11,3">
              <v:shape style="position:absolute;left:1666;top:1209;width:11;height:3" coordorigin="1666,1209" coordsize="11,3" path="m1676,1212l1666,1209e" filled="false" stroked="true" strokeweight=".84pt" strokecolor="#050000">
                <v:path arrowok="t"/>
              </v:shape>
            </v:group>
            <v:group style="position:absolute;left:1667;top:1198;width:2;height:17" coordorigin="1667,1198" coordsize="2,17">
              <v:shape style="position:absolute;left:1667;top:1198;width:2;height:17" coordorigin="1667,1198" coordsize="0,17" path="m1667,1198l1667,1215e" filled="false" stroked="true" strokeweight=".13pt" strokecolor="#050000">
                <v:path arrowok="t"/>
              </v:shape>
            </v:group>
            <v:group style="position:absolute;left:1531;top:1183;width:135;height:19" coordorigin="1531,1183" coordsize="135,19">
              <v:shape style="position:absolute;left:1531;top:1183;width:135;height:19" coordorigin="1531,1183" coordsize="135,19" path="m1531,1183l1666,1201e" filled="false" stroked="true" strokeweight=".84pt" strokecolor="#050000">
                <v:path arrowok="t"/>
              </v:shape>
            </v:group>
            <v:group style="position:absolute;left:1534;top:1176;width:135;height:16" coordorigin="1534,1176" coordsize="135,16">
              <v:shape style="position:absolute;left:1534;top:1176;width:135;height:16" coordorigin="1534,1176" coordsize="135,16" path="m1534,1176l1669,1191e" filled="false" stroked="true" strokeweight=".84pt" strokecolor="#050000">
                <v:path arrowok="t"/>
              </v:shape>
            </v:group>
            <v:group style="position:absolute;left:1678;top:1172;width:2;height:17" coordorigin="1678,1172" coordsize="2,17">
              <v:shape style="position:absolute;left:1678;top:1172;width:2;height:17" coordorigin="1678,1172" coordsize="0,17" path="m1678,1172l1678,1189e" filled="false" stroked="true" strokeweight=".128pt" strokecolor="#050000">
                <v:path arrowok="t"/>
              </v:shape>
            </v:group>
            <v:group style="position:absolute;left:1544;top:1157;width:135;height:16" coordorigin="1544,1157" coordsize="135,16">
              <v:shape style="position:absolute;left:1544;top:1157;width:135;height:16" coordorigin="1544,1157" coordsize="135,16" path="m1544,1157l1679,1173,1547,1157e" filled="false" stroked="true" strokeweight=".84pt" strokecolor="#050000">
                <v:path arrowok="t"/>
              </v:shape>
            </v:group>
            <v:group style="position:absolute;left:1534;top:1212;width:16;height:2" coordorigin="1534,1212" coordsize="16,2">
              <v:shape style="position:absolute;left:1534;top:1212;width:16;height:2" coordorigin="1534,1212" coordsize="16,0" path="m1550,1212l1534,1212e" filled="false" stroked="true" strokeweight=".84pt" strokecolor="#050000">
                <v:path arrowok="t"/>
              </v:shape>
            </v:group>
            <v:group style="position:absolute;left:1451;top:1194;width:76;height:11" coordorigin="1451,1194" coordsize="76,11">
              <v:shape style="position:absolute;left:1451;top:1194;width:76;height:11" coordorigin="1451,1194" coordsize="76,11" path="m1526,1204l1500,1201,1474,1196,1451,1194e" filled="false" stroked="true" strokeweight=".84pt" strokecolor="#050000">
                <v:path arrowok="t"/>
              </v:shape>
            </v:group>
            <v:group style="position:absolute;left:1423;top:1191;width:26;height:6" coordorigin="1423,1191" coordsize="26,6">
              <v:shape style="position:absolute;left:1423;top:1191;width:26;height:6" coordorigin="1423,1191" coordsize="26,6" path="m1423,1191l1449,1196e" filled="false" stroked="true" strokeweight=".84pt" strokecolor="#050000">
                <v:path arrowok="t"/>
              </v:shape>
            </v:group>
            <v:group style="position:absolute;left:1535;top:1203;width:2;height:17" coordorigin="1535,1203" coordsize="2,17">
              <v:shape style="position:absolute;left:1535;top:1203;width:2;height:17" coordorigin="1535,1203" coordsize="0,17" path="m1535,1203l1535,1220e" filled="false" stroked="true" strokeweight=".13pt" strokecolor="#050000">
                <v:path arrowok="t"/>
              </v:shape>
            </v:group>
            <v:group style="position:absolute;left:1758;top:1216;width:2;height:17" coordorigin="1758,1216" coordsize="2,17">
              <v:shape style="position:absolute;left:1758;top:1216;width:2;height:17" coordorigin="1758,1216" coordsize="0,17" path="m1758,1216l1758,1233e" filled="false" stroked="true" strokeweight=".129pt" strokecolor="#050000">
                <v:path arrowok="t"/>
              </v:shape>
            </v:group>
            <v:group style="position:absolute;left:1887;top:1224;width:2;height:17" coordorigin="1887,1224" coordsize="2,17">
              <v:shape style="position:absolute;left:1887;top:1224;width:2;height:17" coordorigin="1887,1224" coordsize="0,17" path="m1887,1224l1887,1241e" filled="false" stroked="true" strokeweight=".129pt" strokecolor="#050000">
                <v:path arrowok="t"/>
              </v:shape>
            </v:group>
            <v:group style="position:absolute;left:1452;top:1185;width:2;height:17" coordorigin="1452,1185" coordsize="2,17">
              <v:shape style="position:absolute;left:1452;top:1185;width:2;height:17" coordorigin="1452,1185" coordsize="0,17" path="m1452,1185l1452,1202e" filled="false" stroked="true" strokeweight=".128pt" strokecolor="#050000">
                <v:path arrowok="t"/>
              </v:shape>
            </v:group>
            <v:group style="position:absolute;left:1423;top:1194;width:19;height:3" coordorigin="1423,1194" coordsize="19,3">
              <v:shape style="position:absolute;left:1423;top:1194;width:19;height:3" coordorigin="1423,1194" coordsize="19,3" path="m1441,1196l1436,1196,1425,1194,1423,1194e" filled="false" stroked="true" strokeweight=".84pt" strokecolor="#050000">
                <v:path arrowok="t"/>
              </v:shape>
            </v:group>
            <v:group style="position:absolute;left:1641;top:1209;width:2;height:17" coordorigin="1641,1209" coordsize="2,17">
              <v:shape style="position:absolute;left:1641;top:1209;width:2;height:17" coordorigin="1641,1209" coordsize="0,17" path="m1641,1209l1641,1225e" filled="false" stroked="true" strokeweight=".13pt" strokecolor="#050000">
                <v:path arrowok="t"/>
              </v:shape>
            </v:group>
            <v:group style="position:absolute;left:1414;top:1178;width:2;height:17" coordorigin="1414,1178" coordsize="2,17">
              <v:shape style="position:absolute;left:1414;top:1178;width:2;height:17" coordorigin="1414,1178" coordsize="0,17" path="m1414,1178l1414,1194e" filled="false" stroked="true" strokeweight=".131pt" strokecolor="#050000">
                <v:path arrowok="t"/>
              </v:shape>
            </v:group>
            <v:group style="position:absolute;left:1235;top:1139;width:2;height:17" coordorigin="1235,1139" coordsize="2,17">
              <v:shape style="position:absolute;left:1235;top:1139;width:2;height:17" coordorigin="1235,1139" coordsize="0,17" path="m1235,1139l1235,1155e" filled="false" stroked="true" strokeweight=".128pt" strokecolor="#050000">
                <v:path arrowok="t"/>
              </v:shape>
            </v:group>
            <v:group style="position:absolute;left:1342;top:1173;width:70;height:13" coordorigin="1342,1173" coordsize="70,13">
              <v:shape style="position:absolute;left:1342;top:1173;width:70;height:13" coordorigin="1342,1173" coordsize="70,13" path="m1412,1186l1389,1183,1363,1178,1342,1173e" filled="false" stroked="true" strokeweight=".84pt" strokecolor="#050000">
                <v:path arrowok="t"/>
              </v:shape>
            </v:group>
            <v:group style="position:absolute;left:250;top:987;width:6;height:3" coordorigin="250,987" coordsize="6,3">
              <v:shape style="position:absolute;left:250;top:987;width:6;height:3" coordorigin="250,987" coordsize="6,3" path="m256,989l253,987,250,987e" filled="false" stroked="true" strokeweight=".84pt" strokecolor="#050000">
                <v:path arrowok="t"/>
              </v:shape>
            </v:group>
            <v:group style="position:absolute;left:1333;top:1167;width:2;height:17" coordorigin="1333,1167" coordsize="2,17">
              <v:shape style="position:absolute;left:1333;top:1167;width:2;height:17" coordorigin="1333,1167" coordsize="0,17" path="m1333,1167l1333,1184e" filled="false" stroked="true" strokeweight=".128pt" strokecolor="#050000">
                <v:path arrowok="t"/>
              </v:shape>
            </v:group>
            <v:group style="position:absolute;left:2006;top:1214;width:2;height:17" coordorigin="2006,1214" coordsize="2,17">
              <v:shape style="position:absolute;left:2006;top:1214;width:2;height:17" coordorigin="2006,1214" coordsize="0,17" path="m2006,1214l2006,1231e" filled="false" stroked="true" strokeweight=".129pt" strokecolor="#050000">
                <v:path arrowok="t"/>
              </v:shape>
            </v:group>
            <v:group style="position:absolute;left:1120;top:1113;width:3;height:3" coordorigin="1120,1113" coordsize="3,3">
              <v:shape style="position:absolute;left:1120;top:1113;width:3;height:3" coordorigin="1120,1113" coordsize="3,3" path="m1123,1116l1120,1113e" filled="false" stroked="true" strokeweight=".84pt" strokecolor="#050000">
                <v:path arrowok="t"/>
              </v:shape>
            </v:group>
            <v:group style="position:absolute;left:1344;top:1165;width:2;height:17" coordorigin="1344,1165" coordsize="2,17">
              <v:shape style="position:absolute;left:1344;top:1165;width:2;height:17" coordorigin="1344,1165" coordsize="0,17" path="m1344,1165l1344,1181e" filled="false" stroked="true" strokeweight=".129pt" strokecolor="#050000">
                <v:path arrowok="t"/>
              </v:shape>
            </v:group>
            <v:group style="position:absolute;left:1317;top:1173;width:16;height:3" coordorigin="1317,1173" coordsize="16,3">
              <v:shape style="position:absolute;left:1317;top:1173;width:16;height:3" coordorigin="1317,1173" coordsize="16,3" path="m1332,1176l1327,1176,1317,1173e" filled="false" stroked="true" strokeweight=".84pt" strokecolor="#050000">
                <v:path arrowok="t"/>
              </v:shape>
            </v:group>
            <v:group style="position:absolute;left:1667;top:1193;width:2;height:17" coordorigin="1667,1193" coordsize="2,17">
              <v:shape style="position:absolute;left:1667;top:1193;width:2;height:17" coordorigin="1667,1193" coordsize="0,17" path="m1667,1193l1667,1210e" filled="false" stroked="true" strokeweight=".13pt" strokecolor="#050000">
                <v:path arrowok="t"/>
              </v:shape>
            </v:group>
            <v:group style="position:absolute;left:1314;top:1165;width:2;height:17" coordorigin="1314,1165" coordsize="2,17">
              <v:shape style="position:absolute;left:1314;top:1165;width:2;height:17" coordorigin="1314,1165" coordsize="0,17" path="m1314,1165l1314,1181e" filled="false" stroked="true" strokeweight=".259pt" strokecolor="#050000">
                <v:path arrowok="t"/>
              </v:shape>
            </v:group>
            <v:group style="position:absolute;left:72;top:868;width:96;height:24" coordorigin="72,868" coordsize="96,24">
              <v:shape style="position:absolute;left:72;top:868;width:96;height:24" coordorigin="72,868" coordsize="96,24" path="m72,870l168,891,72,868e" filled="false" stroked="true" strokeweight=".84pt" strokecolor="#050000">
                <v:path arrowok="t"/>
              </v:shape>
            </v:group>
            <v:group style="position:absolute;left:72;top:865;width:96;height:24" coordorigin="72,865" coordsize="96,24">
              <v:shape style="position:absolute;left:72;top:865;width:96;height:24" coordorigin="72,865" coordsize="96,24" path="m72,865l168,888e" filled="false" stroked="true" strokeweight=".84pt" strokecolor="#050000">
                <v:path arrowok="t"/>
              </v:shape>
            </v:group>
            <v:group style="position:absolute;left:85;top:839;width:86;height:19" coordorigin="85,839" coordsize="86,19">
              <v:shape style="position:absolute;left:85;top:839;width:86;height:19" coordorigin="85,839" coordsize="86,19" path="m170,857l85,839e" filled="false" stroked="true" strokeweight=".84pt" strokecolor="#050000">
                <v:path arrowok="t"/>
              </v:shape>
            </v:group>
            <v:group style="position:absolute;left:90;top:831;width:83;height:19" coordorigin="90,831" coordsize="83,19">
              <v:shape style="position:absolute;left:90;top:831;width:83;height:19" coordorigin="90,831" coordsize="83,19" path="m173,849l90,831e" filled="false" stroked="true" strokeweight=".84pt" strokecolor="#050000">
                <v:path arrowok="t"/>
              </v:shape>
            </v:group>
            <v:group style="position:absolute;left:90;top:826;width:86;height:21" coordorigin="90,826" coordsize="86,21">
              <v:shape style="position:absolute;left:90;top:826;width:86;height:21" coordorigin="90,826" coordsize="86,21" path="m90,829l173,847,175,847,93,826e" filled="false" stroked="true" strokeweight=".84pt" strokecolor="#050000">
                <v:path arrowok="t"/>
              </v:shape>
            </v:group>
            <v:group style="position:absolute;left:105;top:800;width:81;height:19" coordorigin="105,800" coordsize="81,19">
              <v:shape style="position:absolute;left:105;top:800;width:81;height:19" coordorigin="105,800" coordsize="81,19" path="m186,818l105,800,186,818xe" filled="false" stroked="true" strokeweight=".84pt" strokecolor="#050000">
                <v:path arrowok="t"/>
              </v:shape>
            </v:group>
            <v:group style="position:absolute;left:67;top:878;width:104;height:24" coordorigin="67,878" coordsize="104,24">
              <v:shape style="position:absolute;left:67;top:878;width:104;height:24" coordorigin="67,878" coordsize="104,24" path="m67,878l170,901e" filled="false" stroked="true" strokeweight=".84pt" strokecolor="#050000">
                <v:path arrowok="t"/>
              </v:shape>
            </v:group>
            <v:group style="position:absolute;left:85;top:839;width:88;height:19" coordorigin="85,839" coordsize="88,19">
              <v:shape style="position:absolute;left:85;top:839;width:88;height:19" coordorigin="85,839" coordsize="88,19" path="m173,857l85,839e" filled="false" stroked="true" strokeweight=".84pt" strokecolor="#050000">
                <v:path arrowok="t"/>
              </v:shape>
            </v:group>
            <v:group style="position:absolute;left:67;top:878;width:104;height:24" coordorigin="67,878" coordsize="104,24">
              <v:shape style="position:absolute;left:67;top:878;width:104;height:24" coordorigin="67,878" coordsize="104,24" path="m170,901l67,878e" filled="false" stroked="true" strokeweight=".84pt" strokecolor="#050000">
                <v:path arrowok="t"/>
              </v:shape>
            </v:group>
            <v:group style="position:absolute;left:1305;top:1157;width:2;height:17" coordorigin="1305,1157" coordsize="2,17">
              <v:shape style="position:absolute;left:1305;top:1157;width:2;height:17" coordorigin="1305,1157" coordsize="0,17" path="m1305,1157l1305,1174e" filled="false" stroked="true" strokeweight=".128pt" strokecolor="#050000">
                <v:path arrowok="t"/>
              </v:shape>
            </v:group>
            <v:group style="position:absolute;left:1649;top:1214;width:2;height:17" coordorigin="1649,1214" coordsize="2,17">
              <v:shape style="position:absolute;left:1649;top:1214;width:2;height:17" coordorigin="1649,1214" coordsize="0,17" path="m1649,1214l1649,1231e" filled="false" stroked="true" strokeweight=".13pt" strokecolor="#050000">
                <v:path arrowok="t"/>
              </v:shape>
            </v:group>
            <v:group style="position:absolute;left:1234;top:1147;width:70;height:19" coordorigin="1234,1147" coordsize="70,19">
              <v:shape style="position:absolute;left:1234;top:1147;width:70;height:19" coordorigin="1234,1147" coordsize="70,19" path="m1304,1165l1280,1160,1255,1152,1234,1147e" filled="false" stroked="true" strokeweight=".84pt" strokecolor="#050000">
                <v:path arrowok="t"/>
              </v:shape>
            </v:group>
            <v:group style="position:absolute;left:1528;top:1196;width:2;height:17" coordorigin="1528,1196" coordsize="2,17">
              <v:shape style="position:absolute;left:1528;top:1196;width:2;height:17" coordorigin="1528,1196" coordsize="0,17" path="m1528,1196l1528,1212e" filled="false" stroked="true" strokeweight=".128pt" strokecolor="#050000">
                <v:path arrowok="t"/>
              </v:shape>
            </v:group>
            <v:group style="position:absolute;left:1076;top:1150;width:11;height:3" coordorigin="1076,1150" coordsize="11,3">
              <v:shape style="position:absolute;left:1076;top:1150;width:11;height:3" coordorigin="1076,1150" coordsize="11,3" path="m1086,1152l1081,1152,1076,1150e" filled="false" stroked="true" strokeweight=".84pt" strokecolor="#050000">
                <v:path arrowok="t"/>
              </v:shape>
            </v:group>
            <v:group style="position:absolute;left:202;top:862;width:2;height:17" coordorigin="202,862" coordsize="2,17">
              <v:shape style="position:absolute;left:202;top:862;width:2;height:17" coordorigin="202,862" coordsize="0,17" path="m202,862l202,879e" filled="false" stroked="true" strokeweight=".131pt" strokecolor="#050000">
                <v:path arrowok="t"/>
              </v:shape>
            </v:group>
            <v:group style="position:absolute;left:1863;top:1264;width:11;height:6" coordorigin="1863,1264" coordsize="11,6">
              <v:shape style="position:absolute;left:1863;top:1264;width:11;height:6" coordorigin="1863,1264" coordsize="11,6" path="m1873,1269l1868,1266,1863,1266,1863,1264e" filled="false" stroked="true" strokeweight=".84pt" strokecolor="#050000">
                <v:path arrowok="t"/>
              </v:shape>
            </v:group>
            <v:group style="position:absolute;left:1424;top:1185;width:2;height:17" coordorigin="1424,1185" coordsize="2,17">
              <v:shape style="position:absolute;left:1424;top:1185;width:2;height:17" coordorigin="1424,1185" coordsize="0,17" path="m1424,1185l1424,1202e" filled="false" stroked="true" strokeweight=".129pt" strokecolor="#050000">
                <v:path arrowok="t"/>
              </v:shape>
            </v:group>
            <v:group style="position:absolute;left:1179;top:1181;width:11;height:3" coordorigin="1179,1181" coordsize="11,3">
              <v:shape style="position:absolute;left:1179;top:1181;width:11;height:3" coordorigin="1179,1181" coordsize="11,3" path="m1190,1183l1185,1183,1182,1181,1179,1181e" filled="false" stroked="true" strokeweight=".84pt" strokecolor="#050000">
                <v:path arrowok="t"/>
              </v:shape>
            </v:group>
            <v:group style="position:absolute;left:1987;top:1261;width:11;height:6" coordorigin="1987,1261" coordsize="11,6">
              <v:shape style="position:absolute;left:1987;top:1261;width:11;height:6" coordorigin="1987,1261" coordsize="11,6" path="m1997,1266l1992,1264,1987,1264,1987,1261e" filled="false" stroked="true" strokeweight=".84pt" strokecolor="#050000">
                <v:path arrowok="t"/>
              </v:shape>
            </v:group>
            <v:group style="position:absolute;left:1766;top:1221;width:2;height:17" coordorigin="1766,1221" coordsize="2,17">
              <v:shape style="position:absolute;left:1766;top:1221;width:2;height:17" coordorigin="1766,1221" coordsize="0,17" path="m1766,1221l1766,1238e" filled="false" stroked="true" strokeweight=".13pt" strokecolor="#050000">
                <v:path arrowok="t"/>
              </v:shape>
            </v:group>
            <v:group style="position:absolute;left:1225;top:1141;width:2;height:17" coordorigin="1225,1141" coordsize="2,17">
              <v:shape style="position:absolute;left:1225;top:1141;width:2;height:17" coordorigin="1225,1141" coordsize="0,17" path="m1225,1141l1225,1158e" filled="false" stroked="true" strokeweight=".129pt" strokecolor="#050000">
                <v:path arrowok="t"/>
              </v:shape>
            </v:group>
            <v:group style="position:absolute;left:230;top:741;width:11;height:3" coordorigin="230,741" coordsize="11,3">
              <v:shape style="position:absolute;left:230;top:741;width:11;height:3" coordorigin="230,741" coordsize="11,3" path="m240,743l230,741e" filled="false" stroked="true" strokeweight=".84pt" strokecolor="#050000">
                <v:path arrowok="t"/>
              </v:shape>
            </v:group>
            <v:group style="position:absolute;left:186;top:818;width:11;height:3" coordorigin="186,818" coordsize="11,3">
              <v:shape style="position:absolute;left:186;top:818;width:11;height:3" coordorigin="186,818" coordsize="11,3" path="m196,821l186,818e" filled="false" stroked="true" strokeweight=".84pt" strokecolor="#050000">
                <v:path arrowok="t"/>
              </v:shape>
            </v:group>
            <v:group style="position:absolute;left:206;top:780;width:11;height:3" coordorigin="206,780" coordsize="11,3">
              <v:shape style="position:absolute;left:206;top:780;width:11;height:3" coordorigin="206,780" coordsize="11,3" path="m217,782l206,780e" filled="false" stroked="true" strokeweight=".84pt" strokecolor="#050000">
                <v:path arrowok="t"/>
              </v:shape>
            </v:group>
            <v:group style="position:absolute;left:1129;top:1105;width:2;height:17" coordorigin="1129,1105" coordsize="2,17">
              <v:shape style="position:absolute;left:1129;top:1105;width:2;height:17" coordorigin="1129,1105" coordsize="0,17" path="m1129,1105l1129,1122e" filled="false" stroked="true" strokeweight=".128pt" strokecolor="#050000">
                <v:path arrowok="t"/>
              </v:shape>
            </v:group>
            <v:group style="position:absolute;left:1221;top:1141;width:2;height:17" coordorigin="1221,1141" coordsize="2,17">
              <v:shape style="position:absolute;left:1221;top:1141;width:2;height:17" coordorigin="1221,1141" coordsize="0,17" path="m1221,1141l1221,1158e" filled="false" stroked="true" strokeweight=".26pt" strokecolor="#050000">
                <v:path arrowok="t"/>
              </v:shape>
            </v:group>
            <v:group style="position:absolute;left:1531;top:1209;width:3;height:3" coordorigin="1531,1209" coordsize="3,3">
              <v:shape style="position:absolute;left:1531;top:1209;width:3;height:3" coordorigin="1531,1209" coordsize="3,3" path="m1534,1212l1531,1209e" filled="false" stroked="true" strokeweight=".84pt" strokecolor="#050000">
                <v:path arrowok="t"/>
              </v:shape>
            </v:group>
            <v:group style="position:absolute;left:1208;top:1144;width:11;height:6" coordorigin="1208,1144" coordsize="11,6">
              <v:shape style="position:absolute;left:1208;top:1144;width:11;height:6" coordorigin="1208,1144" coordsize="11,6" path="m1218,1150l1208,1144e" filled="false" stroked="true" strokeweight=".84pt" strokecolor="#050000">
                <v:path arrowok="t"/>
              </v:shape>
            </v:group>
            <v:group style="position:absolute;left:1207;top:1136;width:2;height:17" coordorigin="1207,1136" coordsize="2,17">
              <v:shape style="position:absolute;left:1207;top:1136;width:2;height:17" coordorigin="1207,1136" coordsize="0,17" path="m1207,1136l1207,1153e" filled="false" stroked="true" strokeweight=".13pt" strokecolor="#050000">
                <v:path arrowok="t"/>
              </v:shape>
            </v:group>
            <v:group style="position:absolute;left:1288;top:1204;width:8;height:3" coordorigin="1288,1204" coordsize="8,3">
              <v:shape style="position:absolute;left:1288;top:1204;width:8;height:3" coordorigin="1288,1204" coordsize="8,3" path="m1296,1207l1291,1207,1288,1204e" filled="false" stroked="true" strokeweight=".84pt" strokecolor="#050000">
                <v:path arrowok="t"/>
              </v:shape>
            </v:group>
            <v:group style="position:absolute;left:1744;top:1261;width:8;height:3" coordorigin="1744,1261" coordsize="8,3">
              <v:shape style="position:absolute;left:1744;top:1261;width:8;height:3" coordorigin="1744,1261" coordsize="8,3" path="m1751,1264l1746,1264,1744,1261e" filled="false" stroked="true" strokeweight=".84pt" strokecolor="#050000">
                <v:path arrowok="t"/>
              </v:shape>
            </v:group>
            <v:group style="position:absolute;left:1199;top:1128;width:2;height:17" coordorigin="1199,1128" coordsize="2,17">
              <v:shape style="position:absolute;left:1199;top:1128;width:2;height:17" coordorigin="1199,1128" coordsize="0,17" path="m1199,1128l1199,1145e" filled="false" stroked="true" strokeweight=".129pt" strokecolor="#050000">
                <v:path arrowok="t"/>
              </v:shape>
            </v:group>
            <v:group style="position:absolute;left:1421;top:1185;width:2;height:17" coordorigin="1421,1185" coordsize="2,17">
              <v:shape style="position:absolute;left:1421;top:1185;width:2;height:17" coordorigin="1421,1185" coordsize="0,17" path="m1421,1185l1421,1202e" filled="false" stroked="true" strokeweight=".13pt" strokecolor="#050000">
                <v:path arrowok="t"/>
              </v:shape>
            </v:group>
            <v:group style="position:absolute;left:1879;top:1219;width:2;height:17" coordorigin="1879,1219" coordsize="2,17">
              <v:shape style="position:absolute;left:1879;top:1219;width:2;height:17" coordorigin="1879,1219" coordsize="0,17" path="m1879,1219l1879,1236e" filled="false" stroked="true" strokeweight=".13pt" strokecolor="#050000">
                <v:path arrowok="t"/>
              </v:shape>
            </v:group>
            <v:group style="position:absolute;left:1130;top:1113;width:68;height:24" coordorigin="1130,1113" coordsize="68,24">
              <v:shape style="position:absolute;left:1130;top:1113;width:68;height:24" coordorigin="1130,1113" coordsize="68,24" path="m1198,1137l1174,1129,1148,1119,1133,1113,1130,1113e" filled="false" stroked="true" strokeweight=".84pt" strokecolor="#050000">
                <v:path arrowok="t"/>
              </v:shape>
            </v:group>
            <v:group style="position:absolute;left:290;top:709;width:2;height:17" coordorigin="290,709" coordsize="2,17">
              <v:shape style="position:absolute;left:290;top:709;width:2;height:17" coordorigin="290,709" coordsize="0,17" path="m290,709l290,726e" filled="false" stroked="true" strokeweight=".131pt" strokecolor="#050000">
                <v:path arrowok="t"/>
              </v:shape>
            </v:group>
            <v:group style="position:absolute;left:1305;top:1157;width:2;height:17" coordorigin="1305,1157" coordsize="2,17">
              <v:shape style="position:absolute;left:1305;top:1157;width:2;height:17" coordorigin="1305,1157" coordsize="0,17" path="m1305,1157l1305,1174e" filled="false" stroked="true" strokeweight=".129pt" strokecolor="#050000">
                <v:path arrowok="t"/>
              </v:shape>
            </v:group>
            <v:group style="position:absolute;left:1404;top:1187;width:17;height:2" coordorigin="1404,1187" coordsize="17,2">
              <v:shape style="position:absolute;left:1404;top:1187;width:17;height:2" coordorigin="1404,1187" coordsize="17,0" path="m1404,1187l1421,1187e" filled="false" stroked="true" strokeweight=".128pt" strokecolor="#050000">
                <v:path arrowok="t"/>
              </v:shape>
            </v:group>
            <v:group style="position:absolute;left:1310;top:1165;width:2;height:17" coordorigin="1310,1165" coordsize="2,17">
              <v:shape style="position:absolute;left:1310;top:1165;width:2;height:17" coordorigin="1310,1165" coordsize="0,17" path="m1310,1165l1310,1181e" filled="false" stroked="true" strokeweight=".129pt" strokecolor="#050000">
                <v:path arrowok="t"/>
              </v:shape>
            </v:group>
            <v:group style="position:absolute;left:1134;top:1105;width:2;height:17" coordorigin="1134,1105" coordsize="2,17">
              <v:shape style="position:absolute;left:1134;top:1105;width:2;height:17" coordorigin="1134,1105" coordsize="0,17" path="m1134,1105l1134,1122e" filled="false" stroked="true" strokeweight=".128pt" strokecolor="#050000">
                <v:path arrowok="t"/>
              </v:shape>
            </v:group>
            <v:group style="position:absolute;left:1121;top:1105;width:2;height:17" coordorigin="1121,1105" coordsize="2,17">
              <v:shape style="position:absolute;left:1121;top:1105;width:2;height:17" coordorigin="1121,1105" coordsize="0,17" path="m1121,1105l1121,1122e" filled="false" stroked="true" strokeweight=".129pt" strokecolor="#050000">
                <v:path arrowok="t"/>
              </v:shape>
            </v:group>
            <v:group style="position:absolute;left:287;top:715;width:3;height:3" coordorigin="287,715" coordsize="3,3">
              <v:shape style="position:absolute;left:287;top:715;width:3;height:3" coordorigin="287,715" coordsize="3,3" path="m289,717l287,717,287,715e" filled="false" stroked="true" strokeweight=".84pt" strokecolor="#050000">
                <v:path arrowok="t"/>
              </v:shape>
            </v:group>
            <v:group style="position:absolute;left:1107;top:1108;width:13;height:6" coordorigin="1107,1108" coordsize="13,6">
              <v:shape style="position:absolute;left:1107;top:1108;width:13;height:6" coordorigin="1107,1108" coordsize="13,6" path="m1120,1113l1115,1113,1107,1108e" filled="false" stroked="true" strokeweight=".84pt" strokecolor="#050000">
                <v:path arrowok="t"/>
              </v:shape>
            </v:group>
            <v:group style="position:absolute;left:476;top:697;width:16;height:8" coordorigin="476,697" coordsize="16,8">
              <v:shape style="position:absolute;left:476;top:697;width:16;height:8" coordorigin="476,697" coordsize="16,8" path="m491,705l476,697e" filled="false" stroked="true" strokeweight=".84pt" strokecolor="#050000">
                <v:path arrowok="t"/>
              </v:shape>
            </v:group>
            <v:group style="position:absolute;left:478;top:689;width:19;height:8" coordorigin="478,689" coordsize="19,8">
              <v:shape style="position:absolute;left:478;top:689;width:19;height:8" coordorigin="478,689" coordsize="19,8" path="m496,697l478,689e" filled="false" stroked="true" strokeweight=".84pt" strokecolor="#050000">
                <v:path arrowok="t"/>
              </v:shape>
            </v:group>
            <v:group style="position:absolute;left:329;top:673;width:2;height:17" coordorigin="329,673" coordsize="2,17">
              <v:shape style="position:absolute;left:329;top:673;width:2;height:17" coordorigin="329,673" coordsize="0,17" path="m329,673l329,690e" filled="false" stroked="true" strokeweight=".128pt" strokecolor="#050000">
                <v:path arrowok="t"/>
              </v:shape>
            </v:group>
            <v:group style="position:absolute;left:1883;top:1230;width:3;height:3" coordorigin="1883,1230" coordsize="3,3">
              <v:shape style="position:absolute;left:1883;top:1230;width:3;height:3" coordorigin="1883,1230" coordsize="3,3" path="m1886,1232l1883,1230e" filled="false" stroked="true" strokeweight=".84pt" strokecolor="#050000">
                <v:path arrowok="t"/>
              </v:shape>
            </v:group>
            <v:group style="position:absolute;left:1647;top:1214;width:2;height:17" coordorigin="1647,1214" coordsize="2,17">
              <v:shape style="position:absolute;left:1647;top:1214;width:2;height:17" coordorigin="1647,1214" coordsize="0,17" path="m1647,1214l1647,1231e" filled="false" stroked="true" strokeweight=".129pt" strokecolor="#050000">
                <v:path arrowok="t"/>
              </v:shape>
            </v:group>
            <v:group style="position:absolute;left:1530;top:1201;width:2;height:17" coordorigin="1530,1201" coordsize="2,17">
              <v:shape style="position:absolute;left:1530;top:1201;width:2;height:17" coordorigin="1530,1201" coordsize="0,17" path="m1530,1201l1530,1218e" filled="false" stroked="true" strokeweight=".13pt" strokecolor="#050000">
                <v:path arrowok="t"/>
              </v:shape>
            </v:group>
            <v:group style="position:absolute;left:1757;top:1225;width:8;height:6" coordorigin="1757,1225" coordsize="8,6">
              <v:shape style="position:absolute;left:1757;top:1225;width:8;height:6" coordorigin="1757,1225" coordsize="8,6" path="m1764,1230l1762,1227,1759,1227,1757,1225e" filled="false" stroked="true" strokeweight=".84pt" strokecolor="#050000">
                <v:path arrowok="t"/>
              </v:shape>
            </v:group>
            <v:group style="position:absolute;left:1637;top:1221;width:17;height:2" coordorigin="1637,1221" coordsize="17,2">
              <v:shape style="position:absolute;left:1637;top:1221;width:17;height:2" coordorigin="1637,1221" coordsize="17,0" path="m1637,1221l1654,1221e" filled="false" stroked="true" strokeweight=".129pt" strokecolor="#050000">
                <v:path arrowok="t"/>
              </v:shape>
            </v:group>
            <v:group style="position:absolute;left:1640;top:1217;width:3;height:3" coordorigin="1640,1217" coordsize="3,3">
              <v:shape style="position:absolute;left:1640;top:1217;width:3;height:3" coordorigin="1640,1217" coordsize="3,3" path="m1643,1220l1640,1217e" filled="false" stroked="true" strokeweight=".84pt" strokecolor="#050000">
                <v:path arrowok="t"/>
              </v:shape>
            </v:group>
            <v:group style="position:absolute;left:1763;top:1219;width:2;height:17" coordorigin="1763,1219" coordsize="2,17">
              <v:shape style="position:absolute;left:1763;top:1219;width:2;height:17" coordorigin="1763,1219" coordsize="0,17" path="m1763,1219l1763,1236e" filled="false" stroked="true" strokeweight=".129pt" strokecolor="#050000">
                <v:path arrowok="t"/>
              </v:shape>
            </v:group>
            <v:group style="position:absolute;left:1526;top:1204;width:3;height:6" coordorigin="1526,1204" coordsize="3,6">
              <v:shape style="position:absolute;left:1526;top:1204;width:3;height:6" coordorigin="1526,1204" coordsize="3,6" path="m1529,1209l1529,1207,1526,1204e" filled="false" stroked="true" strokeweight=".84pt" strokecolor="#050000">
                <v:path arrowok="t"/>
              </v:shape>
            </v:group>
            <v:group style="position:absolute;left:1644;top:1211;width:2;height:17" coordorigin="1644,1211" coordsize="2,17">
              <v:shape style="position:absolute;left:1644;top:1211;width:2;height:17" coordorigin="1644,1211" coordsize="0,17" path="m1644,1211l1644,1228e" filled="false" stroked="true" strokeweight=".129pt" strokecolor="#050000">
                <v:path arrowok="t"/>
              </v:shape>
            </v:group>
            <v:group style="position:absolute;left:1627;top:1469;width:17;height:2" coordorigin="1627,1469" coordsize="17,2">
              <v:shape style="position:absolute;left:1627;top:1469;width:17;height:2" coordorigin="1627,1469" coordsize="17,0" path="m1627,1469l1643,1469e" filled="false" stroked="true" strokeweight=".129pt" strokecolor="#050000">
                <v:path arrowok="t"/>
              </v:shape>
            </v:group>
            <v:group style="position:absolute;left:1560;top:645;width:6;height:24" coordorigin="1560,645" coordsize="6,24">
              <v:shape style="position:absolute;left:1560;top:645;width:6;height:24" coordorigin="1560,645" coordsize="6,24" path="m1565,668l1560,645e" filled="false" stroked="true" strokeweight=".84pt" strokecolor="#050000">
                <v:path arrowok="t"/>
              </v:shape>
            </v:group>
            <v:group style="position:absolute;left:1554;top:650;width:17;height:2" coordorigin="1554,650" coordsize="17,2">
              <v:shape style="position:absolute;left:1554;top:650;width:17;height:2" coordorigin="1554,650" coordsize="17,0" path="m1554,650l1571,650e" filled="false" stroked="true" strokeweight=".518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1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60;top:593;width:2;height:17" coordorigin="1760,593" coordsize="2,17">
              <v:shape style="position:absolute;left:1760;top:593;width:2;height:17" coordorigin="1760,593" coordsize="0,17" path="m1760,593l1760,609e" filled="false" stroked="true" strokeweight=".13pt" strokecolor="#050000">
                <v:path arrowok="t"/>
              </v:shape>
            </v:group>
            <v:group style="position:absolute;left:1769;top:602;width:17;height:2" coordorigin="1769,602" coordsize="17,2">
              <v:shape style="position:absolute;left:1769;top:602;width:17;height:2" coordorigin="1769,602" coordsize="17,0" path="m1769,602l1786,602e" filled="false" stroked="true" strokeweight=".131pt" strokecolor="#050000">
                <v:path arrowok="t"/>
              </v:shape>
            </v:group>
            <v:group style="position:absolute;left:1672;top:575;width:2;height:17" coordorigin="1672,575" coordsize="2,17">
              <v:shape style="position:absolute;left:1672;top:575;width:2;height:17" coordorigin="1672,575" coordsize="0,17" path="m1672,575l1672,591e" filled="false" stroked="true" strokeweight=".131pt" strokecolor="#050000">
                <v:path arrowok="t"/>
              </v:shape>
            </v:group>
            <v:group style="position:absolute;left:1680;top:619;width:2;height:17" coordorigin="1680,619" coordsize="2,17">
              <v:shape style="position:absolute;left:1680;top:619;width:2;height:17" coordorigin="1680,619" coordsize="0,17" path="m1680,619l1680,635e" filled="false" stroked="true" strokeweight=".13pt" strokecolor="#050000">
                <v:path arrowok="t"/>
              </v:shape>
            </v:group>
            <v:group style="position:absolute;left:1738;top:618;width:17;height:2" coordorigin="1738,618" coordsize="17,2">
              <v:shape style="position:absolute;left:1738;top:618;width:17;height:2" coordorigin="1738,618" coordsize="17,0" path="m1738,618l1755,618e" filled="false" stroked="true" strokeweight=".129pt" strokecolor="#050000">
                <v:path arrowok="t"/>
              </v:shape>
            </v:group>
            <v:group style="position:absolute;left:1619;top:635;width:17;height:2" coordorigin="1619,635" coordsize="17,2">
              <v:shape style="position:absolute;left:1619;top:635;width:17;height:2" coordorigin="1619,635" coordsize="17,0" path="m1619,635l1636,635e" filled="false" stroked="true" strokeweight=".259pt" strokecolor="#050000">
                <v:path arrowok="t"/>
              </v:shape>
            </v:group>
            <v:group style="position:absolute;left:1627;top:632;width:3;height:6" coordorigin="1627,632" coordsize="3,6">
              <v:shape style="position:absolute;left:1627;top:632;width:3;height:6" coordorigin="1627,632" coordsize="3,6" path="m1630,637l1630,635,1627,632e" filled="false" stroked="true" strokeweight=".84pt" strokecolor="#050000">
                <v:path arrowok="t"/>
              </v:shape>
            </v:group>
            <v:group style="position:absolute;left:1621;top:639;width:17;height:2" coordorigin="1621,639" coordsize="17,2">
              <v:shape style="position:absolute;left:1621;top:639;width:17;height:2" coordorigin="1621,639" coordsize="17,0" path="m1621,639l1638,639e" filled="false" stroked="true" strokeweight=".13pt" strokecolor="#050000">
                <v:path arrowok="t"/>
              </v:shape>
            </v:group>
            <v:group style="position:absolute;left:1624;top:636;width:17;height:2" coordorigin="1624,636" coordsize="17,2">
              <v:shape style="position:absolute;left:1624;top:636;width:17;height:2" coordorigin="1624,636" coordsize="17,0" path="m1624,636l1641,636e" filled="false" stroked="true" strokeweight=".129pt" strokecolor="#050000">
                <v:path arrowok="t"/>
              </v:shape>
            </v:group>
            <v:group style="position:absolute;left:1634;top:624;width:2;height:17" coordorigin="1634,624" coordsize="2,17">
              <v:shape style="position:absolute;left:1634;top:624;width:2;height:17" coordorigin="1634,624" coordsize="0,17" path="m1634,624l1634,640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73;top:602;width:17;height:2" coordorigin="1673,602" coordsize="17,2">
              <v:shape style="position:absolute;left:1673;top:602;width:17;height:2" coordorigin="1673,602" coordsize="17,0" path="m1673,602l1690,602e" filled="false" stroked="true" strokeweight=".131pt" strokecolor="#050000">
                <v:path arrowok="t"/>
              </v:shape>
            </v:group>
            <v:group style="position:absolute;left:1626;top:587;width:2;height:17" coordorigin="1626,587" coordsize="2,17">
              <v:shape style="position:absolute;left:1626;top:587;width:2;height:17" coordorigin="1626,587" coordsize="0,17" path="m1626,587l1626,604e" filled="false" stroked="true" strokeweight=".131pt" strokecolor="#050000">
                <v:path arrowok="t"/>
              </v:shape>
            </v:group>
            <v:group style="position:absolute;left:1636;top:590;width:2;height:17" coordorigin="1636,590" coordsize="2,17">
              <v:shape style="position:absolute;left:1636;top:590;width:2;height:17" coordorigin="1636,590" coordsize="0,17" path="m1636,590l1636,607e" filled="false" stroked="true" strokeweight=".128pt" strokecolor="#050000">
                <v:path arrowok="t"/>
              </v:shape>
            </v:group>
            <v:group style="position:absolute;left:1632;top:593;width:3;height:3" coordorigin="1632,593" coordsize="3,3">
              <v:shape style="position:absolute;left:1632;top:593;width:3;height:3" coordorigin="1632,593" coordsize="3,3" path="m1632,593l1635,596e" filled="false" stroked="true" strokeweight=".84pt" strokecolor="#050000">
                <v:path arrowok="t"/>
              </v:shape>
            </v:group>
            <v:group style="position:absolute;left:1634;top:597;width:17;height:2" coordorigin="1634,597" coordsize="17,2">
              <v:shape style="position:absolute;left:1634;top:597;width:17;height:2" coordorigin="1634,597" coordsize="17,0" path="m1634,597l1651,597e" filled="false" stroked="true" strokeweight=".131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696;top:569;width:2;height:17" coordorigin="1696,569" coordsize="2,17">
              <v:shape style="position:absolute;left:1696;top:569;width:2;height:17" coordorigin="1696,569" coordsize="0,17" path="m1696,569l1696,586e" filled="false" stroked="true" strokeweight=".131pt" strokecolor="#050000">
                <v:path arrowok="t"/>
              </v:shape>
            </v:group>
            <v:group style="position:absolute;left:1681;top:545;width:17;height:2" coordorigin="1681,545" coordsize="17,2">
              <v:shape style="position:absolute;left:1681;top:545;width:17;height:2" coordorigin="1681,545" coordsize="17,0" path="m1681,545l1698,545e" filled="false" stroked="true" strokeweight=".129pt" strokecolor="#050000">
                <v:path arrowok="t"/>
              </v:shape>
            </v:group>
            <v:group style="position:absolute;left:1693;top:536;width:2;height:17" coordorigin="1693,536" coordsize="2,17">
              <v:shape style="position:absolute;left:1693;top:536;width:2;height:17" coordorigin="1693,536" coordsize="0,17" path="m1693,536l1693,552e" filled="false" stroked="true" strokeweight=".128pt" strokecolor="#050000">
                <v:path arrowok="t"/>
              </v:shape>
            </v:group>
            <v:group style="position:absolute;left:1693;top:538;width:2;height:17" coordorigin="1693,538" coordsize="2,17">
              <v:shape style="position:absolute;left:1693;top:538;width:2;height:17" coordorigin="1693,538" coordsize="0,17" path="m1693,538l1693,555e" filled="false" stroked="true" strokeweight=".128pt" strokecolor="#050000">
                <v:path arrowok="t"/>
              </v:shape>
            </v:group>
            <v:group style="position:absolute;left:1693;top:536;width:2;height:17" coordorigin="1693,536" coordsize="2,17">
              <v:shape style="position:absolute;left:1693;top:536;width:2;height:17" coordorigin="1693,536" coordsize="0,17" path="m1693,536l1693,552e" filled="false" stroked="true" strokeweight=".128pt" strokecolor="#050000">
                <v:path arrowok="t"/>
              </v:shape>
            </v:group>
            <v:group style="position:absolute;left:1696;top:538;width:2;height:17" coordorigin="1696,538" coordsize="2,17">
              <v:shape style="position:absolute;left:1696;top:538;width:2;height:17" coordorigin="1696,538" coordsize="0,17" path="m1696,538l1696,555e" filled="false" stroked="true" strokeweight=".131pt" strokecolor="#050000">
                <v:path arrowok="t"/>
              </v:shape>
            </v:group>
            <v:group style="position:absolute;left:1696;top:541;width:2;height:17" coordorigin="1696,541" coordsize="2,17">
              <v:shape style="position:absolute;left:1696;top:541;width:2;height:17" coordorigin="1696,541" coordsize="0,17" path="m1696,541l1696,558e" filled="false" stroked="true" strokeweight=".131pt" strokecolor="#050000">
                <v:path arrowok="t"/>
              </v:shape>
            </v:group>
            <v:group style="position:absolute;left:1686;top:545;width:17;height:2" coordorigin="1686,545" coordsize="17,2">
              <v:shape style="position:absolute;left:1686;top:545;width:17;height:2" coordorigin="1686,545" coordsize="17,0" path="m1686,545l1703,545e" filled="false" stroked="true" strokeweight=".129pt" strokecolor="#050000">
                <v:path arrowok="t"/>
              </v:shape>
            </v:group>
            <v:group style="position:absolute;left:1689;top:545;width:17;height:2" coordorigin="1689,545" coordsize="17,2">
              <v:shape style="position:absolute;left:1689;top:545;width:17;height:2" coordorigin="1689,545" coordsize="17,0" path="m1689,545l1705,545e" filled="false" stroked="true" strokeweight=".129pt" strokecolor="#050000">
                <v:path arrowok="t"/>
              </v:shape>
            </v:group>
            <v:group style="position:absolute;left:1704;top:536;width:2;height:17" coordorigin="1704,536" coordsize="2,17">
              <v:shape style="position:absolute;left:1704;top:536;width:2;height:17" coordorigin="1704,536" coordsize="0,17" path="m1704,536l1704,552e" filled="false" stroked="true" strokeweight=".13pt" strokecolor="#050000">
                <v:path arrowok="t"/>
              </v:shape>
            </v:group>
            <v:group style="position:absolute;left:1704;top:538;width:2;height:17" coordorigin="1704,538" coordsize="2,17">
              <v:shape style="position:absolute;left:1704;top:538;width:2;height:17" coordorigin="1704,538" coordsize="0,17" path="m1704,538l1704,555e" filled="false" stroked="true" strokeweight=".13pt" strokecolor="#050000">
                <v:path arrowok="t"/>
              </v:shape>
            </v:group>
            <v:group style="position:absolute;left:1706;top:536;width:2;height:17" coordorigin="1706,536" coordsize="2,17">
              <v:shape style="position:absolute;left:1706;top:536;width:2;height:17" coordorigin="1706,536" coordsize="0,17" path="m1706,536l1706,552e" filled="false" stroked="true" strokeweight=".129pt" strokecolor="#050000">
                <v:path arrowok="t"/>
              </v:shape>
            </v:group>
            <v:group style="position:absolute;left:1711;top:536;width:2;height:17" coordorigin="1711,536" coordsize="2,17">
              <v:shape style="position:absolute;left:1711;top:536;width:2;height:17" coordorigin="1711,536" coordsize="0,17" path="m1711,536l1711,552e" filled="false" stroked="true" strokeweight=".128pt" strokecolor="#050000">
                <v:path arrowok="t"/>
              </v:shape>
            </v:group>
            <v:group style="position:absolute;left:1704;top:544;width:17;height:2" coordorigin="1704,544" coordsize="17,2">
              <v:shape style="position:absolute;left:1704;top:544;width:17;height:2" coordorigin="1704,544" coordsize="17,0" path="m1704,544l1721,544e" filled="false" stroked="true" strokeweight=".259pt" strokecolor="#050000">
                <v:path arrowok="t"/>
              </v:shape>
            </v:group>
            <v:group style="position:absolute;left:1794;top:590;width:2;height:17" coordorigin="1794,590" coordsize="2,17">
              <v:shape style="position:absolute;left:1794;top:590;width:2;height:17" coordorigin="1794,590" coordsize="0,17" path="m1794,590l1794,607e" filled="false" stroked="true" strokeweight=".13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802;top:590;width:2;height:17" coordorigin="1802,590" coordsize="2,17">
              <v:shape style="position:absolute;left:1802;top:590;width:2;height:17" coordorigin="1802,590" coordsize="0,17" path="m1802,590l1802,607e" filled="false" stroked="true" strokeweight=".13pt" strokecolor="#050000">
                <v:path arrowok="t"/>
              </v:shape>
            </v:group>
            <v:group style="position:absolute;left:1802;top:593;width:2;height:17" coordorigin="1802,593" coordsize="2,17">
              <v:shape style="position:absolute;left:1802;top:593;width:2;height:17" coordorigin="1802,593" coordsize="0,17" path="m1802,593l1802,609e" filled="false" stroked="true" strokeweight=".13pt" strokecolor="#050000">
                <v:path arrowok="t"/>
              </v:shape>
            </v:group>
            <v:group style="position:absolute;left:1792;top:597;width:17;height:2" coordorigin="1792,597" coordsize="17,2">
              <v:shape style="position:absolute;left:1792;top:597;width:17;height:2" coordorigin="1792,597" coordsize="17,0" path="m1792,597l1809,597e" filled="false" stroked="true" strokeweight=".131pt" strokecolor="#050000">
                <v:path arrowok="t"/>
              </v:shape>
            </v:group>
            <v:group style="position:absolute;left:1795;top:597;width:17;height:2" coordorigin="1795,597" coordsize="17,2">
              <v:shape style="position:absolute;left:1795;top:597;width:17;height:2" coordorigin="1795,597" coordsize="17,0" path="m1795,597l1812,597e" filled="false" stroked="true" strokeweight=".131pt" strokecolor="#050000">
                <v:path arrowok="t"/>
              </v:shape>
            </v:group>
            <v:group style="position:absolute;left:1800;top:597;width:17;height:2" coordorigin="1800,597" coordsize="17,2">
              <v:shape style="position:absolute;left:1800;top:597;width:17;height:2" coordorigin="1800,597" coordsize="17,0" path="m1800,597l1817,597e" filled="false" stroked="true" strokeweight=".131pt" strokecolor="#050000">
                <v:path arrowok="t"/>
              </v:shape>
            </v:group>
            <v:group style="position:absolute;left:1812;top:587;width:2;height:17" coordorigin="1812,587" coordsize="2,17">
              <v:shape style="position:absolute;left:1812;top:587;width:2;height:17" coordorigin="1812,587" coordsize="0,17" path="m1812,587l1812,604e" filled="false" stroked="true" strokeweight=".13pt" strokecolor="#050000">
                <v:path arrowok="t"/>
              </v:shape>
            </v:group>
            <v:group style="position:absolute;left:1810;top:597;width:17;height:2" coordorigin="1810,597" coordsize="17,2">
              <v:shape style="position:absolute;left:1810;top:597;width:17;height:2" coordorigin="1810,597" coordsize="17,0" path="m1810,597l1827,597e" filled="false" stroked="true" strokeweight=".131pt" strokecolor="#050000">
                <v:path arrowok="t"/>
              </v:shape>
            </v:group>
            <v:group style="position:absolute;left:1642;top:566;width:17;height:2" coordorigin="1642,566" coordsize="17,2">
              <v:shape style="position:absolute;left:1642;top:566;width:17;height:2" coordorigin="1642,566" coordsize="17,0" path="m1642,566l1659,566e" filled="false" stroked="true" strokeweight=".129pt" strokecolor="#050000">
                <v:path arrowok="t"/>
              </v:shape>
            </v:group>
            <v:group style="position:absolute;left:1650;top:565;width:17;height:2" coordorigin="1650,565" coordsize="17,2">
              <v:shape style="position:absolute;left:1650;top:565;width:17;height:2" coordorigin="1650,565" coordsize="17,0" path="m1650,565l1667,565e" filled="false" stroked="true" strokeweight=".259pt" strokecolor="#050000">
                <v:path arrowok="t"/>
              </v:shape>
            </v:group>
            <v:group style="position:absolute;left:1658;top:566;width:17;height:2" coordorigin="1658,566" coordsize="17,2">
              <v:shape style="position:absolute;left:1658;top:566;width:17;height:2" coordorigin="1658,566" coordsize="17,0" path="m1658,566l1674,566e" filled="false" stroked="true" strokeweight=".129pt" strokecolor="#050000">
                <v:path arrowok="t"/>
              </v:shape>
            </v:group>
            <v:group style="position:absolute;left:1699;top:562;width:17;height:2" coordorigin="1699,562" coordsize="17,2">
              <v:shape style="position:absolute;left:1699;top:562;width:17;height:2" coordorigin="1699,562" coordsize="17,0" path="m1699,562l1716,562e" filled="false" stroked="true" strokeweight=".259pt" strokecolor="#050000">
                <v:path arrowok="t"/>
              </v:shape>
            </v:group>
            <v:group style="position:absolute;left:1710;top:593;width:3;height:3" coordorigin="1710,593" coordsize="3,3">
              <v:shape style="position:absolute;left:1710;top:593;width:3;height:3" coordorigin="1710,593" coordsize="3,3" path="m1710,593l1713,596e" filled="false" stroked="true" strokeweight=".84pt" strokecolor="#050000">
                <v:path arrowok="t"/>
              </v:shape>
            </v:group>
            <v:group style="position:absolute;left:1702;top:562;width:17;height:2" coordorigin="1702,562" coordsize="17,2">
              <v:shape style="position:absolute;left:1702;top:562;width:17;height:2" coordorigin="1702,562" coordsize="17,0" path="m1702,562l1718,562e" filled="false" stroked="true" strokeweight=".259pt" strokecolor="#050000">
                <v:path arrowok="t"/>
              </v:shape>
            </v:group>
            <v:group style="position:absolute;left:1704;top:593;width:17;height:2" coordorigin="1704,593" coordsize="17,2">
              <v:shape style="position:absolute;left:1704;top:593;width:17;height:2" coordorigin="1704,593" coordsize="17,0" path="m1704,593l1721,593e" filled="false" stroked="true" strokeweight=".258pt" strokecolor="#050000">
                <v:path arrowok="t"/>
              </v:shape>
            </v:group>
            <v:group style="position:absolute;left:1727;top:1386;width:17;height:2" coordorigin="1727,1386" coordsize="17,2">
              <v:shape style="position:absolute;left:1727;top:1386;width:17;height:2" coordorigin="1727,1386" coordsize="17,0" path="m1727,1386l1744,1386e" filled="false" stroked="true" strokeweight=".129pt" strokecolor="#050000">
                <v:path arrowok="t"/>
              </v:shape>
            </v:group>
            <v:group style="position:absolute;left:1766;top:618;width:17;height:2" coordorigin="1766,618" coordsize="17,2">
              <v:shape style="position:absolute;left:1766;top:618;width:17;height:2" coordorigin="1766,618" coordsize="17,0" path="m1766,618l1783,618e" filled="false" stroked="true" strokeweight=".129pt" strokecolor="#050000">
                <v:path arrowok="t"/>
              </v:shape>
            </v:group>
            <v:group style="position:absolute;left:1769;top:618;width:17;height:2" coordorigin="1769,618" coordsize="17,2">
              <v:shape style="position:absolute;left:1769;top:618;width:17;height:2" coordorigin="1769,618" coordsize="17,0" path="m1769,618l1786,618e" filled="false" stroked="true" strokeweight=".129pt" strokecolor="#050000">
                <v:path arrowok="t"/>
              </v:shape>
            </v:group>
            <v:group style="position:absolute;left:1771;top:618;width:17;height:2" coordorigin="1771,618" coordsize="17,2">
              <v:shape style="position:absolute;left:1771;top:618;width:17;height:2" coordorigin="1771,618" coordsize="17,0" path="m1771,618l1788,618e" filled="false" stroked="true" strokeweight=".129pt" strokecolor="#050000">
                <v:path arrowok="t"/>
              </v:shape>
            </v:group>
            <v:group style="position:absolute;left:1727;top:1390;width:17;height:2" coordorigin="1727,1390" coordsize="17,2">
              <v:shape style="position:absolute;left:1727;top:1390;width:17;height:2" coordorigin="1727,1390" coordsize="17,0" path="m1727,1390l1744,1390e" filled="false" stroked="true" strokeweight=".259pt" strokecolor="#050000">
                <v:path arrowok="t"/>
              </v:shape>
            </v:group>
            <v:group style="position:absolute;left:1766;top:565;width:17;height:2" coordorigin="1766,565" coordsize="17,2">
              <v:shape style="position:absolute;left:1766;top:565;width:17;height:2" coordorigin="1766,565" coordsize="17,0" path="m1766,565l1783,565e" filled="false" stroked="true" strokeweight=".258pt" strokecolor="#050000">
                <v:path arrowok="t"/>
              </v:shape>
            </v:group>
            <v:group style="position:absolute;left:1784;top:559;width:2;height:17" coordorigin="1784,559" coordsize="2,17">
              <v:shape style="position:absolute;left:1784;top:559;width:2;height:17" coordorigin="1784,559" coordsize="0,17" path="m1784,559l1784,576e" filled="false" stroked="true" strokeweight=".131pt" strokecolor="#050000">
                <v:path arrowok="t"/>
              </v:shape>
            </v:group>
            <v:group style="position:absolute;left:1774;top:563;width:17;height:2" coordorigin="1774,563" coordsize="17,2">
              <v:shape style="position:absolute;left:1774;top:563;width:17;height:2" coordorigin="1774,563" coordsize="17,0" path="m1774,563l1791,563e" filled="false" stroked="true" strokeweight=".13pt" strokecolor="#050000">
                <v:path arrowok="t"/>
              </v:shape>
            </v:group>
            <v:group style="position:absolute;left:1784;top:559;width:2;height:17" coordorigin="1784,559" coordsize="2,17">
              <v:shape style="position:absolute;left:1784;top:559;width:2;height:17" coordorigin="1784,559" coordsize="0,17" path="m1784,559l1784,576e" filled="false" stroked="true" strokeweight=".131pt" strokecolor="#050000">
                <v:path arrowok="t"/>
              </v:shape>
            </v:group>
            <v:group style="position:absolute;left:1784;top:562;width:2;height:17" coordorigin="1784,562" coordsize="2,17">
              <v:shape style="position:absolute;left:1784;top:562;width:2;height:17" coordorigin="1784,562" coordsize="0,17" path="m1784,562l1784,578e" filled="false" stroked="true" strokeweight=".131pt" strokecolor="#050000">
                <v:path arrowok="t"/>
              </v:shape>
            </v:group>
            <v:group style="position:absolute;left:1782;top:566;width:17;height:2" coordorigin="1782,566" coordsize="17,2">
              <v:shape style="position:absolute;left:1782;top:566;width:17;height:2" coordorigin="1782,566" coordsize="17,0" path="m1782,566l1799,566e" filled="false" stroked="true" strokeweight=".129pt" strokecolor="#050000">
                <v:path arrowok="t"/>
              </v:shape>
            </v:group>
            <v:group style="position:absolute;left:1784;top:567;width:17;height:2" coordorigin="1784,567" coordsize="17,2">
              <v:shape style="position:absolute;left:1784;top:567;width:17;height:2" coordorigin="1784,567" coordsize="17,0" path="m1784,567l1801,567e" filled="false" stroked="true" strokeweight=".259pt" strokecolor="#050000">
                <v:path arrowok="t"/>
              </v:shape>
            </v:group>
            <v:group style="position:absolute;left:1792;top:566;width:17;height:2" coordorigin="1792,566" coordsize="17,2">
              <v:shape style="position:absolute;left:1792;top:566;width:17;height:2" coordorigin="1792,566" coordsize="17,0" path="m1792,566l1809,566e" filled="false" stroked="true" strokeweight=".129pt" strokecolor="#050000">
                <v:path arrowok="t"/>
              </v:shape>
            </v:group>
            <v:group style="position:absolute;left:1804;top:559;width:2;height:17" coordorigin="1804,559" coordsize="2,17">
              <v:shape style="position:absolute;left:1804;top:559;width:2;height:17" coordorigin="1804,559" coordsize="0,17" path="m1804,559l1804,576e" filled="false" stroked="true" strokeweight=".129pt" strokecolor="#050000">
                <v:path arrowok="t"/>
              </v:shape>
            </v:group>
            <v:group style="position:absolute;left:1776;top:590;width:2;height:17" coordorigin="1776,590" coordsize="2,17">
              <v:shape style="position:absolute;left:1776;top:590;width:2;height:17" coordorigin="1776,590" coordsize="0,17" path="m1776,590l1776,607e" filled="false" stroked="true" strokeweight=".128pt" strokecolor="#050000">
                <v:path arrowok="t"/>
              </v:shape>
            </v:group>
            <v:group style="position:absolute;left:1673;top:624;width:17;height:2" coordorigin="1673,624" coordsize="17,2">
              <v:shape style="position:absolute;left:1673;top:624;width:17;height:2" coordorigin="1673,624" coordsize="17,0" path="m1673,624l1690,624e" filled="false" stroked="true" strokeweight=".258pt" strokecolor="#050000">
                <v:path arrowok="t"/>
              </v:shape>
            </v:group>
            <v:group style="position:absolute;left:1642;top:566;width:17;height:2" coordorigin="1642,566" coordsize="17,2">
              <v:shape style="position:absolute;left:1642;top:566;width:17;height:2" coordorigin="1642,566" coordsize="17,0" path="m1642,566l1659,566e" filled="false" stroked="true" strokeweight=".129pt" strokecolor="#050000">
                <v:path arrowok="t"/>
              </v:shape>
            </v:group>
            <v:group style="position:absolute;left:1647;top:563;width:17;height:2" coordorigin="1647,563" coordsize="17,2">
              <v:shape style="position:absolute;left:1647;top:563;width:17;height:2" coordorigin="1647,563" coordsize="17,0" path="m1647,563l1664,563e" filled="false" stroked="true" strokeweight=".13pt" strokecolor="#050000">
                <v:path arrowok="t"/>
              </v:shape>
            </v:group>
            <v:group style="position:absolute;left:1652;top:566;width:17;height:2" coordorigin="1652,566" coordsize="17,2">
              <v:shape style="position:absolute;left:1652;top:566;width:17;height:2" coordorigin="1652,566" coordsize="17,0" path="m1652,566l1669,566e" filled="false" stroked="true" strokeweight=".129pt" strokecolor="#050000">
                <v:path arrowok="t"/>
              </v:shape>
            </v:group>
            <v:group style="position:absolute;left:1667;top:556;width:2;height:17" coordorigin="1667,556" coordsize="2,17">
              <v:shape style="position:absolute;left:1667;top:556;width:2;height:17" coordorigin="1667,556" coordsize="0,17" path="m1667,556l1667,573e" filled="false" stroked="true" strokeweight=".129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672;top:613;width:2;height:17" coordorigin="1672,613" coordsize="2,17">
              <v:shape style="position:absolute;left:1672;top:613;width:2;height:17" coordorigin="1672,613" coordsize="0,17" path="m1672,613l1672,630e" filled="false" stroked="true" strokeweight=".131pt" strokecolor="#050000">
                <v:path arrowok="t"/>
              </v:shape>
            </v:group>
            <v:group style="position:absolute;left:1727;top:1396;width:17;height:2" coordorigin="1727,1396" coordsize="17,2">
              <v:shape style="position:absolute;left:1727;top:1396;width:17;height:2" coordorigin="1727,1396" coordsize="17,0" path="m1727,1396l1744,1396e" filled="false" stroked="true" strokeweight=".259pt" strokecolor="#050000">
                <v:path arrowok="t"/>
              </v:shape>
            </v:group>
            <v:group style="position:absolute;left:1748;top:541;width:2;height:17" coordorigin="1748,541" coordsize="2,17">
              <v:shape style="position:absolute;left:1748;top:541;width:2;height:17" coordorigin="1748,541" coordsize="0,17" path="m1748,541l1748,558e" filled="false" stroked="true" strokeweight=".129pt" strokecolor="#050000">
                <v:path arrowok="t"/>
              </v:shape>
            </v:group>
            <v:group style="position:absolute;left:1755;top:538;width:2;height:17" coordorigin="1755,538" coordsize="2,17">
              <v:shape style="position:absolute;left:1755;top:538;width:2;height:17" coordorigin="1755,538" coordsize="0,17" path="m1755,538l1755,555e" filled="false" stroked="true" strokeweight=".13pt" strokecolor="#050000">
                <v:path arrowok="t"/>
              </v:shape>
            </v:group>
            <v:group style="position:absolute;left:1755;top:541;width:2;height:17" coordorigin="1755,541" coordsize="2,17">
              <v:shape style="position:absolute;left:1755;top:541;width:2;height:17" coordorigin="1755,541" coordsize="0,17" path="m1755,541l1755,558e" filled="false" stroked="true" strokeweight=".131pt" strokecolor="#050000">
                <v:path arrowok="t"/>
              </v:shape>
            </v:group>
            <v:group style="position:absolute;left:1756;top:548;width:17;height:2" coordorigin="1756,548" coordsize="17,2">
              <v:shape style="position:absolute;left:1756;top:548;width:17;height:2" coordorigin="1756,548" coordsize="17,0" path="m1756,548l1773,548e" filled="false" stroked="true" strokeweight=".13pt" strokecolor="#050000">
                <v:path arrowok="t"/>
              </v:shape>
            </v:group>
            <v:group style="position:absolute;left:1807;top:624;width:2;height:17" coordorigin="1807,624" coordsize="2,17">
              <v:shape style="position:absolute;left:1807;top:624;width:2;height:17" coordorigin="1807,624" coordsize="0,17" path="m1807,624l1807,640e" filled="false" stroked="true" strokeweight=".13pt" strokecolor="#050000">
                <v:path arrowok="t"/>
              </v:shape>
            </v:group>
            <v:group style="position:absolute;left:1805;top:632;width:17;height:2" coordorigin="1805,632" coordsize="17,2">
              <v:shape style="position:absolute;left:1805;top:632;width:17;height:2" coordorigin="1805,632" coordsize="17,0" path="m1805,632l1822,632e" filled="false" stroked="true" strokeweight=".26pt" strokecolor="#050000">
                <v:path arrowok="t"/>
              </v:shape>
            </v:group>
            <v:group style="position:absolute;left:1823;top:624;width:2;height:17" coordorigin="1823,624" coordsize="2,17">
              <v:shape style="position:absolute;left:1823;top:624;width:2;height:17" coordorigin="1823,624" coordsize="0,17" path="m1823,624l1823,640e" filled="false" stroked="true" strokeweight=".128pt" strokecolor="#050000">
                <v:path arrowok="t"/>
              </v:shape>
            </v:group>
            <v:group style="position:absolute;left:1823;top:626;width:2;height:17" coordorigin="1823,626" coordsize="2,17">
              <v:shape style="position:absolute;left:1823;top:626;width:2;height:17" coordorigin="1823,626" coordsize="0,17" path="m1823,626l1823,643e" filled="false" stroked="true" strokeweight=".128pt" strokecolor="#050000">
                <v:path arrowok="t"/>
              </v:shape>
            </v:group>
            <v:group style="position:absolute;left:1675;top:613;width:2;height:17" coordorigin="1675,613" coordsize="2,17">
              <v:shape style="position:absolute;left:1675;top:613;width:2;height:17" coordorigin="1675,613" coordsize="0,17" path="m1675,613l1675,630e" filled="false" stroked="true" strokeweight=".129pt" strokecolor="#050000">
                <v:path arrowok="t"/>
              </v:shape>
            </v:group>
            <v:group style="position:absolute;left:1645;top:1380;width:3;height:32" coordorigin="1645,1380" coordsize="3,32">
              <v:shape style="position:absolute;left:1645;top:1380;width:3;height:32" coordorigin="1645,1380" coordsize="3,32" path="m1648,1380l1648,1383,1645,1411e" filled="false" stroked="true" strokeweight=".84pt" strokecolor="#050000">
                <v:path arrowok="t"/>
              </v:shape>
            </v:group>
            <v:group style="position:absolute;left:1645;top:1381;width:17;height:2" coordorigin="1645,1381" coordsize="17,2">
              <v:shape style="position:absolute;left:1645;top:1381;width:17;height:2" coordorigin="1645,1381" coordsize="17,0" path="m1645,1381l1661,1381e" filled="false" stroked="true" strokeweight=".129pt" strokecolor="#050000">
                <v:path arrowok="t"/>
              </v:shape>
            </v:group>
            <v:group style="position:absolute;left:1658;top:1216;width:17;height:2" coordorigin="1658,1216" coordsize="17,2">
              <v:shape style="position:absolute;left:1658;top:1216;width:17;height:2" coordorigin="1658,1216" coordsize="17,0" path="m1658,1216l1674,1216e" filled="false" stroked="true" strokeweight=".906pt" strokecolor="#050000">
                <v:path arrowok="t"/>
              </v:shape>
            </v:group>
            <v:group style="position:absolute;left:1660;top:1194;width:17;height:2" coordorigin="1660,1194" coordsize="17,2">
              <v:shape style="position:absolute;left:1660;top:1194;width:17;height:2" coordorigin="1660,1194" coordsize="17,0" path="m1660,1194l1677,1194e" filled="false" stroked="true" strokeweight=".259pt" strokecolor="#050000">
                <v:path arrowok="t"/>
              </v:shape>
            </v:group>
            <v:group style="position:absolute;left:1671;top:1176;width:17;height:2" coordorigin="1671,1176" coordsize="17,2">
              <v:shape style="position:absolute;left:1671;top:1176;width:17;height:2" coordorigin="1671,1176" coordsize="17,0" path="m1671,1176l1687,1176e" filled="false" stroked="true" strokeweight=".258pt" strokecolor="#050000">
                <v:path arrowok="t"/>
              </v:shape>
            </v:group>
            <v:group style="position:absolute;left:1668;top:1209;width:17;height:2" coordorigin="1668,1209" coordsize="17,2">
              <v:shape style="position:absolute;left:1668;top:1209;width:17;height:2" coordorigin="1668,1209" coordsize="17,0" path="m1668,1209l1685,1209e" filled="false" stroked="true" strokeweight=".26pt" strokecolor="#050000">
                <v:path arrowok="t"/>
              </v:shape>
            </v:group>
            <v:group style="position:absolute;left:1671;top:1195;width:17;height:2" coordorigin="1671,1195" coordsize="17,2">
              <v:shape style="position:absolute;left:1671;top:1195;width:17;height:2" coordorigin="1671,1195" coordsize="17,0" path="m1671,1195l1687,1195e" filled="false" stroked="true" strokeweight="1.423pt" strokecolor="#050000">
                <v:path arrowok="t"/>
              </v:shape>
            </v:group>
            <v:group style="position:absolute;left:1679;top:1181;width:3;height:26" coordorigin="1679,1181" coordsize="3,26">
              <v:shape style="position:absolute;left:1679;top:1181;width:3;height:26" coordorigin="1679,1181" coordsize="3,26" path="m1682,1181l1679,1207e" filled="false" stroked="true" strokeweight=".84pt" strokecolor="#050000">
                <v:path arrowok="t"/>
              </v:shape>
            </v:group>
            <v:group style="position:absolute;left:1723;top:1385;width:3;height:57" coordorigin="1723,1385" coordsize="3,57">
              <v:shape style="position:absolute;left:1723;top:1385;width:3;height:57" coordorigin="1723,1385" coordsize="3,57" path="m1723,1442l1726,1385e" filled="false" stroked="true" strokeweight=".84pt" strokecolor="#050000">
                <v:path arrowok="t"/>
              </v:shape>
            </v:group>
            <v:group style="position:absolute;left:1737;top:1390;width:2;height:17" coordorigin="1737,1390" coordsize="2,17">
              <v:shape style="position:absolute;left:1737;top:1390;width:2;height:17" coordorigin="1737,1390" coordsize="0,17" path="m1737,1390l1737,1407e" filled="false" stroked="true" strokeweight=".13pt" strokecolor="#050000">
                <v:path arrowok="t"/>
              </v:shape>
            </v:group>
            <v:group style="position:absolute;left:1803;top:1603;width:3;height:42" coordorigin="1803,1603" coordsize="3,42">
              <v:shape style="position:absolute;left:1803;top:1603;width:3;height:42" coordorigin="1803,1603" coordsize="3,42" path="m1803,1644l1806,1603e" filled="false" stroked="true" strokeweight=".84pt" strokecolor="#050000">
                <v:path arrowok="t"/>
              </v:shape>
            </v:group>
            <v:group style="position:absolute;left:1808;top:1605;width:3;height:39" coordorigin="1808,1605" coordsize="3,39">
              <v:shape style="position:absolute;left:1808;top:1605;width:3;height:39" coordorigin="1808,1605" coordsize="3,39" path="m1808,1644l1811,1605e" filled="false" stroked="true" strokeweight=".84pt" strokecolor="#050000">
                <v:path arrowok="t"/>
              </v:shape>
            </v:group>
            <v:group style="position:absolute;left:1829;top:1605;width:3;height:39" coordorigin="1829,1605" coordsize="3,39">
              <v:shape style="position:absolute;left:1829;top:1605;width:3;height:39" coordorigin="1829,1605" coordsize="3,39" path="m1829,1644l1832,1605e" filled="false" stroked="true" strokeweight=".84pt" strokecolor="#050000">
                <v:path arrowok="t"/>
              </v:shape>
            </v:group>
            <v:group style="position:absolute;left:1748;top:541;width:2;height:17" coordorigin="1748,541" coordsize="2,17">
              <v:shape style="position:absolute;left:1748;top:541;width:2;height:17" coordorigin="1748,541" coordsize="0,17" path="m1748,541l1748,558e" filled="false" stroked="true" strokeweight=".129pt" strokecolor="#050000">
                <v:path arrowok="t"/>
              </v:shape>
            </v:group>
            <v:group style="position:absolute;left:1755;top:538;width:2;height:17" coordorigin="1755,538" coordsize="2,17">
              <v:shape style="position:absolute;left:1755;top:538;width:2;height:17" coordorigin="1755,538" coordsize="0,17" path="m1755,538l1755,555e" filled="false" stroked="true" strokeweight=".131pt" strokecolor="#050000">
                <v:path arrowok="t"/>
              </v:shape>
            </v:group>
            <v:group style="position:absolute;left:1758;top:541;width:2;height:17" coordorigin="1758,541" coordsize="2,17">
              <v:shape style="position:absolute;left:1758;top:541;width:2;height:17" coordorigin="1758,541" coordsize="0,17" path="m1758,541l1758,558e" filled="false" stroked="true" strokeweight=".129pt" strokecolor="#050000">
                <v:path arrowok="t"/>
              </v:shape>
            </v:group>
            <v:group style="position:absolute;left:1753;top:548;width:17;height:2" coordorigin="1753,548" coordsize="17,2">
              <v:shape style="position:absolute;left:1753;top:548;width:17;height:2" coordorigin="1753,548" coordsize="17,0" path="m1753,548l1770,548e" filled="false" stroked="true" strokeweight=".13pt" strokecolor="#050000">
                <v:path arrowok="t"/>
              </v:shape>
            </v:group>
            <v:group style="position:absolute;left:1807;top:624;width:2;height:17" coordorigin="1807,624" coordsize="2,17">
              <v:shape style="position:absolute;left:1807;top:624;width:2;height:17" coordorigin="1807,624" coordsize="0,17" path="m1807,624l1807,640e" filled="false" stroked="true" strokeweight=".13pt" strokecolor="#050000">
                <v:path arrowok="t"/>
              </v:shape>
            </v:group>
            <v:group style="position:absolute;left:1803;top:631;width:17;height:2" coordorigin="1803,631" coordsize="17,2">
              <v:shape style="position:absolute;left:1803;top:631;width:17;height:2" coordorigin="1803,631" coordsize="17,0" path="m1803,631l1819,631e" filled="false" stroked="true" strokeweight=".13pt" strokecolor="#050000">
                <v:path arrowok="t"/>
              </v:shape>
            </v:group>
            <v:group style="position:absolute;left:1808;top:633;width:17;height:2" coordorigin="1808,633" coordsize="17,2">
              <v:shape style="position:absolute;left:1808;top:633;width:17;height:2" coordorigin="1808,633" coordsize="17,0" path="m1808,633l1825,633e" filled="false" stroked="true" strokeweight=".129pt" strokecolor="#050000">
                <v:path arrowok="t"/>
              </v:shape>
            </v:group>
            <v:group style="position:absolute;left:1823;top:624;width:2;height:17" coordorigin="1823,624" coordsize="2,17">
              <v:shape style="position:absolute;left:1823;top:624;width:2;height:17" coordorigin="1823,624" coordsize="0,17" path="m1823,624l1823,640e" filled="false" stroked="true" strokeweight=".128pt" strokecolor="#050000">
                <v:path arrowok="t"/>
              </v:shape>
            </v:group>
            <v:group style="position:absolute;left:1730;top:622;width:17;height:2" coordorigin="1730,622" coordsize="17,2">
              <v:shape style="position:absolute;left:1730;top:622;width:17;height:2" coordorigin="1730,622" coordsize="17,0" path="m1730,622l1747,622e" filled="false" stroked="true" strokeweight=".259pt" strokecolor="#050000">
                <v:path arrowok="t"/>
              </v:shape>
            </v:group>
            <v:group style="position:absolute;left:1711;top:580;width:2;height:17" coordorigin="1711,580" coordsize="2,17">
              <v:shape style="position:absolute;left:1711;top:580;width:2;height:17" coordorigin="1711,580" coordsize="0,17" path="m1711,580l1711,596e" filled="false" stroked="true" strokeweight=".128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16;top:582;width:2;height:17" coordorigin="1716,582" coordsize="2,17">
              <v:shape style="position:absolute;left:1716;top:582;width:2;height:17" coordorigin="1716,582" coordsize="0,17" path="m1716,582l1716,599e" filled="false" stroked="true" strokeweight=".129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724;top:580;width:2;height:17" coordorigin="1724,580" coordsize="2,17">
              <v:shape style="position:absolute;left:1724;top:580;width:2;height:17" coordorigin="1724,580" coordsize="0,17" path="m1724,580l1724,596e" filled="false" stroked="true" strokeweight=".13pt" strokecolor="#050000">
                <v:path arrowok="t"/>
              </v:shape>
            </v:group>
            <v:group style="position:absolute;left:1773;top:613;width:2;height:17" coordorigin="1773,613" coordsize="2,17">
              <v:shape style="position:absolute;left:1773;top:613;width:2;height:17" coordorigin="1773,613" coordsize="0,17" path="m1773,613l1773,630e" filled="false" stroked="true" strokeweight=".13pt" strokecolor="#050000">
                <v:path arrowok="t"/>
              </v:shape>
            </v:group>
            <v:group style="position:absolute;left:1773;top:616;width:2;height:17" coordorigin="1773,616" coordsize="2,17">
              <v:shape style="position:absolute;left:1773;top:616;width:2;height:17" coordorigin="1773,616" coordsize="0,17" path="m1773,616l1773,633e" filled="false" stroked="true" strokeweight=".13pt" strokecolor="#050000">
                <v:path arrowok="t"/>
              </v:shape>
            </v:group>
            <v:group style="position:absolute;left:1766;top:623;width:17;height:2" coordorigin="1766,623" coordsize="17,2">
              <v:shape style="position:absolute;left:1766;top:623;width:17;height:2" coordorigin="1766,623" coordsize="17,0" path="m1766,623l1783,623e" filled="false" stroked="true" strokeweight=".128pt" strokecolor="#050000">
                <v:path arrowok="t"/>
              </v:shape>
            </v:group>
            <v:group style="position:absolute;left:1771;top:623;width:17;height:2" coordorigin="1771,623" coordsize="17,2">
              <v:shape style="position:absolute;left:1771;top:623;width:17;height:2" coordorigin="1771,623" coordsize="17,0" path="m1771,623l1788,623e" filled="false" stroked="true" strokeweight=".128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779;top:595;width:2;height:17" coordorigin="1779,595" coordsize="2,17">
              <v:shape style="position:absolute;left:1779;top:595;width:2;height:17" coordorigin="1779,595" coordsize="0,17" path="m1779,595l1779,612e" filled="false" stroked="true" strokeweight=".131pt" strokecolor="#050000">
                <v:path arrowok="t"/>
              </v:shape>
            </v:group>
            <v:group style="position:absolute;left:1694;top:571;width:17;height:2" coordorigin="1694,571" coordsize="17,2">
              <v:shape style="position:absolute;left:1694;top:571;width:17;height:2" coordorigin="1694,571" coordsize="17,0" path="m1694,571l1711,571e" filled="false" stroked="true" strokeweight=".13pt" strokecolor="#050000">
                <v:path arrowok="t"/>
              </v:shape>
            </v:group>
            <v:group style="position:absolute;left:1709;top:564;width:2;height:17" coordorigin="1709,564" coordsize="2,17">
              <v:shape style="position:absolute;left:1709;top:564;width:2;height:17" coordorigin="1709,564" coordsize="0,17" path="m1709,564l1709,581e" filled="false" stroked="true" strokeweight=".13pt" strokecolor="#050000">
                <v:path arrowok="t"/>
              </v:shape>
            </v:group>
            <v:group style="position:absolute;left:1709;top:558;width:17;height:2" coordorigin="1709,558" coordsize="17,2">
              <v:shape style="position:absolute;left:1709;top:558;width:17;height:2" coordorigin="1709,558" coordsize="17,0" path="m1709,558l1726,558e" filled="false" stroked="true" strokeweight=".646pt" strokecolor="#050000">
                <v:path arrowok="t"/>
              </v:shape>
            </v:group>
            <v:group style="position:absolute;left:1718;top:552;width:3;height:26" coordorigin="1718,552" coordsize="3,26">
              <v:shape style="position:absolute;left:1718;top:552;width:3;height:26" coordorigin="1718,552" coordsize="3,26" path="m1718,578l1720,552e" filled="false" stroked="true" strokeweight=".84pt" strokecolor="#050000">
                <v:path arrowok="t"/>
              </v:shape>
            </v:group>
            <v:group style="position:absolute;left:1718;top:554;width:3;height:11" coordorigin="1718,554" coordsize="3,11">
              <v:shape style="position:absolute;left:1718;top:554;width:3;height:11" coordorigin="1718,554" coordsize="3,11" path="m1720,554l1718,565e" filled="false" stroked="true" strokeweight=".84pt" strokecolor="#050000">
                <v:path arrowok="t"/>
              </v:shape>
            </v:group>
            <v:group style="position:absolute;left:1740;top:602;width:17;height:2" coordorigin="1740,602" coordsize="17,2">
              <v:shape style="position:absolute;left:1740;top:602;width:17;height:2" coordorigin="1740,602" coordsize="17,0" path="m1740,602l1757,602e" filled="false" stroked="true" strokeweight=".131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3;top:598;width:2;height:17" coordorigin="1753,598" coordsize="2,17">
              <v:shape style="position:absolute;left:1753;top:598;width:2;height:17" coordorigin="1753,598" coordsize="0,17" path="m1753,598l1753,615e" filled="false" stroked="true" strokeweight=".128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3pt" strokecolor="#050000">
                <v:path arrowok="t"/>
              </v:shape>
            </v:group>
            <v:group style="position:absolute;left:1784;top:597;width:17;height:2" coordorigin="1784,597" coordsize="17,2">
              <v:shape style="position:absolute;left:1784;top:597;width:17;height:2" coordorigin="1784,597" coordsize="17,0" path="m1784,597l1801,597e" filled="false" stroked="true" strokeweight=".131pt" strokecolor="#050000">
                <v:path arrowok="t"/>
              </v:shape>
            </v:group>
            <v:group style="position:absolute;left:1728;top:573;width:3;height:3" coordorigin="1728,573" coordsize="3,3">
              <v:shape style="position:absolute;left:1728;top:573;width:3;height:3" coordorigin="1728,573" coordsize="3,3" path="m1731,573l1728,575e" filled="false" stroked="true" strokeweight=".84pt" strokecolor="#050000">
                <v:path arrowok="t"/>
              </v:shape>
            </v:group>
            <v:group style="position:absolute;left:1663;top:1207;width:3;height:19" coordorigin="1663,1207" coordsize="3,19">
              <v:shape style="position:absolute;left:1663;top:1207;width:3;height:19" coordorigin="1663,1207" coordsize="3,19" path="m1666,1207l1663,1225e" filled="false" stroked="true" strokeweight=".84pt" strokecolor="#050000">
                <v:path arrowok="t"/>
              </v:shape>
            </v:group>
            <v:group style="position:absolute;left:1784;top:597;width:17;height:2" coordorigin="1784,597" coordsize="17,2">
              <v:shape style="position:absolute;left:1784;top:597;width:17;height:2" coordorigin="1784,597" coordsize="17,0" path="m1784,597l1801,597e" filled="false" stroked="true" strokeweight=".131pt" strokecolor="#050000">
                <v:path arrowok="t"/>
              </v:shape>
            </v:group>
            <v:group style="position:absolute;left:1804;top:587;width:2;height:17" coordorigin="1804,587" coordsize="2,17">
              <v:shape style="position:absolute;left:1804;top:587;width:2;height:17" coordorigin="1804,587" coordsize="0,17" path="m1804,587l1804,604e" filled="false" stroked="true" strokeweight=".129pt" strokecolor="#050000">
                <v:path arrowok="t"/>
              </v:shape>
            </v:group>
            <v:group style="position:absolute;left:1804;top:590;width:2;height:17" coordorigin="1804,590" coordsize="2,17">
              <v:shape style="position:absolute;left:1804;top:590;width:2;height:17" coordorigin="1804,590" coordsize="0,17" path="m1804,590l1804,607e" filled="false" stroked="true" strokeweight=".129pt" strokecolor="#050000">
                <v:path arrowok="t"/>
              </v:shape>
            </v:group>
            <v:group style="position:absolute;left:1800;top:597;width:17;height:2" coordorigin="1800,597" coordsize="17,2">
              <v:shape style="position:absolute;left:1800;top:597;width:17;height:2" coordorigin="1800,597" coordsize="17,0" path="m1800,597l1817,597e" filled="false" stroked="true" strokeweight=".131pt" strokecolor="#050000">
                <v:path arrowok="t"/>
              </v:shape>
            </v:group>
            <v:group style="position:absolute;left:1803;top:595;width:17;height:2" coordorigin="1803,595" coordsize="17,2">
              <v:shape style="position:absolute;left:1803;top:595;width:17;height:2" coordorigin="1803,595" coordsize="17,0" path="m1803,595l1819,595e" filled="false" stroked="true" strokeweight=".128pt" strokecolor="#050000">
                <v:path arrowok="t"/>
              </v:shape>
            </v:group>
            <v:group style="position:absolute;left:1805;top:597;width:17;height:2" coordorigin="1805,597" coordsize="17,2">
              <v:shape style="position:absolute;left:1805;top:597;width:17;height:2" coordorigin="1805,597" coordsize="17,0" path="m1805,597l1822,597e" filled="false" stroked="true" strokeweight=".131pt" strokecolor="#050000">
                <v:path arrowok="t"/>
              </v:shape>
            </v:group>
            <v:group style="position:absolute;left:1816;top:596;width:3;height:3" coordorigin="1816,596" coordsize="3,3">
              <v:shape style="position:absolute;left:1816;top:596;width:3;height:3" coordorigin="1816,596" coordsize="3,3" path="m1819,596l1816,598e" filled="false" stroked="true" strokeweight=".84pt" strokecolor="#050000">
                <v:path arrowok="t"/>
              </v:shape>
            </v:group>
            <v:group style="position:absolute;left:1663;top:1201;width:3;height:24" coordorigin="1663,1201" coordsize="3,24">
              <v:shape style="position:absolute;left:1663;top:1201;width:3;height:24" coordorigin="1663,1201" coordsize="3,24" path="m1663,1225l1666,1201,1663,1225xe" filled="false" stroked="true" strokeweight=".84pt" strokecolor="#050000">
                <v:path arrowok="t"/>
              </v:shape>
            </v:group>
            <v:group style="position:absolute;left:1786;top:556;width:2;height:17" coordorigin="1786,556" coordsize="2,17">
              <v:shape style="position:absolute;left:1786;top:556;width:2;height:17" coordorigin="1786,556" coordsize="0,17" path="m1786,556l1786,573e" filled="false" stroked="true" strokeweight=".129pt" strokecolor="#050000">
                <v:path arrowok="t"/>
              </v:shape>
            </v:group>
            <v:group style="position:absolute;left:1786;top:559;width:2;height:17" coordorigin="1786,559" coordsize="2,17">
              <v:shape style="position:absolute;left:1786;top:559;width:2;height:17" coordorigin="1786,559" coordsize="0,17" path="m1786,559l1786,576e" filled="false" stroked="true" strokeweight=".129pt" strokecolor="#050000">
                <v:path arrowok="t"/>
              </v:shape>
            </v:group>
            <v:group style="position:absolute;left:1792;top:559;width:2;height:17" coordorigin="1792,559" coordsize="2,17">
              <v:shape style="position:absolute;left:1792;top:559;width:2;height:17" coordorigin="1792,559" coordsize="0,17" path="m1792,559l1792,576e" filled="false" stroked="true" strokeweight=".13pt" strokecolor="#050000">
                <v:path arrowok="t"/>
              </v:shape>
            </v:group>
            <v:group style="position:absolute;left:1797;top:556;width:2;height:17" coordorigin="1797,556" coordsize="2,17">
              <v:shape style="position:absolute;left:1797;top:556;width:2;height:17" coordorigin="1797,556" coordsize="0,17" path="m1797,556l1797,573e" filled="false" stroked="true" strokeweight=".128pt" strokecolor="#050000">
                <v:path arrowok="t"/>
              </v:shape>
            </v:group>
            <v:group style="position:absolute;left:1797;top:559;width:2;height:17" coordorigin="1797,559" coordsize="2,17">
              <v:shape style="position:absolute;left:1797;top:559;width:2;height:17" coordorigin="1797,559" coordsize="0,17" path="m1797,559l1797,576e" filled="false" stroked="true" strokeweight=".128pt" strokecolor="#050000">
                <v:path arrowok="t"/>
              </v:shape>
            </v:group>
            <v:group style="position:absolute;left:1792;top:566;width:17;height:2" coordorigin="1792,566" coordsize="17,2">
              <v:shape style="position:absolute;left:1792;top:566;width:17;height:2" coordorigin="1792,566" coordsize="17,0" path="m1792,566l1809,566e" filled="false" stroked="true" strokeweight=".129pt" strokecolor="#050000">
                <v:path arrowok="t"/>
              </v:shape>
            </v:group>
            <v:group style="position:absolute;left:1802;top:587;width:2;height:17" coordorigin="1802,587" coordsize="2,17">
              <v:shape style="position:absolute;left:1802;top:587;width:2;height:17" coordorigin="1802,587" coordsize="0,17" path="m1802,587l1802,604e" filled="false" stroked="true" strokeweight=".13pt" strokecolor="#050000">
                <v:path arrowok="t"/>
              </v:shape>
            </v:group>
            <v:group style="position:absolute;left:1800;top:600;width:17;height:2" coordorigin="1800,600" coordsize="17,2">
              <v:shape style="position:absolute;left:1800;top:600;width:17;height:2" coordorigin="1800,600" coordsize="17,0" path="m1800,600l1817,600e" filled="false" stroked="true" strokeweight=".128pt" strokecolor="#050000">
                <v:path arrowok="t"/>
              </v:shape>
            </v:group>
            <v:group style="position:absolute;left:1812;top:587;width:2;height:17" coordorigin="1812,587" coordsize="2,17">
              <v:shape style="position:absolute;left:1812;top:587;width:2;height:17" coordorigin="1812,587" coordsize="0,17" path="m1812,587l1812,604e" filled="false" stroked="true" strokeweight=".13pt" strokecolor="#050000">
                <v:path arrowok="t"/>
              </v:shape>
            </v:group>
            <v:group style="position:absolute;left:1810;top:597;width:17;height:2" coordorigin="1810,597" coordsize="17,2">
              <v:shape style="position:absolute;left:1810;top:597;width:17;height:2" coordorigin="1810,597" coordsize="17,0" path="m1810,597l1827,597e" filled="false" stroked="true" strokeweight=".131pt" strokecolor="#050000">
                <v:path arrowok="t"/>
              </v:shape>
            </v:group>
            <v:group style="position:absolute;left:1786;top:556;width:2;height:17" coordorigin="1786,556" coordsize="2,17">
              <v:shape style="position:absolute;left:1786;top:556;width:2;height:17" coordorigin="1786,556" coordsize="0,17" path="m1786,556l1786,573e" filled="false" stroked="true" strokeweight=".129pt" strokecolor="#050000">
                <v:path arrowok="t"/>
              </v:shape>
            </v:group>
            <v:group style="position:absolute;left:1794;top:559;width:2;height:17" coordorigin="1794,559" coordsize="2,17">
              <v:shape style="position:absolute;left:1794;top:559;width:2;height:17" coordorigin="1794,559" coordsize="0,17" path="m1794,559l1794,576e" filled="false" stroked="true" strokeweight=".13pt" strokecolor="#050000">
                <v:path arrowok="t"/>
              </v:shape>
            </v:group>
            <v:group style="position:absolute;left:1794;top:562;width:2;height:17" coordorigin="1794,562" coordsize="2,17">
              <v:shape style="position:absolute;left:1794;top:562;width:2;height:17" coordorigin="1794,562" coordsize="0,17" path="m1794,562l1794,578e" filled="false" stroked="true" strokeweight=".13pt" strokecolor="#050000">
                <v:path arrowok="t"/>
              </v:shape>
            </v:group>
            <v:group style="position:absolute;left:1797;top:556;width:2;height:17" coordorigin="1797,556" coordsize="2,17">
              <v:shape style="position:absolute;left:1797;top:556;width:2;height:17" coordorigin="1797,556" coordsize="0,17" path="m1797,556l1797,573e" filled="false" stroked="true" strokeweight=".128pt" strokecolor="#050000">
                <v:path arrowok="t"/>
              </v:shape>
            </v:group>
            <v:group style="position:absolute;left:1802;top:559;width:2;height:17" coordorigin="1802,559" coordsize="2,17">
              <v:shape style="position:absolute;left:1802;top:559;width:2;height:17" coordorigin="1802,559" coordsize="0,17" path="m1802,559l1802,576e" filled="false" stroked="true" strokeweight=".13pt" strokecolor="#050000">
                <v:path arrowok="t"/>
              </v:shape>
            </v:group>
            <v:group style="position:absolute;left:1795;top:569;width:17;height:2" coordorigin="1795,569" coordsize="17,2">
              <v:shape style="position:absolute;left:1795;top:569;width:17;height:2" coordorigin="1795,569" coordsize="17,0" path="m1795,569l1812,569e" filled="false" stroked="true" strokeweight=".13pt" strokecolor="#050000">
                <v:path arrowok="t"/>
              </v:shape>
            </v:group>
            <v:group style="position:absolute;left:1773;top:618;width:2;height:17" coordorigin="1773,618" coordsize="2,17">
              <v:shape style="position:absolute;left:1773;top:618;width:2;height:17" coordorigin="1773,618" coordsize="0,17" path="m1773,618l1773,635e" filled="false" stroked="true" strokeweight=".129pt" strokecolor="#050000">
                <v:path arrowok="t"/>
              </v:shape>
            </v:group>
            <v:group style="position:absolute;left:1781;top:618;width:2;height:17" coordorigin="1781,618" coordsize="2,17">
              <v:shape style="position:absolute;left:1781;top:618;width:2;height:17" coordorigin="1781,618" coordsize="0,17" path="m1781,618l1781,635e" filled="false" stroked="true" strokeweight=".128pt" strokecolor="#050000">
                <v:path arrowok="t"/>
              </v:shape>
            </v:group>
            <v:group style="position:absolute;left:1771;top:628;width:17;height:2" coordorigin="1771,628" coordsize="17,2">
              <v:shape style="position:absolute;left:1771;top:628;width:17;height:2" coordorigin="1771,628" coordsize="17,0" path="m1771,628l1788,628e" filled="false" stroked="true" strokeweight=".129pt" strokecolor="#050000">
                <v:path arrowok="t"/>
              </v:shape>
            </v:group>
            <v:group style="position:absolute;left:1771;top:628;width:17;height:2" coordorigin="1771,628" coordsize="17,2">
              <v:shape style="position:absolute;left:1771;top:628;width:17;height:2" coordorigin="1771,628" coordsize="17,0" path="m1771,628l1788,628e" filled="false" stroked="true" strokeweight=".129pt" strokecolor="#050000">
                <v:path arrowok="t"/>
              </v:shape>
            </v:group>
            <v:group style="position:absolute;left:1799;top:619;width:2;height:17" coordorigin="1799,619" coordsize="2,17">
              <v:shape style="position:absolute;left:1799;top:619;width:2;height:17" coordorigin="1799,619" coordsize="0,17" path="m1799,619l1799,635e" filled="false" stroked="true" strokeweight=".129pt" strokecolor="#050000">
                <v:path arrowok="t"/>
              </v:shape>
            </v:group>
            <v:group style="position:absolute;left:1804;top:619;width:2;height:17" coordorigin="1804,619" coordsize="2,17">
              <v:shape style="position:absolute;left:1804;top:619;width:2;height:17" coordorigin="1804,619" coordsize="0,17" path="m1804,619l1804,635e" filled="false" stroked="true" strokeweight=".129pt" strokecolor="#050000">
                <v:path arrowok="t"/>
              </v:shape>
            </v:group>
            <v:group style="position:absolute;left:1797;top:633;width:17;height:2" coordorigin="1797,633" coordsize="17,2">
              <v:shape style="position:absolute;left:1797;top:633;width:17;height:2" coordorigin="1797,633" coordsize="17,0" path="m1797,633l1814,633e" filled="false" stroked="true" strokeweight=".13pt" strokecolor="#050000">
                <v:path arrowok="t"/>
              </v:shape>
            </v:group>
            <v:group style="position:absolute;left:1812;top:624;width:2;height:17" coordorigin="1812,624" coordsize="2,17">
              <v:shape style="position:absolute;left:1812;top:624;width:2;height:17" coordorigin="1812,624" coordsize="0,17" path="m1812,624l1812,640e" filled="false" stroked="true" strokeweight=".13pt" strokecolor="#050000">
                <v:path arrowok="t"/>
              </v:shape>
            </v:group>
            <v:group style="position:absolute;left:1805;top:633;width:17;height:2" coordorigin="1805,633" coordsize="17,2">
              <v:shape style="position:absolute;left:1805;top:633;width:17;height:2" coordorigin="1805,633" coordsize="17,0" path="m1805,633l1822,633e" filled="false" stroked="true" strokeweight=".13pt" strokecolor="#050000">
                <v:path arrowok="t"/>
              </v:shape>
            </v:group>
            <v:group style="position:absolute;left:1815;top:624;width:2;height:17" coordorigin="1815,624" coordsize="2,17">
              <v:shape style="position:absolute;left:1815;top:624;width:2;height:17" coordorigin="1815,624" coordsize="0,17" path="m1815,624l1815,640e" filled="false" stroked="true" strokeweight=".13pt" strokecolor="#050000">
                <v:path arrowok="t"/>
              </v:shape>
            </v:group>
            <v:group style="position:absolute;left:1817;top:624;width:2;height:17" coordorigin="1817,624" coordsize="2,17">
              <v:shape style="position:absolute;left:1817;top:624;width:2;height:17" coordorigin="1817,624" coordsize="0,17" path="m1817,624l1817,640e" filled="false" stroked="true" strokeweight=".128pt" strokecolor="#050000">
                <v:path arrowok="t"/>
              </v:shape>
            </v:group>
            <v:group style="position:absolute;left:1817;top:626;width:2;height:17" coordorigin="1817,626" coordsize="2,17">
              <v:shape style="position:absolute;left:1817;top:626;width:2;height:17" coordorigin="1817,626" coordsize="0,17" path="m1817,626l1817,643e" filled="false" stroked="true" strokeweight=".128pt" strokecolor="#050000">
                <v:path arrowok="t"/>
              </v:shape>
            </v:group>
            <v:group style="position:absolute;left:1823;top:626;width:2;height:17" coordorigin="1823,626" coordsize="2,17">
              <v:shape style="position:absolute;left:1823;top:626;width:2;height:17" coordorigin="1823,626" coordsize="0,17" path="m1823,626l1823,643e" filled="false" stroked="true" strokeweight=".128pt" strokecolor="#050000">
                <v:path arrowok="t"/>
              </v:shape>
            </v:group>
            <v:group style="position:absolute;left:1794;top:587;width:2;height:17" coordorigin="1794,587" coordsize="2,17">
              <v:shape style="position:absolute;left:1794;top:587;width:2;height:17" coordorigin="1794,587" coordsize="0,17" path="m1794,587l1794,604e" filled="false" stroked="true" strokeweight=".13pt" strokecolor="#050000">
                <v:path arrowok="t"/>
              </v:shape>
            </v:group>
            <v:group style="position:absolute;left:1794;top:590;width:2;height:17" coordorigin="1794,590" coordsize="2,17">
              <v:shape style="position:absolute;left:1794;top:590;width:2;height:17" coordorigin="1794,590" coordsize="0,17" path="m1794,590l1794,607e" filled="false" stroked="true" strokeweight=".13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802;top:587;width:2;height:17" coordorigin="1802,587" coordsize="2,17">
              <v:shape style="position:absolute;left:1802;top:587;width:2;height:17" coordorigin="1802,587" coordsize="0,17" path="m1802,587l1802,604e" filled="false" stroked="true" strokeweight=".13pt" strokecolor="#050000">
                <v:path arrowok="t"/>
              </v:shape>
            </v:group>
            <v:group style="position:absolute;left:1810;top:590;width:2;height:17" coordorigin="1810,590" coordsize="2,17">
              <v:shape style="position:absolute;left:1810;top:590;width:2;height:17" coordorigin="1810,590" coordsize="0,17" path="m1810,590l1810,607e" filled="false" stroked="true" strokeweight=".128pt" strokecolor="#050000">
                <v:path arrowok="t"/>
              </v:shape>
            </v:group>
            <v:group style="position:absolute;left:1803;top:595;width:17;height:2" coordorigin="1803,595" coordsize="17,2">
              <v:shape style="position:absolute;left:1803;top:595;width:17;height:2" coordorigin="1803,595" coordsize="17,0" path="m1803,595l1819,595e" filled="false" stroked="true" strokeweight=".128pt" strokecolor="#050000">
                <v:path arrowok="t"/>
              </v:shape>
            </v:group>
            <v:group style="position:absolute;left:1810;top:593;width:2;height:17" coordorigin="1810,593" coordsize="2,17">
              <v:shape style="position:absolute;left:1810;top:593;width:2;height:17" coordorigin="1810,593" coordsize="0,17" path="m1810,593l1810,609e" filled="false" stroked="true" strokeweight=".128pt" strokecolor="#050000">
                <v:path arrowok="t"/>
              </v:shape>
            </v:group>
            <v:group style="position:absolute;left:1820;top:590;width:2;height:17" coordorigin="1820,590" coordsize="2,17">
              <v:shape style="position:absolute;left:1820;top:590;width:2;height:17" coordorigin="1820,590" coordsize="0,17" path="m1820,590l1820,607e" filled="false" stroked="true" strokeweight=".131pt" strokecolor="#050000">
                <v:path arrowok="t"/>
              </v:shape>
            </v:group>
            <v:group style="position:absolute;left:1857;top:640;width:8;height:21" coordorigin="1857,640" coordsize="8,21">
              <v:shape style="position:absolute;left:1857;top:640;width:8;height:21" coordorigin="1857,640" coordsize="8,21" path="m1865,640l1857,661e" filled="false" stroked="true" strokeweight=".84pt" strokecolor="#050000">
                <v:path arrowok="t"/>
              </v:shape>
            </v:group>
            <v:group style="position:absolute;left:1642;top:1402;width:17;height:2" coordorigin="1642,1402" coordsize="17,2">
              <v:shape style="position:absolute;left:1642;top:1402;width:17;height:2" coordorigin="1642,1402" coordsize="17,0" path="m1642,1402l1659,1402e" filled="false" stroked="true" strokeweight=".13pt" strokecolor="#050000">
                <v:path arrowok="t"/>
              </v:shape>
            </v:group>
            <v:group style="position:absolute;left:1808;top:633;width:17;height:2" coordorigin="1808,633" coordsize="17,2">
              <v:shape style="position:absolute;left:1808;top:633;width:17;height:2" coordorigin="1808,633" coordsize="17,0" path="m1808,633l1825,633e" filled="false" stroked="true" strokeweight=".13pt" strokecolor="#050000">
                <v:path arrowok="t"/>
              </v:shape>
            </v:group>
            <v:group style="position:absolute;left:1823;top:626;width:2;height:17" coordorigin="1823,626" coordsize="2,17">
              <v:shape style="position:absolute;left:1823;top:626;width:2;height:17" coordorigin="1823,626" coordsize="0,17" path="m1823,626l1823,643e" filled="false" stroked="true" strokeweight=".128pt" strokecolor="#050000">
                <v:path arrowok="t"/>
              </v:shape>
            </v:group>
            <v:group style="position:absolute;left:1661;top:1222;width:19;height:32" coordorigin="1661,1222" coordsize="19,32">
              <v:shape style="position:absolute;left:1661;top:1222;width:19;height:32" coordorigin="1661,1222" coordsize="19,32" path="m1679,1222l1661,1253e" filled="false" stroked="true" strokeweight=".84pt" strokecolor="#050000">
                <v:path arrowok="t"/>
              </v:shape>
            </v:group>
            <v:group style="position:absolute;left:1663;top:1222;width:19;height:29" coordorigin="1663,1222" coordsize="19,29">
              <v:shape style="position:absolute;left:1663;top:1222;width:19;height:29" coordorigin="1663,1222" coordsize="19,29" path="m1663,1251l1682,1222e" filled="false" stroked="true" strokeweight=".84pt" strokecolor="#050000">
                <v:path arrowok="t"/>
              </v:shape>
            </v:group>
            <v:group style="position:absolute;left:1653;top:1225;width:19;height:32" coordorigin="1653,1225" coordsize="19,32">
              <v:shape style="position:absolute;left:1653;top:1225;width:19;height:32" coordorigin="1653,1225" coordsize="19,32" path="m1671,1225l1653,1256e" filled="false" stroked="true" strokeweight=".84pt" strokecolor="#050000">
                <v:path arrowok="t"/>
              </v:shape>
            </v:group>
            <v:group style="position:absolute;left:1622;top:1217;width:19;height:29" coordorigin="1622,1217" coordsize="19,29">
              <v:shape style="position:absolute;left:1622;top:1217;width:19;height:29" coordorigin="1622,1217" coordsize="19,29" path="m1640,1217l1622,1245e" filled="false" stroked="true" strokeweight=".84pt" strokecolor="#050000">
                <v:path arrowok="t"/>
              </v:shape>
            </v:group>
            <v:group style="position:absolute;left:1625;top:1220;width:19;height:29" coordorigin="1625,1220" coordsize="19,29">
              <v:shape style="position:absolute;left:1625;top:1220;width:19;height:29" coordorigin="1625,1220" coordsize="19,29" path="m1625,1248l1643,1220e" filled="false" stroked="true" strokeweight=".84pt" strokecolor="#050000">
                <v:path arrowok="t"/>
              </v:shape>
            </v:group>
            <v:group style="position:absolute;left:1632;top:1225;width:19;height:29" coordorigin="1632,1225" coordsize="19,29">
              <v:shape style="position:absolute;left:1632;top:1225;width:19;height:29" coordorigin="1632,1225" coordsize="19,29" path="m1632,1253l1650,1225e" filled="false" stroked="true" strokeweight=".84pt" strokecolor="#050000">
                <v:path arrowok="t"/>
              </v:shape>
            </v:group>
            <v:group style="position:absolute;left:1508;top:1204;width:16;height:29" coordorigin="1508,1204" coordsize="16,29">
              <v:shape style="position:absolute;left:1508;top:1204;width:16;height:29" coordorigin="1508,1204" coordsize="16,29" path="m1524,1204l1508,1232e" filled="false" stroked="true" strokeweight=".84pt" strokecolor="#050000">
                <v:path arrowok="t"/>
              </v:shape>
            </v:group>
            <v:group style="position:absolute;left:1511;top:1207;width:16;height:29" coordorigin="1511,1207" coordsize="16,29">
              <v:shape style="position:absolute;left:1511;top:1207;width:16;height:29" coordorigin="1511,1207" coordsize="16,29" path="m1511,1235l1526,1207e" filled="false" stroked="true" strokeweight=".84pt" strokecolor="#050000">
                <v:path arrowok="t"/>
              </v:shape>
            </v:group>
            <v:group style="position:absolute;left:1518;top:1212;width:16;height:29" coordorigin="1518,1212" coordsize="16,29">
              <v:shape style="position:absolute;left:1518;top:1212;width:16;height:29" coordorigin="1518,1212" coordsize="16,29" path="m1518,1240l1534,1212e" filled="false" stroked="true" strokeweight=".84pt" strokecolor="#050000">
                <v:path arrowok="t"/>
              </v:shape>
            </v:group>
            <v:group style="position:absolute;left:1534;top:1157;width:11;height:19" coordorigin="1534,1157" coordsize="11,19">
              <v:shape style="position:absolute;left:1534;top:1157;width:11;height:19" coordorigin="1534,1157" coordsize="11,19" path="m1534,1176l1544,1157e" filled="false" stroked="true" strokeweight=".84pt" strokecolor="#050000">
                <v:path arrowok="t"/>
              </v:shape>
            </v:group>
            <v:group style="position:absolute;left:1537;top:1214;width:19;height:29" coordorigin="1537,1214" coordsize="19,29">
              <v:shape style="position:absolute;left:1537;top:1214;width:19;height:29" coordorigin="1537,1214" coordsize="19,29" path="m1537,1243l1539,1238,1555,1214e" filled="false" stroked="true" strokeweight=".84pt" strokecolor="#050000">
                <v:path arrowok="t"/>
              </v:shape>
            </v:group>
            <v:group style="position:absolute;left:1544;top:1212;width:19;height:29" coordorigin="1544,1212" coordsize="19,29">
              <v:shape style="position:absolute;left:1544;top:1212;width:19;height:29" coordorigin="1544,1212" coordsize="19,29" path="m1562,1212l1544,1240e" filled="false" stroked="true" strokeweight=".84pt" strokecolor="#050000">
                <v:path arrowok="t"/>
              </v:shape>
            </v:group>
            <v:group style="position:absolute;left:1533;top:1390;width:2;height:17" coordorigin="1533,1390" coordsize="2,17">
              <v:shape style="position:absolute;left:1533;top:1390;width:2;height:17" coordorigin="1533,1390" coordsize="0,17" path="m1533,1390l1533,1407e" filled="false" stroked="true" strokeweight=".129pt" strokecolor="#050000">
                <v:path arrowok="t"/>
              </v:shape>
            </v:group>
            <v:group style="position:absolute;left:1669;top:1173;width:11;height:19" coordorigin="1669,1173" coordsize="11,19">
              <v:shape style="position:absolute;left:1669;top:1173;width:11;height:19" coordorigin="1669,1173" coordsize="11,19" path="m1669,1191l1679,1173e" filled="false" stroked="true" strokeweight=".84pt" strokecolor="#050000">
                <v:path arrowok="t"/>
              </v:shape>
            </v:group>
            <v:group style="position:absolute;left:1669;top:1178;width:11;height:19" coordorigin="1669,1178" coordsize="11,19">
              <v:shape style="position:absolute;left:1669;top:1178;width:11;height:19" coordorigin="1669,1178" coordsize="11,19" path="m1669,1196l1679,1178e" filled="false" stroked="true" strokeweight=".84pt" strokecolor="#050000">
                <v:path arrowok="t"/>
              </v:shape>
            </v:group>
            <v:group style="position:absolute;left:1680;top:1172;width:2;height:17" coordorigin="1680,1172" coordsize="2,17">
              <v:shape style="position:absolute;left:1680;top:1172;width:2;height:17" coordorigin="1680,1172" coordsize="0,17" path="m1680,1172l1680,1189e" filled="false" stroked="true" strokeweight=".13pt" strokecolor="#050000">
                <v:path arrowok="t"/>
              </v:shape>
            </v:group>
            <v:group style="position:absolute;left:1676;top:1204;width:3;height:3" coordorigin="1676,1204" coordsize="3,3">
              <v:shape style="position:absolute;left:1676;top:1204;width:3;height:3" coordorigin="1676,1204" coordsize="3,3" path="m1679,1204l1676,1207e" filled="false" stroked="true" strokeweight=".84pt" strokecolor="#050000">
                <v:path arrowok="t"/>
              </v:shape>
            </v:group>
            <v:group style="position:absolute;left:1676;top:1207;width:3;height:6" coordorigin="1676,1207" coordsize="3,6">
              <v:shape style="position:absolute;left:1676;top:1207;width:3;height:6" coordorigin="1676,1207" coordsize="3,6" path="m1676,1212l1679,1207e" filled="false" stroked="true" strokeweight=".84pt" strokecolor="#050000">
                <v:path arrowok="t"/>
              </v:shape>
            </v:group>
            <v:group style="position:absolute;left:1682;top:661;width:176;height:96" coordorigin="1682,661" coordsize="176,96">
              <v:shape style="position:absolute;left:1682;top:661;width:176;height:96" coordorigin="1682,661" coordsize="176,96" path="m1857,661l1798,725,1738,751,1707,756,1682,754e" filled="false" stroked="true" strokeweight=".84pt" strokecolor="#050000">
                <v:path arrowok="t"/>
              </v:shape>
            </v:group>
            <v:group style="position:absolute;left:1564;top:1203;width:2;height:17" coordorigin="1564,1203" coordsize="2,17">
              <v:shape style="position:absolute;left:1564;top:1203;width:2;height:17" coordorigin="1564,1203" coordsize="0,17" path="m1564,1203l1564,1220e" filled="false" stroked="true" strokeweight=".129pt" strokecolor="#050000">
                <v:path arrowok="t"/>
              </v:shape>
            </v:group>
            <v:group style="position:absolute;left:1432;top:1216;width:2;height:17" coordorigin="1432,1216" coordsize="2,17">
              <v:shape style="position:absolute;left:1432;top:1216;width:2;height:17" coordorigin="1432,1216" coordsize="0,17" path="m1432,1216l1432,1233e" filled="false" stroked="true" strokeweight=".13pt" strokecolor="#050000">
                <v:path arrowok="t"/>
              </v:shape>
            </v:group>
            <v:group style="position:absolute;left:1662;top:1245;width:2;height:17" coordorigin="1662,1245" coordsize="2,17">
              <v:shape style="position:absolute;left:1662;top:1245;width:2;height:17" coordorigin="1662,1245" coordsize="0,17" path="m1662,1245l1662,1262e" filled="false" stroked="true" strokeweight=".13pt" strokecolor="#050000">
                <v:path arrowok="t"/>
              </v:shape>
            </v:group>
            <v:group style="position:absolute;left:1546;top:1232;width:2;height:17" coordorigin="1546,1232" coordsize="2,17">
              <v:shape style="position:absolute;left:1546;top:1232;width:2;height:17" coordorigin="1546,1232" coordsize="0,17" path="m1546,1232l1546,1249e" filled="false" stroked="true" strokeweight=".129pt" strokecolor="#050000">
                <v:path arrowok="t"/>
              </v:shape>
            </v:group>
            <v:group style="position:absolute;left:1564;top:1203;width:2;height:17" coordorigin="1564,1203" coordsize="2,17">
              <v:shape style="position:absolute;left:1564;top:1203;width:2;height:17" coordorigin="1564,1203" coordsize="0,17" path="m1564,1203l1564,1220e" filled="false" stroked="true" strokeweight=".129pt" strokecolor="#050000">
                <v:path arrowok="t"/>
              </v:shape>
            </v:group>
            <v:group style="position:absolute;left:1535;top:1203;width:2;height:17" coordorigin="1535,1203" coordsize="2,17">
              <v:shape style="position:absolute;left:1535;top:1203;width:2;height:17" coordorigin="1535,1203" coordsize="0,17" path="m1535,1203l1535,1220e" filled="false" stroked="true" strokeweight=".13pt" strokecolor="#050000">
                <v:path arrowok="t"/>
              </v:shape>
            </v:group>
            <v:group style="position:absolute;left:1450;top:1185;width:2;height:17" coordorigin="1450,1185" coordsize="2,17">
              <v:shape style="position:absolute;left:1450;top:1185;width:2;height:17" coordorigin="1450,1185" coordsize="0,17" path="m1450,1185l1450,1202e" filled="false" stroked="true" strokeweight=".13pt" strokecolor="#050000">
                <v:path arrowok="t"/>
              </v:shape>
            </v:group>
            <v:group style="position:absolute;left:1525;top:1196;width:2;height:17" coordorigin="1525,1196" coordsize="2,17">
              <v:shape style="position:absolute;left:1525;top:1196;width:2;height:17" coordorigin="1525,1196" coordsize="0,17" path="m1525,1196l1525,1212e" filled="false" stroked="true" strokeweight=".13pt" strokecolor="#050000">
                <v:path arrowok="t"/>
              </v:shape>
            </v:group>
            <v:group style="position:absolute;left:1566;top:1201;width:2;height:17" coordorigin="1566,1201" coordsize="2,17">
              <v:shape style="position:absolute;left:1566;top:1201;width:2;height:17" coordorigin="1566,1201" coordsize="0,17" path="m1566,1201l1566,1218e" filled="false" stroked="true" strokeweight=".131pt" strokecolor="#050000">
                <v:path arrowok="t"/>
              </v:shape>
            </v:group>
            <v:group style="position:absolute;left:1556;top:1206;width:2;height:17" coordorigin="1556,1206" coordsize="2,17">
              <v:shape style="position:absolute;left:1556;top:1206;width:2;height:17" coordorigin="1556,1206" coordsize="0,17" path="m1556,1206l1556,1223e" filled="false" stroked="true" strokeweight=".13pt" strokecolor="#050000">
                <v:path arrowok="t"/>
              </v:shape>
            </v:group>
            <v:group style="position:absolute;left:1554;top:1210;width:17;height:2" coordorigin="1554,1210" coordsize="17,2">
              <v:shape style="position:absolute;left:1554;top:1210;width:17;height:2" coordorigin="1554,1210" coordsize="17,0" path="m1554,1210l1571,1210e" filled="false" stroked="true" strokeweight=".13pt" strokecolor="#050000">
                <v:path arrowok="t"/>
              </v:shape>
            </v:group>
            <v:group style="position:absolute;left:1321;top:1198;width:2;height:17" coordorigin="1321,1198" coordsize="2,17">
              <v:shape style="position:absolute;left:1321;top:1198;width:2;height:17" coordorigin="1321,1198" coordsize="0,17" path="m1321,1198l1321,1215e" filled="false" stroked="true" strokeweight=".129pt" strokecolor="#050000">
                <v:path arrowok="t"/>
              </v:shape>
            </v:group>
            <v:group style="position:absolute;left:1561;top:1203;width:2;height:17" coordorigin="1561,1203" coordsize="2,17">
              <v:shape style="position:absolute;left:1561;top:1203;width:2;height:17" coordorigin="1561,1203" coordsize="0,17" path="m1561,1203l1561,1220e" filled="false" stroked="true" strokeweight=".13pt" strokecolor="#050000">
                <v:path arrowok="t"/>
              </v:shape>
            </v:group>
            <v:group style="position:absolute;left:1452;top:1185;width:2;height:17" coordorigin="1452,1185" coordsize="2,17">
              <v:shape style="position:absolute;left:1452;top:1185;width:2;height:17" coordorigin="1452,1185" coordsize="0,17" path="m1452,1185l1452,1202e" filled="false" stroked="true" strokeweight=".127pt" strokecolor="#050000">
                <v:path arrowok="t"/>
              </v:shape>
            </v:group>
            <v:group style="position:absolute;left:1341;top:1167;width:2;height:17" coordorigin="1341,1167" coordsize="2,17">
              <v:shape style="position:absolute;left:1341;top:1167;width:2;height:17" coordorigin="1341,1167" coordsize="0,17" path="m1341,1167l1341,1184e" filled="false" stroked="true" strokeweight=".129pt" strokecolor="#050000">
                <v:path arrowok="t"/>
              </v:shape>
            </v:group>
            <v:group style="position:absolute;left:1446;top:1194;width:3;height:3" coordorigin="1446,1194" coordsize="3,3">
              <v:shape style="position:absolute;left:1446;top:1194;width:3;height:3" coordorigin="1446,1194" coordsize="3,3" path="m1449,1194l1446,1196e" filled="false" stroked="true" strokeweight=".84pt" strokecolor="#050000">
                <v:path arrowok="t"/>
              </v:shape>
            </v:group>
            <v:group style="position:absolute;left:1339;top:1167;width:2;height:17" coordorigin="1339,1167" coordsize="2,17">
              <v:shape style="position:absolute;left:1339;top:1167;width:2;height:17" coordorigin="1339,1167" coordsize="0,17" path="m1339,1167l1339,1184e" filled="false" stroked="true" strokeweight=".13pt" strokecolor="#050000">
                <v:path arrowok="t"/>
              </v:shape>
            </v:group>
            <v:group style="position:absolute;left:1230;top:1141;width:2;height:17" coordorigin="1230,1141" coordsize="2,17">
              <v:shape style="position:absolute;left:1230;top:1141;width:2;height:17" coordorigin="1230,1141" coordsize="0,17" path="m1230,1141l1230,1158e" filled="false" stroked="true" strokeweight=".129pt" strokecolor="#050000">
                <v:path arrowok="t"/>
              </v:shape>
            </v:group>
            <v:group style="position:absolute;left:1318;top:1198;width:2;height:17" coordorigin="1318,1198" coordsize="2,17">
              <v:shape style="position:absolute;left:1318;top:1198;width:2;height:17" coordorigin="1318,1198" coordsize="0,17" path="m1318,1198l1318,1215e" filled="false" stroked="true" strokeweight=".13pt" strokecolor="#050000">
                <v:path arrowok="t"/>
              </v:shape>
            </v:group>
            <v:group style="position:absolute;left:1231;top:1147;width:3;height:3" coordorigin="1231,1147" coordsize="3,3">
              <v:shape style="position:absolute;left:1231;top:1147;width:3;height:3" coordorigin="1231,1147" coordsize="3,3" path="m1234,1147l1231,1150e" filled="false" stroked="true" strokeweight=".84pt" strokecolor="#050000">
                <v:path arrowok="t"/>
              </v:shape>
            </v:group>
            <v:group style="position:absolute;left:1104;top:1150;width:3;height:3" coordorigin="1104,1150" coordsize="3,3">
              <v:shape style="position:absolute;left:1104;top:1150;width:3;height:3" coordorigin="1104,1150" coordsize="3,3" path="m1107,1150l1104,1152e" filled="false" stroked="true" strokeweight=".84pt" strokecolor="#050000">
                <v:path arrowok="t"/>
              </v:shape>
            </v:group>
            <v:group style="position:absolute;left:1344;top:1165;width:2;height:17" coordorigin="1344,1165" coordsize="2,17">
              <v:shape style="position:absolute;left:1344;top:1165;width:2;height:17" coordorigin="1344,1165" coordsize="0,17" path="m1344,1165l1344,1181e" filled="false" stroked="true" strokeweight=".13pt" strokecolor="#050000">
                <v:path arrowok="t"/>
              </v:shape>
            </v:group>
            <v:group style="position:absolute;left:1126;top:1105;width:2;height:17" coordorigin="1126,1105" coordsize="2,17">
              <v:shape style="position:absolute;left:1126;top:1105;width:2;height:17" coordorigin="1126,1105" coordsize="0,17" path="m1126,1105l1126,1122e" filled="false" stroked="true" strokeweight=".13pt" strokecolor="#050000">
                <v:path arrowok="t"/>
              </v:shape>
            </v:group>
            <v:group style="position:absolute;left:1208;top:1181;width:3;height:3" coordorigin="1208,1181" coordsize="3,3">
              <v:shape style="position:absolute;left:1208;top:1181;width:3;height:3" coordorigin="1208,1181" coordsize="3,3" path="m1211,1181l1208,1183e" filled="false" stroked="true" strokeweight=".84pt" strokecolor="#050000">
                <v:path arrowok="t"/>
              </v:shape>
            </v:group>
            <v:group style="position:absolute;left:1336;top:1167;width:2;height:17" coordorigin="1336,1167" coordsize="2,17">
              <v:shape style="position:absolute;left:1336;top:1167;width:2;height:17" coordorigin="1336,1167" coordsize="0,17" path="m1336,1167l1336,1184e" filled="false" stroked="true" strokeweight=".13pt" strokecolor="#050000">
                <v:path arrowok="t"/>
              </v:shape>
            </v:group>
            <v:group style="position:absolute;left:1129;top:1105;width:2;height:17" coordorigin="1129,1105" coordsize="2,17">
              <v:shape style="position:absolute;left:1129;top:1105;width:2;height:17" coordorigin="1129,1105" coordsize="0,17" path="m1129,1105l1129,1122e" filled="false" stroked="true" strokeweight=".128pt" strokecolor="#050000">
                <v:path arrowok="t"/>
              </v:shape>
            </v:group>
            <v:group style="position:absolute;left:1227;top:1141;width:2;height:17" coordorigin="1227,1141" coordsize="2,17">
              <v:shape style="position:absolute;left:1227;top:1141;width:2;height:17" coordorigin="1227,1141" coordsize="0,17" path="m1227,1141l1227,1158e" filled="false" stroked="true" strokeweight=".13pt" strokecolor="#050000">
                <v:path arrowok="t"/>
              </v:shape>
            </v:group>
            <v:group style="position:absolute;left:1314;top:1207;width:3;height:3" coordorigin="1314,1207" coordsize="3,3">
              <v:shape style="position:absolute;left:1314;top:1207;width:3;height:3" coordorigin="1314,1207" coordsize="3,3" path="m1317,1207l1314,1209e" filled="false" stroked="true" strokeweight=".84pt" strokecolor="#050000">
                <v:path arrowok="t"/>
              </v:shape>
            </v:group>
            <v:group style="position:absolute;left:750;top:1393;width:96;height:19" coordorigin="750,1393" coordsize="96,19">
              <v:shape style="position:absolute;left:750;top:1393;width:96;height:19" coordorigin="750,1393" coordsize="96,19" path="m750,1411l846,1393e" filled="false" stroked="true" strokeweight=".84pt" strokecolor="#050000">
                <v:path arrowok="t"/>
              </v:shape>
            </v:group>
            <v:group style="position:absolute;left:745;top:1383;width:94;height:21" coordorigin="745,1383" coordsize="94,21">
              <v:shape style="position:absolute;left:745;top:1383;width:94;height:21" coordorigin="745,1383" coordsize="94,21" path="m745,1403l838,1383e" filled="false" stroked="true" strokeweight=".84pt" strokecolor="#050000">
                <v:path arrowok="t"/>
              </v:shape>
            </v:group>
            <v:group style="position:absolute;left:1102;top:1144;width:2;height:17" coordorigin="1102,1144" coordsize="2,17">
              <v:shape style="position:absolute;left:1102;top:1144;width:2;height:17" coordorigin="1102,1144" coordsize="0,17" path="m1102,1144l1102,1161e" filled="false" stroked="true" strokeweight=".258pt" strokecolor="#050000">
                <v:path arrowok="t"/>
              </v:shape>
            </v:group>
            <v:group style="position:absolute;left:1205;top:1175;width:2;height:17" coordorigin="1205,1175" coordsize="2,17">
              <v:shape style="position:absolute;left:1205;top:1175;width:2;height:17" coordorigin="1205,1175" coordsize="0,17" path="m1205,1175l1205,1192e" filled="false" stroked="true" strokeweight=".258pt" strokecolor="#050000">
                <v:path arrowok="t"/>
              </v:shape>
            </v:group>
            <v:group style="position:absolute;left:1123;top:1113;width:3;height:3" coordorigin="1123,1113" coordsize="3,3">
              <v:shape style="position:absolute;left:1123;top:1113;width:3;height:3" coordorigin="1123,1113" coordsize="3,3" path="m1125,1113l1123,1116e" filled="false" stroked="true" strokeweight=".84pt" strokecolor="#050000">
                <v:path arrowok="t"/>
              </v:shape>
            </v:group>
            <v:group style="position:absolute;left:1129;top:1105;width:2;height:17" coordorigin="1129,1105" coordsize="2,17">
              <v:shape style="position:absolute;left:1129;top:1105;width:2;height:17" coordorigin="1129,1105" coordsize="0,17" path="m1129,1105l1129,1122e" filled="false" stroked="true" strokeweight=".128pt" strokecolor="#050000">
                <v:path arrowok="t"/>
              </v:shape>
            </v:group>
            <v:group style="position:absolute;left:1235;top:1139;width:2;height:17" coordorigin="1235,1139" coordsize="2,17">
              <v:shape style="position:absolute;left:1235;top:1139;width:2;height:17" coordorigin="1235,1139" coordsize="0,17" path="m1235,1139l1235,1155e" filled="false" stroked="true" strokeweight=".129pt" strokecolor="#050000">
                <v:path arrowok="t"/>
              </v:shape>
            </v:group>
            <v:group style="position:absolute;left:1132;top:1105;width:2;height:17" coordorigin="1132,1105" coordsize="2,17">
              <v:shape style="position:absolute;left:1132;top:1105;width:2;height:17" coordorigin="1132,1105" coordsize="0,17" path="m1132,1105l1132,1122e" filled="false" stroked="true" strokeweight=".131pt" strokecolor="#050000">
                <v:path arrowok="t"/>
              </v:shape>
            </v:group>
            <v:group style="position:absolute;left:1296;top:1207;width:19;height:3" coordorigin="1296,1207" coordsize="19,3">
              <v:shape style="position:absolute;left:1296;top:1207;width:19;height:3" coordorigin="1296,1207" coordsize="19,3" path="m1314,1209l1301,1209,1296,1207e" filled="false" stroked="true" strokeweight=".84pt" strokecolor="#050000">
                <v:path arrowok="t"/>
              </v:shape>
            </v:group>
            <v:group style="position:absolute;left:1132;top:1105;width:2;height:17" coordorigin="1132,1105" coordsize="2,17">
              <v:shape style="position:absolute;left:1132;top:1105;width:2;height:17" coordorigin="1132,1105" coordsize="0,17" path="m1132,1105l1132,1122e" filled="false" stroked="true" strokeweight=".131pt" strokecolor="#050000">
                <v:path arrowok="t"/>
              </v:shape>
            </v:group>
            <v:group style="position:absolute;left:1086;top:1152;width:13;height:2" coordorigin="1086,1152" coordsize="13,2">
              <v:shape style="position:absolute;left:1086;top:1152;width:13;height:2" coordorigin="1086,1152" coordsize="13,0" path="m1099,1152l1086,1152e" filled="false" stroked="true" strokeweight=".84pt" strokecolor="#050000">
                <v:path arrowok="t"/>
              </v:shape>
            </v:group>
            <v:group style="position:absolute;left:1190;top:1183;width:13;height:2" coordorigin="1190,1183" coordsize="13,2">
              <v:shape style="position:absolute;left:1190;top:1183;width:13;height:2" coordorigin="1190,1183" coordsize="13,0" path="m1203,1183l1190,1183e" filled="false" stroked="true" strokeweight=".84pt" strokecolor="#050000">
                <v:path arrowok="t"/>
              </v:shape>
            </v:group>
            <v:group style="position:absolute;left:1235;top:1139;width:2;height:17" coordorigin="1235,1139" coordsize="2,17">
              <v:shape style="position:absolute;left:1235;top:1139;width:2;height:17" coordorigin="1235,1139" coordsize="0,17" path="m1235,1139l1235,1155e" filled="false" stroked="true" strokeweight=".129pt" strokecolor="#050000">
                <v:path arrowok="t"/>
              </v:shape>
            </v:group>
            <v:group style="position:absolute;left:1235;top:1139;width:2;height:17" coordorigin="1235,1139" coordsize="2,17">
              <v:shape style="position:absolute;left:1235;top:1139;width:2;height:17" coordorigin="1235,1139" coordsize="0,17" path="m1235,1139l1235,1155e" filled="false" stroked="true" strokeweight=".129pt" strokecolor="#050000">
                <v:path arrowok="t"/>
              </v:shape>
            </v:group>
            <v:group style="position:absolute;left:64;top:875;width:3;height:3" coordorigin="64,875" coordsize="3,3">
              <v:shape style="position:absolute;left:64;top:875;width:3;height:3" coordorigin="64,875" coordsize="3,3" path="m67,878l64,875e" filled="false" stroked="true" strokeweight=".84pt" strokecolor="#050000">
                <v:path arrowok="t"/>
              </v:shape>
            </v:group>
            <v:group style="position:absolute;left:76;top:838;width:17;height:2" coordorigin="76,838" coordsize="17,2">
              <v:shape style="position:absolute;left:76;top:838;width:17;height:2" coordorigin="76,838" coordsize="17,0" path="m76,838l93,838e" filled="false" stroked="true" strokeweight=".131pt" strokecolor="#050000">
                <v:path arrowok="t"/>
              </v:shape>
            </v:group>
            <v:group style="position:absolute;left:200;top:906;width:2;height:17" coordorigin="200,906" coordsize="2,17">
              <v:shape style="position:absolute;left:200;top:906;width:2;height:17" coordorigin="200,906" coordsize="0,17" path="m200,906l200,923e" filled="false" stroked="true" strokeweight=".128pt" strokecolor="#050000">
                <v:path arrowok="t"/>
              </v:shape>
            </v:group>
            <v:group style="position:absolute;left:111;top:793;width:81;height:19" coordorigin="111,793" coordsize="81,19">
              <v:shape style="position:absolute;left:111;top:793;width:81;height:19" coordorigin="111,793" coordsize="81,19" path="m191,811l111,793e" filled="false" stroked="true" strokeweight=".84pt" strokecolor="#050000">
                <v:path arrowok="t"/>
              </v:shape>
            </v:group>
            <v:group style="position:absolute;left:111;top:790;width:81;height:19" coordorigin="111,790" coordsize="81,19">
              <v:shape style="position:absolute;left:111;top:790;width:81;height:19" coordorigin="111,790" coordsize="81,19" path="m111,790l191,808e" filled="false" stroked="true" strokeweight=".84pt" strokecolor="#050000">
                <v:path arrowok="t"/>
              </v:shape>
            </v:group>
            <v:group style="position:absolute;left:113;top:787;width:78;height:19" coordorigin="113,787" coordsize="78,19">
              <v:shape style="position:absolute;left:113;top:787;width:78;height:19" coordorigin="113,787" coordsize="78,19" path="m113,787l191,805e" filled="false" stroked="true" strokeweight=".84pt" strokecolor="#050000">
                <v:path arrowok="t"/>
              </v:shape>
            </v:group>
            <v:group style="position:absolute;left:129;top:761;width:78;height:19" coordorigin="129,761" coordsize="78,19">
              <v:shape style="position:absolute;left:129;top:761;width:78;height:19" coordorigin="129,761" coordsize="78,19" path="m206,780l129,761,206,780xe" filled="false" stroked="true" strokeweight=".84pt" strokecolor="#050000">
                <v:path arrowok="t"/>
              </v:shape>
            </v:group>
            <v:group style="position:absolute;left:134;top:754;width:78;height:19" coordorigin="134,754" coordsize="78,19">
              <v:shape style="position:absolute;left:134;top:754;width:78;height:19" coordorigin="134,754" coordsize="78,19" path="m212,772l134,754e" filled="false" stroked="true" strokeweight=".84pt" strokecolor="#050000">
                <v:path arrowok="t"/>
              </v:shape>
            </v:group>
            <v:group style="position:absolute;left:134;top:751;width:81;height:19" coordorigin="134,751" coordsize="81,19">
              <v:shape style="position:absolute;left:134;top:751;width:81;height:19" coordorigin="134,751" coordsize="81,19" path="m214,769l134,751e" filled="false" stroked="true" strokeweight=".84pt" strokecolor="#050000">
                <v:path arrowok="t"/>
              </v:shape>
            </v:group>
            <v:group style="position:absolute;left:134;top:749;width:81;height:19" coordorigin="134,749" coordsize="81,19">
              <v:shape style="position:absolute;left:134;top:749;width:81;height:19" coordorigin="134,749" coordsize="81,19" path="m134,749l214,767e" filled="false" stroked="true" strokeweight=".84pt" strokecolor="#050000">
                <v:path arrowok="t"/>
              </v:shape>
            </v:group>
            <v:group style="position:absolute;left:152;top:723;width:78;height:19" coordorigin="152,723" coordsize="78,19">
              <v:shape style="position:absolute;left:152;top:723;width:78;height:19" coordorigin="152,723" coordsize="78,19" path="m230,741l152,723,230,741xe" filled="false" stroked="true" strokeweight=".84pt" strokecolor="#050000">
                <v:path arrowok="t"/>
              </v:shape>
            </v:group>
            <v:group style="position:absolute;left:157;top:715;width:81;height:19" coordorigin="157,715" coordsize="81,19">
              <v:shape style="position:absolute;left:157;top:715;width:81;height:19" coordorigin="157,715" coordsize="81,19" path="m237,733l157,715,237,733xe" filled="false" stroked="true" strokeweight=".84pt" strokecolor="#050000">
                <v:path arrowok="t"/>
              </v:shape>
            </v:group>
            <v:group style="position:absolute;left:157;top:712;width:81;height:19" coordorigin="157,712" coordsize="81,19">
              <v:shape style="position:absolute;left:157;top:712;width:81;height:19" coordorigin="157,712" coordsize="81,19" path="m157,712l237,730e" filled="false" stroked="true" strokeweight=".84pt" strokecolor="#050000">
                <v:path arrowok="t"/>
              </v:shape>
            </v:group>
            <v:group style="position:absolute;left:175;top:684;width:83;height:21" coordorigin="175,684" coordsize="83,21">
              <v:shape style="position:absolute;left:175;top:684;width:83;height:21" coordorigin="175,684" coordsize="83,21" path="m258,705l175,684e" filled="false" stroked="true" strokeweight=".84pt" strokecolor="#050000">
                <v:path arrowok="t"/>
              </v:shape>
            </v:group>
            <v:group style="position:absolute;left:180;top:679;width:86;height:19" coordorigin="180,679" coordsize="86,19">
              <v:shape style="position:absolute;left:180;top:679;width:86;height:19" coordorigin="180,679" coordsize="86,19" path="m266,697l180,679e" filled="false" stroked="true" strokeweight=".84pt" strokecolor="#050000">
                <v:path arrowok="t"/>
              </v:shape>
            </v:group>
            <v:group style="position:absolute;left:180;top:676;width:86;height:19" coordorigin="180,676" coordsize="86,19">
              <v:shape style="position:absolute;left:180;top:676;width:86;height:19" coordorigin="180,676" coordsize="86,19" path="m266,694l180,676e" filled="false" stroked="true" strokeweight=".84pt" strokecolor="#050000">
                <v:path arrowok="t"/>
              </v:shape>
            </v:group>
            <v:group style="position:absolute;left:183;top:673;width:86;height:21" coordorigin="183,673" coordsize="86,21">
              <v:shape style="position:absolute;left:183;top:673;width:86;height:21" coordorigin="183,673" coordsize="86,21" path="m183,673l269,694e" filled="false" stroked="true" strokeweight=".84pt" strokecolor="#050000">
                <v:path arrowok="t"/>
              </v:shape>
            </v:group>
            <v:group style="position:absolute;left:201;top:648;width:96;height:21" coordorigin="201,648" coordsize="96,21">
              <v:shape style="position:absolute;left:201;top:648;width:96;height:21" coordorigin="201,648" coordsize="96,21" path="m297,668l201,648,297,668xe" filled="false" stroked="true" strokeweight=".84pt" strokecolor="#050000">
                <v:path arrowok="t"/>
              </v:shape>
            </v:group>
            <v:group style="position:absolute;left:206;top:640;width:101;height:24" coordorigin="206,640" coordsize="101,24">
              <v:shape style="position:absolute;left:206;top:640;width:101;height:24" coordorigin="206,640" coordsize="101,24" path="m307,663l206,640e" filled="false" stroked="true" strokeweight=".84pt" strokecolor="#050000">
                <v:path arrowok="t"/>
              </v:shape>
            </v:group>
            <v:group style="position:absolute;left:206;top:637;width:104;height:24" coordorigin="206,637" coordsize="104,24">
              <v:shape style="position:absolute;left:206;top:637;width:104;height:24" coordorigin="206,637" coordsize="104,24" path="m206,637l310,661,209,637e" filled="false" stroked="true" strokeweight=".84pt" strokecolor="#050000">
                <v:path arrowok="t"/>
              </v:shape>
            </v:group>
            <v:group style="position:absolute;left:2006;top:1214;width:2;height:17" coordorigin="2006,1214" coordsize="2,17">
              <v:shape style="position:absolute;left:2006;top:1214;width:2;height:17" coordorigin="2006,1214" coordsize="0,17" path="m2006,1214l2006,1231e" filled="false" stroked="true" strokeweight=".13pt" strokecolor="#050000">
                <v:path arrowok="t"/>
              </v:shape>
            </v:group>
            <v:group style="position:absolute;left:175;top:684;width:83;height:21" coordorigin="175,684" coordsize="83,21">
              <v:shape style="position:absolute;left:175;top:684;width:83;height:21" coordorigin="175,684" coordsize="83,21" path="m258,705l175,684e" filled="false" stroked="true" strokeweight=".84pt" strokecolor="#050000">
                <v:path arrowok="t"/>
              </v:shape>
            </v:group>
            <v:group style="position:absolute;left:298;top:660;width:2;height:17" coordorigin="298,660" coordsize="2,17">
              <v:shape style="position:absolute;left:298;top:660;width:2;height:17" coordorigin="298,660" coordsize="0,17" path="m298,660l298,677e" filled="false" stroked="true" strokeweight=".129pt" strokecolor="#050000">
                <v:path arrowok="t"/>
              </v:shape>
            </v:group>
            <v:group style="position:absolute;left:2006;top:1214;width:2;height:17" coordorigin="2006,1214" coordsize="2,17">
              <v:shape style="position:absolute;left:2006;top:1214;width:2;height:17" coordorigin="2006,1214" coordsize="0,17" path="m2006,1214l2006,1231e" filled="false" stroked="true" strokeweight=".13pt" strokecolor="#050000">
                <v:path arrowok="t"/>
              </v:shape>
            </v:group>
            <v:group style="position:absolute;left:258;top:705;width:11;height:3" coordorigin="258,705" coordsize="11,3">
              <v:shape style="position:absolute;left:258;top:705;width:11;height:3" coordorigin="258,705" coordsize="11,3" path="m268,707l258,705e" filled="false" stroked="true" strokeweight=".84pt" strokecolor="#050000">
                <v:path arrowok="t"/>
              </v:shape>
            </v:group>
            <v:group style="position:absolute;left:297;top:668;width:11;height:3" coordorigin="297,668" coordsize="11,3">
              <v:shape style="position:absolute;left:297;top:668;width:11;height:3" coordorigin="297,668" coordsize="11,3" path="m307,671l297,668e" filled="false" stroked="true" strokeweight=".84pt" strokecolor="#050000">
                <v:path arrowok="t"/>
              </v:shape>
            </v:group>
            <v:group style="position:absolute;left:556;top:547;width:26;height:6" coordorigin="556,547" coordsize="26,6">
              <v:shape style="position:absolute;left:556;top:547;width:26;height:6" coordorigin="556,547" coordsize="26,6" path="m582,552l571,549,556,547e" filled="false" stroked="true" strokeweight=".84pt" strokecolor="#050000">
                <v:path arrowok="t"/>
              </v:shape>
            </v:group>
            <v:group style="position:absolute;left:2005;top:1222;width:8;height:3" coordorigin="2005,1222" coordsize="8,3">
              <v:shape style="position:absolute;left:2005;top:1222;width:8;height:3" coordorigin="2005,1222" coordsize="8,3" path="m2013,1225l2010,1225,2008,1222,2005,1222e" filled="false" stroked="true" strokeweight=".84pt" strokecolor="#050000">
                <v:path arrowok="t"/>
              </v:shape>
            </v:group>
            <v:group style="position:absolute;left:2165;top:1267;width:17;height:2" coordorigin="2165,1267" coordsize="17,2">
              <v:shape style="position:absolute;left:2165;top:1267;width:17;height:2" coordorigin="2165,1267" coordsize="17,0" path="m2165,1267l2182,1267e" filled="false" stroked="true" strokeweight=".131pt" strokecolor="#050000">
                <v:path arrowok="t"/>
              </v:shape>
            </v:group>
            <v:group style="position:absolute;left:2011;top:1216;width:2;height:17" coordorigin="2011,1216" coordsize="2,17">
              <v:shape style="position:absolute;left:2011;top:1216;width:2;height:17" coordorigin="2011,1216" coordsize="0,17" path="m2011,1216l2011,1233e" filled="false" stroked="true" strokeweight=".129pt" strokecolor="#050000">
                <v:path arrowok="t"/>
              </v:shape>
            </v:group>
            <v:group style="position:absolute;left:2548;top:1603;width:16;height:11" coordorigin="2548,1603" coordsize="16,11">
              <v:shape style="position:absolute;left:2548;top:1603;width:16;height:11" coordorigin="2548,1603" coordsize="16,11" path="m2564,1613l2548,1603e" filled="false" stroked="true" strokeweight=".84pt" strokecolor="#050000">
                <v:path arrowok="t"/>
              </v:shape>
            </v:group>
            <v:group style="position:absolute;left:2551;top:1592;width:21;height:11" coordorigin="2551,1592" coordsize="21,11">
              <v:shape style="position:absolute;left:2551;top:1592;width:21;height:11" coordorigin="2551,1592" coordsize="21,11" path="m2572,1603l2551,1592e" filled="false" stroked="true" strokeweight=".84pt" strokecolor="#050000">
                <v:path arrowok="t"/>
              </v:shape>
            </v:group>
            <v:group style="position:absolute;left:1881;top:1227;width:3;height:3" coordorigin="1881,1227" coordsize="3,3">
              <v:shape style="position:absolute;left:1881;top:1227;width:3;height:3" coordorigin="1881,1227" coordsize="3,3" path="m1883,1230l1881,1227e" filled="false" stroked="true" strokeweight=".84pt" strokecolor="#050000">
                <v:path arrowok="t"/>
              </v:shape>
            </v:group>
            <v:group style="position:absolute;left:1885;top:1221;width:2;height:17" coordorigin="1885,1221" coordsize="2,17">
              <v:shape style="position:absolute;left:1885;top:1221;width:2;height:17" coordorigin="1885,1221" coordsize="0,17" path="m1885,1221l1885,1238e" filled="false" stroked="true" strokeweight=".13pt" strokecolor="#050000">
                <v:path arrowok="t"/>
              </v:shape>
            </v:group>
            <v:group style="position:absolute;left:1603;top:623;width:17;height:2" coordorigin="1603,623" coordsize="17,2">
              <v:shape style="position:absolute;left:1603;top:623;width:17;height:2" coordorigin="1603,623" coordsize="17,0" path="m1603,623l1620,623e" filled="false" stroked="true" strokeweight=".128pt" strokecolor="#050000">
                <v:path arrowok="t"/>
              </v:shape>
            </v:group>
            <v:group style="position:absolute;left:1618;top:611;width:2;height:17" coordorigin="1618,611" coordsize="2,17">
              <v:shape style="position:absolute;left:1618;top:611;width:2;height:17" coordorigin="1618,611" coordsize="0,17" path="m1618,611l1618,628e" filled="false" stroked="true" strokeweight=".13pt" strokecolor="#050000">
                <v:path arrowok="t"/>
              </v:shape>
            </v:group>
            <v:group style="position:absolute;left:1623;top:613;width:2;height:17" coordorigin="1623,613" coordsize="2,17">
              <v:shape style="position:absolute;left:1623;top:613;width:2;height:17" coordorigin="1623,613" coordsize="0,17" path="m1623,613l1623,630e" filled="false" stroked="true" strokeweight=".128pt" strokecolor="#050000">
                <v:path arrowok="t"/>
              </v:shape>
            </v:group>
            <v:group style="position:absolute;left:1619;top:618;width:17;height:2" coordorigin="1619,618" coordsize="17,2">
              <v:shape style="position:absolute;left:1619;top:618;width:17;height:2" coordorigin="1619,618" coordsize="17,0" path="m1619,618l1636,618e" filled="false" stroked="true" strokeweight=".129pt" strokecolor="#050000">
                <v:path arrowok="t"/>
              </v:shape>
            </v:group>
            <v:group style="position:absolute;left:1626;top:590;width:2;height:17" coordorigin="1626,590" coordsize="2,17">
              <v:shape style="position:absolute;left:1626;top:590;width:2;height:17" coordorigin="1626,590" coordsize="0,17" path="m1626,590l1626,607e" filled="false" stroked="true" strokeweight=".131pt" strokecolor="#050000">
                <v:path arrowok="t"/>
              </v:shape>
            </v:group>
            <v:group style="position:absolute;left:1626;top:587;width:2;height:17" coordorigin="1626,587" coordsize="2,17">
              <v:shape style="position:absolute;left:1626;top:587;width:2;height:17" coordorigin="1626,587" coordsize="0,17" path="m1626,587l1626,604e" filled="false" stroked="true" strokeweight=".131pt" strokecolor="#050000">
                <v:path arrowok="t"/>
              </v:shape>
            </v:group>
            <v:group style="position:absolute;left:1636;top:593;width:2;height:17" coordorigin="1636,593" coordsize="2,17">
              <v:shape style="position:absolute;left:1636;top:593;width:2;height:17" coordorigin="1636,593" coordsize="0,17" path="m1636,593l1636,609e" filled="false" stroked="true" strokeweight=".128pt" strokecolor="#050000">
                <v:path arrowok="t"/>
              </v:shape>
            </v:group>
            <v:group style="position:absolute;left:1636;top:590;width:2;height:17" coordorigin="1636,590" coordsize="2,17">
              <v:shape style="position:absolute;left:1636;top:590;width:2;height:17" coordorigin="1636,590" coordsize="0,17" path="m1636,590l1636,607e" filled="false" stroked="true" strokeweight=".128pt" strokecolor="#050000">
                <v:path arrowok="t"/>
              </v:shape>
            </v:group>
            <v:group style="position:absolute;left:1624;top:592;width:17;height:2" coordorigin="1624,592" coordsize="17,2">
              <v:shape style="position:absolute;left:1624;top:592;width:17;height:2" coordorigin="1624,592" coordsize="17,0" path="m1624,592l1641,592e" filled="false" stroked="true" strokeweight=".13pt" strokecolor="#050000">
                <v:path arrowok="t"/>
              </v:shape>
            </v:group>
            <v:group style="position:absolute;left:1634;top:595;width:17;height:2" coordorigin="1634,595" coordsize="17,2">
              <v:shape style="position:absolute;left:1634;top:595;width:17;height:2" coordorigin="1634,595" coordsize="17,0" path="m1634,595l1651,595e" filled="false" stroked="true" strokeweight=".128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652;top:562;width:2;height:17" coordorigin="1652,562" coordsize="2,17">
              <v:shape style="position:absolute;left:1652;top:562;width:2;height:17" coordorigin="1652,562" coordsize="0,17" path="m1652,562l1652,578e" filled="false" stroked="true" strokeweight=".128pt" strokecolor="#050000">
                <v:path arrowok="t"/>
              </v:shape>
            </v:group>
            <v:group style="position:absolute;left:1652;top:559;width:2;height:17" coordorigin="1652,559" coordsize="2,17">
              <v:shape style="position:absolute;left:1652;top:559;width:2;height:17" coordorigin="1652,559" coordsize="0,17" path="m1652,559l1652,576e" filled="false" stroked="true" strokeweight=".128pt" strokecolor="#050000">
                <v:path arrowok="t"/>
              </v:shape>
            </v:group>
            <v:group style="position:absolute;left:1660;top:562;width:2;height:17" coordorigin="1660,562" coordsize="2,17">
              <v:shape style="position:absolute;left:1660;top:562;width:2;height:17" coordorigin="1660,562" coordsize="0,17" path="m1660,562l1660,578e" filled="false" stroked="true" strokeweight=".13pt" strokecolor="#050000">
                <v:path arrowok="t"/>
              </v:shape>
            </v:group>
            <v:group style="position:absolute;left:1660;top:559;width:2;height:17" coordorigin="1660,559" coordsize="2,17">
              <v:shape style="position:absolute;left:1660;top:559;width:2;height:17" coordorigin="1660,559" coordsize="0,17" path="m1660,559l1660,576e" filled="false" stroked="true" strokeweight=".13pt" strokecolor="#050000">
                <v:path arrowok="t"/>
              </v:shape>
            </v:group>
            <v:group style="position:absolute;left:1657;top:554;width:2;height:17" coordorigin="1657,554" coordsize="2,17">
              <v:shape style="position:absolute;left:1657;top:554;width:2;height:17" coordorigin="1657,554" coordsize="0,17" path="m1657,554l1657,571e" filled="false" stroked="true" strokeweight=".128pt" strokecolor="#050000">
                <v:path arrowok="t"/>
              </v:shape>
            </v:group>
            <v:group style="position:absolute;left:1667;top:554;width:2;height:17" coordorigin="1667,554" coordsize="2,17">
              <v:shape style="position:absolute;left:1667;top:554;width:2;height:17" coordorigin="1667,554" coordsize="0,17" path="m1667,554l1667,571e" filled="false" stroked="true" strokeweight=".13pt" strokecolor="#050000">
                <v:path arrowok="t"/>
              </v:shape>
            </v:group>
            <v:group style="position:absolute;left:1668;top:636;width:17;height:2" coordorigin="1668,636" coordsize="17,2">
              <v:shape style="position:absolute;left:1668;top:636;width:17;height:2" coordorigin="1668,636" coordsize="17,0" path="m1668,636l1685,636e" filled="false" stroked="true" strokeweight=".129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689;top:562;width:3;height:8" coordorigin="1689,562" coordsize="3,8">
              <v:shape style="position:absolute;left:1689;top:562;width:3;height:8" coordorigin="1689,562" coordsize="3,8" path="m1689,565l1692,570,1689,562,1692,567e" filled="false" stroked="true" strokeweight=".84pt" strokecolor="#050000">
                <v:path arrowok="t"/>
              </v:shape>
            </v:group>
            <v:group style="position:absolute;left:1623;top:616;width:2;height:17" coordorigin="1623,616" coordsize="2,17">
              <v:shape style="position:absolute;left:1623;top:616;width:2;height:17" coordorigin="1623,616" coordsize="0,17" path="m1623,616l1623,633e" filled="false" stroked="true" strokeweight=".128pt" strokecolor="#050000">
                <v:path arrowok="t"/>
              </v:shape>
            </v:group>
            <v:group style="position:absolute;left:1621;top:613;width:2;height:17" coordorigin="1621,613" coordsize="2,17">
              <v:shape style="position:absolute;left:1621;top:613;width:2;height:17" coordorigin="1621,613" coordsize="0,17" path="m1621,613l1621,630e" filled="false" stroked="true" strokeweight=".13pt" strokecolor="#050000">
                <v:path arrowok="t"/>
              </v:shape>
            </v:group>
            <v:group style="position:absolute;left:1628;top:608;width:2;height:17" coordorigin="1628,608" coordsize="2,17">
              <v:shape style="position:absolute;left:1628;top:608;width:2;height:17" coordorigin="1628,608" coordsize="0,17" path="m1628,608l1628,625e" filled="false" stroked="true" strokeweight=".129pt" strokecolor="#050000">
                <v:path arrowok="t"/>
              </v:shape>
            </v:group>
            <v:group style="position:absolute;left:1667;top:616;width:2;height:17" coordorigin="1667,616" coordsize="2,17">
              <v:shape style="position:absolute;left:1667;top:616;width:2;height:17" coordorigin="1667,616" coordsize="0,17" path="m1667,616l1667,633e" filled="false" stroked="true" strokeweight=".13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663;top:623;width:17;height:2" coordorigin="1663,623" coordsize="17,2">
              <v:shape style="position:absolute;left:1663;top:623;width:17;height:2" coordorigin="1663,623" coordsize="17,0" path="m1663,623l1680,623e" filled="false" stroked="true" strokeweight=".128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694;top:547;width:3;height:3" coordorigin="1694,547" coordsize="3,3">
              <v:shape style="position:absolute;left:1694;top:547;width:3;height:3" coordorigin="1694,547" coordsize="3,3" path="m1697,549l1694,547e" filled="false" stroked="true" strokeweight=".84pt" strokecolor="#050000">
                <v:path arrowok="t"/>
              </v:shape>
            </v:group>
            <v:group style="position:absolute;left:1694;top:543;width:17;height:2" coordorigin="1694,543" coordsize="17,2">
              <v:shape style="position:absolute;left:1694;top:543;width:17;height:2" coordorigin="1694,543" coordsize="17,0" path="m1694,543l1711,543e" filled="false" stroked="true" strokeweight=".13pt" strokecolor="#050000">
                <v:path arrowok="t"/>
              </v:shape>
            </v:group>
            <v:group style="position:absolute;left:1696;top:545;width:17;height:2" coordorigin="1696,545" coordsize="17,2">
              <v:shape style="position:absolute;left:1696;top:545;width:17;height:2" coordorigin="1696,545" coordsize="17,0" path="m1696,545l1713,545e" filled="false" stroked="true" strokeweight=".129pt" strokecolor="#050000">
                <v:path arrowok="t"/>
              </v:shape>
            </v:group>
            <v:group style="position:absolute;left:1714;top:533;width:2;height:17" coordorigin="1714,533" coordsize="2,17">
              <v:shape style="position:absolute;left:1714;top:533;width:2;height:17" coordorigin="1714,533" coordsize="0,17" path="m1714,533l1714,550e" filled="false" stroked="true" strokeweight=".131pt" strokecolor="#050000">
                <v:path arrowok="t"/>
              </v:shape>
            </v:group>
            <v:group style="position:absolute;left:1686;top:575;width:17;height:2" coordorigin="1686,575" coordsize="17,2">
              <v:shape style="position:absolute;left:1686;top:575;width:17;height:2" coordorigin="1686,575" coordsize="17,0" path="m1686,575l1703,575e" filled="false" stroked="true" strokeweight=".258pt" strokecolor="#050000">
                <v:path arrowok="t"/>
              </v:shape>
            </v:group>
            <v:group style="position:absolute;left:1694;top:573;width:3;height:6" coordorigin="1694,573" coordsize="3,6">
              <v:shape style="position:absolute;left:1694;top:573;width:3;height:6" coordorigin="1694,573" coordsize="3,6" path="m1697,578l1694,575,1694,573e" filled="false" stroked="true" strokeweight=".84pt" strokecolor="#050000">
                <v:path arrowok="t"/>
              </v:shape>
            </v:group>
            <v:group style="position:absolute;left:1694;top:575;width:3;height:3" coordorigin="1694,575" coordsize="3,3">
              <v:shape style="position:absolute;left:1694;top:575;width:3;height:3" coordorigin="1694,575" coordsize="3,3" path="m1697,578l1694,575e" filled="false" stroked="true" strokeweight=".84pt" strokecolor="#050000">
                <v:path arrowok="t"/>
              </v:shape>
            </v:group>
            <v:group style="position:absolute;left:1696;top:564;width:2;height:17" coordorigin="1696,564" coordsize="2,17">
              <v:shape style="position:absolute;left:1696;top:564;width:2;height:17" coordorigin="1696,564" coordsize="0,17" path="m1696,564l1696,581e" filled="false" stroked="true" strokeweight=".131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670;top:621;width:2;height:17" coordorigin="1670,621" coordsize="2,17">
              <v:shape style="position:absolute;left:1670;top:621;width:2;height:17" coordorigin="1670,621" coordsize="0,17" path="m1670,621l1670,638e" filled="false" stroked="true" strokeweight=".128pt" strokecolor="#050000">
                <v:path arrowok="t"/>
              </v:shape>
            </v:group>
            <v:group style="position:absolute;left:1698;top:538;width:2;height:17" coordorigin="1698,538" coordsize="2,17">
              <v:shape style="position:absolute;left:1698;top:538;width:2;height:17" coordorigin="1698,538" coordsize="0,17" path="m1698,538l1698,555e" filled="false" stroked="true" strokeweight=".128pt" strokecolor="#050000">
                <v:path arrowok="t"/>
              </v:shape>
            </v:group>
            <v:group style="position:absolute;left:1704;top:536;width:2;height:17" coordorigin="1704,536" coordsize="2,17">
              <v:shape style="position:absolute;left:1704;top:536;width:2;height:17" coordorigin="1704,536" coordsize="0,17" path="m1704,536l1704,552e" filled="false" stroked="true" strokeweight=".13pt" strokecolor="#050000">
                <v:path arrowok="t"/>
              </v:shape>
            </v:group>
            <v:group style="position:absolute;left:1696;top:545;width:17;height:2" coordorigin="1696,545" coordsize="17,2">
              <v:shape style="position:absolute;left:1696;top:545;width:17;height:2" coordorigin="1696,545" coordsize="17,0" path="m1696,545l1713,545e" filled="false" stroked="true" strokeweight=".129pt" strokecolor="#050000">
                <v:path arrowok="t"/>
              </v:shape>
            </v:group>
            <v:group style="position:absolute;left:1702;top:543;width:17;height:2" coordorigin="1702,543" coordsize="17,2">
              <v:shape style="position:absolute;left:1702;top:543;width:17;height:2" coordorigin="1702,543" coordsize="17,0" path="m1702,543l1718,543e" filled="false" stroked="true" strokeweight=".13pt" strokecolor="#050000">
                <v:path arrowok="t"/>
              </v:shape>
            </v:group>
            <v:group style="position:absolute;left:1672;top:575;width:2;height:17" coordorigin="1672,575" coordsize="2,17">
              <v:shape style="position:absolute;left:1672;top:575;width:2;height:17" coordorigin="1672,575" coordsize="0,17" path="m1672,575l1672,591e" filled="false" stroked="true" strokeweight=".131pt" strokecolor="#050000">
                <v:path arrowok="t"/>
              </v:shape>
            </v:group>
            <v:group style="position:absolute;left:1670;top:624;width:2;height:17" coordorigin="1670,624" coordsize="2,17">
              <v:shape style="position:absolute;left:1670;top:624;width:2;height:17" coordorigin="1670,624" coordsize="0,17" path="m1670,624l1670,640e" filled="false" stroked="true" strokeweight=".128pt" strokecolor="#050000">
                <v:path arrowok="t"/>
              </v:shape>
            </v:group>
            <v:group style="position:absolute;left:1670;top:621;width:2;height:17" coordorigin="1670,621" coordsize="2,17">
              <v:shape style="position:absolute;left:1670;top:621;width:2;height:17" coordorigin="1670,621" coordsize="0,17" path="m1670,621l1670,638e" filled="false" stroked="true" strokeweight=".128pt" strokecolor="#050000">
                <v:path arrowok="t"/>
              </v:shape>
            </v:group>
            <v:group style="position:absolute;left:1675;top:619;width:2;height:17" coordorigin="1675,619" coordsize="2,17">
              <v:shape style="position:absolute;left:1675;top:619;width:2;height:17" coordorigin="1675,619" coordsize="0,17" path="m1675,619l1675,635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73;top:602;width:17;height:2" coordorigin="1673,602" coordsize="17,2">
              <v:shape style="position:absolute;left:1673;top:602;width:17;height:2" coordorigin="1673,602" coordsize="17,0" path="m1673,602l1690,602e" filled="false" stroked="true" strokeweight=".131pt" strokecolor="#050000">
                <v:path arrowok="t"/>
              </v:shape>
            </v:group>
            <v:group style="position:absolute;left:1628;top:587;width:2;height:17" coordorigin="1628,587" coordsize="2,17">
              <v:shape style="position:absolute;left:1628;top:587;width:2;height:17" coordorigin="1628,587" coordsize="0,17" path="m1628,587l1628,604e" filled="false" stroked="true" strokeweight=".129pt" strokecolor="#050000">
                <v:path arrowok="t"/>
              </v:shape>
            </v:group>
            <v:group style="position:absolute;left:1634;top:585;width:2;height:17" coordorigin="1634,585" coordsize="2,17">
              <v:shape style="position:absolute;left:1634;top:585;width:2;height:17" coordorigin="1634,585" coordsize="0,17" path="m1634,585l1634,602e" filled="false" stroked="true" strokeweight=".128pt" strokecolor="#050000">
                <v:path arrowok="t"/>
              </v:shape>
            </v:group>
            <v:group style="position:absolute;left:1636;top:590;width:2;height:17" coordorigin="1636,590" coordsize="2,17">
              <v:shape style="position:absolute;left:1636;top:590;width:2;height:17" coordorigin="1636,590" coordsize="0,17" path="m1636,590l1636,607e" filled="false" stroked="true" strokeweight=".129pt" strokecolor="#050000">
                <v:path arrowok="t"/>
              </v:shape>
            </v:group>
            <v:group style="position:absolute;left:1632;top:595;width:17;height:2" coordorigin="1632,595" coordsize="17,2">
              <v:shape style="position:absolute;left:1632;top:595;width:17;height:2" coordorigin="1632,595" coordsize="17,0" path="m1632,595l1649,595e" filled="false" stroked="true" strokeweight=".127pt" strokecolor="#050000">
                <v:path arrowok="t"/>
              </v:shape>
            </v:group>
            <v:group style="position:absolute;left:1621;top:611;width:2;height:17" coordorigin="1621,611" coordsize="2,17">
              <v:shape style="position:absolute;left:1621;top:611;width:2;height:17" coordorigin="1621,611" coordsize="0,17" path="m1621,611l1621,628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642;top:569;width:17;height:2" coordorigin="1642,569" coordsize="17,2">
              <v:shape style="position:absolute;left:1642;top:569;width:17;height:2" coordorigin="1642,569" coordsize="17,0" path="m1642,569l1659,569e" filled="false" stroked="true" strokeweight=".13pt" strokecolor="#050000">
                <v:path arrowok="t"/>
              </v:shape>
            </v:group>
            <v:group style="position:absolute;left:1657;top:554;width:2;height:17" coordorigin="1657,554" coordsize="2,17">
              <v:shape style="position:absolute;left:1657;top:554;width:2;height:17" coordorigin="1657,554" coordsize="0,17" path="m1657,554l1657,571e" filled="false" stroked="true" strokeweight=".128pt" strokecolor="#050000">
                <v:path arrowok="t"/>
              </v:shape>
            </v:group>
            <v:group style="position:absolute;left:1660;top:562;width:2;height:17" coordorigin="1660,562" coordsize="2,17">
              <v:shape style="position:absolute;left:1660;top:562;width:2;height:17" coordorigin="1660,562" coordsize="0,17" path="m1660,562l1660,578e" filled="false" stroked="true" strokeweight=".13pt" strokecolor="#050000">
                <v:path arrowok="t"/>
              </v:shape>
            </v:group>
            <v:group style="position:absolute;left:1660;top:559;width:2;height:17" coordorigin="1660,559" coordsize="2,17">
              <v:shape style="position:absolute;left:1660;top:559;width:2;height:17" coordorigin="1660,559" coordsize="0,17" path="m1660,559l1660,576e" filled="false" stroked="true" strokeweight=".13pt" strokecolor="#050000">
                <v:path arrowok="t"/>
              </v:shape>
            </v:group>
            <v:group style="position:absolute;left:1658;top:563;width:17;height:2" coordorigin="1658,563" coordsize="17,2">
              <v:shape style="position:absolute;left:1658;top:563;width:17;height:2" coordorigin="1658,563" coordsize="17,0" path="m1658,563l1674,563e" filled="false" stroked="true" strokeweight=".13pt" strokecolor="#050000">
                <v:path arrowok="t"/>
              </v:shape>
            </v:group>
            <v:group style="position:absolute;left:1697;top:562;width:3;height:6" coordorigin="1697,562" coordsize="3,6">
              <v:shape style="position:absolute;left:1697;top:562;width:3;height:6" coordorigin="1697,562" coordsize="3,6" path="m1700,562l1700,567,1697,562e" filled="false" stroked="true" strokeweight=".84pt" strokecolor="#050000">
                <v:path arrowok="t"/>
              </v:shape>
            </v:group>
            <v:group style="position:absolute;left:1691;top:563;width:17;height:2" coordorigin="1691,563" coordsize="17,2">
              <v:shape style="position:absolute;left:1691;top:563;width:17;height:2" coordorigin="1691,563" coordsize="17,0" path="m1691,563l1708,563e" filled="false" stroked="true" strokeweight=".388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73;top:603;width:2;height:17" coordorigin="1773,603" coordsize="2,17">
              <v:shape style="position:absolute;left:1773;top:603;width:2;height:17" coordorigin="1773,603" coordsize="0,17" path="m1773,603l1773,620e" filled="false" stroked="true" strokeweight=".13pt" strokecolor="#050000">
                <v:path arrowok="t"/>
              </v:shape>
            </v:group>
            <v:group style="position:absolute;left:1764;top:615;width:17;height:2" coordorigin="1764,615" coordsize="17,2">
              <v:shape style="position:absolute;left:1764;top:615;width:17;height:2" coordorigin="1764,615" coordsize="17,0" path="m1764,615l1781,615e" filled="false" stroked="true" strokeweight=".129pt" strokecolor="#050000">
                <v:path arrowok="t"/>
              </v:shape>
            </v:group>
            <v:group style="position:absolute;left:1775;top:611;width:3;height:3" coordorigin="1775,611" coordsize="3,3">
              <v:shape style="position:absolute;left:1775;top:611;width:3;height:3" coordorigin="1775,611" coordsize="3,3" path="m1775,611l1777,614,1777,611,1777,614e" filled="false" stroked="true" strokeweight=".84pt" strokecolor="#050000">
                <v:path arrowok="t"/>
              </v:shape>
            </v:group>
            <v:group style="position:absolute;left:1781;top:606;width:2;height:17" coordorigin="1781,606" coordsize="2,17">
              <v:shape style="position:absolute;left:1781;top:606;width:2;height:17" coordorigin="1781,606" coordsize="0,17" path="m1781,606l1781,622e" filled="false" stroked="true" strokeweight=".128pt" strokecolor="#050000">
                <v:path arrowok="t"/>
              </v:shape>
            </v:group>
            <v:group style="position:absolute;left:1771;top:610;width:17;height:2" coordorigin="1771,610" coordsize="17,2">
              <v:shape style="position:absolute;left:1771;top:610;width:17;height:2" coordorigin="1771,610" coordsize="17,0" path="m1771,610l1788,610e" filled="false" stroked="true" strokeweight=".13pt" strokecolor="#050000">
                <v:path arrowok="t"/>
              </v:shape>
            </v:group>
            <v:group style="position:absolute;left:1618;top:611;width:2;height:17" coordorigin="1618,611" coordsize="2,17">
              <v:shape style="position:absolute;left:1618;top:611;width:2;height:17" coordorigin="1618,611" coordsize="0,17" path="m1618,611l1618,628e" filled="false" stroked="true" strokeweight=".13pt" strokecolor="#050000">
                <v:path arrowok="t"/>
              </v:shape>
            </v:group>
            <v:group style="position:absolute;left:1614;top:623;width:17;height:2" coordorigin="1614,623" coordsize="17,2">
              <v:shape style="position:absolute;left:1614;top:623;width:17;height:2" coordorigin="1614,623" coordsize="17,0" path="m1614,623l1630,623e" filled="false" stroked="true" strokeweight=".128pt" strokecolor="#050000">
                <v:path arrowok="t"/>
              </v:shape>
            </v:group>
            <v:group style="position:absolute;left:1621;top:613;width:2;height:17" coordorigin="1621,613" coordsize="2,17">
              <v:shape style="position:absolute;left:1621;top:613;width:2;height:17" coordorigin="1621,613" coordsize="0,17" path="m1621,613l1621,630e" filled="false" stroked="true" strokeweight=".129pt" strokecolor="#050000">
                <v:path arrowok="t"/>
              </v:shape>
            </v:group>
            <v:group style="position:absolute;left:1619;top:618;width:17;height:2" coordorigin="1619,618" coordsize="17,2">
              <v:shape style="position:absolute;left:1619;top:618;width:17;height:2" coordorigin="1619,618" coordsize="17,0" path="m1619,618l1636,618e" filled="false" stroked="true" strokeweight=".129pt" strokecolor="#050000">
                <v:path arrowok="t"/>
              </v:shape>
            </v:group>
            <v:group style="position:absolute;left:1707;top:587;width:17;height:2" coordorigin="1707,587" coordsize="17,2">
              <v:shape style="position:absolute;left:1707;top:587;width:17;height:2" coordorigin="1707,587" coordsize="17,0" path="m1707,587l1724,587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29pt" strokecolor="#050000">
                <v:path arrowok="t"/>
              </v:shape>
            </v:group>
            <v:group style="position:absolute;left:1712;top:587;width:17;height:2" coordorigin="1712,587" coordsize="17,2">
              <v:shape style="position:absolute;left:1712;top:587;width:17;height:2" coordorigin="1712,587" coordsize="17,0" path="m1712,587l1729,587e" filled="false" stroked="true" strokeweight=".129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782;top:611;width:3;height:3" coordorigin="1782,611" coordsize="3,3">
              <v:shape style="position:absolute;left:1782;top:611;width:3;height:3" coordorigin="1782,611" coordsize="3,3" path="m1785,614l1782,611e" filled="false" stroked="true" strokeweight=".84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7pt" strokecolor="#050000">
                <v:path arrowok="t"/>
              </v:shape>
            </v:group>
            <v:group style="position:absolute;left:1672;top:613;width:2;height:17" coordorigin="1672,613" coordsize="2,17">
              <v:shape style="position:absolute;left:1672;top:613;width:2;height:17" coordorigin="1672,613" coordsize="0,17" path="m1672,613l1672,630e" filled="false" stroked="true" strokeweight=".131pt" strokecolor="#050000">
                <v:path arrowok="t"/>
              </v:shape>
            </v:group>
            <v:group style="position:absolute;left:1704;top:564;width:2;height:17" coordorigin="1704,564" coordsize="2,17">
              <v:shape style="position:absolute;left:1704;top:564;width:2;height:17" coordorigin="1704,564" coordsize="0,17" path="m1704,564l1704,581e" filled="false" stroked="true" strokeweight=".13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1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60;top:593;width:2;height:17" coordorigin="1760,593" coordsize="2,17">
              <v:shape style="position:absolute;left:1760;top:593;width:2;height:17" coordorigin="1760,593" coordsize="0,17" path="m1760,593l1760,609e" filled="false" stroked="true" strokeweight=".13pt" strokecolor="#050000">
                <v:path arrowok="t"/>
              </v:shape>
            </v:group>
            <v:group style="position:absolute;left:1603;top:622;width:17;height:2" coordorigin="1603,622" coordsize="17,2">
              <v:shape style="position:absolute;left:1603;top:622;width:17;height:2" coordorigin="1603,622" coordsize="17,0" path="m1603,622l1620,622e" filled="false" stroked="true" strokeweight=".259pt" strokecolor="#050000">
                <v:path arrowok="t"/>
              </v:shape>
            </v:group>
            <v:group style="position:absolute;left:1613;top:611;width:2;height:17" coordorigin="1613,611" coordsize="2,17">
              <v:shape style="position:absolute;left:1613;top:611;width:2;height:17" coordorigin="1613,611" coordsize="0,17" path="m1613,611l1613,628e" filled="false" stroked="true" strokeweight=".13pt" strokecolor="#050000">
                <v:path arrowok="t"/>
              </v:shape>
            </v:group>
            <v:group style="position:absolute;left:1612;top:622;width:3;height:3" coordorigin="1612,622" coordsize="3,3">
              <v:shape style="position:absolute;left:1612;top:622;width:3;height:3" coordorigin="1612,622" coordsize="3,3" path="m1614,624l1612,622e" filled="false" stroked="true" strokeweight=".84pt" strokecolor="#050000">
                <v:path arrowok="t"/>
              </v:shape>
            </v:group>
            <v:group style="position:absolute;left:1612;top:619;width:3;height:6" coordorigin="1612,619" coordsize="3,6">
              <v:shape style="position:absolute;left:1612;top:619;width:3;height:6" coordorigin="1612,619" coordsize="3,6" path="m1612,619l1614,622,1614,624e" filled="false" stroked="true" strokeweight=".84pt" strokecolor="#050000">
                <v:path arrowok="t"/>
              </v:shape>
            </v:group>
            <v:group style="position:absolute;left:1606;top:615;width:17;height:2" coordorigin="1606,615" coordsize="17,2">
              <v:shape style="position:absolute;left:1606;top:615;width:17;height:2" coordorigin="1606,615" coordsize="17,0" path="m1606,615l1623,615e" filled="false" stroked="true" strokeweight=".129pt" strokecolor="#050000">
                <v:path arrowok="t"/>
              </v:shape>
            </v:group>
            <v:group style="position:absolute;left:1616;top:611;width:2;height:17" coordorigin="1616,611" coordsize="2,17">
              <v:shape style="position:absolute;left:1616;top:611;width:2;height:17" coordorigin="1616,611" coordsize="0,17" path="m1616,611l1616,628e" filled="false" stroked="true" strokeweight=".129pt" strokecolor="#050000">
                <v:path arrowok="t"/>
              </v:shape>
            </v:group>
            <v:group style="position:absolute;left:1606;top:623;width:17;height:2" coordorigin="1606,623" coordsize="17,2">
              <v:shape style="position:absolute;left:1606;top:623;width:17;height:2" coordorigin="1606,623" coordsize="17,0" path="m1606,623l1623,623e" filled="false" stroked="true" strokeweight=".128pt" strokecolor="#050000">
                <v:path arrowok="t"/>
              </v:shape>
            </v:group>
            <v:group style="position:absolute;left:1616;top:611;width:2;height:17" coordorigin="1616,611" coordsize="2,17">
              <v:shape style="position:absolute;left:1616;top:611;width:2;height:17" coordorigin="1616,611" coordsize="0,17" path="m1616,611l1616,628e" filled="false" stroked="true" strokeweight=".129pt" strokecolor="#050000">
                <v:path arrowok="t"/>
              </v:shape>
            </v:group>
            <v:group style="position:absolute;left:1608;top:623;width:17;height:2" coordorigin="1608,623" coordsize="17,2">
              <v:shape style="position:absolute;left:1608;top:623;width:17;height:2" coordorigin="1608,623" coordsize="17,0" path="m1608,623l1625,623e" filled="false" stroked="true" strokeweight=".128pt" strokecolor="#050000">
                <v:path arrowok="t"/>
              </v:shape>
            </v:group>
            <v:group style="position:absolute;left:1618;top:611;width:2;height:17" coordorigin="1618,611" coordsize="2,17">
              <v:shape style="position:absolute;left:1618;top:611;width:2;height:17" coordorigin="1618,611" coordsize="0,17" path="m1618,611l1618,628e" filled="false" stroked="true" strokeweight=".13pt" strokecolor="#050000">
                <v:path arrowok="t"/>
              </v:shape>
            </v:group>
            <v:group style="position:absolute;left:1617;top:619;width:3;height:6" coordorigin="1617,619" coordsize="3,6">
              <v:shape style="position:absolute;left:1617;top:619;width:3;height:6" coordorigin="1617,619" coordsize="3,6" path="m1617,624l1617,619,1617,622,1619,624e" filled="false" stroked="true" strokeweight=".84pt" strokecolor="#050000">
                <v:path arrowok="t"/>
              </v:shape>
            </v:group>
            <v:group style="position:absolute;left:1611;top:620;width:17;height:2" coordorigin="1611,620" coordsize="17,2">
              <v:shape style="position:absolute;left:1611;top:620;width:17;height:2" coordorigin="1611,620" coordsize="17,0" path="m1611,620l1628,620e" filled="false" stroked="true" strokeweight=".131pt" strokecolor="#050000">
                <v:path arrowok="t"/>
              </v:shape>
            </v:group>
            <v:group style="position:absolute;left:1611;top:615;width:17;height:2" coordorigin="1611,615" coordsize="17,2">
              <v:shape style="position:absolute;left:1611;top:615;width:17;height:2" coordorigin="1611,615" coordsize="17,0" path="m1611,615l1628,615e" filled="false" stroked="true" strokeweight=".129pt" strokecolor="#050000">
                <v:path arrowok="t"/>
              </v:shape>
            </v:group>
            <v:group style="position:absolute;left:1619;top:622;width:3;height:3" coordorigin="1619,622" coordsize="3,3">
              <v:shape style="position:absolute;left:1619;top:622;width:3;height:3" coordorigin="1619,622" coordsize="3,3" path="m1622,622l1619,622,1622,624,1622,622xe" filled="false" stroked="true" strokeweight=".84pt" strokecolor="#050000">
                <v:path arrowok="t"/>
              </v:shape>
            </v:group>
            <v:group style="position:absolute;left:1614;top:633;width:17;height:2" coordorigin="1614,633" coordsize="17,2">
              <v:shape style="position:absolute;left:1614;top:633;width:17;height:2" coordorigin="1614,633" coordsize="17,0" path="m1614,633l1630,633e" filled="false" stroked="true" strokeweight=".13pt" strokecolor="#050000">
                <v:path arrowok="t"/>
              </v:shape>
            </v:group>
            <v:group style="position:absolute;left:1614;top:622;width:17;height:2" coordorigin="1614,622" coordsize="17,2">
              <v:shape style="position:absolute;left:1614;top:622;width:17;height:2" coordorigin="1614,622" coordsize="17,0" path="m1614,622l1630,622e" filled="false" stroked="true" strokeweight=".259pt" strokecolor="#050000">
                <v:path arrowok="t"/>
              </v:shape>
            </v:group>
            <v:group style="position:absolute;left:1623;top:616;width:2;height:17" coordorigin="1623,616" coordsize="2,17">
              <v:shape style="position:absolute;left:1623;top:616;width:2;height:17" coordorigin="1623,616" coordsize="0,17" path="m1623,616l1623,633e" filled="false" stroked="true" strokeweight=".128pt" strokecolor="#050000">
                <v:path arrowok="t"/>
              </v:shape>
            </v:group>
            <v:group style="position:absolute;left:1614;top:619;width:17;height:2" coordorigin="1614,619" coordsize="17,2">
              <v:shape style="position:absolute;left:1614;top:619;width:17;height:2" coordorigin="1614,619" coordsize="17,0" path="m1614,619l1630,619e" filled="false" stroked="true" strokeweight=".26pt" strokecolor="#050000">
                <v:path arrowok="t"/>
              </v:shape>
            </v:group>
            <v:group style="position:absolute;left:1626;top:616;width:2;height:17" coordorigin="1626,616" coordsize="2,17">
              <v:shape style="position:absolute;left:1626;top:616;width:2;height:17" coordorigin="1626,616" coordsize="0,17" path="m1626,616l1626,633e" filled="false" stroked="true" strokeweight=".131pt" strokecolor="#050000">
                <v:path arrowok="t"/>
              </v:shape>
            </v:group>
            <v:group style="position:absolute;left:1616;top:633;width:17;height:2" coordorigin="1616,633" coordsize="17,2">
              <v:shape style="position:absolute;left:1616;top:633;width:17;height:2" coordorigin="1616,633" coordsize="17,0" path="m1616,633l1633,633e" filled="false" stroked="true" strokeweight=".13pt" strokecolor="#050000">
                <v:path arrowok="t"/>
              </v:shape>
            </v:group>
            <v:group style="position:absolute;left:1616;top:618;width:17;height:2" coordorigin="1616,618" coordsize="17,2">
              <v:shape style="position:absolute;left:1616;top:618;width:17;height:2" coordorigin="1616,618" coordsize="17,0" path="m1616,618l1633,618e" filled="false" stroked="true" strokeweight=".129pt" strokecolor="#050000">
                <v:path arrowok="t"/>
              </v:shape>
            </v:group>
            <v:group style="position:absolute;left:1626;top:616;width:2;height:17" coordorigin="1626,616" coordsize="2,17">
              <v:shape style="position:absolute;left:1626;top:616;width:2;height:17" coordorigin="1626,616" coordsize="0,17" path="m1626,616l1626,633e" filled="false" stroked="true" strokeweight=".131pt" strokecolor="#050000">
                <v:path arrowok="t"/>
              </v:shape>
            </v:group>
            <v:group style="position:absolute;left:1614;top:597;width:17;height:2" coordorigin="1614,597" coordsize="17,2">
              <v:shape style="position:absolute;left:1614;top:597;width:17;height:2" coordorigin="1614,597" coordsize="17,0" path="m1614,597l1630,597e" filled="false" stroked="true" strokeweight=".131pt" strokecolor="#050000">
                <v:path arrowok="t"/>
              </v:shape>
            </v:group>
            <v:group style="position:absolute;left:1616;top:618;width:17;height:2" coordorigin="1616,618" coordsize="17,2">
              <v:shape style="position:absolute;left:1616;top:618;width:17;height:2" coordorigin="1616,618" coordsize="17,0" path="m1616,618l1633,618e" filled="false" stroked="true" strokeweight=".129pt" strokecolor="#050000">
                <v:path arrowok="t"/>
              </v:shape>
            </v:group>
            <v:group style="position:absolute;left:1619;top:639;width:17;height:2" coordorigin="1619,639" coordsize="17,2">
              <v:shape style="position:absolute;left:1619;top:639;width:17;height:2" coordorigin="1619,639" coordsize="17,0" path="m1619,639l1636,639e" filled="false" stroked="true" strokeweight=".13pt" strokecolor="#050000">
                <v:path arrowok="t"/>
              </v:shape>
            </v:group>
            <v:group style="position:absolute;left:1614;top:597;width:17;height:2" coordorigin="1614,597" coordsize="17,2">
              <v:shape style="position:absolute;left:1614;top:597;width:17;height:2" coordorigin="1614,597" coordsize="17,0" path="m1614,597l1630,597e" filled="false" stroked="true" strokeweight=".131pt" strokecolor="#050000">
                <v:path arrowok="t"/>
              </v:shape>
            </v:group>
            <v:group style="position:absolute;left:1628;top:616;width:2;height:17" coordorigin="1628,616" coordsize="2,17">
              <v:shape style="position:absolute;left:1628;top:616;width:2;height:17" coordorigin="1628,616" coordsize="0,17" path="m1628,616l1628,633e" filled="false" stroked="true" strokeweight=".129pt" strokecolor="#050000">
                <v:path arrowok="t"/>
              </v:shape>
            </v:group>
            <v:group style="position:absolute;left:1616;top:618;width:17;height:2" coordorigin="1616,618" coordsize="17,2">
              <v:shape style="position:absolute;left:1616;top:618;width:17;height:2" coordorigin="1616,618" coordsize="17,0" path="m1616,618l1633,618e" filled="false" stroked="true" strokeweight=".129pt" strokecolor="#050000">
                <v:path arrowok="t"/>
              </v:shape>
            </v:group>
            <v:group style="position:absolute;left:1619;top:623;width:17;height:2" coordorigin="1619,623" coordsize="17,2">
              <v:shape style="position:absolute;left:1619;top:623;width:17;height:2" coordorigin="1619,623" coordsize="17,0" path="m1619,623l1636,623e" filled="false" stroked="true" strokeweight=".128pt" strokecolor="#050000">
                <v:path arrowok="t"/>
              </v:shape>
            </v:group>
            <v:group style="position:absolute;left:1621;top:637;width:17;height:2" coordorigin="1621,637" coordsize="17,2">
              <v:shape style="position:absolute;left:1621;top:637;width:17;height:2" coordorigin="1621,637" coordsize="17,0" path="m1621,637l1638,637e" filled="false" stroked="true" strokeweight=".259pt" strokecolor="#050000">
                <v:path arrowok="t"/>
              </v:shape>
            </v:group>
            <v:group style="position:absolute;left:1614;top:592;width:17;height:2" coordorigin="1614,592" coordsize="17,2">
              <v:shape style="position:absolute;left:1614;top:592;width:17;height:2" coordorigin="1614,592" coordsize="17,0" path="m1614,592l1630,592e" filled="false" stroked="true" strokeweight=".13pt" strokecolor="#050000">
                <v:path arrowok="t"/>
              </v:shape>
            </v:group>
            <v:group style="position:absolute;left:1619;top:618;width:17;height:2" coordorigin="1619,618" coordsize="17,2">
              <v:shape style="position:absolute;left:1619;top:618;width:17;height:2" coordorigin="1619,618" coordsize="17,0" path="m1619,618l1636,618e" filled="false" stroked="true" strokeweight=".129pt" strokecolor="#050000">
                <v:path arrowok="t"/>
              </v:shape>
            </v:group>
            <v:group style="position:absolute;left:1627;top:632;width:3;height:3" coordorigin="1627,632" coordsize="3,3">
              <v:shape style="position:absolute;left:1627;top:632;width:3;height:3" coordorigin="1627,632" coordsize="3,3" path="m1630,635l1627,632e" filled="false" stroked="true" strokeweight=".84pt" strokecolor="#050000">
                <v:path arrowok="t"/>
              </v:shape>
            </v:group>
            <v:group style="position:absolute;left:1619;top:623;width:17;height:2" coordorigin="1619,623" coordsize="17,2">
              <v:shape style="position:absolute;left:1619;top:623;width:17;height:2" coordorigin="1619,623" coordsize="17,0" path="m1619,623l1636,623e" filled="false" stroked="true" strokeweight=".128pt" strokecolor="#050000">
                <v:path arrowok="t"/>
              </v:shape>
            </v:group>
            <v:group style="position:absolute;left:1619;top:618;width:17;height:2" coordorigin="1619,618" coordsize="17,2">
              <v:shape style="position:absolute;left:1619;top:618;width:17;height:2" coordorigin="1619,618" coordsize="17,0" path="m1619,618l1636,618e" filled="false" stroked="true" strokeweight=".129pt" strokecolor="#050000">
                <v:path arrowok="t"/>
              </v:shape>
            </v:group>
            <v:group style="position:absolute;left:1619;top:623;width:17;height:2" coordorigin="1619,623" coordsize="17,2">
              <v:shape style="position:absolute;left:1619;top:623;width:17;height:2" coordorigin="1619,623" coordsize="17,0" path="m1619,623l1636,623e" filled="false" stroked="true" strokeweight=".128pt" strokecolor="#050000">
                <v:path arrowok="t"/>
              </v:shape>
            </v:group>
            <v:group style="position:absolute;left:1627;top:619;width:3;height:3" coordorigin="1627,619" coordsize="3,3">
              <v:shape style="position:absolute;left:1627;top:619;width:3;height:3" coordorigin="1627,619" coordsize="3,3" path="m1630,622l1627,619e" filled="false" stroked="true" strokeweight=".84pt" strokecolor="#050000">
                <v:path arrowok="t"/>
              </v:shape>
            </v:group>
            <v:group style="position:absolute;left:1616;top:597;width:17;height:2" coordorigin="1616,597" coordsize="17,2">
              <v:shape style="position:absolute;left:1616;top:597;width:17;height:2" coordorigin="1616,597" coordsize="17,0" path="m1616,597l1633,597e" filled="false" stroked="true" strokeweight=".131pt" strokecolor="#050000">
                <v:path arrowok="t"/>
              </v:shape>
            </v:group>
            <v:group style="position:absolute;left:1628;top:611;width:2;height:17" coordorigin="1628,611" coordsize="2,17">
              <v:shape style="position:absolute;left:1628;top:611;width:2;height:17" coordorigin="1628,611" coordsize="0,17" path="m1628,611l1628,628e" filled="false" stroked="true" strokeweight=".129pt" strokecolor="#050000">
                <v:path arrowok="t"/>
              </v:shape>
            </v:group>
            <v:group style="position:absolute;left:1616;top:597;width:17;height:2" coordorigin="1616,597" coordsize="17,2">
              <v:shape style="position:absolute;left:1616;top:597;width:17;height:2" coordorigin="1616,597" coordsize="17,0" path="m1616,597l1633,597e" filled="false" stroked="true" strokeweight=".131pt" strokecolor="#050000">
                <v:path arrowok="t"/>
              </v:shape>
            </v:group>
            <v:group style="position:absolute;left:1628;top:590;width:2;height:17" coordorigin="1628,590" coordsize="2,17">
              <v:shape style="position:absolute;left:1628;top:590;width:2;height:17" coordorigin="1628,590" coordsize="0,17" path="m1628,590l1628,607e" filled="false" stroked="true" strokeweight=".129pt" strokecolor="#050000">
                <v:path arrowok="t"/>
              </v:shape>
            </v:group>
            <v:group style="position:absolute;left:1619;top:595;width:17;height:2" coordorigin="1619,595" coordsize="17,2">
              <v:shape style="position:absolute;left:1619;top:595;width:17;height:2" coordorigin="1619,595" coordsize="17,0" path="m1619,595l1636,595e" filled="false" stroked="true" strokeweight=".128pt" strokecolor="#050000">
                <v:path arrowok="t"/>
              </v:shape>
            </v:group>
            <v:group style="position:absolute;left:1619;top:589;width:17;height:2" coordorigin="1619,589" coordsize="17,2">
              <v:shape style="position:absolute;left:1619;top:589;width:17;height:2" coordorigin="1619,589" coordsize="17,0" path="m1619,589l1636,589e" filled="false" stroked="true" strokeweight=".13pt" strokecolor="#050000">
                <v:path arrowok="t"/>
              </v:shape>
            </v:group>
            <v:group style="position:absolute;left:1619;top:600;width:17;height:2" coordorigin="1619,600" coordsize="17,2">
              <v:shape style="position:absolute;left:1619;top:600;width:17;height:2" coordorigin="1619,600" coordsize="17,0" path="m1619,600l1636,600e" filled="false" stroked="true" strokeweight=".128pt" strokecolor="#050000">
                <v:path arrowok="t"/>
              </v:shape>
            </v:group>
            <v:group style="position:absolute;left:1624;top:636;width:17;height:2" coordorigin="1624,636" coordsize="17,2">
              <v:shape style="position:absolute;left:1624;top:636;width:17;height:2" coordorigin="1624,636" coordsize="17,0" path="m1624,636l1641,636e" filled="false" stroked="true" strokeweight=".129pt" strokecolor="#050000">
                <v:path arrowok="t"/>
              </v:shape>
            </v:group>
            <v:group style="position:absolute;left:1619;top:595;width:17;height:2" coordorigin="1619,595" coordsize="17,2">
              <v:shape style="position:absolute;left:1619;top:595;width:17;height:2" coordorigin="1619,595" coordsize="17,0" path="m1619,595l1636,595e" filled="false" stroked="true" strokeweight=".128pt" strokecolor="#050000">
                <v:path arrowok="t"/>
              </v:shape>
            </v:group>
            <v:group style="position:absolute;left:1624;top:633;width:17;height:2" coordorigin="1624,633" coordsize="17,2">
              <v:shape style="position:absolute;left:1624;top:633;width:17;height:2" coordorigin="1624,633" coordsize="17,0" path="m1624,633l1641,633e" filled="false" stroked="true" strokeweight=".129pt" strokecolor="#050000">
                <v:path arrowok="t"/>
              </v:shape>
            </v:group>
            <v:group style="position:absolute;left:1619;top:592;width:17;height:2" coordorigin="1619,592" coordsize="17,2">
              <v:shape style="position:absolute;left:1619;top:592;width:17;height:2" coordorigin="1619,592" coordsize="17,0" path="m1619,592l1636,592e" filled="false" stroked="true" strokeweight=".13pt" strokecolor="#050000">
                <v:path arrowok="t"/>
              </v:shape>
            </v:group>
            <v:group style="position:absolute;left:1631;top:590;width:2;height:17" coordorigin="1631,590" coordsize="2,17">
              <v:shape style="position:absolute;left:1631;top:590;width:2;height:17" coordorigin="1631,590" coordsize="0,17" path="m1631,590l1631,607e" filled="false" stroked="true" strokeweight=".13pt" strokecolor="#050000">
                <v:path arrowok="t"/>
              </v:shape>
            </v:group>
            <v:group style="position:absolute;left:1627;top:626;width:17;height:2" coordorigin="1627,626" coordsize="17,2">
              <v:shape style="position:absolute;left:1627;top:626;width:17;height:2" coordorigin="1627,626" coordsize="17,0" path="m1627,626l1643,626e" filled="false" stroked="true" strokeweight=".13pt" strokecolor="#050000">
                <v:path arrowok="t"/>
              </v:shape>
            </v:group>
            <v:group style="position:absolute;left:1624;top:597;width:17;height:2" coordorigin="1624,597" coordsize="17,2">
              <v:shape style="position:absolute;left:1624;top:597;width:17;height:2" coordorigin="1624,597" coordsize="17,0" path="m1624,597l1641,597e" filled="false" stroked="true" strokeweight=".131pt" strokecolor="#050000">
                <v:path arrowok="t"/>
              </v:shape>
            </v:group>
            <v:group style="position:absolute;left:1621;top:592;width:17;height:2" coordorigin="1621,592" coordsize="17,2">
              <v:shape style="position:absolute;left:1621;top:592;width:17;height:2" coordorigin="1621,592" coordsize="17,0" path="m1621,592l1638,592e" filled="false" stroked="true" strokeweight=".13pt" strokecolor="#050000">
                <v:path arrowok="t"/>
              </v:shape>
            </v:group>
            <v:group style="position:absolute;left:1624;top:597;width:17;height:2" coordorigin="1624,597" coordsize="17,2">
              <v:shape style="position:absolute;left:1624;top:597;width:17;height:2" coordorigin="1624,597" coordsize="17,0" path="m1624,597l1641,597e" filled="false" stroked="true" strokeweight=".131pt" strokecolor="#050000">
                <v:path arrowok="t"/>
              </v:shape>
            </v:group>
            <v:group style="position:absolute;left:1624;top:592;width:17;height:2" coordorigin="1624,592" coordsize="17,2">
              <v:shape style="position:absolute;left:1624;top:592;width:17;height:2" coordorigin="1624,592" coordsize="17,0" path="m1624,592l1641,592e" filled="false" stroked="true" strokeweight=".13pt" strokecolor="#050000">
                <v:path arrowok="t"/>
              </v:shape>
            </v:group>
            <v:group style="position:absolute;left:1624;top:597;width:17;height:2" coordorigin="1624,597" coordsize="17,2">
              <v:shape style="position:absolute;left:1624;top:597;width:17;height:2" coordorigin="1624,597" coordsize="17,0" path="m1624,597l1641,597e" filled="false" stroked="true" strokeweight=".131pt" strokecolor="#050000">
                <v:path arrowok="t"/>
              </v:shape>
            </v:group>
            <v:group style="position:absolute;left:1634;top:585;width:2;height:17" coordorigin="1634,585" coordsize="2,17">
              <v:shape style="position:absolute;left:1634;top:585;width:2;height:17" coordorigin="1634,585" coordsize="0,17" path="m1634,585l1634,602e" filled="false" stroked="true" strokeweight=".129pt" strokecolor="#050000">
                <v:path arrowok="t"/>
              </v:shape>
            </v:group>
            <v:group style="position:absolute;left:1627;top:617;width:17;height:2" coordorigin="1627,617" coordsize="17,2">
              <v:shape style="position:absolute;left:1627;top:617;width:17;height:2" coordorigin="1627,617" coordsize="17,0" path="m1627,617l1643,617e" filled="false" stroked="true" strokeweight=".258pt" strokecolor="#050000">
                <v:path arrowok="t"/>
              </v:shape>
            </v:group>
            <v:group style="position:absolute;left:1627;top:615;width:17;height:2" coordorigin="1627,615" coordsize="17,2">
              <v:shape style="position:absolute;left:1627;top:615;width:17;height:2" coordorigin="1627,615" coordsize="17,0" path="m1627,615l1643,615e" filled="false" stroked="true" strokeweight=".129pt" strokecolor="#050000">
                <v:path arrowok="t"/>
              </v:shape>
            </v:group>
            <v:group style="position:absolute;left:1624;top:595;width:17;height:2" coordorigin="1624,595" coordsize="17,2">
              <v:shape style="position:absolute;left:1624;top:595;width:17;height:2" coordorigin="1624,595" coordsize="17,0" path="m1624,595l1641,595e" filled="false" stroked="true" strokeweight=".128pt" strokecolor="#050000">
                <v:path arrowok="t"/>
              </v:shape>
            </v:group>
            <v:group style="position:absolute;left:1627;top:600;width:17;height:2" coordorigin="1627,600" coordsize="17,2">
              <v:shape style="position:absolute;left:1627;top:600;width:17;height:2" coordorigin="1627,600" coordsize="17,0" path="m1627,600l1643,600e" filled="false" stroked="true" strokeweight=".128pt" strokecolor="#050000">
                <v:path arrowok="t"/>
              </v:shape>
            </v:group>
            <v:group style="position:absolute;left:1624;top:595;width:17;height:2" coordorigin="1624,595" coordsize="17,2">
              <v:shape style="position:absolute;left:1624;top:595;width:17;height:2" coordorigin="1624,595" coordsize="17,0" path="m1624,595l1641,595e" filled="false" stroked="true" strokeweight=".128pt" strokecolor="#050000">
                <v:path arrowok="t"/>
              </v:shape>
            </v:group>
            <v:group style="position:absolute;left:1627;top:600;width:17;height:2" coordorigin="1627,600" coordsize="17,2">
              <v:shape style="position:absolute;left:1627;top:600;width:17;height:2" coordorigin="1627,600" coordsize="17,0" path="m1627,600l1643,600e" filled="false" stroked="true" strokeweight=".128pt" strokecolor="#050000">
                <v:path arrowok="t"/>
              </v:shape>
            </v:group>
            <v:group style="position:absolute;left:1632;top:593;width:3;height:3" coordorigin="1632,593" coordsize="3,3">
              <v:shape style="position:absolute;left:1632;top:593;width:3;height:3" coordorigin="1632,593" coordsize="3,3" path="m1635,596l1632,593e" filled="false" stroked="true" strokeweight=".84pt" strokecolor="#050000">
                <v:path arrowok="t"/>
              </v:shape>
            </v:group>
            <v:group style="position:absolute;left:1636;top:593;width:2;height:17" coordorigin="1636,593" coordsize="2,17">
              <v:shape style="position:absolute;left:1636;top:593;width:2;height:17" coordorigin="1636,593" coordsize="0,17" path="m1636,593l1636,609e" filled="false" stroked="true" strokeweight=".129pt" strokecolor="#050000">
                <v:path arrowok="t"/>
              </v:shape>
            </v:group>
            <v:group style="position:absolute;left:1627;top:597;width:17;height:2" coordorigin="1627,597" coordsize="17,2">
              <v:shape style="position:absolute;left:1627;top:597;width:17;height:2" coordorigin="1627,597" coordsize="17,0" path="m1627,597l1643,597e" filled="false" stroked="true" strokeweight=".131pt" strokecolor="#050000">
                <v:path arrowok="t"/>
              </v:shape>
            </v:group>
            <v:group style="position:absolute;left:1635;top:601;width:3;height:3" coordorigin="1635,601" coordsize="3,3">
              <v:shape style="position:absolute;left:1635;top:601;width:3;height:3" coordorigin="1635,601" coordsize="3,3" path="m1638,604l1635,601e" filled="false" stroked="true" strokeweight=".84pt" strokecolor="#050000">
                <v:path arrowok="t"/>
              </v:shape>
            </v:group>
            <v:group style="position:absolute;left:1627;top:597;width:17;height:2" coordorigin="1627,597" coordsize="17,2">
              <v:shape style="position:absolute;left:1627;top:597;width:17;height:2" coordorigin="1627,597" coordsize="17,0" path="m1627,597l1643,597e" filled="false" stroked="true" strokeweight=".131pt" strokecolor="#050000">
                <v:path arrowok="t"/>
              </v:shape>
            </v:group>
            <v:group style="position:absolute;left:1629;top:610;width:17;height:2" coordorigin="1629,610" coordsize="17,2">
              <v:shape style="position:absolute;left:1629;top:610;width:17;height:2" coordorigin="1629,610" coordsize="17,0" path="m1629,610l1646,610e" filled="false" stroked="true" strokeweight=".13pt" strokecolor="#050000">
                <v:path arrowok="t"/>
              </v:shape>
            </v:group>
            <v:group style="position:absolute;left:1629;top:595;width:17;height:2" coordorigin="1629,595" coordsize="17,2">
              <v:shape style="position:absolute;left:1629;top:595;width:17;height:2" coordorigin="1629,595" coordsize="17,0" path="m1629,595l1646,595e" filled="false" stroked="true" strokeweight=".128pt" strokecolor="#050000">
                <v:path arrowok="t"/>
              </v:shape>
            </v:group>
            <v:group style="position:absolute;left:1629;top:602;width:17;height:2" coordorigin="1629,602" coordsize="17,2">
              <v:shape style="position:absolute;left:1629;top:602;width:17;height:2" coordorigin="1629,602" coordsize="17,0" path="m1629,602l1646,602e" filled="false" stroked="true" strokeweight=".131pt" strokecolor="#050000">
                <v:path arrowok="t"/>
              </v:shape>
            </v:group>
            <v:group style="position:absolute;left:1629;top:595;width:17;height:2" coordorigin="1629,595" coordsize="17,2">
              <v:shape style="position:absolute;left:1629;top:595;width:17;height:2" coordorigin="1629,595" coordsize="17,0" path="m1629,595l1646,595e" filled="false" stroked="true" strokeweight=".128pt" strokecolor="#050000">
                <v:path arrowok="t"/>
              </v:shape>
            </v:group>
            <v:group style="position:absolute;left:1629;top:595;width:17;height:2" coordorigin="1629,595" coordsize="17,2">
              <v:shape style="position:absolute;left:1629;top:595;width:17;height:2" coordorigin="1629,595" coordsize="17,0" path="m1629,595l1646,595e" filled="false" stroked="true" strokeweight=".128pt" strokecolor="#050000">
                <v:path arrowok="t"/>
              </v:shape>
            </v:group>
            <v:group style="position:absolute;left:1632;top:600;width:17;height:2" coordorigin="1632,600" coordsize="17,2">
              <v:shape style="position:absolute;left:1632;top:600;width:17;height:2" coordorigin="1632,600" coordsize="17,0" path="m1632,600l1649,600e" filled="false" stroked="true" strokeweight=".128pt" strokecolor="#050000">
                <v:path arrowok="t"/>
              </v:shape>
            </v:group>
            <v:group style="position:absolute;left:1632;top:595;width:17;height:2" coordorigin="1632,595" coordsize="17,2">
              <v:shape style="position:absolute;left:1632;top:595;width:17;height:2" coordorigin="1632,595" coordsize="17,0" path="m1632,595l1649,595e" filled="false" stroked="true" strokeweight=".128pt" strokecolor="#050000">
                <v:path arrowok="t"/>
              </v:shape>
            </v:group>
            <v:group style="position:absolute;left:1632;top:601;width:17;height:2" coordorigin="1632,601" coordsize="17,2">
              <v:shape style="position:absolute;left:1632;top:601;width:17;height:2" coordorigin="1632,601" coordsize="17,0" path="m1632,601l1649,601e" filled="false" stroked="true" strokeweight=".259pt" strokecolor="#050000">
                <v:path arrowok="t"/>
              </v:shape>
            </v:group>
            <v:group style="position:absolute;left:1632;top:595;width:17;height:2" coordorigin="1632,595" coordsize="17,2">
              <v:shape style="position:absolute;left:1632;top:595;width:17;height:2" coordorigin="1632,595" coordsize="17,0" path="m1632,595l1649,595e" filled="false" stroked="true" strokeweight=".128pt" strokecolor="#050000">
                <v:path arrowok="t"/>
              </v:shape>
            </v:group>
            <v:group style="position:absolute;left:1632;top:600;width:17;height:2" coordorigin="1632,600" coordsize="17,2">
              <v:shape style="position:absolute;left:1632;top:600;width:17;height:2" coordorigin="1632,600" coordsize="17,0" path="m1632,600l1649,600e" filled="false" stroked="true" strokeweight=".128pt" strokecolor="#050000">
                <v:path arrowok="t"/>
              </v:shape>
            </v:group>
            <v:group style="position:absolute;left:1632;top:595;width:17;height:2" coordorigin="1632,595" coordsize="17,2">
              <v:shape style="position:absolute;left:1632;top:595;width:17;height:2" coordorigin="1632,595" coordsize="17,0" path="m1632,595l1649,595e" filled="false" stroked="true" strokeweight=".128pt" strokecolor="#050000">
                <v:path arrowok="t"/>
              </v:shape>
            </v:group>
            <v:group style="position:absolute;left:1637;top:626;width:17;height:2" coordorigin="1637,626" coordsize="17,2">
              <v:shape style="position:absolute;left:1637;top:626;width:17;height:2" coordorigin="1637,626" coordsize="17,0" path="m1637,626l1654,626e" filled="false" stroked="true" strokeweight=".13pt" strokecolor="#050000">
                <v:path arrowok="t"/>
              </v:shape>
            </v:group>
            <v:group style="position:absolute;left:1634;top:597;width:17;height:2" coordorigin="1634,597" coordsize="17,2">
              <v:shape style="position:absolute;left:1634;top:597;width:17;height:2" coordorigin="1634,597" coordsize="17,0" path="m1634,597l1651,597e" filled="false" stroked="true" strokeweight=".131pt" strokecolor="#050000">
                <v:path arrowok="t"/>
              </v:shape>
            </v:group>
            <v:group style="position:absolute;left:1632;top:569;width:17;height:2" coordorigin="1632,569" coordsize="17,2">
              <v:shape style="position:absolute;left:1632;top:569;width:17;height:2" coordorigin="1632,569" coordsize="17,0" path="m1632,569l1649,569e" filled="false" stroked="true" strokeweight=".13pt" strokecolor="#050000">
                <v:path arrowok="t"/>
              </v:shape>
            </v:group>
            <v:group style="position:absolute;left:1649;top:603;width:2;height:17" coordorigin="1649,603" coordsize="2,17">
              <v:shape style="position:absolute;left:1649;top:603;width:2;height:17" coordorigin="1649,603" coordsize="0,17" path="m1649,603l1649,620e" filled="false" stroked="true" strokeweight=".131pt" strokecolor="#050000">
                <v:path arrowok="t"/>
              </v:shape>
            </v:group>
            <v:group style="position:absolute;left:1632;top:563;width:17;height:2" coordorigin="1632,563" coordsize="17,2">
              <v:shape style="position:absolute;left:1632;top:563;width:17;height:2" coordorigin="1632,563" coordsize="17,0" path="m1632,563l1649,563e" filled="false" stroked="true" strokeweight=".13pt" strokecolor="#050000">
                <v:path arrowok="t"/>
              </v:shape>
            </v:group>
            <v:group style="position:absolute;left:1637;top:595;width:17;height:2" coordorigin="1637,595" coordsize="17,2">
              <v:shape style="position:absolute;left:1637;top:595;width:17;height:2" coordorigin="1637,595" coordsize="17,0" path="m1637,595l1654,595e" filled="false" stroked="true" strokeweight=".128pt" strokecolor="#050000">
                <v:path arrowok="t"/>
              </v:shape>
            </v:group>
            <v:group style="position:absolute;left:1637;top:584;width:17;height:2" coordorigin="1637,584" coordsize="17,2">
              <v:shape style="position:absolute;left:1637;top:584;width:17;height:2" coordorigin="1637,584" coordsize="17,0" path="m1637,584l1654,584e" filled="false" stroked="true" strokeweight=".13pt" strokecolor="#050000">
                <v:path arrowok="t"/>
              </v:shape>
            </v:group>
            <v:group style="position:absolute;left:1634;top:563;width:17;height:2" coordorigin="1634,563" coordsize="17,2">
              <v:shape style="position:absolute;left:1634;top:563;width:17;height:2" coordorigin="1634,563" coordsize="17,0" path="m1634,563l1651,563e" filled="false" stroked="true" strokeweight=".13pt" strokecolor="#050000">
                <v:path arrowok="t"/>
              </v:shape>
            </v:group>
            <v:group style="position:absolute;left:1652;top:598;width:2;height:17" coordorigin="1652,598" coordsize="2,17">
              <v:shape style="position:absolute;left:1652;top:598;width:2;height:17" coordorigin="1652,598" coordsize="0,17" path="m1652,598l1652,615e" filled="false" stroked="true" strokeweight=".128pt" strokecolor="#050000">
                <v:path arrowok="t"/>
              </v:shape>
            </v:group>
            <v:group style="position:absolute;left:1647;top:554;width:2;height:17" coordorigin="1647,554" coordsize="2,17">
              <v:shape style="position:absolute;left:1647;top:554;width:2;height:17" coordorigin="1647,554" coordsize="0,17" path="m1647,554l1647,571e" filled="false" stroked="true" strokeweight=".129pt" strokecolor="#050000">
                <v:path arrowok="t"/>
              </v:shape>
            </v:group>
            <v:group style="position:absolute;left:1647;top:554;width:2;height:17" coordorigin="1647,554" coordsize="2,17">
              <v:shape style="position:absolute;left:1647;top:554;width:2;height:17" coordorigin="1647,554" coordsize="0,17" path="m1647,554l1647,571e" filled="false" stroked="true" strokeweight=".129pt" strokecolor="#050000">
                <v:path arrowok="t"/>
              </v:shape>
            </v:group>
            <v:group style="position:absolute;left:1649;top:556;width:2;height:17" coordorigin="1649,556" coordsize="2,17">
              <v:shape style="position:absolute;left:1649;top:556;width:2;height:17" coordorigin="1649,556" coordsize="0,17" path="m1649,556l1649,573e" filled="false" stroked="true" strokeweight=".131pt" strokecolor="#050000">
                <v:path arrowok="t"/>
              </v:shape>
            </v:group>
            <v:group style="position:absolute;left:1662;top:657;width:2;height:17" coordorigin="1662,657" coordsize="2,17">
              <v:shape style="position:absolute;left:1662;top:657;width:2;height:17" coordorigin="1662,657" coordsize="0,17" path="m1662,657l1662,674e" filled="false" stroked="true" strokeweight=".13pt" strokecolor="#050000">
                <v:path arrowok="t"/>
              </v:shape>
            </v:group>
            <v:group style="position:absolute;left:1645;top:602;width:17;height:2" coordorigin="1645,602" coordsize="17,2">
              <v:shape style="position:absolute;left:1645;top:602;width:17;height:2" coordorigin="1645,602" coordsize="17,0" path="m1645,602l1661,602e" filled="false" stroked="true" strokeweight=".131pt" strokecolor="#050000">
                <v:path arrowok="t"/>
              </v:shape>
            </v:group>
            <v:group style="position:absolute;left:1654;top:600;width:2;height:17" coordorigin="1654,600" coordsize="2,17">
              <v:shape style="position:absolute;left:1654;top:600;width:2;height:17" coordorigin="1654,600" coordsize="0,17" path="m1654,600l1654,617e" filled="false" stroked="true" strokeweight=".131pt" strokecolor="#050000">
                <v:path arrowok="t"/>
              </v:shape>
            </v:group>
            <v:group style="position:absolute;left:1639;top:563;width:17;height:2" coordorigin="1639,563" coordsize="17,2">
              <v:shape style="position:absolute;left:1639;top:563;width:17;height:2" coordorigin="1639,563" coordsize="17,0" path="m1639,563l1656,563e" filled="false" stroked="true" strokeweight=".13pt" strokecolor="#050000">
                <v:path arrowok="t"/>
              </v:shape>
            </v:group>
            <v:group style="position:absolute;left:1647;top:626;width:17;height:2" coordorigin="1647,626" coordsize="17,2">
              <v:shape style="position:absolute;left:1647;top:626;width:17;height:2" coordorigin="1647,626" coordsize="17,0" path="m1647,626l1664,626e" filled="false" stroked="true" strokeweight=".13pt" strokecolor="#050000">
                <v:path arrowok="t"/>
              </v:shape>
            </v:group>
            <v:group style="position:absolute;left:1647;top:610;width:17;height:2" coordorigin="1647,610" coordsize="17,2">
              <v:shape style="position:absolute;left:1647;top:610;width:17;height:2" coordorigin="1647,610" coordsize="17,0" path="m1647,610l1664,610e" filled="false" stroked="true" strokeweight=".13pt" strokecolor="#050000">
                <v:path arrowok="t"/>
              </v:shape>
            </v:group>
            <v:group style="position:absolute;left:1655;top:667;width:17;height:2" coordorigin="1655,667" coordsize="17,2">
              <v:shape style="position:absolute;left:1655;top:667;width:17;height:2" coordorigin="1655,667" coordsize="17,0" path="m1655,667l1672,667e" filled="false" stroked="true" strokeweight=".131pt" strokecolor="#050000">
                <v:path arrowok="t"/>
              </v:shape>
            </v:group>
            <v:group style="position:absolute;left:1645;top:600;width:17;height:2" coordorigin="1645,600" coordsize="17,2">
              <v:shape style="position:absolute;left:1645;top:600;width:17;height:2" coordorigin="1645,600" coordsize="17,0" path="m1645,600l1661,600e" filled="false" stroked="true" strokeweight=".128pt" strokecolor="#050000">
                <v:path arrowok="t"/>
              </v:shape>
            </v:group>
            <v:group style="position:absolute;left:1655;top:667;width:17;height:2" coordorigin="1655,667" coordsize="17,2">
              <v:shape style="position:absolute;left:1655;top:667;width:17;height:2" coordorigin="1655,667" coordsize="17,0" path="m1655,667l1672,667e" filled="false" stroked="true" strokeweight=".131pt" strokecolor="#050000">
                <v:path arrowok="t"/>
              </v:shape>
            </v:group>
            <v:group style="position:absolute;left:1652;top:559;width:2;height:17" coordorigin="1652,559" coordsize="2,17">
              <v:shape style="position:absolute;left:1652;top:559;width:2;height:17" coordorigin="1652,559" coordsize="0,17" path="m1652,559l1652,576e" filled="false" stroked="true" strokeweight=".127pt" strokecolor="#050000">
                <v:path arrowok="t"/>
              </v:shape>
            </v:group>
            <v:group style="position:absolute;left:1647;top:607;width:17;height:2" coordorigin="1647,607" coordsize="17,2">
              <v:shape style="position:absolute;left:1647;top:607;width:17;height:2" coordorigin="1647,607" coordsize="17,0" path="m1647,607l1664,607e" filled="false" stroked="true" strokeweight=".128pt" strokecolor="#050000">
                <v:path arrowok="t"/>
              </v:shape>
            </v:group>
            <v:group style="position:absolute;left:1642;top:569;width:17;height:2" coordorigin="1642,569" coordsize="17,2">
              <v:shape style="position:absolute;left:1642;top:569;width:17;height:2" coordorigin="1642,569" coordsize="17,0" path="m1642,569l1659,569e" filled="false" stroked="true" strokeweight=".13pt" strokecolor="#050000">
                <v:path arrowok="t"/>
              </v:shape>
            </v:group>
            <v:group style="position:absolute;left:1655;top:667;width:17;height:2" coordorigin="1655,667" coordsize="17,2">
              <v:shape style="position:absolute;left:1655;top:667;width:17;height:2" coordorigin="1655,667" coordsize="17,0" path="m1655,667l1672,667e" filled="false" stroked="true" strokeweight=".131pt" strokecolor="#050000">
                <v:path arrowok="t"/>
              </v:shape>
            </v:group>
            <v:group style="position:absolute;left:1642;top:569;width:17;height:2" coordorigin="1642,569" coordsize="17,2">
              <v:shape style="position:absolute;left:1642;top:569;width:17;height:2" coordorigin="1642,569" coordsize="17,0" path="m1642,569l1659,569e" filled="false" stroked="true" strokeweight=".13pt" strokecolor="#050000">
                <v:path arrowok="t"/>
              </v:shape>
            </v:group>
            <v:group style="position:absolute;left:1654;top:590;width:2;height:17" coordorigin="1654,590" coordsize="2,17">
              <v:shape style="position:absolute;left:1654;top:590;width:2;height:17" coordorigin="1654,590" coordsize="0,17" path="m1654,590l1654,607e" filled="false" stroked="true" strokeweight=".131pt" strokecolor="#050000">
                <v:path arrowok="t"/>
              </v:shape>
            </v:group>
            <v:group style="position:absolute;left:1650;top:620;width:17;height:2" coordorigin="1650,620" coordsize="17,2">
              <v:shape style="position:absolute;left:1650;top:620;width:17;height:2" coordorigin="1650,620" coordsize="17,0" path="m1650,620l1667,620e" filled="false" stroked="true" strokeweight=".131pt" strokecolor="#050000">
                <v:path arrowok="t"/>
              </v:shape>
            </v:group>
            <v:group style="position:absolute;left:1642;top:569;width:17;height:2" coordorigin="1642,569" coordsize="17,2">
              <v:shape style="position:absolute;left:1642;top:569;width:17;height:2" coordorigin="1642,569" coordsize="17,0" path="m1642,569l1659,569e" filled="false" stroked="true" strokeweight=".13pt" strokecolor="#050000">
                <v:path arrowok="t"/>
              </v:shape>
            </v:group>
            <v:group style="position:absolute;left:1657;top:595;width:2;height:17" coordorigin="1657,595" coordsize="2,17">
              <v:shape style="position:absolute;left:1657;top:595;width:2;height:17" coordorigin="1657,595" coordsize="0,17" path="m1657,595l1657,612e" filled="false" stroked="true" strokeweight=".128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642;top:566;width:17;height:2" coordorigin="1642,566" coordsize="17,2">
              <v:shape style="position:absolute;left:1642;top:566;width:17;height:2" coordorigin="1642,566" coordsize="17,0" path="m1642,566l1659,566e" filled="false" stroked="true" strokeweight=".129pt" strokecolor="#050000">
                <v:path arrowok="t"/>
              </v:shape>
            </v:group>
            <v:group style="position:absolute;left:1642;top:569;width:17;height:2" coordorigin="1642,569" coordsize="17,2">
              <v:shape style="position:absolute;left:1642;top:569;width:17;height:2" coordorigin="1642,569" coordsize="17,0" path="m1642,569l1659,569e" filled="false" stroked="true" strokeweight=".13pt" strokecolor="#050000">
                <v:path arrowok="t"/>
              </v:shape>
            </v:group>
            <v:group style="position:absolute;left:1657;top:595;width:2;height:17" coordorigin="1657,595" coordsize="2,17">
              <v:shape style="position:absolute;left:1657;top:595;width:2;height:17" coordorigin="1657,595" coordsize="0,17" path="m1657,595l1657,612e" filled="false" stroked="true" strokeweight=".128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642;top:563;width:17;height:2" coordorigin="1642,563" coordsize="17,2">
              <v:shape style="position:absolute;left:1642;top:563;width:17;height:2" coordorigin="1642,563" coordsize="17,0" path="m1642,563l1659,563e" filled="false" stroked="true" strokeweight=".13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657;top:593;width:2;height:17" coordorigin="1657,593" coordsize="2,17">
              <v:shape style="position:absolute;left:1657;top:593;width:2;height:17" coordorigin="1657,593" coordsize="0,17" path="m1657,593l1657,609e" filled="false" stroked="true" strokeweight=".128pt" strokecolor="#050000">
                <v:path arrowok="t"/>
              </v:shape>
            </v:group>
            <v:group style="position:absolute;left:1654;top:562;width:2;height:17" coordorigin="1654,562" coordsize="2,17">
              <v:shape style="position:absolute;left:1654;top:562;width:2;height:17" coordorigin="1654,562" coordsize="0,17" path="m1654,562l1654,578e" filled="false" stroked="true" strokeweight=".131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645;top:563;width:17;height:2" coordorigin="1645,563" coordsize="17,2">
              <v:shape style="position:absolute;left:1645;top:563;width:17;height:2" coordorigin="1645,563" coordsize="17,0" path="m1645,563l1661,563e" filled="false" stroked="true" strokeweight=".13pt" strokecolor="#050000">
                <v:path arrowok="t"/>
              </v:shape>
            </v:group>
            <v:group style="position:absolute;left:1650;top:600;width:17;height:2" coordorigin="1650,600" coordsize="17,2">
              <v:shape style="position:absolute;left:1650;top:600;width:17;height:2" coordorigin="1650,600" coordsize="17,0" path="m1650,600l1667,600e" filled="false" stroked="true" strokeweight=".128pt" strokecolor="#050000">
                <v:path arrowok="t"/>
              </v:shape>
            </v:group>
            <v:group style="position:absolute;left:1656;top:593;width:3;height:3" coordorigin="1656,593" coordsize="3,3">
              <v:shape style="position:absolute;left:1656;top:593;width:3;height:3" coordorigin="1656,593" coordsize="3,3" path="m1656,593l1658,596e" filled="false" stroked="true" strokeweight=".84pt" strokecolor="#050000">
                <v:path arrowok="t"/>
              </v:shape>
            </v:group>
            <v:group style="position:absolute;left:1645;top:563;width:17;height:2" coordorigin="1645,563" coordsize="17,2">
              <v:shape style="position:absolute;left:1645;top:563;width:17;height:2" coordorigin="1645,563" coordsize="17,0" path="m1645,563l1661,563e" filled="false" stroked="true" strokeweight=".13pt" strokecolor="#050000">
                <v:path arrowok="t"/>
              </v:shape>
            </v:group>
            <v:group style="position:absolute;left:1654;top:562;width:2;height:17" coordorigin="1654,562" coordsize="2,17">
              <v:shape style="position:absolute;left:1654;top:562;width:2;height:17" coordorigin="1654,562" coordsize="0,17" path="m1654,562l1654,578e" filled="false" stroked="true" strokeweight=".131pt" strokecolor="#050000">
                <v:path arrowok="t"/>
              </v:shape>
            </v:group>
            <v:group style="position:absolute;left:1660;top:587;width:2;height:17" coordorigin="1660,587" coordsize="2,17">
              <v:shape style="position:absolute;left:1660;top:587;width:2;height:17" coordorigin="1660,587" coordsize="0,17" path="m1660,587l1660,604e" filled="false" stroked="true" strokeweight=".13pt" strokecolor="#050000">
                <v:path arrowok="t"/>
              </v:shape>
            </v:group>
            <v:group style="position:absolute;left:1645;top:563;width:17;height:2" coordorigin="1645,563" coordsize="17,2">
              <v:shape style="position:absolute;left:1645;top:563;width:17;height:2" coordorigin="1645,563" coordsize="17,0" path="m1645,563l1661,563e" filled="false" stroked="true" strokeweight=".13pt" strokecolor="#050000">
                <v:path arrowok="t"/>
              </v:shape>
            </v:group>
            <v:group style="position:absolute;left:1647;top:569;width:17;height:2" coordorigin="1647,569" coordsize="17,2">
              <v:shape style="position:absolute;left:1647;top:569;width:17;height:2" coordorigin="1647,569" coordsize="17,0" path="m1647,569l1664,569e" filled="false" stroked="true" strokeweight=".13pt" strokecolor="#050000">
                <v:path arrowok="t"/>
              </v:shape>
            </v:group>
            <v:group style="position:absolute;left:1650;top:582;width:17;height:2" coordorigin="1650,582" coordsize="17,2">
              <v:shape style="position:absolute;left:1650;top:582;width:17;height:2" coordorigin="1650,582" coordsize="17,0" path="m1650,582l1667,582e" filled="false" stroked="true" strokeweight=".127pt" strokecolor="#050000">
                <v:path arrowok="t"/>
              </v:shape>
            </v:group>
            <v:group style="position:absolute;left:1647;top:563;width:17;height:2" coordorigin="1647,563" coordsize="17,2">
              <v:shape style="position:absolute;left:1647;top:563;width:17;height:2" coordorigin="1647,563" coordsize="17,0" path="m1647,563l1664,563e" filled="false" stroked="true" strokeweight=".13pt" strokecolor="#050000">
                <v:path arrowok="t"/>
              </v:shape>
            </v:group>
            <v:group style="position:absolute;left:1647;top:569;width:17;height:2" coordorigin="1647,569" coordsize="17,2">
              <v:shape style="position:absolute;left:1647;top:569;width:17;height:2" coordorigin="1647,569" coordsize="17,0" path="m1647,569l1664,569e" filled="false" stroked="true" strokeweight=".13pt" strokecolor="#050000">
                <v:path arrowok="t"/>
              </v:shape>
            </v:group>
            <v:group style="position:absolute;left:1647;top:563;width:17;height:2" coordorigin="1647,563" coordsize="17,2">
              <v:shape style="position:absolute;left:1647;top:563;width:17;height:2" coordorigin="1647,563" coordsize="17,0" path="m1647,563l1664,563e" filled="false" stroked="true" strokeweight=".13pt" strokecolor="#050000">
                <v:path arrowok="t"/>
              </v:shape>
            </v:group>
            <v:group style="position:absolute;left:1647;top:569;width:17;height:2" coordorigin="1647,569" coordsize="17,2">
              <v:shape style="position:absolute;left:1647;top:569;width:17;height:2" coordorigin="1647,569" coordsize="17,0" path="m1647,569l1664,569e" filled="false" stroked="true" strokeweight=".13pt" strokecolor="#050000">
                <v:path arrowok="t"/>
              </v:shape>
            </v:group>
            <v:group style="position:absolute;left:1656;top:565;width:3;height:3" coordorigin="1656,565" coordsize="3,3">
              <v:shape style="position:absolute;left:1656;top:565;width:3;height:3" coordorigin="1656,565" coordsize="3,3" path="m1656,565l1658,567,1658,565e" filled="false" stroked="true" strokeweight=".84pt" strokecolor="#050000">
                <v:path arrowok="t"/>
              </v:shape>
            </v:group>
            <v:group style="position:absolute;left:1662;top:582;width:2;height:17" coordorigin="1662,582" coordsize="2,17">
              <v:shape style="position:absolute;left:1662;top:582;width:2;height:17" coordorigin="1662,582" coordsize="0,17" path="m1662,582l1662,599e" filled="false" stroked="true" strokeweight=".13pt" strokecolor="#050000">
                <v:path arrowok="t"/>
              </v:shape>
            </v:group>
            <v:group style="position:absolute;left:1660;top:556;width:2;height:17" coordorigin="1660,556" coordsize="2,17">
              <v:shape style="position:absolute;left:1660;top:556;width:2;height:17" coordorigin="1660,556" coordsize="0,17" path="m1660,556l1660,573e" filled="false" stroked="true" strokeweight=".13pt" strokecolor="#050000">
                <v:path arrowok="t"/>
              </v:shape>
            </v:group>
            <v:group style="position:absolute;left:1658;top:623;width:17;height:2" coordorigin="1658,623" coordsize="17,2">
              <v:shape style="position:absolute;left:1658;top:623;width:17;height:2" coordorigin="1658,623" coordsize="17,0" path="m1658,623l1674,623e" filled="false" stroked="true" strokeweight=".128pt" strokecolor="#050000">
                <v:path arrowok="t"/>
              </v:shape>
            </v:group>
            <v:group style="position:absolute;left:1652;top:592;width:17;height:2" coordorigin="1652,592" coordsize="17,2">
              <v:shape style="position:absolute;left:1652;top:592;width:17;height:2" coordorigin="1652,592" coordsize="17,0" path="m1652,592l1669,592e" filled="false" stroked="true" strokeweight=".13pt" strokecolor="#050000">
                <v:path arrowok="t"/>
              </v:shape>
            </v:group>
            <v:group style="position:absolute;left:1658;top:628;width:17;height:2" coordorigin="1658,628" coordsize="17,2">
              <v:shape style="position:absolute;left:1658;top:628;width:17;height:2" coordorigin="1658,628" coordsize="17,0" path="m1658,628l1674,628e" filled="false" stroked="true" strokeweight=".128pt" strokecolor="#050000">
                <v:path arrowok="t"/>
              </v:shape>
            </v:group>
            <v:group style="position:absolute;left:1667;top:616;width:2;height:17" coordorigin="1667,616" coordsize="2,17">
              <v:shape style="position:absolute;left:1667;top:616;width:2;height:17" coordorigin="1667,616" coordsize="0,17" path="m1667,616l1667,633e" filled="false" stroked="true" strokeweight=".13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667;top:616;width:2;height:17" coordorigin="1667,616" coordsize="2,17">
              <v:shape style="position:absolute;left:1667;top:616;width:2;height:17" coordorigin="1667,616" coordsize="0,17" path="m1667,616l1667,633e" filled="false" stroked="true" strokeweight=".13pt" strokecolor="#050000">
                <v:path arrowok="t"/>
              </v:shape>
            </v:group>
            <v:group style="position:absolute;left:1650;top:569;width:17;height:2" coordorigin="1650,569" coordsize="17,2">
              <v:shape style="position:absolute;left:1650;top:569;width:17;height:2" coordorigin="1650,569" coordsize="17,0" path="m1650,569l1667,569e" filled="false" stroked="true" strokeweight=".13pt" strokecolor="#050000">
                <v:path arrowok="t"/>
              </v:shape>
            </v:group>
            <v:group style="position:absolute;left:1658;top:620;width:17;height:2" coordorigin="1658,620" coordsize="17,2">
              <v:shape style="position:absolute;left:1658;top:620;width:17;height:2" coordorigin="1658,620" coordsize="17,0" path="m1658,620l1674,620e" filled="false" stroked="true" strokeweight=".131pt" strokecolor="#050000">
                <v:path arrowok="t"/>
              </v:shape>
            </v:group>
            <v:group style="position:absolute;left:1652;top:569;width:17;height:2" coordorigin="1652,569" coordsize="17,2">
              <v:shape style="position:absolute;left:1652;top:569;width:17;height:2" coordorigin="1652,569" coordsize="17,0" path="m1652,569l1669,569e" filled="false" stroked="true" strokeweight=".13pt" strokecolor="#050000">
                <v:path arrowok="t"/>
              </v:shape>
            </v:group>
            <v:group style="position:absolute;left:1670;top:616;width:2;height:17" coordorigin="1670,616" coordsize="2,17">
              <v:shape style="position:absolute;left:1670;top:616;width:2;height:17" coordorigin="1670,616" coordsize="0,17" path="m1670,616l1670,633e" filled="false" stroked="true" strokeweight=".128pt" strokecolor="#050000">
                <v:path arrowok="t"/>
              </v:shape>
            </v:group>
            <v:group style="position:absolute;left:1660;top:628;width:17;height:2" coordorigin="1660,628" coordsize="17,2">
              <v:shape style="position:absolute;left:1660;top:628;width:17;height:2" coordorigin="1660,628" coordsize="17,0" path="m1660,628l1677,628e" filled="false" stroked="true" strokeweight=".129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652;top:566;width:17;height:2" coordorigin="1652,566" coordsize="17,2">
              <v:shape style="position:absolute;left:1652;top:566;width:17;height:2" coordorigin="1652,566" coordsize="17,0" path="m1652,566l1669,566e" filled="false" stroked="true" strokeweight=".129pt" strokecolor="#050000">
                <v:path arrowok="t"/>
              </v:shape>
            </v:group>
            <v:group style="position:absolute;left:1670;top:616;width:2;height:17" coordorigin="1670,616" coordsize="2,17">
              <v:shape style="position:absolute;left:1670;top:616;width:2;height:17" coordorigin="1670,616" coordsize="0,17" path="m1670,616l1670,633e" filled="false" stroked="true" strokeweight=".128pt" strokecolor="#050000">
                <v:path arrowok="t"/>
              </v:shape>
            </v:group>
            <v:group style="position:absolute;left:1665;top:587;width:2;height:17" coordorigin="1665,587" coordsize="2,17">
              <v:shape style="position:absolute;left:1665;top:587;width:2;height:17" coordorigin="1665,587" coordsize="0,17" path="m1665,587l1665,604e" filled="false" stroked="true" strokeweight=".129pt" strokecolor="#050000">
                <v:path arrowok="t"/>
              </v:shape>
            </v:group>
            <v:group style="position:absolute;left:1652;top:566;width:17;height:2" coordorigin="1652,566" coordsize="17,2">
              <v:shape style="position:absolute;left:1652;top:566;width:17;height:2" coordorigin="1652,566" coordsize="17,0" path="m1652,566l1669,566e" filled="false" stroked="true" strokeweight=".129pt" strokecolor="#050000">
                <v:path arrowok="t"/>
              </v:shape>
            </v:group>
            <v:group style="position:absolute;left:1662;top:562;width:2;height:17" coordorigin="1662,562" coordsize="2,17">
              <v:shape style="position:absolute;left:1662;top:562;width:2;height:17" coordorigin="1662,562" coordsize="0,17" path="m1662,562l1662,578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60;top:631;width:17;height:2" coordorigin="1660,631" coordsize="17,2">
              <v:shape style="position:absolute;left:1660;top:631;width:17;height:2" coordorigin="1660,631" coordsize="17,0" path="m1660,631l1677,631e" filled="false" stroked="true" strokeweight=".13pt" strokecolor="#050000">
                <v:path arrowok="t"/>
              </v:shape>
            </v:group>
            <v:group style="position:absolute;left:1665;top:580;width:2;height:17" coordorigin="1665,580" coordsize="2,17">
              <v:shape style="position:absolute;left:1665;top:580;width:2;height:17" coordorigin="1665,580" coordsize="0,17" path="m1665,580l1665,596e" filled="false" stroked="true" strokeweight=".129pt" strokecolor="#050000">
                <v:path arrowok="t"/>
              </v:shape>
            </v:group>
            <v:group style="position:absolute;left:1670;top:616;width:2;height:17" coordorigin="1670,616" coordsize="2,17">
              <v:shape style="position:absolute;left:1670;top:616;width:2;height:17" coordorigin="1670,616" coordsize="0,17" path="m1670,616l1670,633e" filled="false" stroked="true" strokeweight=".128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62;top:556;width:2;height:17" coordorigin="1662,556" coordsize="2,17">
              <v:shape style="position:absolute;left:1662;top:556;width:2;height:17" coordorigin="1662,556" coordsize="0,17" path="m1662,556l1662,573e" filled="false" stroked="true" strokeweight=".13pt" strokecolor="#050000">
                <v:path arrowok="t"/>
              </v:shape>
            </v:group>
            <v:group style="position:absolute;left:1655;top:589;width:17;height:2" coordorigin="1655,589" coordsize="17,2">
              <v:shape style="position:absolute;left:1655;top:589;width:17;height:2" coordorigin="1655,589" coordsize="17,0" path="m1655,589l1672,589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69;top:629;width:3;height:3" coordorigin="1669,629" coordsize="3,3">
              <v:shape style="position:absolute;left:1669;top:629;width:3;height:3" coordorigin="1669,629" coordsize="3,3" path="m1671,632l1669,629e" filled="false" stroked="true" strokeweight=".84pt" strokecolor="#050000">
                <v:path arrowok="t"/>
              </v:shape>
            </v:group>
            <v:group style="position:absolute;left:1660;top:623;width:17;height:2" coordorigin="1660,623" coordsize="17,2">
              <v:shape style="position:absolute;left:1660;top:623;width:17;height:2" coordorigin="1660,623" coordsize="17,0" path="m1660,623l1677,623e" filled="false" stroked="true" strokeweight=".128pt" strokecolor="#050000">
                <v:path arrowok="t"/>
              </v:shape>
            </v:group>
            <v:group style="position:absolute;left:1669;top:627;width:3;height:6" coordorigin="1669,627" coordsize="3,6">
              <v:shape style="position:absolute;left:1669;top:627;width:3;height:6" coordorigin="1669,627" coordsize="3,6" path="m1669,629l1669,627,1671,629,1671,632e" filled="false" stroked="true" strokeweight=".84pt" strokecolor="#050000">
                <v:path arrowok="t"/>
              </v:shape>
            </v:group>
            <v:group style="position:absolute;left:1652;top:571;width:17;height:2" coordorigin="1652,571" coordsize="17,2">
              <v:shape style="position:absolute;left:1652;top:571;width:17;height:2" coordorigin="1652,571" coordsize="17,0" path="m1652,571l1669,571e" filled="false" stroked="true" strokeweight=".13pt" strokecolor="#050000">
                <v:path arrowok="t"/>
              </v:shape>
            </v:group>
            <v:group style="position:absolute;left:1660;top:623;width:17;height:2" coordorigin="1660,623" coordsize="17,2">
              <v:shape style="position:absolute;left:1660;top:623;width:17;height:2" coordorigin="1660,623" coordsize="17,0" path="m1660,623l1677,623e" filled="false" stroked="true" strokeweight=".128pt" strokecolor="#050000">
                <v:path arrowok="t"/>
              </v:shape>
            </v:group>
            <v:group style="position:absolute;left:1669;top:627;width:3;height:3" coordorigin="1669,627" coordsize="3,3">
              <v:shape style="position:absolute;left:1669;top:627;width:3;height:3" coordorigin="1669,627" coordsize="3,3" path="m1671,629l1669,627e" filled="false" stroked="true" strokeweight=".84pt" strokecolor="#050000">
                <v:path arrowok="t"/>
              </v:shape>
            </v:group>
            <v:group style="position:absolute;left:1660;top:623;width:17;height:2" coordorigin="1660,623" coordsize="17,2">
              <v:shape style="position:absolute;left:1660;top:623;width:17;height:2" coordorigin="1660,623" coordsize="17,0" path="m1660,623l1677,623e" filled="false" stroked="true" strokeweight=".128pt" strokecolor="#050000">
                <v:path arrowok="t"/>
              </v:shape>
            </v:group>
            <v:group style="position:absolute;left:1663;top:631;width:17;height:2" coordorigin="1663,631" coordsize="17,2">
              <v:shape style="position:absolute;left:1663;top:631;width:17;height:2" coordorigin="1663,631" coordsize="17,0" path="m1663,631l1680,631e" filled="false" stroked="true" strokeweight=".13pt" strokecolor="#050000">
                <v:path arrowok="t"/>
              </v:shape>
            </v:group>
            <v:group style="position:absolute;left:1652;top:563;width:17;height:2" coordorigin="1652,563" coordsize="17,2">
              <v:shape style="position:absolute;left:1652;top:563;width:17;height:2" coordorigin="1652,563" coordsize="17,0" path="m1652,563l1669,563e" filled="false" stroked="true" strokeweight=".13pt" strokecolor="#050000">
                <v:path arrowok="t"/>
              </v:shape>
            </v:group>
            <v:group style="position:absolute;left:1672;top:613;width:2;height:17" coordorigin="1672,613" coordsize="2,17">
              <v:shape style="position:absolute;left:1672;top:613;width:2;height:17" coordorigin="1672,613" coordsize="0,17" path="m1672,613l1672,630e" filled="false" stroked="true" strokeweight=".131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55;top:576;width:17;height:2" coordorigin="1655,576" coordsize="17,2">
              <v:shape style="position:absolute;left:1655;top:576;width:17;height:2" coordorigin="1655,576" coordsize="17,0" path="m1655,576l1672,576e" filled="false" stroked="true" strokeweight=".129pt" strokecolor="#050000">
                <v:path arrowok="t"/>
              </v:shape>
            </v:group>
            <v:group style="position:absolute;left:1661;top:562;width:3;height:3" coordorigin="1661,562" coordsize="3,3">
              <v:shape style="position:absolute;left:1661;top:562;width:3;height:3" coordorigin="1661,562" coordsize="3,3" path="m1663,565l1661,562e" filled="false" stroked="true" strokeweight=".84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55;top:571;width:17;height:2" coordorigin="1655,571" coordsize="17,2">
              <v:shape style="position:absolute;left:1655;top:571;width:17;height:2" coordorigin="1655,571" coordsize="17,0" path="m1655,571l1672,571e" filled="false" stroked="true" strokeweight=".13pt" strokecolor="#050000">
                <v:path arrowok="t"/>
              </v:shape>
            </v:group>
            <v:group style="position:absolute;left:1663;top:631;width:17;height:2" coordorigin="1663,631" coordsize="17,2">
              <v:shape style="position:absolute;left:1663;top:631;width:17;height:2" coordorigin="1663,631" coordsize="17,0" path="m1663,631l1680,631e" filled="false" stroked="true" strokeweight=".13pt" strokecolor="#050000">
                <v:path arrowok="t"/>
              </v:shape>
            </v:group>
            <v:group style="position:absolute;left:1672;top:613;width:2;height:17" coordorigin="1672,613" coordsize="2,17">
              <v:shape style="position:absolute;left:1672;top:613;width:2;height:17" coordorigin="1672,613" coordsize="0,17" path="m1672,613l1672,630e" filled="false" stroked="true" strokeweight=".131pt" strokecolor="#050000">
                <v:path arrowok="t"/>
              </v:shape>
            </v:group>
            <v:group style="position:absolute;left:1663;top:624;width:17;height:2" coordorigin="1663,624" coordsize="17,2">
              <v:shape style="position:absolute;left:1663;top:624;width:17;height:2" coordorigin="1663,624" coordsize="17,0" path="m1663,624l1680,624e" filled="false" stroked="true" strokeweight=".258pt" strokecolor="#050000">
                <v:path arrowok="t"/>
              </v:shape>
            </v:group>
            <v:group style="position:absolute;left:1663;top:628;width:17;height:2" coordorigin="1663,628" coordsize="17,2">
              <v:shape style="position:absolute;left:1663;top:628;width:17;height:2" coordorigin="1663,628" coordsize="17,0" path="m1663,628l1680,628e" filled="false" stroked="true" strokeweight=".129pt" strokecolor="#050000">
                <v:path arrowok="t"/>
              </v:shape>
            </v:group>
            <v:group style="position:absolute;left:1663;top:623;width:17;height:2" coordorigin="1663,623" coordsize="17,2">
              <v:shape style="position:absolute;left:1663;top:623;width:17;height:2" coordorigin="1663,623" coordsize="17,0" path="m1663,623l1680,623e" filled="false" stroked="true" strokeweight=".128pt" strokecolor="#050000">
                <v:path arrowok="t"/>
              </v:shape>
            </v:group>
            <v:group style="position:absolute;left:1663;top:628;width:17;height:2" coordorigin="1663,628" coordsize="17,2">
              <v:shape style="position:absolute;left:1663;top:628;width:17;height:2" coordorigin="1663,628" coordsize="17,0" path="m1663,628l1680,628e" filled="false" stroked="true" strokeweight=".389pt" strokecolor="#050000">
                <v:path arrowok="t"/>
              </v:shape>
            </v:group>
            <v:group style="position:absolute;left:1655;top:563;width:17;height:2" coordorigin="1655,563" coordsize="17,2">
              <v:shape style="position:absolute;left:1655;top:563;width:17;height:2" coordorigin="1655,563" coordsize="17,0" path="m1655,563l1672,563e" filled="false" stroked="true" strokeweight=".13pt" strokecolor="#050000">
                <v:path arrowok="t"/>
              </v:shape>
            </v:group>
            <v:group style="position:absolute;left:1665;top:631;width:17;height:2" coordorigin="1665,631" coordsize="17,2">
              <v:shape style="position:absolute;left:1665;top:631;width:17;height:2" coordorigin="1665,631" coordsize="17,0" path="m1665,631l1682,631e" filled="false" stroked="true" strokeweight=".13pt" strokecolor="#050000">
                <v:path arrowok="t"/>
              </v:shape>
            </v:group>
            <v:group style="position:absolute;left:1665;top:562;width:2;height:17" coordorigin="1665,562" coordsize="2,17">
              <v:shape style="position:absolute;left:1665;top:562;width:2;height:17" coordorigin="1665,562" coordsize="0,17" path="m1665,562l1665,578e" filled="false" stroked="true" strokeweight=".129pt" strokecolor="#050000">
                <v:path arrowok="t"/>
              </v:shape>
            </v:group>
            <v:group style="position:absolute;left:1671;top:627;width:3;height:6" coordorigin="1671,627" coordsize="3,6">
              <v:shape style="position:absolute;left:1671;top:627;width:3;height:6" coordorigin="1671,627" coordsize="3,6" path="m1674,629l1671,627,1674,629,1674,632e" filled="false" stroked="true" strokeweight=".84pt" strokecolor="#050000">
                <v:path arrowok="t"/>
              </v:shape>
            </v:group>
            <v:group style="position:absolute;left:1671;top:624;width:3;height:3" coordorigin="1671,624" coordsize="3,3">
              <v:shape style="position:absolute;left:1671;top:624;width:3;height:3" coordorigin="1671,624" coordsize="3,3" path="m1674,627l1671,624e" filled="false" stroked="true" strokeweight=".84pt" strokecolor="#050000">
                <v:path arrowok="t"/>
              </v:shape>
            </v:group>
            <v:group style="position:absolute;left:1665;top:631;width:17;height:2" coordorigin="1665,631" coordsize="17,2">
              <v:shape style="position:absolute;left:1665;top:631;width:17;height:2" coordorigin="1665,631" coordsize="17,0" path="m1665,631l1682,631e" filled="false" stroked="true" strokeweight=".13pt" strokecolor="#050000">
                <v:path arrowok="t"/>
              </v:shape>
            </v:group>
            <v:group style="position:absolute;left:1655;top:564;width:17;height:2" coordorigin="1655,564" coordsize="17,2">
              <v:shape style="position:absolute;left:1655;top:564;width:17;height:2" coordorigin="1655,564" coordsize="17,0" path="m1655,564l1672,564e" filled="false" stroked="true" strokeweight=".13pt" strokecolor="#050000">
                <v:path arrowok="t"/>
              </v:shape>
            </v:group>
            <v:group style="position:absolute;left:1667;top:577;width:2;height:17" coordorigin="1667,577" coordsize="2,17">
              <v:shape style="position:absolute;left:1667;top:577;width:2;height:17" coordorigin="1667,577" coordsize="0,17" path="m1667,577l1667,594e" filled="false" stroked="true" strokeweight=".13pt" strokecolor="#050000">
                <v:path arrowok="t"/>
              </v:shape>
            </v:group>
            <v:group style="position:absolute;left:1665;top:628;width:17;height:2" coordorigin="1665,628" coordsize="17,2">
              <v:shape style="position:absolute;left:1665;top:628;width:17;height:2" coordorigin="1665,628" coordsize="17,0" path="m1665,628l1682,628e" filled="false" stroked="true" strokeweight=".129pt" strokecolor="#050000">
                <v:path arrowok="t"/>
              </v:shape>
            </v:group>
            <v:group style="position:absolute;left:1658;top:569;width:17;height:2" coordorigin="1658,569" coordsize="17,2">
              <v:shape style="position:absolute;left:1658;top:569;width:17;height:2" coordorigin="1658,569" coordsize="17,0" path="m1658,569l1674,569e" filled="false" stroked="true" strokeweight=".13pt" strokecolor="#050000">
                <v:path arrowok="t"/>
              </v:shape>
            </v:group>
            <v:group style="position:absolute;left:1675;top:616;width:2;height:17" coordorigin="1675,616" coordsize="2,17">
              <v:shape style="position:absolute;left:1675;top:616;width:2;height:17" coordorigin="1675,616" coordsize="0,17" path="m1675,616l1675,633e" filled="false" stroked="true" strokeweight=".129pt" strokecolor="#050000">
                <v:path arrowok="t"/>
              </v:shape>
            </v:group>
            <v:group style="position:absolute;left:1663;top:562;width:3;height:3" coordorigin="1663,562" coordsize="3,3">
              <v:shape style="position:absolute;left:1663;top:562;width:3;height:3" coordorigin="1663,562" coordsize="3,3" path="m1666,565l1663,562e" filled="false" stroked="true" strokeweight=".84pt" strokecolor="#050000">
                <v:path arrowok="t"/>
              </v:shape>
            </v:group>
            <v:group style="position:absolute;left:1658;top:569;width:17;height:2" coordorigin="1658,569" coordsize="17,2">
              <v:shape style="position:absolute;left:1658;top:569;width:17;height:2" coordorigin="1658,569" coordsize="17,0" path="m1658,569l1674,569e" filled="false" stroked="true" strokeweight=".13pt" strokecolor="#050000">
                <v:path arrowok="t"/>
              </v:shape>
            </v:group>
            <v:group style="position:absolute;left:1675;top:616;width:2;height:17" coordorigin="1675,616" coordsize="2,17">
              <v:shape style="position:absolute;left:1675;top:616;width:2;height:17" coordorigin="1675,616" coordsize="0,17" path="m1675,616l1675,633e" filled="false" stroked="true" strokeweight=".129pt" strokecolor="#050000">
                <v:path arrowok="t"/>
              </v:shape>
            </v:group>
            <v:group style="position:absolute;left:1658;top:569;width:17;height:2" coordorigin="1658,569" coordsize="17,2">
              <v:shape style="position:absolute;left:1658;top:569;width:17;height:2" coordorigin="1658,569" coordsize="17,0" path="m1658,569l1674,569e" filled="false" stroked="true" strokeweight=".13pt" strokecolor="#050000">
                <v:path arrowok="t"/>
              </v:shape>
            </v:group>
            <v:group style="position:absolute;left:1665;top:623;width:17;height:2" coordorigin="1665,623" coordsize="17,2">
              <v:shape style="position:absolute;left:1665;top:623;width:17;height:2" coordorigin="1665,623" coordsize="17,0" path="m1665,623l1682,623e" filled="false" stroked="true" strokeweight=".128pt" strokecolor="#050000">
                <v:path arrowok="t"/>
              </v:shape>
            </v:group>
            <v:group style="position:absolute;left:1663;top:605;width:17;height:2" coordorigin="1663,605" coordsize="17,2">
              <v:shape style="position:absolute;left:1663;top:605;width:17;height:2" coordorigin="1663,605" coordsize="17,0" path="m1663,605l1680,605e" filled="false" stroked="true" strokeweight=".129pt" strokecolor="#050000">
                <v:path arrowok="t"/>
              </v:shape>
            </v:group>
            <v:group style="position:absolute;left:1678;top:626;width:2;height:17" coordorigin="1678,626" coordsize="2,17">
              <v:shape style="position:absolute;left:1678;top:626;width:2;height:17" coordorigin="1678,626" coordsize="0,17" path="m1678,626l1678,643e" filled="false" stroked="true" strokeweight=".128pt" strokecolor="#050000">
                <v:path arrowok="t"/>
              </v:shape>
            </v:group>
            <v:group style="position:absolute;left:1665;top:623;width:17;height:2" coordorigin="1665,623" coordsize="17,2">
              <v:shape style="position:absolute;left:1665;top:623;width:17;height:2" coordorigin="1665,623" coordsize="17,0" path="m1665,623l1682,623e" filled="false" stroked="true" strokeweight=".128pt" strokecolor="#050000">
                <v:path arrowok="t"/>
              </v:shape>
            </v:group>
            <v:group style="position:absolute;left:1667;top:559;width:2;height:17" coordorigin="1667,559" coordsize="2,17">
              <v:shape style="position:absolute;left:1667;top:559;width:2;height:17" coordorigin="1667,559" coordsize="0,17" path="m1667,559l1667,576e" filled="false" stroked="true" strokeweight=".13pt" strokecolor="#050000">
                <v:path arrowok="t"/>
              </v:shape>
            </v:group>
            <v:group style="position:absolute;left:1668;top:636;width:17;height:2" coordorigin="1668,636" coordsize="17,2">
              <v:shape style="position:absolute;left:1668;top:636;width:17;height:2" coordorigin="1668,636" coordsize="17,0" path="m1668,636l1685,636e" filled="false" stroked="true" strokeweight=".129pt" strokecolor="#050000">
                <v:path arrowok="t"/>
              </v:shape>
            </v:group>
            <v:group style="position:absolute;left:1665;top:623;width:17;height:2" coordorigin="1665,623" coordsize="17,2">
              <v:shape style="position:absolute;left:1665;top:623;width:17;height:2" coordorigin="1665,623" coordsize="17,0" path="m1665,623l1682,623e" filled="false" stroked="true" strokeweight=".128pt" strokecolor="#050000">
                <v:path arrowok="t"/>
              </v:shape>
            </v:group>
            <v:group style="position:absolute;left:1663;top:605;width:17;height:2" coordorigin="1663,605" coordsize="17,2">
              <v:shape style="position:absolute;left:1663;top:605;width:17;height:2" coordorigin="1663,605" coordsize="17,0" path="m1663,605l1680,605e" filled="false" stroked="true" strokeweight=".129pt" strokecolor="#050000">
                <v:path arrowok="t"/>
              </v:shape>
            </v:group>
            <v:group style="position:absolute;left:1658;top:566;width:17;height:2" coordorigin="1658,566" coordsize="17,2">
              <v:shape style="position:absolute;left:1658;top:566;width:17;height:2" coordorigin="1658,566" coordsize="17,0" path="m1658,566l1674,566e" filled="false" stroked="true" strokeweight=".129pt" strokecolor="#050000">
                <v:path arrowok="t"/>
              </v:shape>
            </v:group>
            <v:group style="position:absolute;left:1672;top:593;width:2;height:17" coordorigin="1672,593" coordsize="2,17">
              <v:shape style="position:absolute;left:1672;top:593;width:2;height:17" coordorigin="1672,593" coordsize="0,17" path="m1672,593l1672,609e" filled="false" stroked="true" strokeweight=".131pt" strokecolor="#050000">
                <v:path arrowok="t"/>
              </v:shape>
            </v:group>
            <v:group style="position:absolute;left:1678;top:619;width:2;height:17" coordorigin="1678,619" coordsize="2,17">
              <v:shape style="position:absolute;left:1678;top:619;width:2;height:17" coordorigin="1678,619" coordsize="0,17" path="m1678,619l1678,635e" filled="false" stroked="true" strokeweight=".129pt" strokecolor="#050000">
                <v:path arrowok="t"/>
              </v:shape>
            </v:group>
            <v:group style="position:absolute;left:1672;top:575;width:2;height:17" coordorigin="1672,575" coordsize="2,17">
              <v:shape style="position:absolute;left:1672;top:575;width:2;height:17" coordorigin="1672,575" coordsize="0,17" path="m1672,575l1672,591e" filled="false" stroked="true" strokeweight=".131pt" strokecolor="#050000">
                <v:path arrowok="t"/>
              </v:shape>
            </v:group>
            <v:group style="position:absolute;left:1665;top:605;width:17;height:2" coordorigin="1665,605" coordsize="17,2">
              <v:shape style="position:absolute;left:1665;top:605;width:17;height:2" coordorigin="1665,605" coordsize="17,0" path="m1665,605l1682,605e" filled="false" stroked="true" strokeweight=".129pt" strokecolor="#050000">
                <v:path arrowok="t"/>
              </v:shape>
            </v:group>
            <v:group style="position:absolute;left:1663;top:589;width:17;height:2" coordorigin="1663,589" coordsize="17,2">
              <v:shape style="position:absolute;left:1663;top:589;width:17;height:2" coordorigin="1663,589" coordsize="17,0" path="m1663,589l1680,589e" filled="false" stroked="true" strokeweight=".13pt" strokecolor="#050000">
                <v:path arrowok="t"/>
              </v:shape>
            </v:group>
            <v:group style="position:absolute;left:1672;top:575;width:2;height:17" coordorigin="1672,575" coordsize="2,17">
              <v:shape style="position:absolute;left:1672;top:575;width:2;height:17" coordorigin="1672,575" coordsize="0,17" path="m1672,575l1672,591e" filled="false" stroked="true" strokeweight=".131pt" strokecolor="#050000">
                <v:path arrowok="t"/>
              </v:shape>
            </v:group>
            <v:group style="position:absolute;left:1665;top:604;width:17;height:2" coordorigin="1665,604" coordsize="17,2">
              <v:shape style="position:absolute;left:1665;top:604;width:17;height:2" coordorigin="1665,604" coordsize="17,0" path="m1665,604l1682,604e" filled="false" stroked="true" strokeweight=".26pt" strokecolor="#050000">
                <v:path arrowok="t"/>
              </v:shape>
            </v:group>
            <v:group style="position:absolute;left:1663;top:584;width:17;height:2" coordorigin="1663,584" coordsize="17,2">
              <v:shape style="position:absolute;left:1663;top:584;width:17;height:2" coordorigin="1663,584" coordsize="17,0" path="m1663,584l1680,584e" filled="false" stroked="true" strokeweight=".13pt" strokecolor="#050000">
                <v:path arrowok="t"/>
              </v:shape>
            </v:group>
            <v:group style="position:absolute;left:1665;top:600;width:17;height:2" coordorigin="1665,600" coordsize="17,2">
              <v:shape style="position:absolute;left:1665;top:600;width:17;height:2" coordorigin="1665,600" coordsize="17,0" path="m1665,600l1682,600e" filled="false" stroked="true" strokeweight=".128pt" strokecolor="#050000">
                <v:path arrowok="t"/>
              </v:shape>
            </v:group>
            <v:group style="position:absolute;left:1665;top:605;width:17;height:2" coordorigin="1665,605" coordsize="17,2">
              <v:shape style="position:absolute;left:1665;top:605;width:17;height:2" coordorigin="1665,605" coordsize="17,0" path="m1665,605l1682,605e" filled="false" stroked="true" strokeweight=".129pt" strokecolor="#050000">
                <v:path arrowok="t"/>
              </v:shape>
            </v:group>
            <v:group style="position:absolute;left:1671;top:641;width:17;height:2" coordorigin="1671,641" coordsize="17,2">
              <v:shape style="position:absolute;left:1671;top:641;width:17;height:2" coordorigin="1671,641" coordsize="17,0" path="m1671,641l1687,641e" filled="false" stroked="true" strokeweight=".128pt" strokecolor="#050000">
                <v:path arrowok="t"/>
              </v:shape>
            </v:group>
            <v:group style="position:absolute;left:1663;top:583;width:17;height:2" coordorigin="1663,583" coordsize="17,2">
              <v:shape style="position:absolute;left:1663;top:583;width:17;height:2" coordorigin="1663,583" coordsize="17,0" path="m1663,583l1680,583e" filled="false" stroked="true" strokeweight=".258pt" strokecolor="#050000">
                <v:path arrowok="t"/>
              </v:shape>
            </v:group>
            <v:group style="position:absolute;left:1665;top:604;width:17;height:2" coordorigin="1665,604" coordsize="17,2">
              <v:shape style="position:absolute;left:1665;top:604;width:17;height:2" coordorigin="1665,604" coordsize="17,0" path="m1665,604l1682,604e" filled="false" stroked="true" strokeweight=".26pt" strokecolor="#050000">
                <v:path arrowok="t"/>
              </v:shape>
            </v:group>
            <v:group style="position:absolute;left:1680;top:634;width:2;height:17" coordorigin="1680,634" coordsize="2,17">
              <v:shape style="position:absolute;left:1680;top:634;width:2;height:17" coordorigin="1680,634" coordsize="0,17" path="m1680,634l1680,651e" filled="false" stroked="true" strokeweight=".13pt" strokecolor="#050000">
                <v:path arrowok="t"/>
              </v:shape>
            </v:group>
            <v:group style="position:absolute;left:1674;top:601;width:3;height:6" coordorigin="1674,601" coordsize="3,6">
              <v:shape style="position:absolute;left:1674;top:601;width:3;height:6" coordorigin="1674,601" coordsize="3,6" path="m1676,606l1676,604,1674,601e" filled="false" stroked="true" strokeweight=".84pt" strokecolor="#050000">
                <v:path arrowok="t"/>
              </v:shape>
            </v:group>
            <v:group style="position:absolute;left:1663;top:582;width:17;height:2" coordorigin="1663,582" coordsize="17,2">
              <v:shape style="position:absolute;left:1663;top:582;width:17;height:2" coordorigin="1663,582" coordsize="17,0" path="m1663,582l1680,582e" filled="false" stroked="true" strokeweight=".128pt" strokecolor="#050000">
                <v:path arrowok="t"/>
              </v:shape>
            </v:group>
            <v:group style="position:absolute;left:1675;top:577;width:2;height:17" coordorigin="1675,577" coordsize="2,17">
              <v:shape style="position:absolute;left:1675;top:577;width:2;height:17" coordorigin="1675,577" coordsize="0,17" path="m1675,577l1675,594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68;top:605;width:17;height:2" coordorigin="1668,605" coordsize="17,2">
              <v:shape style="position:absolute;left:1668;top:605;width:17;height:2" coordorigin="1668,605" coordsize="17,0" path="m1668,605l1685,605e" filled="false" stroked="true" strokeweight=".129pt" strokecolor="#050000">
                <v:path arrowok="t"/>
              </v:shape>
            </v:group>
            <v:group style="position:absolute;left:1665;top:587;width:17;height:2" coordorigin="1665,587" coordsize="17,2">
              <v:shape style="position:absolute;left:1665;top:587;width:17;height:2" coordorigin="1665,587" coordsize="17,0" path="m1665,587l1682,587e" filled="false" stroked="true" strokeweight=".129pt" strokecolor="#050000">
                <v:path arrowok="t"/>
              </v:shape>
            </v:group>
            <v:group style="position:absolute;left:1668;top:605;width:17;height:2" coordorigin="1668,605" coordsize="17,2">
              <v:shape style="position:absolute;left:1668;top:605;width:17;height:2" coordorigin="1668,605" coordsize="17,0" path="m1668,605l1685,605e" filled="false" stroked="true" strokeweight=".129pt" strokecolor="#050000">
                <v:path arrowok="t"/>
              </v:shape>
            </v:group>
            <v:group style="position:absolute;left:1675;top:572;width:2;height:17" coordorigin="1675,572" coordsize="2,17">
              <v:shape style="position:absolute;left:1675;top:572;width:2;height:17" coordorigin="1675,572" coordsize="0,17" path="m1675,572l1675,589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68;top:605;width:17;height:2" coordorigin="1668,605" coordsize="17,2">
              <v:shape style="position:absolute;left:1668;top:605;width:17;height:2" coordorigin="1668,605" coordsize="17,0" path="m1668,605l1685,605e" filled="false" stroked="true" strokeweight=".129pt" strokecolor="#050000">
                <v:path arrowok="t"/>
              </v:shape>
            </v:group>
            <v:group style="position:absolute;left:1665;top:587;width:17;height:2" coordorigin="1665,587" coordsize="17,2">
              <v:shape style="position:absolute;left:1665;top:587;width:17;height:2" coordorigin="1665,587" coordsize="17,0" path="m1665,587l1682,587e" filled="false" stroked="true" strokeweight=".129pt" strokecolor="#050000">
                <v:path arrowok="t"/>
              </v:shape>
            </v:group>
            <v:group style="position:absolute;left:1663;top:571;width:17;height:2" coordorigin="1663,571" coordsize="17,2">
              <v:shape style="position:absolute;left:1663;top:571;width:17;height:2" coordorigin="1663,571" coordsize="17,0" path="m1663,571l1680,571e" filled="false" stroked="true" strokeweight=".13pt" strokecolor="#050000">
                <v:path arrowok="t"/>
              </v:shape>
            </v:group>
            <v:group style="position:absolute;left:1673;top:633;width:17;height:2" coordorigin="1673,633" coordsize="17,2">
              <v:shape style="position:absolute;left:1673;top:633;width:17;height:2" coordorigin="1673,633" coordsize="17,0" path="m1673,633l1690,633e" filled="false" stroked="true" strokeweight=".13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75;top:572;width:2;height:17" coordorigin="1675,572" coordsize="2,17">
              <v:shape style="position:absolute;left:1675;top:572;width:2;height:17" coordorigin="1675,572" coordsize="0,17" path="m1675,572l1675,589e" filled="false" stroked="true" strokeweight=".129pt" strokecolor="#050000">
                <v:path arrowok="t"/>
              </v:shape>
            </v:group>
            <v:group style="position:absolute;left:1665;top:587;width:17;height:2" coordorigin="1665,587" coordsize="17,2">
              <v:shape style="position:absolute;left:1665;top:587;width:17;height:2" coordorigin="1665,587" coordsize="17,0" path="m1665,587l1682,587e" filled="false" stroked="true" strokeweight=".129pt" strokecolor="#050000">
                <v:path arrowok="t"/>
              </v:shape>
            </v:group>
            <v:group style="position:absolute;left:1668;top:604;width:17;height:2" coordorigin="1668,604" coordsize="17,2">
              <v:shape style="position:absolute;left:1668;top:604;width:17;height:2" coordorigin="1668,604" coordsize="17,0" path="m1668,604l1685,604e" filled="false" stroked="true" strokeweight=".26pt" strokecolor="#050000">
                <v:path arrowok="t"/>
              </v:shape>
            </v:group>
            <v:group style="position:absolute;left:1676;top:601;width:3;height:6" coordorigin="1676,601" coordsize="3,6">
              <v:shape style="position:absolute;left:1676;top:601;width:3;height:6" coordorigin="1676,601" coordsize="3,6" path="m1676,601l1676,604,1679,606e" filled="false" stroked="true" strokeweight=".84pt" strokecolor="#050000">
                <v:path arrowok="t"/>
              </v:shape>
            </v:group>
            <v:group style="position:absolute;left:1673;top:623;width:17;height:2" coordorigin="1673,623" coordsize="17,2">
              <v:shape style="position:absolute;left:1673;top:623;width:17;height:2" coordorigin="1673,623" coordsize="17,0" path="m1673,623l1690,623e" filled="false" stroked="true" strokeweight=".128pt" strokecolor="#050000">
                <v:path arrowok="t"/>
              </v:shape>
            </v:group>
            <v:group style="position:absolute;left:1671;top:605;width:17;height:2" coordorigin="1671,605" coordsize="17,2">
              <v:shape style="position:absolute;left:1671;top:605;width:17;height:2" coordorigin="1671,605" coordsize="17,0" path="m1671,605l1687,605e" filled="false" stroked="true" strokeweight=".129pt" strokecolor="#050000">
                <v:path arrowok="t"/>
              </v:shape>
            </v:group>
            <v:group style="position:absolute;left:1678;top:577;width:2;height:17" coordorigin="1678,577" coordsize="2,17">
              <v:shape style="position:absolute;left:1678;top:577;width:2;height:17" coordorigin="1678,577" coordsize="0,17" path="m1678,577l1678,594e" filled="false" stroked="true" strokeweight=".129pt" strokecolor="#050000">
                <v:path arrowok="t"/>
              </v:shape>
            </v:group>
            <v:group style="position:absolute;left:1675;top:572;width:2;height:17" coordorigin="1675,572" coordsize="2,17">
              <v:shape style="position:absolute;left:1675;top:572;width:2;height:17" coordorigin="1675,572" coordsize="0,17" path="m1675,572l1675,589e" filled="false" stroked="true" strokeweight=".129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80;top:598;width:2;height:17" coordorigin="1680,598" coordsize="2,17">
              <v:shape style="position:absolute;left:1680;top:598;width:2;height:17" coordorigin="1680,598" coordsize="0,17" path="m1680,598l1680,615e" filled="false" stroked="true" strokeweight=".13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80;top:603;width:2;height:17" coordorigin="1680,603" coordsize="2,17">
              <v:shape style="position:absolute;left:1680;top:603;width:2;height:17" coordorigin="1680,603" coordsize="0,17" path="m1680,603l1680,620e" filled="false" stroked="true" strokeweight=".13pt" strokecolor="#050000">
                <v:path arrowok="t"/>
              </v:shape>
            </v:group>
            <v:group style="position:absolute;left:1671;top:602;width:17;height:2" coordorigin="1671,602" coordsize="17,2">
              <v:shape style="position:absolute;left:1671;top:602;width:17;height:2" coordorigin="1671,602" coordsize="17,0" path="m1671,602l1687,602e" filled="false" stroked="true" strokeweight=".131pt" strokecolor="#050000">
                <v:path arrowok="t"/>
              </v:shape>
            </v:group>
            <v:group style="position:absolute;left:1680;top:598;width:2;height:17" coordorigin="1680,598" coordsize="2,17">
              <v:shape style="position:absolute;left:1680;top:598;width:2;height:17" coordorigin="1680,598" coordsize="0,17" path="m1680,598l1680,615e" filled="false" stroked="true" strokeweight=".13pt" strokecolor="#050000">
                <v:path arrowok="t"/>
              </v:shape>
            </v:group>
            <v:group style="position:absolute;left:1678;top:577;width:2;height:17" coordorigin="1678,577" coordsize="2,17">
              <v:shape style="position:absolute;left:1678;top:577;width:2;height:17" coordorigin="1678,577" coordsize="0,17" path="m1678,577l1678,594e" filled="false" stroked="true" strokeweight=".129pt" strokecolor="#050000">
                <v:path arrowok="t"/>
              </v:shape>
            </v:group>
            <v:group style="position:absolute;left:1678;top:575;width:2;height:17" coordorigin="1678,575" coordsize="2,17">
              <v:shape style="position:absolute;left:1678;top:575;width:2;height:17" coordorigin="1678,575" coordsize="0,17" path="m1678,575l1678,591e" filled="false" stroked="true" strokeweight=".129pt" strokecolor="#050000">
                <v:path arrowok="t"/>
              </v:shape>
            </v:group>
            <v:group style="position:absolute;left:1680;top:598;width:2;height:17" coordorigin="1680,598" coordsize="2,17">
              <v:shape style="position:absolute;left:1680;top:598;width:2;height:17" coordorigin="1680,598" coordsize="0,17" path="m1680,598l1680,615e" filled="false" stroked="true" strokeweight=".13pt" strokecolor="#050000">
                <v:path arrowok="t"/>
              </v:shape>
            </v:group>
            <v:group style="position:absolute;left:1671;top:602;width:17;height:2" coordorigin="1671,602" coordsize="17,2">
              <v:shape style="position:absolute;left:1671;top:602;width:17;height:2" coordorigin="1671,602" coordsize="17,0" path="m1671,602l1687,602e" filled="false" stroked="true" strokeweight=".131pt" strokecolor="#050000">
                <v:path arrowok="t"/>
              </v:shape>
            </v:group>
            <v:group style="position:absolute;left:1678;top:577;width:2;height:17" coordorigin="1678,577" coordsize="2,17">
              <v:shape style="position:absolute;left:1678;top:577;width:2;height:17" coordorigin="1678,577" coordsize="0,17" path="m1678,577l1678,594e" filled="false" stroked="true" strokeweight=".129pt" strokecolor="#050000">
                <v:path arrowok="t"/>
              </v:shape>
            </v:group>
            <v:group style="position:absolute;left:1685;top:631;width:2;height:17" coordorigin="1685,631" coordsize="2,17">
              <v:shape style="position:absolute;left:1685;top:631;width:2;height:17" coordorigin="1685,631" coordsize="0,17" path="m1685,631l1685,648e" filled="false" stroked="true" strokeweight=".129pt" strokecolor="#050000">
                <v:path arrowok="t"/>
              </v:shape>
            </v:group>
            <v:group style="position:absolute;left:1668;top:584;width:17;height:2" coordorigin="1668,584" coordsize="17,2">
              <v:shape style="position:absolute;left:1668;top:584;width:17;height:2" coordorigin="1668,584" coordsize="17,0" path="m1668,584l1685,584e" filled="false" stroked="true" strokeweight=".13pt" strokecolor="#050000">
                <v:path arrowok="t"/>
              </v:shape>
            </v:group>
            <v:group style="position:absolute;left:1679;top:601;width:3;height:6" coordorigin="1679,601" coordsize="3,6">
              <v:shape style="position:absolute;left:1679;top:601;width:3;height:6" coordorigin="1679,601" coordsize="3,6" path="m1679,601l1679,604,1682,606,1682,604,1679,601xe" filled="false" stroked="true" strokeweight=".84pt" strokecolor="#050000">
                <v:path arrowok="t"/>
              </v:shape>
            </v:group>
            <v:group style="position:absolute;left:1673;top:605;width:17;height:2" coordorigin="1673,605" coordsize="17,2">
              <v:shape style="position:absolute;left:1673;top:605;width:17;height:2" coordorigin="1673,605" coordsize="17,0" path="m1673,605l1690,605e" filled="false" stroked="true" strokeweight=".129pt" strokecolor="#050000">
                <v:path arrowok="t"/>
              </v:shape>
            </v:group>
            <v:group style="position:absolute;left:1678;top:567;width:2;height:17" coordorigin="1678,567" coordsize="2,17">
              <v:shape style="position:absolute;left:1678;top:567;width:2;height:17" coordorigin="1678,567" coordsize="0,17" path="m1678,567l1678,584e" filled="false" stroked="true" strokeweight=".129pt" strokecolor="#050000">
                <v:path arrowok="t"/>
              </v:shape>
            </v:group>
            <v:group style="position:absolute;left:1671;top:584;width:17;height:2" coordorigin="1671,584" coordsize="17,2">
              <v:shape style="position:absolute;left:1671;top:584;width:17;height:2" coordorigin="1671,584" coordsize="17,0" path="m1671,584l1687,584e" filled="false" stroked="true" strokeweight=".13pt" strokecolor="#050000">
                <v:path arrowok="t"/>
              </v:shape>
            </v:group>
            <v:group style="position:absolute;left:1673;top:604;width:17;height:2" coordorigin="1673,604" coordsize="17,2">
              <v:shape style="position:absolute;left:1673;top:604;width:17;height:2" coordorigin="1673,604" coordsize="17,0" path="m1673,604l1690,604e" filled="false" stroked="true" strokeweight=".26pt" strokecolor="#050000">
                <v:path arrowok="t"/>
              </v:shape>
            </v:group>
            <v:group style="position:absolute;left:1683;top:593;width:2;height:17" coordorigin="1683,593" coordsize="2,17">
              <v:shape style="position:absolute;left:1683;top:593;width:2;height:17" coordorigin="1683,593" coordsize="0,17" path="m1683,593l1683,609e" filled="false" stroked="true" strokeweight=".13pt" strokecolor="#050000">
                <v:path arrowok="t"/>
              </v:shape>
            </v:group>
            <v:group style="position:absolute;left:1673;top:605;width:17;height:2" coordorigin="1673,605" coordsize="17,2">
              <v:shape style="position:absolute;left:1673;top:605;width:17;height:2" coordorigin="1673,605" coordsize="17,0" path="m1673,605l1690,605e" filled="false" stroked="true" strokeweight=".129pt" strokecolor="#050000">
                <v:path arrowok="t"/>
              </v:shape>
            </v:group>
            <v:group style="position:absolute;left:1678;top:554;width:2;height:17" coordorigin="1678,554" coordsize="2,17">
              <v:shape style="position:absolute;left:1678;top:554;width:2;height:17" coordorigin="1678,554" coordsize="0,17" path="m1678,554l1678,571e" filled="false" stroked="true" strokeweight=".129pt" strokecolor="#050000">
                <v:path arrowok="t"/>
              </v:shape>
            </v:group>
            <v:group style="position:absolute;left:1676;top:605;width:17;height:2" coordorigin="1676,605" coordsize="17,2">
              <v:shape style="position:absolute;left:1676;top:605;width:17;height:2" coordorigin="1676,605" coordsize="17,0" path="m1676,605l1693,605e" filled="false" stroked="true" strokeweight=".129pt" strokecolor="#050000">
                <v:path arrowok="t"/>
              </v:shape>
            </v:group>
            <v:group style="position:absolute;left:1685;top:577;width:2;height:17" coordorigin="1685,577" coordsize="2,17">
              <v:shape style="position:absolute;left:1685;top:577;width:2;height:17" coordorigin="1685,577" coordsize="0,17" path="m1685,577l1685,594e" filled="false" stroked="true" strokeweight=".129pt" strokecolor="#050000">
                <v:path arrowok="t"/>
              </v:shape>
            </v:group>
            <v:group style="position:absolute;left:1685;top:564;width:2;height:17" coordorigin="1685,564" coordsize="2,17">
              <v:shape style="position:absolute;left:1685;top:564;width:2;height:17" coordorigin="1685,564" coordsize="0,17" path="m1685,564l1685,581e" filled="false" stroked="true" strokeweight=".129pt" strokecolor="#050000">
                <v:path arrowok="t"/>
              </v:shape>
            </v:group>
            <v:group style="position:absolute;left:1687;top:575;width:3;height:6" coordorigin="1687,575" coordsize="3,6">
              <v:shape style="position:absolute;left:1687;top:575;width:3;height:6" coordorigin="1687,575" coordsize="3,6" path="m1687,575l1687,578,1689,578,1689,580e" filled="false" stroked="true" strokeweight=".84pt" strokecolor="#050000">
                <v:path arrowok="t"/>
              </v:shape>
            </v:group>
            <v:group style="position:absolute;left:1683;top:597;width:17;height:2" coordorigin="1683,597" coordsize="17,2">
              <v:shape style="position:absolute;left:1683;top:597;width:17;height:2" coordorigin="1683,597" coordsize="17,0" path="m1683,597l1700,597e" filled="false" stroked="true" strokeweight=".131pt" strokecolor="#050000">
                <v:path arrowok="t"/>
              </v:shape>
            </v:group>
            <v:group style="position:absolute;left:1691;top:564;width:2;height:17" coordorigin="1691,564" coordsize="2,17">
              <v:shape style="position:absolute;left:1691;top:564;width:2;height:17" coordorigin="1691,564" coordsize="0,17" path="m1691,564l1691,581e" filled="false" stroked="true" strokeweight=".131pt" strokecolor="#050000">
                <v:path arrowok="t"/>
              </v:shape>
            </v:group>
            <v:group style="position:absolute;left:1678;top:551;width:17;height:2" coordorigin="1678,551" coordsize="17,2">
              <v:shape style="position:absolute;left:1678;top:551;width:17;height:2" coordorigin="1678,551" coordsize="17,0" path="m1678,551l1695,551e" filled="false" stroked="true" strokeweight=".13pt" strokecolor="#050000">
                <v:path arrowok="t"/>
              </v:shape>
            </v:group>
            <v:group style="position:absolute;left:1691;top:564;width:2;height:17" coordorigin="1691,564" coordsize="2,17">
              <v:shape style="position:absolute;left:1691;top:564;width:2;height:17" coordorigin="1691,564" coordsize="0,17" path="m1691,564l1691,581e" filled="false" stroked="true" strokeweight=".131pt" strokecolor="#050000">
                <v:path arrowok="t"/>
              </v:shape>
            </v:group>
            <v:group style="position:absolute;left:1678;top:545;width:17;height:2" coordorigin="1678,545" coordsize="17,2">
              <v:shape style="position:absolute;left:1678;top:545;width:17;height:2" coordorigin="1678,545" coordsize="17,0" path="m1678,545l1695,545e" filled="false" stroked="true" strokeweight=".129pt" strokecolor="#050000">
                <v:path arrowok="t"/>
              </v:shape>
            </v:group>
            <v:group style="position:absolute;left:1678;top:551;width:17;height:2" coordorigin="1678,551" coordsize="17,2">
              <v:shape style="position:absolute;left:1678;top:551;width:17;height:2" coordorigin="1678,551" coordsize="17,0" path="m1678,551l1695,551e" filled="false" stroked="true" strokeweight=".13pt" strokecolor="#050000">
                <v:path arrowok="t"/>
              </v:shape>
            </v:group>
            <v:group style="position:absolute;left:1691;top:567;width:2;height:17" coordorigin="1691,567" coordsize="2,17">
              <v:shape style="position:absolute;left:1691;top:567;width:2;height:17" coordorigin="1691,567" coordsize="0,17" path="m1691,567l1691,584e" filled="false" stroked="true" strokeweight=".131pt" strokecolor="#050000">
                <v:path arrowok="t"/>
              </v:shape>
            </v:group>
            <v:group style="position:absolute;left:1681;top:563;width:17;height:2" coordorigin="1681,563" coordsize="17,2">
              <v:shape style="position:absolute;left:1681;top:563;width:17;height:2" coordorigin="1681,563" coordsize="17,0" path="m1681,563l1698,563e" filled="false" stroked="true" strokeweight=".13pt" strokecolor="#050000">
                <v:path arrowok="t"/>
              </v:shape>
            </v:group>
            <v:group style="position:absolute;left:1693;top:564;width:2;height:17" coordorigin="1693,564" coordsize="2,17">
              <v:shape style="position:absolute;left:1693;top:564;width:2;height:17" coordorigin="1693,564" coordsize="0,17" path="m1693,564l1693,581e" filled="false" stroked="true" strokeweight=".128pt" strokecolor="#050000">
                <v:path arrowok="t"/>
              </v:shape>
            </v:group>
            <v:group style="position:absolute;left:1678;top:551;width:17;height:2" coordorigin="1678,551" coordsize="17,2">
              <v:shape style="position:absolute;left:1678;top:551;width:17;height:2" coordorigin="1678,551" coordsize="17,0" path="m1678,551l1695,551e" filled="false" stroked="true" strokeweight=".13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678;top:545;width:17;height:2" coordorigin="1678,545" coordsize="17,2">
              <v:shape style="position:absolute;left:1678;top:545;width:17;height:2" coordorigin="1678,545" coordsize="17,0" path="m1678,545l1695,545e" filled="false" stroked="true" strokeweight=".129pt" strokecolor="#050000">
                <v:path arrowok="t"/>
              </v:shape>
            </v:group>
            <v:group style="position:absolute;left:1683;top:574;width:17;height:2" coordorigin="1683,574" coordsize="17,2">
              <v:shape style="position:absolute;left:1683;top:574;width:17;height:2" coordorigin="1683,574" coordsize="17,0" path="m1683,574l1700,574e" filled="false" stroked="true" strokeweight=".129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688;top:536;width:2;height:17" coordorigin="1688,536" coordsize="2,17">
              <v:shape style="position:absolute;left:1688;top:536;width:2;height:17" coordorigin="1688,536" coordsize="0,17" path="m1688,536l1688,552e" filled="false" stroked="true" strokeweight=".129pt" strokecolor="#050000">
                <v:path arrowok="t"/>
              </v:shape>
            </v:group>
            <v:group style="position:absolute;left:1681;top:551;width:17;height:2" coordorigin="1681,551" coordsize="17,2">
              <v:shape style="position:absolute;left:1681;top:551;width:17;height:2" coordorigin="1681,551" coordsize="17,0" path="m1681,551l1698,551e" filled="false" stroked="true" strokeweight=".13pt" strokecolor="#050000">
                <v:path arrowok="t"/>
              </v:shape>
            </v:group>
            <v:group style="position:absolute;left:1683;top:574;width:17;height:2" coordorigin="1683,574" coordsize="17,2">
              <v:shape style="position:absolute;left:1683;top:574;width:17;height:2" coordorigin="1683,574" coordsize="17,0" path="m1683,574l1700,574e" filled="false" stroked="true" strokeweight=".129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693;top:562;width:2;height:17" coordorigin="1693,562" coordsize="2,17">
              <v:shape style="position:absolute;left:1693;top:562;width:2;height:17" coordorigin="1693,562" coordsize="0,17" path="m1693,562l1693,578e" filled="false" stroked="true" strokeweight=".128pt" strokecolor="#050000">
                <v:path arrowok="t"/>
              </v:shape>
            </v:group>
            <v:group style="position:absolute;left:1681;top:543;width:17;height:2" coordorigin="1681,543" coordsize="17,2">
              <v:shape style="position:absolute;left:1681;top:543;width:17;height:2" coordorigin="1681,543" coordsize="17,0" path="m1681,543l1698,543e" filled="false" stroked="true" strokeweight=".13pt" strokecolor="#050000">
                <v:path arrowok="t"/>
              </v:shape>
            </v:group>
            <v:group style="position:absolute;left:1683;top:576;width:17;height:2" coordorigin="1683,576" coordsize="17,2">
              <v:shape style="position:absolute;left:1683;top:576;width:17;height:2" coordorigin="1683,576" coordsize="17,0" path="m1683,576l1700,576e" filled="false" stroked="true" strokeweight=".129pt" strokecolor="#050000">
                <v:path arrowok="t"/>
              </v:shape>
            </v:group>
            <v:group style="position:absolute;left:1681;top:551;width:17;height:2" coordorigin="1681,551" coordsize="17,2">
              <v:shape style="position:absolute;left:1681;top:551;width:17;height:2" coordorigin="1681,551" coordsize="17,0" path="m1681,551l1698,551e" filled="false" stroked="true" strokeweight=".13pt" strokecolor="#050000">
                <v:path arrowok="t"/>
              </v:shape>
            </v:group>
            <v:group style="position:absolute;left:1691;top:628;width:17;height:2" coordorigin="1691,628" coordsize="17,2">
              <v:shape style="position:absolute;left:1691;top:628;width:17;height:2" coordorigin="1691,628" coordsize="17,0" path="m1691,628l1708,628e" filled="false" stroked="true" strokeweight=".129pt" strokecolor="#050000">
                <v:path arrowok="t"/>
              </v:shape>
            </v:group>
            <v:group style="position:absolute;left:1683;top:576;width:17;height:2" coordorigin="1683,576" coordsize="17,2">
              <v:shape style="position:absolute;left:1683;top:576;width:17;height:2" coordorigin="1683,576" coordsize="17,0" path="m1683,576l1700,576e" filled="false" stroked="true" strokeweight=".129pt" strokecolor="#050000">
                <v:path arrowok="t"/>
              </v:shape>
            </v:group>
            <v:group style="position:absolute;left:1683;top:569;width:17;height:2" coordorigin="1683,569" coordsize="17,2">
              <v:shape style="position:absolute;left:1683;top:569;width:17;height:2" coordorigin="1683,569" coordsize="17,0" path="m1683,569l1700,569e" filled="false" stroked="true" strokeweight=".13pt" strokecolor="#050000">
                <v:path arrowok="t"/>
              </v:shape>
            </v:group>
            <v:group style="position:absolute;left:1691;top:538;width:2;height:17" coordorigin="1691,538" coordsize="2,17">
              <v:shape style="position:absolute;left:1691;top:538;width:2;height:17" coordorigin="1691,538" coordsize="0,17" path="m1691,538l1691,555e" filled="false" stroked="true" strokeweight=".131pt" strokecolor="#050000">
                <v:path arrowok="t"/>
              </v:shape>
            </v:group>
            <v:group style="position:absolute;left:1681;top:543;width:17;height:2" coordorigin="1681,543" coordsize="17,2">
              <v:shape style="position:absolute;left:1681;top:543;width:17;height:2" coordorigin="1681,543" coordsize="17,0" path="m1681,543l1698,543e" filled="false" stroked="true" strokeweight=".13pt" strokecolor="#050000">
                <v:path arrowok="t"/>
              </v:shape>
            </v:group>
            <v:group style="position:absolute;left:1691;top:538;width:2;height:17" coordorigin="1691,538" coordsize="2,17">
              <v:shape style="position:absolute;left:1691;top:538;width:2;height:17" coordorigin="1691,538" coordsize="0,17" path="m1691,538l1691,555e" filled="false" stroked="true" strokeweight=".131pt" strokecolor="#050000">
                <v:path arrowok="t"/>
              </v:shape>
            </v:group>
            <v:group style="position:absolute;left:1683;top:551;width:17;height:2" coordorigin="1683,551" coordsize="17,2">
              <v:shape style="position:absolute;left:1683;top:551;width:17;height:2" coordorigin="1683,551" coordsize="17,0" path="m1683,551l1700,551e" filled="false" stroked="true" strokeweight=".13pt" strokecolor="#050000">
                <v:path arrowok="t"/>
              </v:shape>
            </v:group>
            <v:group style="position:absolute;left:1681;top:543;width:17;height:2" coordorigin="1681,543" coordsize="17,2">
              <v:shape style="position:absolute;left:1681;top:543;width:17;height:2" coordorigin="1681,543" coordsize="17,0" path="m1681,543l1698,543e" filled="false" stroked="true" strokeweight=".13pt" strokecolor="#050000">
                <v:path arrowok="t"/>
              </v:shape>
            </v:group>
            <v:group style="position:absolute;left:1686;top:574;width:17;height:2" coordorigin="1686,574" coordsize="17,2">
              <v:shape style="position:absolute;left:1686;top:574;width:17;height:2" coordorigin="1686,574" coordsize="17,0" path="m1686,574l1703,574e" filled="false" stroked="true" strokeweight=".129pt" strokecolor="#050000">
                <v:path arrowok="t"/>
              </v:shape>
            </v:group>
            <v:group style="position:absolute;left:1683;top:551;width:17;height:2" coordorigin="1683,551" coordsize="17,2">
              <v:shape style="position:absolute;left:1683;top:551;width:17;height:2" coordorigin="1683,551" coordsize="17,0" path="m1683,551l1700,551e" filled="false" stroked="true" strokeweight=".13pt" strokecolor="#050000">
                <v:path arrowok="t"/>
              </v:shape>
            </v:group>
            <v:group style="position:absolute;left:1696;top:567;width:2;height:17" coordorigin="1696,567" coordsize="2,17">
              <v:shape style="position:absolute;left:1696;top:567;width:2;height:17" coordorigin="1696,567" coordsize="0,17" path="m1696,567l1696,584e" filled="false" stroked="true" strokeweight=".131pt" strokecolor="#050000">
                <v:path arrowok="t"/>
              </v:shape>
            </v:group>
            <v:group style="position:absolute;left:1693;top:538;width:2;height:17" coordorigin="1693,538" coordsize="2,17">
              <v:shape style="position:absolute;left:1693;top:538;width:2;height:17" coordorigin="1693,538" coordsize="0,17" path="m1693,538l1693,555e" filled="false" stroked="true" strokeweight=".128pt" strokecolor="#050000">
                <v:path arrowok="t"/>
              </v:shape>
            </v:group>
            <v:group style="position:absolute;left:1683;top:543;width:17;height:2" coordorigin="1683,543" coordsize="17,2">
              <v:shape style="position:absolute;left:1683;top:543;width:17;height:2" coordorigin="1683,543" coordsize="17,0" path="m1683,543l1700,543e" filled="false" stroked="true" strokeweight=".13pt" strokecolor="#050000">
                <v:path arrowok="t"/>
              </v:shape>
            </v:group>
            <v:group style="position:absolute;left:1698;top:569;width:2;height:17" coordorigin="1698,569" coordsize="2,17">
              <v:shape style="position:absolute;left:1698;top:569;width:2;height:17" coordorigin="1698,569" coordsize="0,17" path="m1698,569l1698,586e" filled="false" stroked="true" strokeweight=".128pt" strokecolor="#050000">
                <v:path arrowok="t"/>
              </v:shape>
            </v:group>
            <v:group style="position:absolute;left:1693;top:538;width:2;height:17" coordorigin="1693,538" coordsize="2,17">
              <v:shape style="position:absolute;left:1693;top:538;width:2;height:17" coordorigin="1693,538" coordsize="0,17" path="m1693,538l1693,555e" filled="false" stroked="true" strokeweight=".128pt" strokecolor="#050000">
                <v:path arrowok="t"/>
              </v:shape>
            </v:group>
            <v:group style="position:absolute;left:1683;top:543;width:17;height:2" coordorigin="1683,543" coordsize="17,2">
              <v:shape style="position:absolute;left:1683;top:543;width:17;height:2" coordorigin="1683,543" coordsize="17,0" path="m1683,543l1700,543e" filled="false" stroked="true" strokeweight=".13pt" strokecolor="#050000">
                <v:path arrowok="t"/>
              </v:shape>
            </v:group>
            <v:group style="position:absolute;left:1692;top:549;width:3;height:3" coordorigin="1692,549" coordsize="3,3">
              <v:shape style="position:absolute;left:1692;top:549;width:3;height:3" coordorigin="1692,549" coordsize="3,3" path="m1692,552l1692,549,1694,549e" filled="false" stroked="true" strokeweight=".84pt" strokecolor="#050000">
                <v:path arrowok="t"/>
              </v:shape>
            </v:group>
            <v:group style="position:absolute;left:1683;top:545;width:17;height:2" coordorigin="1683,545" coordsize="17,2">
              <v:shape style="position:absolute;left:1683;top:545;width:17;height:2" coordorigin="1683,545" coordsize="17,0" path="m1683,545l1700,545e" filled="false" stroked="true" strokeweight=".129pt" strokecolor="#050000">
                <v:path arrowok="t"/>
              </v:shape>
            </v:group>
            <v:group style="position:absolute;left:1692;top:544;width:3;height:6" coordorigin="1692,544" coordsize="3,6">
              <v:shape style="position:absolute;left:1692;top:544;width:3;height:6" coordorigin="1692,544" coordsize="3,6" path="m1694,549l1694,547,1692,544e" filled="false" stroked="true" strokeweight=".84pt" strokecolor="#050000">
                <v:path arrowok="t"/>
              </v:shape>
            </v:group>
            <v:group style="position:absolute;left:1686;top:548;width:17;height:2" coordorigin="1686,548" coordsize="17,2">
              <v:shape style="position:absolute;left:1686;top:548;width:17;height:2" coordorigin="1686,548" coordsize="17,0" path="m1686,548l1703,548e" filled="false" stroked="true" strokeweight=".13pt" strokecolor="#050000">
                <v:path arrowok="t"/>
              </v:shape>
            </v:group>
            <v:group style="position:absolute;left:1696;top:536;width:2;height:17" coordorigin="1696,536" coordsize="2,17">
              <v:shape style="position:absolute;left:1696;top:536;width:2;height:17" coordorigin="1696,536" coordsize="0,17" path="m1696,536l1696,552e" filled="false" stroked="true" strokeweight=".131pt" strokecolor="#050000">
                <v:path arrowok="t"/>
              </v:shape>
            </v:group>
            <v:group style="position:absolute;left:1686;top:548;width:17;height:2" coordorigin="1686,548" coordsize="17,2">
              <v:shape style="position:absolute;left:1686;top:548;width:17;height:2" coordorigin="1686,548" coordsize="17,0" path="m1686,548l1703,548e" filled="false" stroked="true" strokeweight=".13pt" strokecolor="#050000">
                <v:path arrowok="t"/>
              </v:shape>
            </v:group>
            <v:group style="position:absolute;left:1696;top:536;width:2;height:17" coordorigin="1696,536" coordsize="2,17">
              <v:shape style="position:absolute;left:1696;top:536;width:2;height:17" coordorigin="1696,536" coordsize="0,17" path="m1696,536l1696,552e" filled="false" stroked="true" strokeweight=".131pt" strokecolor="#050000">
                <v:path arrowok="t"/>
              </v:shape>
            </v:group>
            <v:group style="position:absolute;left:1698;top:562;width:2;height:17" coordorigin="1698,562" coordsize="2,17">
              <v:shape style="position:absolute;left:1698;top:562;width:2;height:17" coordorigin="1698,562" coordsize="0,17" path="m1698,562l1698,578e" filled="false" stroked="true" strokeweight=".128pt" strokecolor="#050000">
                <v:path arrowok="t"/>
              </v:shape>
            </v:group>
            <v:group style="position:absolute;left:1698;top:564;width:2;height:17" coordorigin="1698,564" coordsize="2,17">
              <v:shape style="position:absolute;left:1698;top:564;width:2;height:17" coordorigin="1698,564" coordsize="0,17" path="m1698,564l1698,581e" filled="false" stroked="true" strokeweight=".128pt" strokecolor="#050000">
                <v:path arrowok="t"/>
              </v:shape>
            </v:group>
            <v:group style="position:absolute;left:1698;top:562;width:2;height:17" coordorigin="1698,562" coordsize="2,17">
              <v:shape style="position:absolute;left:1698;top:562;width:2;height:17" coordorigin="1698,562" coordsize="0,17" path="m1698,562l1698,578e" filled="false" stroked="true" strokeweight=".128pt" strokecolor="#050000">
                <v:path arrowok="t"/>
              </v:shape>
            </v:group>
            <v:group style="position:absolute;left:1694;top:595;width:17;height:2" coordorigin="1694,595" coordsize="17,2">
              <v:shape style="position:absolute;left:1694;top:595;width:17;height:2" coordorigin="1694,595" coordsize="17,0" path="m1694,595l1711,595e" filled="false" stroked="true" strokeweight=".128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691;top:576;width:17;height:2" coordorigin="1691,576" coordsize="17,2">
              <v:shape style="position:absolute;left:1691;top:576;width:17;height:2" coordorigin="1691,576" coordsize="17,0" path="m1691,576l1708,576e" filled="false" stroked="true" strokeweight=".129pt" strokecolor="#050000">
                <v:path arrowok="t"/>
              </v:shape>
            </v:group>
            <v:group style="position:absolute;left:1691;top:571;width:17;height:2" coordorigin="1691,571" coordsize="17,2">
              <v:shape style="position:absolute;left:1691;top:571;width:17;height:2" coordorigin="1691,571" coordsize="17,0" path="m1691,571l1708,571e" filled="false" stroked="true" strokeweight=".13pt" strokecolor="#050000">
                <v:path arrowok="t"/>
              </v:shape>
            </v:group>
            <v:group style="position:absolute;left:1696;top:538;width:2;height:17" coordorigin="1696,538" coordsize="2,17">
              <v:shape style="position:absolute;left:1696;top:538;width:2;height:17" coordorigin="1696,538" coordsize="0,17" path="m1696,538l1696,555e" filled="false" stroked="true" strokeweight=".131pt" strokecolor="#050000">
                <v:path arrowok="t"/>
              </v:shape>
            </v:group>
            <v:group style="position:absolute;left:1691;top:574;width:17;height:2" coordorigin="1691,574" coordsize="17,2">
              <v:shape style="position:absolute;left:1691;top:574;width:17;height:2" coordorigin="1691,574" coordsize="17,0" path="m1691,574l1708,574e" filled="false" stroked="true" strokeweight=".129pt" strokecolor="#050000">
                <v:path arrowok="t"/>
              </v:shape>
            </v:group>
            <v:group style="position:absolute;left:1694;top:547;width:3;height:3" coordorigin="1694,547" coordsize="3,3">
              <v:shape style="position:absolute;left:1694;top:547;width:3;height:3" coordorigin="1694,547" coordsize="3,3" path="m1697,549l1694,547e" filled="false" stroked="true" strokeweight=".84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689;top:548;width:17;height:2" coordorigin="1689,548" coordsize="17,2">
              <v:shape style="position:absolute;left:1689;top:548;width:17;height:2" coordorigin="1689,548" coordsize="17,0" path="m1689,548l1705,548e" filled="false" stroked="true" strokeweight=".13pt" strokecolor="#050000">
                <v:path arrowok="t"/>
              </v:shape>
            </v:group>
            <v:group style="position:absolute;left:1691;top:573;width:17;height:2" coordorigin="1691,573" coordsize="17,2">
              <v:shape style="position:absolute;left:1691;top:573;width:17;height:2" coordorigin="1691,573" coordsize="17,0" path="m1691,573l1708,573e" filled="false" stroked="true" strokeweight=".259pt" strokecolor="#050000">
                <v:path arrowok="t"/>
              </v:shape>
            </v:group>
            <v:group style="position:absolute;left:1689;top:548;width:17;height:2" coordorigin="1689,548" coordsize="17,2">
              <v:shape style="position:absolute;left:1689;top:548;width:17;height:2" coordorigin="1689,548" coordsize="17,0" path="m1689,548l1705,548e" filled="false" stroked="true" strokeweight=".13pt" strokecolor="#050000">
                <v:path arrowok="t"/>
              </v:shape>
            </v:group>
            <v:group style="position:absolute;left:1698;top:554;width:2;height:17" coordorigin="1698,554" coordsize="2,17">
              <v:shape style="position:absolute;left:1698;top:554;width:2;height:17" coordorigin="1698,554" coordsize="0,17" path="m1698,554l1698,571e" filled="false" stroked="true" strokeweight=".128pt" strokecolor="#050000">
                <v:path arrowok="t"/>
              </v:shape>
            </v:group>
            <v:group style="position:absolute;left:1691;top:574;width:17;height:2" coordorigin="1691,574" coordsize="17,2">
              <v:shape style="position:absolute;left:1691;top:574;width:17;height:2" coordorigin="1691,574" coordsize="17,0" path="m1691,574l1708,574e" filled="false" stroked="true" strokeweight=".129pt" strokecolor="#050000">
                <v:path arrowok="t"/>
              </v:shape>
            </v:group>
            <v:group style="position:absolute;left:1701;top:559;width:2;height:17" coordorigin="1701,559" coordsize="2,17">
              <v:shape style="position:absolute;left:1701;top:559;width:2;height:17" coordorigin="1701,559" coordsize="0,17" path="m1701,559l1701,576e" filled="false" stroked="true" strokeweight=".13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698;top:541;width:2;height:17" coordorigin="1698,541" coordsize="2,17">
              <v:shape style="position:absolute;left:1698;top:541;width:2;height:17" coordorigin="1698,541" coordsize="0,17" path="m1698,541l1698,558e" filled="false" stroked="true" strokeweight=".128pt" strokecolor="#050000">
                <v:path arrowok="t"/>
              </v:shape>
            </v:group>
            <v:group style="position:absolute;left:1689;top:543;width:17;height:2" coordorigin="1689,543" coordsize="17,2">
              <v:shape style="position:absolute;left:1689;top:543;width:17;height:2" coordorigin="1689,543" coordsize="17,0" path="m1689,543l1705,543e" filled="false" stroked="true" strokeweight=".13pt" strokecolor="#050000">
                <v:path arrowok="t"/>
              </v:shape>
            </v:group>
            <v:group style="position:absolute;left:1689;top:551;width:17;height:2" coordorigin="1689,551" coordsize="17,2">
              <v:shape style="position:absolute;left:1689;top:551;width:17;height:2" coordorigin="1689,551" coordsize="17,0" path="m1689,551l1705,551e" filled="false" stroked="true" strokeweight=".13pt" strokecolor="#050000">
                <v:path arrowok="t"/>
              </v:shape>
            </v:group>
            <v:group style="position:absolute;left:1701;top:559;width:2;height:17" coordorigin="1701,559" coordsize="2,17">
              <v:shape style="position:absolute;left:1701;top:559;width:2;height:17" coordorigin="1701,559" coordsize="0,17" path="m1701,559l1701,576e" filled="false" stroked="true" strokeweight=".13pt" strokecolor="#050000">
                <v:path arrowok="t"/>
              </v:shape>
            </v:group>
            <v:group style="position:absolute;left:1689;top:543;width:17;height:2" coordorigin="1689,543" coordsize="17,2">
              <v:shape style="position:absolute;left:1689;top:543;width:17;height:2" coordorigin="1689,543" coordsize="17,0" path="m1689,543l1705,543e" filled="false" stroked="true" strokeweight=".13pt" strokecolor="#050000">
                <v:path arrowok="t"/>
              </v:shape>
            </v:group>
            <v:group style="position:absolute;left:1694;top:571;width:17;height:2" coordorigin="1694,571" coordsize="17,2">
              <v:shape style="position:absolute;left:1694;top:571;width:17;height:2" coordorigin="1694,571" coordsize="17,0" path="m1694,571l1711,571e" filled="false" stroked="true" strokeweight=".13pt" strokecolor="#050000">
                <v:path arrowok="t"/>
              </v:shape>
            </v:group>
            <v:group style="position:absolute;left:1691;top:551;width:17;height:2" coordorigin="1691,551" coordsize="17,2">
              <v:shape style="position:absolute;left:1691;top:551;width:17;height:2" coordorigin="1691,551" coordsize="17,0" path="m1691,551l1708,551e" filled="false" stroked="true" strokeweight=".13pt" strokecolor="#050000">
                <v:path arrowok="t"/>
              </v:shape>
            </v:group>
            <v:group style="position:absolute;left:1694;top:574;width:17;height:2" coordorigin="1694,574" coordsize="17,2">
              <v:shape style="position:absolute;left:1694;top:574;width:17;height:2" coordorigin="1694,574" coordsize="17,0" path="m1694,574l1711,574e" filled="false" stroked="true" strokeweight=".129pt" strokecolor="#050000">
                <v:path arrowok="t"/>
              </v:shape>
            </v:group>
            <v:group style="position:absolute;left:1704;top:562;width:2;height:17" coordorigin="1704,562" coordsize="2,17">
              <v:shape style="position:absolute;left:1704;top:562;width:2;height:17" coordorigin="1704,562" coordsize="0,17" path="m1704,562l1704,578e" filled="false" stroked="true" strokeweight=".13pt" strokecolor="#050000">
                <v:path arrowok="t"/>
              </v:shape>
            </v:group>
            <v:group style="position:absolute;left:1691;top:543;width:17;height:2" coordorigin="1691,543" coordsize="17,2">
              <v:shape style="position:absolute;left:1691;top:543;width:17;height:2" coordorigin="1691,543" coordsize="17,0" path="m1691,543l1708,543e" filled="false" stroked="true" strokeweight=".13pt" strokecolor="#050000">
                <v:path arrowok="t"/>
              </v:shape>
            </v:group>
            <v:group style="position:absolute;left:1704;top:567;width:2;height:17" coordorigin="1704,567" coordsize="2,17">
              <v:shape style="position:absolute;left:1704;top:567;width:2;height:17" coordorigin="1704,567" coordsize="0,17" path="m1704,567l1704,584e" filled="false" stroked="true" strokeweight=".13pt" strokecolor="#050000">
                <v:path arrowok="t"/>
              </v:shape>
            </v:group>
            <v:group style="position:absolute;left:1706;top:567;width:2;height:17" coordorigin="1706,567" coordsize="2,17">
              <v:shape style="position:absolute;left:1706;top:567;width:2;height:17" coordorigin="1706,567" coordsize="0,17" path="m1706,567l1706,584e" filled="false" stroked="true" strokeweight=".129pt" strokecolor="#050000">
                <v:path arrowok="t"/>
              </v:shape>
            </v:group>
            <v:group style="position:absolute;left:1704;top:562;width:2;height:17" coordorigin="1704,562" coordsize="2,17">
              <v:shape style="position:absolute;left:1704;top:562;width:2;height:17" coordorigin="1704,562" coordsize="0,17" path="m1704,562l1704,578e" filled="false" stroked="true" strokeweight=".13pt" strokecolor="#050000">
                <v:path arrowok="t"/>
              </v:shape>
            </v:group>
            <v:group style="position:absolute;left:1701;top:541;width:2;height:17" coordorigin="1701,541" coordsize="2,17">
              <v:shape style="position:absolute;left:1701;top:541;width:2;height:17" coordorigin="1701,541" coordsize="0,17" path="m1701,541l1701,558e" filled="false" stroked="true" strokeweight=".13pt" strokecolor="#050000">
                <v:path arrowok="t"/>
              </v:shape>
            </v:group>
            <v:group style="position:absolute;left:1706;top:567;width:2;height:17" coordorigin="1706,567" coordsize="2,17">
              <v:shape style="position:absolute;left:1706;top:567;width:2;height:17" coordorigin="1706,567" coordsize="0,17" path="m1706,567l1706,584e" filled="false" stroked="true" strokeweight=".129pt" strokecolor="#050000">
                <v:path arrowok="t"/>
              </v:shape>
            </v:group>
            <v:group style="position:absolute;left:1691;top:543;width:17;height:2" coordorigin="1691,543" coordsize="17,2">
              <v:shape style="position:absolute;left:1691;top:543;width:17;height:2" coordorigin="1691,543" coordsize="17,0" path="m1691,543l1708,543e" filled="false" stroked="true" strokeweight=".13pt" strokecolor="#050000">
                <v:path arrowok="t"/>
              </v:shape>
            </v:group>
            <v:group style="position:absolute;left:1706;top:562;width:2;height:17" coordorigin="1706,562" coordsize="2,17">
              <v:shape style="position:absolute;left:1706;top:562;width:2;height:17" coordorigin="1706,562" coordsize="0,17" path="m1706,562l1706,578e" filled="false" stroked="true" strokeweight=".129pt" strokecolor="#050000">
                <v:path arrowok="t"/>
              </v:shape>
            </v:group>
            <v:group style="position:absolute;left:1706;top:567;width:2;height:17" coordorigin="1706,567" coordsize="2,17">
              <v:shape style="position:absolute;left:1706;top:567;width:2;height:17" coordorigin="1706,567" coordsize="0,17" path="m1706,567l1706,584e" filled="false" stroked="true" strokeweight=".129pt" strokecolor="#050000">
                <v:path arrowok="t"/>
              </v:shape>
            </v:group>
            <v:group style="position:absolute;left:1691;top:543;width:17;height:2" coordorigin="1691,543" coordsize="17,2">
              <v:shape style="position:absolute;left:1691;top:543;width:17;height:2" coordorigin="1691,543" coordsize="17,0" path="m1691,543l1708,543e" filled="false" stroked="true" strokeweight=".13pt" strokecolor="#050000">
                <v:path arrowok="t"/>
              </v:shape>
            </v:group>
            <v:group style="position:absolute;left:1694;top:548;width:17;height:2" coordorigin="1694,548" coordsize="17,2">
              <v:shape style="position:absolute;left:1694;top:548;width:17;height:2" coordorigin="1694,548" coordsize="17,0" path="m1694,548l1711,548e" filled="false" stroked="true" strokeweight=".13pt" strokecolor="#050000">
                <v:path arrowok="t"/>
              </v:shape>
            </v:group>
            <v:group style="position:absolute;left:1704;top:536;width:2;height:17" coordorigin="1704,536" coordsize="2,17">
              <v:shape style="position:absolute;left:1704;top:536;width:2;height:17" coordorigin="1704,536" coordsize="0,17" path="m1704,536l1704,552e" filled="false" stroked="true" strokeweight=".13pt" strokecolor="#050000">
                <v:path arrowok="t"/>
              </v:shape>
            </v:group>
            <v:group style="position:absolute;left:1694;top:548;width:17;height:2" coordorigin="1694,548" coordsize="17,2">
              <v:shape style="position:absolute;left:1694;top:548;width:17;height:2" coordorigin="1694,548" coordsize="17,0" path="m1694,548l1711,548e" filled="false" stroked="true" strokeweight=".13pt" strokecolor="#050000">
                <v:path arrowok="t"/>
              </v:shape>
            </v:group>
            <v:group style="position:absolute;left:1706;top:562;width:2;height:17" coordorigin="1706,562" coordsize="2,17">
              <v:shape style="position:absolute;left:1706;top:562;width:2;height:17" coordorigin="1706,562" coordsize="0,17" path="m1706,562l1706,578e" filled="false" stroked="true" strokeweight=".129pt" strokecolor="#050000">
                <v:path arrowok="t"/>
              </v:shape>
            </v:group>
            <v:group style="position:absolute;left:1709;top:567;width:2;height:17" coordorigin="1709,567" coordsize="2,17">
              <v:shape style="position:absolute;left:1709;top:567;width:2;height:17" coordorigin="1709,567" coordsize="0,17" path="m1709,567l1709,584e" filled="false" stroked="true" strokeweight=".13pt" strokecolor="#050000">
                <v:path arrowok="t"/>
              </v:shape>
            </v:group>
            <v:group style="position:absolute;left:1694;top:548;width:17;height:2" coordorigin="1694,548" coordsize="17,2">
              <v:shape style="position:absolute;left:1694;top:548;width:17;height:2" coordorigin="1694,548" coordsize="17,0" path="m1694,548l1711,548e" filled="false" stroked="true" strokeweight=".13pt" strokecolor="#050000">
                <v:path arrowok="t"/>
              </v:shape>
            </v:group>
            <v:group style="position:absolute;left:1699;top:574;width:17;height:2" coordorigin="1699,574" coordsize="17,2">
              <v:shape style="position:absolute;left:1699;top:574;width:17;height:2" coordorigin="1699,574" coordsize="17,0" path="m1699,574l1716,574e" filled="false" stroked="true" strokeweight=".129pt" strokecolor="#050000">
                <v:path arrowok="t"/>
              </v:shape>
            </v:group>
            <v:group style="position:absolute;left:1694;top:545;width:17;height:2" coordorigin="1694,545" coordsize="17,2">
              <v:shape style="position:absolute;left:1694;top:545;width:17;height:2" coordorigin="1694,545" coordsize="17,0" path="m1694,545l1711,545e" filled="false" stroked="true" strokeweight=".129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694;top:545;width:17;height:2" coordorigin="1694,545" coordsize="17,2">
              <v:shape style="position:absolute;left:1694;top:545;width:17;height:2" coordorigin="1694,545" coordsize="17,0" path="m1694,545l1711,545e" filled="false" stroked="true" strokeweight=".129pt" strokecolor="#050000">
                <v:path arrowok="t"/>
              </v:shape>
            </v:group>
            <v:group style="position:absolute;left:1699;top:574;width:17;height:2" coordorigin="1699,574" coordsize="17,2">
              <v:shape style="position:absolute;left:1699;top:574;width:17;height:2" coordorigin="1699,574" coordsize="17,0" path="m1699,574l1716,574e" filled="false" stroked="true" strokeweight=".129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699;top:574;width:17;height:2" coordorigin="1699,574" coordsize="17,2">
              <v:shape style="position:absolute;left:1699;top:574;width:17;height:2" coordorigin="1699,574" coordsize="17,0" path="m1699,574l1716,574e" filled="false" stroked="true" strokeweight=".129pt" strokecolor="#050000">
                <v:path arrowok="t"/>
              </v:shape>
            </v:group>
            <v:group style="position:absolute;left:1709;top:567;width:2;height:17" coordorigin="1709,567" coordsize="2,17">
              <v:shape style="position:absolute;left:1709;top:567;width:2;height:17" coordorigin="1709,567" coordsize="0,17" path="m1709,567l1709,584e" filled="false" stroked="true" strokeweight=".13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702;top:589;width:17;height:2" coordorigin="1702,589" coordsize="17,2">
              <v:shape style="position:absolute;left:1702;top:589;width:17;height:2" coordorigin="1702,589" coordsize="17,0" path="m1702,589l1718,589e" filled="false" stroked="true" strokeweight=".13pt" strokecolor="#050000">
                <v:path arrowok="t"/>
              </v:shape>
            </v:group>
            <v:group style="position:absolute;left:1696;top:545;width:17;height:2" coordorigin="1696,545" coordsize="17,2">
              <v:shape style="position:absolute;left:1696;top:545;width:17;height:2" coordorigin="1696,545" coordsize="17,0" path="m1696,545l1713,545e" filled="false" stroked="true" strokeweight=".129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706;top:538;width:2;height:17" coordorigin="1706,538" coordsize="2,17">
              <v:shape style="position:absolute;left:1706;top:538;width:2;height:17" coordorigin="1706,538" coordsize="0,17" path="m1706,538l1706,555e" filled="false" stroked="true" strokeweight=".129pt" strokecolor="#050000">
                <v:path arrowok="t"/>
              </v:shape>
            </v:group>
            <v:group style="position:absolute;left:1699;top:571;width:17;height:2" coordorigin="1699,571" coordsize="17,2">
              <v:shape style="position:absolute;left:1699;top:571;width:17;height:2" coordorigin="1699,571" coordsize="17,0" path="m1699,571l1716,571e" filled="false" stroked="true" strokeweight=".13pt" strokecolor="#050000">
                <v:path arrowok="t"/>
              </v:shape>
            </v:group>
            <v:group style="position:absolute;left:1696;top:548;width:17;height:2" coordorigin="1696,548" coordsize="17,2">
              <v:shape style="position:absolute;left:1696;top:548;width:17;height:2" coordorigin="1696,548" coordsize="17,0" path="m1696,548l1713,548e" filled="false" stroked="true" strokeweight=".13pt" strokecolor="#050000">
                <v:path arrowok="t"/>
              </v:shape>
            </v:group>
            <v:group style="position:absolute;left:1702;top:587;width:17;height:2" coordorigin="1702,587" coordsize="17,2">
              <v:shape style="position:absolute;left:1702;top:587;width:17;height:2" coordorigin="1702,587" coordsize="17,0" path="m1702,587l1718,587e" filled="false" stroked="true" strokeweight=".128pt" strokecolor="#050000">
                <v:path arrowok="t"/>
              </v:shape>
            </v:group>
            <v:group style="position:absolute;left:1696;top:548;width:17;height:2" coordorigin="1696,548" coordsize="17,2">
              <v:shape style="position:absolute;left:1696;top:548;width:17;height:2" coordorigin="1696,548" coordsize="17,0" path="m1696,548l1713,548e" filled="false" stroked="true" strokeweight=".13pt" strokecolor="#050000">
                <v:path arrowok="t"/>
              </v:shape>
            </v:group>
            <v:group style="position:absolute;left:1710;top:586;width:3;height:3" coordorigin="1710,586" coordsize="3,3">
              <v:shape style="position:absolute;left:1710;top:586;width:3;height:3" coordorigin="1710,586" coordsize="3,3" path="m1713,588l1710,586e" filled="false" stroked="true" strokeweight=".84pt" strokecolor="#050000">
                <v:path arrowok="t"/>
              </v:shape>
            </v:group>
            <v:group style="position:absolute;left:1709;top:556;width:2;height:17" coordorigin="1709,556" coordsize="2,17">
              <v:shape style="position:absolute;left:1709;top:556;width:2;height:17" coordorigin="1709,556" coordsize="0,17" path="m1709,556l1709,573e" filled="false" stroked="true" strokeweight=".13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699;top:548;width:17;height:2" coordorigin="1699,548" coordsize="17,2">
              <v:shape style="position:absolute;left:1699;top:548;width:17;height:2" coordorigin="1699,548" coordsize="17,0" path="m1699,548l1716,548e" filled="false" stroked="true" strokeweight=".13pt" strokecolor="#050000">
                <v:path arrowok="t"/>
              </v:shape>
            </v:group>
            <v:group style="position:absolute;left:1696;top:543;width:17;height:2" coordorigin="1696,543" coordsize="17,2">
              <v:shape style="position:absolute;left:1696;top:543;width:17;height:2" coordorigin="1696,543" coordsize="17,0" path="m1696,543l1713,543e" filled="false" stroked="true" strokeweight=".13pt" strokecolor="#050000">
                <v:path arrowok="t"/>
              </v:shape>
            </v:group>
            <v:group style="position:absolute;left:1704;top:592;width:17;height:2" coordorigin="1704,592" coordsize="17,2">
              <v:shape style="position:absolute;left:1704;top:592;width:17;height:2" coordorigin="1704,592" coordsize="17,0" path="m1704,592l1721,592e" filled="false" stroked="true" strokeweight=".13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11;top:556;width:2;height:17" coordorigin="1711,556" coordsize="2,17">
              <v:shape style="position:absolute;left:1711;top:556;width:2;height:17" coordorigin="1711,556" coordsize="0,17" path="m1711,556l1711,573e" filled="false" stroked="true" strokeweight=".128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699;top:543;width:17;height:2" coordorigin="1699,543" coordsize="17,2">
              <v:shape style="position:absolute;left:1699;top:543;width:17;height:2" coordorigin="1699,543" coordsize="17,0" path="m1699,543l1716,543e" filled="false" stroked="true" strokeweight=".13pt" strokecolor="#050000">
                <v:path arrowok="t"/>
              </v:shape>
            </v:group>
            <v:group style="position:absolute;left:1699;top:548;width:17;height:2" coordorigin="1699,548" coordsize="17,2">
              <v:shape style="position:absolute;left:1699;top:548;width:17;height:2" coordorigin="1699,548" coordsize="17,0" path="m1699,548l1716,548e" filled="false" stroked="true" strokeweight=".13pt" strokecolor="#050000">
                <v:path arrowok="t"/>
              </v:shape>
            </v:group>
            <v:group style="position:absolute;left:1702;top:561;width:17;height:2" coordorigin="1702,561" coordsize="17,2">
              <v:shape style="position:absolute;left:1702;top:561;width:17;height:2" coordorigin="1702,561" coordsize="17,0" path="m1702,561l1718,561e" filled="false" stroked="true" strokeweight=".129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699;top:543;width:17;height:2" coordorigin="1699,543" coordsize="17,2">
              <v:shape style="position:absolute;left:1699;top:543;width:17;height:2" coordorigin="1699,543" coordsize="17,0" path="m1699,543l1716,543e" filled="false" stroked="true" strokeweight=".13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07;top:547;width:3;height:3" coordorigin="1707,547" coordsize="3,3">
              <v:shape style="position:absolute;left:1707;top:547;width:3;height:3" coordorigin="1707,547" coordsize="3,3" path="m1710,549l1707,547e" filled="false" stroked="true" strokeweight=".84pt" strokecolor="#050000">
                <v:path arrowok="t"/>
              </v:shape>
            </v:group>
            <v:group style="position:absolute;left:1709;top:533;width:2;height:17" coordorigin="1709,533" coordsize="2,17">
              <v:shape style="position:absolute;left:1709;top:533;width:2;height:17" coordorigin="1709,533" coordsize="0,17" path="m1709,533l1709,550e" filled="false" stroked="true" strokeweight=".13pt" strokecolor="#050000">
                <v:path arrowok="t"/>
              </v:shape>
            </v:group>
            <v:group style="position:absolute;left:1707;top:588;width:17;height:2" coordorigin="1707,588" coordsize="17,2">
              <v:shape style="position:absolute;left:1707;top:588;width:17;height:2" coordorigin="1707,588" coordsize="17,0" path="m1707,588l1724,588e" filled="false" stroked="true" strokeweight=".259pt" strokecolor="#050000">
                <v:path arrowok="t"/>
              </v:shape>
            </v:group>
            <v:group style="position:absolute;left:1702;top:548;width:17;height:2" coordorigin="1702,548" coordsize="17,2">
              <v:shape style="position:absolute;left:1702;top:548;width:17;height:2" coordorigin="1702,548" coordsize="17,0" path="m1702,548l1718,548e" filled="false" stroked="true" strokeweight=".13pt" strokecolor="#050000">
                <v:path arrowok="t"/>
              </v:shape>
            </v:group>
            <v:group style="position:absolute;left:1711;top:533;width:2;height:17" coordorigin="1711,533" coordsize="2,17">
              <v:shape style="position:absolute;left:1711;top:533;width:2;height:17" coordorigin="1711,533" coordsize="0,17" path="m1711,533l1711,550e" filled="false" stroked="true" strokeweight=".128pt" strokecolor="#050000">
                <v:path arrowok="t"/>
              </v:shape>
            </v:group>
            <v:group style="position:absolute;left:1715;top:585;width:3;height:6" coordorigin="1715,585" coordsize="3,6">
              <v:shape style="position:absolute;left:1715;top:585;width:3;height:6" coordorigin="1715,585" coordsize="3,6" path="m1715,591l1715,585,1715,588,1718,591e" filled="false" stroked="true" strokeweight=".84pt" strokecolor="#050000">
                <v:path arrowok="t"/>
              </v:shape>
            </v:group>
            <v:group style="position:absolute;left:1702;top:543;width:17;height:2" coordorigin="1702,543" coordsize="17,2">
              <v:shape style="position:absolute;left:1702;top:543;width:17;height:2" coordorigin="1702,543" coordsize="17,0" path="m1702,543l1718,543e" filled="false" stroked="true" strokeweight=".13pt" strokecolor="#050000">
                <v:path arrowok="t"/>
              </v:shape>
            </v:group>
            <v:group style="position:absolute;left:1702;top:548;width:17;height:2" coordorigin="1702,548" coordsize="17,2">
              <v:shape style="position:absolute;left:1702;top:548;width:17;height:2" coordorigin="1702,548" coordsize="17,0" path="m1702,548l1718,548e" filled="false" stroked="true" strokeweight=".13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09;top:589;width:17;height:2" coordorigin="1709,589" coordsize="17,2">
              <v:shape style="position:absolute;left:1709;top:589;width:17;height:2" coordorigin="1709,589" coordsize="17,0" path="m1709,589l1726,589e" filled="false" stroked="true" strokeweight=".13pt" strokecolor="#050000">
                <v:path arrowok="t"/>
              </v:shape>
            </v:group>
            <v:group style="position:absolute;left:1715;top:631;width:17;height:2" coordorigin="1715,631" coordsize="17,2">
              <v:shape style="position:absolute;left:1715;top:631;width:17;height:2" coordorigin="1715,631" coordsize="17,0" path="m1715,631l1731,631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02;top:543;width:17;height:2" coordorigin="1702,543" coordsize="17,2">
              <v:shape style="position:absolute;left:1702;top:543;width:17;height:2" coordorigin="1702,543" coordsize="17,0" path="m1702,543l1718,543e" filled="false" stroked="true" strokeweight=".13pt" strokecolor="#050000">
                <v:path arrowok="t"/>
              </v:shape>
            </v:group>
            <v:group style="position:absolute;left:1704;top:548;width:17;height:2" coordorigin="1704,548" coordsize="17,2">
              <v:shape style="position:absolute;left:1704;top:548;width:17;height:2" coordorigin="1704,548" coordsize="17,0" path="m1704,548l1721,548e" filled="false" stroked="true" strokeweight=".13pt" strokecolor="#050000">
                <v:path arrowok="t"/>
              </v:shape>
            </v:group>
            <v:group style="position:absolute;left:1709;top:589;width:17;height:2" coordorigin="1709,589" coordsize="17,2">
              <v:shape style="position:absolute;left:1709;top:589;width:17;height:2" coordorigin="1709,589" coordsize="17,0" path="m1709,589l1726,589e" filled="false" stroked="true" strokeweight=".13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04;top:545;width:17;height:2" coordorigin="1704,545" coordsize="17,2">
              <v:shape style="position:absolute;left:1704;top:545;width:17;height:2" coordorigin="1704,545" coordsize="17,0" path="m1704,545l1721,545e" filled="false" stroked="true" strokeweight=".129pt" strokecolor="#050000">
                <v:path arrowok="t"/>
              </v:shape>
            </v:group>
            <v:group style="position:absolute;left:1709;top:589;width:17;height:2" coordorigin="1709,589" coordsize="17,2">
              <v:shape style="position:absolute;left:1709;top:589;width:17;height:2" coordorigin="1709,589" coordsize="17,0" path="m1709,589l1726,589e" filled="false" stroked="true" strokeweight=".13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04;top:544;width:17;height:2" coordorigin="1704,544" coordsize="17,2">
              <v:shape style="position:absolute;left:1704;top:544;width:17;height:2" coordorigin="1704,544" coordsize="17,0" path="m1704,544l1721,544e" filled="false" stroked="true" strokeweight=".25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09;top:589;width:17;height:2" coordorigin="1709,589" coordsize="17,2">
              <v:shape style="position:absolute;left:1709;top:589;width:17;height:2" coordorigin="1709,589" coordsize="17,0" path="m1709,589l1726,589e" filled="false" stroked="true" strokeweight=".13pt" strokecolor="#050000">
                <v:path arrowok="t"/>
              </v:shape>
            </v:group>
            <v:group style="position:absolute;left:1719;top:569;width:2;height:17" coordorigin="1719,569" coordsize="2,17">
              <v:shape style="position:absolute;left:1719;top:569;width:2;height:17" coordorigin="1719,569" coordsize="0,17" path="m1719,569l1719,586e" filled="false" stroked="true" strokeweight=".13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18;top:585;width:3;height:6" coordorigin="1718,585" coordsize="3,6">
              <v:shape style="position:absolute;left:1718;top:585;width:3;height:6" coordorigin="1718,585" coordsize="3,6" path="m1720,588l1718,585,1720,588,1720,591,1720,588xe" filled="false" stroked="true" strokeweight=".84pt" strokecolor="#050000">
                <v:path arrowok="t"/>
              </v:shape>
            </v:group>
            <v:group style="position:absolute;left:1719;top:556;width:2;height:17" coordorigin="1719,556" coordsize="2,17">
              <v:shape style="position:absolute;left:1719;top:556;width:2;height:17" coordorigin="1719,556" coordsize="0,17" path="m1719,556l1719,573e" filled="false" stroked="true" strokeweight=".13pt" strokecolor="#050000">
                <v:path arrowok="t"/>
              </v:shape>
            </v:group>
            <v:group style="position:absolute;left:1712;top:588;width:17;height:2" coordorigin="1712,588" coordsize="17,2">
              <v:shape style="position:absolute;left:1712;top:588;width:17;height:2" coordorigin="1712,588" coordsize="17,0" path="m1712,588l1729,588e" filled="false" stroked="true" strokeweight=".259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20;top:588;width:3;height:3" coordorigin="1720,588" coordsize="3,3">
              <v:shape style="position:absolute;left:1720;top:588;width:3;height:3" coordorigin="1720,588" coordsize="3,3" path="m1723,591l1720,588e" filled="false" stroked="true" strokeweight=".84pt" strokecolor="#050000">
                <v:path arrowok="t"/>
              </v:shape>
            </v:group>
            <v:group style="position:absolute;left:1724;top:585;width:2;height:17" coordorigin="1724,585" coordsize="2,17">
              <v:shape style="position:absolute;left:1724;top:585;width:2;height:17" coordorigin="1724,585" coordsize="0,17" path="m1724,585l1724,602e" filled="false" stroked="true" strokeweight=".13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15;top:589;width:17;height:2" coordorigin="1715,589" coordsize="17,2">
              <v:shape style="position:absolute;left:1715;top:589;width:17;height:2" coordorigin="1715,589" coordsize="17,0" path="m1715,589l1731,589e" filled="false" stroked="true" strokeweight=".13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715;top:589;width:17;height:2" coordorigin="1715,589" coordsize="17,2">
              <v:shape style="position:absolute;left:1715;top:589;width:17;height:2" coordorigin="1715,589" coordsize="17,0" path="m1715,589l1731,589e" filled="false" stroked="true" strokeweight=".13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715;top:588;width:17;height:2" coordorigin="1715,588" coordsize="17,2">
              <v:shape style="position:absolute;left:1715;top:588;width:17;height:2" coordorigin="1715,588" coordsize="17,0" path="m1715,588l1731,588e" filled="false" stroked="true" strokeweight=".259pt" strokecolor="#050000">
                <v:path arrowok="t"/>
              </v:shape>
            </v:group>
            <v:group style="position:absolute;left:1731;top:645;width:3;height:3" coordorigin="1731,645" coordsize="3,3">
              <v:shape style="position:absolute;left:1731;top:645;width:3;height:3" coordorigin="1731,645" coordsize="3,3" path="m1733,648l1731,645e" filled="false" stroked="true" strokeweight=".84pt" strokecolor="#050000">
                <v:path arrowok="t"/>
              </v:shape>
            </v:group>
            <v:group style="position:absolute;left:1715;top:587;width:17;height:2" coordorigin="1715,587" coordsize="17,2">
              <v:shape style="position:absolute;left:1715;top:587;width:17;height:2" coordorigin="1715,587" coordsize="17,0" path="m1715,587l1731,587e" filled="false" stroked="true" strokeweight=".128pt" strokecolor="#050000">
                <v:path arrowok="t"/>
              </v:shape>
            </v:group>
            <v:group style="position:absolute;left:1712;top:553;width:17;height:2" coordorigin="1712,553" coordsize="17,2">
              <v:shape style="position:absolute;left:1712;top:553;width:17;height:2" coordorigin="1712,553" coordsize="17,0" path="m1712,553l1729,553e" filled="false" stroked="true" strokeweight=".128pt" strokecolor="#050000">
                <v:path arrowok="t"/>
              </v:shape>
            </v:group>
            <v:group style="position:absolute;left:1737;top:642;width:2;height:17" coordorigin="1737,642" coordsize="2,17">
              <v:shape style="position:absolute;left:1737;top:642;width:2;height:17" coordorigin="1737,642" coordsize="0,17" path="m1737,642l1737,659e" filled="false" stroked="true" strokeweight=".131pt" strokecolor="#050000">
                <v:path arrowok="t"/>
              </v:shape>
            </v:group>
            <v:group style="position:absolute;left:1725;top:633;width:17;height:2" coordorigin="1725,633" coordsize="17,2">
              <v:shape style="position:absolute;left:1725;top:633;width:17;height:2" coordorigin="1725,633" coordsize="17,0" path="m1725,633l1742,633e" filled="false" stroked="true" strokeweight=".13pt" strokecolor="#050000">
                <v:path arrowok="t"/>
              </v:shape>
            </v:group>
            <v:group style="position:absolute;left:1727;top:649;width:17;height:2" coordorigin="1727,649" coordsize="17,2">
              <v:shape style="position:absolute;left:1727;top:649;width:17;height:2" coordorigin="1727,649" coordsize="17,0" path="m1727,649l1744,649e" filled="false" stroked="true" strokeweight=".129pt" strokecolor="#050000">
                <v:path arrowok="t"/>
              </v:shape>
            </v:group>
            <v:group style="position:absolute;left:1727;top:631;width:17;height:2" coordorigin="1727,631" coordsize="17,2">
              <v:shape style="position:absolute;left:1727;top:631;width:17;height:2" coordorigin="1727,631" coordsize="17,0" path="m1727,631l1744,631e" filled="false" stroked="true" strokeweight=".13pt" strokecolor="#050000">
                <v:path arrowok="t"/>
              </v:shape>
            </v:group>
            <v:group style="position:absolute;left:1725;top:595;width:17;height:2" coordorigin="1725,595" coordsize="17,2">
              <v:shape style="position:absolute;left:1725;top:595;width:17;height:2" coordorigin="1725,595" coordsize="17,0" path="m1725,595l1742,595e" filled="false" stroked="true" strokeweight=".128pt" strokecolor="#050000">
                <v:path arrowok="t"/>
              </v:shape>
            </v:group>
            <v:group style="position:absolute;left:1730;top:641;width:17;height:2" coordorigin="1730,641" coordsize="17,2">
              <v:shape style="position:absolute;left:1730;top:641;width:17;height:2" coordorigin="1730,641" coordsize="17,0" path="m1730,641l1747,641e" filled="false" stroked="true" strokeweight=".128pt" strokecolor="#050000">
                <v:path arrowok="t"/>
              </v:shape>
            </v:group>
            <v:group style="position:absolute;left:1720;top:561;width:17;height:2" coordorigin="1720,561" coordsize="17,2">
              <v:shape style="position:absolute;left:1720;top:561;width:17;height:2" coordorigin="1720,561" coordsize="17,0" path="m1720,561l1737,561e" filled="false" stroked="true" strokeweight=".129pt" strokecolor="#050000">
                <v:path arrowok="t"/>
              </v:shape>
            </v:group>
            <v:group style="position:absolute;left:1732;top:567;width:2;height:17" coordorigin="1732,567" coordsize="2,17">
              <v:shape style="position:absolute;left:1732;top:567;width:2;height:17" coordorigin="1732,567" coordsize="0,17" path="m1732,567l1732,584e" filled="false" stroked="true" strokeweight=".13pt" strokecolor="#050000">
                <v:path arrowok="t"/>
              </v:shape>
            </v:group>
            <v:group style="position:absolute;left:1722;top:571;width:17;height:2" coordorigin="1722,571" coordsize="17,2">
              <v:shape style="position:absolute;left:1722;top:571;width:17;height:2" coordorigin="1722,571" coordsize="17,0" path="m1722,571l1739,571e" filled="false" stroked="true" strokeweight=".13pt" strokecolor="#050000">
                <v:path arrowok="t"/>
              </v:shape>
            </v:group>
            <v:group style="position:absolute;left:1730;top:623;width:17;height:2" coordorigin="1730,623" coordsize="17,2">
              <v:shape style="position:absolute;left:1730;top:623;width:17;height:2" coordorigin="1730,623" coordsize="17,0" path="m1730,623l1747,623e" filled="false" stroked="true" strokeweight=".128pt" strokecolor="#050000">
                <v:path arrowok="t"/>
              </v:shape>
            </v:group>
            <v:group style="position:absolute;left:1741;top:642;width:3;height:3" coordorigin="1741,642" coordsize="3,3">
              <v:shape style="position:absolute;left:1741;top:642;width:3;height:3" coordorigin="1741,642" coordsize="3,3" path="m1744,645l1741,642e" filled="false" stroked="true" strokeweight=".84pt" strokecolor="#050000">
                <v:path arrowok="t"/>
              </v:shape>
            </v:group>
            <v:group style="position:absolute;left:1725;top:571;width:17;height:2" coordorigin="1725,571" coordsize="17,2">
              <v:shape style="position:absolute;left:1725;top:571;width:17;height:2" coordorigin="1725,571" coordsize="17,0" path="m1725,571l1742,571e" filled="false" stroked="true" strokeweight=".13pt" strokecolor="#050000">
                <v:path arrowok="t"/>
              </v:shape>
            </v:group>
            <v:group style="position:absolute;left:1735;top:567;width:2;height:17" coordorigin="1735,567" coordsize="2,17">
              <v:shape style="position:absolute;left:1735;top:567;width:2;height:17" coordorigin="1735,567" coordsize="0,17" path="m1735,567l1735,584e" filled="false" stroked="true" strokeweight=".128pt" strokecolor="#050000">
                <v:path arrowok="t"/>
              </v:shape>
            </v:group>
            <v:group style="position:absolute;left:1735;top:562;width:2;height:17" coordorigin="1735,562" coordsize="2,17">
              <v:shape style="position:absolute;left:1735;top:562;width:2;height:17" coordorigin="1735,562" coordsize="0,17" path="m1735,562l1735,578e" filled="false" stroked="true" strokeweight=".128pt" strokecolor="#050000">
                <v:path arrowok="t"/>
              </v:shape>
            </v:group>
            <v:group style="position:absolute;left:1745;top:634;width:2;height:17" coordorigin="1745,634" coordsize="2,17">
              <v:shape style="position:absolute;left:1745;top:634;width:2;height:17" coordorigin="1745,634" coordsize="0,17" path="m1745,634l1745,651e" filled="false" stroked="true" strokeweight=".13pt" strokecolor="#050000">
                <v:path arrowok="t"/>
              </v:shape>
            </v:group>
            <v:group style="position:absolute;left:1737;top:567;width:2;height:17" coordorigin="1737,567" coordsize="2,17">
              <v:shape style="position:absolute;left:1737;top:567;width:2;height:17" coordorigin="1737,567" coordsize="0,17" path="m1737,567l1737,584e" filled="false" stroked="true" strokeweight=".131pt" strokecolor="#050000">
                <v:path arrowok="t"/>
              </v:shape>
            </v:group>
            <v:group style="position:absolute;left:1737;top:562;width:2;height:17" coordorigin="1737,562" coordsize="2,17">
              <v:shape style="position:absolute;left:1737;top:562;width:2;height:17" coordorigin="1737,562" coordsize="0,17" path="m1737,562l1737,578e" filled="false" stroked="true" strokeweight=".131pt" strokecolor="#050000">
                <v:path arrowok="t"/>
              </v:shape>
            </v:group>
            <v:group style="position:absolute;left:1745;top:626;width:2;height:17" coordorigin="1745,626" coordsize="2,17">
              <v:shape style="position:absolute;left:1745;top:626;width:2;height:17" coordorigin="1745,626" coordsize="0,17" path="m1745,626l1745,643e" filled="false" stroked="true" strokeweight=".13pt" strokecolor="#050000">
                <v:path arrowok="t"/>
              </v:shape>
            </v:group>
            <v:group style="position:absolute;left:1737;top:567;width:2;height:17" coordorigin="1737,567" coordsize="2,17">
              <v:shape style="position:absolute;left:1737;top:567;width:2;height:17" coordorigin="1737,567" coordsize="0,17" path="m1737,567l1737,584e" filled="false" stroked="true" strokeweight=".131pt" strokecolor="#050000">
                <v:path arrowok="t"/>
              </v:shape>
            </v:group>
            <v:group style="position:absolute;left:1730;top:600;width:17;height:2" coordorigin="1730,600" coordsize="17,2">
              <v:shape style="position:absolute;left:1730;top:600;width:17;height:2" coordorigin="1730,600" coordsize="17,0" path="m1730,600l1747,600e" filled="false" stroked="true" strokeweight=".128pt" strokecolor="#050000">
                <v:path arrowok="t"/>
              </v:shape>
            </v:group>
            <v:group style="position:absolute;left:1737;top:567;width:2;height:17" coordorigin="1737,567" coordsize="2,17">
              <v:shape style="position:absolute;left:1737;top:567;width:2;height:17" coordorigin="1737,567" coordsize="0,17" path="m1737,567l1737,584e" filled="false" stroked="true" strokeweight=".131pt" strokecolor="#050000">
                <v:path arrowok="t"/>
              </v:shape>
            </v:group>
            <v:group style="position:absolute;left:1737;top:564;width:2;height:17" coordorigin="1737,564" coordsize="2,17">
              <v:shape style="position:absolute;left:1737;top:564;width:2;height:17" coordorigin="1737,564" coordsize="0,17" path="m1737,564l1737,581e" filled="false" stroked="true" strokeweight=".131pt" strokecolor="#050000">
                <v:path arrowok="t"/>
              </v:shape>
            </v:group>
            <v:group style="position:absolute;left:1737;top:562;width:2;height:17" coordorigin="1737,562" coordsize="2,17">
              <v:shape style="position:absolute;left:1737;top:562;width:2;height:17" coordorigin="1737,562" coordsize="0,17" path="m1737,562l1737,578e" filled="false" stroked="true" strokeweight=".131pt" strokecolor="#050000">
                <v:path arrowok="t"/>
              </v:shape>
            </v:group>
            <v:group style="position:absolute;left:1737;top:567;width:2;height:17" coordorigin="1737,567" coordsize="2,17">
              <v:shape style="position:absolute;left:1737;top:567;width:2;height:17" coordorigin="1737,567" coordsize="0,17" path="m1737,567l1737,584e" filled="false" stroked="true" strokeweight=".131pt" strokecolor="#050000">
                <v:path arrowok="t"/>
              </v:shape>
            </v:group>
            <v:group style="position:absolute;left:1737;top:562;width:2;height:17" coordorigin="1737,562" coordsize="2,17">
              <v:shape style="position:absolute;left:1737;top:562;width:2;height:17" coordorigin="1737,562" coordsize="0,17" path="m1737,562l1737,578e" filled="false" stroked="true" strokeweight=".131pt" strokecolor="#050000">
                <v:path arrowok="t"/>
              </v:shape>
            </v:group>
            <v:group style="position:absolute;left:1730;top:571;width:17;height:2" coordorigin="1730,571" coordsize="17,2">
              <v:shape style="position:absolute;left:1730;top:571;width:17;height:2" coordorigin="1730,571" coordsize="17,0" path="m1730,571l1747,571e" filled="false" stroked="true" strokeweight=".13pt" strokecolor="#050000">
                <v:path arrowok="t"/>
              </v:shape>
            </v:group>
            <v:group style="position:absolute;left:1738;top:628;width:17;height:2" coordorigin="1738,628" coordsize="17,2">
              <v:shape style="position:absolute;left:1738;top:628;width:17;height:2" coordorigin="1738,628" coordsize="17,0" path="m1738,628l1755,628e" filled="false" stroked="true" strokeweight=".129pt" strokecolor="#050000">
                <v:path arrowok="t"/>
              </v:shape>
            </v:group>
            <v:group style="position:absolute;left:1740;top:554;width:2;height:17" coordorigin="1740,554" coordsize="2,17">
              <v:shape style="position:absolute;left:1740;top:554;width:2;height:17" coordorigin="1740,554" coordsize="0,17" path="m1740,554l1740,571e" filled="false" stroked="true" strokeweight=".128pt" strokecolor="#050000">
                <v:path arrowok="t"/>
              </v:shape>
            </v:group>
            <v:group style="position:absolute;left:1740;top:564;width:2;height:17" coordorigin="1740,564" coordsize="2,17">
              <v:shape style="position:absolute;left:1740;top:564;width:2;height:17" coordorigin="1740,564" coordsize="0,17" path="m1740,564l1740,581e" filled="false" stroked="true" strokeweight=".128pt" strokecolor="#050000">
                <v:path arrowok="t"/>
              </v:shape>
            </v:group>
            <v:group style="position:absolute;left:1727;top:548;width:17;height:2" coordorigin="1727,548" coordsize="17,2">
              <v:shape style="position:absolute;left:1727;top:548;width:17;height:2" coordorigin="1727,548" coordsize="17,0" path="m1727,548l1744,548e" filled="false" stroked="true" strokeweight=".13pt" strokecolor="#050000">
                <v:path arrowok="t"/>
              </v:shape>
            </v:group>
            <v:group style="position:absolute;left:1740;top:636;width:17;height:2" coordorigin="1740,636" coordsize="17,2">
              <v:shape style="position:absolute;left:1740;top:636;width:17;height:2" coordorigin="1740,636" coordsize="17,0" path="m1740,636l1757,636e" filled="false" stroked="true" strokeweight=".129pt" strokecolor="#050000">
                <v:path arrowok="t"/>
              </v:shape>
            </v:group>
            <v:group style="position:absolute;left:1738;top:570;width:3;height:3" coordorigin="1738,570" coordsize="3,3">
              <v:shape style="position:absolute;left:1738;top:570;width:3;height:3" coordorigin="1738,570" coordsize="3,3" path="m1738,570l1741,573e" filled="false" stroked="true" strokeweight=".84pt" strokecolor="#050000">
                <v:path arrowok="t"/>
              </v:shape>
            </v:group>
            <v:group style="position:absolute;left:1740;top:636;width:17;height:2" coordorigin="1740,636" coordsize="17,2">
              <v:shape style="position:absolute;left:1740;top:636;width:17;height:2" coordorigin="1740,636" coordsize="17,0" path="m1740,636l1757,636e" filled="false" stroked="true" strokeweight=".129pt" strokecolor="#050000">
                <v:path arrowok="t"/>
              </v:shape>
            </v:group>
            <v:group style="position:absolute;left:1733;top:571;width:17;height:2" coordorigin="1733,571" coordsize="17,2">
              <v:shape style="position:absolute;left:1733;top:571;width:17;height:2" coordorigin="1733,571" coordsize="17,0" path="m1733,571l1749,571e" filled="false" stroked="true" strokeweight=".13pt" strokecolor="#050000">
                <v:path arrowok="t"/>
              </v:shape>
            </v:group>
            <v:group style="position:absolute;left:1746;top:619;width:3;height:3" coordorigin="1746,619" coordsize="3,3">
              <v:shape style="position:absolute;left:1746;top:619;width:3;height:3" coordorigin="1746,619" coordsize="3,3" path="m1749,622l1746,619e" filled="false" stroked="true" strokeweight=".84pt" strokecolor="#050000">
                <v:path arrowok="t"/>
              </v:shape>
            </v:group>
            <v:group style="position:absolute;left:1738;top:605;width:17;height:2" coordorigin="1738,605" coordsize="17,2">
              <v:shape style="position:absolute;left:1738;top:605;width:17;height:2" coordorigin="1738,605" coordsize="17,0" path="m1738,605l1755,605e" filled="false" stroked="true" strokeweight=".129pt" strokecolor="#050000">
                <v:path arrowok="t"/>
              </v:shape>
            </v:group>
            <v:group style="position:absolute;left:1745;top:567;width:2;height:17" coordorigin="1745,567" coordsize="2,17">
              <v:shape style="position:absolute;left:1745;top:567;width:2;height:17" coordorigin="1745,567" coordsize="0,17" path="m1745,567l1745,584e" filled="false" stroked="true" strokeweight=".13pt" strokecolor="#050000">
                <v:path arrowok="t"/>
              </v:shape>
            </v:group>
            <v:group style="position:absolute;left:1738;top:604;width:17;height:2" coordorigin="1738,604" coordsize="17,2">
              <v:shape style="position:absolute;left:1738;top:604;width:17;height:2" coordorigin="1738,604" coordsize="17,0" path="m1738,604l1755,604e" filled="false" stroked="true" strokeweight=".26pt" strokecolor="#050000">
                <v:path arrowok="t"/>
              </v:shape>
            </v:group>
            <v:group style="position:absolute;left:1743;top:628;width:17;height:2" coordorigin="1743,628" coordsize="17,2">
              <v:shape style="position:absolute;left:1743;top:628;width:17;height:2" coordorigin="1743,628" coordsize="17,0" path="m1743,628l1760,628e" filled="false" stroked="true" strokeweight=".129pt" strokecolor="#050000">
                <v:path arrowok="t"/>
              </v:shape>
            </v:group>
            <v:group style="position:absolute;left:1746;top:604;width:3;height:3" coordorigin="1746,604" coordsize="3,3">
              <v:shape style="position:absolute;left:1746;top:604;width:3;height:3" coordorigin="1746,604" coordsize="3,3" path="m1749,606l1746,604e" filled="false" stroked="true" strokeweight=".84pt" strokecolor="#050000">
                <v:path arrowok="t"/>
              </v:shape>
            </v:group>
            <v:group style="position:absolute;left:1753;top:619;width:2;height:17" coordorigin="1753,619" coordsize="2,17">
              <v:shape style="position:absolute;left:1753;top:619;width:2;height:17" coordorigin="1753,619" coordsize="0,17" path="m1753,619l1753,635e" filled="false" stroked="true" strokeweight=".128pt" strokecolor="#050000">
                <v:path arrowok="t"/>
              </v:shape>
            </v:group>
            <v:group style="position:absolute;left:1738;top:602;width:17;height:2" coordorigin="1738,602" coordsize="17,2">
              <v:shape style="position:absolute;left:1738;top:602;width:17;height:2" coordorigin="1738,602" coordsize="17,0" path="m1738,602l1755,602e" filled="false" stroked="true" strokeweight=".131pt" strokecolor="#050000">
                <v:path arrowok="t"/>
              </v:shape>
            </v:group>
            <v:group style="position:absolute;left:1740;top:605;width:17;height:2" coordorigin="1740,605" coordsize="17,2">
              <v:shape style="position:absolute;left:1740;top:605;width:17;height:2" coordorigin="1740,605" coordsize="17,0" path="m1740,605l1757,605e" filled="false" stroked="true" strokeweight=".129pt" strokecolor="#050000">
                <v:path arrowok="t"/>
              </v:shape>
            </v:group>
            <v:group style="position:absolute;left:1742;top:543;width:2;height:17" coordorigin="1742,543" coordsize="2,17">
              <v:shape style="position:absolute;left:1742;top:543;width:2;height:17" coordorigin="1742,543" coordsize="0,17" path="m1742,543l1742,560e" filled="false" stroked="true" strokeweight=".13pt" strokecolor="#050000">
                <v:path arrowok="t"/>
              </v:shape>
            </v:group>
            <v:group style="position:absolute;left:1746;top:601;width:3;height:3" coordorigin="1746,601" coordsize="3,3">
              <v:shape style="position:absolute;left:1746;top:601;width:3;height:3" coordorigin="1746,601" coordsize="3,3" path="m1746,601l1749,604,1749,601e" filled="false" stroked="true" strokeweight=".84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40;top:613;width:17;height:2" coordorigin="1740,613" coordsize="17,2">
              <v:shape style="position:absolute;left:1740;top:613;width:17;height:2" coordorigin="1740,613" coordsize="17,0" path="m1740,613l1757,613e" filled="false" stroked="true" strokeweight=".13pt" strokecolor="#050000">
                <v:path arrowok="t"/>
              </v:shape>
            </v:group>
            <v:group style="position:absolute;left:1740;top:605;width:17;height:2" coordorigin="1740,605" coordsize="17,2">
              <v:shape style="position:absolute;left:1740;top:605;width:17;height:2" coordorigin="1740,605" coordsize="17,0" path="m1740,605l1757,605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45;top:564;width:2;height:17" coordorigin="1745,564" coordsize="2,17">
              <v:shape style="position:absolute;left:1745;top:564;width:2;height:17" coordorigin="1745,564" coordsize="0,17" path="m1745,564l1745,581e" filled="false" stroked="true" strokeweight=".13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48;top:569;width:2;height:17" coordorigin="1748,569" coordsize="2,17">
              <v:shape style="position:absolute;left:1748;top:569;width:2;height:17" coordorigin="1748,569" coordsize="0,17" path="m1748,569l1748,586e" filled="false" stroked="true" strokeweight=".129pt" strokecolor="#050000">
                <v:path arrowok="t"/>
              </v:shape>
            </v:group>
            <v:group style="position:absolute;left:1740;top:605;width:17;height:2" coordorigin="1740,605" coordsize="17,2">
              <v:shape style="position:absolute;left:1740;top:605;width:17;height:2" coordorigin="1740,605" coordsize="17,0" path="m1740,605l1757,605e" filled="false" stroked="true" strokeweight=".129pt" strokecolor="#050000">
                <v:path arrowok="t"/>
              </v:shape>
            </v:group>
            <v:group style="position:absolute;left:1742;top:543;width:2;height:17" coordorigin="1742,543" coordsize="2,17">
              <v:shape style="position:absolute;left:1742;top:543;width:2;height:17" coordorigin="1742,543" coordsize="0,17" path="m1742,543l1742,560e" filled="false" stroked="true" strokeweight=".13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40;top:605;width:17;height:2" coordorigin="1740,605" coordsize="17,2">
              <v:shape style="position:absolute;left:1740;top:605;width:17;height:2" coordorigin="1740,605" coordsize="17,0" path="m1740,605l1757,605e" filled="false" stroked="true" strokeweight=".129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40;top:605;width:17;height:2" coordorigin="1740,605" coordsize="17,2">
              <v:shape style="position:absolute;left:1740;top:605;width:17;height:2" coordorigin="1740,605" coordsize="17,0" path="m1740,605l1757,605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42;top:541;width:2;height:17" coordorigin="1742,541" coordsize="2,17">
              <v:shape style="position:absolute;left:1742;top:541;width:2;height:17" coordorigin="1742,541" coordsize="0,17" path="m1742,541l1742,558e" filled="false" stroked="true" strokeweight=".13pt" strokecolor="#050000">
                <v:path arrowok="t"/>
              </v:shape>
            </v:group>
            <v:group style="position:absolute;left:1749;top:601;width:3;height:6" coordorigin="1749,601" coordsize="3,6">
              <v:shape style="position:absolute;left:1749;top:601;width:3;height:6" coordorigin="1749,601" coordsize="3,6" path="m1751,606l1749,604,1749,601e" filled="false" stroked="true" strokeweight=".84pt" strokecolor="#050000">
                <v:path arrowok="t"/>
              </v:shape>
            </v:group>
            <v:group style="position:absolute;left:1738;top:576;width:17;height:2" coordorigin="1738,576" coordsize="17,2">
              <v:shape style="position:absolute;left:1738;top:576;width:17;height:2" coordorigin="1738,576" coordsize="17,0" path="m1738,576l1755,576e" filled="false" stroked="true" strokeweight=".129pt" strokecolor="#050000">
                <v:path arrowok="t"/>
              </v:shape>
            </v:group>
            <v:group style="position:absolute;left:1749;top:601;width:3;height:3" coordorigin="1749,601" coordsize="3,3">
              <v:shape style="position:absolute;left:1749;top:601;width:3;height:3" coordorigin="1749,601" coordsize="3,3" path="m1751,604l1749,601e" filled="false" stroked="true" strokeweight=".84pt" strokecolor="#050000">
                <v:path arrowok="t"/>
              </v:shape>
            </v:group>
            <v:group style="position:absolute;left:1751;top:619;width:3;height:3" coordorigin="1751,619" coordsize="3,3">
              <v:shape style="position:absolute;left:1751;top:619;width:3;height:3" coordorigin="1751,619" coordsize="3,3" path="m1751,619l1754,622,1754,619e" filled="false" stroked="true" strokeweight=".84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38;top:576;width:17;height:2" coordorigin="1738,576" coordsize="17,2">
              <v:shape style="position:absolute;left:1738;top:576;width:17;height:2" coordorigin="1738,576" coordsize="17,0" path="m1738,576l1755,576e" filled="false" stroked="true" strokeweight=".129pt" strokecolor="#050000">
                <v:path arrowok="t"/>
              </v:shape>
            </v:group>
            <v:group style="position:absolute;left:1743;top:605;width:17;height:2" coordorigin="1743,605" coordsize="17,2">
              <v:shape style="position:absolute;left:1743;top:605;width:17;height:2" coordorigin="1743,605" coordsize="17,0" path="m1743,605l1760,605e" filled="false" stroked="true" strokeweight=".129pt" strokecolor="#050000">
                <v:path arrowok="t"/>
              </v:shape>
            </v:group>
            <v:group style="position:absolute;left:1740;top:576;width:17;height:2" coordorigin="1740,576" coordsize="17,2">
              <v:shape style="position:absolute;left:1740;top:576;width:17;height:2" coordorigin="1740,576" coordsize="17,0" path="m1740,576l1757,576e" filled="false" stroked="true" strokeweight=".129pt" strokecolor="#050000">
                <v:path arrowok="t"/>
              </v:shape>
            </v:group>
            <v:group style="position:absolute;left:1743;top:604;width:17;height:2" coordorigin="1743,604" coordsize="17,2">
              <v:shape style="position:absolute;left:1743;top:604;width:17;height:2" coordorigin="1743,604" coordsize="17,0" path="m1743,604l1760,604e" filled="false" stroked="true" strokeweight=".26pt" strokecolor="#050000">
                <v:path arrowok="t"/>
              </v:shape>
            </v:group>
            <v:group style="position:absolute;left:1735;top:551;width:17;height:2" coordorigin="1735,551" coordsize="17,2">
              <v:shape style="position:absolute;left:1735;top:551;width:17;height:2" coordorigin="1735,551" coordsize="17,0" path="m1735,551l1752,551e" filled="false" stroked="true" strokeweight=".13pt" strokecolor="#050000">
                <v:path arrowok="t"/>
              </v:shape>
            </v:group>
            <v:group style="position:absolute;left:1748;top:556;width:2;height:17" coordorigin="1748,556" coordsize="2,17">
              <v:shape style="position:absolute;left:1748;top:556;width:2;height:17" coordorigin="1748,556" coordsize="0,17" path="m1748,556l1748,573e" filled="false" stroked="true" strokeweight=".129pt" strokecolor="#050000">
                <v:path arrowok="t"/>
              </v:shape>
            </v:group>
            <v:group style="position:absolute;left:1743;top:604;width:17;height:2" coordorigin="1743,604" coordsize="17,2">
              <v:shape style="position:absolute;left:1743;top:604;width:17;height:2" coordorigin="1743,604" coordsize="17,0" path="m1743,604l1760,604e" filled="false" stroked="true" strokeweight=".26pt" strokecolor="#050000">
                <v:path arrowok="t"/>
              </v:shape>
            </v:group>
            <v:group style="position:absolute;left:1740;top:576;width:17;height:2" coordorigin="1740,576" coordsize="17,2">
              <v:shape style="position:absolute;left:1740;top:576;width:17;height:2" coordorigin="1740,576" coordsize="17,0" path="m1740,576l1757,576e" filled="false" stroked="true" strokeweight=".129pt" strokecolor="#050000">
                <v:path arrowok="t"/>
              </v:shape>
            </v:group>
            <v:group style="position:absolute;left:1745;top:536;width:2;height:17" coordorigin="1745,536" coordsize="2,17">
              <v:shape style="position:absolute;left:1745;top:536;width:2;height:17" coordorigin="1745,536" coordsize="0,17" path="m1745,536l1745,552e" filled="false" stroked="true" strokeweight=".13pt" strokecolor="#050000">
                <v:path arrowok="t"/>
              </v:shape>
            </v:group>
            <v:group style="position:absolute;left:1735;top:548;width:17;height:2" coordorigin="1735,548" coordsize="17,2">
              <v:shape style="position:absolute;left:1735;top:548;width:17;height:2" coordorigin="1735,548" coordsize="17,0" path="m1735,548l1752,548e" filled="false" stroked="true" strokeweight=".13pt" strokecolor="#050000">
                <v:path arrowok="t"/>
              </v:shape>
            </v:group>
            <v:group style="position:absolute;left:1740;top:576;width:17;height:2" coordorigin="1740,576" coordsize="17,2">
              <v:shape style="position:absolute;left:1740;top:576;width:17;height:2" coordorigin="1740,576" coordsize="17,0" path="m1740,576l1757,576e" filled="false" stroked="true" strokeweight=".129pt" strokecolor="#050000">
                <v:path arrowok="t"/>
              </v:shape>
            </v:group>
            <v:group style="position:absolute;left:1743;top:602;width:17;height:2" coordorigin="1743,602" coordsize="17,2">
              <v:shape style="position:absolute;left:1743;top:602;width:17;height:2" coordorigin="1743,602" coordsize="17,0" path="m1743,602l1760,602e" filled="false" stroked="true" strokeweight=".131pt" strokecolor="#050000">
                <v:path arrowok="t"/>
              </v:shape>
            </v:group>
            <v:group style="position:absolute;left:1746;top:605;width:17;height:2" coordorigin="1746,605" coordsize="17,2">
              <v:shape style="position:absolute;left:1746;top:605;width:17;height:2" coordorigin="1746,605" coordsize="17,0" path="m1746,605l1762,605e" filled="false" stroked="true" strokeweight=".129pt" strokecolor="#050000">
                <v:path arrowok="t"/>
              </v:shape>
            </v:group>
            <v:group style="position:absolute;left:1740;top:576;width:17;height:2" coordorigin="1740,576" coordsize="17,2">
              <v:shape style="position:absolute;left:1740;top:576;width:17;height:2" coordorigin="1740,576" coordsize="17,0" path="m1740,576l1757,576e" filled="false" stroked="true" strokeweight=".129pt" strokecolor="#050000">
                <v:path arrowok="t"/>
              </v:shape>
            </v:group>
            <v:group style="position:absolute;left:1751;top:601;width:3;height:3" coordorigin="1751,601" coordsize="3,3">
              <v:shape style="position:absolute;left:1751;top:601;width:3;height:3" coordorigin="1751,601" coordsize="3,3" path="m1754,604l1751,601e" filled="false" stroked="true" strokeweight=".84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746;top:604;width:17;height:2" coordorigin="1746,604" coordsize="17,2">
              <v:shape style="position:absolute;left:1746;top:604;width:17;height:2" coordorigin="1746,604" coordsize="17,0" path="m1746,604l1762,604e" filled="false" stroked="true" strokeweight=".26pt" strokecolor="#050000">
                <v:path arrowok="t"/>
              </v:shape>
            </v:group>
            <v:group style="position:absolute;left:1738;top:551;width:17;height:2" coordorigin="1738,551" coordsize="17,2">
              <v:shape style="position:absolute;left:1738;top:551;width:17;height:2" coordorigin="1738,551" coordsize="17,0" path="m1738,551l1755,551e" filled="false" stroked="true" strokeweight=".13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746;top:605;width:17;height:2" coordorigin="1746,605" coordsize="17,2">
              <v:shape style="position:absolute;left:1746;top:605;width:17;height:2" coordorigin="1746,605" coordsize="17,0" path="m1746,605l1762,605e" filled="false" stroked="true" strokeweight=".129pt" strokecolor="#050000">
                <v:path arrowok="t"/>
              </v:shape>
            </v:group>
            <v:group style="position:absolute;left:1738;top:551;width:17;height:2" coordorigin="1738,551" coordsize="17,2">
              <v:shape style="position:absolute;left:1738;top:551;width:17;height:2" coordorigin="1738,551" coordsize="17,0" path="m1738,551l1755,551e" filled="false" stroked="true" strokeweight=".13pt" strokecolor="#050000">
                <v:path arrowok="t"/>
              </v:shape>
            </v:group>
            <v:group style="position:absolute;left:1746;top:602;width:17;height:2" coordorigin="1746,602" coordsize="17,2">
              <v:shape style="position:absolute;left:1746;top:602;width:17;height:2" coordorigin="1746,602" coordsize="17,0" path="m1746,602l1762,602e" filled="false" stroked="true" strokeweight=".131pt" strokecolor="#050000">
                <v:path arrowok="t"/>
              </v:shape>
            </v:group>
            <v:group style="position:absolute;left:1753;top:575;width:2;height:17" coordorigin="1753,575" coordsize="2,17">
              <v:shape style="position:absolute;left:1753;top:575;width:2;height:17" coordorigin="1753,575" coordsize="0,17" path="m1753,575l1753,591e" filled="false" stroked="true" strokeweight=".128pt" strokecolor="#050000">
                <v:path arrowok="t"/>
              </v:shape>
            </v:group>
            <v:group style="position:absolute;left:1746;top:604;width:17;height:2" coordorigin="1746,604" coordsize="17,2">
              <v:shape style="position:absolute;left:1746;top:604;width:17;height:2" coordorigin="1746,604" coordsize="17,0" path="m1746,604l1762,604e" filled="false" stroked="true" strokeweight=".26pt" strokecolor="#050000">
                <v:path arrowok="t"/>
              </v:shape>
            </v:group>
            <v:group style="position:absolute;left:1748;top:543;width:2;height:17" coordorigin="1748,543" coordsize="2,17">
              <v:shape style="position:absolute;left:1748;top:543;width:2;height:17" coordorigin="1748,543" coordsize="0,17" path="m1748,543l1748,560e" filled="false" stroked="true" strokeweight=".129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48;top:541;width:2;height:17" coordorigin="1748,541" coordsize="2,17">
              <v:shape style="position:absolute;left:1748;top:541;width:2;height:17" coordorigin="1748,541" coordsize="0,17" path="m1748,541l1748,558e" filled="false" stroked="true" strokeweight=".129pt" strokecolor="#050000">
                <v:path arrowok="t"/>
              </v:shape>
            </v:group>
            <v:group style="position:absolute;left:1740;top:553;width:17;height:2" coordorigin="1740,553" coordsize="17,2">
              <v:shape style="position:absolute;left:1740;top:553;width:17;height:2" coordorigin="1740,553" coordsize="17,0" path="m1740,553l1757,553e" filled="false" stroked="true" strokeweight=".128pt" strokecolor="#050000">
                <v:path arrowok="t"/>
              </v:shape>
            </v:group>
            <v:group style="position:absolute;left:1746;top:602;width:17;height:2" coordorigin="1746,602" coordsize="17,2">
              <v:shape style="position:absolute;left:1746;top:602;width:17;height:2" coordorigin="1746,602" coordsize="17,0" path="m1746,602l1762,602e" filled="false" stroked="true" strokeweight=".131pt" strokecolor="#050000">
                <v:path arrowok="t"/>
              </v:shape>
            </v:group>
            <v:group style="position:absolute;left:1740;top:548;width:17;height:2" coordorigin="1740,548" coordsize="17,2">
              <v:shape style="position:absolute;left:1740;top:548;width:17;height:2" coordorigin="1740,548" coordsize="17,0" path="m1740,548l1757,548e" filled="false" stroked="true" strokeweight=".13pt" strokecolor="#050000">
                <v:path arrowok="t"/>
              </v:shape>
            </v:group>
            <v:group style="position:absolute;left:1748;top:605;width:17;height:2" coordorigin="1748,605" coordsize="17,2">
              <v:shape style="position:absolute;left:1748;top:605;width:17;height:2" coordorigin="1748,605" coordsize="17,0" path="m1748,605l1765,605e" filled="false" stroked="true" strokeweight=".129pt" strokecolor="#050000">
                <v:path arrowok="t"/>
              </v:shape>
            </v:group>
            <v:group style="position:absolute;left:1750;top:538;width:2;height:17" coordorigin="1750,538" coordsize="2,17">
              <v:shape style="position:absolute;left:1750;top:538;width:2;height:17" coordorigin="1750,538" coordsize="0,17" path="m1750,538l1750,555e" filled="false" stroked="true" strokeweight=".13pt" strokecolor="#050000">
                <v:path arrowok="t"/>
              </v:shape>
            </v:group>
            <v:group style="position:absolute;left:1748;top:605;width:17;height:2" coordorigin="1748,605" coordsize="17,2">
              <v:shape style="position:absolute;left:1748;top:605;width:17;height:2" coordorigin="1748,605" coordsize="17,0" path="m1748,605l1765,605e" filled="false" stroked="true" strokeweight=".129pt" strokecolor="#050000">
                <v:path arrowok="t"/>
              </v:shape>
            </v:group>
            <v:group style="position:absolute;left:1740;top:553;width:17;height:2" coordorigin="1740,553" coordsize="17,2">
              <v:shape style="position:absolute;left:1740;top:553;width:17;height:2" coordorigin="1740,553" coordsize="17,0" path="m1740,553l1757,553e" filled="false" stroked="true" strokeweight=".128pt" strokecolor="#050000">
                <v:path arrowok="t"/>
              </v:shape>
            </v:group>
            <v:group style="position:absolute;left:1748;top:604;width:17;height:2" coordorigin="1748,604" coordsize="17,2">
              <v:shape style="position:absolute;left:1748;top:604;width:17;height:2" coordorigin="1748,604" coordsize="17,0" path="m1748,604l1765,604e" filled="false" stroked="true" strokeweight=".26pt" strokecolor="#050000">
                <v:path arrowok="t"/>
              </v:shape>
            </v:group>
            <v:group style="position:absolute;left:1748;top:604;width:17;height:2" coordorigin="1748,604" coordsize="17,2">
              <v:shape style="position:absolute;left:1748;top:604;width:17;height:2" coordorigin="1748,604" coordsize="17,0" path="m1748,604l1765,604e" filled="false" stroked="true" strokeweight=".26pt" strokecolor="#050000">
                <v:path arrowok="t"/>
              </v:shape>
            </v:group>
            <v:group style="position:absolute;left:1740;top:545;width:17;height:2" coordorigin="1740,545" coordsize="17,2">
              <v:shape style="position:absolute;left:1740;top:545;width:17;height:2" coordorigin="1740,545" coordsize="17,0" path="m1740,545l1757,545e" filled="false" stroked="true" strokeweight=".129pt" strokecolor="#050000">
                <v:path arrowok="t"/>
              </v:shape>
            </v:group>
            <v:group style="position:absolute;left:1746;top:576;width:17;height:2" coordorigin="1746,576" coordsize="17,2">
              <v:shape style="position:absolute;left:1746;top:576;width:17;height:2" coordorigin="1746,576" coordsize="17,0" path="m1746,576l1762,576e" filled="false" stroked="true" strokeweight=".129pt" strokecolor="#050000">
                <v:path arrowok="t"/>
              </v:shape>
            </v:group>
            <v:group style="position:absolute;left:1743;top:553;width:17;height:2" coordorigin="1743,553" coordsize="17,2">
              <v:shape style="position:absolute;left:1743;top:553;width:17;height:2" coordorigin="1743,553" coordsize="17,0" path="m1743,553l1760,553e" filled="false" stroked="true" strokeweight=".128pt" strokecolor="#050000">
                <v:path arrowok="t"/>
              </v:shape>
            </v:group>
            <v:group style="position:absolute;left:1748;top:602;width:17;height:2" coordorigin="1748,602" coordsize="17,2">
              <v:shape style="position:absolute;left:1748;top:602;width:17;height:2" coordorigin="1748,602" coordsize="17,0" path="m1748,602l1765,602e" filled="false" stroked="true" strokeweight=".131pt" strokecolor="#050000">
                <v:path arrowok="t"/>
              </v:shape>
            </v:group>
            <v:group style="position:absolute;left:1751;top:605;width:17;height:2" coordorigin="1751,605" coordsize="17,2">
              <v:shape style="position:absolute;left:1751;top:605;width:17;height:2" coordorigin="1751,605" coordsize="17,0" path="m1751,605l1768,605e" filled="false" stroked="true" strokeweight=".129pt" strokecolor="#050000">
                <v:path arrowok="t"/>
              </v:shape>
            </v:group>
            <v:group style="position:absolute;left:1749;top:544;width:3;height:3" coordorigin="1749,544" coordsize="3,3">
              <v:shape style="position:absolute;left:1749;top:544;width:3;height:3" coordorigin="1749,544" coordsize="3,3" path="m1751,547l1749,544e" filled="false" stroked="true" strokeweight=".84pt" strokecolor="#050000">
                <v:path arrowok="t"/>
              </v:shape>
            </v:group>
            <v:group style="position:absolute;left:1757;top:601;width:3;height:6" coordorigin="1757,601" coordsize="3,6">
              <v:shape style="position:absolute;left:1757;top:601;width:3;height:6" coordorigin="1757,601" coordsize="3,6" path="m1757,601l1759,604,1759,606e" filled="false" stroked="true" strokeweight=".84pt" strokecolor="#050000">
                <v:path arrowok="t"/>
              </v:shape>
            </v:group>
            <v:group style="position:absolute;left:1751;top:602;width:17;height:2" coordorigin="1751,602" coordsize="17,2">
              <v:shape style="position:absolute;left:1751;top:602;width:17;height:2" coordorigin="1751,602" coordsize="17,0" path="m1751,602l1768,602e" filled="false" stroked="true" strokeweight=".131pt" strokecolor="#050000">
                <v:path arrowok="t"/>
              </v:shape>
            </v:group>
            <v:group style="position:absolute;left:1743;top:553;width:17;height:2" coordorigin="1743,553" coordsize="17,2">
              <v:shape style="position:absolute;left:1743;top:553;width:17;height:2" coordorigin="1743,553" coordsize="17,0" path="m1743,553l1760,553e" filled="false" stroked="true" strokeweight=".128pt" strokecolor="#050000">
                <v:path arrowok="t"/>
              </v:shape>
            </v:group>
            <v:group style="position:absolute;left:1751;top:604;width:17;height:2" coordorigin="1751,604" coordsize="17,2">
              <v:shape style="position:absolute;left:1751;top:604;width:17;height:2" coordorigin="1751,604" coordsize="17,0" path="m1751,604l1768,604e" filled="false" stroked="true" strokeweight=".26pt" strokecolor="#050000">
                <v:path arrowok="t"/>
              </v:shape>
            </v:group>
            <v:group style="position:absolute;left:1743;top:545;width:17;height:2" coordorigin="1743,545" coordsize="17,2">
              <v:shape style="position:absolute;left:1743;top:545;width:17;height:2" coordorigin="1743,545" coordsize="17,0" path="m1743,545l1760,545e" filled="false" stroked="true" strokeweight=".129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3pt" strokecolor="#050000">
                <v:path arrowok="t"/>
              </v:shape>
            </v:group>
            <v:group style="position:absolute;left:1753;top:543;width:2;height:17" coordorigin="1753,543" coordsize="2,17">
              <v:shape style="position:absolute;left:1753;top:543;width:2;height:17" coordorigin="1753,543" coordsize="0,17" path="m1753,543l1753,560e" filled="false" stroked="true" strokeweight=".128pt" strokecolor="#050000">
                <v:path arrowok="t"/>
              </v:shape>
            </v:group>
            <v:group style="position:absolute;left:1751;top:602;width:17;height:2" coordorigin="1751,602" coordsize="17,2">
              <v:shape style="position:absolute;left:1751;top:602;width:17;height:2" coordorigin="1751,602" coordsize="17,0" path="m1751,602l1768,602e" filled="false" stroked="true" strokeweight=".131pt" strokecolor="#050000">
                <v:path arrowok="t"/>
              </v:shape>
            </v:group>
            <v:group style="position:absolute;left:1743;top:545;width:17;height:2" coordorigin="1743,545" coordsize="17,2">
              <v:shape style="position:absolute;left:1743;top:545;width:17;height:2" coordorigin="1743,545" coordsize="17,0" path="m1743,545l1760,545e" filled="false" stroked="true" strokeweight=".129pt" strokecolor="#050000">
                <v:path arrowok="t"/>
              </v:shape>
            </v:group>
            <v:group style="position:absolute;left:1746;top:551;width:17;height:2" coordorigin="1746,551" coordsize="17,2">
              <v:shape style="position:absolute;left:1746;top:551;width:17;height:2" coordorigin="1746,551" coordsize="17,0" path="m1746,551l1762,551e" filled="false" stroked="true" strokeweight=".13pt" strokecolor="#050000">
                <v:path arrowok="t"/>
              </v:shape>
            </v:group>
            <v:group style="position:absolute;left:1748;top:579;width:17;height:2" coordorigin="1748,579" coordsize="17,2">
              <v:shape style="position:absolute;left:1748;top:579;width:17;height:2" coordorigin="1748,579" coordsize="17,0" path="m1748,579l1765,579e" filled="false" stroked="true" strokeweight=".131pt" strokecolor="#050000">
                <v:path arrowok="t"/>
              </v:shape>
            </v:group>
            <v:group style="position:absolute;left:1760;top:580;width:2;height:17" coordorigin="1760,580" coordsize="2,17">
              <v:shape style="position:absolute;left:1760;top:580;width:2;height:17" coordorigin="1760,580" coordsize="0,17" path="m1760,580l1760,596e" filled="false" stroked="true" strokeweight=".13pt" strokecolor="#050000">
                <v:path arrowok="t"/>
              </v:shape>
            </v:group>
            <v:group style="position:absolute;left:1751;top:544;width:3;height:3" coordorigin="1751,544" coordsize="3,3">
              <v:shape style="position:absolute;left:1751;top:544;width:3;height:3" coordorigin="1751,544" coordsize="3,3" path="m1754,547l1751,544e" filled="false" stroked="true" strokeweight=".84pt" strokecolor="#050000">
                <v:path arrowok="t"/>
              </v:shape>
            </v:group>
            <v:group style="position:absolute;left:1755;top:538;width:2;height:17" coordorigin="1755,538" coordsize="2,17">
              <v:shape style="position:absolute;left:1755;top:538;width:2;height:17" coordorigin="1755,538" coordsize="0,17" path="m1755,538l1755,555e" filled="false" stroked="true" strokeweight=".131pt" strokecolor="#050000">
                <v:path arrowok="t"/>
              </v:shape>
            </v:group>
            <v:group style="position:absolute;left:1748;top:553;width:17;height:2" coordorigin="1748,553" coordsize="17,2">
              <v:shape style="position:absolute;left:1748;top:553;width:17;height:2" coordorigin="1748,553" coordsize="17,0" path="m1748,553l1765,553e" filled="false" stroked="true" strokeweight=".128pt" strokecolor="#050000">
                <v:path arrowok="t"/>
              </v:shape>
            </v:group>
            <v:group style="position:absolute;left:1763;top:590;width:2;height:17" coordorigin="1763,590" coordsize="2,17">
              <v:shape style="position:absolute;left:1763;top:590;width:2;height:17" coordorigin="1763,590" coordsize="0,17" path="m1763,590l1763,607e" filled="false" stroked="true" strokeweight=".129pt" strokecolor="#050000">
                <v:path arrowok="t"/>
              </v:shape>
            </v:group>
            <v:group style="position:absolute;left:1748;top:552;width:17;height:2" coordorigin="1748,552" coordsize="17,2">
              <v:shape style="position:absolute;left:1748;top:552;width:17;height:2" coordorigin="1748,552" coordsize="17,0" path="m1748,552l1765,552e" filled="false" stroked="true" strokeweight=".258pt" strokecolor="#050000">
                <v:path arrowok="t"/>
              </v:shape>
            </v:group>
            <v:group style="position:absolute;left:1748;top:553;width:17;height:2" coordorigin="1748,553" coordsize="17,2">
              <v:shape style="position:absolute;left:1748;top:553;width:17;height:2" coordorigin="1748,553" coordsize="17,0" path="m1748,553l1765,553e" filled="false" stroked="true" strokeweight=".128pt" strokecolor="#050000">
                <v:path arrowok="t"/>
              </v:shape>
            </v:group>
            <v:group style="position:absolute;left:1748;top:548;width:17;height:2" coordorigin="1748,548" coordsize="17,2">
              <v:shape style="position:absolute;left:1748;top:548;width:17;height:2" coordorigin="1748,548" coordsize="17,0" path="m1748,548l1765,548e" filled="false" stroked="true" strokeweight=".13pt" strokecolor="#050000">
                <v:path arrowok="t"/>
              </v:shape>
            </v:group>
            <v:group style="position:absolute;left:1760;top:554;width:2;height:17" coordorigin="1760,554" coordsize="2,17">
              <v:shape style="position:absolute;left:1760;top:554;width:2;height:17" coordorigin="1760,554" coordsize="0,17" path="m1760,554l1760,571e" filled="false" stroked="true" strokeweight=".13pt" strokecolor="#050000">
                <v:path arrowok="t"/>
              </v:shape>
            </v:group>
            <v:group style="position:absolute;left:1761;top:631;width:17;height:2" coordorigin="1761,631" coordsize="17,2">
              <v:shape style="position:absolute;left:1761;top:631;width:17;height:2" coordorigin="1761,631" coordsize="17,0" path="m1761,631l1778,631e" filled="false" stroked="true" strokeweight=".13pt" strokecolor="#050000">
                <v:path arrowok="t"/>
              </v:shape>
            </v:group>
            <v:group style="position:absolute;left:1748;top:548;width:17;height:2" coordorigin="1748,548" coordsize="17,2">
              <v:shape style="position:absolute;left:1748;top:548;width:17;height:2" coordorigin="1748,548" coordsize="17,0" path="m1748,548l1765,548e" filled="false" stroked="true" strokeweight=".13pt" strokecolor="#050000">
                <v:path arrowok="t"/>
              </v:shape>
            </v:group>
            <v:group style="position:absolute;left:1751;top:553;width:17;height:2" coordorigin="1751,553" coordsize="17,2">
              <v:shape style="position:absolute;left:1751;top:553;width:17;height:2" coordorigin="1751,553" coordsize="17,0" path="m1751,553l1768,553e" filled="false" stroked="true" strokeweight=".128pt" strokecolor="#050000">
                <v:path arrowok="t"/>
              </v:shape>
            </v:group>
            <v:group style="position:absolute;left:1760;top:538;width:2;height:17" coordorigin="1760,538" coordsize="2,17">
              <v:shape style="position:absolute;left:1760;top:538;width:2;height:17" coordorigin="1760,538" coordsize="0,17" path="m1760,538l1760,555e" filled="false" stroked="true" strokeweight=".13pt" strokecolor="#050000">
                <v:path arrowok="t"/>
              </v:shape>
            </v:group>
            <v:group style="position:absolute;left:1751;top:553;width:17;height:2" coordorigin="1751,553" coordsize="17,2">
              <v:shape style="position:absolute;left:1751;top:553;width:17;height:2" coordorigin="1751,553" coordsize="17,0" path="m1751,553l1768,553e" filled="false" stroked="true" strokeweight=".128pt" strokecolor="#050000">
                <v:path arrowok="t"/>
              </v:shape>
            </v:group>
            <v:group style="position:absolute;left:1760;top:538;width:2;height:17" coordorigin="1760,538" coordsize="2,17">
              <v:shape style="position:absolute;left:1760;top:538;width:2;height:17" coordorigin="1760,538" coordsize="0,17" path="m1760,538l1760,555e" filled="false" stroked="true" strokeweight=".13pt" strokecolor="#050000">
                <v:path arrowok="t"/>
              </v:shape>
            </v:group>
            <v:group style="position:absolute;left:1753;top:571;width:17;height:2" coordorigin="1753,571" coordsize="17,2">
              <v:shape style="position:absolute;left:1753;top:571;width:17;height:2" coordorigin="1753,571" coordsize="17,0" path="m1753,571l1770,571e" filled="false" stroked="true" strokeweight=".13pt" strokecolor="#050000">
                <v:path arrowok="t"/>
              </v:shape>
            </v:group>
            <v:group style="position:absolute;left:1756;top:584;width:17;height:2" coordorigin="1756,584" coordsize="17,2">
              <v:shape style="position:absolute;left:1756;top:584;width:17;height:2" coordorigin="1756,584" coordsize="17,0" path="m1756,584l1773,584e" filled="false" stroked="true" strokeweight=".13pt" strokecolor="#050000">
                <v:path arrowok="t"/>
              </v:shape>
            </v:group>
            <v:group style="position:absolute;left:1753;top:553;width:17;height:2" coordorigin="1753,553" coordsize="17,2">
              <v:shape style="position:absolute;left:1753;top:553;width:17;height:2" coordorigin="1753,553" coordsize="17,0" path="m1753,553l1770,553e" filled="false" stroked="true" strokeweight=".128pt" strokecolor="#050000">
                <v:path arrowok="t"/>
              </v:shape>
            </v:group>
            <v:group style="position:absolute;left:1760;top:538;width:2;height:17" coordorigin="1760,538" coordsize="2,17">
              <v:shape style="position:absolute;left:1760;top:538;width:2;height:17" coordorigin="1760,538" coordsize="0,17" path="m1760,538l1760,555e" filled="false" stroked="true" strokeweight=".13pt" strokecolor="#050000">
                <v:path arrowok="t"/>
              </v:shape>
            </v:group>
            <v:group style="position:absolute;left:1753;top:553;width:17;height:2" coordorigin="1753,553" coordsize="17,2">
              <v:shape style="position:absolute;left:1753;top:553;width:17;height:2" coordorigin="1753,553" coordsize="17,0" path="m1753,553l1770,553e" filled="false" stroked="true" strokeweight=".128pt" strokecolor="#050000">
                <v:path arrowok="t"/>
              </v:shape>
            </v:group>
            <v:group style="position:absolute;left:1763;top:538;width:2;height:17" coordorigin="1763,538" coordsize="2,17">
              <v:shape style="position:absolute;left:1763;top:538;width:2;height:17" coordorigin="1763,538" coordsize="0,17" path="m1763,538l1763,555e" filled="false" stroked="true" strokeweight=".129pt" strokecolor="#050000">
                <v:path arrowok="t"/>
              </v:shape>
            </v:group>
            <v:group style="position:absolute;left:1773;top:619;width:2;height:17" coordorigin="1773,619" coordsize="2,17">
              <v:shape style="position:absolute;left:1773;top:619;width:2;height:17" coordorigin="1773,619" coordsize="0,17" path="m1773,619l1773,635e" filled="false" stroked="true" strokeweight=".13pt" strokecolor="#050000">
                <v:path arrowok="t"/>
              </v:shape>
            </v:group>
            <v:group style="position:absolute;left:1753;top:553;width:17;height:2" coordorigin="1753,553" coordsize="17,2">
              <v:shape style="position:absolute;left:1753;top:553;width:17;height:2" coordorigin="1753,553" coordsize="17,0" path="m1753,553l1770,553e" filled="false" stroked="true" strokeweight=".128pt" strokecolor="#050000">
                <v:path arrowok="t"/>
              </v:shape>
            </v:group>
            <v:group style="position:absolute;left:1753;top:548;width:17;height:2" coordorigin="1753,548" coordsize="17,2">
              <v:shape style="position:absolute;left:1753;top:548;width:17;height:2" coordorigin="1753,548" coordsize="17,0" path="m1753,548l1770,548e" filled="false" stroked="true" strokeweight=".13pt" strokecolor="#050000">
                <v:path arrowok="t"/>
              </v:shape>
            </v:group>
            <v:group style="position:absolute;left:1763;top:543;width:2;height:17" coordorigin="1763,543" coordsize="2,17">
              <v:shape style="position:absolute;left:1763;top:543;width:2;height:17" coordorigin="1763,543" coordsize="0,17" path="m1763,543l1763,560e" filled="false" stroked="true" strokeweight=".129pt" strokecolor="#050000">
                <v:path arrowok="t"/>
              </v:shape>
            </v:group>
            <v:group style="position:absolute;left:1773;top:616;width:2;height:17" coordorigin="1773,616" coordsize="2,17">
              <v:shape style="position:absolute;left:1773;top:616;width:2;height:17" coordorigin="1773,616" coordsize="0,17" path="m1773,616l1773,633e" filled="false" stroked="true" strokeweight=".13pt" strokecolor="#050000">
                <v:path arrowok="t"/>
              </v:shape>
            </v:group>
            <v:group style="position:absolute;left:1753;top:551;width:17;height:2" coordorigin="1753,551" coordsize="17,2">
              <v:shape style="position:absolute;left:1753;top:551;width:17;height:2" coordorigin="1753,551" coordsize="17,0" path="m1753,551l1770,551e" filled="false" stroked="true" strokeweight=".13pt" strokecolor="#050000">
                <v:path arrowok="t"/>
              </v:shape>
            </v:group>
            <v:group style="position:absolute;left:1766;top:541;width:2;height:17" coordorigin="1766,541" coordsize="2,17">
              <v:shape style="position:absolute;left:1766;top:541;width:2;height:17" coordorigin="1766,541" coordsize="0,17" path="m1766,541l1766,558e" filled="false" stroked="true" strokeweight=".13pt" strokecolor="#050000">
                <v:path arrowok="t"/>
              </v:shape>
            </v:group>
            <v:group style="position:absolute;left:1773;top:613;width:2;height:17" coordorigin="1773,613" coordsize="2,17">
              <v:shape style="position:absolute;left:1773;top:613;width:2;height:17" coordorigin="1773,613" coordsize="0,17" path="m1773,613l1773,630e" filled="false" stroked="true" strokeweight=".13pt" strokecolor="#050000">
                <v:path arrowok="t"/>
              </v:shape>
            </v:group>
            <v:group style="position:absolute;left:1756;top:548;width:17;height:2" coordorigin="1756,548" coordsize="17,2">
              <v:shape style="position:absolute;left:1756;top:548;width:17;height:2" coordorigin="1756,548" coordsize="17,0" path="m1756,548l1773,548e" filled="false" stroked="true" strokeweight=".13pt" strokecolor="#050000">
                <v:path arrowok="t"/>
              </v:shape>
            </v:group>
            <v:group style="position:absolute;left:1766;top:538;width:2;height:17" coordorigin="1766,538" coordsize="2,17">
              <v:shape style="position:absolute;left:1766;top:538;width:2;height:17" coordorigin="1766,538" coordsize="0,17" path="m1766,538l1766,555e" filled="false" stroked="true" strokeweight=".13pt" strokecolor="#050000">
                <v:path arrowok="t"/>
              </v:shape>
            </v:group>
            <v:group style="position:absolute;left:1773;top:608;width:2;height:17" coordorigin="1773,608" coordsize="2,17">
              <v:shape style="position:absolute;left:1773;top:608;width:2;height:17" coordorigin="1773,608" coordsize="0,17" path="m1773,608l1773,625e" filled="false" stroked="true" strokeweight=".13pt" strokecolor="#050000">
                <v:path arrowok="t"/>
              </v:shape>
            </v:group>
            <v:group style="position:absolute;left:1764;top:607;width:17;height:2" coordorigin="1764,607" coordsize="17,2">
              <v:shape style="position:absolute;left:1764;top:607;width:17;height:2" coordorigin="1764,607" coordsize="17,0" path="m1764,607l1781,607e" filled="false" stroked="true" strokeweight=".128pt" strokecolor="#050000">
                <v:path arrowok="t"/>
              </v:shape>
            </v:group>
            <v:group style="position:absolute;left:1764;top:597;width:17;height:2" coordorigin="1764,597" coordsize="17,2">
              <v:shape style="position:absolute;left:1764;top:597;width:17;height:2" coordorigin="1764,597" coordsize="17,0" path="m1764,597l1781,597e" filled="false" stroked="true" strokeweight=".131pt" strokecolor="#050000">
                <v:path arrowok="t"/>
              </v:shape>
            </v:group>
            <v:group style="position:absolute;left:1776;top:616;width:2;height:17" coordorigin="1776,616" coordsize="2,17">
              <v:shape style="position:absolute;left:1776;top:616;width:2;height:17" coordorigin="1776,616" coordsize="0,17" path="m1776,616l1776,633e" filled="false" stroked="true" strokeweight=".127pt" strokecolor="#050000">
                <v:path arrowok="t"/>
              </v:shape>
            </v:group>
            <v:group style="position:absolute;left:1776;top:613;width:2;height:17" coordorigin="1776,613" coordsize="2,17">
              <v:shape style="position:absolute;left:1776;top:613;width:2;height:17" coordorigin="1776,613" coordsize="0,17" path="m1776,613l1776,630e" filled="false" stroked="true" strokeweight=".127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776;top:616;width:2;height:17" coordorigin="1776,616" coordsize="2,17">
              <v:shape style="position:absolute;left:1776;top:616;width:2;height:17" coordorigin="1776,616" coordsize="0,17" path="m1776,616l1776,633e" filled="false" stroked="true" strokeweight=".127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773;top:595;width:2;height:17" coordorigin="1773,595" coordsize="2,17">
              <v:shape style="position:absolute;left:1773;top:595;width:2;height:17" coordorigin="1773,595" coordsize="0,17" path="m1773,595l1773,612e" filled="false" stroked="true" strokeweight=".13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761;top:576;width:17;height:2" coordorigin="1761,576" coordsize="17,2">
              <v:shape style="position:absolute;left:1761;top:576;width:17;height:2" coordorigin="1761,576" coordsize="17,0" path="m1761,576l1778,576e" filled="false" stroked="true" strokeweight=".129pt" strokecolor="#050000">
                <v:path arrowok="t"/>
              </v:shape>
            </v:group>
            <v:group style="position:absolute;left:1766;top:602;width:17;height:2" coordorigin="1766,602" coordsize="17,2">
              <v:shape style="position:absolute;left:1766;top:602;width:17;height:2" coordorigin="1766,602" coordsize="17,0" path="m1766,602l1783,602e" filled="false" stroked="true" strokeweight=".131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776;top:595;width:2;height:17" coordorigin="1776,595" coordsize="2,17">
              <v:shape style="position:absolute;left:1776;top:595;width:2;height:17" coordorigin="1776,595" coordsize="0,17" path="m1776,595l1776,612e" filled="false" stroked="true" strokeweight=".127pt" strokecolor="#050000">
                <v:path arrowok="t"/>
              </v:shape>
            </v:group>
            <v:group style="position:absolute;left:1776;top:590;width:2;height:17" coordorigin="1776,590" coordsize="2,17">
              <v:shape style="position:absolute;left:1776;top:590;width:2;height:17" coordorigin="1776,590" coordsize="0,17" path="m1776,590l1776,607e" filled="false" stroked="true" strokeweight=".127pt" strokecolor="#050000">
                <v:path arrowok="t"/>
              </v:shape>
            </v:group>
            <v:group style="position:absolute;left:1776;top:595;width:2;height:17" coordorigin="1776,595" coordsize="2,17">
              <v:shape style="position:absolute;left:1776;top:595;width:2;height:17" coordorigin="1776,595" coordsize="0,17" path="m1776,595l1776,612e" filled="false" stroked="true" strokeweight=".127pt" strokecolor="#050000">
                <v:path arrowok="t"/>
              </v:shape>
            </v:group>
            <v:group style="position:absolute;left:1776;top:590;width:2;height:17" coordorigin="1776,590" coordsize="2,17">
              <v:shape style="position:absolute;left:1776;top:590;width:2;height:17" coordorigin="1776,590" coordsize="0,17" path="m1776,590l1776,607e" filled="false" stroked="true" strokeweight=".127pt" strokecolor="#050000">
                <v:path arrowok="t"/>
              </v:shape>
            </v:group>
            <v:group style="position:absolute;left:1776;top:587;width:2;height:17" coordorigin="1776,587" coordsize="2,17">
              <v:shape style="position:absolute;left:1776;top:587;width:2;height:17" coordorigin="1776,587" coordsize="0,17" path="m1776,587l1776,604e" filled="false" stroked="true" strokeweight=".127pt" strokecolor="#050000">
                <v:path arrowok="t"/>
              </v:shape>
            </v:group>
            <v:group style="position:absolute;left:1779;top:608;width:2;height:17" coordorigin="1779,608" coordsize="2,17">
              <v:shape style="position:absolute;left:1779;top:608;width:2;height:17" coordorigin="1779,608" coordsize="0,17" path="m1779,608l1779,625e" filled="false" stroked="true" strokeweight=".131pt" strokecolor="#050000">
                <v:path arrowok="t"/>
              </v:shape>
            </v:group>
            <v:group style="position:absolute;left:1776;top:595;width:2;height:17" coordorigin="1776,595" coordsize="2,17">
              <v:shape style="position:absolute;left:1776;top:595;width:2;height:17" coordorigin="1776,595" coordsize="0,17" path="m1776,595l1776,612e" filled="false" stroked="true" strokeweight=".127pt" strokecolor="#050000">
                <v:path arrowok="t"/>
              </v:shape>
            </v:group>
            <v:group style="position:absolute;left:1779;top:606;width:2;height:17" coordorigin="1779,606" coordsize="2,17">
              <v:shape style="position:absolute;left:1779;top:606;width:2;height:17" coordorigin="1779,606" coordsize="0,17" path="m1779,606l1779,622e" filled="false" stroked="true" strokeweight=".131pt" strokecolor="#050000">
                <v:path arrowok="t"/>
              </v:shape>
            </v:group>
            <v:group style="position:absolute;left:1776;top:590;width:2;height:17" coordorigin="1776,590" coordsize="2,17">
              <v:shape style="position:absolute;left:1776;top:590;width:2;height:17" coordorigin="1776,590" coordsize="0,17" path="m1776,590l1776,607e" filled="false" stroked="true" strokeweight=".128pt" strokecolor="#050000">
                <v:path arrowok="t"/>
              </v:shape>
            </v:group>
            <v:group style="position:absolute;left:1776;top:598;width:2;height:17" coordorigin="1776,598" coordsize="2,17">
              <v:shape style="position:absolute;left:1776;top:598;width:2;height:17" coordorigin="1776,598" coordsize="0,17" path="m1776,598l1776,615e" filled="false" stroked="true" strokeweight=".128pt" strokecolor="#050000">
                <v:path arrowok="t"/>
              </v:shape>
            </v:group>
            <v:group style="position:absolute;left:1776;top:595;width:2;height:17" coordorigin="1776,595" coordsize="2,17">
              <v:shape style="position:absolute;left:1776;top:595;width:2;height:17" coordorigin="1776,595" coordsize="0,17" path="m1776,595l1776,612e" filled="false" stroked="true" strokeweight=".128pt" strokecolor="#050000">
                <v:path arrowok="t"/>
              </v:shape>
            </v:group>
            <v:group style="position:absolute;left:1771;top:628;width:17;height:2" coordorigin="1771,628" coordsize="17,2">
              <v:shape style="position:absolute;left:1771;top:628;width:17;height:2" coordorigin="1771,628" coordsize="17,0" path="m1771,628l1788,628e" filled="false" stroked="true" strokeweight=".129pt" strokecolor="#050000">
                <v:path arrowok="t"/>
              </v:shape>
            </v:group>
            <v:group style="position:absolute;left:1779;top:606;width:2;height:17" coordorigin="1779,606" coordsize="2,17">
              <v:shape style="position:absolute;left:1779;top:606;width:2;height:17" coordorigin="1779,606" coordsize="0,17" path="m1779,606l1779,622e" filled="false" stroked="true" strokeweight=".131pt" strokecolor="#050000">
                <v:path arrowok="t"/>
              </v:shape>
            </v:group>
            <v:group style="position:absolute;left:1779;top:595;width:2;height:17" coordorigin="1779,595" coordsize="2,17">
              <v:shape style="position:absolute;left:1779;top:595;width:2;height:17" coordorigin="1779,595" coordsize="0,17" path="m1779,595l1779,612e" filled="false" stroked="true" strokeweight=".131pt" strokecolor="#050000">
                <v:path arrowok="t"/>
              </v:shape>
            </v:group>
            <v:group style="position:absolute;left:1781;top:618;width:2;height:17" coordorigin="1781,618" coordsize="2,17">
              <v:shape style="position:absolute;left:1781;top:618;width:2;height:17" coordorigin="1781,618" coordsize="0,17" path="m1781,618l1781,635e" filled="false" stroked="true" strokeweight=".128pt" strokecolor="#050000">
                <v:path arrowok="t"/>
              </v:shape>
            </v:group>
            <v:group style="position:absolute;left:1779;top:595;width:2;height:17" coordorigin="1779,595" coordsize="2,17">
              <v:shape style="position:absolute;left:1779;top:595;width:2;height:17" coordorigin="1779,595" coordsize="0,17" path="m1779,595l1779,612e" filled="false" stroked="true" strokeweight=".131pt" strokecolor="#050000">
                <v:path arrowok="t"/>
              </v:shape>
            </v:group>
            <v:group style="position:absolute;left:1779;top:593;width:2;height:17" coordorigin="1779,593" coordsize="2,17">
              <v:shape style="position:absolute;left:1779;top:593;width:2;height:17" coordorigin="1779,593" coordsize="0,17" path="m1779,593l1779,609e" filled="false" stroked="true" strokeweight=".131pt" strokecolor="#050000">
                <v:path arrowok="t"/>
              </v:shape>
            </v:group>
            <v:group style="position:absolute;left:1771;top:623;width:17;height:2" coordorigin="1771,623" coordsize="17,2">
              <v:shape style="position:absolute;left:1771;top:623;width:17;height:2" coordorigin="1771,623" coordsize="17,0" path="m1771,623l1788,623e" filled="false" stroked="true" strokeweight=".128pt" strokecolor="#050000">
                <v:path arrowok="t"/>
              </v:shape>
            </v:group>
            <v:group style="position:absolute;left:1781;top:608;width:2;height:17" coordorigin="1781,608" coordsize="2,17">
              <v:shape style="position:absolute;left:1781;top:608;width:2;height:17" coordorigin="1781,608" coordsize="0,17" path="m1781,608l1781,625e" filled="false" stroked="true" strokeweight=".128pt" strokecolor="#050000">
                <v:path arrowok="t"/>
              </v:shape>
            </v:group>
            <v:group style="position:absolute;left:1779;top:598;width:2;height:17" coordorigin="1779,598" coordsize="2,17">
              <v:shape style="position:absolute;left:1779;top:598;width:2;height:17" coordorigin="1779,598" coordsize="0,17" path="m1779,598l1779,615e" filled="false" stroked="true" strokeweight=".131pt" strokecolor="#050000">
                <v:path arrowok="t"/>
              </v:shape>
            </v:group>
            <v:group style="position:absolute;left:1775;top:580;width:3;height:3" coordorigin="1775,580" coordsize="3,3">
              <v:shape style="position:absolute;left:1775;top:580;width:3;height:3" coordorigin="1775,580" coordsize="3,3" path="m1777,583l1775,580e" filled="false" stroked="true" strokeweight=".84pt" strokecolor="#050000">
                <v:path arrowok="t"/>
              </v:shape>
            </v:group>
            <v:group style="position:absolute;left:1784;top:624;width:2;height:17" coordorigin="1784,624" coordsize="2,17">
              <v:shape style="position:absolute;left:1784;top:624;width:2;height:17" coordorigin="1784,624" coordsize="0,17" path="m1784,624l1784,640e" filled="false" stroked="true" strokeweight=".131pt" strokecolor="#050000">
                <v:path arrowok="t"/>
              </v:shape>
            </v:group>
            <v:group style="position:absolute;left:1779;top:587;width:2;height:17" coordorigin="1779,587" coordsize="2,17">
              <v:shape style="position:absolute;left:1779;top:587;width:2;height:17" coordorigin="1779,587" coordsize="0,17" path="m1779,587l1779,604e" filled="false" stroked="true" strokeweight=".131pt" strokecolor="#050000">
                <v:path arrowok="t"/>
              </v:shape>
            </v:group>
            <v:group style="position:absolute;left:1771;top:597;width:17;height:2" coordorigin="1771,597" coordsize="17,2">
              <v:shape style="position:absolute;left:1771;top:597;width:17;height:2" coordorigin="1771,597" coordsize="17,0" path="m1771,597l1788,597e" filled="false" stroked="true" strokeweight=".131pt" strokecolor="#050000">
                <v:path arrowok="t"/>
              </v:shape>
            </v:group>
            <v:group style="position:absolute;left:1766;top:570;width:17;height:2" coordorigin="1766,570" coordsize="17,2">
              <v:shape style="position:absolute;left:1766;top:570;width:17;height:2" coordorigin="1766,570" coordsize="17,0" path="m1766,570l1783,570e" filled="false" stroked="true" strokeweight=".26pt" strokecolor="#050000">
                <v:path arrowok="t"/>
              </v:shape>
            </v:group>
            <v:group style="position:absolute;left:1769;top:571;width:17;height:2" coordorigin="1769,571" coordsize="17,2">
              <v:shape style="position:absolute;left:1769;top:571;width:17;height:2" coordorigin="1769,571" coordsize="17,0" path="m1769,571l1786,571e" filled="false" stroked="true" strokeweight=".13pt" strokecolor="#050000">
                <v:path arrowok="t"/>
              </v:shape>
            </v:group>
            <v:group style="position:absolute;left:1777;top:626;width:17;height:2" coordorigin="1777,626" coordsize="17,2">
              <v:shape style="position:absolute;left:1777;top:626;width:17;height:2" coordorigin="1777,626" coordsize="17,0" path="m1777,626l1793,626e" filled="false" stroked="true" strokeweight=".13pt" strokecolor="#050000">
                <v:path arrowok="t"/>
              </v:shape>
            </v:group>
            <v:group style="position:absolute;left:1769;top:571;width:17;height:2" coordorigin="1769,571" coordsize="17,2">
              <v:shape style="position:absolute;left:1769;top:571;width:17;height:2" coordorigin="1769,571" coordsize="17,0" path="m1769,571l1786,571e" filled="false" stroked="true" strokeweight=".13pt" strokecolor="#050000">
                <v:path arrowok="t"/>
              </v:shape>
            </v:group>
            <v:group style="position:absolute;left:1774;top:602;width:17;height:2" coordorigin="1774,602" coordsize="17,2">
              <v:shape style="position:absolute;left:1774;top:602;width:17;height:2" coordorigin="1774,602" coordsize="17,0" path="m1774,602l1791,602e" filled="false" stroked="true" strokeweight=".131pt" strokecolor="#050000">
                <v:path arrowok="t"/>
              </v:shape>
            </v:group>
            <v:group style="position:absolute;left:1779;top:556;width:2;height:17" coordorigin="1779,556" coordsize="2,17">
              <v:shape style="position:absolute;left:1779;top:556;width:2;height:17" coordorigin="1779,556" coordsize="0,17" path="m1779,556l1779,573e" filled="false" stroked="true" strokeweight=".131pt" strokecolor="#050000">
                <v:path arrowok="t"/>
              </v:shape>
            </v:group>
            <v:group style="position:absolute;left:1769;top:570;width:17;height:2" coordorigin="1769,570" coordsize="17,2">
              <v:shape style="position:absolute;left:1769;top:570;width:17;height:2" coordorigin="1769,570" coordsize="17,0" path="m1769,570l1786,570e" filled="false" stroked="true" strokeweight=".26pt" strokecolor="#050000">
                <v:path arrowok="t"/>
              </v:shape>
            </v:group>
            <v:group style="position:absolute;left:1777;top:618;width:17;height:2" coordorigin="1777,618" coordsize="17,2">
              <v:shape style="position:absolute;left:1777;top:618;width:17;height:2" coordorigin="1777,618" coordsize="17,0" path="m1777,618l1793,618e" filled="false" stroked="true" strokeweight=".129pt" strokecolor="#050000">
                <v:path arrowok="t"/>
              </v:shape>
            </v:group>
            <v:group style="position:absolute;left:1784;top:603;width:2;height:17" coordorigin="1784,603" coordsize="2,17">
              <v:shape style="position:absolute;left:1784;top:603;width:2;height:17" coordorigin="1784,603" coordsize="0,17" path="m1784,603l1784,620e" filled="false" stroked="true" strokeweight=".131pt" strokecolor="#050000">
                <v:path arrowok="t"/>
              </v:shape>
            </v:group>
            <v:group style="position:absolute;left:1769;top:569;width:17;height:2" coordorigin="1769,569" coordsize="17,2">
              <v:shape style="position:absolute;left:1769;top:569;width:17;height:2" coordorigin="1769,569" coordsize="17,0" path="m1769,569l1786,569e" filled="false" stroked="true" strokeweight=".13pt" strokecolor="#050000">
                <v:path arrowok="t"/>
              </v:shape>
            </v:group>
            <v:group style="position:absolute;left:1771;top:570;width:17;height:2" coordorigin="1771,570" coordsize="17,2">
              <v:shape style="position:absolute;left:1771;top:570;width:17;height:2" coordorigin="1771,570" coordsize="17,0" path="m1771,570l1788,570e" filled="false" stroked="true" strokeweight=".26pt" strokecolor="#050000">
                <v:path arrowok="t"/>
              </v:shape>
            </v:group>
            <v:group style="position:absolute;left:1771;top:570;width:17;height:2" coordorigin="1771,570" coordsize="17,2">
              <v:shape style="position:absolute;left:1771;top:570;width:17;height:2" coordorigin="1771,570" coordsize="17,0" path="m1771,570l1788,570e" filled="false" stroked="true" strokeweight=".26pt" strokecolor="#050000">
                <v:path arrowok="t"/>
              </v:shape>
            </v:group>
            <v:group style="position:absolute;left:1774;top:571;width:17;height:2" coordorigin="1774,571" coordsize="17,2">
              <v:shape style="position:absolute;left:1774;top:571;width:17;height:2" coordorigin="1774,571" coordsize="17,0" path="m1774,571l1791,571e" filled="false" stroked="true" strokeweight=".13pt" strokecolor="#050000">
                <v:path arrowok="t"/>
              </v:shape>
            </v:group>
            <v:group style="position:absolute;left:1782;top:633;width:17;height:2" coordorigin="1782,633" coordsize="17,2">
              <v:shape style="position:absolute;left:1782;top:633;width:17;height:2" coordorigin="1782,633" coordsize="17,0" path="m1782,633l1799,633e" filled="false" stroked="true" strokeweight=".129pt" strokecolor="#050000">
                <v:path arrowok="t"/>
              </v:shape>
            </v:group>
            <v:group style="position:absolute;left:1771;top:569;width:17;height:2" coordorigin="1771,569" coordsize="17,2">
              <v:shape style="position:absolute;left:1771;top:569;width:17;height:2" coordorigin="1771,569" coordsize="17,0" path="m1771,569l1788,569e" filled="false" stroked="true" strokeweight=".13pt" strokecolor="#050000">
                <v:path arrowok="t"/>
              </v:shape>
            </v:group>
            <v:group style="position:absolute;left:1792;top:624;width:2;height:17" coordorigin="1792,624" coordsize="2,17">
              <v:shape style="position:absolute;left:1792;top:624;width:2;height:17" coordorigin="1792,624" coordsize="0,17" path="m1792,624l1792,640e" filled="false" stroked="true" strokeweight=".13pt" strokecolor="#050000">
                <v:path arrowok="t"/>
              </v:shape>
            </v:group>
            <v:group style="position:absolute;left:1774;top:569;width:17;height:2" coordorigin="1774,569" coordsize="17,2">
              <v:shape style="position:absolute;left:1774;top:569;width:17;height:2" coordorigin="1774,569" coordsize="17,0" path="m1774,569l1791,569e" filled="false" stroked="true" strokeweight=".13pt" strokecolor="#050000">
                <v:path arrowok="t"/>
              </v:shape>
            </v:group>
            <v:group style="position:absolute;left:1777;top:595;width:17;height:2" coordorigin="1777,595" coordsize="17,2">
              <v:shape style="position:absolute;left:1777;top:595;width:17;height:2" coordorigin="1777,595" coordsize="17,0" path="m1777,595l1793,595e" filled="false" stroked="true" strokeweight=".128pt" strokecolor="#050000">
                <v:path arrowok="t"/>
              </v:shape>
            </v:group>
            <v:group style="position:absolute;left:1774;top:570;width:17;height:2" coordorigin="1774,570" coordsize="17,2">
              <v:shape style="position:absolute;left:1774;top:570;width:17;height:2" coordorigin="1774,570" coordsize="17,0" path="m1774,570l1791,570e" filled="false" stroked="true" strokeweight=".26pt" strokecolor="#050000">
                <v:path arrowok="t"/>
              </v:shape>
            </v:group>
            <v:group style="position:absolute;left:1774;top:570;width:17;height:2" coordorigin="1774,570" coordsize="17,2">
              <v:shape style="position:absolute;left:1774;top:570;width:17;height:2" coordorigin="1774,570" coordsize="17,0" path="m1774,570l1791,570e" filled="false" stroked="true" strokeweight=".26pt" strokecolor="#050000">
                <v:path arrowok="t"/>
              </v:shape>
            </v:group>
            <v:group style="position:absolute;left:1784;top:556;width:2;height:17" coordorigin="1784,556" coordsize="2,17">
              <v:shape style="position:absolute;left:1784;top:556;width:2;height:17" coordorigin="1784,556" coordsize="0,17" path="m1784,556l1784,573e" filled="false" stroked="true" strokeweight=".131pt" strokecolor="#050000">
                <v:path arrowok="t"/>
              </v:shape>
            </v:group>
            <v:group style="position:absolute;left:1774;top:569;width:17;height:2" coordorigin="1774,569" coordsize="17,2">
              <v:shape style="position:absolute;left:1774;top:569;width:17;height:2" coordorigin="1774,569" coordsize="17,0" path="m1774,569l1791,569e" filled="false" stroked="true" strokeweight=".13pt" strokecolor="#050000">
                <v:path arrowok="t"/>
              </v:shape>
            </v:group>
            <v:group style="position:absolute;left:1784;top:556;width:2;height:17" coordorigin="1784,556" coordsize="2,17">
              <v:shape style="position:absolute;left:1784;top:556;width:2;height:17" coordorigin="1784,556" coordsize="0,17" path="m1784,556l1784,573e" filled="false" stroked="true" strokeweight=".131pt" strokecolor="#050000">
                <v:path arrowok="t"/>
              </v:shape>
            </v:group>
            <v:group style="position:absolute;left:1790;top:624;width:3;height:3" coordorigin="1790,624" coordsize="3,3">
              <v:shape style="position:absolute;left:1790;top:624;width:3;height:3" coordorigin="1790,624" coordsize="3,3" path="m1793,627l1790,624,1793,624e" filled="false" stroked="true" strokeweight=".84pt" strokecolor="#050000">
                <v:path arrowok="t"/>
              </v:shape>
            </v:group>
            <v:group style="position:absolute;left:1788;top:601;width:3;height:3" coordorigin="1788,601" coordsize="3,3">
              <v:shape style="position:absolute;left:1788;top:601;width:3;height:3" coordorigin="1788,601" coordsize="3,3" path="m1790,604l1788,601e" filled="false" stroked="true" strokeweight=".84pt" strokecolor="#050000">
                <v:path arrowok="t"/>
              </v:shape>
            </v:group>
            <v:group style="position:absolute;left:1777;top:569;width:17;height:2" coordorigin="1777,569" coordsize="17,2">
              <v:shape style="position:absolute;left:1777;top:569;width:17;height:2" coordorigin="1777,569" coordsize="17,0" path="m1777,569l1793,569e" filled="false" stroked="true" strokeweight=".13pt" strokecolor="#050000">
                <v:path arrowok="t"/>
              </v:shape>
            </v:group>
            <v:group style="position:absolute;left:1782;top:610;width:17;height:2" coordorigin="1782,610" coordsize="17,2">
              <v:shape style="position:absolute;left:1782;top:610;width:17;height:2" coordorigin="1782,610" coordsize="17,0" path="m1782,610l1799,610e" filled="false" stroked="true" strokeweight=".13pt" strokecolor="#050000">
                <v:path arrowok="t"/>
              </v:shape>
            </v:group>
            <v:group style="position:absolute;left:1777;top:569;width:17;height:2" coordorigin="1777,569" coordsize="17,2">
              <v:shape style="position:absolute;left:1777;top:569;width:17;height:2" coordorigin="1777,569" coordsize="17,0" path="m1777,569l1793,569e" filled="false" stroked="true" strokeweight=".13pt" strokecolor="#050000">
                <v:path arrowok="t"/>
              </v:shape>
            </v:group>
            <v:group style="position:absolute;left:1789;top:577;width:2;height:17" coordorigin="1789,577" coordsize="2,17">
              <v:shape style="position:absolute;left:1789;top:577;width:2;height:17" coordorigin="1789,577" coordsize="0,17" path="m1789,577l1789,594e" filled="false" stroked="true" strokeweight=".129pt" strokecolor="#050000">
                <v:path arrowok="t"/>
              </v:shape>
            </v:group>
            <v:group style="position:absolute;left:1777;top:571;width:17;height:2" coordorigin="1777,571" coordsize="17,2">
              <v:shape style="position:absolute;left:1777;top:571;width:17;height:2" coordorigin="1777,571" coordsize="17,0" path="m1777,571l1793,571e" filled="false" stroked="true" strokeweight=".13pt" strokecolor="#050000">
                <v:path arrowok="t"/>
              </v:shape>
            </v:group>
            <v:group style="position:absolute;left:1777;top:566;width:17;height:2" coordorigin="1777,566" coordsize="17,2">
              <v:shape style="position:absolute;left:1777;top:566;width:17;height:2" coordorigin="1777,566" coordsize="17,0" path="m1777,566l1793,566e" filled="false" stroked="true" strokeweight=".129pt" strokecolor="#050000">
                <v:path arrowok="t"/>
              </v:shape>
            </v:group>
            <v:group style="position:absolute;left:1779;top:571;width:17;height:2" coordorigin="1779,571" coordsize="17,2">
              <v:shape style="position:absolute;left:1779;top:571;width:17;height:2" coordorigin="1779,571" coordsize="17,0" path="m1779,571l1796,571e" filled="false" stroked="true" strokeweight=".13pt" strokecolor="#050000">
                <v:path arrowok="t"/>
              </v:shape>
            </v:group>
            <v:group style="position:absolute;left:1785;top:565;width:3;height:3" coordorigin="1785,565" coordsize="3,3">
              <v:shape style="position:absolute;left:1785;top:565;width:3;height:3" coordorigin="1785,565" coordsize="3,3" path="m1788,567l1785,565e" filled="false" stroked="true" strokeweight=".84pt" strokecolor="#050000">
                <v:path arrowok="t"/>
              </v:shape>
            </v:group>
            <v:group style="position:absolute;left:1779;top:571;width:17;height:2" coordorigin="1779,571" coordsize="17,2">
              <v:shape style="position:absolute;left:1779;top:571;width:17;height:2" coordorigin="1779,571" coordsize="17,0" path="m1779,571l1796,571e" filled="false" stroked="true" strokeweight=".13pt" strokecolor="#050000">
                <v:path arrowok="t"/>
              </v:shape>
            </v:group>
            <v:group style="position:absolute;left:1789;top:556;width:2;height:17" coordorigin="1789,556" coordsize="2,17">
              <v:shape style="position:absolute;left:1789;top:556;width:2;height:17" coordorigin="1789,556" coordsize="0,17" path="m1789,556l1789,573e" filled="false" stroked="true" strokeweight=".129pt" strokecolor="#050000">
                <v:path arrowok="t"/>
              </v:shape>
            </v:group>
            <v:group style="position:absolute;left:1790;top:636;width:17;height:2" coordorigin="1790,636" coordsize="17,2">
              <v:shape style="position:absolute;left:1790;top:636;width:17;height:2" coordorigin="1790,636" coordsize="17,0" path="m1790,636l1806,636e" filled="false" stroked="true" strokeweight=".129pt" strokecolor="#050000">
                <v:path arrowok="t"/>
              </v:shape>
            </v:group>
            <v:group style="position:absolute;left:1779;top:564;width:17;height:2" coordorigin="1779,564" coordsize="17,2">
              <v:shape style="position:absolute;left:1779;top:564;width:17;height:2" coordorigin="1779,564" coordsize="17,0" path="m1779,564l1796,564e" filled="false" stroked="true" strokeweight=".13pt" strokecolor="#050000">
                <v:path arrowok="t"/>
              </v:shape>
            </v:group>
            <v:group style="position:absolute;left:1784;top:600;width:17;height:2" coordorigin="1784,600" coordsize="17,2">
              <v:shape style="position:absolute;left:1784;top:600;width:17;height:2" coordorigin="1784,600" coordsize="17,0" path="m1784,600l1801,600e" filled="false" stroked="true" strokeweight=".128pt" strokecolor="#050000">
                <v:path arrowok="t"/>
              </v:shape>
            </v:group>
            <v:group style="position:absolute;left:1788;top:570;width:3;height:3" coordorigin="1788,570" coordsize="3,3">
              <v:shape style="position:absolute;left:1788;top:570;width:3;height:3" coordorigin="1788,570" coordsize="3,3" path="m1790,573l1788,570e" filled="false" stroked="true" strokeweight=".84pt" strokecolor="#050000">
                <v:path arrowok="t"/>
              </v:shape>
            </v:group>
            <v:group style="position:absolute;left:1784;top:602;width:17;height:2" coordorigin="1784,602" coordsize="17,2">
              <v:shape style="position:absolute;left:1784;top:602;width:17;height:2" coordorigin="1784,602" coordsize="17,0" path="m1784,602l1801,602e" filled="false" stroked="true" strokeweight=".131pt" strokecolor="#050000">
                <v:path arrowok="t"/>
              </v:shape>
            </v:group>
            <v:group style="position:absolute;left:1790;top:628;width:17;height:2" coordorigin="1790,628" coordsize="17,2">
              <v:shape style="position:absolute;left:1790;top:628;width:17;height:2" coordorigin="1790,628" coordsize="17,0" path="m1790,628l1806,628e" filled="false" stroked="true" strokeweight=".129pt" strokecolor="#050000">
                <v:path arrowok="t"/>
              </v:shape>
            </v:group>
            <v:group style="position:absolute;left:1790;top:636;width:17;height:2" coordorigin="1790,636" coordsize="17,2">
              <v:shape style="position:absolute;left:1790;top:636;width:17;height:2" coordorigin="1790,636" coordsize="17,0" path="m1790,636l1806,636e" filled="false" stroked="true" strokeweight=".129pt" strokecolor="#050000">
                <v:path arrowok="t"/>
              </v:shape>
            </v:group>
            <v:group style="position:absolute;left:1779;top:563;width:17;height:2" coordorigin="1779,563" coordsize="17,2">
              <v:shape style="position:absolute;left:1779;top:563;width:17;height:2" coordorigin="1779,563" coordsize="17,0" path="m1779,563l1796,563e" filled="false" stroked="true" strokeweight=".13pt" strokecolor="#050000">
                <v:path arrowok="t"/>
              </v:shape>
            </v:group>
            <v:group style="position:absolute;left:1793;top:601;width:3;height:3" coordorigin="1793,601" coordsize="3,3">
              <v:shape style="position:absolute;left:1793;top:601;width:3;height:3" coordorigin="1793,601" coordsize="3,3" path="m1795,604l1793,601e" filled="false" stroked="true" strokeweight=".84pt" strokecolor="#050000">
                <v:path arrowok="t"/>
              </v:shape>
            </v:group>
            <v:group style="position:absolute;left:1793;top:596;width:3;height:6" coordorigin="1793,596" coordsize="3,6">
              <v:shape style="position:absolute;left:1793;top:596;width:3;height:6" coordorigin="1793,596" coordsize="3,6" path="m1793,596l1793,598,1795,601e" filled="false" stroked="true" strokeweight=".84pt" strokecolor="#050000">
                <v:path arrowok="t"/>
              </v:shape>
            </v:group>
            <v:group style="position:absolute;left:1782;top:571;width:17;height:2" coordorigin="1782,571" coordsize="17,2">
              <v:shape style="position:absolute;left:1782;top:571;width:17;height:2" coordorigin="1782,571" coordsize="17,0" path="m1782,571l1799,571e" filled="false" stroked="true" strokeweight=".13pt" strokecolor="#050000">
                <v:path arrowok="t"/>
              </v:shape>
            </v:group>
            <v:group style="position:absolute;left:1784;top:597;width:17;height:2" coordorigin="1784,597" coordsize="17,2">
              <v:shape style="position:absolute;left:1784;top:597;width:17;height:2" coordorigin="1784,597" coordsize="17,0" path="m1784,597l1801,597e" filled="false" stroked="true" strokeweight=".131pt" strokecolor="#050000">
                <v:path arrowok="t"/>
              </v:shape>
            </v:group>
            <v:group style="position:absolute;left:1787;top:600;width:17;height:2" coordorigin="1787,600" coordsize="17,2">
              <v:shape style="position:absolute;left:1787;top:600;width:17;height:2" coordorigin="1787,600" coordsize="17,0" path="m1787,600l1804,600e" filled="false" stroked="true" strokeweight=".128pt" strokecolor="#050000">
                <v:path arrowok="t"/>
              </v:shape>
            </v:group>
            <v:group style="position:absolute;left:1782;top:563;width:17;height:2" coordorigin="1782,563" coordsize="17,2">
              <v:shape style="position:absolute;left:1782;top:563;width:17;height:2" coordorigin="1782,563" coordsize="17,0" path="m1782,563l1799,563e" filled="false" stroked="true" strokeweight=".13pt" strokecolor="#050000">
                <v:path arrowok="t"/>
              </v:shape>
            </v:group>
            <v:group style="position:absolute;left:1794;top:587;width:2;height:17" coordorigin="1794,587" coordsize="2,17">
              <v:shape style="position:absolute;left:1794;top:587;width:2;height:17" coordorigin="1794,587" coordsize="0,17" path="m1794,587l1794,604e" filled="false" stroked="true" strokeweight=".13pt" strokecolor="#050000">
                <v:path arrowok="t"/>
              </v:shape>
            </v:group>
            <v:group style="position:absolute;left:1787;top:602;width:17;height:2" coordorigin="1787,602" coordsize="17,2">
              <v:shape style="position:absolute;left:1787;top:602;width:17;height:2" coordorigin="1787,602" coordsize="17,0" path="m1787,602l1804,602e" filled="false" stroked="true" strokeweight=".131pt" strokecolor="#050000">
                <v:path arrowok="t"/>
              </v:shape>
            </v:group>
            <v:group style="position:absolute;left:1797;top:590;width:2;height:17" coordorigin="1797,590" coordsize="2,17">
              <v:shape style="position:absolute;left:1797;top:590;width:2;height:17" coordorigin="1797,590" coordsize="0,17" path="m1797,590l1797,607e" filled="false" stroked="true" strokeweight=".129pt" strokecolor="#050000">
                <v:path arrowok="t"/>
              </v:shape>
            </v:group>
            <v:group style="position:absolute;left:1792;top:556;width:2;height:17" coordorigin="1792,556" coordsize="2,17">
              <v:shape style="position:absolute;left:1792;top:556;width:2;height:17" coordorigin="1792,556" coordsize="0,17" path="m1792,556l1792,573e" filled="false" stroked="true" strokeweight=".13pt" strokecolor="#050000">
                <v:path arrowok="t"/>
              </v:shape>
            </v:group>
            <v:group style="position:absolute;left:1782;top:571;width:17;height:2" coordorigin="1782,571" coordsize="17,2">
              <v:shape style="position:absolute;left:1782;top:571;width:17;height:2" coordorigin="1782,571" coordsize="17,0" path="m1782,571l1799,571e" filled="false" stroked="true" strokeweight=".13pt" strokecolor="#050000">
                <v:path arrowok="t"/>
              </v:shape>
            </v:group>
            <v:group style="position:absolute;left:1797;top:587;width:2;height:17" coordorigin="1797,587" coordsize="2,17">
              <v:shape style="position:absolute;left:1797;top:587;width:2;height:17" coordorigin="1797,587" coordsize="0,17" path="m1797,587l1797,604e" filled="false" stroked="true" strokeweight=".129pt" strokecolor="#050000">
                <v:path arrowok="t"/>
              </v:shape>
            </v:group>
            <v:group style="position:absolute;left:1787;top:602;width:17;height:2" coordorigin="1787,602" coordsize="17,2">
              <v:shape style="position:absolute;left:1787;top:602;width:17;height:2" coordorigin="1787,602" coordsize="17,0" path="m1787,602l1804,602e" filled="false" stroked="true" strokeweight=".131pt" strokecolor="#050000">
                <v:path arrowok="t"/>
              </v:shape>
            </v:group>
            <v:group style="position:absolute;left:1797;top:590;width:2;height:17" coordorigin="1797,590" coordsize="2,17">
              <v:shape style="position:absolute;left:1797;top:590;width:2;height:17" coordorigin="1797,590" coordsize="0,17" path="m1797,590l1797,607e" filled="false" stroked="true" strokeweight=".129pt" strokecolor="#050000">
                <v:path arrowok="t"/>
              </v:shape>
            </v:group>
            <v:group style="position:absolute;left:1787;top:595;width:17;height:2" coordorigin="1787,595" coordsize="17,2">
              <v:shape style="position:absolute;left:1787;top:595;width:17;height:2" coordorigin="1787,595" coordsize="17,0" path="m1787,595l1804,595e" filled="false" stroked="true" strokeweight=".128pt" strokecolor="#050000">
                <v:path arrowok="t"/>
              </v:shape>
            </v:group>
            <v:group style="position:absolute;left:1794;top:562;width:2;height:17" coordorigin="1794,562" coordsize="2,17">
              <v:shape style="position:absolute;left:1794;top:562;width:2;height:17" coordorigin="1794,562" coordsize="0,17" path="m1794,562l1794,578e" filled="false" stroked="true" strokeweight=".13pt" strokecolor="#050000">
                <v:path arrowok="t"/>
              </v:shape>
            </v:group>
            <v:group style="position:absolute;left:1782;top:566;width:17;height:2" coordorigin="1782,566" coordsize="17,2">
              <v:shape style="position:absolute;left:1782;top:566;width:17;height:2" coordorigin="1782,566" coordsize="17,0" path="m1782,566l1799,566e" filled="false" stroked="true" strokeweight=".129pt" strokecolor="#050000">
                <v:path arrowok="t"/>
              </v:shape>
            </v:group>
            <v:group style="position:absolute;left:1790;top:602;width:17;height:2" coordorigin="1790,602" coordsize="17,2">
              <v:shape style="position:absolute;left:1790;top:602;width:17;height:2" coordorigin="1790,602" coordsize="17,0" path="m1790,602l1806,602e" filled="false" stroked="true" strokeweight=".131pt" strokecolor="#050000">
                <v:path arrowok="t"/>
              </v:shape>
            </v:group>
            <v:group style="position:absolute;left:1798;top:617;width:3;height:3" coordorigin="1798,617" coordsize="3,3">
              <v:shape style="position:absolute;left:1798;top:617;width:3;height:3" coordorigin="1798,617" coordsize="3,3" path="m1801,619l1798,617e" filled="false" stroked="true" strokeweight=".84pt" strokecolor="#050000">
                <v:path arrowok="t"/>
              </v:shape>
            </v:group>
            <v:group style="position:absolute;left:1802;top:608;width:2;height:17" coordorigin="1802,608" coordsize="2,17">
              <v:shape style="position:absolute;left:1802;top:608;width:2;height:17" coordorigin="1802,608" coordsize="0,17" path="m1802,608l1802,625e" filled="false" stroked="true" strokeweight=".13pt" strokecolor="#050000">
                <v:path arrowok="t"/>
              </v:shape>
            </v:group>
            <v:group style="position:absolute;left:1784;top:567;width:17;height:2" coordorigin="1784,567" coordsize="17,2">
              <v:shape style="position:absolute;left:1784;top:567;width:17;height:2" coordorigin="1784,567" coordsize="17,0" path="m1784,567l1801,567e" filled="false" stroked="true" strokeweight=".259pt" strokecolor="#050000">
                <v:path arrowok="t"/>
              </v:shape>
            </v:group>
            <v:group style="position:absolute;left:1795;top:593;width:3;height:3" coordorigin="1795,593" coordsize="3,3">
              <v:shape style="position:absolute;left:1795;top:593;width:3;height:3" coordorigin="1795,593" coordsize="3,3" path="m1798,596l1795,593e" filled="false" stroked="true" strokeweight=".84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790;top:602;width:17;height:2" coordorigin="1790,602" coordsize="17,2">
              <v:shape style="position:absolute;left:1790;top:602;width:17;height:2" coordorigin="1790,602" coordsize="17,0" path="m1790,602l1806,602e" filled="false" stroked="true" strokeweight=".131pt" strokecolor="#050000">
                <v:path arrowok="t"/>
              </v:shape>
            </v:group>
            <v:group style="position:absolute;left:1790;top:595;width:17;height:2" coordorigin="1790,595" coordsize="17,2">
              <v:shape style="position:absolute;left:1790;top:595;width:17;height:2" coordorigin="1790,595" coordsize="17,0" path="m1790,595l1806,595e" filled="false" stroked="true" strokeweight=".128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799;top:587;width:2;height:17" coordorigin="1799,587" coordsize="2,17">
              <v:shape style="position:absolute;left:1799;top:587;width:2;height:17" coordorigin="1799,587" coordsize="0,17" path="m1799,587l1799,604e" filled="false" stroked="true" strokeweight=".129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787;top:569;width:17;height:2" coordorigin="1787,569" coordsize="17,2">
              <v:shape style="position:absolute;left:1787;top:569;width:17;height:2" coordorigin="1787,569" coordsize="17,0" path="m1787,569l1804,569e" filled="false" stroked="true" strokeweight=".13pt" strokecolor="#050000">
                <v:path arrowok="t"/>
              </v:shape>
            </v:group>
            <v:group style="position:absolute;left:1799;top:587;width:2;height:17" coordorigin="1799,587" coordsize="2,17">
              <v:shape style="position:absolute;left:1799;top:587;width:2;height:17" coordorigin="1799,587" coordsize="0,17" path="m1799,587l1799,604e" filled="false" stroked="true" strokeweight=".129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798;top:601;width:3;height:3" coordorigin="1798,601" coordsize="3,3">
              <v:shape style="position:absolute;left:1798;top:601;width:3;height:3" coordorigin="1798,601" coordsize="3,3" path="m1801,604l1798,601e" filled="false" stroked="true" strokeweight=".84pt" strokecolor="#050000">
                <v:path arrowok="t"/>
              </v:shape>
            </v:group>
            <v:group style="position:absolute;left:1787;top:569;width:17;height:2" coordorigin="1787,569" coordsize="17,2">
              <v:shape style="position:absolute;left:1787;top:569;width:17;height:2" coordorigin="1787,569" coordsize="17,0" path="m1787,569l1804,569e" filled="false" stroked="true" strokeweight=".13pt" strokecolor="#050000">
                <v:path arrowok="t"/>
              </v:shape>
            </v:group>
            <v:group style="position:absolute;left:1802;top:593;width:2;height:17" coordorigin="1802,593" coordsize="2,17">
              <v:shape style="position:absolute;left:1802;top:593;width:2;height:17" coordorigin="1802,593" coordsize="0,17" path="m1802,593l1802,609e" filled="false" stroked="true" strokeweight=".13pt" strokecolor="#050000">
                <v:path arrowok="t"/>
              </v:shape>
            </v:group>
            <v:group style="position:absolute;left:1787;top:566;width:17;height:2" coordorigin="1787,566" coordsize="17,2">
              <v:shape style="position:absolute;left:1787;top:566;width:17;height:2" coordorigin="1787,566" coordsize="17,0" path="m1787,566l1804,566e" filled="false" stroked="true" strokeweight=".129pt" strokecolor="#050000">
                <v:path arrowok="t"/>
              </v:shape>
            </v:group>
            <v:group style="position:absolute;left:1802;top:587;width:2;height:17" coordorigin="1802,587" coordsize="2,17">
              <v:shape style="position:absolute;left:1802;top:587;width:2;height:17" coordorigin="1802,587" coordsize="0,17" path="m1802,587l1802,604e" filled="false" stroked="true" strokeweight=".13pt" strokecolor="#050000">
                <v:path arrowok="t"/>
              </v:shape>
            </v:group>
            <v:group style="position:absolute;left:1797;top:562;width:2;height:17" coordorigin="1797,562" coordsize="2,17">
              <v:shape style="position:absolute;left:1797;top:562;width:2;height:17" coordorigin="1797,562" coordsize="0,17" path="m1797,562l1797,578e" filled="false" stroked="true" strokeweight=".129pt" strokecolor="#050000">
                <v:path arrowok="t"/>
              </v:shape>
            </v:group>
            <v:group style="position:absolute;left:1787;top:566;width:17;height:2" coordorigin="1787,566" coordsize="17,2">
              <v:shape style="position:absolute;left:1787;top:566;width:17;height:2" coordorigin="1787,566" coordsize="17,0" path="m1787,566l1804,566e" filled="false" stroked="true" strokeweight=".129pt" strokecolor="#050000">
                <v:path arrowok="t"/>
              </v:shape>
            </v:group>
            <v:group style="position:absolute;left:1797;top:633;width:17;height:2" coordorigin="1797,633" coordsize="17,2">
              <v:shape style="position:absolute;left:1797;top:633;width:17;height:2" coordorigin="1797,633" coordsize="17,0" path="m1797,633l1814,633e" filled="false" stroked="true" strokeweight=".13pt" strokecolor="#050000">
                <v:path arrowok="t"/>
              </v:shape>
            </v:group>
            <v:group style="position:absolute;left:1803;top:627;width:3;height:3" coordorigin="1803,627" coordsize="3,3">
              <v:shape style="position:absolute;left:1803;top:627;width:3;height:3" coordorigin="1803,627" coordsize="3,3" path="m1806,629l1803,627e" filled="false" stroked="true" strokeweight=".84pt" strokecolor="#050000">
                <v:path arrowok="t"/>
              </v:shape>
            </v:group>
            <v:group style="position:absolute;left:1807;top:626;width:2;height:17" coordorigin="1807,626" coordsize="2,17">
              <v:shape style="position:absolute;left:1807;top:626;width:2;height:17" coordorigin="1807,626" coordsize="0,17" path="m1807,626l1807,643e" filled="false" stroked="true" strokeweight=".129pt" strokecolor="#050000">
                <v:path arrowok="t"/>
              </v:shape>
            </v:group>
            <v:group style="position:absolute;left:1797;top:628;width:17;height:2" coordorigin="1797,628" coordsize="17,2">
              <v:shape style="position:absolute;left:1797;top:628;width:17;height:2" coordorigin="1797,628" coordsize="17,0" path="m1797,628l1814,628e" filled="false" stroked="true" strokeweight=".128pt" strokecolor="#050000">
                <v:path arrowok="t"/>
              </v:shape>
            </v:group>
            <v:group style="position:absolute;left:1797;top:636;width:17;height:2" coordorigin="1797,636" coordsize="17,2">
              <v:shape style="position:absolute;left:1797;top:636;width:17;height:2" coordorigin="1797,636" coordsize="17,0" path="m1797,636l1814,636e" filled="false" stroked="true" strokeweight=".129pt" strokecolor="#050000">
                <v:path arrowok="t"/>
              </v:shape>
            </v:group>
            <v:group style="position:absolute;left:1790;top:571;width:17;height:2" coordorigin="1790,571" coordsize="17,2">
              <v:shape style="position:absolute;left:1790;top:571;width:17;height:2" coordorigin="1790,571" coordsize="17,0" path="m1790,571l1806,571e" filled="false" stroked="true" strokeweight=".13pt" strokecolor="#050000">
                <v:path arrowok="t"/>
              </v:shape>
            </v:group>
            <v:group style="position:absolute;left:1787;top:563;width:17;height:2" coordorigin="1787,563" coordsize="17,2">
              <v:shape style="position:absolute;left:1787;top:563;width:17;height:2" coordorigin="1787,563" coordsize="17,0" path="m1787,563l1804,563e" filled="false" stroked="true" strokeweight=".13pt" strokecolor="#050000">
                <v:path arrowok="t"/>
              </v:shape>
            </v:group>
            <v:group style="position:absolute;left:1797;top:635;width:17;height:2" coordorigin="1797,635" coordsize="17,2">
              <v:shape style="position:absolute;left:1797;top:635;width:17;height:2" coordorigin="1797,635" coordsize="17,0" path="m1797,635l1814,635e" filled="false" stroked="true" strokeweight=".259pt" strokecolor="#050000">
                <v:path arrowok="t"/>
              </v:shape>
            </v:group>
            <v:group style="position:absolute;left:1790;top:563;width:17;height:2" coordorigin="1790,563" coordsize="17,2">
              <v:shape style="position:absolute;left:1790;top:563;width:17;height:2" coordorigin="1790,563" coordsize="17,0" path="m1790,563l1806,563e" filled="false" stroked="true" strokeweight=".13pt" strokecolor="#050000">
                <v:path arrowok="t"/>
              </v:shape>
            </v:group>
            <v:group style="position:absolute;left:1801;top:598;width:3;height:3" coordorigin="1801,598" coordsize="3,3">
              <v:shape style="position:absolute;left:1801;top:598;width:3;height:3" coordorigin="1801,598" coordsize="3,3" path="m1803,601l1801,598e" filled="false" stroked="true" strokeweight=".84pt" strokecolor="#050000">
                <v:path arrowok="t"/>
              </v:shape>
            </v:group>
            <v:group style="position:absolute;left:1797;top:631;width:17;height:2" coordorigin="1797,631" coordsize="17,2">
              <v:shape style="position:absolute;left:1797;top:631;width:17;height:2" coordorigin="1797,631" coordsize="17,0" path="m1797,631l1814,631e" filled="false" stroked="true" strokeweight=".13pt" strokecolor="#050000">
                <v:path arrowok="t"/>
              </v:shape>
            </v:group>
            <v:group style="position:absolute;left:1790;top:571;width:17;height:2" coordorigin="1790,571" coordsize="17,2">
              <v:shape style="position:absolute;left:1790;top:571;width:17;height:2" coordorigin="1790,571" coordsize="17,0" path="m1790,571l1806,571e" filled="false" stroked="true" strokeweight=".13pt" strokecolor="#050000">
                <v:path arrowok="t"/>
              </v:shape>
            </v:group>
            <v:group style="position:absolute;left:1804;top:593;width:2;height:17" coordorigin="1804,593" coordsize="2,17">
              <v:shape style="position:absolute;left:1804;top:593;width:2;height:17" coordorigin="1804,593" coordsize="0,17" path="m1804,593l1804,609e" filled="false" stroked="true" strokeweight=".129pt" strokecolor="#050000">
                <v:path arrowok="t"/>
              </v:shape>
            </v:group>
            <v:group style="position:absolute;left:1806;top:629;width:3;height:3" coordorigin="1806,629" coordsize="3,3">
              <v:shape style="position:absolute;left:1806;top:629;width:3;height:3" coordorigin="1806,629" coordsize="3,3" path="m1808,632l1806,629e" filled="false" stroked="true" strokeweight=".84pt" strokecolor="#050000">
                <v:path arrowok="t"/>
              </v:shape>
            </v:group>
            <v:group style="position:absolute;left:1800;top:636;width:17;height:2" coordorigin="1800,636" coordsize="17,2">
              <v:shape style="position:absolute;left:1800;top:636;width:17;height:2" coordorigin="1800,636" coordsize="17,0" path="m1800,636l1817,636e" filled="false" stroked="true" strokeweight=".129pt" strokecolor="#050000">
                <v:path arrowok="t"/>
              </v:shape>
            </v:group>
            <v:group style="position:absolute;left:1790;top:563;width:17;height:2" coordorigin="1790,563" coordsize="17,2">
              <v:shape style="position:absolute;left:1790;top:563;width:17;height:2" coordorigin="1790,563" coordsize="17,0" path="m1790,563l1806,563e" filled="false" stroked="true" strokeweight=".13pt" strokecolor="#050000">
                <v:path arrowok="t"/>
              </v:shape>
            </v:group>
            <v:group style="position:absolute;left:1804;top:593;width:2;height:17" coordorigin="1804,593" coordsize="2,17">
              <v:shape style="position:absolute;left:1804;top:593;width:2;height:17" coordorigin="1804,593" coordsize="0,17" path="m1804,593l1804,609e" filled="false" stroked="true" strokeweight=".129pt" strokecolor="#050000">
                <v:path arrowok="t"/>
              </v:shape>
            </v:group>
            <v:group style="position:absolute;left:1795;top:597;width:17;height:2" coordorigin="1795,597" coordsize="17,2">
              <v:shape style="position:absolute;left:1795;top:597;width:17;height:2" coordorigin="1795,597" coordsize="17,0" path="m1795,597l1812,597e" filled="false" stroked="true" strokeweight=".131pt" strokecolor="#050000">
                <v:path arrowok="t"/>
              </v:shape>
            </v:group>
            <v:group style="position:absolute;left:1792;top:571;width:17;height:2" coordorigin="1792,571" coordsize="17,2">
              <v:shape style="position:absolute;left:1792;top:571;width:17;height:2" coordorigin="1792,571" coordsize="17,0" path="m1792,571l1809,571e" filled="false" stroked="true" strokeweight=".13pt" strokecolor="#050000">
                <v:path arrowok="t"/>
              </v:shape>
            </v:group>
            <v:group style="position:absolute;left:1810;top:621;width:2;height:17" coordorigin="1810,621" coordsize="2,17">
              <v:shape style="position:absolute;left:1810;top:621;width:2;height:17" coordorigin="1810,621" coordsize="0,17" path="m1810,621l1810,638e" filled="false" stroked="true" strokeweight=".128pt" strokecolor="#050000">
                <v:path arrowok="t"/>
              </v:shape>
            </v:group>
            <v:group style="position:absolute;left:1790;top:563;width:17;height:2" coordorigin="1790,563" coordsize="17,2">
              <v:shape style="position:absolute;left:1790;top:563;width:17;height:2" coordorigin="1790,563" coordsize="17,0" path="m1790,563l1806,563e" filled="false" stroked="true" strokeweight=".13pt" strokecolor="#050000">
                <v:path arrowok="t"/>
              </v:shape>
            </v:group>
            <v:group style="position:absolute;left:1800;top:636;width:17;height:2" coordorigin="1800,636" coordsize="17,2">
              <v:shape style="position:absolute;left:1800;top:636;width:17;height:2" coordorigin="1800,636" coordsize="17,0" path="m1800,636l1817,636e" filled="false" stroked="true" strokeweight=".129pt" strokecolor="#050000">
                <v:path arrowok="t"/>
              </v:shape>
            </v:group>
            <v:group style="position:absolute;left:1795;top:595;width:17;height:2" coordorigin="1795,595" coordsize="17,2">
              <v:shape style="position:absolute;left:1795;top:595;width:17;height:2" coordorigin="1795,595" coordsize="17,0" path="m1795,595l1812,595e" filled="false" stroked="true" strokeweight=".128pt" strokecolor="#050000">
                <v:path arrowok="t"/>
              </v:shape>
            </v:group>
            <v:group style="position:absolute;left:1797;top:602;width:17;height:2" coordorigin="1797,602" coordsize="17,2">
              <v:shape style="position:absolute;left:1797;top:602;width:17;height:2" coordorigin="1797,602" coordsize="17,0" path="m1797,602l1814,602e" filled="false" stroked="true" strokeweight=".131pt" strokecolor="#050000">
                <v:path arrowok="t"/>
              </v:shape>
            </v:group>
            <v:group style="position:absolute;left:1792;top:563;width:17;height:2" coordorigin="1792,563" coordsize="17,2">
              <v:shape style="position:absolute;left:1792;top:563;width:17;height:2" coordorigin="1792,563" coordsize="17,0" path="m1792,563l1809,563e" filled="false" stroked="true" strokeweight=".13pt" strokecolor="#050000">
                <v:path arrowok="t"/>
              </v:shape>
            </v:group>
            <v:group style="position:absolute;left:1810;top:621;width:2;height:17" coordorigin="1810,621" coordsize="2,17">
              <v:shape style="position:absolute;left:1810;top:621;width:2;height:17" coordorigin="1810,621" coordsize="0,17" path="m1810,621l1810,638e" filled="false" stroked="true" strokeweight=".128pt" strokecolor="#050000">
                <v:path arrowok="t"/>
              </v:shape>
            </v:group>
            <v:group style="position:absolute;left:1802;top:562;width:2;height:17" coordorigin="1802,562" coordsize="2,17">
              <v:shape style="position:absolute;left:1802;top:562;width:2;height:17" coordorigin="1802,562" coordsize="0,17" path="m1802,562l1802,578e" filled="false" stroked="true" strokeweight=".13pt" strokecolor="#050000">
                <v:path arrowok="t"/>
              </v:shape>
            </v:group>
            <v:group style="position:absolute;left:1795;top:595;width:17;height:2" coordorigin="1795,595" coordsize="17,2">
              <v:shape style="position:absolute;left:1795;top:595;width:17;height:2" coordorigin="1795,595" coordsize="17,0" path="m1795,595l1812,595e" filled="false" stroked="true" strokeweight=".128pt" strokecolor="#050000">
                <v:path arrowok="t"/>
              </v:shape>
            </v:group>
            <v:group style="position:absolute;left:1803;top:636;width:17;height:2" coordorigin="1803,636" coordsize="17,2">
              <v:shape style="position:absolute;left:1803;top:636;width:17;height:2" coordorigin="1803,636" coordsize="17,0" path="m1803,636l1819,636e" filled="false" stroked="true" strokeweight=".129pt" strokecolor="#050000">
                <v:path arrowok="t"/>
              </v:shape>
            </v:group>
            <v:group style="position:absolute;left:1792;top:569;width:17;height:2" coordorigin="1792,569" coordsize="17,2">
              <v:shape style="position:absolute;left:1792;top:569;width:17;height:2" coordorigin="1792,569" coordsize="17,0" path="m1792,569l1809,569e" filled="false" stroked="true" strokeweight=".13pt" strokecolor="#050000">
                <v:path arrowok="t"/>
              </v:shape>
            </v:group>
            <v:group style="position:absolute;left:1802;top:556;width:2;height:17" coordorigin="1802,556" coordsize="2,17">
              <v:shape style="position:absolute;left:1802;top:556;width:2;height:17" coordorigin="1802,556" coordsize="0,17" path="m1802,556l1802,573e" filled="false" stroked="true" strokeweight=".13pt" strokecolor="#050000">
                <v:path arrowok="t"/>
              </v:shape>
            </v:group>
            <v:group style="position:absolute;left:1797;top:602;width:17;height:2" coordorigin="1797,602" coordsize="17,2">
              <v:shape style="position:absolute;left:1797;top:602;width:17;height:2" coordorigin="1797,602" coordsize="17,0" path="m1797,602l1814,602e" filled="false" stroked="true" strokeweight=".131pt" strokecolor="#050000">
                <v:path arrowok="t"/>
              </v:shape>
            </v:group>
            <v:group style="position:absolute;left:1812;top:621;width:2;height:17" coordorigin="1812,621" coordsize="2,17">
              <v:shape style="position:absolute;left:1812;top:621;width:2;height:17" coordorigin="1812,621" coordsize="0,17" path="m1812,621l1812,638e" filled="false" stroked="true" strokeweight=".13pt" strokecolor="#050000">
                <v:path arrowok="t"/>
              </v:shape>
            </v:group>
            <v:group style="position:absolute;left:1792;top:569;width:17;height:2" coordorigin="1792,569" coordsize="17,2">
              <v:shape style="position:absolute;left:1792;top:569;width:17;height:2" coordorigin="1792,569" coordsize="17,0" path="m1792,569l1809,569e" filled="false" stroked="true" strokeweight=".13pt" strokecolor="#050000">
                <v:path arrowok="t"/>
              </v:shape>
            </v:group>
            <v:group style="position:absolute;left:1797;top:595;width:17;height:2" coordorigin="1797,595" coordsize="17,2">
              <v:shape style="position:absolute;left:1797;top:595;width:17;height:2" coordorigin="1797,595" coordsize="17,0" path="m1797,595l1814,595e" filled="false" stroked="true" strokeweight=".128pt" strokecolor="#050000">
                <v:path arrowok="t"/>
              </v:shape>
            </v:group>
            <v:group style="position:absolute;left:1801;top:567;width:3;height:3" coordorigin="1801,567" coordsize="3,3">
              <v:shape style="position:absolute;left:1801;top:567;width:3;height:3" coordorigin="1801,567" coordsize="3,3" path="m1803,570l1801,567e" filled="false" stroked="true" strokeweight=".84pt" strokecolor="#050000">
                <v:path arrowok="t"/>
              </v:shape>
            </v:group>
            <v:group style="position:absolute;left:1803;top:636;width:17;height:2" coordorigin="1803,636" coordsize="17,2">
              <v:shape style="position:absolute;left:1803;top:636;width:17;height:2" coordorigin="1803,636" coordsize="17,0" path="m1803,636l1819,636e" filled="false" stroked="true" strokeweight=".129pt" strokecolor="#050000">
                <v:path arrowok="t"/>
              </v:shape>
            </v:group>
            <v:group style="position:absolute;left:1801;top:565;width:3;height:3" coordorigin="1801,565" coordsize="3,3">
              <v:shape style="position:absolute;left:1801;top:565;width:3;height:3" coordorigin="1801,565" coordsize="3,3" path="m1801,567l1803,567,1801,565e" filled="false" stroked="true" strokeweight=".84pt" strokecolor="#050000">
                <v:path arrowok="t"/>
              </v:shape>
            </v:group>
            <v:group style="position:absolute;left:1812;top:621;width:2;height:17" coordorigin="1812,621" coordsize="2,17">
              <v:shape style="position:absolute;left:1812;top:621;width:2;height:17" coordorigin="1812,621" coordsize="0,17" path="m1812,621l1812,638e" filled="false" stroked="true" strokeweight=".13pt" strokecolor="#050000">
                <v:path arrowok="t"/>
              </v:shape>
            </v:group>
            <v:group style="position:absolute;left:1701;top:619;width:2;height:17" coordorigin="1701,619" coordsize="2,17">
              <v:shape style="position:absolute;left:1701;top:619;width:2;height:17" coordorigin="1701,619" coordsize="0,17" path="m1701,619l1701,635e" filled="false" stroked="true" strokeweight=".129pt" strokecolor="#050000">
                <v:path arrowok="t"/>
              </v:shape>
            </v:group>
            <v:group style="position:absolute;left:1748;top:541;width:2;height:17" coordorigin="1748,541" coordsize="2,17">
              <v:shape style="position:absolute;left:1748;top:541;width:2;height:17" coordorigin="1748,541" coordsize="0,17" path="m1748,541l1748,558e" filled="false" stroked="true" strokeweight=".129pt" strokecolor="#050000">
                <v:path arrowok="t"/>
              </v:shape>
            </v:group>
            <v:group style="position:absolute;left:1754;top:547;width:3;height:6" coordorigin="1754,547" coordsize="3,6">
              <v:shape style="position:absolute;left:1754;top:547;width:3;height:6" coordorigin="1754,547" coordsize="3,6" path="m1754,547l1754,549,1757,552e" filled="false" stroked="true" strokeweight=".84pt" strokecolor="#050000">
                <v:path arrowok="t"/>
              </v:shape>
            </v:group>
            <v:group style="position:absolute;left:1766;top:538;width:2;height:17" coordorigin="1766,538" coordsize="2,17">
              <v:shape style="position:absolute;left:1766;top:538;width:2;height:17" coordorigin="1766,538" coordsize="0,17" path="m1766,538l1766,555e" filled="false" stroked="true" strokeweight=".13pt" strokecolor="#050000">
                <v:path arrowok="t"/>
              </v:shape>
            </v:group>
            <v:group style="position:absolute;left:1766;top:541;width:2;height:17" coordorigin="1766,541" coordsize="2,17">
              <v:shape style="position:absolute;left:1766;top:541;width:2;height:17" coordorigin="1766,541" coordsize="0,17" path="m1766,541l1766,558e" filled="false" stroked="true" strokeweight=".13pt" strokecolor="#050000">
                <v:path arrowok="t"/>
              </v:shape>
            </v:group>
            <v:group style="position:absolute;left:1807;top:624;width:2;height:17" coordorigin="1807,624" coordsize="2,17">
              <v:shape style="position:absolute;left:1807;top:624;width:2;height:17" coordorigin="1807,624" coordsize="0,17" path="m1807,624l1807,640e" filled="false" stroked="true" strokeweight=".13pt" strokecolor="#050000">
                <v:path arrowok="t"/>
              </v:shape>
            </v:group>
            <v:group style="position:absolute;left:1815;top:621;width:2;height:17" coordorigin="1815,621" coordsize="2,17">
              <v:shape style="position:absolute;left:1815;top:621;width:2;height:17" coordorigin="1815,621" coordsize="0,17" path="m1815,621l1815,638e" filled="false" stroked="true" strokeweight=".13pt" strokecolor="#050000">
                <v:path arrowok="t"/>
              </v:shape>
            </v:group>
            <v:group style="position:absolute;left:1815;top:624;width:2;height:17" coordorigin="1815,624" coordsize="2,17">
              <v:shape style="position:absolute;left:1815;top:624;width:2;height:17" coordorigin="1815,624" coordsize="0,17" path="m1815,624l1815,640e" filled="false" stroked="true" strokeweight=".13pt" strokecolor="#050000">
                <v:path arrowok="t"/>
              </v:shape>
            </v:group>
            <v:group style="position:absolute;left:1815;top:626;width:2;height:17" coordorigin="1815,626" coordsize="2,17">
              <v:shape style="position:absolute;left:1815;top:626;width:2;height:17" coordorigin="1815,626" coordsize="0,17" path="m1815,626l1815,643e" filled="false" stroked="true" strokeweight=".13pt" strokecolor="#050000">
                <v:path arrowok="t"/>
              </v:shape>
            </v:group>
            <v:group style="position:absolute;left:1707;top:587;width:17;height:2" coordorigin="1707,587" coordsize="17,2">
              <v:shape style="position:absolute;left:1707;top:587;width:17;height:2" coordorigin="1707,587" coordsize="17,0" path="m1707,587l1724,587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12;top:587;width:17;height:2" coordorigin="1712,587" coordsize="17,2">
              <v:shape style="position:absolute;left:1712;top:587;width:17;height:2" coordorigin="1712,587" coordsize="17,0" path="m1712,587l1729,587e" filled="false" stroked="true" strokeweight=".129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649;top:554;width:2;height:17" coordorigin="1649,554" coordsize="2,17">
              <v:shape style="position:absolute;left:1649;top:554;width:2;height:17" coordorigin="1649,554" coordsize="0,17" path="m1649,554l1649,571e" filled="false" stroked="true" strokeweight=".131pt" strokecolor="#050000">
                <v:path arrowok="t"/>
              </v:shape>
            </v:group>
            <v:group style="position:absolute;left:1649;top:556;width:2;height:17" coordorigin="1649,556" coordsize="2,17">
              <v:shape style="position:absolute;left:1649;top:556;width:2;height:17" coordorigin="1649,556" coordsize="0,17" path="m1649,556l1649,573e" filled="false" stroked="true" strokeweight=".131pt" strokecolor="#050000">
                <v:path arrowok="t"/>
              </v:shape>
            </v:group>
            <v:group style="position:absolute;left:1722;top:574;width:17;height:2" coordorigin="1722,574" coordsize="17,2">
              <v:shape style="position:absolute;left:1722;top:574;width:17;height:2" coordorigin="1722,574" coordsize="17,0" path="m1722,574l1739,574e" filled="false" stroked="true" strokeweight=".129pt" strokecolor="#050000">
                <v:path arrowok="t"/>
              </v:shape>
            </v:group>
            <v:group style="position:absolute;left:1865;top:601;width:3;height:39" coordorigin="1865,601" coordsize="3,39">
              <v:shape style="position:absolute;left:1865;top:601;width:3;height:39" coordorigin="1865,601" coordsize="3,39" path="m1868,601l1868,619,1865,640e" filled="false" stroked="true" strokeweight=".84pt" strokecolor="#050000">
                <v:path arrowok="t"/>
              </v:shape>
            </v:group>
            <v:group style="position:absolute;left:1738;top:1227;width:19;height:29" coordorigin="1738,1227" coordsize="19,29">
              <v:shape style="position:absolute;left:1738;top:1227;width:19;height:29" coordorigin="1738,1227" coordsize="19,29" path="m1757,1227l1738,1256e" filled="false" stroked="true" strokeweight=".84pt" strokecolor="#050000">
                <v:path arrowok="t"/>
              </v:shape>
            </v:group>
            <v:group style="position:absolute;left:1741;top:1227;width:19;height:29" coordorigin="1741,1227" coordsize="19,29">
              <v:shape style="position:absolute;left:1741;top:1227;width:19;height:29" coordorigin="1741,1227" coordsize="19,29" path="m1741,1256l1759,1227e" filled="false" stroked="true" strokeweight=".84pt" strokecolor="#050000">
                <v:path arrowok="t"/>
              </v:shape>
            </v:group>
            <v:group style="position:absolute;left:1749;top:1232;width:19;height:29" coordorigin="1749,1232" coordsize="19,29">
              <v:shape style="position:absolute;left:1749;top:1232;width:19;height:29" coordorigin="1749,1232" coordsize="19,29" path="m1749,1261l1767,1232e" filled="false" stroked="true" strokeweight=".84pt" strokecolor="#050000">
                <v:path arrowok="t"/>
              </v:shape>
            </v:group>
            <v:group style="position:absolute;left:1641;top:1403;width:2;height:17" coordorigin="1641,1403" coordsize="2,17">
              <v:shape style="position:absolute;left:1641;top:1403;width:2;height:17" coordorigin="1641,1403" coordsize="0,17" path="m1641,1403l1641,1419e" filled="false" stroked="true" strokeweight=".13pt" strokecolor="#050000">
                <v:path arrowok="t"/>
              </v:shape>
            </v:group>
            <v:group style="position:absolute;left:1632;top:1415;width:17;height:2" coordorigin="1632,1415" coordsize="17,2">
              <v:shape style="position:absolute;left:1632;top:1415;width:17;height:2" coordorigin="1632,1415" coordsize="17,0" path="m1632,1415l1649,1415e" filled="false" stroked="true" strokeweight=".13pt" strokecolor="#050000">
                <v:path arrowok="t"/>
              </v:shape>
            </v:group>
            <v:group style="position:absolute;left:1645;top:1403;width:6;height:8" coordorigin="1645,1403" coordsize="6,8">
              <v:shape style="position:absolute;left:1645;top:1403;width:6;height:8" coordorigin="1645,1403" coordsize="6,8" path="m1645,1411l1650,1403e" filled="false" stroked="true" strokeweight=".84pt" strokecolor="#050000">
                <v:path arrowok="t"/>
              </v:shape>
            </v:group>
            <v:group style="position:absolute;left:1658;top:1380;width:11;height:19" coordorigin="1658,1380" coordsize="11,19">
              <v:shape style="position:absolute;left:1658;top:1380;width:11;height:19" coordorigin="1658,1380" coordsize="11,19" path="m1658,1398l1669,1380e" filled="false" stroked="true" strokeweight=".84pt" strokecolor="#050000">
                <v:path arrowok="t"/>
              </v:shape>
            </v:group>
            <v:group style="position:absolute;left:1918;top:1221;width:2;height:17" coordorigin="1918,1221" coordsize="2,17">
              <v:shape style="position:absolute;left:1918;top:1221;width:2;height:17" coordorigin="1918,1221" coordsize="0,17" path="m1918,1221l1918,1238e" filled="false" stroked="true" strokeweight=".129pt" strokecolor="#050000">
                <v:path arrowok="t"/>
              </v:shape>
            </v:group>
            <v:group style="position:absolute;left:1888;top:1265;width:17;height:2" coordorigin="1888,1265" coordsize="17,2">
              <v:shape style="position:absolute;left:1888;top:1265;width:17;height:2" coordorigin="1888,1265" coordsize="17,0" path="m1888,1265l1905,1265e" filled="false" stroked="true" strokeweight=".128pt" strokecolor="#050000">
                <v:path arrowok="t"/>
              </v:shape>
            </v:group>
            <v:group style="position:absolute;left:1776;top:1253;width:2;height:17" coordorigin="1776,1253" coordsize="2,17">
              <v:shape style="position:absolute;left:1776;top:1253;width:2;height:17" coordorigin="1776,1253" coordsize="0,17" path="m1776,1253l1776,1269e" filled="false" stroked="true" strokeweight=".128pt" strokecolor="#050000">
                <v:path arrowok="t"/>
              </v:shape>
            </v:group>
            <v:group style="position:absolute;left:1680;top:1214;width:2;height:17" coordorigin="1680,1214" coordsize="2,17">
              <v:shape style="position:absolute;left:1680;top:1214;width:2;height:17" coordorigin="1680,1214" coordsize="0,17" path="m1680,1214l1680,1231e" filled="false" stroked="true" strokeweight=".13pt" strokecolor="#050000">
                <v:path arrowok="t"/>
              </v:shape>
            </v:group>
            <v:group style="position:absolute;left:1918;top:1221;width:2;height:17" coordorigin="1918,1221" coordsize="2,17">
              <v:shape style="position:absolute;left:1918;top:1221;width:2;height:17" coordorigin="1918,1221" coordsize="0,17" path="m1918,1221l1918,1238e" filled="false" stroked="true" strokeweight=".129pt" strokecolor="#050000">
                <v:path arrowok="t"/>
              </v:shape>
            </v:group>
            <v:group style="position:absolute;left:1797;top:1221;width:2;height:17" coordorigin="1797,1221" coordsize="2,17">
              <v:shape style="position:absolute;left:1797;top:1221;width:2;height:17" coordorigin="1797,1221" coordsize="0,17" path="m1797,1221l1797,1238e" filled="false" stroked="true" strokeweight=".129pt" strokecolor="#050000">
                <v:path arrowok="t"/>
              </v:shape>
            </v:group>
            <v:group style="position:absolute;left:1680;top:1214;width:2;height:17" coordorigin="1680,1214" coordsize="2,17">
              <v:shape style="position:absolute;left:1680;top:1214;width:2;height:17" coordorigin="1680,1214" coordsize="0,17" path="m1680,1214l1680,1231e" filled="false" stroked="true" strokeweight=".13pt" strokecolor="#050000">
                <v:path arrowok="t"/>
              </v:shape>
            </v:group>
            <v:group style="position:absolute;left:1797;top:1221;width:2;height:17" coordorigin="1797,1221" coordsize="2,17">
              <v:shape style="position:absolute;left:1797;top:1221;width:2;height:17" coordorigin="1797,1221" coordsize="0,17" path="m1797,1221l1797,1238e" filled="false" stroked="true" strokeweight=".129pt" strokecolor="#050000">
                <v:path arrowok="t"/>
              </v:shape>
            </v:group>
            <v:group style="position:absolute;left:1776;top:1253;width:2;height:17" coordorigin="1776,1253" coordsize="2,17">
              <v:shape style="position:absolute;left:1776;top:1253;width:2;height:17" coordorigin="1776,1253" coordsize="0,17" path="m1776,1253l1776,1269e" filled="false" stroked="true" strokeweight=".128pt" strokecolor="#050000">
                <v:path arrowok="t"/>
              </v:shape>
            </v:group>
            <v:group style="position:absolute;left:1898;top:1258;width:2;height:17" coordorigin="1898,1258" coordsize="2,17">
              <v:shape style="position:absolute;left:1898;top:1258;width:2;height:17" coordorigin="1898,1258" coordsize="0,17" path="m1898,1258l1898,1275e" filled="false" stroked="true" strokeweight=".129pt" strokecolor="#050000">
                <v:path arrowok="t"/>
              </v:shape>
            </v:group>
            <v:group style="position:absolute;left:1918;top:1221;width:2;height:17" coordorigin="1918,1221" coordsize="2,17">
              <v:shape style="position:absolute;left:1918;top:1221;width:2;height:17" coordorigin="1918,1221" coordsize="0,17" path="m1918,1221l1918,1238e" filled="false" stroked="true" strokeweight=".129pt" strokecolor="#050000">
                <v:path arrowok="t"/>
              </v:shape>
            </v:group>
            <v:group style="position:absolute;left:1787;top:1229;width:17;height:2" coordorigin="1787,1229" coordsize="17,2">
              <v:shape style="position:absolute;left:1787;top:1229;width:17;height:2" coordorigin="1787,1229" coordsize="17,0" path="m1787,1229l1804,1229e" filled="false" stroked="true" strokeweight=".128pt" strokecolor="#050000">
                <v:path arrowok="t"/>
              </v:shape>
            </v:group>
            <v:group style="position:absolute;left:1916;top:1221;width:2;height:17" coordorigin="1916,1221" coordsize="2,17">
              <v:shape style="position:absolute;left:1916;top:1221;width:2;height:17" coordorigin="1916,1221" coordsize="0,17" path="m1916,1221l1916,1238e" filled="false" stroked="true" strokeweight=".128pt" strokecolor="#050000">
                <v:path arrowok="t"/>
              </v:shape>
            </v:group>
            <v:group style="position:absolute;left:1794;top:1221;width:2;height:17" coordorigin="1794,1221" coordsize="2,17">
              <v:shape style="position:absolute;left:1794;top:1221;width:2;height:17" coordorigin="1794,1221" coordsize="0,17" path="m1794,1221l1794,1238e" filled="false" stroked="true" strokeweight=".129pt" strokecolor="#050000">
                <v:path arrowok="t"/>
              </v:shape>
            </v:group>
            <v:group style="position:absolute;left:1676;top:1222;width:3;height:3" coordorigin="1676,1222" coordsize="3,3">
              <v:shape style="position:absolute;left:1676;top:1222;width:3;height:3" coordorigin="1676,1222" coordsize="3,3" path="m1679,1222l1676,1225e" filled="false" stroked="true" strokeweight=".84pt" strokecolor="#050000">
                <v:path arrowok="t"/>
              </v:shape>
            </v:group>
            <v:group style="position:absolute;left:1797;top:1219;width:2;height:17" coordorigin="1797,1219" coordsize="2,17">
              <v:shape style="position:absolute;left:1797;top:1219;width:2;height:17" coordorigin="1797,1219" coordsize="0,17" path="m1797,1219l1797,1236e" filled="false" stroked="true" strokeweight=".129pt" strokecolor="#050000">
                <v:path arrowok="t"/>
              </v:shape>
            </v:group>
            <v:group style="position:absolute;left:1766;top:1262;width:17;height:2" coordorigin="1766,1262" coordsize="17,2">
              <v:shape style="position:absolute;left:1766;top:1262;width:17;height:2" coordorigin="1766,1262" coordsize="17,0" path="m1766,1262l1783,1262e" filled="false" stroked="true" strokeweight=".129pt" strokecolor="#050000">
                <v:path arrowok="t"/>
              </v:shape>
            </v:group>
            <v:group style="position:absolute;left:1917;top:1227;width:3;height:3" coordorigin="1917,1227" coordsize="3,3">
              <v:shape style="position:absolute;left:1917;top:1227;width:3;height:3" coordorigin="1917,1227" coordsize="3,3" path="m1917,1230l1920,1227e" filled="false" stroked="true" strokeweight=".84pt" strokecolor="#050000">
                <v:path arrowok="t"/>
              </v:shape>
            </v:group>
            <v:group style="position:absolute;left:1680;top:1214;width:2;height:17" coordorigin="1680,1214" coordsize="2,17">
              <v:shape style="position:absolute;left:1680;top:1214;width:2;height:17" coordorigin="1680,1214" coordsize="0,17" path="m1680,1214l1680,1231e" filled="false" stroked="true" strokeweight=".13pt" strokecolor="#050000">
                <v:path arrowok="t"/>
              </v:shape>
            </v:group>
            <v:group style="position:absolute;left:1797;top:1219;width:2;height:17" coordorigin="1797,1219" coordsize="2,17">
              <v:shape style="position:absolute;left:1797;top:1219;width:2;height:17" coordorigin="1797,1219" coordsize="0,17" path="m1797,1219l1797,1236e" filled="false" stroked="true" strokeweight=".129pt" strokecolor="#050000">
                <v:path arrowok="t"/>
              </v:shape>
            </v:group>
            <v:group style="position:absolute;left:1641;top:1209;width:2;height:17" coordorigin="1641,1209" coordsize="2,17">
              <v:shape style="position:absolute;left:1641;top:1209;width:2;height:17" coordorigin="1641,1209" coordsize="0,17" path="m1641,1209l1641,1225e" filled="false" stroked="true" strokeweight=".13pt" strokecolor="#050000">
                <v:path arrowok="t"/>
              </v:shape>
            </v:group>
            <v:group style="position:absolute;left:1642;top:1223;width:17;height:2" coordorigin="1642,1223" coordsize="17,2">
              <v:shape style="position:absolute;left:1642;top:1223;width:17;height:2" coordorigin="1642,1223" coordsize="17,0" path="m1642,1223l1659,1223e" filled="false" stroked="true" strokeweight=".129pt" strokecolor="#050000">
                <v:path arrowok="t"/>
              </v:shape>
            </v:group>
            <v:group style="position:absolute;left:1773;top:1255;width:2;height:17" coordorigin="1773,1255" coordsize="2,17">
              <v:shape style="position:absolute;left:1773;top:1255;width:2;height:17" coordorigin="1773,1255" coordsize="0,17" path="m1773,1255l1773,1272e" filled="false" stroked="true" strokeweight=".13pt" strokecolor="#050000">
                <v:path arrowok="t"/>
              </v:shape>
            </v:group>
            <v:group style="position:absolute;left:1672;top:1216;width:2;height:17" coordorigin="1672,1216" coordsize="2,17">
              <v:shape style="position:absolute;left:1672;top:1216;width:2;height:17" coordorigin="1672,1216" coordsize="0,17" path="m1672,1216l1672,1233e" filled="false" stroked="true" strokeweight=".131pt" strokecolor="#050000">
                <v:path arrowok="t"/>
              </v:shape>
            </v:group>
            <v:group style="position:absolute;left:1790;top:1230;width:3;height:3" coordorigin="1790,1230" coordsize="3,3">
              <v:shape style="position:absolute;left:1790;top:1230;width:3;height:3" coordorigin="1790,1230" coordsize="3,3" path="m1793,1230l1790,1233e" filled="false" stroked="true" strokeweight=".84pt" strokecolor="#050000">
                <v:path arrowok="t"/>
              </v:shape>
            </v:group>
            <v:group style="position:absolute;left:1675;top:1216;width:2;height:17" coordorigin="1675,1216" coordsize="2,17">
              <v:shape style="position:absolute;left:1675;top:1216;width:2;height:17" coordorigin="1675,1216" coordsize="0,17" path="m1675,1216l1675,1233e" filled="false" stroked="true" strokeweight=".129pt" strokecolor="#050000">
                <v:path arrowok="t"/>
              </v:shape>
            </v:group>
            <v:group style="position:absolute;left:1559;top:1203;width:2;height:17" coordorigin="1559,1203" coordsize="2,17">
              <v:shape style="position:absolute;left:1559;top:1203;width:2;height:17" coordorigin="1559,1203" coordsize="0,17" path="m1559,1203l1559,1220e" filled="false" stroked="true" strokeweight=".129pt" strokecolor="#050000">
                <v:path arrowok="t"/>
              </v:shape>
            </v:group>
            <v:group style="position:absolute;left:1445;top:1188;width:2;height:17" coordorigin="1445,1188" coordsize="2,17">
              <v:shape style="position:absolute;left:1445;top:1188;width:2;height:17" coordorigin="1445,1188" coordsize="0,17" path="m1445,1188l1445,1205e" filled="false" stroked="true" strokeweight=".129pt" strokecolor="#050000">
                <v:path arrowok="t"/>
              </v:shape>
            </v:group>
            <v:group style="position:absolute;left:1759;top:1231;width:17;height:2" coordorigin="1759,1231" coordsize="17,2">
              <v:shape style="position:absolute;left:1759;top:1231;width:17;height:2" coordorigin="1759,1231" coordsize="17,0" path="m1759,1231l1775,1231e" filled="false" stroked="true" strokeweight=".13pt" strokecolor="#050000">
                <v:path arrowok="t"/>
              </v:shape>
            </v:group>
            <v:group style="position:absolute;left:1789;top:1224;width:2;height:17" coordorigin="1789,1224" coordsize="2,17">
              <v:shape style="position:absolute;left:1789;top:1224;width:2;height:17" coordorigin="1789,1224" coordsize="0,17" path="m1789,1224l1789,1241e" filled="false" stroked="true" strokeweight=".129pt" strokecolor="#050000">
                <v:path arrowok="t"/>
              </v:shape>
            </v:group>
            <v:group style="position:absolute;left:948;top:1108;width:2;height:17" coordorigin="948,1108" coordsize="2,17">
              <v:shape style="position:absolute;left:948;top:1108;width:2;height:17" coordorigin="948,1108" coordsize="0,17" path="m948,1108l948,1124e" filled="false" stroked="true" strokeweight=".129pt" strokecolor="#050000">
                <v:path arrowok="t"/>
              </v:shape>
            </v:group>
            <v:group style="position:absolute;left:252;top:978;width:2;height:17" coordorigin="252,978" coordsize="2,17">
              <v:shape style="position:absolute;left:252;top:978;width:2;height:17" coordorigin="252,978" coordsize="0,17" path="m252,978l252,995e" filled="false" stroked="true" strokeweight=".129pt" strokecolor="#050000">
                <v:path arrowok="t"/>
              </v:shape>
            </v:group>
            <v:group style="position:absolute;left:173;top:675;width:2;height:17" coordorigin="173,675" coordsize="2,17">
              <v:shape style="position:absolute;left:173;top:675;width:2;height:17" coordorigin="173,675" coordsize="0,17" path="m173,675l173,692e" filled="false" stroked="true" strokeweight=".259pt" strokecolor="#050000">
                <v:path arrowok="t"/>
              </v:shape>
            </v:group>
            <v:group style="position:absolute;left:107;top:792;width:2;height:17" coordorigin="107,792" coordsize="2,17">
              <v:shape style="position:absolute;left:107;top:792;width:2;height:17" coordorigin="107,792" coordsize="0,17" path="m107,792l107,809e" filled="false" stroked="true" strokeweight=".13pt" strokecolor="#050000">
                <v:path arrowok="t"/>
              </v:shape>
            </v:group>
            <v:group style="position:absolute;left:320;top:683;width:17;height:2" coordorigin="320,683" coordsize="17,2">
              <v:shape style="position:absolute;left:320;top:683;width:17;height:2" coordorigin="320,683" coordsize="17,0" path="m320,683l336,683e" filled="false" stroked="true" strokeweight=".128pt" strokecolor="#050000">
                <v:path arrowok="t"/>
              </v:shape>
            </v:group>
            <v:group style="position:absolute;left:200;top:639;width:2;height:17" coordorigin="200,639" coordsize="2,17">
              <v:shape style="position:absolute;left:200;top:639;width:2;height:17" coordorigin="200,639" coordsize="0,17" path="m200,639l200,656e" filled="false" stroked="true" strokeweight=".128pt" strokecolor="#050000">
                <v:path arrowok="t"/>
              </v:shape>
            </v:group>
            <v:group style="position:absolute;left:151;top:714;width:2;height:17" coordorigin="151,714" coordsize="2,17">
              <v:shape style="position:absolute;left:151;top:714;width:2;height:17" coordorigin="151,714" coordsize="0,17" path="m151,714l151,731e" filled="false" stroked="true" strokeweight=".129pt" strokecolor="#050000">
                <v:path arrowok="t"/>
              </v:shape>
            </v:group>
            <v:group style="position:absolute;left:127;top:753;width:2;height:17" coordorigin="127,753" coordsize="2,17">
              <v:shape style="position:absolute;left:127;top:753;width:2;height:17" coordorigin="127,753" coordsize="0,17" path="m127,753l127,770e" filled="false" stroked="true" strokeweight=".13pt" strokecolor="#050000">
                <v:path arrowok="t"/>
              </v:shape>
            </v:group>
            <v:group style="position:absolute;left:262;top:745;width:2;height:17" coordorigin="262,745" coordsize="2,17">
              <v:shape style="position:absolute;left:262;top:745;width:2;height:17" coordorigin="262,745" coordsize="0,17" path="m262,745l262,762e" filled="false" stroked="true" strokeweight=".129pt" strokecolor="#050000">
                <v:path arrowok="t"/>
              </v:shape>
            </v:group>
            <v:group style="position:absolute;left:432;top:725;width:47;height:6" coordorigin="432,725" coordsize="47,6">
              <v:shape style="position:absolute;left:432;top:725;width:47;height:6" coordorigin="432,725" coordsize="47,6" path="m478,730l432,725e" filled="false" stroked="true" strokeweight=".84pt" strokecolor="#050000">
                <v:path arrowok="t"/>
              </v:shape>
            </v:group>
            <v:group style="position:absolute;left:1565;top:668;width:117;height:86" coordorigin="1565,668" coordsize="117,86">
              <v:shape style="position:absolute;left:1565;top:668;width:117;height:86" coordorigin="1565,668" coordsize="117,86" path="m1682,754l1653,749,1625,736,1599,717,1578,694,1565,668e" filled="false" stroked="true" strokeweight=".84pt" strokecolor="#050000">
                <v:path arrowok="t"/>
              </v:shape>
            </v:group>
            <v:group style="position:absolute;left:452;top:580;width:26;height:8" coordorigin="452,580" coordsize="26,8">
              <v:shape style="position:absolute;left:452;top:580;width:26;height:8" coordorigin="452,580" coordsize="26,8" path="m452,580l478,588e" filled="false" stroked="true" strokeweight=".84pt" strokecolor="#050000">
                <v:path arrowok="t"/>
              </v:shape>
            </v:group>
            <v:group style="position:absolute;left:444;top:567;width:47;height:11" coordorigin="444,567" coordsize="47,11">
              <v:shape style="position:absolute;left:444;top:567;width:47;height:11" coordorigin="444,567" coordsize="47,11" path="m444,567l491,578e" filled="false" stroked="true" strokeweight=".84pt" strokecolor="#050000">
                <v:path arrowok="t"/>
              </v:shape>
            </v:group>
            <v:group style="position:absolute;left:1613;top:616;width:2;height:17" coordorigin="1613,616" coordsize="2,17">
              <v:shape style="position:absolute;left:1613;top:616;width:2;height:17" coordorigin="1613,616" coordsize="0,17" path="m1613,616l1613,633e" filled="false" stroked="true" strokeweight=".13pt" strokecolor="#050000">
                <v:path arrowok="t"/>
              </v:shape>
            </v:group>
            <v:group style="position:absolute;left:1613;top:613;width:2;height:17" coordorigin="1613,613" coordsize="2,17">
              <v:shape style="position:absolute;left:1613;top:613;width:2;height:17" coordorigin="1613,613" coordsize="0,17" path="m1613,613l1613,630e" filled="false" stroked="true" strokeweight=".13pt" strokecolor="#050000">
                <v:path arrowok="t"/>
              </v:shape>
            </v:group>
            <v:group style="position:absolute;left:1614;top:623;width:17;height:2" coordorigin="1614,623" coordsize="17,2">
              <v:shape style="position:absolute;left:1614;top:623;width:17;height:2" coordorigin="1614,623" coordsize="17,0" path="m1614,623l1630,623e" filled="false" stroked="true" strokeweight=".128pt" strokecolor="#050000">
                <v:path arrowok="t"/>
              </v:shape>
            </v:group>
            <v:group style="position:absolute;left:1608;top:618;width:17;height:2" coordorigin="1608,618" coordsize="17,2">
              <v:shape style="position:absolute;left:1608;top:618;width:17;height:2" coordorigin="1608,618" coordsize="17,0" path="m1608,618l1625,618e" filled="false" stroked="true" strokeweight=".129pt" strokecolor="#050000">
                <v:path arrowok="t"/>
              </v:shape>
            </v:group>
            <v:group style="position:absolute;left:1628;top:608;width:2;height:17" coordorigin="1628,608" coordsize="2,17">
              <v:shape style="position:absolute;left:1628;top:608;width:2;height:17" coordorigin="1628,608" coordsize="0,17" path="m1628,608l1628,625e" filled="false" stroked="true" strokeweight=".128pt" strokecolor="#050000">
                <v:path arrowok="t"/>
              </v:shape>
            </v:group>
            <v:group style="position:absolute;left:1658;top:623;width:17;height:2" coordorigin="1658,623" coordsize="17,2">
              <v:shape style="position:absolute;left:1658;top:623;width:17;height:2" coordorigin="1658,623" coordsize="17,0" path="m1658,623l1674,623e" filled="false" stroked="true" strokeweight=".128pt" strokecolor="#050000">
                <v:path arrowok="t"/>
              </v:shape>
            </v:group>
            <v:group style="position:absolute;left:1663;top:626;width:17;height:2" coordorigin="1663,626" coordsize="17,2">
              <v:shape style="position:absolute;left:1663;top:626;width:17;height:2" coordorigin="1663,626" coordsize="17,0" path="m1663,626l1680,626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13;top:613;width:2;height:17" coordorigin="1613,613" coordsize="2,17">
              <v:shape style="position:absolute;left:1613;top:613;width:2;height:17" coordorigin="1613,613" coordsize="0,17" path="m1613,613l1613,630e" filled="false" stroked="true" strokeweight=".13pt" strokecolor="#050000">
                <v:path arrowok="t"/>
              </v:shape>
            </v:group>
            <v:group style="position:absolute;left:1618;top:613;width:2;height:17" coordorigin="1618,613" coordsize="2,17">
              <v:shape style="position:absolute;left:1618;top:613;width:2;height:17" coordorigin="1618,613" coordsize="0,17" path="m1618,613l1618,630e" filled="false" stroked="true" strokeweight=".13pt" strokecolor="#050000">
                <v:path arrowok="t"/>
              </v:shape>
            </v:group>
            <v:group style="position:absolute;left:1618;top:611;width:2;height:17" coordorigin="1618,611" coordsize="2,17">
              <v:shape style="position:absolute;left:1618;top:611;width:2;height:17" coordorigin="1618,611" coordsize="0,17" path="m1618,611l1618,628e" filled="false" stroked="true" strokeweight=".13pt" strokecolor="#050000">
                <v:path arrowok="t"/>
              </v:shape>
            </v:group>
            <v:group style="position:absolute;left:1623;top:613;width:2;height:17" coordorigin="1623,613" coordsize="2,17">
              <v:shape style="position:absolute;left:1623;top:613;width:2;height:17" coordorigin="1623,613" coordsize="0,17" path="m1623,613l1623,630e" filled="false" stroked="true" strokeweight=".128pt" strokecolor="#050000">
                <v:path arrowok="t"/>
              </v:shape>
            </v:group>
            <v:group style="position:absolute;left:1628;top:611;width:2;height:17" coordorigin="1628,611" coordsize="2,17">
              <v:shape style="position:absolute;left:1628;top:611;width:2;height:17" coordorigin="1628,611" coordsize="0,17" path="m1628,611l1628,628e" filled="false" stroked="true" strokeweight=".129pt" strokecolor="#050000">
                <v:path arrowok="t"/>
              </v:shape>
            </v:group>
            <v:group style="position:absolute;left:1628;top:608;width:2;height:17" coordorigin="1628,608" coordsize="2,17">
              <v:shape style="position:absolute;left:1628;top:608;width:2;height:17" coordorigin="1628,608" coordsize="0,17" path="m1628,608l1628,625e" filled="false" stroked="true" strokeweight=".129pt" strokecolor="#050000">
                <v:path arrowok="t"/>
              </v:shape>
            </v:group>
            <v:group style="position:absolute;left:1663;top:588;width:6;height:6" coordorigin="1663,588" coordsize="6,6">
              <v:shape style="position:absolute;left:1663;top:588;width:6;height:6" coordorigin="1663,588" coordsize="6,6" path="m1663,588l1669,593,1663,588xe" filled="false" stroked="true" strokeweight=".84pt" strokecolor="#050000">
                <v:path arrowok="t"/>
              </v:shape>
            </v:group>
            <v:group style="position:absolute;left:1670;top:624;width:2;height:17" coordorigin="1670,624" coordsize="2,17">
              <v:shape style="position:absolute;left:1670;top:624;width:2;height:17" coordorigin="1670,624" coordsize="0,17" path="m1670,624l1670,640e" filled="false" stroked="true" strokeweight=".128pt" strokecolor="#050000">
                <v:path arrowok="t"/>
              </v:shape>
            </v:group>
            <v:group style="position:absolute;left:1670;top:621;width:2;height:17" coordorigin="1670,621" coordsize="2,17">
              <v:shape style="position:absolute;left:1670;top:621;width:2;height:17" coordorigin="1670,621" coordsize="0,17" path="m1670,621l1670,638e" filled="false" stroked="true" strokeweight=".128pt" strokecolor="#050000">
                <v:path arrowok="t"/>
              </v:shape>
            </v:group>
            <v:group style="position:absolute;left:1675;top:619;width:2;height:17" coordorigin="1675,619" coordsize="2,17">
              <v:shape style="position:absolute;left:1675;top:619;width:2;height:17" coordorigin="1675,619" coordsize="0,17" path="m1675,619l1675,635e" filled="false" stroked="true" strokeweight=".129pt" strokecolor="#050000">
                <v:path arrowok="t"/>
              </v:shape>
            </v:group>
            <v:group style="position:absolute;left:1658;top:580;width:6;height:6" coordorigin="1658,580" coordsize="6,6">
              <v:shape style="position:absolute;left:1658;top:580;width:6;height:6" coordorigin="1658,580" coordsize="6,6" path="m1658,583l1661,586,1658,580,1663,586e" filled="false" stroked="true" strokeweight=".84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656;top:598;width:3;height:3" coordorigin="1656,598" coordsize="3,3">
              <v:shape style="position:absolute;left:1656;top:598;width:3;height:3" coordorigin="1656,598" coordsize="3,3" path="m1658,601l1658,598,1656,598e" filled="false" stroked="true" strokeweight=".84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693;top:569;width:2;height:17" coordorigin="1693,569" coordsize="2,17">
              <v:shape style="position:absolute;left:1693;top:569;width:2;height:17" coordorigin="1693,569" coordsize="0,17" path="m1693,569l1693,586e" filled="false" stroked="true" strokeweight=".128pt" strokecolor="#050000">
                <v:path arrowok="t"/>
              </v:shape>
            </v:group>
            <v:group style="position:absolute;left:1683;top:574;width:17;height:2" coordorigin="1683,574" coordsize="17,2">
              <v:shape style="position:absolute;left:1683;top:574;width:17;height:2" coordorigin="1683,574" coordsize="17,0" path="m1683,574l1700,574e" filled="false" stroked="true" strokeweight=".129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693;top:564;width:2;height:17" coordorigin="1693,564" coordsize="2,17">
              <v:shape style="position:absolute;left:1693;top:564;width:2;height:17" coordorigin="1693,564" coordsize="0,17" path="m1693,564l1693,581e" filled="false" stroked="true" strokeweight=".128pt" strokecolor="#050000">
                <v:path arrowok="t"/>
              </v:shape>
            </v:group>
            <v:group style="position:absolute;left:1663;top:578;width:3;height:3" coordorigin="1663,578" coordsize="3,3">
              <v:shape style="position:absolute;left:1663;top:578;width:3;height:3" coordorigin="1663,578" coordsize="3,3" path="m1663,578l1666,580e" filled="false" stroked="true" strokeweight=".84pt" strokecolor="#050000">
                <v:path arrowok="t"/>
              </v:shape>
            </v:group>
            <v:group style="position:absolute;left:1663;top:575;width:6;height:6" coordorigin="1663,575" coordsize="6,6">
              <v:shape style="position:absolute;left:1663;top:575;width:6;height:6" coordorigin="1663,575" coordsize="6,6" path="m1663,575l1669,580,1666,575e" filled="false" stroked="true" strokeweight=".84pt" strokecolor="#050000">
                <v:path arrowok="t"/>
              </v:shape>
            </v:group>
            <v:group style="position:absolute;left:1671;top:583;width:3;height:3" coordorigin="1671,583" coordsize="3,3">
              <v:shape style="position:absolute;left:1671;top:583;width:3;height:3" coordorigin="1671,583" coordsize="3,3" path="m1671,586l1674,586,1671,583e" filled="false" stroked="true" strokeweight=".84pt" strokecolor="#050000">
                <v:path arrowok="t"/>
              </v:shape>
            </v:group>
            <v:group style="position:absolute;left:1675;top:575;width:2;height:17" coordorigin="1675,575" coordsize="2,17">
              <v:shape style="position:absolute;left:1675;top:575;width:2;height:17" coordorigin="1675,575" coordsize="0,17" path="m1675,575l1675,591e" filled="false" stroked="true" strokeweight=".129pt" strokecolor="#050000">
                <v:path arrowok="t"/>
              </v:shape>
            </v:group>
            <v:group style="position:absolute;left:1676;top:583;width:3;height:3" coordorigin="1676,583" coordsize="3,3">
              <v:shape style="position:absolute;left:1676;top:583;width:3;height:3" coordorigin="1676,583" coordsize="3,3" path="m1676,583l1679,586e" filled="false" stroked="true" strokeweight=".84pt" strokecolor="#050000">
                <v:path arrowok="t"/>
              </v:shape>
            </v:group>
            <v:group style="position:absolute;left:1678;top:575;width:2;height:17" coordorigin="1678,575" coordsize="2,17">
              <v:shape style="position:absolute;left:1678;top:575;width:2;height:17" coordorigin="1678,575" coordsize="0,17" path="m1678,575l1678,591e" filled="false" stroked="true" strokeweight=".129pt" strokecolor="#050000">
                <v:path arrowok="t"/>
              </v:shape>
            </v:group>
            <v:group style="position:absolute;left:1732;top:567;width:2;height:17" coordorigin="1732,567" coordsize="2,17">
              <v:shape style="position:absolute;left:1732;top:567;width:2;height:17" coordorigin="1732,567" coordsize="0,17" path="m1732,567l1732,584e" filled="false" stroked="true" strokeweight=".13pt" strokecolor="#050000">
                <v:path arrowok="t"/>
              </v:shape>
            </v:group>
            <v:group style="position:absolute;left:1675;top:598;width:2;height:17" coordorigin="1675,598" coordsize="2,17">
              <v:shape style="position:absolute;left:1675;top:598;width:2;height:17" coordorigin="1675,598" coordsize="0,17" path="m1675,598l1675,615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80;top:598;width:2;height:17" coordorigin="1680,598" coordsize="2,17">
              <v:shape style="position:absolute;left:1680;top:598;width:2;height:17" coordorigin="1680,598" coordsize="0,17" path="m1680,598l1680,615e" filled="false" stroked="true" strokeweight=".13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83;top:593;width:2;height:17" coordorigin="1683,593" coordsize="2,17">
              <v:shape style="position:absolute;left:1683;top:593;width:2;height:17" coordorigin="1683,593" coordsize="0,17" path="m1683,593l1683,609e" filled="false" stroked="true" strokeweight=".13pt" strokecolor="#050000">
                <v:path arrowok="t"/>
              </v:shape>
            </v:group>
            <v:group style="position:absolute;left:1688;top:543;width:2;height:17" coordorigin="1688,543" coordsize="2,17">
              <v:shape style="position:absolute;left:1688;top:543;width:2;height:17" coordorigin="1688,543" coordsize="0,17" path="m1688,543l1688,560e" filled="false" stroked="true" strokeweight=".129pt" strokecolor="#050000">
                <v:path arrowok="t"/>
              </v:shape>
            </v:group>
            <v:group style="position:absolute;left:1688;top:541;width:2;height:17" coordorigin="1688,541" coordsize="2,17">
              <v:shape style="position:absolute;left:1688;top:541;width:2;height:17" coordorigin="1688,541" coordsize="0,17" path="m1688,541l1688,558e" filled="false" stroked="true" strokeweight=".129pt" strokecolor="#050000">
                <v:path arrowok="t"/>
              </v:shape>
            </v:group>
            <v:group style="position:absolute;left:1693;top:538;width:2;height:17" coordorigin="1693,538" coordsize="2,17">
              <v:shape style="position:absolute;left:1693;top:538;width:2;height:17" coordorigin="1693,538" coordsize="0,17" path="m1693,538l1693,555e" filled="false" stroked="true" strokeweight=".128pt" strokecolor="#050000">
                <v:path arrowok="t"/>
              </v:shape>
            </v:group>
            <v:group style="position:absolute;left:1683;top:543;width:17;height:2" coordorigin="1683,543" coordsize="17,2">
              <v:shape style="position:absolute;left:1683;top:543;width:17;height:2" coordorigin="1683,543" coordsize="17,0" path="m1683,543l1700,543e" filled="false" stroked="true" strokeweight=".13pt" strokecolor="#050000">
                <v:path arrowok="t"/>
              </v:shape>
            </v:group>
            <v:group style="position:absolute;left:1698;top:538;width:2;height:17" coordorigin="1698,538" coordsize="2,17">
              <v:shape style="position:absolute;left:1698;top:538;width:2;height:17" coordorigin="1698,538" coordsize="0,17" path="m1698,538l1698,555e" filled="false" stroked="true" strokeweight=".128pt" strokecolor="#050000">
                <v:path arrowok="t"/>
              </v:shape>
            </v:group>
            <v:group style="position:absolute;left:1700;top:541;width:3;height:3" coordorigin="1700,541" coordsize="3,3">
              <v:shape style="position:absolute;left:1700;top:541;width:3;height:3" coordorigin="1700,541" coordsize="3,3" path="m1700,544l1702,544,1700,541e" filled="false" stroked="true" strokeweight=".84pt" strokecolor="#050000">
                <v:path arrowok="t"/>
              </v:shape>
            </v:group>
            <v:group style="position:absolute;left:1706;top:538;width:2;height:17" coordorigin="1706,538" coordsize="2,17">
              <v:shape style="position:absolute;left:1706;top:538;width:2;height:17" coordorigin="1706,538" coordsize="0,17" path="m1706,538l1706,555e" filled="false" stroked="true" strokeweight=".129pt" strokecolor="#050000">
                <v:path arrowok="t"/>
              </v:shape>
            </v:group>
            <v:group style="position:absolute;left:1711;top:536;width:2;height:17" coordorigin="1711,536" coordsize="2,17">
              <v:shape style="position:absolute;left:1711;top:536;width:2;height:17" coordorigin="1711,536" coordsize="0,17" path="m1711,536l1711,552e" filled="false" stroked="true" strokeweight=".128pt" strokecolor="#050000">
                <v:path arrowok="t"/>
              </v:shape>
            </v:group>
            <v:group style="position:absolute;left:1711;top:533;width:2;height:17" coordorigin="1711,533" coordsize="2,17">
              <v:shape style="position:absolute;left:1711;top:533;width:2;height:17" coordorigin="1711,533" coordsize="0,17" path="m1711,533l1711,550e" filled="false" stroked="true" strokeweight=".128pt" strokecolor="#050000">
                <v:path arrowok="t"/>
              </v:shape>
            </v:group>
            <v:group style="position:absolute;left:1625;top:596;width:3;height:3" coordorigin="1625,596" coordsize="3,3">
              <v:shape style="position:absolute;left:1625;top:596;width:3;height:3" coordorigin="1625,596" coordsize="3,3" path="m1625,598l1627,598,1625,596e" filled="false" stroked="true" strokeweight=".84pt" strokecolor="#050000">
                <v:path arrowok="t"/>
              </v:shape>
            </v:group>
            <v:group style="position:absolute;left:1627;top:600;width:17;height:2" coordorigin="1627,600" coordsize="17,2">
              <v:shape style="position:absolute;left:1627;top:600;width:17;height:2" coordorigin="1627,600" coordsize="17,0" path="m1627,600l1643,600e" filled="false" stroked="true" strokeweight=".128pt" strokecolor="#050000">
                <v:path arrowok="t"/>
              </v:shape>
            </v:group>
            <v:group style="position:absolute;left:1634;top:582;width:2;height:17" coordorigin="1634,582" coordsize="2,17">
              <v:shape style="position:absolute;left:1634;top:582;width:2;height:17" coordorigin="1634,582" coordsize="0,17" path="m1634,582l1634,599e" filled="false" stroked="true" strokeweight=".129pt" strokecolor="#050000">
                <v:path arrowok="t"/>
              </v:shape>
            </v:group>
            <v:group style="position:absolute;left:1641;top:585;width:2;height:17" coordorigin="1641,585" coordsize="2,17">
              <v:shape style="position:absolute;left:1641;top:585;width:2;height:17" coordorigin="1641,585" coordsize="0,17" path="m1641,585l1641,602e" filled="false" stroked="true" strokeweight=".13pt" strokecolor="#050000">
                <v:path arrowok="t"/>
              </v:shape>
            </v:group>
            <v:group style="position:absolute;left:1652;top:562;width:2;height:17" coordorigin="1652,562" coordsize="2,17">
              <v:shape style="position:absolute;left:1652;top:562;width:2;height:17" coordorigin="1652,562" coordsize="0,17" path="m1652,562l1652,578e" filled="false" stroked="true" strokeweight=".128pt" strokecolor="#050000">
                <v:path arrowok="t"/>
              </v:shape>
            </v:group>
            <v:group style="position:absolute;left:1652;top:559;width:2;height:17" coordorigin="1652,559" coordsize="2,17">
              <v:shape style="position:absolute;left:1652;top:559;width:2;height:17" coordorigin="1652,559" coordsize="0,17" path="m1652,559l1652,576e" filled="false" stroked="true" strokeweight=".128pt" strokecolor="#050000">
                <v:path arrowok="t"/>
              </v:shape>
            </v:group>
            <v:group style="position:absolute;left:1639;top:561;width:17;height:2" coordorigin="1639,561" coordsize="17,2">
              <v:shape style="position:absolute;left:1639;top:561;width:17;height:2" coordorigin="1639,561" coordsize="17,0" path="m1639,561l1656,561e" filled="false" stroked="true" strokeweight=".129pt" strokecolor="#050000">
                <v:path arrowok="t"/>
              </v:shape>
            </v:group>
            <v:group style="position:absolute;left:1660;top:562;width:2;height:17" coordorigin="1660,562" coordsize="2,17">
              <v:shape style="position:absolute;left:1660;top:562;width:2;height:17" coordorigin="1660,562" coordsize="0,17" path="m1660,562l1660,578e" filled="false" stroked="true" strokeweight=".13pt" strokecolor="#050000">
                <v:path arrowok="t"/>
              </v:shape>
            </v:group>
            <v:group style="position:absolute;left:1660;top:559;width:2;height:17" coordorigin="1660,559" coordsize="2,17">
              <v:shape style="position:absolute;left:1660;top:559;width:2;height:17" coordorigin="1660,559" coordsize="0,17" path="m1660,559l1660,576e" filled="false" stroked="true" strokeweight=".13pt" strokecolor="#050000">
                <v:path arrowok="t"/>
              </v:shape>
            </v:group>
            <v:group style="position:absolute;left:1657;top:554;width:2;height:17" coordorigin="1657,554" coordsize="2,17">
              <v:shape style="position:absolute;left:1657;top:554;width:2;height:17" coordorigin="1657,554" coordsize="0,17" path="m1657,554l1657,571e" filled="false" stroked="true" strokeweight=".128pt" strokecolor="#050000">
                <v:path arrowok="t"/>
              </v:shape>
            </v:group>
            <v:group style="position:absolute;left:1667;top:554;width:2;height:17" coordorigin="1667,554" coordsize="2,17">
              <v:shape style="position:absolute;left:1667;top:554;width:2;height:17" coordorigin="1667,554" coordsize="0,17" path="m1667,554l1667,571e" filled="false" stroked="true" strokeweight=".13pt" strokecolor="#050000">
                <v:path arrowok="t"/>
              </v:shape>
            </v:group>
            <v:group style="position:absolute;left:1661;top:591;width:3;height:6" coordorigin="1661,591" coordsize="3,6">
              <v:shape style="position:absolute;left:1661;top:591;width:3;height:6" coordorigin="1661,591" coordsize="3,6" path="m1661,591l1663,596e" filled="false" stroked="true" strokeweight=".84pt" strokecolor="#050000">
                <v:path arrowok="t"/>
              </v:shape>
            </v:group>
            <v:group style="position:absolute;left:1623;top:616;width:2;height:17" coordorigin="1623,616" coordsize="2,17">
              <v:shape style="position:absolute;left:1623;top:616;width:2;height:17" coordorigin="1623,616" coordsize="0,17" path="m1623,616l1623,633e" filled="false" stroked="true" strokeweight=".128pt" strokecolor="#050000">
                <v:path arrowok="t"/>
              </v:shape>
            </v:group>
            <v:group style="position:absolute;left:1623;top:613;width:2;height:17" coordorigin="1623,613" coordsize="2,17">
              <v:shape style="position:absolute;left:1623;top:613;width:2;height:17" coordorigin="1623,613" coordsize="0,17" path="m1623,613l1623,630e" filled="false" stroked="true" strokeweight=".128pt" strokecolor="#050000">
                <v:path arrowok="t"/>
              </v:shape>
            </v:group>
            <v:group style="position:absolute;left:1628;top:608;width:2;height:17" coordorigin="1628,608" coordsize="2,17">
              <v:shape style="position:absolute;left:1628;top:608;width:2;height:17" coordorigin="1628,608" coordsize="0,17" path="m1628,608l1628,625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83;top:593;width:2;height:17" coordorigin="1683,593" coordsize="2,17">
              <v:shape style="position:absolute;left:1683;top:593;width:2;height:17" coordorigin="1683,593" coordsize="0,17" path="m1683,593l1683,609e" filled="false" stroked="true" strokeweight=".13pt" strokecolor="#050000">
                <v:path arrowok="t"/>
              </v:shape>
            </v:group>
            <v:group style="position:absolute;left:1628;top:587;width:2;height:17" coordorigin="1628,587" coordsize="2,17">
              <v:shape style="position:absolute;left:1628;top:587;width:2;height:17" coordorigin="1628,587" coordsize="0,17" path="m1628,587l1628,604e" filled="false" stroked="true" strokeweight=".129pt" strokecolor="#050000">
                <v:path arrowok="t"/>
              </v:shape>
            </v:group>
            <v:group style="position:absolute;left:1636;top:590;width:2;height:17" coordorigin="1636,590" coordsize="2,17">
              <v:shape style="position:absolute;left:1636;top:590;width:2;height:17" coordorigin="1636,590" coordsize="0,17" path="m1636,590l1636,607e" filled="false" stroked="true" strokeweight=".129pt" strokecolor="#050000">
                <v:path arrowok="t"/>
              </v:shape>
            </v:group>
            <v:group style="position:absolute;left:1624;top:592;width:17;height:2" coordorigin="1624,592" coordsize="17,2">
              <v:shape style="position:absolute;left:1624;top:592;width:17;height:2" coordorigin="1624,592" coordsize="17,0" path="m1624,592l1641,592e" filled="false" stroked="true" strokeweight=".13pt" strokecolor="#050000">
                <v:path arrowok="t"/>
              </v:shape>
            </v:group>
            <v:group style="position:absolute;left:1641;top:587;width:2;height:17" coordorigin="1641,587" coordsize="2,17">
              <v:shape style="position:absolute;left:1641;top:587;width:2;height:17" coordorigin="1641,587" coordsize="0,17" path="m1641,587l1641,604e" filled="false" stroked="true" strokeweight=".13pt" strokecolor="#050000">
                <v:path arrowok="t"/>
              </v:shape>
            </v:group>
            <v:group style="position:absolute;left:1641;top:585;width:2;height:17" coordorigin="1641,585" coordsize="2,17">
              <v:shape style="position:absolute;left:1641;top:585;width:2;height:17" coordorigin="1641,585" coordsize="0,17" path="m1641,585l1641,602e" filled="false" stroked="true" strokeweight=".13pt" strokecolor="#050000">
                <v:path arrowok="t"/>
              </v:shape>
            </v:group>
            <v:group style="position:absolute;left:1670;top:621;width:2;height:17" coordorigin="1670,621" coordsize="2,17">
              <v:shape style="position:absolute;left:1670;top:621;width:2;height:17" coordorigin="1670,621" coordsize="0,17" path="m1670,621l1670,638e" filled="false" stroked="true" strokeweight=".128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61;top:591;width:6;height:6" coordorigin="1661,591" coordsize="6,6">
              <v:shape style="position:absolute;left:1661;top:591;width:6;height:6" coordorigin="1661,591" coordsize="6,6" path="m1661,593l1666,596,1661,591e" filled="false" stroked="true" strokeweight=".84pt" strokecolor="#050000">
                <v:path arrowok="t"/>
              </v:shape>
            </v:group>
            <v:group style="position:absolute;left:1704;top:567;width:2;height:17" coordorigin="1704,567" coordsize="2,17">
              <v:shape style="position:absolute;left:1704;top:567;width:2;height:17" coordorigin="1704,567" coordsize="0,17" path="m1704,567l1704,584e" filled="false" stroked="true" strokeweight=".13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679;top:640;width:3;height:3" coordorigin="1679,640" coordsize="3,3">
              <v:shape style="position:absolute;left:1679;top:640;width:3;height:3" coordorigin="1679,640" coordsize="3,3" path="m1682,642l1679,642,1679,640e" filled="false" stroked="true" strokeweight=".84pt" strokecolor="#050000">
                <v:path arrowok="t"/>
              </v:shape>
            </v:group>
            <v:group style="position:absolute;left:1692;top:598;width:3;height:3" coordorigin="1692,598" coordsize="3,3">
              <v:shape style="position:absolute;left:1692;top:598;width:3;height:3" coordorigin="1692,598" coordsize="3,3" path="m1692,598l1694,601e" filled="false" stroked="true" strokeweight=".84pt" strokecolor="#050000">
                <v:path arrowok="t"/>
              </v:shape>
            </v:group>
            <v:group style="position:absolute;left:1733;top:648;width:3;height:3" coordorigin="1733,648" coordsize="3,3">
              <v:shape style="position:absolute;left:1733;top:648;width:3;height:3" coordorigin="1733,648" coordsize="3,3" path="m1733,648l1736,650e" filled="false" stroked="true" strokeweight=".84pt" strokecolor="#050000">
                <v:path arrowok="t"/>
              </v:shape>
            </v:group>
            <v:group style="position:absolute;left:1692;top:596;width:3;height:6" coordorigin="1692,596" coordsize="3,6">
              <v:shape style="position:absolute;left:1692;top:596;width:3;height:6" coordorigin="1692,596" coordsize="3,6" path="m1692,596l1694,601e" filled="false" stroked="true" strokeweight=".84pt" strokecolor="#050000">
                <v:path arrowok="t"/>
              </v:shape>
            </v:group>
            <v:group style="position:absolute;left:1731;top:645;width:6;height:6" coordorigin="1731,645" coordsize="6,6">
              <v:shape style="position:absolute;left:1731;top:645;width:6;height:6" coordorigin="1731,645" coordsize="6,6" path="m1731,645l1736,650e" filled="false" stroked="true" strokeweight=".84pt" strokecolor="#050000">
                <v:path arrowok="t"/>
              </v:shape>
            </v:group>
            <v:group style="position:absolute;left:1692;top:596;width:3;height:6" coordorigin="1692,596" coordsize="3,6">
              <v:shape style="position:absolute;left:1692;top:596;width:3;height:6" coordorigin="1692,596" coordsize="3,6" path="m1694,601l1692,596e" filled="false" stroked="true" strokeweight=".84pt" strokecolor="#050000">
                <v:path arrowok="t"/>
              </v:shape>
            </v:group>
            <v:group style="position:absolute;left:1733;top:645;width:3;height:3" coordorigin="1733,645" coordsize="3,3">
              <v:shape style="position:absolute;left:1733;top:645;width:3;height:3" coordorigin="1733,645" coordsize="3,3" path="m1736,648l1733,645e" filled="false" stroked="true" strokeweight=".84pt" strokecolor="#050000">
                <v:path arrowok="t"/>
              </v:shape>
            </v:group>
            <v:group style="position:absolute;left:1691;top:573;width:17;height:2" coordorigin="1691,573" coordsize="17,2">
              <v:shape style="position:absolute;left:1691;top:573;width:17;height:2" coordorigin="1691,573" coordsize="17,0" path="m1691,573l1708,573e" filled="false" stroked="true" strokeweight=".259pt" strokecolor="#050000">
                <v:path arrowok="t"/>
              </v:shape>
            </v:group>
            <v:group style="position:absolute;left:1797;top:636;width:17;height:2" coordorigin="1797,636" coordsize="17,2">
              <v:shape style="position:absolute;left:1797;top:636;width:17;height:2" coordorigin="1797,636" coordsize="17,0" path="m1797,636l1814,636e" filled="false" stroked="true" strokeweight=".129pt" strokecolor="#050000">
                <v:path arrowok="t"/>
              </v:shape>
            </v:group>
            <v:group style="position:absolute;left:1815;top:629;width:2;height:17" coordorigin="1815,629" coordsize="2,17">
              <v:shape style="position:absolute;left:1815;top:629;width:2;height:17" coordorigin="1815,629" coordsize="0,17" path="m1815,629l1815,646e" filled="false" stroked="true" strokeweight=".13pt" strokecolor="#050000">
                <v:path arrowok="t"/>
              </v:shape>
            </v:group>
            <v:group style="position:absolute;left:1748;top:543;width:2;height:17" coordorigin="1748,543" coordsize="2,17">
              <v:shape style="position:absolute;left:1748;top:543;width:2;height:17" coordorigin="1748,543" coordsize="0,17" path="m1748,543l1748,560e" filled="false" stroked="true" strokeweight=".129pt" strokecolor="#050000">
                <v:path arrowok="t"/>
              </v:shape>
            </v:group>
            <v:group style="position:absolute;left:1815;top:626;width:2;height:17" coordorigin="1815,626" coordsize="2,17">
              <v:shape style="position:absolute;left:1815;top:626;width:2;height:17" coordorigin="1815,626" coordsize="0,17" path="m1815,626l1815,643e" filled="false" stroked="true" strokeweight=".13pt" strokecolor="#050000">
                <v:path arrowok="t"/>
              </v:shape>
            </v:group>
            <v:group style="position:absolute;left:1738;top:551;width:17;height:2" coordorigin="1738,551" coordsize="17,2">
              <v:shape style="position:absolute;left:1738;top:551;width:17;height:2" coordorigin="1738,551" coordsize="17,0" path="m1738,551l1755,551e" filled="false" stroked="true" strokeweight=".129pt" strokecolor="#050000">
                <v:path arrowok="t"/>
              </v:shape>
            </v:group>
            <v:group style="position:absolute;left:1812;top:621;width:2;height:17" coordorigin="1812,621" coordsize="2,17">
              <v:shape style="position:absolute;left:1812;top:621;width:2;height:17" coordorigin="1812,621" coordsize="0,17" path="m1812,621l1812,638e" filled="false" stroked="true" strokeweight=".13pt" strokecolor="#050000">
                <v:path arrowok="t"/>
              </v:shape>
            </v:group>
            <v:group style="position:absolute;left:1758;top:546;width:2;height:17" coordorigin="1758,546" coordsize="2,17">
              <v:shape style="position:absolute;left:1758;top:546;width:2;height:17" coordorigin="1758,546" coordsize="0,17" path="m1758,546l1758,563e" filled="false" stroked="true" strokeweight=".129pt" strokecolor="#050000">
                <v:path arrowok="t"/>
              </v:shape>
            </v:group>
            <v:group style="position:absolute;left:1758;top:543;width:2;height:17" coordorigin="1758,543" coordsize="2,17">
              <v:shape style="position:absolute;left:1758;top:543;width:2;height:17" coordorigin="1758,543" coordsize="0,17" path="m1758,543l1758,560e" filled="false" stroked="true" strokeweight=".129pt" strokecolor="#050000">
                <v:path arrowok="t"/>
              </v:shape>
            </v:group>
            <v:group style="position:absolute;left:1823;top:621;width:2;height:17" coordorigin="1823,621" coordsize="2,17">
              <v:shape style="position:absolute;left:1823;top:621;width:2;height:17" coordorigin="1823,621" coordsize="0,17" path="m1823,621l1823,638e" filled="false" stroked="true" strokeweight=".128pt" strokecolor="#050000">
                <v:path arrowok="t"/>
              </v:shape>
            </v:group>
            <v:group style="position:absolute;left:1755;top:536;width:2;height:17" coordorigin="1755,536" coordsize="2,17">
              <v:shape style="position:absolute;left:1755;top:536;width:2;height:17" coordorigin="1755,536" coordsize="0,17" path="m1755,536l1755,552e" filled="false" stroked="true" strokeweight=".131pt" strokecolor="#050000">
                <v:path arrowok="t"/>
              </v:shape>
            </v:group>
            <v:group style="position:absolute;left:1671;top:573;width:3;height:3" coordorigin="1671,573" coordsize="3,3">
              <v:shape style="position:absolute;left:1671;top:573;width:3;height:3" coordorigin="1671,573" coordsize="3,3" path="m1671,573l1674,575e" filled="false" stroked="true" strokeweight=".84pt" strokecolor="#050000">
                <v:path arrowok="t"/>
              </v:shape>
            </v:group>
            <v:group style="position:absolute;left:1671;top:570;width:13;height:16" coordorigin="1671,570" coordsize="13,16">
              <v:shape style="position:absolute;left:1671;top:570;width:13;height:16" coordorigin="1671,570" coordsize="13,16" path="m1671,570l1684,585e" filled="false" stroked="true" strokeweight=".84pt" strokecolor="#050000">
                <v:path arrowok="t"/>
              </v:shape>
            </v:group>
            <v:group style="position:absolute;left:1674;top:570;width:3;height:6" coordorigin="1674,570" coordsize="3,6">
              <v:shape style="position:absolute;left:1674;top:570;width:3;height:6" coordorigin="1674,570" coordsize="3,6" path="m1676,575l1674,570e" filled="false" stroked="true" strokeweight=".84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688;top:541;width:2;height:17" coordorigin="1688,541" coordsize="2,17">
              <v:shape style="position:absolute;left:1688;top:541;width:2;height:17" coordorigin="1688,541" coordsize="0,17" path="m1688,541l1688,558e" filled="false" stroked="true" strokeweight=".129pt" strokecolor="#050000">
                <v:path arrowok="t"/>
              </v:shape>
            </v:group>
            <v:group style="position:absolute;left:1693;top:538;width:2;height:17" coordorigin="1693,538" coordsize="2,17">
              <v:shape style="position:absolute;left:1693;top:538;width:2;height:17" coordorigin="1693,538" coordsize="0,17" path="m1693,538l1693,555e" filled="false" stroked="true" strokeweight=".128pt" strokecolor="#050000">
                <v:path arrowok="t"/>
              </v:shape>
            </v:group>
            <v:group style="position:absolute;left:1698;top:541;width:2;height:17" coordorigin="1698,541" coordsize="2,17">
              <v:shape style="position:absolute;left:1698;top:541;width:2;height:17" coordorigin="1698,541" coordsize="0,17" path="m1698,541l1698,558e" filled="false" stroked="true" strokeweight=".128pt" strokecolor="#050000">
                <v:path arrowok="t"/>
              </v:shape>
            </v:group>
            <v:group style="position:absolute;left:1698;top:538;width:2;height:17" coordorigin="1698,538" coordsize="2,17">
              <v:shape style="position:absolute;left:1698;top:538;width:2;height:17" coordorigin="1698,538" coordsize="0,17" path="m1698,538l1698,555e" filled="false" stroked="true" strokeweight=".128pt" strokecolor="#050000">
                <v:path arrowok="t"/>
              </v:shape>
            </v:group>
            <v:group style="position:absolute;left:1706;top:541;width:2;height:17" coordorigin="1706,541" coordsize="2,17">
              <v:shape style="position:absolute;left:1706;top:541;width:2;height:17" coordorigin="1706,541" coordsize="0,17" path="m1706,541l1706,558e" filled="false" stroked="true" strokeweight=".129pt" strokecolor="#050000">
                <v:path arrowok="t"/>
              </v:shape>
            </v:group>
            <v:group style="position:absolute;left:1706;top:538;width:2;height:17" coordorigin="1706,538" coordsize="2,17">
              <v:shape style="position:absolute;left:1706;top:538;width:2;height:17" coordorigin="1706,538" coordsize="0,17" path="m1706,538l1706,555e" filled="false" stroked="true" strokeweight=".129pt" strokecolor="#050000">
                <v:path arrowok="t"/>
              </v:shape>
            </v:group>
            <v:group style="position:absolute;left:1704;top:533;width:2;height:17" coordorigin="1704,533" coordsize="2,17">
              <v:shape style="position:absolute;left:1704;top:533;width:2;height:17" coordorigin="1704,533" coordsize="0,17" path="m1704,533l1704,550e" filled="false" stroked="true" strokeweight=".129pt" strokecolor="#050000">
                <v:path arrowok="t"/>
              </v:shape>
            </v:group>
            <v:group style="position:absolute;left:1711;top:533;width:2;height:17" coordorigin="1711,533" coordsize="2,17">
              <v:shape style="position:absolute;left:1711;top:533;width:2;height:17" coordorigin="1711,533" coordsize="0,17" path="m1711,533l1711,550e" filled="false" stroked="true" strokeweight=".128pt" strokecolor="#050000">
                <v:path arrowok="t"/>
              </v:shape>
            </v:group>
            <v:group style="position:absolute;left:1795;top:600;width:17;height:2" coordorigin="1795,600" coordsize="17,2">
              <v:shape style="position:absolute;left:1795;top:600;width:17;height:2" coordorigin="1795,600" coordsize="17,0" path="m1795,600l1812,600e" filled="false" stroked="true" strokeweight=".128pt" strokecolor="#050000">
                <v:path arrowok="t"/>
              </v:shape>
            </v:group>
            <v:group style="position:absolute;left:1812;top:593;width:2;height:17" coordorigin="1812,593" coordsize="2,17">
              <v:shape style="position:absolute;left:1812;top:593;width:2;height:17" coordorigin="1812,593" coordsize="0,17" path="m1812,593l1812,609e" filled="false" stroked="true" strokeweight=".13pt" strokecolor="#050000">
                <v:path arrowok="t"/>
              </v:shape>
            </v:group>
            <v:group style="position:absolute;left:1812;top:590;width:2;height:17" coordorigin="1812,590" coordsize="2,17">
              <v:shape style="position:absolute;left:1812;top:590;width:2;height:17" coordorigin="1812,590" coordsize="0,17" path="m1812,590l1812,607e" filled="false" stroked="true" strokeweight=".13pt" strokecolor="#050000">
                <v:path arrowok="t"/>
              </v:shape>
            </v:group>
            <v:group style="position:absolute;left:1810;top:585;width:2;height:17" coordorigin="1810,585" coordsize="2,17">
              <v:shape style="position:absolute;left:1810;top:585;width:2;height:17" coordorigin="1810,585" coordsize="0,17" path="m1810,585l1810,602e" filled="false" stroked="true" strokeweight=".129pt" strokecolor="#050000">
                <v:path arrowok="t"/>
              </v:shape>
            </v:group>
            <v:group style="position:absolute;left:1820;top:585;width:2;height:17" coordorigin="1820,585" coordsize="2,17">
              <v:shape style="position:absolute;left:1820;top:585;width:2;height:17" coordorigin="1820,585" coordsize="0,17" path="m1820,585l1820,602e" filled="false" stroked="true" strokeweight=".131pt" strokecolor="#050000">
                <v:path arrowok="t"/>
              </v:shape>
            </v:group>
            <v:group style="position:absolute;left:1748;top:598;width:2;height:17" coordorigin="1748,598" coordsize="2,17">
              <v:shape style="position:absolute;left:1748;top:598;width:2;height:17" coordorigin="1748,598" coordsize="0,17" path="m1748,598l1748,615e" filled="false" stroked="true" strokeweight=".129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29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1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60;top:593;width:2;height:17" coordorigin="1760,593" coordsize="2,17">
              <v:shape style="position:absolute;left:1760;top:593;width:2;height:17" coordorigin="1760,593" coordsize="0,17" path="m1760,593l1760,609e" filled="false" stroked="true" strokeweight=".13pt" strokecolor="#050000">
                <v:path arrowok="t"/>
              </v:shape>
            </v:group>
            <v:group style="position:absolute;left:1776;top:564;width:2;height:17" coordorigin="1776,564" coordsize="2,17">
              <v:shape style="position:absolute;left:1776;top:564;width:2;height:17" coordorigin="1776,564" coordsize="0,17" path="m1776,564l1776,581e" filled="false" stroked="true" strokeweight=".128pt" strokecolor="#050000">
                <v:path arrowok="t"/>
              </v:shape>
            </v:group>
            <v:group style="position:absolute;left:1776;top:562;width:2;height:17" coordorigin="1776,562" coordsize="2,17">
              <v:shape style="position:absolute;left:1776;top:562;width:2;height:17" coordorigin="1776,562" coordsize="0,17" path="m1776,562l1776,578e" filled="false" stroked="true" strokeweight=".128pt" strokecolor="#050000">
                <v:path arrowok="t"/>
              </v:shape>
            </v:group>
            <v:group style="position:absolute;left:1777;top:571;width:17;height:2" coordorigin="1777,571" coordsize="17,2">
              <v:shape style="position:absolute;left:1777;top:571;width:17;height:2" coordorigin="1777,571" coordsize="17,0" path="m1777,571l1793,571e" filled="false" stroked="true" strokeweight=".13pt" strokecolor="#050000">
                <v:path arrowok="t"/>
              </v:shape>
            </v:group>
            <v:group style="position:absolute;left:1787;top:569;width:17;height:2" coordorigin="1787,569" coordsize="17,2">
              <v:shape style="position:absolute;left:1787;top:569;width:17;height:2" coordorigin="1787,569" coordsize="17,0" path="m1787,569l1804,569e" filled="false" stroked="true" strokeweight=".13pt" strokecolor="#050000">
                <v:path arrowok="t"/>
              </v:shape>
            </v:group>
            <v:group style="position:absolute;left:1784;top:563;width:17;height:2" coordorigin="1784,563" coordsize="17,2">
              <v:shape style="position:absolute;left:1784;top:563;width:17;height:2" coordorigin="1784,563" coordsize="17,0" path="m1784,563l1801,563e" filled="false" stroked="true" strokeweight=".13pt" strokecolor="#050000">
                <v:path arrowok="t"/>
              </v:shape>
            </v:group>
            <v:group style="position:absolute;left:1802;top:554;width:2;height:17" coordorigin="1802,554" coordsize="2,17">
              <v:shape style="position:absolute;left:1802;top:554;width:2;height:17" coordorigin="1802,554" coordsize="0,17" path="m1802,554l1802,571e" filled="false" stroked="true" strokeweight=".13pt" strokecolor="#050000">
                <v:path arrowok="t"/>
              </v:shape>
            </v:group>
            <v:group style="position:absolute;left:1663;top:584;width:17;height:2" coordorigin="1663,584" coordsize="17,2">
              <v:shape style="position:absolute;left:1663;top:584;width:17;height:2" coordorigin="1663,584" coordsize="17,0" path="m1663,584l1680,584e" filled="false" stroked="true" strokeweight=".13pt" strokecolor="#050000">
                <v:path arrowok="t"/>
              </v:shape>
            </v:group>
            <v:group style="position:absolute;left:1670;top:624;width:2;height:17" coordorigin="1670,624" coordsize="2,17">
              <v:shape style="position:absolute;left:1670;top:624;width:2;height:17" coordorigin="1670,624" coordsize="0,17" path="m1670,624l1670,640e" filled="false" stroked="true" strokeweight=".128pt" strokecolor="#050000">
                <v:path arrowok="t"/>
              </v:shape>
            </v:group>
            <v:group style="position:absolute;left:1670;top:621;width:2;height:17" coordorigin="1670,621" coordsize="2,17">
              <v:shape style="position:absolute;left:1670;top:621;width:2;height:17" coordorigin="1670,621" coordsize="0,17" path="m1670,621l1670,638e" filled="false" stroked="true" strokeweight=".128pt" strokecolor="#050000">
                <v:path arrowok="t"/>
              </v:shape>
            </v:group>
            <v:group style="position:absolute;left:1660;top:593;width:2;height:17" coordorigin="1660,593" coordsize="2,17">
              <v:shape style="position:absolute;left:1660;top:593;width:2;height:17" coordorigin="1660,593" coordsize="0,17" path="m1660,593l1660,609e" filled="false" stroked="true" strokeweight=".129pt" strokecolor="#050000">
                <v:path arrowok="t"/>
              </v:shape>
            </v:group>
            <v:group style="position:absolute;left:1660;top:590;width:2;height:17" coordorigin="1660,590" coordsize="2,17">
              <v:shape style="position:absolute;left:1660;top:590;width:2;height:17" coordorigin="1660,590" coordsize="0,17" path="m1660,590l1660,607e" filled="false" stroked="true" strokeweight=".129pt" strokecolor="#050000">
                <v:path arrowok="t"/>
              </v:shape>
            </v:group>
            <v:group style="position:absolute;left:1667;top:616;width:2;height:17" coordorigin="1667,616" coordsize="2,17">
              <v:shape style="position:absolute;left:1667;top:616;width:2;height:17" coordorigin="1667,616" coordsize="0,17" path="m1667,616l1667,633e" filled="false" stroked="true" strokeweight=".13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47;top:554;width:2;height:17" coordorigin="1647,554" coordsize="2,17">
              <v:shape style="position:absolute;left:1647;top:554;width:2;height:17" coordorigin="1647,554" coordsize="0,17" path="m1647,554l1647,571e" filled="false" stroked="true" strokeweight=".129pt" strokecolor="#050000">
                <v:path arrowok="t"/>
              </v:shape>
            </v:group>
            <v:group style="position:absolute;left:1652;top:559;width:2;height:17" coordorigin="1652,559" coordsize="2,17">
              <v:shape style="position:absolute;left:1652;top:559;width:2;height:17" coordorigin="1652,559" coordsize="0,17" path="m1652,559l1652,576e" filled="false" stroked="true" strokeweight=".128pt" strokecolor="#050000">
                <v:path arrowok="t"/>
              </v:shape>
            </v:group>
            <v:group style="position:absolute;left:1657;top:556;width:2;height:17" coordorigin="1657,556" coordsize="2,17">
              <v:shape style="position:absolute;left:1657;top:556;width:2;height:17" coordorigin="1657,556" coordsize="0,17" path="m1657,556l1657,573e" filled="false" stroked="true" strokeweight=".128pt" strokecolor="#050000">
                <v:path arrowok="t"/>
              </v:shape>
            </v:group>
            <v:group style="position:absolute;left:1657;top:554;width:2;height:17" coordorigin="1657,554" coordsize="2,17">
              <v:shape style="position:absolute;left:1657;top:554;width:2;height:17" coordorigin="1657,554" coordsize="0,17" path="m1657,554l1657,571e" filled="false" stroked="true" strokeweight=".128pt" strokecolor="#050000">
                <v:path arrowok="t"/>
              </v:shape>
            </v:group>
            <v:group style="position:absolute;left:1662;top:559;width:2;height:17" coordorigin="1662,559" coordsize="2,17">
              <v:shape style="position:absolute;left:1662;top:559;width:2;height:17" coordorigin="1662,559" coordsize="0,17" path="m1662,559l1662,576e" filled="false" stroked="true" strokeweight=".13pt" strokecolor="#050000">
                <v:path arrowok="t"/>
              </v:shape>
            </v:group>
            <v:group style="position:absolute;left:1663;top:562;width:3;height:3" coordorigin="1663,562" coordsize="3,3">
              <v:shape style="position:absolute;left:1663;top:562;width:3;height:3" coordorigin="1663,562" coordsize="3,3" path="m1666,565l1663,562e" filled="false" stroked="true" strokeweight=".84pt" strokecolor="#050000">
                <v:path arrowok="t"/>
              </v:shape>
            </v:group>
            <v:group style="position:absolute;left:1768;top:590;width:2;height:17" coordorigin="1768,590" coordsize="2,17">
              <v:shape style="position:absolute;left:1768;top:590;width:2;height:17" coordorigin="1768,590" coordsize="0,17" path="m1768,590l1768,607e" filled="false" stroked="true" strokeweight=".129pt" strokecolor="#050000">
                <v:path arrowok="t"/>
              </v:shape>
            </v:group>
            <v:group style="position:absolute;left:1770;top:596;width:6;height:3" coordorigin="1770,596" coordsize="6,3">
              <v:shape style="position:absolute;left:1770;top:596;width:6;height:3" coordorigin="1770,596" coordsize="6,3" path="m1770,598l1772,598,1772,596,1775,598,1775,596,1775,598e" filled="false" stroked="true" strokeweight=".84pt" strokecolor="#050000">
                <v:path arrowok="t"/>
              </v:shape>
            </v:group>
            <v:group style="position:absolute;left:1784;top:602;width:17;height:2" coordorigin="1784,602" coordsize="17,2">
              <v:shape style="position:absolute;left:1784;top:602;width:17;height:2" coordorigin="1784,602" coordsize="17,0" path="m1784,602l1801,602e" filled="false" stroked="true" strokeweight=".131pt" strokecolor="#050000">
                <v:path arrowok="t"/>
              </v:shape>
            </v:group>
            <v:group style="position:absolute;left:1802;top:590;width:2;height:17" coordorigin="1802,590" coordsize="2,17">
              <v:shape style="position:absolute;left:1802;top:590;width:2;height:17" coordorigin="1802,590" coordsize="0,17" path="m1802,590l1802,607e" filled="false" stroked="true" strokeweight=".13pt" strokecolor="#050000">
                <v:path arrowok="t"/>
              </v:shape>
            </v:group>
            <v:group style="position:absolute;left:1672;top:577;width:2;height:17" coordorigin="1672,577" coordsize="2,17">
              <v:shape style="position:absolute;left:1672;top:577;width:2;height:17" coordorigin="1672,577" coordsize="0,17" path="m1672,577l1672,594e" filled="false" stroked="true" strokeweight=".131pt" strokecolor="#050000">
                <v:path arrowok="t"/>
              </v:shape>
            </v:group>
            <v:group style="position:absolute;left:1672;top:575;width:2;height:17" coordorigin="1672,575" coordsize="2,17">
              <v:shape style="position:absolute;left:1672;top:575;width:2;height:17" coordorigin="1672,575" coordsize="0,17" path="m1672,575l1672,591e" filled="false" stroked="true" strokeweight=".131pt" strokecolor="#050000">
                <v:path arrowok="t"/>
              </v:shape>
            </v:group>
            <v:group style="position:absolute;left:1680;top:575;width:2;height:17" coordorigin="1680,575" coordsize="2,17">
              <v:shape style="position:absolute;left:1680;top:575;width:2;height:17" coordorigin="1680,575" coordsize="0,17" path="m1680,575l1680,591e" filled="false" stroked="true" strokeweight=".13pt" strokecolor="#050000">
                <v:path arrowok="t"/>
              </v:shape>
            </v:group>
            <v:group style="position:absolute;left:1676;top:560;width:8;height:13" coordorigin="1676,560" coordsize="8,13">
              <v:shape style="position:absolute;left:1676;top:560;width:8;height:13" coordorigin="1676,560" coordsize="8,13" path="m1682,573l1676,562,1684,573,1679,560e" filled="false" stroked="true" strokeweight=".84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784;top:559;width:2;height:17" coordorigin="1784,559" coordsize="2,17">
              <v:shape style="position:absolute;left:1784;top:559;width:2;height:17" coordorigin="1784,559" coordsize="0,17" path="m1784,559l1784,576e" filled="false" stroked="true" strokeweight=".131pt" strokecolor="#050000">
                <v:path arrowok="t"/>
              </v:shape>
            </v:group>
            <v:group style="position:absolute;left:1707;top:589;width:17;height:2" coordorigin="1707,589" coordsize="17,2">
              <v:shape style="position:absolute;left:1707;top:589;width:17;height:2" coordorigin="1707,589" coordsize="17,0" path="m1707,589l1724,589e" filled="false" stroked="true" strokeweight=".13pt" strokecolor="#050000">
                <v:path arrowok="t"/>
              </v:shape>
            </v:group>
            <v:group style="position:absolute;left:1712;top:589;width:17;height:2" coordorigin="1712,589" coordsize="17,2">
              <v:shape style="position:absolute;left:1712;top:589;width:17;height:2" coordorigin="1712,589" coordsize="17,0" path="m1712,589l1729,589e" filled="false" stroked="true" strokeweight=".13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665;top:605;width:17;height:2" coordorigin="1665,605" coordsize="17,2">
              <v:shape style="position:absolute;left:1665;top:605;width:17;height:2" coordorigin="1665,605" coordsize="17,0" path="m1665,605l1682,605e" filled="false" stroked="true" strokeweight=".129pt" strokecolor="#050000">
                <v:path arrowok="t"/>
              </v:shape>
            </v:group>
            <v:group style="position:absolute;left:1678;top:598;width:2;height:17" coordorigin="1678,598" coordsize="2,17">
              <v:shape style="position:absolute;left:1678;top:598;width:2;height:17" coordorigin="1678,598" coordsize="0,17" path="m1678,598l1678,615e" filled="false" stroked="true" strokeweight=".129pt" strokecolor="#050000">
                <v:path arrowok="t"/>
              </v:shape>
            </v:group>
            <v:group style="position:absolute;left:1678;top:595;width:2;height:17" coordorigin="1678,595" coordsize="2,17">
              <v:shape style="position:absolute;left:1678;top:595;width:2;height:17" coordorigin="1678,595" coordsize="0,17" path="m1678,595l1678,612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83;top:593;width:2;height:17" coordorigin="1683,593" coordsize="2,17">
              <v:shape style="position:absolute;left:1683;top:593;width:2;height:17" coordorigin="1683,593" coordsize="0,17" path="m1683,593l1683,609e" filled="false" stroked="true" strokeweight=".13pt" strokecolor="#050000">
                <v:path arrowok="t"/>
              </v:shape>
            </v:group>
            <v:group style="position:absolute;left:1729;top:567;width:2;height:17" coordorigin="1729,567" coordsize="2,17">
              <v:shape style="position:absolute;left:1729;top:567;width:2;height:17" coordorigin="1729,567" coordsize="0,17" path="m1729,567l1729,584e" filled="false" stroked="true" strokeweight=".13pt" strokecolor="#050000">
                <v:path arrowok="t"/>
              </v:shape>
            </v:group>
            <v:group style="position:absolute;left:1733;top:571;width:17;height:2" coordorigin="1733,571" coordsize="17,2">
              <v:shape style="position:absolute;left:1733;top:571;width:17;height:2" coordorigin="1733,571" coordsize="17,0" path="m1733,571l1749,571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63;top:623;width:17;height:2" coordorigin="1663,623" coordsize="17,2">
              <v:shape style="position:absolute;left:1663;top:623;width:17;height:2" coordorigin="1663,623" coordsize="17,0" path="m1663,623l1680,623e" filled="false" stroked="true" strokeweight=".128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3;top:598;width:2;height:17" coordorigin="1753,598" coordsize="2,17">
              <v:shape style="position:absolute;left:1753;top:598;width:2;height:17" coordorigin="1753,598" coordsize="0,17" path="m1753,598l1753,615e" filled="false" stroked="true" strokeweight=".128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8;top:598;width:2;height:17" coordorigin="1758,598" coordsize="2,17">
              <v:shape style="position:absolute;left:1758;top:598;width:2;height:17" coordorigin="1758,598" coordsize="0,17" path="m1758,598l1758,615e" filled="false" stroked="true" strokeweight=".129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1pt" strokecolor="#050000">
                <v:path arrowok="t"/>
              </v:shape>
            </v:group>
            <v:group style="position:absolute;left:1760;top:593;width:2;height:17" coordorigin="1760,593" coordsize="2,17">
              <v:shape style="position:absolute;left:1760;top:593;width:2;height:17" coordorigin="1760,593" coordsize="0,17" path="m1760,593l1760,609e" filled="false" stroked="true" strokeweight=".13pt" strokecolor="#050000">
                <v:path arrowok="t"/>
              </v:shape>
            </v:group>
            <v:group style="position:absolute;left:1687;top:575;width:3;height:6" coordorigin="1687,575" coordsize="3,6">
              <v:shape style="position:absolute;left:1687;top:575;width:3;height:6" coordorigin="1687,575" coordsize="3,6" path="m1687,575l1689,580,1689,578e" filled="false" stroked="true" strokeweight=".84pt" strokecolor="#050000">
                <v:path arrowok="t"/>
              </v:shape>
            </v:group>
            <v:group style="position:absolute;left:1687;top:575;width:3;height:3" coordorigin="1687,575" coordsize="3,3">
              <v:shape style="position:absolute;left:1687;top:575;width:3;height:3" coordorigin="1687,575" coordsize="3,3" path="m1687,575l1687,578,1689,578e" filled="false" stroked="true" strokeweight=".84pt" strokecolor="#050000">
                <v:path arrowok="t"/>
              </v:shape>
            </v:group>
            <v:group style="position:absolute;left:1688;top:567;width:2;height:17" coordorigin="1688,567" coordsize="2,17">
              <v:shape style="position:absolute;left:1688;top:567;width:2;height:17" coordorigin="1688,567" coordsize="0,17" path="m1688,567l1688,584e" filled="false" stroked="true" strokeweight=".129pt" strokecolor="#050000">
                <v:path arrowok="t"/>
              </v:shape>
            </v:group>
            <v:group style="position:absolute;left:1692;top:575;width:3;height:3" coordorigin="1692,575" coordsize="3,3">
              <v:shape style="position:absolute;left:1692;top:575;width:3;height:3" coordorigin="1692,575" coordsize="3,3" path="m1692,575l1692,578,1694,578e" filled="false" stroked="true" strokeweight=".84pt" strokecolor="#050000">
                <v:path arrowok="t"/>
              </v:shape>
            </v:group>
            <v:group style="position:absolute;left:1692;top:575;width:3;height:3" coordorigin="1692,575" coordsize="3,3">
              <v:shape style="position:absolute;left:1692;top:575;width:3;height:3" coordorigin="1692,575" coordsize="3,3" path="m1692,575l1694,578e" filled="false" stroked="true" strokeweight=".84pt" strokecolor="#050000">
                <v:path arrowok="t"/>
              </v:shape>
            </v:group>
            <v:group style="position:absolute;left:1683;top:574;width:17;height:2" coordorigin="1683,574" coordsize="17,2">
              <v:shape style="position:absolute;left:1683;top:574;width:17;height:2" coordorigin="1683,574" coordsize="17,0" path="m1683,574l1700,574e" filled="false" stroked="true" strokeweight=".129pt" strokecolor="#050000">
                <v:path arrowok="t"/>
              </v:shape>
            </v:group>
            <v:group style="position:absolute;left:1678;top:551;width:17;height:2" coordorigin="1678,551" coordsize="17,2">
              <v:shape style="position:absolute;left:1678;top:551;width:17;height:2" coordorigin="1678,551" coordsize="17,0" path="m1678,551l1695,551e" filled="false" stroked="true" strokeweight=".13pt" strokecolor="#050000">
                <v:path arrowok="t"/>
              </v:shape>
            </v:group>
            <v:group style="position:absolute;left:1698;top:541;width:2;height:17" coordorigin="1698,541" coordsize="2,17">
              <v:shape style="position:absolute;left:1698;top:541;width:2;height:17" coordorigin="1698,541" coordsize="0,17" path="m1698,541l1698,558e" filled="false" stroked="true" strokeweight=".128pt" strokecolor="#050000">
                <v:path arrowok="t"/>
              </v:shape>
            </v:group>
            <v:group style="position:absolute;left:1696;top:538;width:2;height:17" coordorigin="1696,538" coordsize="2,17">
              <v:shape style="position:absolute;left:1696;top:538;width:2;height:17" coordorigin="1696,538" coordsize="0,17" path="m1696,538l1696,555e" filled="false" stroked="true" strokeweight=".131pt" strokecolor="#050000">
                <v:path arrowok="t"/>
              </v:shape>
            </v:group>
            <v:group style="position:absolute;left:1704;top:533;width:2;height:17" coordorigin="1704,533" coordsize="2,17">
              <v:shape style="position:absolute;left:1704;top:533;width:2;height:17" coordorigin="1704,533" coordsize="0,17" path="m1704,533l1704,550e" filled="false" stroked="true" strokeweight=".13pt" strokecolor="#050000">
                <v:path arrowok="t"/>
              </v:shape>
            </v:group>
            <v:group style="position:absolute;left:1696;top:548;width:17;height:2" coordorigin="1696,548" coordsize="17,2">
              <v:shape style="position:absolute;left:1696;top:548;width:17;height:2" coordorigin="1696,548" coordsize="17,0" path="m1696,548l1713,548e" filled="false" stroked="true" strokeweight=".13pt" strokecolor="#050000">
                <v:path arrowok="t"/>
              </v:shape>
            </v:group>
            <v:group style="position:absolute;left:1714;top:533;width:2;height:17" coordorigin="1714,533" coordsize="2,17">
              <v:shape style="position:absolute;left:1714;top:533;width:2;height:17" coordorigin="1714,533" coordsize="0,17" path="m1714,533l1714,550e" filled="false" stroked="true" strokeweight=".131pt" strokecolor="#050000">
                <v:path arrowok="t"/>
              </v:shape>
            </v:group>
            <v:group style="position:absolute;left:1784;top:600;width:17;height:2" coordorigin="1784,600" coordsize="17,2">
              <v:shape style="position:absolute;left:1784;top:600;width:17;height:2" coordorigin="1784,600" coordsize="17,0" path="m1784,600l1801,600e" filled="false" stroked="true" strokeweight=".128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799;top:587;width:2;height:17" coordorigin="1799,587" coordsize="2,17">
              <v:shape style="position:absolute;left:1799;top:587;width:2;height:17" coordorigin="1799,587" coordsize="0,17" path="m1799,587l1799,604e" filled="false" stroked="true" strokeweight=".129pt" strokecolor="#050000">
                <v:path arrowok="t"/>
              </v:shape>
            </v:group>
            <v:group style="position:absolute;left:1804;top:593;width:2;height:17" coordorigin="1804,593" coordsize="2,17">
              <v:shape style="position:absolute;left:1804;top:593;width:2;height:17" coordorigin="1804,593" coordsize="0,17" path="m1804,593l1804,609e" filled="false" stroked="true" strokeweight=".129pt" strokecolor="#050000">
                <v:path arrowok="t"/>
              </v:shape>
            </v:group>
            <v:group style="position:absolute;left:1804;top:590;width:2;height:17" coordorigin="1804,590" coordsize="2,17">
              <v:shape style="position:absolute;left:1804;top:590;width:2;height:17" coordorigin="1804,590" coordsize="0,17" path="m1804,590l1804,607e" filled="false" stroked="true" strokeweight=".129pt" strokecolor="#050000">
                <v:path arrowok="t"/>
              </v:shape>
            </v:group>
            <v:group style="position:absolute;left:1800;top:595;width:17;height:2" coordorigin="1800,595" coordsize="17,2">
              <v:shape style="position:absolute;left:1800;top:595;width:17;height:2" coordorigin="1800,595" coordsize="17,0" path="m1800,595l1817,595e" filled="false" stroked="true" strokeweight=".128pt" strokecolor="#050000">
                <v:path arrowok="t"/>
              </v:shape>
            </v:group>
            <v:group style="position:absolute;left:1812;top:593;width:2;height:17" coordorigin="1812,593" coordsize="2,17">
              <v:shape style="position:absolute;left:1812;top:593;width:2;height:17" coordorigin="1812,593" coordsize="0,17" path="m1812,593l1812,609e" filled="false" stroked="true" strokeweight=".13pt" strokecolor="#050000">
                <v:path arrowok="t"/>
              </v:shape>
            </v:group>
            <v:group style="position:absolute;left:1812;top:590;width:2;height:17" coordorigin="1812,590" coordsize="2,17">
              <v:shape style="position:absolute;left:1812;top:590;width:2;height:17" coordorigin="1812,590" coordsize="0,17" path="m1812,590l1812,607e" filled="false" stroked="true" strokeweight=".13pt" strokecolor="#050000">
                <v:path arrowok="t"/>
              </v:shape>
            </v:group>
            <v:group style="position:absolute;left:1820;top:585;width:2;height:17" coordorigin="1820,585" coordsize="2,17">
              <v:shape style="position:absolute;left:1820;top:585;width:2;height:17" coordorigin="1820,585" coordsize="0,17" path="m1820,585l1820,602e" filled="false" stroked="true" strokeweight=".131pt" strokecolor="#050000">
                <v:path arrowok="t"/>
              </v:shape>
            </v:group>
            <v:group style="position:absolute;left:1748;top:541;width:2;height:17" coordorigin="1748,541" coordsize="2,17">
              <v:shape style="position:absolute;left:1748;top:541;width:2;height:17" coordorigin="1748,541" coordsize="0,17" path="m1748,541l1748,558e" filled="false" stroked="true" strokeweight=".129pt" strokecolor="#050000">
                <v:path arrowok="t"/>
              </v:shape>
            </v:group>
            <v:group style="position:absolute;left:1751;top:544;width:3;height:3" coordorigin="1751,544" coordsize="3,3">
              <v:shape style="position:absolute;left:1751;top:544;width:3;height:3" coordorigin="1751,544" coordsize="3,3" path="m1754,547l1751,544e" filled="false" stroked="true" strokeweight=".84pt" strokecolor="#050000">
                <v:path arrowok="t"/>
              </v:shape>
            </v:group>
            <v:group style="position:absolute;left:1748;top:551;width:17;height:2" coordorigin="1748,551" coordsize="17,2">
              <v:shape style="position:absolute;left:1748;top:551;width:17;height:2" coordorigin="1748,551" coordsize="17,0" path="m1748,551l1765,551e" filled="false" stroked="true" strokeweight=".13pt" strokecolor="#050000">
                <v:path arrowok="t"/>
              </v:shape>
            </v:group>
            <v:group style="position:absolute;left:1763;top:541;width:2;height:17" coordorigin="1763,541" coordsize="2,17">
              <v:shape style="position:absolute;left:1763;top:541;width:2;height:17" coordorigin="1763,541" coordsize="0,17" path="m1763,541l1763,558e" filled="false" stroked="true" strokeweight=".129pt" strokecolor="#050000">
                <v:path arrowok="t"/>
              </v:shape>
            </v:group>
            <v:group style="position:absolute;left:1763;top:538;width:2;height:17" coordorigin="1763,538" coordsize="2,17">
              <v:shape style="position:absolute;left:1763;top:538;width:2;height:17" coordorigin="1763,538" coordsize="0,17" path="m1763,538l1763,555e" filled="false" stroked="true" strokeweight=".129pt" strokecolor="#050000">
                <v:path arrowok="t"/>
              </v:shape>
            </v:group>
            <v:group style="position:absolute;left:1797;top:633;width:17;height:2" coordorigin="1797,633" coordsize="17,2">
              <v:shape style="position:absolute;left:1797;top:633;width:17;height:2" coordorigin="1797,633" coordsize="17,0" path="m1797,633l1814,633e" filled="false" stroked="true" strokeweight=".13pt" strokecolor="#050000">
                <v:path arrowok="t"/>
              </v:shape>
            </v:group>
            <v:group style="position:absolute;left:1812;top:624;width:2;height:17" coordorigin="1812,624" coordsize="2,17">
              <v:shape style="position:absolute;left:1812;top:624;width:2;height:17" coordorigin="1812,624" coordsize="0,17" path="m1812,624l1812,640e" filled="false" stroked="true" strokeweight=".13pt" strokecolor="#050000">
                <v:path arrowok="t"/>
              </v:shape>
            </v:group>
            <v:group style="position:absolute;left:1812;top:621;width:2;height:17" coordorigin="1812,621" coordsize="2,17">
              <v:shape style="position:absolute;left:1812;top:621;width:2;height:17" coordorigin="1812,621" coordsize="0,17" path="m1812,621l1812,638e" filled="false" stroked="true" strokeweight=".13pt" strokecolor="#050000">
                <v:path arrowok="t"/>
              </v:shape>
            </v:group>
            <v:group style="position:absolute;left:1817;top:626;width:2;height:17" coordorigin="1817,626" coordsize="2,17">
              <v:shape style="position:absolute;left:1817;top:626;width:2;height:17" coordorigin="1817,626" coordsize="0,17" path="m1817,626l1817,643e" filled="false" stroked="true" strokeweight=".127pt" strokecolor="#050000">
                <v:path arrowok="t"/>
              </v:shape>
            </v:group>
            <v:group style="position:absolute;left:1813;top:631;width:17;height:2" coordorigin="1813,631" coordsize="17,2">
              <v:shape style="position:absolute;left:1813;top:631;width:17;height:2" coordorigin="1813,631" coordsize="17,0" path="m1813,631l1830,631e" filled="false" stroked="true" strokeweight=".13pt" strokecolor="#050000">
                <v:path arrowok="t"/>
              </v:shape>
            </v:group>
            <v:group style="position:absolute;left:1694;top:574;width:17;height:2" coordorigin="1694,574" coordsize="17,2">
              <v:shape style="position:absolute;left:1694;top:574;width:17;height:2" coordorigin="1694,574" coordsize="17,0" path="m1694,574l1711,574e" filled="false" stroked="true" strokeweight=".129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784;top:559;width:2;height:17" coordorigin="1784,559" coordsize="2,17">
              <v:shape style="position:absolute;left:1784;top:559;width:2;height:17" coordorigin="1784,559" coordsize="0,17" path="m1784,559l1784,576e" filled="false" stroked="true" strokeweight=".131pt" strokecolor="#050000">
                <v:path arrowok="t"/>
              </v:shape>
            </v:group>
            <v:group style="position:absolute;left:1777;top:569;width:17;height:2" coordorigin="1777,569" coordsize="17,2">
              <v:shape style="position:absolute;left:1777;top:569;width:17;height:2" coordorigin="1777,569" coordsize="17,0" path="m1777,569l1793,569e" filled="false" stroked="true" strokeweight=".13pt" strokecolor="#050000">
                <v:path arrowok="t"/>
              </v:shape>
            </v:group>
            <v:group style="position:absolute;left:1794;top:556;width:2;height:17" coordorigin="1794,556" coordsize="2,17">
              <v:shape style="position:absolute;left:1794;top:556;width:2;height:17" coordorigin="1794,556" coordsize="0,17" path="m1794,556l1794,573e" filled="false" stroked="true" strokeweight=".13pt" strokecolor="#050000">
                <v:path arrowok="t"/>
              </v:shape>
            </v:group>
            <v:group style="position:absolute;left:1797;top:562;width:2;height:17" coordorigin="1797,562" coordsize="2,17">
              <v:shape style="position:absolute;left:1797;top:562;width:2;height:17" coordorigin="1797,562" coordsize="0,17" path="m1797,562l1797,578e" filled="false" stroked="true" strokeweight=".129pt" strokecolor="#050000">
                <v:path arrowok="t"/>
              </v:shape>
            </v:group>
            <v:group style="position:absolute;left:1797;top:559;width:2;height:17" coordorigin="1797,559" coordsize="2,17">
              <v:shape style="position:absolute;left:1797;top:559;width:2;height:17" coordorigin="1797,559" coordsize="0,17" path="m1797,559l1797,576e" filled="false" stroked="true" strokeweight=".129pt" strokecolor="#050000">
                <v:path arrowok="t"/>
              </v:shape>
            </v:group>
            <v:group style="position:absolute;left:1792;top:563;width:17;height:2" coordorigin="1792,563" coordsize="17,2">
              <v:shape style="position:absolute;left:1792;top:563;width:17;height:2" coordorigin="1792,563" coordsize="17,0" path="m1792,563l1809,563e" filled="false" stroked="true" strokeweight=".13pt" strokecolor="#050000">
                <v:path arrowok="t"/>
              </v:shape>
            </v:group>
            <v:group style="position:absolute;left:1678;top:574;width:2;height:17" coordorigin="1678,574" coordsize="2,17">
              <v:shape style="position:absolute;left:1678;top:574;width:2;height:17" coordorigin="1678,574" coordsize="0,17" path="m1678,574l1678,591e" filled="false" stroked="true" strokeweight=".129pt" strokecolor="#050000">
                <v:path arrowok="t"/>
              </v:shape>
            </v:group>
            <v:group style="position:absolute;left:1771;top:595;width:2;height:17" coordorigin="1771,595" coordsize="2,17">
              <v:shape style="position:absolute;left:1771;top:595;width:2;height:17" coordorigin="1771,595" coordsize="0,17" path="m1771,595l1771,612e" filled="false" stroked="true" strokeweight=".13pt" strokecolor="#050000">
                <v:path arrowok="t"/>
              </v:shape>
            </v:group>
            <v:group style="position:absolute;left:1771;top:598;width:2;height:17" coordorigin="1771,598" coordsize="2,17">
              <v:shape style="position:absolute;left:1771;top:598;width:2;height:17" coordorigin="1771,598" coordsize="0,17" path="m1771,598l1771,615e" filled="false" stroked="true" strokeweight=".13pt" strokecolor="#050000">
                <v:path arrowok="t"/>
              </v:shape>
            </v:group>
            <v:group style="position:absolute;left:1764;top:602;width:17;height:2" coordorigin="1764,602" coordsize="17,2">
              <v:shape style="position:absolute;left:1764;top:602;width:17;height:2" coordorigin="1764,602" coordsize="17,0" path="m1764,602l1781,602e" filled="false" stroked="true" strokeweight=".13pt" strokecolor="#050000">
                <v:path arrowok="t"/>
              </v:shape>
            </v:group>
            <v:group style="position:absolute;left:1775;top:601;width:3;height:3" coordorigin="1775,601" coordsize="3,3">
              <v:shape style="position:absolute;left:1775;top:601;width:3;height:3" coordorigin="1775,601" coordsize="3,3" path="m1775,604l1775,601,1777,604,1777,601e" filled="false" stroked="true" strokeweight=".84pt" strokecolor="#050000">
                <v:path arrowok="t"/>
              </v:shape>
            </v:group>
            <v:group style="position:absolute;left:1694;top:574;width:17;height:2" coordorigin="1694,574" coordsize="17,2">
              <v:shape style="position:absolute;left:1694;top:574;width:17;height:2" coordorigin="1694,574" coordsize="17,0" path="m1694,574l1711,574e" filled="false" stroked="true" strokeweight=".129pt" strokecolor="#050000">
                <v:path arrowok="t"/>
              </v:shape>
            </v:group>
            <v:group style="position:absolute;left:1699;top:571;width:17;height:2" coordorigin="1699,571" coordsize="17,2">
              <v:shape style="position:absolute;left:1699;top:571;width:17;height:2" coordorigin="1699,571" coordsize="17,0" path="m1699,571l1716,571e" filled="false" stroked="true" strokeweight=".13pt" strokecolor="#050000">
                <v:path arrowok="t"/>
              </v:shape>
            </v:group>
            <v:group style="position:absolute;left:1702;top:593;width:3;height:3" coordorigin="1702,593" coordsize="3,3">
              <v:shape style="position:absolute;left:1702;top:593;width:3;height:3" coordorigin="1702,593" coordsize="3,3" path="m1702,596l1702,593,1705,596e" filled="false" stroked="true" strokeweight=".84pt" strokecolor="#050000">
                <v:path arrowok="t"/>
              </v:shape>
            </v:group>
            <v:group style="position:absolute;left:1696;top:538;width:2;height:17" coordorigin="1696,538" coordsize="2,17">
              <v:shape style="position:absolute;left:1696;top:538;width:2;height:17" coordorigin="1696,538" coordsize="0,17" path="m1696,538l1696,555e" filled="false" stroked="true" strokeweight=".131pt" strokecolor="#050000">
                <v:path arrowok="t"/>
              </v:shape>
            </v:group>
            <v:group style="position:absolute;left:1683;top:543;width:17;height:2" coordorigin="1683,543" coordsize="17,2">
              <v:shape style="position:absolute;left:1683;top:543;width:17;height:2" coordorigin="1683,543" coordsize="17,0" path="m1683,543l1700,543e" filled="false" stroked="true" strokeweight=".13pt" strokecolor="#050000">
                <v:path arrowok="t"/>
              </v:shape>
            </v:group>
            <v:group style="position:absolute;left:1804;top:593;width:2;height:17" coordorigin="1804,593" coordsize="2,17">
              <v:shape style="position:absolute;left:1804;top:593;width:2;height:17" coordorigin="1804,593" coordsize="0,17" path="m1804,593l1804,609e" filled="false" stroked="true" strokeweight=".128pt" strokecolor="#050000">
                <v:path arrowok="t"/>
              </v:shape>
            </v:group>
            <v:group style="position:absolute;left:1802;top:590;width:2;height:17" coordorigin="1802,590" coordsize="2,17">
              <v:shape style="position:absolute;left:1802;top:590;width:2;height:17" coordorigin="1802,590" coordsize="0,17" path="m1802,590l1802,607e" filled="false" stroked="true" strokeweight=".13pt" strokecolor="#050000">
                <v:path arrowok="t"/>
              </v:shape>
            </v:group>
            <v:group style="position:absolute;left:1810;top:587;width:2;height:17" coordorigin="1810,587" coordsize="2,17">
              <v:shape style="position:absolute;left:1810;top:587;width:2;height:17" coordorigin="1810,587" coordsize="0,17" path="m1810,587l1810,604e" filled="false" stroked="true" strokeweight=".129pt" strokecolor="#050000">
                <v:path arrowok="t"/>
              </v:shape>
            </v:group>
            <v:group style="position:absolute;left:1803;top:598;width:17;height:2" coordorigin="1803,598" coordsize="17,2">
              <v:shape style="position:absolute;left:1803;top:598;width:17;height:2" coordorigin="1803,598" coordsize="17,0" path="m1803,598l1819,598e" filled="false" stroked="true" strokeweight=".259pt" strokecolor="#050000">
                <v:path arrowok="t"/>
              </v:shape>
            </v:group>
            <v:group style="position:absolute;left:1810;top:595;width:17;height:2" coordorigin="1810,595" coordsize="17,2">
              <v:shape style="position:absolute;left:1810;top:595;width:17;height:2" coordorigin="1810,595" coordsize="17,0" path="m1810,595l1827,595e" filled="false" stroked="true" strokeweight=".128pt" strokecolor="#050000">
                <v:path arrowok="t"/>
              </v:shape>
            </v:group>
            <v:group style="position:absolute;left:1748;top:543;width:2;height:17" coordorigin="1748,543" coordsize="2,17">
              <v:shape style="position:absolute;left:1748;top:543;width:2;height:17" coordorigin="1748,543" coordsize="0,17" path="m1748,543l1748,560e" filled="false" stroked="true" strokeweight=".129pt" strokecolor="#050000">
                <v:path arrowok="t"/>
              </v:shape>
            </v:group>
            <v:group style="position:absolute;left:1748;top:541;width:2;height:17" coordorigin="1748,541" coordsize="2,17">
              <v:shape style="position:absolute;left:1748;top:541;width:2;height:17" coordorigin="1748,541" coordsize="0,17" path="m1748,541l1748,558e" filled="false" stroked="true" strokeweight=".129pt" strokecolor="#050000">
                <v:path arrowok="t"/>
              </v:shape>
            </v:group>
            <v:group style="position:absolute;left:1748;top:553;width:17;height:2" coordorigin="1748,553" coordsize="17,2">
              <v:shape style="position:absolute;left:1748;top:553;width:17;height:2" coordorigin="1748,553" coordsize="17,0" path="m1748,553l1765,553e" filled="false" stroked="true" strokeweight=".128pt" strokecolor="#050000">
                <v:path arrowok="t"/>
              </v:shape>
            </v:group>
            <v:group style="position:absolute;left:1746;top:545;width:17;height:2" coordorigin="1746,545" coordsize="17,2">
              <v:shape style="position:absolute;left:1746;top:545;width:17;height:2" coordorigin="1746,545" coordsize="17,0" path="m1746,545l1762,545e" filled="false" stroked="true" strokeweight=".129pt" strokecolor="#050000">
                <v:path arrowok="t"/>
              </v:shape>
            </v:group>
            <v:group style="position:absolute;left:1763;top:538;width:2;height:17" coordorigin="1763,538" coordsize="2,17">
              <v:shape style="position:absolute;left:1763;top:538;width:2;height:17" coordorigin="1763,538" coordsize="0,17" path="m1763,538l1763,555e" filled="false" stroked="true" strokeweight=".129pt" strokecolor="#050000">
                <v:path arrowok="t"/>
              </v:shape>
            </v:group>
            <v:group style="position:absolute;left:1797;top:633;width:17;height:2" coordorigin="1797,633" coordsize="17,2">
              <v:shape style="position:absolute;left:1797;top:633;width:17;height:2" coordorigin="1797,633" coordsize="17,0" path="m1797,633l1814,633e" filled="false" stroked="true" strokeweight=".13pt" strokecolor="#050000">
                <v:path arrowok="t"/>
              </v:shape>
            </v:group>
            <v:group style="position:absolute;left:1815;top:629;width:2;height:17" coordorigin="1815,629" coordsize="2,17">
              <v:shape style="position:absolute;left:1815;top:629;width:2;height:17" coordorigin="1815,629" coordsize="0,17" path="m1815,629l1815,646e" filled="false" stroked="true" strokeweight=".13pt" strokecolor="#050000">
                <v:path arrowok="t"/>
              </v:shape>
            </v:group>
            <v:group style="position:absolute;left:1815;top:626;width:2;height:17" coordorigin="1815,626" coordsize="2,17">
              <v:shape style="position:absolute;left:1815;top:626;width:2;height:17" coordorigin="1815,626" coordsize="0,17" path="m1815,626l1815,643e" filled="false" stroked="true" strokeweight=".13pt" strokecolor="#050000">
                <v:path arrowok="t"/>
              </v:shape>
            </v:group>
            <v:group style="position:absolute;left:1815;top:621;width:2;height:17" coordorigin="1815,621" coordsize="2,17">
              <v:shape style="position:absolute;left:1815;top:621;width:2;height:17" coordorigin="1815,621" coordsize="0,17" path="m1815,621l1815,638e" filled="false" stroked="true" strokeweight=".13pt" strokecolor="#050000">
                <v:path arrowok="t"/>
              </v:shape>
            </v:group>
            <v:group style="position:absolute;left:1813;top:631;width:17;height:2" coordorigin="1813,631" coordsize="17,2">
              <v:shape style="position:absolute;left:1813;top:631;width:17;height:2" coordorigin="1813,631" coordsize="17,0" path="m1813,631l1830,631e" filled="false" stroked="true" strokeweight=".13pt" strokecolor="#050000">
                <v:path arrowok="t"/>
              </v:shape>
            </v:group>
            <v:group style="position:absolute;left:1748;top:598;width:2;height:17" coordorigin="1748,598" coordsize="2,17">
              <v:shape style="position:absolute;left:1748;top:598;width:2;height:17" coordorigin="1748,598" coordsize="0,17" path="m1748,598l1748,615e" filled="false" stroked="true" strokeweight=".129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753;top:598;width:2;height:17" coordorigin="1753,598" coordsize="2,17">
              <v:shape style="position:absolute;left:1753;top:598;width:2;height:17" coordorigin="1753,598" coordsize="0,17" path="m1753,598l1753,615e" filled="false" stroked="true" strokeweight=".127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7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1pt" strokecolor="#050000">
                <v:path arrowok="t"/>
              </v:shape>
            </v:group>
            <v:group style="position:absolute;left:1758;top:598;width:2;height:17" coordorigin="1758,598" coordsize="2,17">
              <v:shape style="position:absolute;left:1758;top:598;width:2;height:17" coordorigin="1758,598" coordsize="0,17" path="m1758,598l1758,615e" filled="false" stroked="true" strokeweight=".129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60;top:593;width:2;height:17" coordorigin="1760,593" coordsize="2,17">
              <v:shape style="position:absolute;left:1760;top:593;width:2;height:17" coordorigin="1760,593" coordsize="0,17" path="m1760,593l1760,609e" filled="false" stroked="true" strokeweight=".13pt" strokecolor="#050000">
                <v:path arrowok="t"/>
              </v:shape>
            </v:group>
            <v:group style="position:absolute;left:1764;top:609;width:17;height:2" coordorigin="1764,609" coordsize="17,2">
              <v:shape style="position:absolute;left:1764;top:609;width:17;height:2" coordorigin="1764,609" coordsize="17,0" path="m1764,609l1781,609e" filled="false" stroked="true" strokeweight=".259pt" strokecolor="#050000">
                <v:path arrowok="t"/>
              </v:shape>
            </v:group>
            <v:group style="position:absolute;left:1764;top:609;width:17;height:2" coordorigin="1764,609" coordsize="17,2">
              <v:shape style="position:absolute;left:1764;top:609;width:17;height:2" coordorigin="1764,609" coordsize="17,0" path="m1764,609l1781,609e" filled="false" stroked="true" strokeweight=".259pt" strokecolor="#050000">
                <v:path arrowok="t"/>
              </v:shape>
            </v:group>
            <v:group style="position:absolute;left:1775;top:606;width:3;height:3" coordorigin="1775,606" coordsize="3,3">
              <v:shape style="position:absolute;left:1775;top:606;width:3;height:3" coordorigin="1775,606" coordsize="3,3" path="m1775,609l1775,606,1777,609,1775,606e" filled="false" stroked="true" strokeweight=".84pt" strokecolor="#050000">
                <v:path arrowok="t"/>
              </v:shape>
            </v:group>
            <v:group style="position:absolute;left:1777;top:606;width:3;height:3" coordorigin="1777,606" coordsize="3,3">
              <v:shape style="position:absolute;left:1777;top:606;width:3;height:3" coordorigin="1777,606" coordsize="3,3" path="m1777,606l1780,609,1780,606e" filled="false" stroked="true" strokeweight=".84pt" strokecolor="#050000">
                <v:path arrowok="t"/>
              </v:shape>
            </v:group>
            <v:group style="position:absolute;left:1777;top:606;width:3;height:3" coordorigin="1777,606" coordsize="3,3">
              <v:shape style="position:absolute;left:1777;top:606;width:3;height:3" coordorigin="1777,606" coordsize="3,3" path="m1780,609l1777,606e" filled="false" stroked="true" strokeweight=".84pt" strokecolor="#050000">
                <v:path arrowok="t"/>
              </v:shape>
            </v:group>
            <v:group style="position:absolute;left:1786;top:562;width:2;height:17" coordorigin="1786,562" coordsize="2,17">
              <v:shape style="position:absolute;left:1786;top:562;width:2;height:17" coordorigin="1786,562" coordsize="0,17" path="m1786,562l1786,578e" filled="false" stroked="true" strokeweight=".129pt" strokecolor="#050000">
                <v:path arrowok="t"/>
              </v:shape>
            </v:group>
            <v:group style="position:absolute;left:1786;top:559;width:2;height:17" coordorigin="1786,559" coordsize="2,17">
              <v:shape style="position:absolute;left:1786;top:559;width:2;height:17" coordorigin="1786,559" coordsize="0,17" path="m1786,559l1786,576e" filled="false" stroked="true" strokeweight=".129pt" strokecolor="#050000">
                <v:path arrowok="t"/>
              </v:shape>
            </v:group>
            <v:group style="position:absolute;left:1794;top:556;width:2;height:17" coordorigin="1794,556" coordsize="2,17">
              <v:shape style="position:absolute;left:1794;top:556;width:2;height:17" coordorigin="1794,556" coordsize="0,17" path="m1794,556l1794,573e" filled="false" stroked="true" strokeweight=".13pt" strokecolor="#050000">
                <v:path arrowok="t"/>
              </v:shape>
            </v:group>
            <v:group style="position:absolute;left:1787;top:569;width:17;height:2" coordorigin="1787,569" coordsize="17,2">
              <v:shape style="position:absolute;left:1787;top:569;width:17;height:2" coordorigin="1787,569" coordsize="17,0" path="m1787,569l1804,569e" filled="false" stroked="true" strokeweight=".13pt" strokecolor="#050000">
                <v:path arrowok="t"/>
              </v:shape>
            </v:group>
            <v:group style="position:absolute;left:1802;top:556;width:2;height:17" coordorigin="1802,556" coordsize="2,17">
              <v:shape style="position:absolute;left:1802;top:556;width:2;height:17" coordorigin="1802,556" coordsize="0,17" path="m1802,556l1802,573e" filled="false" stroked="true" strokeweight=".13pt" strokecolor="#050000">
                <v:path arrowok="t"/>
              </v:shape>
            </v:group>
            <v:group style="position:absolute;left:1804;top:590;width:2;height:17" coordorigin="1804,590" coordsize="2,17">
              <v:shape style="position:absolute;left:1804;top:590;width:2;height:17" coordorigin="1804,590" coordsize="0,17" path="m1804,590l1804,607e" filled="false" stroked="true" strokeweight=".129pt" strokecolor="#050000">
                <v:path arrowok="t"/>
              </v:shape>
            </v:group>
            <v:group style="position:absolute;left:1810;top:587;width:2;height:17" coordorigin="1810,587" coordsize="2,17">
              <v:shape style="position:absolute;left:1810;top:587;width:2;height:17" coordorigin="1810,587" coordsize="0,17" path="m1810,587l1810,604e" filled="false" stroked="true" strokeweight=".129pt" strokecolor="#050000">
                <v:path arrowok="t"/>
              </v:shape>
            </v:group>
            <v:group style="position:absolute;left:1811;top:596;width:3;height:3" coordorigin="1811,596" coordsize="3,3">
              <v:shape style="position:absolute;left:1811;top:596;width:3;height:3" coordorigin="1811,596" coordsize="3,3" path="m1814,598l1811,596e" filled="false" stroked="true" strokeweight=".84pt" strokecolor="#050000">
                <v:path arrowok="t"/>
              </v:shape>
            </v:group>
            <v:group style="position:absolute;left:1816;top:593;width:3;height:3" coordorigin="1816,593" coordsize="3,3">
              <v:shape style="position:absolute;left:1816;top:593;width:3;height:3" coordorigin="1816,593" coordsize="3,3" path="m1819,596l1816,593e" filled="false" stroked="true" strokeweight=".84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784;top:600;width:17;height:2" coordorigin="1784,600" coordsize="17,2">
              <v:shape style="position:absolute;left:1784;top:600;width:17;height:2" coordorigin="1784,600" coordsize="17,0" path="m1784,600l1801,600e" filled="false" stroked="true" strokeweight=".128pt" strokecolor="#050000">
                <v:path arrowok="t"/>
              </v:shape>
            </v:group>
            <v:group style="position:absolute;left:1786;top:559;width:2;height:17" coordorigin="1786,559" coordsize="2,17">
              <v:shape style="position:absolute;left:1786;top:559;width:2;height:17" coordorigin="1786,559" coordsize="0,17" path="m1786,559l1786,576e" filled="false" stroked="true" strokeweight=".129pt" strokecolor="#050000">
                <v:path arrowok="t"/>
              </v:shape>
            </v:group>
            <v:group style="position:absolute;left:1792;top:556;width:2;height:17" coordorigin="1792,556" coordsize="2,17">
              <v:shape style="position:absolute;left:1792;top:556;width:2;height:17" coordorigin="1792,556" coordsize="0,17" path="m1792,556l1792,573e" filled="false" stroked="true" strokeweight=".13pt" strokecolor="#050000">
                <v:path arrowok="t"/>
              </v:shape>
            </v:group>
            <v:group style="position:absolute;left:1797;top:559;width:2;height:17" coordorigin="1797,559" coordsize="2,17">
              <v:shape style="position:absolute;left:1797;top:559;width:2;height:17" coordorigin="1797,559" coordsize="0,17" path="m1797,559l1797,576e" filled="false" stroked="true" strokeweight=".128pt" strokecolor="#050000">
                <v:path arrowok="t"/>
              </v:shape>
            </v:group>
            <v:group style="position:absolute;left:1802;top:556;width:2;height:17" coordorigin="1802,556" coordsize="2,17">
              <v:shape style="position:absolute;left:1802;top:556;width:2;height:17" coordorigin="1802,556" coordsize="0,17" path="m1802,556l1802,573e" filled="false" stroked="true" strokeweight=".13pt" strokecolor="#050000">
                <v:path arrowok="t"/>
              </v:shape>
            </v:group>
            <v:group style="position:absolute;left:1776;top:590;width:2;height:17" coordorigin="1776,590" coordsize="2,17">
              <v:shape style="position:absolute;left:1776;top:590;width:2;height:17" coordorigin="1776,590" coordsize="0,17" path="m1776,590l1776,607e" filled="false" stroked="true" strokeweight=".128pt" strokecolor="#050000">
                <v:path arrowok="t"/>
              </v:shape>
            </v:group>
            <v:group style="position:absolute;left:1803;top:636;width:17;height:2" coordorigin="1803,636" coordsize="17,2">
              <v:shape style="position:absolute;left:1803;top:636;width:17;height:2" coordorigin="1803,636" coordsize="17,0" path="m1803,636l1819,636e" filled="false" stroked="true" strokeweight=".129pt" strokecolor="#050000">
                <v:path arrowok="t"/>
              </v:shape>
            </v:group>
            <v:group style="position:absolute;left:1806;top:601;width:3;height:3" coordorigin="1806,601" coordsize="3,3">
              <v:shape style="position:absolute;left:1806;top:601;width:3;height:3" coordorigin="1806,601" coordsize="3,3" path="m1808,604l1806,601e" filled="false" stroked="true" strokeweight=".84pt" strokecolor="#050000">
                <v:path arrowok="t"/>
              </v:shape>
            </v:group>
            <v:group style="position:absolute;left:1797;top:595;width:17;height:2" coordorigin="1797,595" coordsize="17,2">
              <v:shape style="position:absolute;left:1797;top:595;width:17;height:2" coordorigin="1797,595" coordsize="17,0" path="m1797,595l1814,595e" filled="false" stroked="true" strokeweight=".128pt" strokecolor="#050000">
                <v:path arrowok="t"/>
              </v:shape>
            </v:group>
            <v:group style="position:absolute;left:1803;top:631;width:17;height:2" coordorigin="1803,631" coordsize="17,2">
              <v:shape style="position:absolute;left:1803;top:631;width:17;height:2" coordorigin="1803,631" coordsize="17,0" path="m1803,631l1819,631e" filled="false" stroked="true" strokeweight=".13pt" strokecolor="#050000">
                <v:path arrowok="t"/>
              </v:shape>
            </v:group>
            <v:group style="position:absolute;left:1812;top:626;width:2;height:17" coordorigin="1812,626" coordsize="2,17">
              <v:shape style="position:absolute;left:1812;top:626;width:2;height:17" coordorigin="1812,626" coordsize="0,17" path="m1812,626l1812,643e" filled="false" stroked="true" strokeweight=".13pt" strokecolor="#050000">
                <v:path arrowok="t"/>
              </v:shape>
            </v:group>
            <v:group style="position:absolute;left:1806;top:593;width:3;height:3" coordorigin="1806,593" coordsize="3,3">
              <v:shape style="position:absolute;left:1806;top:593;width:3;height:3" coordorigin="1806,593" coordsize="3,3" path="m1808,596l1806,593e" filled="false" stroked="true" strokeweight=".84pt" strokecolor="#050000">
                <v:path arrowok="t"/>
              </v:shape>
            </v:group>
            <v:group style="position:absolute;left:1805;top:633;width:17;height:2" coordorigin="1805,633" coordsize="17,2">
              <v:shape style="position:absolute;left:1805;top:633;width:17;height:2" coordorigin="1805,633" coordsize="17,0" path="m1805,633l1822,633e" filled="false" stroked="true" strokeweight=".13pt" strokecolor="#050000">
                <v:path arrowok="t"/>
              </v:shape>
            </v:group>
            <v:group style="position:absolute;left:1810;top:593;width:2;height:17" coordorigin="1810,593" coordsize="2,17">
              <v:shape style="position:absolute;left:1810;top:593;width:2;height:17" coordorigin="1810,593" coordsize="0,17" path="m1810,593l1810,609e" filled="false" stroked="true" strokeweight=".129pt" strokecolor="#050000">
                <v:path arrowok="t"/>
              </v:shape>
            </v:group>
            <v:group style="position:absolute;left:1815;top:624;width:2;height:17" coordorigin="1815,624" coordsize="2,17">
              <v:shape style="position:absolute;left:1815;top:624;width:2;height:17" coordorigin="1815,624" coordsize="0,17" path="m1815,624l1815,640e" filled="false" stroked="true" strokeweight=".13pt" strokecolor="#050000">
                <v:path arrowok="t"/>
              </v:shape>
            </v:group>
            <v:group style="position:absolute;left:1810;top:587;width:2;height:17" coordorigin="1810,587" coordsize="2,17">
              <v:shape style="position:absolute;left:1810;top:587;width:2;height:17" coordorigin="1810,587" coordsize="0,17" path="m1810,587l1810,604e" filled="false" stroked="true" strokeweight=".129pt" strokecolor="#050000">
                <v:path arrowok="t"/>
              </v:shape>
            </v:group>
            <v:group style="position:absolute;left:1805;top:631;width:17;height:2" coordorigin="1805,631" coordsize="17,2">
              <v:shape style="position:absolute;left:1805;top:631;width:17;height:2" coordorigin="1805,631" coordsize="17,0" path="m1805,631l1822,631e" filled="false" stroked="true" strokeweight=".13pt" strokecolor="#050000">
                <v:path arrowok="t"/>
              </v:shape>
            </v:group>
            <v:group style="position:absolute;left:1815;top:621;width:2;height:17" coordorigin="1815,621" coordsize="2,17">
              <v:shape style="position:absolute;left:1815;top:621;width:2;height:17" coordorigin="1815,621" coordsize="0,17" path="m1815,621l1815,638e" filled="false" stroked="true" strokeweight=".13pt" strokecolor="#050000">
                <v:path arrowok="t"/>
              </v:shape>
            </v:group>
            <v:group style="position:absolute;left:1805;top:636;width:17;height:2" coordorigin="1805,636" coordsize="17,2">
              <v:shape style="position:absolute;left:1805;top:636;width:17;height:2" coordorigin="1805,636" coordsize="17,0" path="m1805,636l1822,636e" filled="false" stroked="true" strokeweight=".129pt" strokecolor="#050000">
                <v:path arrowok="t"/>
              </v:shape>
            </v:group>
            <v:group style="position:absolute;left:1800;top:600;width:17;height:2" coordorigin="1800,600" coordsize="17,2">
              <v:shape style="position:absolute;left:1800;top:600;width:17;height:2" coordorigin="1800,600" coordsize="17,0" path="m1800,600l1817,600e" filled="false" stroked="true" strokeweight=".127pt" strokecolor="#050000">
                <v:path arrowok="t"/>
              </v:shape>
            </v:group>
            <v:group style="position:absolute;left:1805;top:636;width:17;height:2" coordorigin="1805,636" coordsize="17,2">
              <v:shape style="position:absolute;left:1805;top:636;width:17;height:2" coordorigin="1805,636" coordsize="17,0" path="m1805,636l1822,636e" filled="false" stroked="true" strokeweight=".129pt" strokecolor="#050000">
                <v:path arrowok="t"/>
              </v:shape>
            </v:group>
            <v:group style="position:absolute;left:1800;top:597;width:17;height:2" coordorigin="1800,597" coordsize="17,2">
              <v:shape style="position:absolute;left:1800;top:597;width:17;height:2" coordorigin="1800,597" coordsize="17,0" path="m1800,597l1817,597e" filled="false" stroked="true" strokeweight=".131pt" strokecolor="#050000">
                <v:path arrowok="t"/>
              </v:shape>
            </v:group>
            <v:group style="position:absolute;left:1808;top:635;width:17;height:2" coordorigin="1808,635" coordsize="17,2">
              <v:shape style="position:absolute;left:1808;top:635;width:17;height:2" coordorigin="1808,635" coordsize="17,0" path="m1808,635l1825,635e" filled="false" stroked="true" strokeweight=".259pt" strokecolor="#050000">
                <v:path arrowok="t"/>
              </v:shape>
            </v:group>
            <v:group style="position:absolute;left:1817;top:629;width:2;height:17" coordorigin="1817,629" coordsize="2,17">
              <v:shape style="position:absolute;left:1817;top:629;width:2;height:17" coordorigin="1817,629" coordsize="0,17" path="m1817,629l1817,646e" filled="false" stroked="true" strokeweight=".128pt" strokecolor="#050000">
                <v:path arrowok="t"/>
              </v:shape>
            </v:group>
            <v:group style="position:absolute;left:1808;top:633;width:17;height:2" coordorigin="1808,633" coordsize="17,2">
              <v:shape style="position:absolute;left:1808;top:633;width:17;height:2" coordorigin="1808,633" coordsize="17,0" path="m1808,633l1825,633e" filled="false" stroked="true" strokeweight=".13pt" strokecolor="#050000">
                <v:path arrowok="t"/>
              </v:shape>
            </v:group>
            <v:group style="position:absolute;left:1803;top:598;width:17;height:2" coordorigin="1803,598" coordsize="17,2">
              <v:shape style="position:absolute;left:1803;top:598;width:17;height:2" coordorigin="1803,598" coordsize="17,0" path="m1803,598l1819,598e" filled="false" stroked="true" strokeweight=".259pt" strokecolor="#050000">
                <v:path arrowok="t"/>
              </v:shape>
            </v:group>
            <v:group style="position:absolute;left:1808;top:631;width:17;height:2" coordorigin="1808,631" coordsize="17,2">
              <v:shape style="position:absolute;left:1808;top:631;width:17;height:2" coordorigin="1808,631" coordsize="17,0" path="m1808,631l1825,631e" filled="false" stroked="true" strokeweight=".13pt" strokecolor="#050000">
                <v:path arrowok="t"/>
              </v:shape>
            </v:group>
            <v:group style="position:absolute;left:1803;top:600;width:17;height:2" coordorigin="1803,600" coordsize="17,2">
              <v:shape style="position:absolute;left:1803;top:600;width:17;height:2" coordorigin="1803,600" coordsize="17,0" path="m1803,600l1819,600e" filled="false" stroked="true" strokeweight=".128pt" strokecolor="#050000">
                <v:path arrowok="t"/>
              </v:shape>
            </v:group>
            <v:group style="position:absolute;left:1808;top:639;width:17;height:2" coordorigin="1808,639" coordsize="17,2">
              <v:shape style="position:absolute;left:1808;top:639;width:17;height:2" coordorigin="1808,639" coordsize="17,0" path="m1808,639l1825,639e" filled="false" stroked="true" strokeweight=".13pt" strokecolor="#050000">
                <v:path arrowok="t"/>
              </v:shape>
            </v:group>
            <v:group style="position:absolute;left:1811;top:598;width:3;height:3" coordorigin="1811,598" coordsize="3,3">
              <v:shape style="position:absolute;left:1811;top:598;width:3;height:3" coordorigin="1811,598" coordsize="3,3" path="m1811,598l1814,601,1814,598e" filled="false" stroked="true" strokeweight=".84pt" strokecolor="#050000">
                <v:path arrowok="t"/>
              </v:shape>
            </v:group>
            <v:group style="position:absolute;left:1811;top:593;width:3;height:3" coordorigin="1811,593" coordsize="3,3">
              <v:shape style="position:absolute;left:1811;top:593;width:3;height:3" coordorigin="1811,593" coordsize="3,3" path="m1814,596l1811,593e" filled="false" stroked="true" strokeweight=".84pt" strokecolor="#050000">
                <v:path arrowok="t"/>
              </v:shape>
            </v:group>
            <v:group style="position:absolute;left:1808;top:631;width:17;height:2" coordorigin="1808,631" coordsize="17,2">
              <v:shape style="position:absolute;left:1808;top:631;width:17;height:2" coordorigin="1808,631" coordsize="17,0" path="m1808,631l1825,631e" filled="false" stroked="true" strokeweight=".13pt" strokecolor="#050000">
                <v:path arrowok="t"/>
              </v:shape>
            </v:group>
            <v:group style="position:absolute;left:1810;top:639;width:17;height:2" coordorigin="1810,639" coordsize="17,2">
              <v:shape style="position:absolute;left:1810;top:639;width:17;height:2" coordorigin="1810,639" coordsize="17,0" path="m1810,639l1827,639e" filled="false" stroked="true" strokeweight=".13pt" strokecolor="#050000">
                <v:path arrowok="t"/>
              </v:shape>
            </v:group>
            <v:group style="position:absolute;left:1810;top:631;width:17;height:2" coordorigin="1810,631" coordsize="17,2">
              <v:shape style="position:absolute;left:1810;top:631;width:17;height:2" coordorigin="1810,631" coordsize="17,0" path="m1810,631l1827,631e" filled="false" stroked="true" strokeweight=".13pt" strokecolor="#050000">
                <v:path arrowok="t"/>
              </v:shape>
            </v:group>
            <v:group style="position:absolute;left:1805;top:595;width:17;height:2" coordorigin="1805,595" coordsize="17,2">
              <v:shape style="position:absolute;left:1805;top:595;width:17;height:2" coordorigin="1805,595" coordsize="17,0" path="m1805,595l1822,595e" filled="false" stroked="true" strokeweight=".128pt" strokecolor="#050000">
                <v:path arrowok="t"/>
              </v:shape>
            </v:group>
            <v:group style="position:absolute;left:1815;top:593;width:2;height:17" coordorigin="1815,593" coordsize="2,17">
              <v:shape style="position:absolute;left:1815;top:593;width:2;height:17" coordorigin="1815,593" coordsize="0,17" path="m1815,593l1815,609e" filled="false" stroked="true" strokeweight=".13pt" strokecolor="#050000">
                <v:path arrowok="t"/>
              </v:shape>
            </v:group>
            <v:group style="position:absolute;left:1820;top:629;width:2;height:17" coordorigin="1820,629" coordsize="2,17">
              <v:shape style="position:absolute;left:1820;top:629;width:2;height:17" coordorigin="1820,629" coordsize="0,17" path="m1820,629l1820,646e" filled="false" stroked="true" strokeweight=".131pt" strokecolor="#050000">
                <v:path arrowok="t"/>
              </v:shape>
            </v:group>
            <v:group style="position:absolute;left:1805;top:595;width:17;height:2" coordorigin="1805,595" coordsize="17,2">
              <v:shape style="position:absolute;left:1805;top:595;width:17;height:2" coordorigin="1805,595" coordsize="17,0" path="m1805,595l1822,595e" filled="false" stroked="true" strokeweight=".128pt" strokecolor="#050000">
                <v:path arrowok="t"/>
              </v:shape>
            </v:group>
            <v:group style="position:absolute;left:1810;top:631;width:17;height:2" coordorigin="1810,631" coordsize="17,2">
              <v:shape style="position:absolute;left:1810;top:631;width:17;height:2" coordorigin="1810,631" coordsize="17,0" path="m1810,631l1827,631e" filled="false" stroked="true" strokeweight=".13pt" strokecolor="#050000">
                <v:path arrowok="t"/>
              </v:shape>
            </v:group>
            <v:group style="position:absolute;left:1817;top:593;width:2;height:17" coordorigin="1817,593" coordsize="2,17">
              <v:shape style="position:absolute;left:1817;top:593;width:2;height:17" coordorigin="1817,593" coordsize="0,17" path="m1817,593l1817,609e" filled="false" stroked="true" strokeweight=".128pt" strokecolor="#050000">
                <v:path arrowok="t"/>
              </v:shape>
            </v:group>
            <v:group style="position:absolute;left:1813;top:636;width:17;height:2" coordorigin="1813,636" coordsize="17,2">
              <v:shape style="position:absolute;left:1813;top:636;width:17;height:2" coordorigin="1813,636" coordsize="17,0" path="m1813,636l1830,636e" filled="false" stroked="true" strokeweight=".129pt" strokecolor="#050000">
                <v:path arrowok="t"/>
              </v:shape>
            </v:group>
            <v:group style="position:absolute;left:1805;top:595;width:17;height:2" coordorigin="1805,595" coordsize="17,2">
              <v:shape style="position:absolute;left:1805;top:595;width:17;height:2" coordorigin="1805,595" coordsize="17,0" path="m1805,595l1822,595e" filled="false" stroked="true" strokeweight=".128pt" strokecolor="#050000">
                <v:path arrowok="t"/>
              </v:shape>
            </v:group>
            <v:group style="position:absolute;left:1819;top:629;width:3;height:3" coordorigin="1819,629" coordsize="3,3">
              <v:shape style="position:absolute;left:1819;top:629;width:3;height:3" coordorigin="1819,629" coordsize="3,3" path="m1821,632l1819,629e" filled="false" stroked="true" strokeweight=".84pt" strokecolor="#050000">
                <v:path arrowok="t"/>
              </v:shape>
            </v:group>
            <v:group style="position:absolute;left:1813;top:636;width:17;height:2" coordorigin="1813,636" coordsize="17,2">
              <v:shape style="position:absolute;left:1813;top:636;width:17;height:2" coordorigin="1813,636" coordsize="17,0" path="m1813,636l1830,636e" filled="false" stroked="true" strokeweight=".129pt" strokecolor="#050000">
                <v:path arrowok="t"/>
              </v:shape>
            </v:group>
            <v:group style="position:absolute;left:1813;top:631;width:17;height:2" coordorigin="1813,631" coordsize="17,2">
              <v:shape style="position:absolute;left:1813;top:631;width:17;height:2" coordorigin="1813,631" coordsize="17,0" path="m1813,631l1830,631e" filled="false" stroked="true" strokeweight=".13pt" strokecolor="#050000">
                <v:path arrowok="t"/>
              </v:shape>
            </v:group>
            <v:group style="position:absolute;left:1813;top:636;width:17;height:2" coordorigin="1813,636" coordsize="17,2">
              <v:shape style="position:absolute;left:1813;top:636;width:17;height:2" coordorigin="1813,636" coordsize="17,0" path="m1813,636l1830,636e" filled="false" stroked="true" strokeweight=".129pt" strokecolor="#050000">
                <v:path arrowok="t"/>
              </v:shape>
            </v:group>
            <v:group style="position:absolute;left:1808;top:600;width:17;height:2" coordorigin="1808,600" coordsize="17,2">
              <v:shape style="position:absolute;left:1808;top:600;width:17;height:2" coordorigin="1808,600" coordsize="17,0" path="m1808,600l1825,600e" filled="false" stroked="true" strokeweight=".128pt" strokecolor="#050000">
                <v:path arrowok="t"/>
              </v:shape>
            </v:group>
            <v:group style="position:absolute;left:1808;top:595;width:17;height:2" coordorigin="1808,595" coordsize="17,2">
              <v:shape style="position:absolute;left:1808;top:595;width:17;height:2" coordorigin="1808,595" coordsize="17,0" path="m1808,595l1825,595e" filled="false" stroked="true" strokeweight=".128pt" strokecolor="#050000">
                <v:path arrowok="t"/>
              </v:shape>
            </v:group>
            <v:group style="position:absolute;left:1823;top:626;width:2;height:17" coordorigin="1823,626" coordsize="2,17">
              <v:shape style="position:absolute;left:1823;top:626;width:2;height:17" coordorigin="1823,626" coordsize="0,17" path="m1823,626l1823,643e" filled="false" stroked="true" strokeweight=".128pt" strokecolor="#050000">
                <v:path arrowok="t"/>
              </v:shape>
            </v:group>
            <v:group style="position:absolute;left:1808;top:595;width:17;height:2" coordorigin="1808,595" coordsize="17,2">
              <v:shape style="position:absolute;left:1808;top:595;width:17;height:2" coordorigin="1808,595" coordsize="17,0" path="m1808,595l1825,595e" filled="false" stroked="true" strokeweight=".128pt" strokecolor="#050000">
                <v:path arrowok="t"/>
              </v:shape>
            </v:group>
            <v:group style="position:absolute;left:1816;top:598;width:3;height:3" coordorigin="1816,598" coordsize="3,3">
              <v:shape style="position:absolute;left:1816;top:598;width:3;height:3" coordorigin="1816,598" coordsize="3,3" path="m1819,601l1816,598e" filled="false" stroked="true" strokeweight=".84pt" strokecolor="#050000">
                <v:path arrowok="t"/>
              </v:shape>
            </v:group>
            <v:group style="position:absolute;left:1823;top:624;width:2;height:17" coordorigin="1823,624" coordsize="2,17">
              <v:shape style="position:absolute;left:1823;top:624;width:2;height:17" coordorigin="1823,624" coordsize="0,17" path="m1823,624l1823,640e" filled="false" stroked="true" strokeweight=".128pt" strokecolor="#050000">
                <v:path arrowok="t"/>
              </v:shape>
            </v:group>
            <v:group style="position:absolute;left:1816;top:593;width:3;height:3" coordorigin="1816,593" coordsize="3,3">
              <v:shape style="position:absolute;left:1816;top:593;width:3;height:3" coordorigin="1816,593" coordsize="3,3" path="m1819,596l1816,593e" filled="false" stroked="true" strokeweight=".84pt" strokecolor="#050000">
                <v:path arrowok="t"/>
              </v:shape>
            </v:group>
            <v:group style="position:absolute;left:1810;top:598;width:17;height:2" coordorigin="1810,598" coordsize="17,2">
              <v:shape style="position:absolute;left:1810;top:598;width:17;height:2" coordorigin="1810,598" coordsize="17,0" path="m1810,598l1827,598e" filled="false" stroked="true" strokeweight=".259pt" strokecolor="#050000">
                <v:path arrowok="t"/>
              </v:shape>
            </v:group>
            <v:group style="position:absolute;left:1857;top:609;width:17;height:2" coordorigin="1857,609" coordsize="17,2">
              <v:shape style="position:absolute;left:1857;top:609;width:17;height:2" coordorigin="1857,609" coordsize="17,0" path="m1857,609l1874,609e" filled="false" stroked="true" strokeweight=".518pt" strokecolor="#050000">
                <v:path arrowok="t"/>
              </v:shape>
            </v:group>
            <v:group style="position:absolute;left:1869;top:593;width:2;height:17" coordorigin="1869,593" coordsize="2,17">
              <v:shape style="position:absolute;left:1869;top:593;width:2;height:17" coordorigin="1869,593" coordsize="0,17" path="m1869,593l1869,609e" filled="false" stroked="true" strokeweight=".129pt" strokecolor="#050000">
                <v:path arrowok="t"/>
              </v:shape>
            </v:group>
            <v:group style="position:absolute;left:1813;top:633;width:17;height:2" coordorigin="1813,633" coordsize="17,2">
              <v:shape style="position:absolute;left:1813;top:633;width:17;height:2" coordorigin="1813,633" coordsize="17,0" path="m1813,633l1830,633e" filled="false" stroked="true" strokeweight=".13pt" strokecolor="#050000">
                <v:path arrowok="t"/>
              </v:shape>
            </v:group>
            <v:group style="position:absolute;left:2116;top:1276;width:6;height:99" coordorigin="2116,1276" coordsize="6,99">
              <v:shape style="position:absolute;left:2116;top:1276;width:6;height:99" coordorigin="2116,1276" coordsize="6,99" path="m2116,1375l2121,1276e" filled="false" stroked="true" strokeweight=".84pt" strokecolor="#050000">
                <v:path arrowok="t"/>
              </v:shape>
            </v:group>
            <v:group style="position:absolute;left:2168;top:1269;width:6;height:96" coordorigin="2168,1269" coordsize="6,96">
              <v:shape style="position:absolute;left:2168;top:1269;width:6;height:96" coordorigin="2168,1269" coordsize="6,96" path="m2168,1364l2173,1269e" filled="false" stroked="true" strokeweight=".84pt" strokecolor="#050000">
                <v:path arrowok="t"/>
              </v:shape>
            </v:group>
            <v:group style="position:absolute;left:2217;top:1253;width:6;height:99" coordorigin="2217,1253" coordsize="6,99">
              <v:shape style="position:absolute;left:2217;top:1253;width:6;height:99" coordorigin="2217,1253" coordsize="6,99" path="m2217,1352l2222,1253e" filled="false" stroked="true" strokeweight=".84pt" strokecolor="#050000">
                <v:path arrowok="t"/>
              </v:shape>
            </v:group>
            <v:group style="position:absolute;left:2035;top:1221;width:17;height:2" coordorigin="2035,1221" coordsize="17,2">
              <v:shape style="position:absolute;left:2035;top:1221;width:17;height:2" coordorigin="2035,1221" coordsize="17,0" path="m2035,1221l2052,1221e" filled="false" stroked="true" strokeweight=".129pt" strokecolor="#050000">
                <v:path arrowok="t"/>
              </v:shape>
            </v:group>
            <v:group style="position:absolute;left:2012;top:1262;width:17;height:2" coordorigin="2012,1262" coordsize="17,2">
              <v:shape style="position:absolute;left:2012;top:1262;width:17;height:2" coordorigin="2012,1262" coordsize="17,0" path="m2012,1262l2029,1262e" filled="false" stroked="true" strokeweight=".129pt" strokecolor="#050000">
                <v:path arrowok="t"/>
              </v:shape>
            </v:group>
            <v:group style="position:absolute;left:2045;top:1211;width:2;height:17" coordorigin="2045,1211" coordsize="2,17">
              <v:shape style="position:absolute;left:2045;top:1211;width:2;height:17" coordorigin="2045,1211" coordsize="0,17" path="m2045,1211l2045,1228e" filled="false" stroked="true" strokeweight=".129pt" strokecolor="#050000">
                <v:path arrowok="t"/>
              </v:shape>
            </v:group>
            <v:group style="position:absolute;left:2022;top:1255;width:2;height:17" coordorigin="2022,1255" coordsize="2,17">
              <v:shape style="position:absolute;left:2022;top:1255;width:2;height:17" coordorigin="2022,1255" coordsize="0,17" path="m2022,1255l2022,1272e" filled="false" stroked="true" strokeweight=".128pt" strokecolor="#050000">
                <v:path arrowok="t"/>
              </v:shape>
            </v:group>
            <v:group style="position:absolute;left:2041;top:1220;width:3;height:3" coordorigin="2041,1220" coordsize="3,3">
              <v:shape style="position:absolute;left:2041;top:1220;width:3;height:3" coordorigin="2041,1220" coordsize="3,3" path="m2044,1220l2044,1222,2041,1222e" filled="false" stroked="true" strokeweight=".84pt" strokecolor="#050000">
                <v:path arrowok="t"/>
              </v:shape>
            </v:group>
            <v:group style="position:absolute;left:2044;top:1217;width:3;height:3" coordorigin="2044,1217" coordsize="3,3">
              <v:shape style="position:absolute;left:2044;top:1217;width:3;height:3" coordorigin="2044,1217" coordsize="3,3" path="m2046,1217l2044,1220e" filled="false" stroked="true" strokeweight=".84pt" strokecolor="#050000">
                <v:path arrowok="t"/>
              </v:shape>
            </v:group>
            <v:group style="position:absolute;left:1895;top:1258;width:2;height:17" coordorigin="1895,1258" coordsize="2,17">
              <v:shape style="position:absolute;left:1895;top:1258;width:2;height:17" coordorigin="1895,1258" coordsize="0,17" path="m1895,1258l1895,1275e" filled="false" stroked="true" strokeweight=".13pt" strokecolor="#050000">
                <v:path arrowok="t"/>
              </v:shape>
            </v:group>
            <v:group style="position:absolute;left:2019;top:1255;width:2;height:17" coordorigin="2019,1255" coordsize="2,17">
              <v:shape style="position:absolute;left:2019;top:1255;width:2;height:17" coordorigin="2019,1255" coordsize="0,17" path="m2019,1255l2019,1272e" filled="false" stroked="true" strokeweight=".131pt" strokecolor="#050000">
                <v:path arrowok="t"/>
              </v:shape>
            </v:group>
            <v:group style="position:absolute;left:2048;top:1209;width:2;height:17" coordorigin="2048,1209" coordsize="2,17">
              <v:shape style="position:absolute;left:2048;top:1209;width:2;height:17" coordorigin="2048,1209" coordsize="0,17" path="m2048,1209l2048,1225e" filled="false" stroked="true" strokeweight=".13pt" strokecolor="#050000">
                <v:path arrowok="t"/>
              </v:shape>
            </v:group>
            <v:group style="position:absolute;left:1912;top:1230;width:3;height:3" coordorigin="1912,1230" coordsize="3,3">
              <v:shape style="position:absolute;left:1912;top:1230;width:3;height:3" coordorigin="1912,1230" coordsize="3,3" path="m1914,1230l1912,1232e" filled="false" stroked="true" strokeweight=".84pt" strokecolor="#050000">
                <v:path arrowok="t"/>
              </v:shape>
            </v:group>
            <v:group style="position:absolute;left:1921;top:1219;width:2;height:17" coordorigin="1921,1219" coordsize="2,17">
              <v:shape style="position:absolute;left:1921;top:1219;width:2;height:17" coordorigin="1921,1219" coordsize="0,17" path="m1921,1219l1921,1236e" filled="false" stroked="true" strokeweight=".13pt" strokecolor="#050000">
                <v:path arrowok="t"/>
              </v:shape>
            </v:group>
            <v:group style="position:absolute;left:2124;top:1113;width:197;height:86" coordorigin="2124,1113" coordsize="197,86">
              <v:shape style="position:absolute;left:2124;top:1113;width:197;height:86" coordorigin="2124,1113" coordsize="197,86" path="m2321,1113l2259,1139,2189,1170,2124,1199e" filled="false" stroked="true" strokeweight=".84pt" strokecolor="#050000">
                <v:path arrowok="t"/>
              </v:shape>
            </v:group>
            <v:group style="position:absolute;left:1891;top:1266;width:3;height:3" coordorigin="1891,1266" coordsize="3,3">
              <v:shape style="position:absolute;left:1891;top:1266;width:3;height:3" coordorigin="1891,1266" coordsize="3,3" path="m1894,1266l1891,1269e" filled="false" stroked="true" strokeweight=".84pt" strokecolor="#050000">
                <v:path arrowok="t"/>
              </v:shape>
            </v:group>
            <v:group style="position:absolute;left:2010;top:1264;width:8;height:3" coordorigin="2010,1264" coordsize="8,3">
              <v:shape style="position:absolute;left:2010;top:1264;width:8;height:3" coordorigin="2010,1264" coordsize="8,3" path="m2018,1264l2015,1266,2010,1266e" filled="false" stroked="true" strokeweight=".84pt" strokecolor="#050000">
                <v:path arrowok="t"/>
              </v:shape>
            </v:group>
            <v:group style="position:absolute;left:2090;top:1199;width:34;height:11" coordorigin="2090,1199" coordsize="34,11">
              <v:shape style="position:absolute;left:2090;top:1199;width:34;height:11" coordorigin="2090,1199" coordsize="34,11" path="m2124,1199l2109,1204,2090,1209e" filled="false" stroked="true" strokeweight=".84pt" strokecolor="#050000">
                <v:path arrowok="t"/>
              </v:shape>
            </v:group>
            <v:group style="position:absolute;left:2222;top:1139;width:306;height:114" coordorigin="2222,1139" coordsize="306,114">
              <v:shape style="position:absolute;left:2222;top:1139;width:306;height:114" coordorigin="2222,1139" coordsize="306,114" path="m2528,1139l2222,1253e" filled="false" stroked="true" strokeweight=".84pt" strokecolor="#050000">
                <v:path arrowok="t"/>
              </v:shape>
            </v:group>
            <v:group style="position:absolute;left:1782;top:604;width:8;height:3" coordorigin="1782,604" coordsize="8,3">
              <v:shape style="position:absolute;left:1782;top:604;width:8;height:3" coordorigin="1782,604" coordsize="8,3" path="m1782,606l1790,604e" filled="false" stroked="true" strokeweight=".84pt" strokecolor="#050000">
                <v:path arrowok="t"/>
              </v:shape>
            </v:group>
            <v:group style="position:absolute;left:1782;top:601;width:6;height:3" coordorigin="1782,601" coordsize="6,3">
              <v:shape style="position:absolute;left:1782;top:601;width:6;height:3" coordorigin="1782,601" coordsize="6,3" path="m1782,604l1788,601,1782,601e" filled="false" stroked="true" strokeweight=".84pt" strokecolor="#050000">
                <v:path arrowok="t"/>
              </v:shape>
            </v:group>
            <v:group style="position:absolute;left:1817;top:590;width:2;height:17" coordorigin="1817,590" coordsize="2,17">
              <v:shape style="position:absolute;left:1817;top:590;width:2;height:17" coordorigin="1817,590" coordsize="0,17" path="m1817,590l1817,607e" filled="false" stroked="true" strokeweight=".128pt" strokecolor="#050000">
                <v:path arrowok="t"/>
              </v:shape>
            </v:group>
            <v:group style="position:absolute;left:1799;top:595;width:2;height:17" coordorigin="1799,595" coordsize="2,17">
              <v:shape style="position:absolute;left:1799;top:595;width:2;height:17" coordorigin="1799,595" coordsize="0,17" path="m1799,595l1799,612e" filled="false" stroked="true" strokeweight=".129pt" strokecolor="#050000">
                <v:path arrowok="t"/>
              </v:shape>
            </v:group>
            <v:group style="position:absolute;left:1797;top:600;width:17;height:2" coordorigin="1797,600" coordsize="17,2">
              <v:shape style="position:absolute;left:1797;top:600;width:17;height:2" coordorigin="1797,600" coordsize="17,0" path="m1797,600l1814,600e" filled="false" stroked="true" strokeweight=".128pt" strokecolor="#050000">
                <v:path arrowok="t"/>
              </v:shape>
            </v:group>
            <v:group style="position:absolute;left:1799;top:593;width:2;height:17" coordorigin="1799,593" coordsize="2,17">
              <v:shape style="position:absolute;left:1799;top:593;width:2;height:17" coordorigin="1799,593" coordsize="0,17" path="m1799,593l1799,609e" filled="false" stroked="true" strokeweight=".129pt" strokecolor="#050000">
                <v:path arrowok="t"/>
              </v:shape>
            </v:group>
            <v:group style="position:absolute;left:1815;top:587;width:2;height:17" coordorigin="1815,587" coordsize="2,17">
              <v:shape style="position:absolute;left:1815;top:587;width:2;height:17" coordorigin="1815,587" coordsize="0,17" path="m1815,587l1815,604e" filled="false" stroked="true" strokeweight=".13pt" strokecolor="#050000">
                <v:path arrowok="t"/>
              </v:shape>
            </v:group>
            <v:group style="position:absolute;left:1804;top:587;width:2;height:17" coordorigin="1804,587" coordsize="2,17">
              <v:shape style="position:absolute;left:1804;top:587;width:2;height:17" coordorigin="1804,587" coordsize="0,17" path="m1804,587l1804,604e" filled="false" stroked="true" strokeweight=".128pt" strokecolor="#050000">
                <v:path arrowok="t"/>
              </v:shape>
            </v:group>
            <v:group style="position:absolute;left:1815;top:585;width:2;height:17" coordorigin="1815,585" coordsize="2,17">
              <v:shape style="position:absolute;left:1815;top:585;width:2;height:17" coordorigin="1815,585" coordsize="0,17" path="m1815,585l1815,602e" filled="false" stroked="true" strokeweight=".13pt" strokecolor="#050000">
                <v:path arrowok="t"/>
              </v:shape>
            </v:group>
            <v:group style="position:absolute;left:1797;top:587;width:2;height:17" coordorigin="1797,587" coordsize="2,17">
              <v:shape style="position:absolute;left:1797;top:587;width:2;height:17" coordorigin="1797,587" coordsize="0,17" path="m1797,587l1797,604e" filled="false" stroked="true" strokeweight=".129pt" strokecolor="#050000">
                <v:path arrowok="t"/>
              </v:shape>
            </v:group>
            <v:group style="position:absolute;left:1804;top:585;width:2;height:17" coordorigin="1804,585" coordsize="2,17">
              <v:shape style="position:absolute;left:1804;top:585;width:2;height:17" coordorigin="1804,585" coordsize="0,17" path="m1804,585l1804,602e" filled="false" stroked="true" strokeweight=".128pt" strokecolor="#050000">
                <v:path arrowok="t"/>
              </v:shape>
            </v:group>
            <v:group style="position:absolute;left:1797;top:585;width:2;height:17" coordorigin="1797,585" coordsize="2,17">
              <v:shape style="position:absolute;left:1797;top:585;width:2;height:17" coordorigin="1797,585" coordsize="0,17" path="m1797,585l1797,602e" filled="false" stroked="true" strokeweight=".129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73;top:603;width:2;height:17" coordorigin="1773,603" coordsize="2,17">
              <v:shape style="position:absolute;left:1773;top:603;width:2;height:17" coordorigin="1773,603" coordsize="0,17" path="m1773,603l1773,620e" filled="false" stroked="true" strokeweight=".13pt" strokecolor="#050000">
                <v:path arrowok="t"/>
              </v:shape>
            </v:group>
            <v:group style="position:absolute;left:1781;top:600;width:2;height:17" coordorigin="1781,600" coordsize="2,17">
              <v:shape style="position:absolute;left:1781;top:600;width:2;height:17" coordorigin="1781,600" coordsize="0,17" path="m1781,600l1781,617e" filled="false" stroked="true" strokeweight=".127pt" strokecolor="#050000">
                <v:path arrowok="t"/>
              </v:shape>
            </v:group>
            <v:group style="position:absolute;left:1776;top:600;width:2;height:17" coordorigin="1776,600" coordsize="2,17">
              <v:shape style="position:absolute;left:1776;top:600;width:2;height:17" coordorigin="1776,600" coordsize="0,17" path="m1776,600l1776,617e" filled="false" stroked="true" strokeweight=".128pt" strokecolor="#050000">
                <v:path arrowok="t"/>
              </v:shape>
            </v:group>
            <v:group style="position:absolute;left:1779;top:598;width:2;height:17" coordorigin="1779,598" coordsize="2,17">
              <v:shape style="position:absolute;left:1779;top:598;width:2;height:17" coordorigin="1779,598" coordsize="0,17" path="m1779,598l1779,615e" filled="false" stroked="true" strokeweight=".131pt" strokecolor="#050000">
                <v:path arrowok="t"/>
              </v:shape>
            </v:group>
            <v:group style="position:absolute;left:1776;top:598;width:2;height:17" coordorigin="1776,598" coordsize="2,17">
              <v:shape style="position:absolute;left:1776;top:598;width:2;height:17" coordorigin="1776,598" coordsize="0,17" path="m1776,598l1776,615e" filled="false" stroked="true" strokeweight=".128pt" strokecolor="#050000">
                <v:path arrowok="t"/>
              </v:shape>
            </v:group>
            <v:group style="position:absolute;left:1772;top:606;width:6;height:3" coordorigin="1772,606" coordsize="6,3">
              <v:shape style="position:absolute;left:1772;top:606;width:6;height:3" coordorigin="1772,606" coordsize="6,3" path="m1772,609l1772,606,1775,606,1777,606,1772,606e" filled="false" stroked="true" strokeweight=".84pt" strokecolor="#050000">
                <v:path arrowok="t"/>
              </v:shape>
            </v:group>
            <v:group style="position:absolute;left:1790;top:569;width:17;height:2" coordorigin="1790,569" coordsize="17,2">
              <v:shape style="position:absolute;left:1790;top:569;width:17;height:2" coordorigin="1790,569" coordsize="17,0" path="m1790,569l1806,569e" filled="false" stroked="true" strokeweight=".13pt" strokecolor="#050000">
                <v:path arrowok="t"/>
              </v:shape>
            </v:group>
            <v:group style="position:absolute;left:1781;top:564;width:2;height:17" coordorigin="1781,564" coordsize="2,17">
              <v:shape style="position:absolute;left:1781;top:564;width:2;height:17" coordorigin="1781,564" coordsize="0,17" path="m1781,564l1781,581e" filled="false" stroked="true" strokeweight=".128pt" strokecolor="#050000">
                <v:path arrowok="t"/>
              </v:shape>
            </v:group>
            <v:group style="position:absolute;left:1789;top:562;width:2;height:17" coordorigin="1789,562" coordsize="2,17">
              <v:shape style="position:absolute;left:1789;top:562;width:2;height:17" coordorigin="1789,562" coordsize="0,17" path="m1789,562l1789,578e" filled="false" stroked="true" strokeweight=".129pt" strokecolor="#050000">
                <v:path arrowok="t"/>
              </v:shape>
            </v:group>
            <v:group style="position:absolute;left:1781;top:562;width:2;height:17" coordorigin="1781,562" coordsize="2,17">
              <v:shape style="position:absolute;left:1781;top:562;width:2;height:17" coordorigin="1781,562" coordsize="0,17" path="m1781,562l1781,578e" filled="false" stroked="true" strokeweight=".128pt" strokecolor="#050000">
                <v:path arrowok="t"/>
              </v:shape>
            </v:group>
            <v:group style="position:absolute;left:1817;top:593;width:2;height:17" coordorigin="1817,593" coordsize="2,17">
              <v:shape style="position:absolute;left:1817;top:593;width:2;height:17" coordorigin="1817,593" coordsize="0,17" path="m1817,593l1817,609e" filled="false" stroked="true" strokeweight=".128pt" strokecolor="#050000">
                <v:path arrowok="t"/>
              </v:shape>
            </v:group>
            <v:group style="position:absolute;left:1807;top:595;width:2;height:17" coordorigin="1807,595" coordsize="2,17">
              <v:shape style="position:absolute;left:1807;top:595;width:2;height:17" coordorigin="1807,595" coordsize="0,17" path="m1807,595l1807,612e" filled="false" stroked="true" strokeweight=".13pt" strokecolor="#050000">
                <v:path arrowok="t"/>
              </v:shape>
            </v:group>
            <v:group style="position:absolute;left:1808;top:600;width:17;height:2" coordorigin="1808,600" coordsize="17,2">
              <v:shape style="position:absolute;left:1808;top:600;width:17;height:2" coordorigin="1808,600" coordsize="17,0" path="m1808,600l1825,600e" filled="false" stroked="true" strokeweight=".128pt" strokecolor="#050000">
                <v:path arrowok="t"/>
              </v:shape>
            </v:group>
            <v:group style="position:absolute;left:1807;top:593;width:2;height:17" coordorigin="1807,593" coordsize="2,17">
              <v:shape style="position:absolute;left:1807;top:593;width:2;height:17" coordorigin="1807,593" coordsize="0,17" path="m1807,593l1807,609e" filled="false" stroked="true" strokeweight=".13pt" strokecolor="#050000">
                <v:path arrowok="t"/>
              </v:shape>
            </v:group>
            <v:group style="position:absolute;left:1805;top:592;width:17;height:2" coordorigin="1805,592" coordsize="17,2">
              <v:shape style="position:absolute;left:1805;top:592;width:17;height:2" coordorigin="1805,592" coordsize="17,0" path="m1805,592l1822,592e" filled="false" stroked="true" strokeweight=".13pt" strokecolor="#050000">
                <v:path arrowok="t"/>
              </v:shape>
            </v:group>
            <v:group style="position:absolute;left:1804;top:585;width:2;height:17" coordorigin="1804,585" coordsize="2,17">
              <v:shape style="position:absolute;left:1804;top:585;width:2;height:17" coordorigin="1804,585" coordsize="0,17" path="m1804,585l1804,602e" filled="false" stroked="true" strokeweight=".129pt" strokecolor="#050000">
                <v:path arrowok="t"/>
              </v:shape>
            </v:group>
            <v:group style="position:absolute;left:235;top:987;width:16;height:13" coordorigin="235,987" coordsize="16,13">
              <v:shape style="position:absolute;left:235;top:987;width:16;height:13" coordorigin="235,987" coordsize="16,13" path="m250,987l248,989,243,992,237,994,235,1000e" filled="false" stroked="true" strokeweight=".84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74;top:601;width:3;height:3" coordorigin="1674,601" coordsize="3,3">
              <v:shape style="position:absolute;left:1674;top:601;width:3;height:3" coordorigin="1674,601" coordsize="3,3" path="m1676,604l1676,601,1674,601e" filled="false" stroked="true" strokeweight=".84pt" strokecolor="#050000">
                <v:path arrowok="t"/>
              </v:shape>
            </v:group>
            <v:group style="position:absolute;left:1672;top:624;width:2;height:17" coordorigin="1672,624" coordsize="2,17">
              <v:shape style="position:absolute;left:1672;top:624;width:2;height:17" coordorigin="1672,624" coordsize="0,17" path="m1672,624l1672,640e" filled="false" stroked="true" strokeweight=".131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799;top:564;width:2;height:17" coordorigin="1799,564" coordsize="2,17">
              <v:shape style="position:absolute;left:1799;top:564;width:2;height:17" coordorigin="1799,564" coordsize="0,17" path="m1799,564l1799,581e" filled="false" stroked="true" strokeweight=".129pt" strokecolor="#050000">
                <v:path arrowok="t"/>
              </v:shape>
            </v:group>
            <v:group style="position:absolute;left:1792;top:564;width:2;height:17" coordorigin="1792,564" coordsize="2,17">
              <v:shape style="position:absolute;left:1792;top:564;width:2;height:17" coordorigin="1792,564" coordsize="0,17" path="m1792,564l1792,581e" filled="false" stroked="true" strokeweight=".13pt" strokecolor="#050000">
                <v:path arrowok="t"/>
              </v:shape>
            </v:group>
            <v:group style="position:absolute;left:1799;top:562;width:2;height:17" coordorigin="1799,562" coordsize="2,17">
              <v:shape style="position:absolute;left:1799;top:562;width:2;height:17" coordorigin="1799,562" coordsize="0,17" path="m1799,562l1799,578e" filled="false" stroked="true" strokeweight=".129pt" strokecolor="#050000">
                <v:path arrowok="t"/>
              </v:shape>
            </v:group>
            <v:group style="position:absolute;left:1789;top:562;width:2;height:17" coordorigin="1789,562" coordsize="2,17">
              <v:shape style="position:absolute;left:1789;top:562;width:2;height:17" coordorigin="1789,562" coordsize="0,17" path="m1789,562l1789,578e" filled="false" stroked="true" strokeweight=".129pt" strokecolor="#050000">
                <v:path arrowok="t"/>
              </v:shape>
            </v:group>
            <v:group style="position:absolute;left:1776;top:616;width:2;height:17" coordorigin="1776,616" coordsize="2,17">
              <v:shape style="position:absolute;left:1776;top:616;width:2;height:17" coordorigin="1776,616" coordsize="0,17" path="m1776,616l1776,633e" filled="false" stroked="true" strokeweight=".389pt" strokecolor="#050000">
                <v:path arrowok="t"/>
              </v:shape>
            </v:group>
            <v:group style="position:absolute;left:1772;top:622;width:8;height:3" coordorigin="1772,622" coordsize="8,3">
              <v:shape style="position:absolute;left:1772;top:622;width:8;height:3" coordorigin="1772,622" coordsize="8,3" path="m1780,622l1775,624,1772,624e" filled="false" stroked="true" strokeweight=".84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750;top:598;width:2;height:17" coordorigin="1750,598" coordsize="2,17">
              <v:shape style="position:absolute;left:1750;top:598;width:2;height:17" coordorigin="1750,598" coordsize="0,17" path="m1750,598l1750,615e" filled="false" stroked="true" strokeweight=".13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680;top:598;width:2;height:17" coordorigin="1680,598" coordsize="2,17">
              <v:shape style="position:absolute;left:1680;top:598;width:2;height:17" coordorigin="1680,598" coordsize="0,17" path="m1680,598l1680,615e" filled="false" stroked="true" strokeweight=".13pt" strokecolor="#050000">
                <v:path arrowok="t"/>
              </v:shape>
            </v:group>
            <v:group style="position:absolute;left:1675;top:598;width:2;height:17" coordorigin="1675,598" coordsize="2,17">
              <v:shape style="position:absolute;left:1675;top:598;width:2;height:17" coordorigin="1675,598" coordsize="0,17" path="m1675,598l1675,615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75;top:593;width:2;height:17" coordorigin="1675,593" coordsize="2,17">
              <v:shape style="position:absolute;left:1675;top:593;width:2;height:17" coordorigin="1675,593" coordsize="0,17" path="m1675,593l1675,609e" filled="false" stroked="true" strokeweight=".129pt" strokecolor="#050000">
                <v:path arrowok="t"/>
              </v:shape>
            </v:group>
            <v:group style="position:absolute;left:1629;top:602;width:17;height:2" coordorigin="1629,602" coordsize="17,2">
              <v:shape style="position:absolute;left:1629;top:602;width:17;height:2" coordorigin="1629,602" coordsize="17,0" path="m1629,602l1646,602e" filled="false" stroked="true" strokeweight=".131pt" strokecolor="#050000">
                <v:path arrowok="t"/>
              </v:shape>
            </v:group>
            <v:group style="position:absolute;left:1788;top:603;width:2;height:17" coordorigin="1788,603" coordsize="2,17">
              <v:shape style="position:absolute;left:1788;top:603;width:2;height:17" coordorigin="1788,603" coordsize="0,17" path="m1788,603l1788,620e" filled="false" stroked="true" strokeweight=".258pt" strokecolor="#050000">
                <v:path arrowok="t"/>
              </v:shape>
            </v:group>
            <v:group style="position:absolute;left:1782;top:609;width:8;height:3" coordorigin="1782,609" coordsize="8,3">
              <v:shape style="position:absolute;left:1782;top:609;width:8;height:3" coordorigin="1782,609" coordsize="8,3" path="m1782,611l1790,609,1782,609e" filled="false" stroked="true" strokeweight=".84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2;top:577;width:2;height:17" coordorigin="1722,577" coordsize="2,17">
              <v:shape style="position:absolute;left:1722;top:577;width:2;height:17" coordorigin="1722,577" coordsize="0,17" path="m1722,577l1722,594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72;top:614;width:8;height:3" coordorigin="1772,614" coordsize="8,3">
              <v:shape style="position:absolute;left:1772;top:614;width:8;height:3" coordorigin="1772,614" coordsize="8,3" path="m1772,617l1780,614,1772,614e" filled="false" stroked="true" strokeweight=".84pt" strokecolor="#050000">
                <v:path arrowok="t"/>
              </v:shape>
            </v:group>
            <v:group style="position:absolute;left:1779;top:603;width:2;height:17" coordorigin="1779,603" coordsize="2,17">
              <v:shape style="position:absolute;left:1779;top:603;width:2;height:17" coordorigin="1779,603" coordsize="0,17" path="m1779,603l1779,620e" filled="false" stroked="true" strokeweight=".131pt" strokecolor="#050000">
                <v:path arrowok="t"/>
              </v:shape>
            </v:group>
            <v:group style="position:absolute;left:1773;top:603;width:2;height:17" coordorigin="1773,603" coordsize="2,17">
              <v:shape style="position:absolute;left:1773;top:603;width:2;height:17" coordorigin="1773,603" coordsize="0,17" path="m1773,603l1773,620e" filled="false" stroked="true" strokeweight=".13pt" strokecolor="#050000">
                <v:path arrowok="t"/>
              </v:shape>
            </v:group>
            <v:group style="position:absolute;left:1779;top:603;width:2;height:17" coordorigin="1779,603" coordsize="2,17">
              <v:shape style="position:absolute;left:1779;top:603;width:2;height:17" coordorigin="1779,603" coordsize="0,17" path="m1779,603l1779,620e" filled="false" stroked="true" strokeweight=".131pt" strokecolor="#050000">
                <v:path arrowok="t"/>
              </v:shape>
            </v:group>
            <v:group style="position:absolute;left:1772;top:609;width:8;height:3" coordorigin="1772,609" coordsize="8,3">
              <v:shape style="position:absolute;left:1772;top:609;width:8;height:3" coordorigin="1772,609" coordsize="8,3" path="m1780,609l1772,611e" filled="false" stroked="true" strokeweight=".84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24;top:582;width:2;height:17" coordorigin="1724,582" coordsize="2,17">
              <v:shape style="position:absolute;left:1724;top:582;width:2;height:17" coordorigin="1724,582" coordsize="0,17" path="m1724,582l1724,599e" filled="false" stroked="true" strokeweight=".13pt" strokecolor="#050000">
                <v:path arrowok="t"/>
              </v:shape>
            </v:group>
            <v:group style="position:absolute;left:1719;top:582;width:2;height:17" coordorigin="1719,582" coordsize="2,17">
              <v:shape style="position:absolute;left:1719;top:582;width:2;height:17" coordorigin="1719,582" coordsize="0,17" path="m1719,582l1719,599e" filled="false" stroked="true" strokeweight=".13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19;top:580;width:2;height:17" coordorigin="1719,580" coordsize="2,17">
              <v:shape style="position:absolute;left:1719;top:580;width:2;height:17" coordorigin="1719,580" coordsize="0,17" path="m1719,580l1719,596e" filled="false" stroked="true" strokeweight=".13pt" strokecolor="#050000">
                <v:path arrowok="t"/>
              </v:shape>
            </v:group>
            <v:group style="position:absolute;left:1720;top:583;width:3;height:3" coordorigin="1720,583" coordsize="3,3">
              <v:shape style="position:absolute;left:1720;top:583;width:3;height:3" coordorigin="1720,583" coordsize="3,3" path="m1723,583l1720,586e" filled="false" stroked="true" strokeweight=".84pt" strokecolor="#050000">
                <v:path arrowok="t"/>
              </v:shape>
            </v:group>
            <v:group style="position:absolute;left:1709;top:584;width:17;height:2" coordorigin="1709,584" coordsize="17,2">
              <v:shape style="position:absolute;left:1709;top:584;width:17;height:2" coordorigin="1709,584" coordsize="17,0" path="m1709,584l1726,584e" filled="false" stroked="true" strokeweight=".13pt" strokecolor="#050000">
                <v:path arrowok="t"/>
              </v:shape>
            </v:group>
            <v:group style="position:absolute;left:1758;top:598;width:2;height:17" coordorigin="1758,598" coordsize="2,17">
              <v:shape style="position:absolute;left:1758;top:598;width:2;height:17" coordorigin="1758,598" coordsize="0,17" path="m1758,598l1758,615e" filled="false" stroked="true" strokeweight=".129pt" strokecolor="#050000">
                <v:path arrowok="t"/>
              </v:shape>
            </v:group>
            <v:group style="position:absolute;left:1755;top:598;width:2;height:17" coordorigin="1755,598" coordsize="2,17">
              <v:shape style="position:absolute;left:1755;top:598;width:2;height:17" coordorigin="1755,598" coordsize="0,17" path="m1755,598l1755,615e" filled="false" stroked="true" strokeweight=".131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53;top:593;width:2;height:17" coordorigin="1753,593" coordsize="2,17">
              <v:shape style="position:absolute;left:1753;top:593;width:2;height:17" coordorigin="1753,593" coordsize="0,17" path="m1753,593l1753,609e" filled="false" stroked="true" strokeweight=".128pt" strokecolor="#050000">
                <v:path arrowok="t"/>
              </v:shape>
            </v:group>
            <v:group style="position:absolute;left:1704;top:584;width:17;height:2" coordorigin="1704,584" coordsize="17,2">
              <v:shape style="position:absolute;left:1704;top:584;width:17;height:2" coordorigin="1704,584" coordsize="17,0" path="m1704,584l1721,584e" filled="false" stroked="true" strokeweight=".13pt" strokecolor="#050000">
                <v:path arrowok="t"/>
              </v:shape>
            </v:group>
            <v:group style="position:absolute;left:1628;top:631;width:2;height:17" coordorigin="1628,631" coordsize="2,17">
              <v:shape style="position:absolute;left:1628;top:631;width:2;height:17" coordorigin="1628,631" coordsize="0,17" path="m1628,631l1628,648e" filled="false" stroked="true" strokeweight=".129pt" strokecolor="#050000">
                <v:path arrowok="t"/>
              </v:shape>
            </v:group>
            <v:group style="position:absolute;left:1630;top:629;width:2;height:17" coordorigin="1630,629" coordsize="2,17">
              <v:shape style="position:absolute;left:1630;top:629;width:2;height:17" coordorigin="1630,629" coordsize="0,17" path="m1630,629l1630,646e" filled="false" stroked="true" strokeweight=".259pt" strokecolor="#050000">
                <v:path arrowok="t"/>
              </v:shape>
            </v:group>
            <v:group style="position:absolute;left:1776;top:595;width:2;height:17" coordorigin="1776,595" coordsize="2,17">
              <v:shape style="position:absolute;left:1776;top:595;width:2;height:17" coordorigin="1776,595" coordsize="0,17" path="m1776,595l1776,612e" filled="false" stroked="true" strokeweight=".128pt" strokecolor="#050000">
                <v:path arrowok="t"/>
              </v:shape>
            </v:group>
            <v:group style="position:absolute;left:1616;top:613;width:2;height:17" coordorigin="1616,613" coordsize="2,17">
              <v:shape style="position:absolute;left:1616;top:613;width:2;height:17" coordorigin="1616,613" coordsize="0,17" path="m1616,613l1616,630e" filled="false" stroked="true" strokeweight=".129pt" strokecolor="#050000">
                <v:path arrowok="t"/>
              </v:shape>
            </v:group>
            <v:group style="position:absolute;left:1616;top:611;width:2;height:17" coordorigin="1616,611" coordsize="2,17">
              <v:shape style="position:absolute;left:1616;top:611;width:2;height:17" coordorigin="1616,611" coordsize="0,17" path="m1616,611l1616,628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675;top:577;width:2;height:17" coordorigin="1675,577" coordsize="2,17">
              <v:shape style="position:absolute;left:1675;top:577;width:2;height:17" coordorigin="1675,577" coordsize="0,17" path="m1675,577l1675,594e" filled="false" stroked="true" strokeweight=".129pt" strokecolor="#050000">
                <v:path arrowok="t"/>
              </v:shape>
            </v:group>
            <v:group style="position:absolute;left:236;top:784;width:2;height:17" coordorigin="236,784" coordsize="2,17">
              <v:shape style="position:absolute;left:236;top:784;width:2;height:17" coordorigin="236,784" coordsize="0,17" path="m236,784l236,801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797;top:595;width:2;height:17" coordorigin="1797,595" coordsize="2,17">
              <v:shape style="position:absolute;left:1797;top:595;width:2;height:17" coordorigin="1797,595" coordsize="0,17" path="m1797,595l1797,612e" filled="false" stroked="true" strokeweight=".129pt" strokecolor="#050000">
                <v:path arrowok="t"/>
              </v:shape>
            </v:group>
            <v:group style="position:absolute;left:1795;top:596;width:6;height:3" coordorigin="1795,596" coordsize="6,3">
              <v:shape style="position:absolute;left:1795;top:596;width:6;height:3" coordorigin="1795,596" coordsize="6,3" path="m1795,598l1798,598,1801,596e" filled="false" stroked="true" strokeweight=".84pt" strokecolor="#050000">
                <v:path arrowok="t"/>
              </v:shape>
            </v:group>
            <v:group style="position:absolute;left:1797;top:590;width:2;height:17" coordorigin="1797,590" coordsize="2,17">
              <v:shape style="position:absolute;left:1797;top:590;width:2;height:17" coordorigin="1797,590" coordsize="0,17" path="m1797,590l1797,607e" filled="false" stroked="true" strokeweight=".129pt" strokecolor="#050000">
                <v:path arrowok="t"/>
              </v:shape>
            </v:group>
            <v:group style="position:absolute;left:1795;top:596;width:6;height:2" coordorigin="1795,596" coordsize="6,2">
              <v:shape style="position:absolute;left:1795;top:596;width:6;height:2" coordorigin="1795,596" coordsize="6,0" path="m1798,596l1795,596,1798,596,1801,596e" filled="false" stroked="true" strokeweight=".84pt" strokecolor="#050000">
                <v:path arrowok="t"/>
              </v:shape>
            </v:group>
            <v:group style="position:absolute;left:1797;top:585;width:2;height:17" coordorigin="1797,585" coordsize="2,17">
              <v:shape style="position:absolute;left:1797;top:585;width:2;height:17" coordorigin="1797,585" coordsize="0,17" path="m1797,585l1797,602e" filled="false" stroked="true" strokeweight=".129pt" strokecolor="#050000">
                <v:path arrowok="t"/>
              </v:shape>
            </v:group>
            <v:group style="position:absolute;left:214;top:829;width:3;height:3" coordorigin="214,829" coordsize="3,3">
              <v:shape style="position:absolute;left:214;top:829;width:3;height:3" coordorigin="214,829" coordsize="3,3" path="m217,831l214,829e" filled="false" stroked="true" strokeweight=".84pt" strokecolor="#050000">
                <v:path arrowok="t"/>
              </v:shape>
            </v:group>
            <v:group style="position:absolute;left:1751;top:613;width:2;height:17" coordorigin="1751,613" coordsize="2,17">
              <v:shape style="position:absolute;left:1751;top:613;width:2;height:17" coordorigin="1751,613" coordsize="0,17" path="m1751,613l1751,630e" filled="false" stroked="true" strokeweight=".258pt" strokecolor="#050000">
                <v:path arrowok="t"/>
              </v:shape>
            </v:group>
            <v:group style="position:absolute;left:1678;top:619;width:2;height:17" coordorigin="1678,619" coordsize="2,17">
              <v:shape style="position:absolute;left:1678;top:619;width:2;height:17" coordorigin="1678,619" coordsize="0,17" path="m1678,619l1678,635e" filled="false" stroked="true" strokeweight=".129pt" strokecolor="#050000">
                <v:path arrowok="t"/>
              </v:shape>
            </v:group>
            <v:group style="position:absolute;left:1678;top:619;width:2;height:17" coordorigin="1678,619" coordsize="2,17">
              <v:shape style="position:absolute;left:1678;top:619;width:2;height:17" coordorigin="1678,619" coordsize="0,17" path="m1678,619l1678,635e" filled="false" stroked="true" strokeweight=".129pt" strokecolor="#050000">
                <v:path arrowok="t"/>
              </v:shape>
            </v:group>
            <v:group style="position:absolute;left:1678;top:616;width:2;height:17" coordorigin="1678,616" coordsize="2,17">
              <v:shape style="position:absolute;left:1678;top:616;width:2;height:17" coordorigin="1678,616" coordsize="0,17" path="m1678,616l1678,633e" filled="false" stroked="true" strokeweight=".129pt" strokecolor="#050000">
                <v:path arrowok="t"/>
              </v:shape>
            </v:group>
            <v:group style="position:absolute;left:1773;top:611;width:2;height:17" coordorigin="1773,611" coordsize="2,17">
              <v:shape style="position:absolute;left:1773;top:611;width:2;height:17" coordorigin="1773,611" coordsize="0,17" path="m1773,611l1773,628e" filled="false" stroked="true" strokeweight=".13pt" strokecolor="#050000">
                <v:path arrowok="t"/>
              </v:shape>
            </v:group>
            <v:group style="position:absolute;left:1781;top:611;width:2;height:17" coordorigin="1781,611" coordsize="2,17">
              <v:shape style="position:absolute;left:1781;top:611;width:2;height:17" coordorigin="1781,611" coordsize="0,17" path="m1781,611l1781,628e" filled="false" stroked="true" strokeweight=".128pt" strokecolor="#050000">
                <v:path arrowok="t"/>
              </v:shape>
            </v:group>
            <v:group style="position:absolute;left:1779;top:611;width:2;height:17" coordorigin="1779,611" coordsize="2,17">
              <v:shape style="position:absolute;left:1779;top:611;width:2;height:17" coordorigin="1779,611" coordsize="0,17" path="m1779,611l1779,628e" filled="false" stroked="true" strokeweight=".131pt" strokecolor="#050000">
                <v:path arrowok="t"/>
              </v:shape>
            </v:group>
            <v:group style="position:absolute;left:1781;top:608;width:2;height:17" coordorigin="1781,608" coordsize="2,17">
              <v:shape style="position:absolute;left:1781;top:608;width:2;height:17" coordorigin="1781,608" coordsize="0,17" path="m1781,608l1781,625e" filled="false" stroked="true" strokeweight=".128pt" strokecolor="#050000">
                <v:path arrowok="t"/>
              </v:shape>
            </v:group>
            <v:group style="position:absolute;left:1779;top:608;width:2;height:17" coordorigin="1779,608" coordsize="2,17">
              <v:shape style="position:absolute;left:1779;top:608;width:2;height:17" coordorigin="1779,608" coordsize="0,17" path="m1779,608l1779,625e" filled="false" stroked="true" strokeweight=".131pt" strokecolor="#050000">
                <v:path arrowok="t"/>
              </v:shape>
            </v:group>
            <v:group style="position:absolute;left:1748;top:567;width:2;height:17" coordorigin="1748,567" coordsize="2,17">
              <v:shape style="position:absolute;left:1748;top:567;width:2;height:17" coordorigin="1748,567" coordsize="0,17" path="m1748,567l1748,584e" filled="false" stroked="true" strokeweight=".129pt" strokecolor="#050000">
                <v:path arrowok="t"/>
              </v:shape>
            </v:group>
            <v:group style="position:absolute;left:1785;top:619;width:16;height:2" coordorigin="1785,619" coordsize="16,2">
              <v:shape style="position:absolute;left:1785;top:619;width:16;height:2" coordorigin="1785,619" coordsize="16,0" path="m1801,619l1785,619e" filled="false" stroked="true" strokeweight=".84pt" strokecolor="#050000">
                <v:path arrowok="t"/>
              </v:shape>
            </v:group>
            <v:group style="position:absolute;left:1785;top:614;width:13;height:3" coordorigin="1785,614" coordsize="13,3">
              <v:shape style="position:absolute;left:1785;top:614;width:13;height:3" coordorigin="1785,614" coordsize="13,3" path="m1798,617l1785,617,1798,614e" filled="false" stroked="true" strokeweight=".84pt" strokecolor="#050000">
                <v:path arrowok="t"/>
              </v:shape>
            </v:group>
            <v:group style="position:absolute;left:1781;top:564;width:2;height:17" coordorigin="1781,564" coordsize="2,17">
              <v:shape style="position:absolute;left:1781;top:564;width:2;height:17" coordorigin="1781,564" coordsize="0,17" path="m1781,564l1781,581e" filled="false" stroked="true" strokeweight=".128pt" strokecolor="#050000">
                <v:path arrowok="t"/>
              </v:shape>
            </v:group>
            <v:group style="position:absolute;left:1616;top:616;width:2;height:17" coordorigin="1616,616" coordsize="2,17">
              <v:shape style="position:absolute;left:1616;top:616;width:2;height:17" coordorigin="1616,616" coordsize="0,17" path="m1616,616l1616,633e" filled="false" stroked="true" strokeweight=".129pt" strokecolor="#050000">
                <v:path arrowok="t"/>
              </v:shape>
            </v:group>
            <v:group style="position:absolute;left:1626;top:613;width:2;height:17" coordorigin="1626,613" coordsize="2,17">
              <v:shape style="position:absolute;left:1626;top:613;width:2;height:17" coordorigin="1626,613" coordsize="0,17" path="m1626,613l1626,630e" filled="false" stroked="true" strokeweight=".131pt" strokecolor="#050000">
                <v:path arrowok="t"/>
              </v:shape>
            </v:group>
            <v:group style="position:absolute;left:1616;top:613;width:2;height:17" coordorigin="1616,613" coordsize="2,17">
              <v:shape style="position:absolute;left:1616;top:613;width:2;height:17" coordorigin="1616,613" coordsize="0,17" path="m1616,613l1616,630e" filled="false" stroked="true" strokeweight=".129pt" strokecolor="#050000">
                <v:path arrowok="t"/>
              </v:shape>
            </v:group>
            <v:group style="position:absolute;left:1626;top:611;width:2;height:17" coordorigin="1626,611" coordsize="2,17">
              <v:shape style="position:absolute;left:1626;top:611;width:2;height:17" coordorigin="1626,611" coordsize="0,17" path="m1626,611l1626,628e" filled="false" stroked="true" strokeweight=".131pt" strokecolor="#050000">
                <v:path arrowok="t"/>
              </v:shape>
            </v:group>
            <v:group style="position:absolute;left:1616;top:608;width:2;height:17" coordorigin="1616,608" coordsize="2,17">
              <v:shape style="position:absolute;left:1616;top:608;width:2;height:17" coordorigin="1616,608" coordsize="0,17" path="m1616,608l1616,625e" filled="false" stroked="true" strokeweight=".129pt" strokecolor="#050000">
                <v:path arrowok="t"/>
              </v:shape>
            </v:group>
            <v:group style="position:absolute;left:1626;top:608;width:2;height:17" coordorigin="1626,608" coordsize="2,17">
              <v:shape style="position:absolute;left:1626;top:608;width:2;height:17" coordorigin="1626,608" coordsize="0,17" path="m1626,608l1626,625e" filled="false" stroked="true" strokeweight=".131pt" strokecolor="#050000">
                <v:path arrowok="t"/>
              </v:shape>
            </v:group>
            <v:group style="position:absolute;left:1670;top:616;width:2;height:17" coordorigin="1670,616" coordsize="2,17">
              <v:shape style="position:absolute;left:1670;top:616;width:2;height:17" coordorigin="1670,616" coordsize="0,17" path="m1670,616l1670,633e" filled="false" stroked="true" strokeweight=".127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70;top:616;width:2;height:17" coordorigin="1670,616" coordsize="2,17">
              <v:shape style="position:absolute;left:1670;top:616;width:2;height:17" coordorigin="1670,616" coordsize="0,17" path="m1670,616l1670,633e" filled="false" stroked="true" strokeweight=".127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672;top:624;width:2;height:17" coordorigin="1672,624" coordsize="2,17">
              <v:shape style="position:absolute;left:1672;top:624;width:2;height:17" coordorigin="1672,624" coordsize="0,17" path="m1672,624l1672,640e" filled="false" stroked="true" strokeweight=".131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735;top:567;width:2;height:17" coordorigin="1735,567" coordsize="2,17">
              <v:shape style="position:absolute;left:1735;top:567;width:2;height:17" coordorigin="1735,567" coordsize="0,17" path="m1735,567l1735,584e" filled="false" stroked="true" strokeweight=".128pt" strokecolor="#050000">
                <v:path arrowok="t"/>
              </v:shape>
            </v:group>
            <v:group style="position:absolute;left:1817;top:626;width:2;height:17" coordorigin="1817,626" coordsize="2,17">
              <v:shape style="position:absolute;left:1817;top:626;width:2;height:17" coordorigin="1817,626" coordsize="0,17" path="m1817,626l1817,643e" filled="false" stroked="true" strokeweight=".128pt" strokecolor="#050000">
                <v:path arrowok="t"/>
              </v:shape>
            </v:group>
            <v:group style="position:absolute;left:1810;top:626;width:2;height:17" coordorigin="1810,626" coordsize="2,17">
              <v:shape style="position:absolute;left:1810;top:626;width:2;height:17" coordorigin="1810,626" coordsize="0,17" path="m1810,626l1810,643e" filled="false" stroked="true" strokeweight=".129pt" strokecolor="#050000">
                <v:path arrowok="t"/>
              </v:shape>
            </v:group>
            <v:group style="position:absolute;left:1820;top:624;width:2;height:17" coordorigin="1820,624" coordsize="2,17">
              <v:shape style="position:absolute;left:1820;top:624;width:2;height:17" coordorigin="1820,624" coordsize="0,17" path="m1820,624l1820,640e" filled="false" stroked="true" strokeweight=".13pt" strokecolor="#050000">
                <v:path arrowok="t"/>
              </v:shape>
            </v:group>
            <v:group style="position:absolute;left:1810;top:621;width:2;height:17" coordorigin="1810,621" coordsize="2,17">
              <v:shape style="position:absolute;left:1810;top:621;width:2;height:17" coordorigin="1810,621" coordsize="0,17" path="m1810,621l1810,638e" filled="false" stroked="true" strokeweight=".129pt" strokecolor="#050000">
                <v:path arrowok="t"/>
              </v:shape>
            </v:group>
            <v:group style="position:absolute;left:1820;top:621;width:2;height:17" coordorigin="1820,621" coordsize="2,17">
              <v:shape style="position:absolute;left:1820;top:621;width:2;height:17" coordorigin="1820,621" coordsize="0,17" path="m1820,621l1820,638e" filled="false" stroked="true" strokeweight=".13pt" strokecolor="#050000">
                <v:path arrowok="t"/>
              </v:shape>
            </v:group>
            <v:group style="position:absolute;left:1810;top:621;width:2;height:17" coordorigin="1810,621" coordsize="2,17">
              <v:shape style="position:absolute;left:1810;top:621;width:2;height:17" coordorigin="1810,621" coordsize="0,17" path="m1810,621l1810,638e" filled="false" stroked="true" strokeweight=".129pt" strokecolor="#050000">
                <v:path arrowok="t"/>
              </v:shape>
            </v:group>
            <v:group style="position:absolute;left:1626;top:616;width:2;height:17" coordorigin="1626,616" coordsize="2,17">
              <v:shape style="position:absolute;left:1626;top:616;width:2;height:17" coordorigin="1626,616" coordsize="0,17" path="m1626,616l1626,633e" filled="false" stroked="true" strokeweight=".131pt" strokecolor="#050000">
                <v:path arrowok="t"/>
              </v:shape>
            </v:group>
            <v:group style="position:absolute;left:1626;top:608;width:2;height:17" coordorigin="1626,608" coordsize="2,17">
              <v:shape style="position:absolute;left:1626;top:608;width:2;height:17" coordorigin="1626,608" coordsize="0,17" path="m1626,608l1626,625e" filled="false" stroked="true" strokeweight=".131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44;top:619;width:2;height:17" coordorigin="1644,619" coordsize="2,17">
              <v:shape style="position:absolute;left:1644;top:619;width:2;height:17" coordorigin="1644,619" coordsize="0,17" path="m1644,619l1644,635e" filled="false" stroked="true" strokeweight=".129pt" strokecolor="#050000">
                <v:path arrowok="t"/>
              </v:shape>
            </v:group>
            <v:group style="position:absolute;left:1644;top:616;width:2;height:17" coordorigin="1644,616" coordsize="2,17">
              <v:shape style="position:absolute;left:1644;top:616;width:2;height:17" coordorigin="1644,616" coordsize="0,17" path="m1644,616l1644,633e" filled="false" stroked="true" strokeweight=".129pt" strokecolor="#050000">
                <v:path arrowok="t"/>
              </v:shape>
            </v:group>
            <v:group style="position:absolute;left:1657;top:598;width:2;height:17" coordorigin="1657,598" coordsize="2,17">
              <v:shape style="position:absolute;left:1657;top:598;width:2;height:17" coordorigin="1657,598" coordsize="0,17" path="m1657,598l1657,615e" filled="false" stroked="true" strokeweight=".128pt" strokecolor="#050000">
                <v:path arrowok="t"/>
              </v:shape>
            </v:group>
            <v:group style="position:absolute;left:1654;top:598;width:2;height:17" coordorigin="1654,598" coordsize="2,17">
              <v:shape style="position:absolute;left:1654;top:598;width:2;height:17" coordorigin="1654,598" coordsize="0,17" path="m1654,598l1654,615e" filled="false" stroked="true" strokeweight=".387pt" strokecolor="#050000">
                <v:path arrowok="t"/>
              </v:shape>
            </v:group>
            <v:group style="position:absolute;left:1817;top:631;width:2;height:17" coordorigin="1817,631" coordsize="2,17">
              <v:shape style="position:absolute;left:1817;top:631;width:2;height:17" coordorigin="1817,631" coordsize="0,17" path="m1817,631l1817,648e" filled="false" stroked="true" strokeweight=".128pt" strokecolor="#050000">
                <v:path arrowok="t"/>
              </v:shape>
            </v:group>
            <v:group style="position:absolute;left:1810;top:629;width:2;height:17" coordorigin="1810,629" coordsize="2,17">
              <v:shape style="position:absolute;left:1810;top:629;width:2;height:17" coordorigin="1810,629" coordsize="0,17" path="m1810,629l1810,646e" filled="false" stroked="true" strokeweight=".129pt" strokecolor="#050000">
                <v:path arrowok="t"/>
              </v:shape>
            </v:group>
            <v:group style="position:absolute;left:1817;top:629;width:2;height:17" coordorigin="1817,629" coordsize="2,17">
              <v:shape style="position:absolute;left:1817;top:629;width:2;height:17" coordorigin="1817,629" coordsize="0,17" path="m1817,629l1817,646e" filled="false" stroked="true" strokeweight=".128pt" strokecolor="#050000">
                <v:path arrowok="t"/>
              </v:shape>
            </v:group>
            <v:group style="position:absolute;left:1810;top:626;width:2;height:17" coordorigin="1810,626" coordsize="2,17">
              <v:shape style="position:absolute;left:1810;top:626;width:2;height:17" coordorigin="1810,626" coordsize="0,17" path="m1810,626l1810,643e" filled="false" stroked="true" strokeweight=".129pt" strokecolor="#050000">
                <v:path arrowok="t"/>
              </v:shape>
            </v:group>
            <v:group style="position:absolute;left:1820;top:621;width:2;height:17" coordorigin="1820,621" coordsize="2,17">
              <v:shape style="position:absolute;left:1820;top:621;width:2;height:17" coordorigin="1820,621" coordsize="0,17" path="m1820,621l1820,638e" filled="false" stroked="true" strokeweight=".131pt" strokecolor="#050000">
                <v:path arrowok="t"/>
              </v:shape>
            </v:group>
            <v:group style="position:absolute;left:1810;top:619;width:2;height:17" coordorigin="1810,619" coordsize="2,17">
              <v:shape style="position:absolute;left:1810;top:619;width:2;height:17" coordorigin="1810,619" coordsize="0,17" path="m1810,619l1810,635e" filled="false" stroked="true" strokeweight=".129pt" strokecolor="#050000">
                <v:path arrowok="t"/>
              </v:shape>
            </v:group>
            <v:group style="position:absolute;left:1654;top:598;width:2;height:17" coordorigin="1654,598" coordsize="2,17">
              <v:shape style="position:absolute;left:1654;top:598;width:2;height:17" coordorigin="1654,598" coordsize="0,17" path="m1654,598l1654,615e" filled="false" stroked="true" strokeweight=".387pt" strokecolor="#050000">
                <v:path arrowok="t"/>
              </v:shape>
            </v:group>
            <v:group style="position:absolute;left:1639;top:619;width:2;height:17" coordorigin="1639,619" coordsize="2,17">
              <v:shape style="position:absolute;left:1639;top:619;width:2;height:17" coordorigin="1639,619" coordsize="0,17" path="m1639,619l1639,635e" filled="false" stroked="true" strokeweight=".389pt" strokecolor="#050000">
                <v:path arrowok="t"/>
              </v:shape>
            </v:group>
            <v:group style="position:absolute;left:1645;top:627;width:11;height:2" coordorigin="1645,627" coordsize="11,2">
              <v:shape style="position:absolute;left:1645;top:627;width:11;height:2" coordorigin="1645,627" coordsize="11,0" path="m1645,627l1656,627e" filled="false" stroked="true" strokeweight=".84pt" strokecolor="#050000">
                <v:path arrowok="t"/>
              </v:shape>
            </v:group>
            <v:group style="position:absolute;left:1639;top:616;width:2;height:17" coordorigin="1639,616" coordsize="2,17">
              <v:shape style="position:absolute;left:1639;top:616;width:2;height:17" coordorigin="1639,616" coordsize="0,17" path="m1639,616l1639,633e" filled="false" stroked="true" strokeweight=".389pt" strokecolor="#050000">
                <v:path arrowok="t"/>
              </v:shape>
            </v:group>
            <v:group style="position:absolute;left:1645;top:624;width:11;height:2" coordorigin="1645,624" coordsize="11,2">
              <v:shape style="position:absolute;left:1645;top:624;width:11;height:2" coordorigin="1645,624" coordsize="11,0" path="m1645,624l1656,624e" filled="false" stroked="true" strokeweight=".84pt" strokecolor="#050000">
                <v:path arrowok="t"/>
              </v:shape>
            </v:group>
            <v:group style="position:absolute;left:1635;top:622;width:8;height:3" coordorigin="1635,622" coordsize="8,3">
              <v:shape style="position:absolute;left:1635;top:622;width:8;height:3" coordorigin="1635,622" coordsize="8,3" path="m1643,622l1635,624e" filled="false" stroked="true" strokeweight=".84pt" strokecolor="#050000">
                <v:path arrowok="t"/>
              </v:shape>
            </v:group>
            <v:group style="position:absolute;left:1713;top:582;width:2;height:17" coordorigin="1713,582" coordsize="2,17">
              <v:shape style="position:absolute;left:1713;top:582;width:2;height:17" coordorigin="1713,582" coordsize="0,17" path="m1713,582l1713,599e" filled="false" stroked="true" strokeweight=".259pt" strokecolor="#050000">
                <v:path arrowok="t"/>
              </v:shape>
            </v:group>
            <v:group style="position:absolute;left:1710;top:588;width:6;height:2" coordorigin="1710,588" coordsize="6,2">
              <v:shape style="position:absolute;left:1710;top:588;width:6;height:2" coordorigin="1710,588" coordsize="6,0" path="m1710,588l1715,588,1710,588,1713,588e" filled="false" stroked="true" strokeweight=".84pt" strokecolor="#050000">
                <v:path arrowok="t"/>
              </v:shape>
            </v:group>
            <v:group style="position:absolute;left:1711;top:577;width:2;height:17" coordorigin="1711,577" coordsize="2,17">
              <v:shape style="position:absolute;left:1711;top:577;width:2;height:17" coordorigin="1711,577" coordsize="0,17" path="m1711,577l1711,594e" filled="false" stroked="true" strokeweight=".128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14;top:575;width:2;height:17" coordorigin="1714,575" coordsize="2,17">
              <v:shape style="position:absolute;left:1714;top:575;width:2;height:17" coordorigin="1714,575" coordsize="0,17" path="m1714,575l1714,591e" filled="false" stroked="true" strokeweight=".131pt" strokecolor="#050000">
                <v:path arrowok="t"/>
              </v:shape>
            </v:group>
            <v:group style="position:absolute;left:1750;top:598;width:2;height:17" coordorigin="1750,598" coordsize="2,17">
              <v:shape style="position:absolute;left:1750;top:598;width:2;height:17" coordorigin="1750,598" coordsize="0,17" path="m1750,598l1750,615e" filled="false" stroked="true" strokeweight=".13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48;top:593;width:2;height:17" coordorigin="1748,593" coordsize="2,17">
              <v:shape style="position:absolute;left:1748;top:593;width:2;height:17" coordorigin="1748,593" coordsize="0,17" path="m1748,593l1748,609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698;top:562;width:2;height:17" coordorigin="1698,562" coordsize="2,17">
              <v:shape style="position:absolute;left:1698;top:562;width:2;height:17" coordorigin="1698,562" coordsize="0,17" path="m1698,562l1698,578e" filled="false" stroked="true" strokeweight=".128pt" strokecolor="#050000">
                <v:path arrowok="t"/>
              </v:shape>
            </v:group>
            <v:group style="position:absolute;left:1706;top:567;width:2;height:17" coordorigin="1706,567" coordsize="2,17">
              <v:shape style="position:absolute;left:1706;top:567;width:2;height:17" coordorigin="1706,567" coordsize="0,17" path="m1706,567l1706,584e" filled="false" stroked="true" strokeweight=".129pt" strokecolor="#050000">
                <v:path arrowok="t"/>
              </v:shape>
            </v:group>
            <v:group style="position:absolute;left:1706;top:562;width:2;height:17" coordorigin="1706,562" coordsize="2,17">
              <v:shape style="position:absolute;left:1706;top:562;width:2;height:17" coordorigin="1706,562" coordsize="0,17" path="m1706,562l1706,578e" filled="false" stroked="true" strokeweight=".129pt" strokecolor="#050000">
                <v:path arrowok="t"/>
              </v:shape>
            </v:group>
            <v:group style="position:absolute;left:1789;top:619;width:2;height:17" coordorigin="1789,619" coordsize="2,17">
              <v:shape style="position:absolute;left:1789;top:619;width:2;height:17" coordorigin="1789,619" coordsize="0,17" path="m1789,619l1789,635e" filled="false" stroked="true" strokeweight=".388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807;top:595;width:2;height:17" coordorigin="1807,595" coordsize="2,17">
              <v:shape style="position:absolute;left:1807;top:595;width:2;height:17" coordorigin="1807,595" coordsize="0,17" path="m1807,595l1807,612e" filled="false" stroked="true" strokeweight=".13pt" strokecolor="#050000">
                <v:path arrowok="t"/>
              </v:shape>
            </v:group>
            <v:group style="position:absolute;left:1815;top:593;width:2;height:17" coordorigin="1815,593" coordsize="2,17">
              <v:shape style="position:absolute;left:1815;top:593;width:2;height:17" coordorigin="1815,593" coordsize="0,17" path="m1815,593l1815,609e" filled="false" stroked="true" strokeweight=".13pt" strokecolor="#050000">
                <v:path arrowok="t"/>
              </v:shape>
            </v:group>
            <v:group style="position:absolute;left:1807;top:593;width:2;height:17" coordorigin="1807,593" coordsize="2,17">
              <v:shape style="position:absolute;left:1807;top:593;width:2;height:17" coordorigin="1807,593" coordsize="0,17" path="m1807,593l1807,609e" filled="false" stroked="true" strokeweight=".13pt" strokecolor="#050000">
                <v:path arrowok="t"/>
              </v:shape>
            </v:group>
            <v:group style="position:absolute;left:1815;top:593;width:2;height:17" coordorigin="1815,593" coordsize="2,17">
              <v:shape style="position:absolute;left:1815;top:593;width:2;height:17" coordorigin="1815,593" coordsize="0,17" path="m1815,593l1815,609e" filled="false" stroked="true" strokeweight=".13pt" strokecolor="#050000">
                <v:path arrowok="t"/>
              </v:shape>
            </v:group>
            <v:group style="position:absolute;left:1807;top:585;width:2;height:17" coordorigin="1807,585" coordsize="2,17">
              <v:shape style="position:absolute;left:1807;top:585;width:2;height:17" coordorigin="1807,585" coordsize="0,17" path="m1807,585l1807,602e" filled="false" stroked="true" strokeweight=".13pt" strokecolor="#050000">
                <v:path arrowok="t"/>
              </v:shape>
            </v:group>
            <v:group style="position:absolute;left:1815;top:582;width:2;height:17" coordorigin="1815,582" coordsize="2,17">
              <v:shape style="position:absolute;left:1815;top:582;width:2;height:17" coordorigin="1815,582" coordsize="0,17" path="m1815,582l1815,599e" filled="false" stroked="true" strokeweight=".13pt" strokecolor="#050000">
                <v:path arrowok="t"/>
              </v:shape>
            </v:group>
            <v:group style="position:absolute;left:1706;top:567;width:2;height:17" coordorigin="1706,567" coordsize="2,17">
              <v:shape style="position:absolute;left:1706;top:567;width:2;height:17" coordorigin="1706,567" coordsize="0,17" path="m1706,567l1706,584e" filled="false" stroked="true" strokeweight=".129pt" strokecolor="#050000">
                <v:path arrowok="t"/>
              </v:shape>
            </v:group>
            <v:group style="position:absolute;left:1706;top:562;width:2;height:17" coordorigin="1706,562" coordsize="2,17">
              <v:shape style="position:absolute;left:1706;top:562;width:2;height:17" coordorigin="1706,562" coordsize="0,17" path="m1706,562l1706,578e" filled="false" stroked="true" strokeweight=".129pt" strokecolor="#050000">
                <v:path arrowok="t"/>
              </v:shape>
            </v:group>
            <v:group style="position:absolute;left:1789;top:564;width:2;height:17" coordorigin="1789,564" coordsize="2,17">
              <v:shape style="position:absolute;left:1789;top:564;width:2;height:17" coordorigin="1789,564" coordsize="0,17" path="m1789,564l1789,581e" filled="false" stroked="true" strokeweight=".129pt" strokecolor="#050000">
                <v:path arrowok="t"/>
              </v:shape>
            </v:group>
            <v:group style="position:absolute;left:1799;top:564;width:2;height:17" coordorigin="1799,564" coordsize="2,17">
              <v:shape style="position:absolute;left:1799;top:564;width:2;height:17" coordorigin="1799,564" coordsize="0,17" path="m1799,564l1799,581e" filled="false" stroked="true" strokeweight=".128pt" strokecolor="#050000">
                <v:path arrowok="t"/>
              </v:shape>
            </v:group>
            <v:group style="position:absolute;left:1789;top:562;width:2;height:17" coordorigin="1789,562" coordsize="2,17">
              <v:shape style="position:absolute;left:1789;top:562;width:2;height:17" coordorigin="1789,562" coordsize="0,17" path="m1789,562l1789,578e" filled="false" stroked="true" strokeweight=".129pt" strokecolor="#050000">
                <v:path arrowok="t"/>
              </v:shape>
            </v:group>
            <v:group style="position:absolute;left:1799;top:562;width:2;height:17" coordorigin="1799,562" coordsize="2,17">
              <v:shape style="position:absolute;left:1799;top:562;width:2;height:17" coordorigin="1799,562" coordsize="0,17" path="m1799,562l1799,578e" filled="false" stroked="true" strokeweight=".128pt" strokecolor="#050000">
                <v:path arrowok="t"/>
              </v:shape>
            </v:group>
            <v:group style="position:absolute;left:1675;top:580;width:2;height:17" coordorigin="1675,580" coordsize="2,17">
              <v:shape style="position:absolute;left:1675;top:580;width:2;height:17" coordorigin="1675,580" coordsize="0,17" path="m1675,580l1675,596e" filled="false" stroked="true" strokeweight=".129pt" strokecolor="#050000">
                <v:path arrowok="t"/>
              </v:shape>
            </v:group>
            <v:group style="position:absolute;left:1675;top:572;width:2;height:17" coordorigin="1675,572" coordsize="2,17">
              <v:shape style="position:absolute;left:1675;top:572;width:2;height:17" coordorigin="1675,572" coordsize="0,17" path="m1675,572l1675,589e" filled="false" stroked="true" strokeweight=".129pt" strokecolor="#050000">
                <v:path arrowok="t"/>
              </v:shape>
            </v:group>
            <v:group style="position:absolute;left:1644;top:562;width:2;height:17" coordorigin="1644,562" coordsize="2,17">
              <v:shape style="position:absolute;left:1644;top:562;width:2;height:17" coordorigin="1644,562" coordsize="0,17" path="m1644,562l1644,578e" filled="false" stroked="true" strokeweight=".388pt" strokecolor="#050000">
                <v:path arrowok="t"/>
              </v:shape>
            </v:group>
            <v:group style="position:absolute;left:1641;top:556;width:2;height:17" coordorigin="1641,556" coordsize="2,17">
              <v:shape style="position:absolute;left:1641;top:556;width:2;height:17" coordorigin="1641,556" coordsize="0,17" path="m1641,556l1641,573e" filled="false" stroked="true" strokeweight=".13pt" strokecolor="#050000">
                <v:path arrowok="t"/>
              </v:shape>
            </v:group>
            <v:group style="position:absolute;left:1647;top:554;width:2;height:17" coordorigin="1647,554" coordsize="2,17">
              <v:shape style="position:absolute;left:1647;top:554;width:2;height:17" coordorigin="1647,554" coordsize="0,17" path="m1647,554l1647,571e" filled="false" stroked="true" strokeweight=".129pt" strokecolor="#050000">
                <v:path arrowok="t"/>
              </v:shape>
            </v:group>
            <v:group style="position:absolute;left:1641;top:554;width:2;height:17" coordorigin="1641,554" coordsize="2,17">
              <v:shape style="position:absolute;left:1641;top:554;width:2;height:17" coordorigin="1641,554" coordsize="0,17" path="m1641,554l1641,571e" filled="false" stroked="true" strokeweight=".13pt" strokecolor="#050000">
                <v:path arrowok="t"/>
              </v:shape>
            </v:group>
            <v:group style="position:absolute;left:1647;top:554;width:2;height:17" coordorigin="1647,554" coordsize="2,17">
              <v:shape style="position:absolute;left:1647;top:554;width:2;height:17" coordorigin="1647,554" coordsize="0,17" path="m1647,554l1647,571e" filled="false" stroked="true" strokeweight=".129pt" strokecolor="#050000">
                <v:path arrowok="t"/>
              </v:shape>
            </v:group>
            <v:group style="position:absolute;left:1647;top:551;width:2;height:17" coordorigin="1647,551" coordsize="2,17">
              <v:shape style="position:absolute;left:1647;top:551;width:2;height:17" coordorigin="1647,551" coordsize="0,17" path="m1647,551l1647,568e" filled="false" stroked="true" strokeweight=".129pt" strokecolor="#050000">
                <v:path arrowok="t"/>
              </v:shape>
            </v:group>
            <v:group style="position:absolute;left:1797;top:595;width:2;height:17" coordorigin="1797,595" coordsize="2,17">
              <v:shape style="position:absolute;left:1797;top:595;width:2;height:17" coordorigin="1797,595" coordsize="0,17" path="m1797,595l1797,612e" filled="false" stroked="true" strokeweight=".129pt" strokecolor="#050000">
                <v:path arrowok="t"/>
              </v:shape>
            </v:group>
            <v:group style="position:absolute;left:1797;top:593;width:2;height:17" coordorigin="1797,593" coordsize="2,17">
              <v:shape style="position:absolute;left:1797;top:593;width:2;height:17" coordorigin="1797,593" coordsize="0,17" path="m1797,593l1797,609e" filled="false" stroked="true" strokeweight=".129pt" strokecolor="#050000">
                <v:path arrowok="t"/>
              </v:shape>
            </v:group>
            <v:group style="position:absolute;left:1807;top:593;width:2;height:17" coordorigin="1807,593" coordsize="2,17">
              <v:shape style="position:absolute;left:1807;top:593;width:2;height:17" coordorigin="1807,593" coordsize="0,17" path="m1807,593l1807,609e" filled="false" stroked="true" strokeweight=".13pt" strokecolor="#050000">
                <v:path arrowok="t"/>
              </v:shape>
            </v:group>
            <v:group style="position:absolute;left:1815;top:590;width:2;height:17" coordorigin="1815,590" coordsize="2,17">
              <v:shape style="position:absolute;left:1815;top:590;width:2;height:17" coordorigin="1815,590" coordsize="0,17" path="m1815,590l1815,607e" filled="false" stroked="true" strokeweight=".13pt" strokecolor="#050000">
                <v:path arrowok="t"/>
              </v:shape>
            </v:group>
            <v:group style="position:absolute;left:1799;top:587;width:2;height:17" coordorigin="1799,587" coordsize="2,17">
              <v:shape style="position:absolute;left:1799;top:587;width:2;height:17" coordorigin="1799,587" coordsize="0,17" path="m1799,587l1799,604e" filled="false" stroked="true" strokeweight=".128pt" strokecolor="#050000">
                <v:path arrowok="t"/>
              </v:shape>
            </v:group>
            <v:group style="position:absolute;left:1807;top:587;width:2;height:17" coordorigin="1807,587" coordsize="2,17">
              <v:shape style="position:absolute;left:1807;top:587;width:2;height:17" coordorigin="1807,587" coordsize="0,17" path="m1807,587l1807,604e" filled="false" stroked="true" strokeweight=".13pt" strokecolor="#050000">
                <v:path arrowok="t"/>
              </v:shape>
            </v:group>
            <v:group style="position:absolute;left:1797;top:585;width:2;height:17" coordorigin="1797,585" coordsize="2,17">
              <v:shape style="position:absolute;left:1797;top:585;width:2;height:17" coordorigin="1797,585" coordsize="0,17" path="m1797,585l1797,602e" filled="false" stroked="true" strokeweight=".129pt" strokecolor="#050000">
                <v:path arrowok="t"/>
              </v:shape>
            </v:group>
            <v:group style="position:absolute;left:1815;top:587;width:2;height:17" coordorigin="1815,587" coordsize="2,17">
              <v:shape style="position:absolute;left:1815;top:587;width:2;height:17" coordorigin="1815,587" coordsize="0,17" path="m1815,587l1815,604e" filled="false" stroked="true" strokeweight=".13pt" strokecolor="#050000">
                <v:path arrowok="t"/>
              </v:shape>
            </v:group>
            <v:group style="position:absolute;left:1807;top:585;width:2;height:17" coordorigin="1807,585" coordsize="2,17">
              <v:shape style="position:absolute;left:1807;top:585;width:2;height:17" coordorigin="1807,585" coordsize="0,17" path="m1807,585l1807,602e" filled="false" stroked="true" strokeweight=".13pt" strokecolor="#050000">
                <v:path arrowok="t"/>
              </v:shape>
            </v:group>
            <v:group style="position:absolute;left:1815;top:585;width:2;height:17" coordorigin="1815,585" coordsize="2,17">
              <v:shape style="position:absolute;left:1815;top:585;width:2;height:17" coordorigin="1815,585" coordsize="0,17" path="m1815,585l1815,602e" filled="false" stroked="true" strokeweight=".13pt" strokecolor="#050000">
                <v:path arrowok="t"/>
              </v:shape>
            </v:group>
            <v:group style="position:absolute;left:1735;top:567;width:2;height:17" coordorigin="1735,567" coordsize="2,17">
              <v:shape style="position:absolute;left:1735;top:567;width:2;height:17" coordorigin="1735,567" coordsize="0,17" path="m1735,567l1735,584e" filled="false" stroked="true" strokeweight=".128pt" strokecolor="#050000">
                <v:path arrowok="t"/>
              </v:shape>
            </v:group>
            <v:group style="position:absolute;left:1737;top:562;width:2;height:17" coordorigin="1737,562" coordsize="2,17">
              <v:shape style="position:absolute;left:1737;top:562;width:2;height:17" coordorigin="1737,562" coordsize="0,17" path="m1737,562l1737,578e" filled="false" stroked="true" strokeweight=".131pt" strokecolor="#050000">
                <v:path arrowok="t"/>
              </v:shape>
            </v:group>
            <v:group style="position:absolute;left:1726;top:617;width:11;height:3" coordorigin="1726,617" coordsize="11,3">
              <v:shape style="position:absolute;left:1726;top:617;width:11;height:3" coordorigin="1726,617" coordsize="11,3" path="m1736,619l1726,617e" filled="false" stroked="true" strokeweight=".84pt" strokecolor="#050000">
                <v:path arrowok="t"/>
              </v:shape>
            </v:group>
            <v:group style="position:absolute;left:1638;top:611;width:65;height:6" coordorigin="1638,611" coordsize="65,6">
              <v:shape style="position:absolute;left:1638;top:611;width:65;height:6" coordorigin="1638,611" coordsize="65,6" path="m1702,617l1638,611e" filled="false" stroked="true" strokeweight=".84pt" strokecolor="#050000">
                <v:path arrowok="t"/>
              </v:shape>
            </v:group>
            <v:group style="position:absolute;left:281;top:521;width:86;height:13" coordorigin="281,521" coordsize="86,13">
              <v:shape style="position:absolute;left:281;top:521;width:86;height:13" coordorigin="281,521" coordsize="86,13" path="m367,521l331,521,312,523,294,529,281,534e" filled="false" stroked="true" strokeweight=".84pt" strokecolor="#050000">
                <v:path arrowok="t"/>
              </v:shape>
            </v:group>
            <v:group style="position:absolute;left:1772;top:627;width:8;height:3" coordorigin="1772,627" coordsize="8,3">
              <v:shape style="position:absolute;left:1772;top:627;width:8;height:3" coordorigin="1772,627" coordsize="8,3" path="m1780,629l1772,627,1780,627e" filled="false" stroked="true" strokeweight=".84pt" strokecolor="#050000">
                <v:path arrowok="t"/>
              </v:shape>
            </v:group>
            <v:group style="position:absolute;left:1779;top:564;width:2;height:17" coordorigin="1779,564" coordsize="2,17">
              <v:shape style="position:absolute;left:1779;top:564;width:2;height:17" coordorigin="1779,564" coordsize="0,17" path="m1779,564l1779,581e" filled="false" stroked="true" strokeweight=".131pt" strokecolor="#050000">
                <v:path arrowok="t"/>
              </v:shape>
            </v:group>
            <v:group style="position:absolute;left:1779;top:562;width:2;height:17" coordorigin="1779,562" coordsize="2,17">
              <v:shape style="position:absolute;left:1779;top:562;width:2;height:17" coordorigin="1779,562" coordsize="0,17" path="m1779,562l1779,578e" filled="false" stroked="true" strokeweight=".131pt" strokecolor="#050000">
                <v:path arrowok="t"/>
              </v:shape>
            </v:group>
            <v:group style="position:absolute;left:1789;top:562;width:2;height:17" coordorigin="1789,562" coordsize="2,17">
              <v:shape style="position:absolute;left:1789;top:562;width:2;height:17" coordorigin="1789,562" coordsize="0,17" path="m1789,562l1789,578e" filled="false" stroked="true" strokeweight=".128pt" strokecolor="#050000">
                <v:path arrowok="t"/>
              </v:shape>
            </v:group>
            <v:group style="position:absolute;left:1799;top:562;width:2;height:17" coordorigin="1799,562" coordsize="2,17">
              <v:shape style="position:absolute;left:1799;top:562;width:2;height:17" coordorigin="1799,562" coordsize="0,17" path="m1799,562l1799,578e" filled="false" stroked="true" strokeweight=".129pt" strokecolor="#050000">
                <v:path arrowok="t"/>
              </v:shape>
            </v:group>
            <v:group style="position:absolute;left:1781;top:556;width:2;height:17" coordorigin="1781,556" coordsize="2,17">
              <v:shape style="position:absolute;left:1781;top:556;width:2;height:17" coordorigin="1781,556" coordsize="0,17" path="m1781,556l1781,573e" filled="false" stroked="true" strokeweight=".128pt" strokecolor="#050000">
                <v:path arrowok="t"/>
              </v:shape>
            </v:group>
            <v:group style="position:absolute;left:1789;top:556;width:2;height:17" coordorigin="1789,556" coordsize="2,17">
              <v:shape style="position:absolute;left:1789;top:556;width:2;height:17" coordorigin="1789,556" coordsize="0,17" path="m1789,556l1789,573e" filled="false" stroked="true" strokeweight=".128pt" strokecolor="#050000">
                <v:path arrowok="t"/>
              </v:shape>
            </v:group>
            <v:group style="position:absolute;left:1799;top:556;width:2;height:17" coordorigin="1799,556" coordsize="2,17">
              <v:shape style="position:absolute;left:1799;top:556;width:2;height:17" coordorigin="1799,556" coordsize="0,17" path="m1799,556l1799,573e" filled="false" stroked="true" strokeweight=".129pt" strokecolor="#050000">
                <v:path arrowok="t"/>
              </v:shape>
            </v:group>
            <v:group style="position:absolute;left:1639;top:611;width:2;height:17" coordorigin="1639,611" coordsize="2,17">
              <v:shape style="position:absolute;left:1639;top:611;width:2;height:17" coordorigin="1639,611" coordsize="0,17" path="m1639,611l1639,628e" filled="false" stroked="true" strokeweight=".388pt" strokecolor="#050000">
                <v:path arrowok="t"/>
              </v:shape>
            </v:group>
            <v:group style="position:absolute;left:1635;top:617;width:8;height:2" coordorigin="1635,617" coordsize="8,2">
              <v:shape style="position:absolute;left:1635;top:617;width:8;height:2" coordorigin="1635,617" coordsize="8,0" path="m1643,617l1635,617,1638,617e" filled="false" stroked="true" strokeweight=".84pt" strokecolor="#050000">
                <v:path arrowok="t"/>
              </v:shape>
            </v:group>
            <v:group style="position:absolute;left:1748;top:569;width:2;height:17" coordorigin="1748,569" coordsize="2,17">
              <v:shape style="position:absolute;left:1748;top:569;width:2;height:17" coordorigin="1748,569" coordsize="0,17" path="m1748,569l1748,586e" filled="false" stroked="true" strokeweight=".129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616;top:616;width:2;height:17" coordorigin="1616,616" coordsize="2,17">
              <v:shape style="position:absolute;left:1616;top:616;width:2;height:17" coordorigin="1616,616" coordsize="0,17" path="m1616,616l1616,633e" filled="false" stroked="true" strokeweight=".129pt" strokecolor="#050000">
                <v:path arrowok="t"/>
              </v:shape>
            </v:group>
            <v:group style="position:absolute;left:1613;top:613;width:2;height:17" coordorigin="1613,613" coordsize="2,17">
              <v:shape style="position:absolute;left:1613;top:613;width:2;height:17" coordorigin="1613,613" coordsize="0,17" path="m1613,613l1613,630e" filled="false" stroked="true" strokeweight=".13pt" strokecolor="#050000">
                <v:path arrowok="t"/>
              </v:shape>
            </v:group>
            <v:group style="position:absolute;left:1613;top:611;width:2;height:17" coordorigin="1613,611" coordsize="2,17">
              <v:shape style="position:absolute;left:1613;top:611;width:2;height:17" coordorigin="1613,611" coordsize="0,17" path="m1613,611l1613,628e" filled="false" stroked="true" strokeweight=".13pt" strokecolor="#050000">
                <v:path arrowok="t"/>
              </v:shape>
            </v:group>
            <v:group style="position:absolute;left:1616;top:611;width:2;height:17" coordorigin="1616,611" coordsize="2,17">
              <v:shape style="position:absolute;left:1616;top:611;width:2;height:17" coordorigin="1616,611" coordsize="0,17" path="m1616,611l1616,628e" filled="false" stroked="true" strokeweight=".129pt" strokecolor="#050000">
                <v:path arrowok="t"/>
              </v:shape>
            </v:group>
            <v:group style="position:absolute;left:1613;top:611;width:2;height:17" coordorigin="1613,611" coordsize="2,17">
              <v:shape style="position:absolute;left:1613;top:611;width:2;height:17" coordorigin="1613,611" coordsize="0,17" path="m1613,611l1613,628e" filled="false" stroked="true" strokeweight=".13pt" strokecolor="#050000">
                <v:path arrowok="t"/>
              </v:shape>
            </v:group>
            <v:group style="position:absolute;left:1616;top:611;width:2;height:17" coordorigin="1616,611" coordsize="2,17">
              <v:shape style="position:absolute;left:1616;top:611;width:2;height:17" coordorigin="1616,611" coordsize="0,17" path="m1616,611l1616,628e" filled="false" stroked="true" strokeweight=".129pt" strokecolor="#050000">
                <v:path arrowok="t"/>
              </v:shape>
            </v:group>
            <v:group style="position:absolute;left:1614;top:614;width:6;height:3" coordorigin="1614,614" coordsize="6,3">
              <v:shape style="position:absolute;left:1614;top:614;width:6;height:3" coordorigin="1614,614" coordsize="6,3" path="m1617,617l1614,617,1619,617,1614,614e" filled="false" stroked="true" strokeweight=".84pt" strokecolor="#050000">
                <v:path arrowok="t"/>
              </v:shape>
            </v:group>
            <v:group style="position:absolute;left:1616;top:606;width:2;height:17" coordorigin="1616,606" coordsize="2,17">
              <v:shape style="position:absolute;left:1616;top:606;width:2;height:17" coordorigin="1616,606" coordsize="0,17" path="m1616,606l1616,622e" filled="false" stroked="true" strokeweight=".389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39;top:590;width:2;height:17" coordorigin="1639,590" coordsize="2,17">
              <v:shape style="position:absolute;left:1639;top:590;width:2;height:17" coordorigin="1639,590" coordsize="0,17" path="m1639,590l1639,607e" filled="false" stroked="true" strokeweight=".13pt" strokecolor="#050000">
                <v:path arrowok="t"/>
              </v:shape>
            </v:group>
            <v:group style="position:absolute;left:1628;top:590;width:2;height:17" coordorigin="1628,590" coordsize="2,17">
              <v:shape style="position:absolute;left:1628;top:590;width:2;height:17" coordorigin="1628,590" coordsize="0,17" path="m1628,590l1628,607e" filled="false" stroked="true" strokeweight=".129pt" strokecolor="#050000">
                <v:path arrowok="t"/>
              </v:shape>
            </v:group>
            <v:group style="position:absolute;left:1639;top:587;width:2;height:17" coordorigin="1639,587" coordsize="2,17">
              <v:shape style="position:absolute;left:1639;top:587;width:2;height:17" coordorigin="1639,587" coordsize="0,17" path="m1639,587l1639,604e" filled="false" stroked="true" strokeweight=".13pt" strokecolor="#050000">
                <v:path arrowok="t"/>
              </v:shape>
            </v:group>
            <v:group style="position:absolute;left:1631;top:585;width:2;height:17" coordorigin="1631,585" coordsize="2,17">
              <v:shape style="position:absolute;left:1631;top:585;width:2;height:17" coordorigin="1631,585" coordsize="0,17" path="m1631,585l1631,602e" filled="false" stroked="true" strokeweight=".129pt" strokecolor="#050000">
                <v:path arrowok="t"/>
              </v:shape>
            </v:group>
            <v:group style="position:absolute;left:1639;top:585;width:2;height:17" coordorigin="1639,585" coordsize="2,17">
              <v:shape style="position:absolute;left:1639;top:585;width:2;height:17" coordorigin="1639,585" coordsize="0,17" path="m1639,585l1639,602e" filled="false" stroked="true" strokeweight=".13pt" strokecolor="#050000">
                <v:path arrowok="t"/>
              </v:shape>
            </v:group>
            <v:group style="position:absolute;left:1631;top:582;width:2;height:17" coordorigin="1631,582" coordsize="2,17">
              <v:shape style="position:absolute;left:1631;top:582;width:2;height:17" coordorigin="1631,582" coordsize="0,17" path="m1631,582l1631,599e" filled="false" stroked="true" strokeweight=".129pt" strokecolor="#050000">
                <v:path arrowok="t"/>
              </v:shape>
            </v:group>
            <v:group style="position:absolute;left:1735;top:567;width:2;height:17" coordorigin="1735,567" coordsize="2,17">
              <v:shape style="position:absolute;left:1735;top:567;width:2;height:17" coordorigin="1735,567" coordsize="0,17" path="m1735,567l1735,584e" filled="false" stroked="true" strokeweight=".128pt" strokecolor="#050000">
                <v:path arrowok="t"/>
              </v:shape>
            </v:group>
            <v:group style="position:absolute;left:1737;top:562;width:2;height:17" coordorigin="1737,562" coordsize="2,17">
              <v:shape style="position:absolute;left:1737;top:562;width:2;height:17" coordorigin="1737,562" coordsize="0,17" path="m1737,562l1737,578e" filled="false" stroked="true" strokeweight=".131pt" strokecolor="#050000">
                <v:path arrowok="t"/>
              </v:shape>
            </v:group>
            <v:group style="position:absolute;left:1691;top:543;width:2;height:17" coordorigin="1691,543" coordsize="2,17">
              <v:shape style="position:absolute;left:1691;top:543;width:2;height:17" coordorigin="1691,543" coordsize="0,17" path="m1691,543l1691,560e" filled="false" stroked="true" strokeweight=".131pt" strokecolor="#050000">
                <v:path arrowok="t"/>
              </v:shape>
            </v:group>
            <v:group style="position:absolute;left:1672;top:624;width:2;height:17" coordorigin="1672,624" coordsize="2,17">
              <v:shape style="position:absolute;left:1672;top:624;width:2;height:17" coordorigin="1672,624" coordsize="0,17" path="m1672,624l1672,640e" filled="false" stroked="true" strokeweight=".131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776;top:595;width:2;height:17" coordorigin="1776,595" coordsize="2,17">
              <v:shape style="position:absolute;left:1776;top:595;width:2;height:17" coordorigin="1776,595" coordsize="0,17" path="m1776,595l1776,612e" filled="false" stroked="true" strokeweight=".128pt" strokecolor="#050000">
                <v:path arrowok="t"/>
              </v:shape>
            </v:group>
            <v:group style="position:absolute;left:368;top:512;width:2;height:17" coordorigin="368,512" coordsize="2,17">
              <v:shape style="position:absolute;left:368;top:512;width:2;height:17" coordorigin="368,512" coordsize="0,17" path="m368,512l368,529e" filled="false" stroked="true" strokeweight=".13pt" strokecolor="#050000">
                <v:path arrowok="t"/>
              </v:shape>
            </v:group>
            <v:group style="position:absolute;left:1665;top:660;width:2;height:17" coordorigin="1665,660" coordsize="2,17">
              <v:shape style="position:absolute;left:1665;top:660;width:2;height:17" coordorigin="1665,660" coordsize="0,17" path="m1665,660l1665,677e" filled="false" stroked="true" strokeweight=".129pt" strokecolor="#050000">
                <v:path arrowok="t"/>
              </v:shape>
            </v:group>
            <v:group style="position:absolute;left:1662;top:657;width:2;height:17" coordorigin="1662,657" coordsize="2,17">
              <v:shape style="position:absolute;left:1662;top:657;width:2;height:17" coordorigin="1662,657" coordsize="0,17" path="m1662,657l1662,674e" filled="false" stroked="true" strokeweight=".13pt" strokecolor="#050000">
                <v:path arrowok="t"/>
              </v:shape>
            </v:group>
            <v:group style="position:absolute;left:1799;top:629;width:2;height:17" coordorigin="1799,629" coordsize="2,17">
              <v:shape style="position:absolute;left:1799;top:629;width:2;height:17" coordorigin="1799,629" coordsize="0,17" path="m1799,629l1799,646e" filled="false" stroked="true" strokeweight=".129pt" strokecolor="#050000">
                <v:path arrowok="t"/>
              </v:shape>
            </v:group>
            <v:group style="position:absolute;left:1770;top:632;width:21;height:3" coordorigin="1770,632" coordsize="21,3">
              <v:shape style="position:absolute;left:1770;top:632;width:21;height:3" coordorigin="1770,632" coordsize="21,3" path="m1790,635l1770,632e" filled="false" stroked="true" strokeweight=".84pt" strokecolor="#050000">
                <v:path arrowok="t"/>
              </v:shape>
            </v:group>
            <v:group style="position:absolute;left:1749;top:621;width:2;height:17" coordorigin="1749,621" coordsize="2,17">
              <v:shape style="position:absolute;left:1749;top:621;width:2;height:17" coordorigin="1749,621" coordsize="0,17" path="m1749,621l1749,638e" filled="false" stroked="true" strokeweight=".259pt" strokecolor="#050000">
                <v:path arrowok="t"/>
              </v:shape>
            </v:group>
            <v:group style="position:absolute;left:1799;top:626;width:2;height:17" coordorigin="1799,626" coordsize="2,17">
              <v:shape style="position:absolute;left:1799;top:626;width:2;height:17" coordorigin="1799,626" coordsize="0,17" path="m1799,626l1799,643e" filled="false" stroked="true" strokeweight=".129pt" strokecolor="#050000">
                <v:path arrowok="t"/>
              </v:shape>
            </v:group>
            <v:group style="position:absolute;left:1770;top:629;width:21;height:3" coordorigin="1770,629" coordsize="21,3">
              <v:shape style="position:absolute;left:1770;top:629;width:21;height:3" coordorigin="1770,629" coordsize="21,3" path="m1770,629l1782,632,1790,632e" filled="false" stroked="true" strokeweight=".84pt" strokecolor="#050000">
                <v:path arrowok="t"/>
              </v:shape>
            </v:group>
            <v:group style="position:absolute;left:1782;top:629;width:8;height:3" coordorigin="1782,629" coordsize="8,3">
              <v:shape style="position:absolute;left:1782;top:629;width:8;height:3" coordorigin="1782,629" coordsize="8,3" path="m1790,632l1782,629e" filled="false" stroked="true" strokeweight=".84pt" strokecolor="#050000">
                <v:path arrowok="t"/>
              </v:shape>
            </v:group>
            <v:group style="position:absolute;left:1799;top:621;width:2;height:17" coordorigin="1799,621" coordsize="2,17">
              <v:shape style="position:absolute;left:1799;top:621;width:2;height:17" coordorigin="1799,621" coordsize="0,17" path="m1799,621l1799,638e" filled="false" stroked="true" strokeweight=".129pt" strokecolor="#050000">
                <v:path arrowok="t"/>
              </v:shape>
            </v:group>
            <v:group style="position:absolute;left:1798;top:627;width:8;height:2" coordorigin="1798,627" coordsize="8,2">
              <v:shape style="position:absolute;left:1798;top:627;width:8;height:2" coordorigin="1798,627" coordsize="8,0" path="m1803,627l1798,627,1806,627e" filled="false" stroked="true" strokeweight=".84pt" strokecolor="#050000">
                <v:path arrowok="t"/>
              </v:shape>
            </v:group>
            <v:group style="position:absolute;left:1680;top:598;width:2;height:17" coordorigin="1680,598" coordsize="2,17">
              <v:shape style="position:absolute;left:1680;top:598;width:2;height:17" coordorigin="1680,598" coordsize="0,17" path="m1680,598l1680,615e" filled="false" stroked="true" strokeweight=".13pt" strokecolor="#050000">
                <v:path arrowok="t"/>
              </v:shape>
            </v:group>
            <v:group style="position:absolute;left:1675;top:598;width:2;height:17" coordorigin="1675,598" coordsize="2,17">
              <v:shape style="position:absolute;left:1675;top:598;width:2;height:17" coordorigin="1675,598" coordsize="0,17" path="m1675,598l1675,615e" filled="false" stroked="true" strokeweight=".129pt" strokecolor="#050000">
                <v:path arrowok="t"/>
              </v:shape>
            </v:group>
            <v:group style="position:absolute;left:1680;top:598;width:2;height:17" coordorigin="1680,598" coordsize="2,17">
              <v:shape style="position:absolute;left:1680;top:598;width:2;height:17" coordorigin="1680,598" coordsize="0,17" path="m1680,598l1680,615e" filled="false" stroked="true" strokeweight=".13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39;top:595;width:2;height:17" coordorigin="1639,595" coordsize="2,17">
              <v:shape style="position:absolute;left:1639;top:595;width:2;height:17" coordorigin="1639,595" coordsize="0,17" path="m1639,595l1639,612e" filled="false" stroked="true" strokeweight=".13pt" strokecolor="#050000">
                <v:path arrowok="t"/>
              </v:shape>
            </v:group>
            <v:group style="position:absolute;left:1628;top:593;width:2;height:17" coordorigin="1628,593" coordsize="2,17">
              <v:shape style="position:absolute;left:1628;top:593;width:2;height:17" coordorigin="1628,593" coordsize="0,17" path="m1628,593l1628,609e" filled="false" stroked="true" strokeweight=".129pt" strokecolor="#050000">
                <v:path arrowok="t"/>
              </v:shape>
            </v:group>
            <v:group style="position:absolute;left:1636;top:593;width:2;height:17" coordorigin="1636,593" coordsize="2,17">
              <v:shape style="position:absolute;left:1636;top:593;width:2;height:17" coordorigin="1636,593" coordsize="0,17" path="m1636,593l1636,609e" filled="false" stroked="true" strokeweight=".129pt" strokecolor="#050000">
                <v:path arrowok="t"/>
              </v:shape>
            </v:group>
            <v:group style="position:absolute;left:1628;top:590;width:2;height:17" coordorigin="1628,590" coordsize="2,17">
              <v:shape style="position:absolute;left:1628;top:590;width:2;height:17" coordorigin="1628,590" coordsize="0,17" path="m1628,590l1628,607e" filled="false" stroked="true" strokeweight=".129pt" strokecolor="#050000">
                <v:path arrowok="t"/>
              </v:shape>
            </v:group>
            <v:group style="position:absolute;left:1639;top:585;width:2;height:17" coordorigin="1639,585" coordsize="2,17">
              <v:shape style="position:absolute;left:1639;top:585;width:2;height:17" coordorigin="1639,585" coordsize="0,17" path="m1639,585l1639,602e" filled="false" stroked="true" strokeweight=".13pt" strokecolor="#050000">
                <v:path arrowok="t"/>
              </v:shape>
            </v:group>
            <v:group style="position:absolute;left:1631;top:582;width:2;height:17" coordorigin="1631,582" coordsize="2,17">
              <v:shape style="position:absolute;left:1631;top:582;width:2;height:17" coordorigin="1631,582" coordsize="0,17" path="m1631,582l1631,599e" filled="false" stroked="true" strokeweight=".13pt" strokecolor="#050000">
                <v:path arrowok="t"/>
              </v:shape>
            </v:group>
            <v:group style="position:absolute;left:1779;top:562;width:2;height:17" coordorigin="1779,562" coordsize="2,17">
              <v:shape style="position:absolute;left:1779;top:562;width:2;height:17" coordorigin="1779,562" coordsize="0,17" path="m1779,562l1779,578e" filled="false" stroked="true" strokeweight=".131pt" strokecolor="#050000">
                <v:path arrowok="t"/>
              </v:shape>
            </v:group>
            <v:group style="position:absolute;left:1781;top:559;width:2;height:17" coordorigin="1781,559" coordsize="2,17">
              <v:shape style="position:absolute;left:1781;top:559;width:2;height:17" coordorigin="1781,559" coordsize="0,17" path="m1781,559l1781,576e" filled="false" stroked="true" strokeweight=".128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19;top:582;width:2;height:17" coordorigin="1719,582" coordsize="2,17">
              <v:shape style="position:absolute;left:1719;top:582;width:2;height:17" coordorigin="1719,582" coordsize="0,17" path="m1719,582l1719,599e" filled="false" stroked="true" strokeweight=".129pt" strokecolor="#050000">
                <v:path arrowok="t"/>
              </v:shape>
            </v:group>
            <v:group style="position:absolute;left:1722;top:582;width:2;height:17" coordorigin="1722,582" coordsize="2,17">
              <v:shape style="position:absolute;left:1722;top:582;width:2;height:17" coordorigin="1722,582" coordsize="0,17" path="m1722,582l1722,599e" filled="false" stroked="true" strokeweight=".129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04;top:584;width:17;height:2" coordorigin="1704,584" coordsize="17,2">
              <v:shape style="position:absolute;left:1704;top:584;width:17;height:2" coordorigin="1704,584" coordsize="17,0" path="m1704,584l1721,584e" filled="false" stroked="true" strokeweight=".13pt" strokecolor="#050000">
                <v:path arrowok="t"/>
              </v:shape>
            </v:group>
            <v:group style="position:absolute;left:1709;top:584;width:17;height:2" coordorigin="1709,584" coordsize="17,2">
              <v:shape style="position:absolute;left:1709;top:584;width:17;height:2" coordorigin="1709,584" coordsize="17,0" path="m1709,584l1726,584e" filled="false" stroked="true" strokeweight=".13pt" strokecolor="#050000">
                <v:path arrowok="t"/>
              </v:shape>
            </v:group>
            <v:group style="position:absolute;left:1715;top:584;width:17;height:2" coordorigin="1715,584" coordsize="17,2">
              <v:shape style="position:absolute;left:1715;top:584;width:17;height:2" coordorigin="1715,584" coordsize="17,0" path="m1715,584l1731,584e" filled="false" stroked="true" strokeweight=".13pt" strokecolor="#050000">
                <v:path arrowok="t"/>
              </v:shape>
            </v:group>
            <v:group style="position:absolute;left:1667;top:580;width:2;height:17" coordorigin="1667,580" coordsize="2,17">
              <v:shape style="position:absolute;left:1667;top:580;width:2;height:17" coordorigin="1667,580" coordsize="0,17" path="m1667,580l1667,596e" filled="false" stroked="true" strokeweight=".387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663;top:588;width:8;height:3" coordorigin="1663,588" coordsize="8,3">
              <v:shape style="position:absolute;left:1663;top:588;width:8;height:3" coordorigin="1663,588" coordsize="8,3" path="m1663,588l1671,591e" filled="false" stroked="true" strokeweight=".84pt" strokecolor="#050000">
                <v:path arrowok="t"/>
              </v:shape>
            </v:group>
            <v:group style="position:absolute;left:1753;top:598;width:2;height:17" coordorigin="1753,598" coordsize="2,17">
              <v:shape style="position:absolute;left:1753;top:598;width:2;height:17" coordorigin="1753,598" coordsize="0,17" path="m1753,598l1753,615e" filled="false" stroked="true" strokeweight=".128pt" strokecolor="#050000">
                <v:path arrowok="t"/>
              </v:shape>
            </v:group>
            <v:group style="position:absolute;left:1758;top:598;width:2;height:17" coordorigin="1758,598" coordsize="2,17">
              <v:shape style="position:absolute;left:1758;top:598;width:2;height:17" coordorigin="1758,598" coordsize="0,17" path="m1758,598l1758,615e" filled="false" stroked="true" strokeweight=".129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662;top:613;width:2;height:17" coordorigin="1662,613" coordsize="2,17">
              <v:shape style="position:absolute;left:1662;top:613;width:2;height:17" coordorigin="1662,613" coordsize="0,17" path="m1662,613l1662,630e" filled="false" stroked="true" strokeweight=".388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76;top:616;width:2;height:17" coordorigin="1676,616" coordsize="2,17">
              <v:shape style="position:absolute;left:1676;top:616;width:2;height:17" coordorigin="1676,616" coordsize="0,17" path="m1676,616l1676,633e" filled="false" stroked="true" strokeweight=".258pt" strokecolor="#050000">
                <v:path arrowok="t"/>
              </v:shape>
            </v:group>
            <v:group style="position:absolute;left:1682;top:624;width:19;height:3" coordorigin="1682,624" coordsize="19,3">
              <v:shape style="position:absolute;left:1682;top:624;width:19;height:3" coordorigin="1682,624" coordsize="19,3" path="m1682,624l1700,627e" filled="false" stroked="true" strokeweight=".84pt" strokecolor="#050000">
                <v:path arrowok="t"/>
              </v:shape>
            </v:group>
            <v:group style="position:absolute;left:1723;top:632;width:11;height:3" coordorigin="1723,632" coordsize="11,3">
              <v:shape style="position:absolute;left:1723;top:632;width:11;height:3" coordorigin="1723,632" coordsize="11,3" path="m1723,632l1733,635e" filled="false" stroked="true" strokeweight=".84pt" strokecolor="#050000">
                <v:path arrowok="t"/>
              </v:shape>
            </v:group>
            <v:group style="position:absolute;left:1638;top:617;width:21;height:3" coordorigin="1638,617" coordsize="21,3">
              <v:shape style="position:absolute;left:1638;top:617;width:21;height:3" coordorigin="1638,617" coordsize="21,3" path="m1638,617l1658,619e" filled="false" stroked="true" strokeweight=".84pt" strokecolor="#050000">
                <v:path arrowok="t"/>
              </v:shape>
            </v:group>
            <v:group style="position:absolute;left:1667;top:611;width:2;height:17" coordorigin="1667,611" coordsize="2,17">
              <v:shape style="position:absolute;left:1667;top:611;width:2;height:17" coordorigin="1667,611" coordsize="0,17" path="m1667,611l1667,628e" filled="false" stroked="true" strokeweight=".13pt" strokecolor="#050000">
                <v:path arrowok="t"/>
              </v:shape>
            </v:group>
            <v:group style="position:absolute;left:1672;top:613;width:2;height:17" coordorigin="1672,613" coordsize="2,17">
              <v:shape style="position:absolute;left:1672;top:613;width:2;height:17" coordorigin="1672,613" coordsize="0,17" path="m1672,613l1672,630e" filled="false" stroked="true" strokeweight=".131pt" strokecolor="#050000">
                <v:path arrowok="t"/>
              </v:shape>
            </v:group>
            <v:group style="position:absolute;left:1675;top:613;width:2;height:17" coordorigin="1675,613" coordsize="2,17">
              <v:shape style="position:absolute;left:1675;top:613;width:2;height:17" coordorigin="1675,613" coordsize="0,17" path="m1675,613l1675,630e" filled="false" stroked="true" strokeweight=".129pt" strokecolor="#050000">
                <v:path arrowok="t"/>
              </v:shape>
            </v:group>
            <v:group style="position:absolute;left:1680;top:613;width:2;height:17" coordorigin="1680,613" coordsize="2,17">
              <v:shape style="position:absolute;left:1680;top:613;width:2;height:17" coordorigin="1680,613" coordsize="0,17" path="m1680,613l1680,630e" filled="false" stroked="true" strokeweight=".13pt" strokecolor="#050000">
                <v:path arrowok="t"/>
              </v:shape>
            </v:group>
            <v:group style="position:absolute;left:1635;top:614;width:65;height:13" coordorigin="1635,614" coordsize="65,13">
              <v:shape style="position:absolute;left:1635;top:614;width:65;height:13" coordorigin="1635,614" coordsize="65,13" path="m1635,614l1700,627e" filled="false" stroked="true" strokeweight=".84pt" strokecolor="#050000">
                <v:path arrowok="t"/>
              </v:shape>
            </v:group>
            <v:group style="position:absolute;left:1723;top:629;width:11;height:3" coordorigin="1723,629" coordsize="11,3">
              <v:shape style="position:absolute;left:1723;top:629;width:11;height:3" coordorigin="1723,629" coordsize="11,3" path="m1723,629l1733,632e" filled="false" stroked="true" strokeweight=".84pt" strokecolor="#050000">
                <v:path arrowok="t"/>
              </v:shape>
            </v:group>
            <v:group style="position:absolute;left:1797;top:593;width:2;height:17" coordorigin="1797,593" coordsize="2,17">
              <v:shape style="position:absolute;left:1797;top:593;width:2;height:17" coordorigin="1797,593" coordsize="0,17" path="m1797,593l1797,609e" filled="false" stroked="true" strokeweight=".129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799;top:587;width:2;height:17" coordorigin="1799,587" coordsize="2,17">
              <v:shape style="position:absolute;left:1799;top:587;width:2;height:17" coordorigin="1799,587" coordsize="0,17" path="m1799,587l1799,604e" filled="false" stroked="true" strokeweight=".129pt" strokecolor="#050000">
                <v:path arrowok="t"/>
              </v:shape>
            </v:group>
            <v:group style="position:absolute;left:1797;top:585;width:2;height:17" coordorigin="1797,585" coordsize="2,17">
              <v:shape style="position:absolute;left:1797;top:585;width:2;height:17" coordorigin="1797,585" coordsize="0,17" path="m1797,585l1797,602e" filled="false" stroked="true" strokeweight=".129pt" strokecolor="#050000">
                <v:path arrowok="t"/>
              </v:shape>
            </v:group>
            <v:group style="position:absolute;left:1748;top:567;width:2;height:17" coordorigin="1748,567" coordsize="2,17">
              <v:shape style="position:absolute;left:1748;top:567;width:2;height:17" coordorigin="1748,567" coordsize="0,17" path="m1748,567l1748,584e" filled="false" stroked="true" strokeweight=".129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1pt" strokecolor="#050000">
                <v:path arrowok="t"/>
              </v:shape>
            </v:group>
            <v:group style="position:absolute;left:1758;top:593;width:2;height:17" coordorigin="1758,593" coordsize="2,17">
              <v:shape style="position:absolute;left:1758;top:593;width:2;height:17" coordorigin="1758,593" coordsize="0,17" path="m1758,593l1758,609e" filled="false" stroked="true" strokeweight=".129pt" strokecolor="#050000">
                <v:path arrowok="t"/>
              </v:shape>
            </v:group>
            <v:group style="position:absolute;left:1691;top:564;width:2;height:17" coordorigin="1691,564" coordsize="2,17">
              <v:shape style="position:absolute;left:1691;top:564;width:2;height:17" coordorigin="1691,564" coordsize="0,17" path="m1691,564l1691,581e" filled="false" stroked="true" strokeweight=".131pt" strokecolor="#050000">
                <v:path arrowok="t"/>
              </v:shape>
            </v:group>
            <v:group style="position:absolute;left:1661;top:587;width:2;height:17" coordorigin="1661,587" coordsize="2,17">
              <v:shape style="position:absolute;left:1661;top:587;width:2;height:17" coordorigin="1661,587" coordsize="0,17" path="m1661,587l1661,604e" filled="false" stroked="true" strokeweight=".26pt" strokecolor="#050000">
                <v:path arrowok="t"/>
              </v:shape>
            </v:group>
            <v:group style="position:absolute;left:1656;top:593;width:8;height:3" coordorigin="1656,593" coordsize="8,3">
              <v:shape style="position:absolute;left:1656;top:593;width:8;height:3" coordorigin="1656,593" coordsize="8,3" path="m1663,596l1656,593e" filled="false" stroked="true" strokeweight=".84pt" strokecolor="#050000">
                <v:path arrowok="t"/>
              </v:shape>
            </v:group>
            <v:group style="position:absolute;left:1640;top:603;width:2;height:17" coordorigin="1640,603" coordsize="2,17">
              <v:shape style="position:absolute;left:1640;top:603;width:2;height:17" coordorigin="1640,603" coordsize="0,17" path="m1640,603l1640,620e" filled="false" stroked="true" strokeweight=".26pt" strokecolor="#050000">
                <v:path arrowok="t"/>
              </v:shape>
            </v:group>
            <v:group style="position:absolute;left:1652;top:562;width:2;height:17" coordorigin="1652,562" coordsize="2,17">
              <v:shape style="position:absolute;left:1652;top:562;width:2;height:17" coordorigin="1652,562" coordsize="0,17" path="m1652,562l1652,578e" filled="false" stroked="true" strokeweight=".128pt" strokecolor="#050000">
                <v:path arrowok="t"/>
              </v:shape>
            </v:group>
            <v:group style="position:absolute;left:1652;top:571;width:17;height:2" coordorigin="1652,571" coordsize="17,2">
              <v:shape style="position:absolute;left:1652;top:571;width:17;height:2" coordorigin="1652,571" coordsize="17,0" path="m1652,571l1669,571e" filled="false" stroked="true" strokeweight=".13pt" strokecolor="#050000">
                <v:path arrowok="t"/>
              </v:shape>
            </v:group>
            <v:group style="position:absolute;left:1650;top:567;width:3;height:3" coordorigin="1650,567" coordsize="3,3">
              <v:shape style="position:absolute;left:1650;top:567;width:3;height:3" coordorigin="1650,567" coordsize="3,3" path="m1650,567l1653,570e" filled="false" stroked="true" strokeweight=".84pt" strokecolor="#050000">
                <v:path arrowok="t"/>
              </v:shape>
            </v:group>
            <v:group style="position:absolute;left:1662;top:562;width:2;height:17" coordorigin="1662,562" coordsize="2,17">
              <v:shape style="position:absolute;left:1662;top:562;width:2;height:17" coordorigin="1662,562" coordsize="0,17" path="m1662,562l1662,578e" filled="false" stroked="true" strokeweight=".129pt" strokecolor="#050000">
                <v:path arrowok="t"/>
              </v:shape>
            </v:group>
            <v:group style="position:absolute;left:1647;top:551;width:2;height:17" coordorigin="1647,551" coordsize="2,17">
              <v:shape style="position:absolute;left:1647;top:551;width:2;height:17" coordorigin="1647,551" coordsize="0,17" path="m1647,551l1647,568e" filled="false" stroked="true" strokeweight=".129pt" strokecolor="#050000">
                <v:path arrowok="t"/>
              </v:shape>
            </v:group>
            <v:group style="position:absolute;left:1653;top:560;width:3;height:3" coordorigin="1653,560" coordsize="3,3">
              <v:shape style="position:absolute;left:1653;top:560;width:3;height:3" coordorigin="1653,560" coordsize="3,3" path="m1656,562l1653,560e" filled="false" stroked="true" strokeweight=".84pt" strokecolor="#050000">
                <v:path arrowok="t"/>
              </v:shape>
            </v:group>
            <v:group style="position:absolute;left:1665;top:554;width:2;height:17" coordorigin="1665,554" coordsize="2,17">
              <v:shape style="position:absolute;left:1665;top:554;width:2;height:17" coordorigin="1665,554" coordsize="0,17" path="m1665,554l1665,571e" filled="false" stroked="true" strokeweight=".129pt" strokecolor="#050000">
                <v:path arrowok="t"/>
              </v:shape>
            </v:group>
            <v:group style="position:absolute;left:1776;top:613;width:2;height:17" coordorigin="1776,613" coordsize="2,17">
              <v:shape style="position:absolute;left:1776;top:613;width:2;height:17" coordorigin="1776,613" coordsize="0,17" path="m1776,613l1776,630e" filled="false" stroked="true" strokeweight=".389pt" strokecolor="#050000">
                <v:path arrowok="t"/>
              </v:shape>
            </v:group>
            <v:group style="position:absolute;left:1781;top:616;width:2;height:17" coordorigin="1781,616" coordsize="2,17">
              <v:shape style="position:absolute;left:1781;top:616;width:2;height:17" coordorigin="1781,616" coordsize="0,17" path="m1781,616l1781,633e" filled="false" stroked="true" strokeweight=".128pt" strokecolor="#050000">
                <v:path arrowok="t"/>
              </v:shape>
            </v:group>
            <v:group style="position:absolute;left:1776;top:613;width:2;height:17" coordorigin="1776,613" coordsize="2,17">
              <v:shape style="position:absolute;left:1776;top:613;width:2;height:17" coordorigin="1776,613" coordsize="0,17" path="m1776,613l1776,630e" filled="false" stroked="true" strokeweight=".128pt" strokecolor="#050000">
                <v:path arrowok="t"/>
              </v:shape>
            </v:group>
            <v:group style="position:absolute;left:1776;top:613;width:2;height:17" coordorigin="1776,613" coordsize="2,17">
              <v:shape style="position:absolute;left:1776;top:613;width:2;height:17" coordorigin="1776,613" coordsize="0,17" path="m1776,613l1776,630e" filled="false" stroked="true" strokeweight=".389pt" strokecolor="#050000">
                <v:path arrowok="t"/>
              </v:shape>
            </v:group>
            <v:group style="position:absolute;left:1750;top:598;width:2;height:17" coordorigin="1750,598" coordsize="2,17">
              <v:shape style="position:absolute;left:1750;top:598;width:2;height:17" coordorigin="1750,598" coordsize="0,17" path="m1750,598l1750,615e" filled="false" stroked="true" strokeweight=".13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683;top:545;width:17;height:2" coordorigin="1683,545" coordsize="17,2">
              <v:shape style="position:absolute;left:1683;top:545;width:17;height:2" coordorigin="1683,545" coordsize="17,0" path="m1683,545l1700,545e" filled="false" stroked="true" strokeweight=".129pt" strokecolor="#050000">
                <v:path arrowok="t"/>
              </v:shape>
            </v:group>
            <v:group style="position:absolute;left:1776;top:595;width:2;height:17" coordorigin="1776,595" coordsize="2,17">
              <v:shape style="position:absolute;left:1776;top:595;width:2;height:17" coordorigin="1776,595" coordsize="0,17" path="m1776,595l1776,612e" filled="false" stroked="true" strokeweight=".128pt" strokecolor="#050000">
                <v:path arrowok="t"/>
              </v:shape>
            </v:group>
            <v:group style="position:absolute;left:1675;top:577;width:2;height:17" coordorigin="1675,577" coordsize="2,17">
              <v:shape style="position:absolute;left:1675;top:577;width:2;height:17" coordorigin="1675,577" coordsize="0,17" path="m1675,577l1675,594e" filled="false" stroked="true" strokeweight=".129pt" strokecolor="#050000">
                <v:path arrowok="t"/>
              </v:shape>
            </v:group>
            <v:group style="position:absolute;left:1740;top:567;width:2;height:17" coordorigin="1740,567" coordsize="2,17">
              <v:shape style="position:absolute;left:1740;top:567;width:2;height:17" coordorigin="1740,567" coordsize="0,17" path="m1740,567l1740,584e" filled="false" stroked="true" strokeweight=".128pt" strokecolor="#050000">
                <v:path arrowok="t"/>
              </v:shape>
            </v:group>
            <v:group style="position:absolute;left:1736;top:573;width:6;height:3" coordorigin="1736,573" coordsize="6,3">
              <v:shape style="position:absolute;left:1736;top:573;width:6;height:3" coordorigin="1736,573" coordsize="6,3" path="m1736,575l1736,573,1738,573,1741,573e" filled="false" stroked="true" strokeweight=".84pt" strokecolor="#050000">
                <v:path arrowok="t"/>
              </v:shape>
            </v:group>
            <v:group style="position:absolute;left:1652;top:559;width:2;height:17" coordorigin="1652,559" coordsize="2,17">
              <v:shape style="position:absolute;left:1652;top:559;width:2;height:17" coordorigin="1652,559" coordsize="0,17" path="m1652,559l1652,576e" filled="false" stroked="true" strokeweight=".128pt" strokecolor="#050000">
                <v:path arrowok="t"/>
              </v:shape>
            </v:group>
            <v:group style="position:absolute;left:1662;top:559;width:2;height:17" coordorigin="1662,559" coordsize="2,17">
              <v:shape style="position:absolute;left:1662;top:559;width:2;height:17" coordorigin="1662,559" coordsize="0,17" path="m1662,559l1662,576e" filled="false" stroked="true" strokeweight=".13pt" strokecolor="#050000">
                <v:path arrowok="t"/>
              </v:shape>
            </v:group>
            <v:group style="position:absolute;left:1647;top:554;width:2;height:17" coordorigin="1647,554" coordsize="2,17">
              <v:shape style="position:absolute;left:1647;top:554;width:2;height:17" coordorigin="1647,554" coordsize="0,17" path="m1647,554l1647,571e" filled="false" stroked="true" strokeweight=".129pt" strokecolor="#050000">
                <v:path arrowok="t"/>
              </v:shape>
            </v:group>
            <v:group style="position:absolute;left:1654;top:556;width:2;height:17" coordorigin="1654,556" coordsize="2,17">
              <v:shape style="position:absolute;left:1654;top:556;width:2;height:17" coordorigin="1654,556" coordsize="0,17" path="m1654,556l1654,573e" filled="false" stroked="true" strokeweight=".131pt" strokecolor="#050000">
                <v:path arrowok="t"/>
              </v:shape>
            </v:group>
            <v:group style="position:absolute;left:1647;top:554;width:2;height:17" coordorigin="1647,554" coordsize="2,17">
              <v:shape style="position:absolute;left:1647;top:554;width:2;height:17" coordorigin="1647,554" coordsize="0,17" path="m1647,554l1647,571e" filled="false" stroked="true" strokeweight=".129pt" strokecolor="#050000">
                <v:path arrowok="t"/>
              </v:shape>
            </v:group>
            <v:group style="position:absolute;left:1665;top:556;width:2;height:17" coordorigin="1665,556" coordsize="2,17">
              <v:shape style="position:absolute;left:1665;top:556;width:2;height:17" coordorigin="1665,556" coordsize="0,17" path="m1665,556l1665,573e" filled="false" stroked="true" strokeweight=".128pt" strokecolor="#050000">
                <v:path arrowok="t"/>
              </v:shape>
            </v:group>
            <v:group style="position:absolute;left:1654;top:554;width:2;height:17" coordorigin="1654,554" coordsize="2,17">
              <v:shape style="position:absolute;left:1654;top:554;width:2;height:17" coordorigin="1654,554" coordsize="0,17" path="m1654,554l1654,571e" filled="false" stroked="true" strokeweight=".131pt" strokecolor="#050000">
                <v:path arrowok="t"/>
              </v:shape>
            </v:group>
            <v:group style="position:absolute;left:1665;top:554;width:2;height:17" coordorigin="1665,554" coordsize="2,17">
              <v:shape style="position:absolute;left:1665;top:554;width:2;height:17" coordorigin="1665,554" coordsize="0,17" path="m1665,554l1665,571e" filled="false" stroked="true" strokeweight=".128pt" strokecolor="#050000">
                <v:path arrowok="t"/>
              </v:shape>
            </v:group>
            <v:group style="position:absolute;left:1626;top:608;width:2;height:17" coordorigin="1626,608" coordsize="2,17">
              <v:shape style="position:absolute;left:1626;top:608;width:2;height:17" coordorigin="1626,608" coordsize="0,17" path="m1626,608l1626,625e" filled="false" stroked="true" strokeweight=".131pt" strokecolor="#050000">
                <v:path arrowok="t"/>
              </v:shape>
            </v:group>
            <v:group style="position:absolute;left:1706;top:567;width:2;height:17" coordorigin="1706,567" coordsize="2,17">
              <v:shape style="position:absolute;left:1706;top:567;width:2;height:17" coordorigin="1706,567" coordsize="0,17" path="m1706,567l1706,584e" filled="false" stroked="true" strokeweight=".129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807;top:629;width:2;height:17" coordorigin="1807,629" coordsize="2,17">
              <v:shape style="position:absolute;left:1807;top:629;width:2;height:17" coordorigin="1807,629" coordsize="0,17" path="m1807,629l1807,646e" filled="false" stroked="true" strokeweight=".13pt" strokecolor="#050000">
                <v:path arrowok="t"/>
              </v:shape>
            </v:group>
            <v:group style="position:absolute;left:1808;top:639;width:17;height:2" coordorigin="1808,639" coordsize="17,2">
              <v:shape style="position:absolute;left:1808;top:639;width:17;height:2" coordorigin="1808,639" coordsize="17,0" path="m1808,639l1825,639e" filled="false" stroked="true" strokeweight=".129pt" strokecolor="#050000">
                <v:path arrowok="t"/>
              </v:shape>
            </v:group>
            <v:group style="position:absolute;left:1807;top:626;width:2;height:17" coordorigin="1807,626" coordsize="2,17">
              <v:shape style="position:absolute;left:1807;top:626;width:2;height:17" coordorigin="1807,626" coordsize="0,17" path="m1807,626l1807,643e" filled="false" stroked="true" strokeweight=".13pt" strokecolor="#050000">
                <v:path arrowok="t"/>
              </v:shape>
            </v:group>
            <v:group style="position:absolute;left:1817;top:629;width:2;height:17" coordorigin="1817,629" coordsize="2,17">
              <v:shape style="position:absolute;left:1817;top:629;width:2;height:17" coordorigin="1817,629" coordsize="0,17" path="m1817,629l1817,646e" filled="false" stroked="true" strokeweight=".128pt" strokecolor="#050000">
                <v:path arrowok="t"/>
              </v:shape>
            </v:group>
            <v:group style="position:absolute;left:1812;top:619;width:2;height:17" coordorigin="1812,619" coordsize="2,17">
              <v:shape style="position:absolute;left:1812;top:619;width:2;height:17" coordorigin="1812,619" coordsize="0,17" path="m1812,619l1812,635e" filled="false" stroked="true" strokeweight=".13pt" strokecolor="#050000">
                <v:path arrowok="t"/>
              </v:shape>
            </v:group>
            <v:group style="position:absolute;left:1820;top:621;width:2;height:17" coordorigin="1820,621" coordsize="2,17">
              <v:shape style="position:absolute;left:1820;top:621;width:2;height:17" coordorigin="1820,621" coordsize="0,17" path="m1820,621l1820,638e" filled="false" stroked="true" strokeweight=".131pt" strokecolor="#050000">
                <v:path arrowok="t"/>
              </v:shape>
            </v:group>
            <v:group style="position:absolute;left:1750;top:546;width:2;height:17" coordorigin="1750,546" coordsize="2,17">
              <v:shape style="position:absolute;left:1750;top:546;width:2;height:17" coordorigin="1750,546" coordsize="0,17" path="m1750,546l1750,563e" filled="false" stroked="true" strokeweight=".13pt" strokecolor="#050000">
                <v:path arrowok="t"/>
              </v:shape>
            </v:group>
            <v:group style="position:absolute;left:1758;top:546;width:2;height:17" coordorigin="1758,546" coordsize="2,17">
              <v:shape style="position:absolute;left:1758;top:546;width:2;height:17" coordorigin="1758,546" coordsize="0,17" path="m1758,546l1758,563e" filled="false" stroked="true" strokeweight=".129pt" strokecolor="#050000">
                <v:path arrowok="t"/>
              </v:shape>
            </v:group>
            <v:group style="position:absolute;left:1750;top:543;width:2;height:17" coordorigin="1750,543" coordsize="2,17">
              <v:shape style="position:absolute;left:1750;top:543;width:2;height:17" coordorigin="1750,543" coordsize="0,17" path="m1750,543l1750,560e" filled="false" stroked="true" strokeweight=".13pt" strokecolor="#050000">
                <v:path arrowok="t"/>
              </v:shape>
            </v:group>
            <v:group style="position:absolute;left:1758;top:543;width:2;height:17" coordorigin="1758,543" coordsize="2,17">
              <v:shape style="position:absolute;left:1758;top:543;width:2;height:17" coordorigin="1758,543" coordsize="0,17" path="m1758,543l1758,560e" filled="false" stroked="true" strokeweight=".129pt" strokecolor="#050000">
                <v:path arrowok="t"/>
              </v:shape>
            </v:group>
            <v:group style="position:absolute;left:1753;top:536;width:2;height:17" coordorigin="1753,536" coordsize="2,17">
              <v:shape style="position:absolute;left:1753;top:536;width:2;height:17" coordorigin="1753,536" coordsize="0,17" path="m1753,536l1753,552e" filled="false" stroked="true" strokeweight=".128pt" strokecolor="#050000">
                <v:path arrowok="t"/>
              </v:shape>
            </v:group>
            <v:group style="position:absolute;left:1760;top:536;width:2;height:17" coordorigin="1760,536" coordsize="2,17">
              <v:shape style="position:absolute;left:1760;top:536;width:2;height:17" coordorigin="1760,536" coordsize="0,17" path="m1760,536l1760,552e" filled="false" stroked="true" strokeweight=".13pt" strokecolor="#050000">
                <v:path arrowok="t"/>
              </v:shape>
            </v:group>
            <v:group style="position:absolute;left:1616;top:616;width:2;height:17" coordorigin="1616,616" coordsize="2,17">
              <v:shape style="position:absolute;left:1616;top:616;width:2;height:17" coordorigin="1616,616" coordsize="0,17" path="m1616,616l1616,633e" filled="false" stroked="true" strokeweight=".129pt" strokecolor="#050000">
                <v:path arrowok="t"/>
              </v:shape>
            </v:group>
            <v:group style="position:absolute;left:1613;top:613;width:2;height:17" coordorigin="1613,613" coordsize="2,17">
              <v:shape style="position:absolute;left:1613;top:613;width:2;height:17" coordorigin="1613,613" coordsize="0,17" path="m1613,613l1613,630e" filled="false" stroked="true" strokeweight=".13pt" strokecolor="#050000">
                <v:path arrowok="t"/>
              </v:shape>
            </v:group>
            <v:group style="position:absolute;left:1623;top:613;width:2;height:17" coordorigin="1623,613" coordsize="2,17">
              <v:shape style="position:absolute;left:1623;top:613;width:2;height:17" coordorigin="1623,613" coordsize="0,17" path="m1623,613l1623,630e" filled="false" stroked="true" strokeweight=".128pt" strokecolor="#050000">
                <v:path arrowok="t"/>
              </v:shape>
            </v:group>
            <v:group style="position:absolute;left:1618;top:608;width:2;height:17" coordorigin="1618,608" coordsize="2,17">
              <v:shape style="position:absolute;left:1618;top:608;width:2;height:17" coordorigin="1618,608" coordsize="0,17" path="m1618,608l1618,625e" filled="false" stroked="true" strokeweight=".13pt" strokecolor="#050000">
                <v:path arrowok="t"/>
              </v:shape>
            </v:group>
            <v:group style="position:absolute;left:1626;top:611;width:2;height:17" coordorigin="1626,611" coordsize="2,17">
              <v:shape style="position:absolute;left:1626;top:611;width:2;height:17" coordorigin="1626,611" coordsize="0,17" path="m1626,611l1626,628e" filled="false" stroked="true" strokeweight=".131pt" strokecolor="#050000">
                <v:path arrowok="t"/>
              </v:shape>
            </v:group>
            <v:group style="position:absolute;left:1626;top:608;width:2;height:17" coordorigin="1626,608" coordsize="2,17">
              <v:shape style="position:absolute;left:1626;top:608;width:2;height:17" coordorigin="1626,608" coordsize="0,17" path="m1626,608l1626,625e" filled="false" stroked="true" strokeweight=".131pt" strokecolor="#050000">
                <v:path arrowok="t"/>
              </v:shape>
            </v:group>
            <v:group style="position:absolute;left:1672;top:598;width:2;height:17" coordorigin="1672,598" coordsize="2,17">
              <v:shape style="position:absolute;left:1672;top:598;width:2;height:17" coordorigin="1672,598" coordsize="0,17" path="m1672,598l1672,615e" filled="false" stroked="true" strokeweight=".131pt" strokecolor="#050000">
                <v:path arrowok="t"/>
              </v:shape>
            </v:group>
            <v:group style="position:absolute;left:1672;top:595;width:2;height:17" coordorigin="1672,595" coordsize="2,17">
              <v:shape style="position:absolute;left:1672;top:595;width:2;height:17" coordorigin="1672,595" coordsize="0,17" path="m1672,595l1672,612e" filled="false" stroked="true" strokeweight=".131pt" strokecolor="#050000">
                <v:path arrowok="t"/>
              </v:shape>
            </v:group>
            <v:group style="position:absolute;left:1675;top:590;width:2;height:17" coordorigin="1675,590" coordsize="2,17">
              <v:shape style="position:absolute;left:1675;top:590;width:2;height:17" coordorigin="1675,590" coordsize="0,17" path="m1675,590l1675,607e" filled="false" stroked="true" strokeweight=".129pt" strokecolor="#050000">
                <v:path arrowok="t"/>
              </v:shape>
            </v:group>
            <v:group style="position:absolute;left:1623;top:590;width:2;height:17" coordorigin="1623,590" coordsize="2,17">
              <v:shape style="position:absolute;left:1623;top:590;width:2;height:17" coordorigin="1623,590" coordsize="0,17" path="m1623,590l1623,607e" filled="false" stroked="true" strokeweight=".128pt" strokecolor="#050000">
                <v:path arrowok="t"/>
              </v:shape>
            </v:group>
            <v:group style="position:absolute;left:1623;top:587;width:2;height:17" coordorigin="1623,587" coordsize="2,17">
              <v:shape style="position:absolute;left:1623;top:587;width:2;height:17" coordorigin="1623,587" coordsize="0,17" path="m1623,587l1623,604e" filled="false" stroked="true" strokeweight=".128pt" strokecolor="#050000">
                <v:path arrowok="t"/>
              </v:shape>
            </v:group>
            <v:group style="position:absolute;left:1626;top:580;width:2;height:17" coordorigin="1626,580" coordsize="2,17">
              <v:shape style="position:absolute;left:1626;top:580;width:2;height:17" coordorigin="1626,580" coordsize="0,17" path="m1626,580l1626,596e" filled="false" stroked="true" strokeweight=".131pt" strokecolor="#050000">
                <v:path arrowok="t"/>
              </v:shape>
            </v:group>
            <v:group style="position:absolute;left:1667;top:616;width:2;height:17" coordorigin="1667,616" coordsize="2,17">
              <v:shape style="position:absolute;left:1667;top:616;width:2;height:17" coordorigin="1667,616" coordsize="0,17" path="m1667,616l1667,633e" filled="false" stroked="true" strokeweight=".13pt" strokecolor="#050000">
                <v:path arrowok="t"/>
              </v:shape>
            </v:group>
            <v:group style="position:absolute;left:1672;top:616;width:2;height:17" coordorigin="1672,616" coordsize="2,17">
              <v:shape style="position:absolute;left:1672;top:616;width:2;height:17" coordorigin="1672,616" coordsize="0,17" path="m1672,616l1672,633e" filled="false" stroked="true" strokeweight=".131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698;top:562;width:2;height:17" coordorigin="1698,562" coordsize="2,17">
              <v:shape style="position:absolute;left:1698;top:562;width:2;height:17" coordorigin="1698,562" coordsize="0,17" path="m1698,562l1698,578e" filled="false" stroked="true" strokeweight=".128pt" strokecolor="#050000">
                <v:path arrowok="t"/>
              </v:shape>
            </v:group>
            <v:group style="position:absolute;left:1688;top:543;width:2;height:17" coordorigin="1688,543" coordsize="2,17">
              <v:shape style="position:absolute;left:1688;top:543;width:2;height:17" coordorigin="1688,543" coordsize="0,17" path="m1688,543l1688,560e" filled="false" stroked="true" strokeweight=".129pt" strokecolor="#050000">
                <v:path arrowok="t"/>
              </v:shape>
            </v:group>
            <v:group style="position:absolute;left:1693;top:533;width:2;height:17" coordorigin="1693,533" coordsize="2,17">
              <v:shape style="position:absolute;left:1693;top:533;width:2;height:17" coordorigin="1693,533" coordsize="0,17" path="m1693,533l1693,550e" filled="false" stroked="true" strokeweight=".128pt" strokecolor="#050000">
                <v:path arrowok="t"/>
              </v:shape>
            </v:group>
            <v:group style="position:absolute;left:1810;top:626;width:2;height:17" coordorigin="1810,626" coordsize="2,17">
              <v:shape style="position:absolute;left:1810;top:626;width:2;height:17" coordorigin="1810,626" coordsize="0,17" path="m1810,626l1810,643e" filled="false" stroked="true" strokeweight=".129pt" strokecolor="#050000">
                <v:path arrowok="t"/>
              </v:shape>
            </v:group>
            <v:group style="position:absolute;left:1817;top:626;width:2;height:17" coordorigin="1817,626" coordsize="2,17">
              <v:shape style="position:absolute;left:1817;top:626;width:2;height:17" coordorigin="1817,626" coordsize="0,17" path="m1817,626l1817,643e" filled="false" stroked="true" strokeweight=".128pt" strokecolor="#050000">
                <v:path arrowok="t"/>
              </v:shape>
            </v:group>
            <v:group style="position:absolute;left:1812;top:621;width:2;height:17" coordorigin="1812,621" coordsize="2,17">
              <v:shape style="position:absolute;left:1812;top:621;width:2;height:17" coordorigin="1812,621" coordsize="0,17" path="m1812,621l1812,638e" filled="false" stroked="true" strokeweight=".13pt" strokecolor="#050000">
                <v:path arrowok="t"/>
              </v:shape>
            </v:group>
            <v:group style="position:absolute;left:1820;top:624;width:2;height:17" coordorigin="1820,624" coordsize="2,17">
              <v:shape style="position:absolute;left:1820;top:624;width:2;height:17" coordorigin="1820,624" coordsize="0,17" path="m1820,624l1820,640e" filled="false" stroked="true" strokeweight=".131pt" strokecolor="#050000">
                <v:path arrowok="t"/>
              </v:shape>
            </v:group>
            <v:group style="position:absolute;left:1812;top:621;width:2;height:17" coordorigin="1812,621" coordsize="2,17">
              <v:shape style="position:absolute;left:1812;top:621;width:2;height:17" coordorigin="1812,621" coordsize="0,17" path="m1812,621l1812,638e" filled="false" stroked="true" strokeweight=".13pt" strokecolor="#050000">
                <v:path arrowok="t"/>
              </v:shape>
            </v:group>
            <v:group style="position:absolute;left:1820;top:621;width:2;height:17" coordorigin="1820,621" coordsize="2,17">
              <v:shape style="position:absolute;left:1820;top:621;width:2;height:17" coordorigin="1820,621" coordsize="0,17" path="m1820,621l1820,638e" filled="false" stroked="true" strokeweight=".131pt" strokecolor="#050000">
                <v:path arrowok="t"/>
              </v:shape>
            </v:group>
            <v:group style="position:absolute;left:1750;top:543;width:2;height:17" coordorigin="1750,543" coordsize="2,17">
              <v:shape style="position:absolute;left:1750;top:543;width:2;height:17" coordorigin="1750,543" coordsize="0,17" path="m1750,543l1750,560e" filled="false" stroked="true" strokeweight=".13pt" strokecolor="#050000">
                <v:path arrowok="t"/>
              </v:shape>
            </v:group>
            <v:group style="position:absolute;left:1758;top:543;width:2;height:17" coordorigin="1758,543" coordsize="2,17">
              <v:shape style="position:absolute;left:1758;top:543;width:2;height:17" coordorigin="1758,543" coordsize="0,17" path="m1758,543l1758,560e" filled="false" stroked="true" strokeweight=".129pt" strokecolor="#050000">
                <v:path arrowok="t"/>
              </v:shape>
            </v:group>
            <v:group style="position:absolute;left:1753;top:538;width:2;height:17" coordorigin="1753,538" coordsize="2,17">
              <v:shape style="position:absolute;left:1753;top:538;width:2;height:17" coordorigin="1753,538" coordsize="0,17" path="m1753,538l1753,555e" filled="false" stroked="true" strokeweight=".128pt" strokecolor="#050000">
                <v:path arrowok="t"/>
              </v:shape>
            </v:group>
            <v:group style="position:absolute;left:1760;top:538;width:2;height:17" coordorigin="1760,538" coordsize="2,17">
              <v:shape style="position:absolute;left:1760;top:538;width:2;height:17" coordorigin="1760,538" coordsize="0,17" path="m1760,538l1760,555e" filled="false" stroked="true" strokeweight=".13pt" strokecolor="#050000">
                <v:path arrowok="t"/>
              </v:shape>
            </v:group>
            <v:group style="position:absolute;left:1753;top:536;width:2;height:17" coordorigin="1753,536" coordsize="2,17">
              <v:shape style="position:absolute;left:1753;top:536;width:2;height:17" coordorigin="1753,536" coordsize="0,17" path="m1753,536l1753,552e" filled="false" stroked="true" strokeweight=".128pt" strokecolor="#050000">
                <v:path arrowok="t"/>
              </v:shape>
            </v:group>
            <v:group style="position:absolute;left:1760;top:538;width:2;height:17" coordorigin="1760,538" coordsize="2,17">
              <v:shape style="position:absolute;left:1760;top:538;width:2;height:17" coordorigin="1760,538" coordsize="0,17" path="m1760,538l1760,555e" filled="false" stroked="true" strokeweight=".13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691;top:564;width:2;height:17" coordorigin="1691,564" coordsize="2,17">
              <v:shape style="position:absolute;left:1691;top:564;width:2;height:17" coordorigin="1691,564" coordsize="0,17" path="m1691,564l1691,581e" filled="false" stroked="true" strokeweight=".131pt" strokecolor="#050000">
                <v:path arrowok="t"/>
              </v:shape>
            </v:group>
            <v:group style="position:absolute;left:1640;top:604;width:8;height:3" coordorigin="1640,604" coordsize="8,3">
              <v:shape style="position:absolute;left:1640;top:604;width:8;height:3" coordorigin="1640,604" coordsize="8,3" path="m1640,604l1648,606e" filled="false" stroked="true" strokeweight=".84pt" strokecolor="#050000">
                <v:path arrowok="t"/>
              </v:shape>
            </v:group>
            <v:group style="position:absolute;left:1640;top:601;width:8;height:3" coordorigin="1640,601" coordsize="8,3">
              <v:shape style="position:absolute;left:1640;top:601;width:8;height:3" coordorigin="1640,601" coordsize="8,3" path="m1640,601l1648,604e" filled="false" stroked="true" strokeweight=".84pt" strokecolor="#050000">
                <v:path arrowok="t"/>
              </v:shape>
            </v:group>
            <v:group style="position:absolute;left:1645;top:593;width:2;height:17" coordorigin="1645,593" coordsize="2,17">
              <v:shape style="position:absolute;left:1645;top:593;width:2;height:17" coordorigin="1645,593" coordsize="0,17" path="m1645,593l1645,609e" filled="false" stroked="true" strokeweight=".258pt" strokecolor="#050000">
                <v:path arrowok="t"/>
              </v:shape>
            </v:group>
            <v:group style="position:absolute;left:1616;top:613;width:2;height:17" coordorigin="1616,613" coordsize="2,17">
              <v:shape style="position:absolute;left:1616;top:613;width:2;height:17" coordorigin="1616,613" coordsize="0,17" path="m1616,613l1616,630e" filled="false" stroked="true" strokeweight=".129pt" strokecolor="#050000">
                <v:path arrowok="t"/>
              </v:shape>
            </v:group>
            <v:group style="position:absolute;left:1608;top:620;width:17;height:2" coordorigin="1608,620" coordsize="17,2">
              <v:shape style="position:absolute;left:1608;top:620;width:17;height:2" coordorigin="1608,620" coordsize="17,0" path="m1608,620l1625,620e" filled="false" stroked="true" strokeweight=".131pt" strokecolor="#050000">
                <v:path arrowok="t"/>
              </v:shape>
            </v:group>
            <v:group style="position:absolute;left:1667;top:613;width:2;height:17" coordorigin="1667,613" coordsize="2,17">
              <v:shape style="position:absolute;left:1667;top:613;width:2;height:17" coordorigin="1667,613" coordsize="0,17" path="m1667,613l1667,630e" filled="false" stroked="true" strokeweight=".13pt" strokecolor="#050000">
                <v:path arrowok="t"/>
              </v:shape>
            </v:group>
            <v:group style="position:absolute;left:1670;top:613;width:2;height:17" coordorigin="1670,613" coordsize="2,17">
              <v:shape style="position:absolute;left:1670;top:613;width:2;height:17" coordorigin="1670,613" coordsize="0,17" path="m1670,613l1670,630e" filled="false" stroked="true" strokeweight=".128pt" strokecolor="#050000">
                <v:path arrowok="t"/>
              </v:shape>
            </v:group>
            <v:group style="position:absolute;left:1665;top:587;width:17;height:2" coordorigin="1665,587" coordsize="17,2">
              <v:shape style="position:absolute;left:1665;top:587;width:17;height:2" coordorigin="1665,587" coordsize="17,0" path="m1665,587l1682,587e" filled="false" stroked="true" strokeweight=".129pt" strokecolor="#050000">
                <v:path arrowok="t"/>
              </v:shape>
            </v:group>
            <v:group style="position:absolute;left:1672;top:624;width:2;height:17" coordorigin="1672,624" coordsize="2,17">
              <v:shape style="position:absolute;left:1672;top:624;width:2;height:17" coordorigin="1672,624" coordsize="0,17" path="m1672,624l1672,640e" filled="false" stroked="true" strokeweight=".131pt" strokecolor="#050000">
                <v:path arrowok="t"/>
              </v:shape>
            </v:group>
            <v:group style="position:absolute;left:1670;top:621;width:2;height:17" coordorigin="1670,621" coordsize="2,17">
              <v:shape style="position:absolute;left:1670;top:621;width:2;height:17" coordorigin="1670,621" coordsize="0,17" path="m1670,621l1670,638e" filled="false" stroked="true" strokeweight=".128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740;top:602;width:17;height:2" coordorigin="1740,602" coordsize="17,2">
              <v:shape style="position:absolute;left:1740;top:602;width:17;height:2" coordorigin="1740,602" coordsize="17,0" path="m1740,602l1757,602e" filled="false" stroked="true" strokeweight=".131pt" strokecolor="#050000">
                <v:path arrowok="t"/>
              </v:shape>
            </v:group>
            <v:group style="position:absolute;left:1679;top:611;width:3;height:3" coordorigin="1679,611" coordsize="3,3">
              <v:shape style="position:absolute;left:1679;top:611;width:3;height:3" coordorigin="1679,611" coordsize="3,3" path="m1679,611l1682,614e" filled="false" stroked="true" strokeweight=".84pt" strokecolor="#050000">
                <v:path arrowok="t"/>
              </v:shape>
            </v:group>
            <v:group style="position:absolute;left:1744;top:635;width:6;height:3" coordorigin="1744,635" coordsize="6,3">
              <v:shape style="position:absolute;left:1744;top:635;width:6;height:3" coordorigin="1744,635" coordsize="6,3" path="m1744,635l1749,637e" filled="false" stroked="true" strokeweight=".84pt" strokecolor="#050000">
                <v:path arrowok="t"/>
              </v:shape>
            </v:group>
            <v:group style="position:absolute;left:1680;top:603;width:2;height:17" coordorigin="1680,603" coordsize="2,17">
              <v:shape style="position:absolute;left:1680;top:603;width:2;height:17" coordorigin="1680,603" coordsize="0,17" path="m1680,603l1680,620e" filled="false" stroked="true" strokeweight=".13pt" strokecolor="#050000">
                <v:path arrowok="t"/>
              </v:shape>
            </v:group>
            <v:group style="position:absolute;left:1746;top:626;width:2;height:17" coordorigin="1746,626" coordsize="2,17">
              <v:shape style="position:absolute;left:1746;top:626;width:2;height:17" coordorigin="1746,626" coordsize="0,17" path="m1746,626l1746,643e" filled="false" stroked="true" strokeweight=".259pt" strokecolor="#050000">
                <v:path arrowok="t"/>
              </v:shape>
            </v:group>
            <v:group style="position:absolute;left:1679;top:609;width:6;height:3" coordorigin="1679,609" coordsize="6,3">
              <v:shape style="position:absolute;left:1679;top:609;width:6;height:3" coordorigin="1679,609" coordsize="6,3" path="m1684,611l1679,609e" filled="false" stroked="true" strokeweight=".84pt" strokecolor="#050000">
                <v:path arrowok="t"/>
              </v:shape>
            </v:group>
            <v:group style="position:absolute;left:1706;top:567;width:2;height:17" coordorigin="1706,567" coordsize="2,17">
              <v:shape style="position:absolute;left:1706;top:567;width:2;height:17" coordorigin="1706,567" coordsize="0,17" path="m1706,567l1706,584e" filled="false" stroked="true" strokeweight=".129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744;top:632;width:6;height:3" coordorigin="1744,632" coordsize="6,3">
              <v:shape style="position:absolute;left:1744;top:632;width:6;height:3" coordorigin="1744,632" coordsize="6,3" path="m1749,635l1744,632e" filled="false" stroked="true" strokeweight=".84pt" strokecolor="#050000">
                <v:path arrowok="t"/>
              </v:shape>
            </v:group>
            <v:group style="position:absolute;left:1797;top:595;width:2;height:17" coordorigin="1797,595" coordsize="2,17">
              <v:shape style="position:absolute;left:1797;top:595;width:2;height:17" coordorigin="1797,595" coordsize="0,17" path="m1797,595l1797,612e" filled="false" stroked="true" strokeweight=".129pt" strokecolor="#050000">
                <v:path arrowok="t"/>
              </v:shape>
            </v:group>
            <v:group style="position:absolute;left:1794;top:593;width:2;height:17" coordorigin="1794,593" coordsize="2,17">
              <v:shape style="position:absolute;left:1794;top:593;width:2;height:17" coordorigin="1794,593" coordsize="0,17" path="m1794,593l1794,609e" filled="false" stroked="true" strokeweight=".13pt" strokecolor="#050000">
                <v:path arrowok="t"/>
              </v:shape>
            </v:group>
            <v:group style="position:absolute;left:1803;top:601;width:3;height:3" coordorigin="1803,601" coordsize="3,3">
              <v:shape style="position:absolute;left:1803;top:601;width:3;height:3" coordorigin="1803,601" coordsize="3,3" path="m1806,604l1803,601,1806,601e" filled="false" stroked="true" strokeweight=".84pt" strokecolor="#050000">
                <v:path arrowok="t"/>
              </v:shape>
            </v:group>
            <v:group style="position:absolute;left:1799;top:587;width:2;height:17" coordorigin="1799,587" coordsize="2,17">
              <v:shape style="position:absolute;left:1799;top:587;width:2;height:17" coordorigin="1799,587" coordsize="0,17" path="m1799,587l1799,604e" filled="false" stroked="true" strokeweight=".129pt" strokecolor="#050000">
                <v:path arrowok="t"/>
              </v:shape>
            </v:group>
            <v:group style="position:absolute;left:1805;top:600;width:17;height:2" coordorigin="1805,600" coordsize="17,2">
              <v:shape style="position:absolute;left:1805;top:600;width:17;height:2" coordorigin="1805,600" coordsize="17,0" path="m1805,600l1822,600e" filled="false" stroked="true" strokeweight=".128pt" strokecolor="#050000">
                <v:path arrowok="t"/>
              </v:shape>
            </v:group>
            <v:group style="position:absolute;left:1799;top:585;width:2;height:17" coordorigin="1799,585" coordsize="2,17">
              <v:shape style="position:absolute;left:1799;top:585;width:2;height:17" coordorigin="1799,585" coordsize="0,17" path="m1799,585l1799,602e" filled="false" stroked="true" strokeweight=".129pt" strokecolor="#050000">
                <v:path arrowok="t"/>
              </v:shape>
            </v:group>
            <v:group style="position:absolute;left:1807;top:585;width:2;height:17" coordorigin="1807,585" coordsize="2,17">
              <v:shape style="position:absolute;left:1807;top:585;width:2;height:17" coordorigin="1807,585" coordsize="0,17" path="m1807,585l1807,602e" filled="false" stroked="true" strokeweight=".13pt" strokecolor="#050000">
                <v:path arrowok="t"/>
              </v:shape>
            </v:group>
            <v:group style="position:absolute;left:1689;top:551;width:17;height:2" coordorigin="1689,551" coordsize="17,2">
              <v:shape style="position:absolute;left:1689;top:551;width:17;height:2" coordorigin="1689,551" coordsize="17,0" path="m1689,551l1705,551e" filled="false" stroked="true" strokeweight=".13pt" strokecolor="#050000">
                <v:path arrowok="t"/>
              </v:shape>
            </v:group>
            <v:group style="position:absolute;left:1808;top:592;width:17;height:2" coordorigin="1808,592" coordsize="17,2">
              <v:shape style="position:absolute;left:1808;top:592;width:17;height:2" coordorigin="1808,592" coordsize="17,0" path="m1808,592l1825,592e" filled="false" stroked="true" strokeweight=".13pt" strokecolor="#050000">
                <v:path arrowok="t"/>
              </v:shape>
            </v:group>
            <v:group style="position:absolute;left:1709;top:541;width:2;height:17" coordorigin="1709,541" coordsize="2,17">
              <v:shape style="position:absolute;left:1709;top:541;width:2;height:17" coordorigin="1709,541" coordsize="0,17" path="m1709,541l1709,558e" filled="false" stroked="true" strokeweight=".13pt" strokecolor="#050000">
                <v:path arrowok="t"/>
              </v:shape>
            </v:group>
            <v:group style="position:absolute;left:1709;top:538;width:2;height:17" coordorigin="1709,538" coordsize="2,17">
              <v:shape style="position:absolute;left:1709;top:538;width:2;height:17" coordorigin="1709,538" coordsize="0,17" path="m1709,538l1709,555e" filled="false" stroked="true" strokeweight=".13pt" strokecolor="#050000">
                <v:path arrowok="t"/>
              </v:shape>
            </v:group>
            <v:group style="position:absolute;left:1701;top:533;width:2;height:17" coordorigin="1701,533" coordsize="2,17">
              <v:shape style="position:absolute;left:1701;top:533;width:2;height:17" coordorigin="1701,533" coordsize="0,17" path="m1701,533l1701,550e" filled="false" stroked="true" strokeweight=".13pt" strokecolor="#050000">
                <v:path arrowok="t"/>
              </v:shape>
            </v:group>
            <v:group style="position:absolute;left:1711;top:531;width:2;height:17" coordorigin="1711,531" coordsize="2,17">
              <v:shape style="position:absolute;left:1711;top:531;width:2;height:17" coordorigin="1711,531" coordsize="0,17" path="m1711,531l1711,547e" filled="false" stroked="true" strokeweight=".128pt" strokecolor="#050000">
                <v:path arrowok="t"/>
              </v:shape>
            </v:group>
            <v:group style="position:absolute;left:1650;top:601;width:8;height:3" coordorigin="1650,601" coordsize="8,3">
              <v:shape style="position:absolute;left:1650;top:601;width:8;height:3" coordorigin="1650,601" coordsize="8,3" path="m1650,601l1658,604,1656,604,1653,601e" filled="false" stroked="true" strokeweight=".84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732;top:567;width:2;height:17" coordorigin="1732,567" coordsize="2,17">
              <v:shape style="position:absolute;left:1732;top:567;width:2;height:17" coordorigin="1732,567" coordsize="0,17" path="m1732,567l1732,584e" filled="false" stroked="true" strokeweight=".13pt" strokecolor="#050000">
                <v:path arrowok="t"/>
              </v:shape>
            </v:group>
            <v:group style="position:absolute;left:1740;top:564;width:2;height:17" coordorigin="1740,564" coordsize="2,17">
              <v:shape style="position:absolute;left:1740;top:564;width:2;height:17" coordorigin="1740,564" coordsize="0,17" path="m1740,564l1740,581e" filled="false" stroked="true" strokeweight=".128pt" strokecolor="#050000">
                <v:path arrowok="t"/>
              </v:shape>
            </v:group>
            <v:group style="position:absolute;left:1740;top:562;width:2;height:17" coordorigin="1740,562" coordsize="2,17">
              <v:shape style="position:absolute;left:1740;top:562;width:2;height:17" coordorigin="1740,562" coordsize="0,17" path="m1740,562l1740,578e" filled="false" stroked="true" strokeweight=".128pt" strokecolor="#050000">
                <v:path arrowok="t"/>
              </v:shape>
            </v:group>
            <v:group style="position:absolute;left:1740;top:569;width:2;height:17" coordorigin="1740,569" coordsize="2,17">
              <v:shape style="position:absolute;left:1740;top:569;width:2;height:17" coordorigin="1740,569" coordsize="0,17" path="m1740,569l1740,586e" filled="false" stroked="true" strokeweight=".128pt" strokecolor="#050000">
                <v:path arrowok="t"/>
              </v:shape>
            </v:group>
            <v:group style="position:absolute;left:1745;top:572;width:2;height:17" coordorigin="1745,572" coordsize="2,17">
              <v:shape style="position:absolute;left:1745;top:572;width:2;height:17" coordorigin="1745,572" coordsize="0,17" path="m1745,572l1745,589e" filled="false" stroked="true" strokeweight=".13pt" strokecolor="#050000">
                <v:path arrowok="t"/>
              </v:shape>
            </v:group>
            <v:group style="position:absolute;left:1741;top:575;width:6;height:3" coordorigin="1741,575" coordsize="6,3">
              <v:shape style="position:absolute;left:1741;top:575;width:6;height:3" coordorigin="1741,575" coordsize="6,3" path="m1746,578l1741,575e" filled="false" stroked="true" strokeweight=".84pt" strokecolor="#050000">
                <v:path arrowok="t"/>
              </v:shape>
            </v:group>
            <v:group style="position:absolute;left:1745;top:567;width:2;height:17" coordorigin="1745,567" coordsize="2,17">
              <v:shape style="position:absolute;left:1745;top:567;width:2;height:17" coordorigin="1745,567" coordsize="0,17" path="m1745,567l1745,584e" filled="false" stroked="true" strokeweight=".13pt" strokecolor="#050000">
                <v:path arrowok="t"/>
              </v:shape>
            </v:group>
            <v:group style="position:absolute;left:1744;top:573;width:6;height:3" coordorigin="1744,573" coordsize="6,3">
              <v:shape style="position:absolute;left:1744;top:573;width:6;height:3" coordorigin="1744,573" coordsize="6,3" path="m1749,575l1744,573,1749,575xe" filled="false" stroked="true" strokeweight=".84pt" strokecolor="#050000">
                <v:path arrowok="t"/>
              </v:shape>
            </v:group>
            <v:group style="position:absolute;left:1779;top:564;width:2;height:17" coordorigin="1779,564" coordsize="2,17">
              <v:shape style="position:absolute;left:1779;top:564;width:2;height:17" coordorigin="1779,564" coordsize="0,17" path="m1779,564l1779,581e" filled="false" stroked="true" strokeweight=".131pt" strokecolor="#050000">
                <v:path arrowok="t"/>
              </v:shape>
            </v:group>
            <v:group style="position:absolute;left:1779;top:562;width:2;height:17" coordorigin="1779,562" coordsize="2,17">
              <v:shape style="position:absolute;left:1779;top:562;width:2;height:17" coordorigin="1779,562" coordsize="0,17" path="m1779,562l1779,578e" filled="false" stroked="true" strokeweight=".131pt" strokecolor="#050000">
                <v:path arrowok="t"/>
              </v:shape>
            </v:group>
            <v:group style="position:absolute;left:1789;top:564;width:2;height:17" coordorigin="1789,564" coordsize="2,17">
              <v:shape style="position:absolute;left:1789;top:564;width:2;height:17" coordorigin="1789,564" coordsize="0,17" path="m1789,564l1789,581e" filled="false" stroked="true" strokeweight=".128pt" strokecolor="#050000">
                <v:path arrowok="t"/>
              </v:shape>
            </v:group>
            <v:group style="position:absolute;left:1789;top:562;width:2;height:17" coordorigin="1789,562" coordsize="2,17">
              <v:shape style="position:absolute;left:1789;top:562;width:2;height:17" coordorigin="1789,562" coordsize="0,17" path="m1789,562l1789,578e" filled="false" stroked="true" strokeweight=".128pt" strokecolor="#050000">
                <v:path arrowok="t"/>
              </v:shape>
            </v:group>
            <v:group style="position:absolute;left:1780;top:565;width:3;height:3" coordorigin="1780,565" coordsize="3,3">
              <v:shape style="position:absolute;left:1780;top:565;width:3;height:3" coordorigin="1780,565" coordsize="3,3" path="m1782,567l1780,565e" filled="false" stroked="true" strokeweight=".84pt" strokecolor="#050000">
                <v:path arrowok="t"/>
              </v:shape>
            </v:group>
            <v:group style="position:absolute;left:1795;top:570;width:3;height:3" coordorigin="1795,570" coordsize="3,3">
              <v:shape style="position:absolute;left:1795;top:570;width:3;height:3" coordorigin="1795,570" coordsize="3,3" path="m1798,573l1795,570,1798,570e" filled="false" stroked="true" strokeweight=".84pt" strokecolor="#050000">
                <v:path arrowok="t"/>
              </v:shape>
            </v:group>
            <v:group style="position:absolute;left:1792;top:554;width:2;height:17" coordorigin="1792,554" coordsize="2,17">
              <v:shape style="position:absolute;left:1792;top:554;width:2;height:17" coordorigin="1792,554" coordsize="0,17" path="m1792,554l1792,571e" filled="false" stroked="true" strokeweight=".13pt" strokecolor="#050000">
                <v:path arrowok="t"/>
              </v:shape>
            </v:group>
            <v:group style="position:absolute;left:1799;top:554;width:2;height:17" coordorigin="1799,554" coordsize="2,17">
              <v:shape style="position:absolute;left:1799;top:554;width:2;height:17" coordorigin="1799,554" coordsize="0,17" path="m1799,554l1799,571e" filled="false" stroked="true" strokeweight=".129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97;top:593;width:2;height:17" coordorigin="1797,593" coordsize="2,17">
              <v:shape style="position:absolute;left:1797;top:593;width:2;height:17" coordorigin="1797,593" coordsize="0,17" path="m1797,593l1797,609e" filled="false" stroked="true" strokeweight=".129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688;top:543;width:2;height:17" coordorigin="1688,543" coordsize="2,17">
              <v:shape style="position:absolute;left:1688;top:543;width:2;height:17" coordorigin="1688,543" coordsize="0,17" path="m1688,543l1688,560e" filled="false" stroked="true" strokeweight=".129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688;top:541;width:2;height:17" coordorigin="1688,541" coordsize="2,17">
              <v:shape style="position:absolute;left:1688;top:541;width:2;height:17" coordorigin="1688,541" coordsize="0,17" path="m1688,541l1688,558e" filled="false" stroked="true" strokeweight=".129pt" strokecolor="#050000">
                <v:path arrowok="t"/>
              </v:shape>
            </v:group>
            <v:group style="position:absolute;left:1803;top:598;width:3;height:3" coordorigin="1803,598" coordsize="3,3">
              <v:shape style="position:absolute;left:1803;top:598;width:3;height:3" coordorigin="1803,598" coordsize="3,3" path="m1806,601l1803,598e" filled="false" stroked="true" strokeweight=".84pt" strokecolor="#050000">
                <v:path arrowok="t"/>
              </v:shape>
            </v:group>
            <v:group style="position:absolute;left:1790;top:595;width:17;height:2" coordorigin="1790,595" coordsize="17,2">
              <v:shape style="position:absolute;left:1790;top:595;width:17;height:2" coordorigin="1790,595" coordsize="17,0" path="m1790,595l1806,595e" filled="false" stroked="true" strokeweight=".128pt" strokecolor="#050000">
                <v:path arrowok="t"/>
              </v:shape>
            </v:group>
            <v:group style="position:absolute;left:1683;top:548;width:17;height:2" coordorigin="1683,548" coordsize="17,2">
              <v:shape style="position:absolute;left:1683;top:548;width:17;height:2" coordorigin="1683,548" coordsize="17,0" path="m1683,548l1700,548e" filled="false" stroked="true" strokeweight=".13pt" strokecolor="#050000">
                <v:path arrowok="t"/>
              </v:shape>
            </v:group>
            <v:group style="position:absolute;left:1815;top:590;width:2;height:17" coordorigin="1815,590" coordsize="2,17">
              <v:shape style="position:absolute;left:1815;top:590;width:2;height:17" coordorigin="1815,590" coordsize="0,17" path="m1815,590l1815,607e" filled="false" stroked="true" strokeweight=".13pt" strokecolor="#050000">
                <v:path arrowok="t"/>
              </v:shape>
            </v:group>
            <v:group style="position:absolute;left:1693;top:538;width:2;height:17" coordorigin="1693,538" coordsize="2,17">
              <v:shape style="position:absolute;left:1693;top:538;width:2;height:17" coordorigin="1693,538" coordsize="0,17" path="m1693,538l1693,555e" filled="false" stroked="true" strokeweight=".128pt" strokecolor="#050000">
                <v:path arrowok="t"/>
              </v:shape>
            </v:group>
            <v:group style="position:absolute;left:1807;top:587;width:2;height:17" coordorigin="1807,587" coordsize="2,17">
              <v:shape style="position:absolute;left:1807;top:587;width:2;height:17" coordorigin="1807,587" coordsize="0,17" path="m1807,587l1807,604e" filled="false" stroked="true" strokeweight=".13pt" strokecolor="#050000">
                <v:path arrowok="t"/>
              </v:shape>
            </v:group>
            <v:group style="position:absolute;left:1698;top:538;width:2;height:17" coordorigin="1698,538" coordsize="2,17">
              <v:shape style="position:absolute;left:1698;top:538;width:2;height:17" coordorigin="1698,538" coordsize="0,17" path="m1698,538l1698,555e" filled="false" stroked="true" strokeweight=".128pt" strokecolor="#050000">
                <v:path arrowok="t"/>
              </v:shape>
            </v:group>
            <v:group style="position:absolute;left:1693;top:536;width:2;height:17" coordorigin="1693,536" coordsize="2,17">
              <v:shape style="position:absolute;left:1693;top:536;width:2;height:17" coordorigin="1693,536" coordsize="0,17" path="m1693,536l1693,552e" filled="false" stroked="true" strokeweight=".128pt" strokecolor="#050000">
                <v:path arrowok="t"/>
              </v:shape>
            </v:group>
            <v:group style="position:absolute;left:1807;top:585;width:2;height:17" coordorigin="1807,585" coordsize="2,17">
              <v:shape style="position:absolute;left:1807;top:585;width:2;height:17" coordorigin="1807,585" coordsize="0,17" path="m1807,585l1807,602e" filled="false" stroked="true" strokeweight=".13pt" strokecolor="#050000">
                <v:path arrowok="t"/>
              </v:shape>
            </v:group>
            <v:group style="position:absolute;left:1693;top:533;width:2;height:17" coordorigin="1693,533" coordsize="2,17">
              <v:shape style="position:absolute;left:1693;top:533;width:2;height:17" coordorigin="1693,533" coordsize="0,17" path="m1693,533l1693,550e" filled="false" stroked="true" strokeweight=".128pt" strokecolor="#050000">
                <v:path arrowok="t"/>
              </v:shape>
            </v:group>
            <v:group style="position:absolute;left:1817;top:587;width:2;height:17" coordorigin="1817,587" coordsize="2,17">
              <v:shape style="position:absolute;left:1817;top:587;width:2;height:17" coordorigin="1817,587" coordsize="0,17" path="m1817,587l1817,604e" filled="false" stroked="true" strokeweight=".128pt" strokecolor="#050000">
                <v:path arrowok="t"/>
              </v:shape>
            </v:group>
            <v:group style="position:absolute;left:1709;top:538;width:2;height:17" coordorigin="1709,538" coordsize="2,17">
              <v:shape style="position:absolute;left:1709;top:538;width:2;height:17" coordorigin="1709,538" coordsize="0,17" path="m1709,538l1709,555e" filled="false" stroked="true" strokeweight=".13pt" strokecolor="#050000">
                <v:path arrowok="t"/>
              </v:shape>
            </v:group>
            <v:group style="position:absolute;left:1701;top:536;width:2;height:17" coordorigin="1701,536" coordsize="2,17">
              <v:shape style="position:absolute;left:1701;top:536;width:2;height:17" coordorigin="1701,536" coordsize="0,17" path="m1701,536l1701,552e" filled="false" stroked="true" strokeweight=".13pt" strokecolor="#050000">
                <v:path arrowok="t"/>
              </v:shape>
            </v:group>
            <v:group style="position:absolute;left:1817;top:585;width:2;height:17" coordorigin="1817,585" coordsize="2,17">
              <v:shape style="position:absolute;left:1817;top:585;width:2;height:17" coordorigin="1817,585" coordsize="0,17" path="m1817,585l1817,602e" filled="false" stroked="true" strokeweight=".128pt" strokecolor="#050000">
                <v:path arrowok="t"/>
              </v:shape>
            </v:group>
            <v:group style="position:absolute;left:1701;top:533;width:2;height:17" coordorigin="1701,533" coordsize="2,17">
              <v:shape style="position:absolute;left:1701;top:533;width:2;height:17" coordorigin="1701,533" coordsize="0,17" path="m1701,533l1701,550e" filled="false" stroked="true" strokeweight=".13pt" strokecolor="#050000">
                <v:path arrowok="t"/>
              </v:shape>
            </v:group>
            <v:group style="position:absolute;left:1702;top:543;width:17;height:2" coordorigin="1702,543" coordsize="17,2">
              <v:shape style="position:absolute;left:1702;top:543;width:17;height:2" coordorigin="1702,543" coordsize="17,0" path="m1702,543l1718,543e" filled="false" stroked="true" strokeweight=".13pt" strokecolor="#050000">
                <v:path arrowok="t"/>
              </v:shape>
            </v:group>
            <v:group style="position:absolute;left:1645;top:596;width:6;height:3" coordorigin="1645,596" coordsize="6,3">
              <v:shape style="position:absolute;left:1645;top:596;width:6;height:3" coordorigin="1645,596" coordsize="6,3" path="m1645,596l1650,598e" filled="false" stroked="true" strokeweight=".84pt" strokecolor="#050000">
                <v:path arrowok="t"/>
              </v:shape>
            </v:group>
            <v:group style="position:absolute;left:1645;top:593;width:8;height:3" coordorigin="1645,593" coordsize="8,3">
              <v:shape style="position:absolute;left:1645;top:593;width:8;height:3" coordorigin="1645,593" coordsize="8,3" path="m1650,596l1645,593,1653,596e" filled="false" stroked="true" strokeweight=".84pt" strokecolor="#050000">
                <v:path arrowok="t"/>
              </v:shape>
            </v:group>
            <v:group style="position:absolute;left:1697;top:570;width:3;height:6" coordorigin="1697,570" coordsize="3,6">
              <v:shape style="position:absolute;left:1697;top:570;width:3;height:6" coordorigin="1697,570" coordsize="3,6" path="m1700,575l1700,573,1697,570e" filled="false" stroked="true" strokeweight=".84pt" strokecolor="#050000">
                <v:path arrowok="t"/>
              </v:shape>
            </v:group>
            <v:group style="position:absolute;left:1732;top:567;width:2;height:17" coordorigin="1732,567" coordsize="2,17">
              <v:shape style="position:absolute;left:1732;top:567;width:2;height:17" coordorigin="1732,567" coordsize="0,17" path="m1732,567l1732,584e" filled="false" stroked="true" strokeweight=".13pt" strokecolor="#050000">
                <v:path arrowok="t"/>
              </v:shape>
            </v:group>
            <v:group style="position:absolute;left:1730;top:571;width:17;height:2" coordorigin="1730,571" coordsize="17,2">
              <v:shape style="position:absolute;left:1730;top:571;width:17;height:2" coordorigin="1730,571" coordsize="17,0" path="m1730,571l1747,571e" filled="false" stroked="true" strokeweight=".13pt" strokecolor="#050000">
                <v:path arrowok="t"/>
              </v:shape>
            </v:group>
            <v:group style="position:absolute;left:1748;top:598;width:2;height:17" coordorigin="1748,598" coordsize="2,17">
              <v:shape style="position:absolute;left:1748;top:598;width:2;height:17" coordorigin="1748,598" coordsize="0,17" path="m1748,598l1748,615e" filled="false" stroked="true" strokeweight=".129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649;top:603;width:2;height:17" coordorigin="1649,603" coordsize="2,17">
              <v:shape style="position:absolute;left:1649;top:603;width:2;height:17" coordorigin="1649,603" coordsize="0,17" path="m1649,603l1649,620e" filled="false" stroked="true" strokeweight=".131pt" strokecolor="#050000">
                <v:path arrowok="t"/>
              </v:shape>
            </v:group>
            <v:group style="position:absolute;left:1675;top:598;width:2;height:17" coordorigin="1675,598" coordsize="2,17">
              <v:shape style="position:absolute;left:1675;top:598;width:2;height:17" coordorigin="1675,598" coordsize="0,17" path="m1675,598l1675,615e" filled="false" stroked="true" strokeweight=".129pt" strokecolor="#050000">
                <v:path arrowok="t"/>
              </v:shape>
            </v:group>
            <v:group style="position:absolute;left:1680;top:598;width:2;height:17" coordorigin="1680,598" coordsize="2,17">
              <v:shape style="position:absolute;left:1680;top:598;width:2;height:17" coordorigin="1680,598" coordsize="0,17" path="m1680,598l1680,615e" filled="false" stroked="true" strokeweight=".13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71;top:605;width:17;height:2" coordorigin="1671,605" coordsize="17,2">
              <v:shape style="position:absolute;left:1671;top:605;width:17;height:2" coordorigin="1671,605" coordsize="17,0" path="m1671,605l1687,605e" filled="false" stroked="true" strokeweight=".129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19;top:600;width:17;height:2" coordorigin="1619,600" coordsize="17,2">
              <v:shape style="position:absolute;left:1619;top:600;width:17;height:2" coordorigin="1619,600" coordsize="17,0" path="m1619,600l1636,600e" filled="false" stroked="true" strokeweight=".128pt" strokecolor="#050000">
                <v:path arrowok="t"/>
              </v:shape>
            </v:group>
            <v:group style="position:absolute;left:1635;top:601;width:3;height:3" coordorigin="1635,601" coordsize="3,3">
              <v:shape style="position:absolute;left:1635;top:601;width:3;height:3" coordorigin="1635,601" coordsize="3,3" path="m1635,601l1638,604e" filled="false" stroked="true" strokeweight=".84pt" strokecolor="#050000">
                <v:path arrowok="t"/>
              </v:shape>
            </v:group>
            <v:group style="position:absolute;left:1628;top:590;width:2;height:17" coordorigin="1628,590" coordsize="2,17">
              <v:shape style="position:absolute;left:1628;top:590;width:2;height:17" coordorigin="1628,590" coordsize="0,17" path="m1628,590l1628,607e" filled="false" stroked="true" strokeweight=".129pt" strokecolor="#050000">
                <v:path arrowok="t"/>
              </v:shape>
            </v:group>
            <v:group style="position:absolute;left:1636;top:593;width:2;height:17" coordorigin="1636,593" coordsize="2,17">
              <v:shape style="position:absolute;left:1636;top:593;width:2;height:17" coordorigin="1636,593" coordsize="0,17" path="m1636,593l1636,609e" filled="false" stroked="true" strokeweight=".129pt" strokecolor="#050000">
                <v:path arrowok="t"/>
              </v:shape>
            </v:group>
            <v:group style="position:absolute;left:1634;top:582;width:2;height:17" coordorigin="1634,582" coordsize="2,17">
              <v:shape style="position:absolute;left:1634;top:582;width:2;height:17" coordorigin="1634,582" coordsize="0,17" path="m1634,582l1634,599e" filled="false" stroked="true" strokeweight=".129pt" strokecolor="#050000">
                <v:path arrowok="t"/>
              </v:shape>
            </v:group>
            <v:group style="position:absolute;left:1641;top:585;width:2;height:17" coordorigin="1641,585" coordsize="2,17">
              <v:shape style="position:absolute;left:1641;top:585;width:2;height:17" coordorigin="1641,585" coordsize="0,17" path="m1641,585l1641,602e" filled="false" stroked="true" strokeweight=".13pt" strokecolor="#050000">
                <v:path arrowok="t"/>
              </v:shape>
            </v:group>
            <v:group style="position:absolute;left:1683;top:575;width:17;height:2" coordorigin="1683,575" coordsize="17,2">
              <v:shape style="position:absolute;left:1683;top:575;width:17;height:2" coordorigin="1683,575" coordsize="17,0" path="m1683,575l1700,575e" filled="false" stroked="true" strokeweight=".258pt" strokecolor="#050000">
                <v:path arrowok="t"/>
              </v:shape>
            </v:group>
            <v:group style="position:absolute;left:1779;top:562;width:2;height:17" coordorigin="1779,562" coordsize="2,17">
              <v:shape style="position:absolute;left:1779;top:562;width:2;height:17" coordorigin="1779,562" coordsize="0,17" path="m1779,562l1779,578e" filled="false" stroked="true" strokeweight=".131pt" strokecolor="#050000">
                <v:path arrowok="t"/>
              </v:shape>
            </v:group>
            <v:group style="position:absolute;left:1781;top:562;width:2;height:17" coordorigin="1781,562" coordsize="2,17">
              <v:shape style="position:absolute;left:1781;top:562;width:2;height:17" coordorigin="1781,562" coordsize="0,17" path="m1781,562l1781,578e" filled="false" stroked="true" strokeweight=".128pt" strokecolor="#050000">
                <v:path arrowok="t"/>
              </v:shape>
            </v:group>
            <v:group style="position:absolute;left:1781;top:559;width:2;height:17" coordorigin="1781,559" coordsize="2,17">
              <v:shape style="position:absolute;left:1781;top:559;width:2;height:17" coordorigin="1781,559" coordsize="0,17" path="m1781,559l1781,576e" filled="false" stroked="true" strokeweight=".128pt" strokecolor="#050000">
                <v:path arrowok="t"/>
              </v:shape>
            </v:group>
            <v:group style="position:absolute;left:1789;top:562;width:2;height:17" coordorigin="1789,562" coordsize="2,17">
              <v:shape style="position:absolute;left:1789;top:562;width:2;height:17" coordorigin="1789,562" coordsize="0,17" path="m1789,562l1789,578e" filled="false" stroked="true" strokeweight=".128pt" strokecolor="#050000">
                <v:path arrowok="t"/>
              </v:shape>
            </v:group>
            <v:group style="position:absolute;left:1795;top:567;width:3;height:3" coordorigin="1795,567" coordsize="3,3">
              <v:shape style="position:absolute;left:1795;top:567;width:3;height:3" coordorigin="1795,567" coordsize="3,3" path="m1798,570l1795,567e" filled="false" stroked="true" strokeweight=".84pt" strokecolor="#050000">
                <v:path arrowok="t"/>
              </v:shape>
            </v:group>
            <v:group style="position:absolute;left:1782;top:563;width:17;height:2" coordorigin="1782,563" coordsize="17,2">
              <v:shape style="position:absolute;left:1782;top:563;width:17;height:2" coordorigin="1782,563" coordsize="17,0" path="m1782,563l1799,563e" filled="false" stroked="true" strokeweight=".13pt" strokecolor="#050000">
                <v:path arrowok="t"/>
              </v:shape>
            </v:group>
            <v:group style="position:absolute;left:1799;top:556;width:2;height:17" coordorigin="1799,556" coordsize="2,17">
              <v:shape style="position:absolute;left:1799;top:556;width:2;height:17" coordorigin="1799,556" coordsize="0,17" path="m1799,556l1799,573e" filled="false" stroked="true" strokeweight=".129pt" strokecolor="#050000">
                <v:path arrowok="t"/>
              </v:shape>
            </v:group>
            <v:group style="position:absolute;left:1799;top:554;width:2;height:17" coordorigin="1799,554" coordsize="2,17">
              <v:shape style="position:absolute;left:1799;top:554;width:2;height:17" coordorigin="1799,554" coordsize="0,17" path="m1799,554l1799,571e" filled="false" stroked="true" strokeweight=".129pt" strokecolor="#050000">
                <v:path arrowok="t"/>
              </v:shape>
            </v:group>
            <v:group style="position:absolute;left:1675;top:595;width:2;height:17" coordorigin="1675,595" coordsize="2,17">
              <v:shape style="position:absolute;left:1675;top:595;width:2;height:17" coordorigin="1675,595" coordsize="0,17" path="m1675,595l1675,612e" filled="false" stroked="true" strokeweight=".129pt" strokecolor="#050000">
                <v:path arrowok="t"/>
              </v:shape>
            </v:group>
            <v:group style="position:absolute;left:1680;top:595;width:2;height:17" coordorigin="1680,595" coordsize="2,17">
              <v:shape style="position:absolute;left:1680;top:595;width:2;height:17" coordorigin="1680,595" coordsize="0,17" path="m1680,595l1680,612e" filled="false" stroked="true" strokeweight=".13pt" strokecolor="#050000">
                <v:path arrowok="t"/>
              </v:shape>
            </v:group>
            <v:group style="position:absolute;left:1668;top:602;width:17;height:2" coordorigin="1668,602" coordsize="17,2">
              <v:shape style="position:absolute;left:1668;top:602;width:17;height:2" coordorigin="1668,602" coordsize="17,0" path="m1668,602l1685,602e" filled="false" stroked="true" strokeweight=".13pt" strokecolor="#050000">
                <v:path arrowok="t"/>
              </v:shape>
            </v:group>
            <v:group style="position:absolute;left:1683;top:595;width:2;height:17" coordorigin="1683,595" coordsize="2,17">
              <v:shape style="position:absolute;left:1683;top:595;width:2;height:17" coordorigin="1683,595" coordsize="0,17" path="m1683,595l1683,612e" filled="false" stroked="true" strokeweight=".13pt" strokecolor="#050000">
                <v:path arrowok="t"/>
              </v:shape>
            </v:group>
            <v:group style="position:absolute;left:1678;top:593;width:2;height:17" coordorigin="1678,593" coordsize="2,17">
              <v:shape style="position:absolute;left:1678;top:593;width:2;height:17" coordorigin="1678,593" coordsize="0,17" path="m1678,593l1678,609e" filled="false" stroked="true" strokeweight=".129pt" strokecolor="#050000">
                <v:path arrowok="t"/>
              </v:shape>
            </v:group>
            <v:group style="position:absolute;left:1680;top:593;width:2;height:17" coordorigin="1680,593" coordsize="2,17">
              <v:shape style="position:absolute;left:1680;top:593;width:2;height:17" coordorigin="1680,593" coordsize="0,17" path="m1680,593l1680,609e" filled="false" stroked="true" strokeweight=".13pt" strokecolor="#050000">
                <v:path arrowok="t"/>
              </v:shape>
            </v:group>
            <v:group style="position:absolute;left:1619;top:597;width:17;height:2" coordorigin="1619,597" coordsize="17,2">
              <v:shape style="position:absolute;left:1619;top:597;width:17;height:2" coordorigin="1619,597" coordsize="17,0" path="m1619,597l1636,597e" filled="false" stroked="true" strokeweight=".131pt" strokecolor="#050000">
                <v:path arrowok="t"/>
              </v:shape>
            </v:group>
            <v:group style="position:absolute;left:1636;top:590;width:2;height:17" coordorigin="1636,590" coordsize="2,17">
              <v:shape style="position:absolute;left:1636;top:590;width:2;height:17" coordorigin="1636,590" coordsize="0,17" path="m1636,590l1636,607e" filled="false" stroked="true" strokeweight=".129pt" strokecolor="#050000">
                <v:path arrowok="t"/>
              </v:shape>
            </v:group>
            <v:group style="position:absolute;left:1631;top:585;width:2;height:17" coordorigin="1631,585" coordsize="2,17">
              <v:shape style="position:absolute;left:1631;top:585;width:2;height:17" coordorigin="1631,585" coordsize="0,17" path="m1631,585l1631,602e" filled="false" stroked="true" strokeweight=".13pt" strokecolor="#050000">
                <v:path arrowok="t"/>
              </v:shape>
            </v:group>
            <v:group style="position:absolute;left:1631;top:582;width:2;height:17" coordorigin="1631,582" coordsize="2,17">
              <v:shape style="position:absolute;left:1631;top:582;width:2;height:17" coordorigin="1631,582" coordsize="0,17" path="m1631,582l1631,599e" filled="false" stroked="true" strokeweight=".13pt" strokecolor="#050000">
                <v:path arrowok="t"/>
              </v:shape>
            </v:group>
            <v:group style="position:absolute;left:1641;top:587;width:2;height:17" coordorigin="1641,587" coordsize="2,17">
              <v:shape style="position:absolute;left:1641;top:587;width:2;height:17" coordorigin="1641,587" coordsize="0,17" path="m1641,587l1641,604e" filled="false" stroked="true" strokeweight=".13pt" strokecolor="#050000">
                <v:path arrowok="t"/>
              </v:shape>
            </v:group>
            <v:group style="position:absolute;left:1641;top:585;width:2;height:17" coordorigin="1641,585" coordsize="2,17">
              <v:shape style="position:absolute;left:1641;top:585;width:2;height:17" coordorigin="1641,585" coordsize="0,17" path="m1641,585l1641,602e" filled="false" stroked="true" strokeweight=".13pt" strokecolor="#050000">
                <v:path arrowok="t"/>
              </v:shape>
            </v:group>
            <v:group style="position:absolute;left:1672;top:621;width:2;height:17" coordorigin="1672,621" coordsize="2,17">
              <v:shape style="position:absolute;left:1672;top:621;width:2;height:17" coordorigin="1672,621" coordsize="0,17" path="m1672,621l1672,638e" filled="false" stroked="true" strokeweight=".131pt" strokecolor="#050000">
                <v:path arrowok="t"/>
              </v:shape>
            </v:group>
            <v:group style="position:absolute;left:1672;top:619;width:2;height:17" coordorigin="1672,619" coordsize="2,17">
              <v:shape style="position:absolute;left:1672;top:619;width:2;height:17" coordorigin="1672,619" coordsize="0,17" path="m1672,619l1672,635e" filled="false" stroked="true" strokeweight=".131pt" strokecolor="#050000">
                <v:path arrowok="t"/>
              </v:shape>
            </v:group>
            <v:group style="position:absolute;left:1675;top:572;width:2;height:17" coordorigin="1675,572" coordsize="2,17">
              <v:shape style="position:absolute;left:1675;top:572;width:2;height:17" coordorigin="1675,572" coordsize="0,17" path="m1675,572l1675,589e" filled="false" stroked="true" strokeweight=".129pt" strokecolor="#050000">
                <v:path arrowok="t"/>
              </v:shape>
            </v:group>
            <v:group style="position:absolute;left:1716;top:582;width:2;height:17" coordorigin="1716,582" coordsize="2,17">
              <v:shape style="position:absolute;left:1716;top:582;width:2;height:17" coordorigin="1716,582" coordsize="0,17" path="m1716,582l1716,599e" filled="false" stroked="true" strokeweight=".129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22;top:582;width:2;height:17" coordorigin="1722,582" coordsize="2,17">
              <v:shape style="position:absolute;left:1722;top:582;width:2;height:17" coordorigin="1722,582" coordsize="0,17" path="m1722,582l1722,599e" filled="false" stroked="true" strokeweight=".129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647;top:551;width:2;height:17" coordorigin="1647,551" coordsize="2,17">
              <v:shape style="position:absolute;left:1647;top:551;width:2;height:17" coordorigin="1647,551" coordsize="0,17" path="m1647,551l1647,568e" filled="false" stroked="true" strokeweight=".129pt" strokecolor="#050000">
                <v:path arrowok="t"/>
              </v:shape>
            </v:group>
            <v:group style="position:absolute;left:1748;top:572;width:2;height:17" coordorigin="1748,572" coordsize="2,17">
              <v:shape style="position:absolute;left:1748;top:572;width:2;height:17" coordorigin="1748,572" coordsize="0,17" path="m1748,572l1748,589e" filled="false" stroked="true" strokeweight=".129pt" strokecolor="#050000">
                <v:path arrowok="t"/>
              </v:shape>
            </v:group>
            <v:group style="position:absolute;left:1746;top:576;width:17;height:2" coordorigin="1746,576" coordsize="17,2">
              <v:shape style="position:absolute;left:1746;top:576;width:17;height:2" coordorigin="1746,576" coordsize="17,0" path="m1746,576l1762,576e" filled="false" stroked="true" strokeweight=".129pt" strokecolor="#050000">
                <v:path arrowok="t"/>
              </v:shape>
            </v:group>
            <v:group style="position:absolute;left:1753;top:598;width:2;height:17" coordorigin="1753,598" coordsize="2,17">
              <v:shape style="position:absolute;left:1753;top:598;width:2;height:17" coordorigin="1753,598" coordsize="0,17" path="m1753,598l1753,615e" filled="false" stroked="true" strokeweight=".128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8;top:598;width:2;height:17" coordorigin="1758,598" coordsize="2,17">
              <v:shape style="position:absolute;left:1758;top:598;width:2;height:17" coordorigin="1758,598" coordsize="0,17" path="m1758,598l1758,615e" filled="false" stroked="true" strokeweight=".129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pt" strokecolor="#050000">
                <v:path arrowok="t"/>
              </v:shape>
            </v:group>
            <v:group style="position:absolute;left:1760;top:593;width:2;height:17" coordorigin="1760,593" coordsize="2,17">
              <v:shape style="position:absolute;left:1760;top:593;width:2;height:17" coordorigin="1760,593" coordsize="0,17" path="m1760,593l1760,609e" filled="false" stroked="true" strokeweight=".13pt" strokecolor="#050000">
                <v:path arrowok="t"/>
              </v:shape>
            </v:group>
            <v:group style="position:absolute;left:1656;top:596;width:8;height:3" coordorigin="1656,596" coordsize="8,3">
              <v:shape style="position:absolute;left:1656;top:596;width:8;height:3" coordorigin="1656,596" coordsize="8,3" path="m1656,596l1663,598,1658,596e" filled="false" stroked="true" strokeweight=".84pt" strokecolor="#050000">
                <v:path arrowok="t"/>
              </v:shape>
            </v:group>
            <v:group style="position:absolute;left:1661;top:591;width:6;height:3" coordorigin="1661,591" coordsize="6,3">
              <v:shape style="position:absolute;left:1661;top:591;width:6;height:3" coordorigin="1661,591" coordsize="6,3" path="m1661,591l1666,593,1661,591xe" filled="false" stroked="true" strokeweight=".84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14;top:577;width:2;height:17" coordorigin="1714,577" coordsize="2,17">
              <v:shape style="position:absolute;left:1714;top:577;width:2;height:17" coordorigin="1714,577" coordsize="0,17" path="m1714,577l1714,594e" filled="false" stroked="true" strokeweight=".131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645;top:583;width:13;height:8" coordorigin="1645,583" coordsize="13,8">
              <v:shape style="position:absolute;left:1645;top:583;width:13;height:8" coordorigin="1645,583" coordsize="13,8" path="m1645,586l1656,591,1645,583,1658,591e" filled="false" stroked="true" strokeweight=".84pt" strokecolor="#050000">
                <v:path arrowok="t"/>
              </v:shape>
            </v:group>
            <v:group style="position:absolute;left:1776;top:595;width:2;height:17" coordorigin="1776,595" coordsize="2,17">
              <v:shape style="position:absolute;left:1776;top:595;width:2;height:17" coordorigin="1776,595" coordsize="0,17" path="m1776,595l1776,612e" filled="false" stroked="true" strokeweight=".128pt" strokecolor="#050000">
                <v:path arrowok="t"/>
              </v:shape>
            </v:group>
            <v:group style="position:absolute;left:1675;top:577;width:2;height:17" coordorigin="1675,577" coordsize="2,17">
              <v:shape style="position:absolute;left:1675;top:577;width:2;height:17" coordorigin="1675,577" coordsize="0,17" path="m1675,577l1675,594e" filled="false" stroked="true" strokeweight=".129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704;top:567;width:2;height:17" coordorigin="1704,567" coordsize="2,17">
              <v:shape style="position:absolute;left:1704;top:567;width:2;height:17" coordorigin="1704,567" coordsize="0,17" path="m1704,567l1704,584e" filled="false" stroked="true" strokeweight=".13pt" strokecolor="#050000">
                <v:path arrowok="t"/>
              </v:shape>
            </v:group>
            <v:group style="position:absolute;left:1705;top:573;width:3;height:3" coordorigin="1705,573" coordsize="3,3">
              <v:shape style="position:absolute;left:1705;top:573;width:3;height:3" coordorigin="1705,573" coordsize="3,3" path="m1707,575l1705,573e" filled="false" stroked="true" strokeweight=".84pt" strokecolor="#050000">
                <v:path arrowok="t"/>
              </v:shape>
            </v:group>
            <v:group style="position:absolute;left:1709;top:567;width:2;height:17" coordorigin="1709,567" coordsize="2,17">
              <v:shape style="position:absolute;left:1709;top:567;width:2;height:17" coordorigin="1709,567" coordsize="0,17" path="m1709,567l1709,584e" filled="false" stroked="true" strokeweight=".13pt" strokecolor="#050000">
                <v:path arrowok="t"/>
              </v:shape>
            </v:group>
            <v:group style="position:absolute;left:1709;top:564;width:2;height:17" coordorigin="1709,564" coordsize="2,17">
              <v:shape style="position:absolute;left:1709;top:564;width:2;height:17" coordorigin="1709,564" coordsize="0,17" path="m1709,564l1709,581e" filled="false" stroked="true" strokeweight=".13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748;top:598;width:2;height:17" coordorigin="1748,598" coordsize="2,17">
              <v:shape style="position:absolute;left:1748;top:598;width:2;height:17" coordorigin="1748,598" coordsize="0,17" path="m1748,598l1748,615e" filled="false" stroked="true" strokeweight=".129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750;top:595;width:2;height:17" coordorigin="1750,595" coordsize="2,17">
              <v:shape style="position:absolute;left:1750;top:595;width:2;height:17" coordorigin="1750,595" coordsize="0,17" path="m1750,595l1750,612e" filled="false" stroked="true" strokeweight=".13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55;top:595;width:2;height:17" coordorigin="1755,595" coordsize="2,17">
              <v:shape style="position:absolute;left:1755;top:595;width:2;height:17" coordorigin="1755,595" coordsize="0,17" path="m1755,595l1755,612e" filled="false" stroked="true" strokeweight=".131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8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1pt" strokecolor="#050000">
                <v:path arrowok="t"/>
              </v:shape>
            </v:group>
            <v:group style="position:absolute;left:1760;top:595;width:2;height:17" coordorigin="1760,595" coordsize="2,17">
              <v:shape style="position:absolute;left:1760;top:595;width:2;height:17" coordorigin="1760,595" coordsize="0,17" path="m1760,595l1760,612e" filled="false" stroked="true" strokeweight=".13pt" strokecolor="#050000">
                <v:path arrowok="t"/>
              </v:shape>
            </v:group>
            <v:group style="position:absolute;left:1760;top:593;width:2;height:17" coordorigin="1760,593" coordsize="2,17">
              <v:shape style="position:absolute;left:1760;top:593;width:2;height:17" coordorigin="1760,593" coordsize="0,17" path="m1760,593l1760,609e" filled="false" stroked="true" strokeweight=".13pt" strokecolor="#050000">
                <v:path arrowok="t"/>
              </v:shape>
            </v:group>
            <v:group style="position:absolute;left:1650;top:606;width:3;height:3" coordorigin="1650,606" coordsize="3,3">
              <v:shape style="position:absolute;left:1650;top:606;width:3;height:3" coordorigin="1650,606" coordsize="3,3" path="m1653,609l1650,606e" filled="false" stroked="true" strokeweight=".84pt" strokecolor="#050000">
                <v:path arrowok="t"/>
              </v:shape>
            </v:group>
            <v:group style="position:absolute;left:1657;top:600;width:2;height:17" coordorigin="1657,600" coordsize="2,17">
              <v:shape style="position:absolute;left:1657;top:600;width:2;height:17" coordorigin="1657,600" coordsize="0,17" path="m1657,600l1657,617e" filled="false" stroked="true" strokeweight=".128pt" strokecolor="#050000">
                <v:path arrowok="t"/>
              </v:shape>
            </v:group>
            <v:group style="position:absolute;left:1650;top:606;width:6;height:6" coordorigin="1650,606" coordsize="6,6">
              <v:shape style="position:absolute;left:1650;top:606;width:6;height:6" coordorigin="1650,606" coordsize="6,6" path="m1650,606l1656,611e" filled="false" stroked="true" strokeweight=".84pt" strokecolor="#050000">
                <v:path arrowok="t"/>
              </v:shape>
            </v:group>
            <v:group style="position:absolute;left:1701;top:567;width:2;height:17" coordorigin="1701,567" coordsize="2,17">
              <v:shape style="position:absolute;left:1701;top:567;width:2;height:17" coordorigin="1701,567" coordsize="0,17" path="m1701,567l1701,584e" filled="false" stroked="true" strokeweight=".13pt" strokecolor="#050000">
                <v:path arrowok="t"/>
              </v:shape>
            </v:group>
            <v:group style="position:absolute;left:1701;top:564;width:2;height:17" coordorigin="1701,564" coordsize="2,17">
              <v:shape style="position:absolute;left:1701;top:564;width:2;height:17" coordorigin="1701,564" coordsize="0,17" path="m1701,564l1701,581e" filled="false" stroked="true" strokeweight=".13pt" strokecolor="#050000">
                <v:path arrowok="t"/>
              </v:shape>
            </v:group>
            <v:group style="position:absolute;left:1701;top:562;width:2;height:17" coordorigin="1701,562" coordsize="2,17">
              <v:shape style="position:absolute;left:1701;top:562;width:2;height:17" coordorigin="1701,562" coordsize="0,17" path="m1701,562l1701,578e" filled="false" stroked="true" strokeweight=".13pt" strokecolor="#050000">
                <v:path arrowok="t"/>
              </v:shape>
            </v:group>
            <v:group style="position:absolute;left:1652;top:562;width:2;height:17" coordorigin="1652,562" coordsize="2,17">
              <v:shape style="position:absolute;left:1652;top:562;width:2;height:17" coordorigin="1652,562" coordsize="0,17" path="m1652,562l1652,578e" filled="false" stroked="true" strokeweight=".128pt" strokecolor="#050000">
                <v:path arrowok="t"/>
              </v:shape>
            </v:group>
            <v:group style="position:absolute;left:1652;top:559;width:2;height:17" coordorigin="1652,559" coordsize="2,17">
              <v:shape style="position:absolute;left:1652;top:559;width:2;height:17" coordorigin="1652,559" coordsize="0,17" path="m1652,559l1652,576e" filled="false" stroked="true" strokeweight=".128pt" strokecolor="#050000">
                <v:path arrowok="t"/>
              </v:shape>
            </v:group>
            <v:group style="position:absolute;left:1652;top:569;width:17;height:2" coordorigin="1652,569" coordsize="17,2">
              <v:shape style="position:absolute;left:1652;top:569;width:17;height:2" coordorigin="1652,569" coordsize="17,0" path="m1652,569l1669,569e" filled="false" stroked="true" strokeweight=".13pt" strokecolor="#050000">
                <v:path arrowok="t"/>
              </v:shape>
            </v:group>
            <v:group style="position:absolute;left:1657;top:554;width:2;height:17" coordorigin="1657,554" coordsize="2,17">
              <v:shape style="position:absolute;left:1657;top:554;width:2;height:17" coordorigin="1657,554" coordsize="0,17" path="m1657,554l1657,571e" filled="false" stroked="true" strokeweight=".128pt" strokecolor="#050000">
                <v:path arrowok="t"/>
              </v:shape>
            </v:group>
            <v:group style="position:absolute;left:1665;top:554;width:2;height:17" coordorigin="1665,554" coordsize="2,17">
              <v:shape style="position:absolute;left:1665;top:554;width:2;height:17" coordorigin="1665,554" coordsize="0,17" path="m1665,554l1665,571e" filled="false" stroked="true" strokeweight=".129pt" strokecolor="#050000">
                <v:path arrowok="t"/>
              </v:shape>
            </v:group>
            <v:group style="position:absolute;left:1672;top:577;width:2;height:17" coordorigin="1672,577" coordsize="2,17">
              <v:shape style="position:absolute;left:1672;top:577;width:2;height:17" coordorigin="1672,577" coordsize="0,17" path="m1672,577l1672,594e" filled="false" stroked="true" strokeweight=".131pt" strokecolor="#050000">
                <v:path arrowok="t"/>
              </v:shape>
            </v:group>
            <v:group style="position:absolute;left:1675;top:572;width:2;height:17" coordorigin="1675,572" coordsize="2,17">
              <v:shape style="position:absolute;left:1675;top:572;width:2;height:17" coordorigin="1675,572" coordsize="0,17" path="m1675,572l1675,589e" filled="false" stroked="true" strokeweight=".129pt" strokecolor="#050000">
                <v:path arrowok="t"/>
              </v:shape>
            </v:group>
            <v:group style="position:absolute;left:1749;top:583;width:6;height:3" coordorigin="1749,583" coordsize="6,3">
              <v:shape style="position:absolute;left:1749;top:583;width:6;height:3" coordorigin="1749,583" coordsize="6,3" path="m1749,583l1754,586e" filled="false" stroked="true" strokeweight=".84pt" strokecolor="#050000">
                <v:path arrowok="t"/>
              </v:shape>
            </v:group>
            <v:group style="position:absolute;left:1751;top:583;width:6;height:3" coordorigin="1751,583" coordsize="6,3">
              <v:shape style="position:absolute;left:1751;top:583;width:6;height:3" coordorigin="1751,583" coordsize="6,3" path="m1757,586l1751,583e" filled="false" stroked="true" strokeweight=".84pt" strokecolor="#050000">
                <v:path arrowok="t"/>
              </v:shape>
            </v:group>
            <v:group style="position:absolute;left:1758;top:569;width:2;height:17" coordorigin="1758,569" coordsize="2,17">
              <v:shape style="position:absolute;left:1758;top:569;width:2;height:17" coordorigin="1758,569" coordsize="0,17" path="m1758,569l1758,586e" filled="false" stroked="true" strokeweight=".129pt" strokecolor="#050000">
                <v:path arrowok="t"/>
              </v:shape>
            </v:group>
            <v:group style="position:absolute;left:1685;top:598;width:2;height:17" coordorigin="1685,598" coordsize="2,17">
              <v:shape style="position:absolute;left:1685;top:598;width:2;height:17" coordorigin="1685,598" coordsize="0,17" path="m1685,598l1685,615e" filled="false" stroked="true" strokeweight=".129pt" strokecolor="#050000">
                <v:path arrowok="t"/>
              </v:shape>
            </v:group>
            <v:group style="position:absolute;left:1738;top:642;width:6;height:3" coordorigin="1738,642" coordsize="6,3">
              <v:shape style="position:absolute;left:1738;top:642;width:6;height:3" coordorigin="1738,642" coordsize="6,3" path="m1738,642l1744,645e" filled="false" stroked="true" strokeweight=".84pt" strokecolor="#050000">
                <v:path arrowok="t"/>
              </v:shape>
            </v:group>
            <v:group style="position:absolute;left:1684;top:604;width:3;height:3" coordorigin="1684,604" coordsize="3,3">
              <v:shape style="position:absolute;left:1684;top:604;width:3;height:3" coordorigin="1684,604" coordsize="3,3" path="m1684,604l1687,606e" filled="false" stroked="true" strokeweight=".84pt" strokecolor="#050000">
                <v:path arrowok="t"/>
              </v:shape>
            </v:group>
            <v:group style="position:absolute;left:1738;top:640;width:3;height:3" coordorigin="1738,640" coordsize="3,3">
              <v:shape style="position:absolute;left:1738;top:640;width:3;height:3" coordorigin="1738,640" coordsize="3,3" path="m1738,640l1741,642e" filled="false" stroked="true" strokeweight=".84pt" strokecolor="#050000">
                <v:path arrowok="t"/>
              </v:shape>
            </v:group>
            <v:group style="position:absolute;left:1688;top:595;width:2;height:17" coordorigin="1688,595" coordsize="2,17">
              <v:shape style="position:absolute;left:1688;top:595;width:2;height:17" coordorigin="1688,595" coordsize="0,17" path="m1688,595l1688,612e" filled="false" stroked="true" strokeweight=".129pt" strokecolor="#050000">
                <v:path arrowok="t"/>
              </v:shape>
            </v:group>
            <v:group style="position:absolute;left:1738;top:640;width:6;height:3" coordorigin="1738,640" coordsize="6,3">
              <v:shape style="position:absolute;left:1738;top:640;width:6;height:3" coordorigin="1738,640" coordsize="6,3" path="m1744,642l1738,640e" filled="false" stroked="true" strokeweight=".84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688;top:541;width:2;height:17" coordorigin="1688,541" coordsize="2,17">
              <v:shape style="position:absolute;left:1688;top:541;width:2;height:17" coordorigin="1688,541" coordsize="0,17" path="m1688,541l1688,558e" filled="false" stroked="true" strokeweight=".129pt" strokecolor="#050000">
                <v:path arrowok="t"/>
              </v:shape>
            </v:group>
            <v:group style="position:absolute;left:1689;top:548;width:17;height:2" coordorigin="1689,548" coordsize="17,2">
              <v:shape style="position:absolute;left:1689;top:548;width:17;height:2" coordorigin="1689,548" coordsize="17,0" path="m1689,548l1705,548e" filled="false" stroked="true" strokeweight=".13pt" strokecolor="#050000">
                <v:path arrowok="t"/>
              </v:shape>
            </v:group>
            <v:group style="position:absolute;left:1693;top:533;width:2;height:17" coordorigin="1693,533" coordsize="2,17">
              <v:shape style="position:absolute;left:1693;top:533;width:2;height:17" coordorigin="1693,533" coordsize="0,17" path="m1693,533l1693,550e" filled="false" stroked="true" strokeweight=".128pt" strokecolor="#050000">
                <v:path arrowok="t"/>
              </v:shape>
            </v:group>
            <v:group style="position:absolute;left:1706;top:541;width:2;height:17" coordorigin="1706,541" coordsize="2,17">
              <v:shape style="position:absolute;left:1706;top:541;width:2;height:17" coordorigin="1706,541" coordsize="0,17" path="m1706,541l1706,558e" filled="false" stroked="true" strokeweight=".129pt" strokecolor="#050000">
                <v:path arrowok="t"/>
              </v:shape>
            </v:group>
            <v:group style="position:absolute;left:1706;top:538;width:2;height:17" coordorigin="1706,538" coordsize="2,17">
              <v:shape style="position:absolute;left:1706;top:538;width:2;height:17" coordorigin="1706,538" coordsize="0,17" path="m1706,538l1706,555e" filled="false" stroked="true" strokeweight=".129pt" strokecolor="#050000">
                <v:path arrowok="t"/>
              </v:shape>
            </v:group>
            <v:group style="position:absolute;left:1704;top:533;width:2;height:17" coordorigin="1704,533" coordsize="2,17">
              <v:shape style="position:absolute;left:1704;top:533;width:2;height:17" coordorigin="1704,533" coordsize="0,17" path="m1704,533l1704,550e" filled="false" stroked="true" strokeweight=".129pt" strokecolor="#050000">
                <v:path arrowok="t"/>
              </v:shape>
            </v:group>
            <v:group style="position:absolute;left:1702;top:540;width:17;height:2" coordorigin="1702,540" coordsize="17,2">
              <v:shape style="position:absolute;left:1702;top:540;width:17;height:2" coordorigin="1702,540" coordsize="17,0" path="m1702,540l1718,540e" filled="false" stroked="true" strokeweight=".128pt" strokecolor="#050000">
                <v:path arrowok="t"/>
              </v:shape>
            </v:group>
            <v:group style="position:absolute;left:1790;top:600;width:17;height:2" coordorigin="1790,600" coordsize="17,2">
              <v:shape style="position:absolute;left:1790;top:600;width:17;height:2" coordorigin="1790,600" coordsize="17,0" path="m1790,600l1806,600e" filled="false" stroked="true" strokeweight=".128pt" strokecolor="#050000">
                <v:path arrowok="t"/>
              </v:shape>
            </v:group>
            <v:group style="position:absolute;left:1804;top:593;width:2;height:17" coordorigin="1804,593" coordsize="2,17">
              <v:shape style="position:absolute;left:1804;top:593;width:2;height:17" coordorigin="1804,593" coordsize="0,17" path="m1804,593l1804,609e" filled="false" stroked="true" strokeweight=".129pt" strokecolor="#050000">
                <v:path arrowok="t"/>
              </v:shape>
            </v:group>
            <v:group style="position:absolute;left:1799;top:590;width:2;height:17" coordorigin="1799,590" coordsize="2,17">
              <v:shape style="position:absolute;left:1799;top:590;width:2;height:17" coordorigin="1799,590" coordsize="0,17" path="m1799,590l1799,607e" filled="false" stroked="true" strokeweight=".129pt" strokecolor="#050000">
                <v:path arrowok="t"/>
              </v:shape>
            </v:group>
            <v:group style="position:absolute;left:1804;top:593;width:2;height:17" coordorigin="1804,593" coordsize="2,17">
              <v:shape style="position:absolute;left:1804;top:593;width:2;height:17" coordorigin="1804,593" coordsize="0,17" path="m1804,593l1804,609e" filled="false" stroked="true" strokeweight=".129pt" strokecolor="#050000">
                <v:path arrowok="t"/>
              </v:shape>
            </v:group>
            <v:group style="position:absolute;left:1798;top:596;width:3;height:3" coordorigin="1798,596" coordsize="3,3">
              <v:shape style="position:absolute;left:1798;top:596;width:3;height:3" coordorigin="1798,596" coordsize="3,3" path="m1801,598l1798,596e" filled="false" stroked="true" strokeweight=".84pt" strokecolor="#050000">
                <v:path arrowok="t"/>
              </v:shape>
            </v:group>
            <v:group style="position:absolute;left:1815;top:593;width:2;height:17" coordorigin="1815,593" coordsize="2,17">
              <v:shape style="position:absolute;left:1815;top:593;width:2;height:17" coordorigin="1815,593" coordsize="0,17" path="m1815,593l1815,609e" filled="false" stroked="true" strokeweight=".13pt" strokecolor="#050000">
                <v:path arrowok="t"/>
              </v:shape>
            </v:group>
            <v:group style="position:absolute;left:1812;top:590;width:2;height:17" coordorigin="1812,590" coordsize="2,17">
              <v:shape style="position:absolute;left:1812;top:590;width:2;height:17" coordorigin="1812,590" coordsize="0,17" path="m1812,590l1812,607e" filled="false" stroked="true" strokeweight=".13pt" strokecolor="#050000">
                <v:path arrowok="t"/>
              </v:shape>
            </v:group>
            <v:group style="position:absolute;left:1810;top:585;width:2;height:17" coordorigin="1810,585" coordsize="2,17">
              <v:shape style="position:absolute;left:1810;top:585;width:2;height:17" coordorigin="1810,585" coordsize="0,17" path="m1810,585l1810,602e" filled="false" stroked="true" strokeweight=".129pt" strokecolor="#050000">
                <v:path arrowok="t"/>
              </v:shape>
            </v:group>
            <v:group style="position:absolute;left:1817;top:585;width:2;height:17" coordorigin="1817,585" coordsize="2,17">
              <v:shape style="position:absolute;left:1817;top:585;width:2;height:17" coordorigin="1817,585" coordsize="0,17" path="m1817,585l1817,602e" filled="false" stroked="true" strokeweight=".128pt" strokecolor="#050000">
                <v:path arrowok="t"/>
              </v:shape>
            </v:group>
            <v:group style="position:absolute;left:1652;top:559;width:2;height:17" coordorigin="1652,559" coordsize="2,17">
              <v:shape style="position:absolute;left:1652;top:559;width:2;height:17" coordorigin="1652,559" coordsize="0,17" path="m1652,559l1652,576e" filled="false" stroked="true" strokeweight=".128pt" strokecolor="#050000">
                <v:path arrowok="t"/>
              </v:shape>
            </v:group>
            <v:group style="position:absolute;left:1647;top:554;width:2;height:17" coordorigin="1647,554" coordsize="2,17">
              <v:shape style="position:absolute;left:1647;top:554;width:2;height:17" coordorigin="1647,554" coordsize="0,17" path="m1647,554l1647,571e" filled="false" stroked="true" strokeweight=".129pt" strokecolor="#050000">
                <v:path arrowok="t"/>
              </v:shape>
            </v:group>
            <v:group style="position:absolute;left:1662;top:559;width:2;height:17" coordorigin="1662,559" coordsize="2,17">
              <v:shape style="position:absolute;left:1662;top:559;width:2;height:17" coordorigin="1662,559" coordsize="0,17" path="m1662,559l1662,576e" filled="false" stroked="true" strokeweight=".13pt" strokecolor="#050000">
                <v:path arrowok="t"/>
              </v:shape>
            </v:group>
            <v:group style="position:absolute;left:1657;top:556;width:2;height:17" coordorigin="1657,556" coordsize="2,17">
              <v:shape style="position:absolute;left:1657;top:556;width:2;height:17" coordorigin="1657,556" coordsize="0,17" path="m1657,556l1657,573e" filled="false" stroked="true" strokeweight=".128pt" strokecolor="#050000">
                <v:path arrowok="t"/>
              </v:shape>
            </v:group>
            <v:group style="position:absolute;left:1657;top:554;width:2;height:17" coordorigin="1657,554" coordsize="2,17">
              <v:shape style="position:absolute;left:1657;top:554;width:2;height:17" coordorigin="1657,554" coordsize="0,17" path="m1657,554l1657,571e" filled="false" stroked="true" strokeweight=".128pt" strokecolor="#050000">
                <v:path arrowok="t"/>
              </v:shape>
            </v:group>
            <v:group style="position:absolute;left:1665;top:556;width:2;height:17" coordorigin="1665,556" coordsize="2,17">
              <v:shape style="position:absolute;left:1665;top:556;width:2;height:17" coordorigin="1665,556" coordsize="0,17" path="m1665,556l1665,573e" filled="false" stroked="true" strokeweight=".129pt" strokecolor="#050000">
                <v:path arrowok="t"/>
              </v:shape>
            </v:group>
            <v:group style="position:absolute;left:1665;top:554;width:2;height:17" coordorigin="1665,554" coordsize="2,17">
              <v:shape style="position:absolute;left:1665;top:554;width:2;height:17" coordorigin="1665,554" coordsize="0,17" path="m1665,554l1665,571e" filled="false" stroked="true" strokeweight=".129pt" strokecolor="#050000">
                <v:path arrowok="t"/>
              </v:shape>
            </v:group>
            <v:group style="position:absolute;left:1807;top:629;width:2;height:17" coordorigin="1807,629" coordsize="2,17">
              <v:shape style="position:absolute;left:1807;top:629;width:2;height:17" coordorigin="1807,629" coordsize="0,17" path="m1807,629l1807,646e" filled="false" stroked="true" strokeweight=".13pt" strokecolor="#050000">
                <v:path arrowok="t"/>
              </v:shape>
            </v:group>
            <v:group style="position:absolute;left:1807;top:626;width:2;height:17" coordorigin="1807,626" coordsize="2,17">
              <v:shape style="position:absolute;left:1807;top:626;width:2;height:17" coordorigin="1807,626" coordsize="0,17" path="m1807,626l1807,643e" filled="false" stroked="true" strokeweight=".13pt" strokecolor="#050000">
                <v:path arrowok="t"/>
              </v:shape>
            </v:group>
            <v:group style="position:absolute;left:1808;top:636;width:17;height:2" coordorigin="1808,636" coordsize="17,2">
              <v:shape style="position:absolute;left:1808;top:636;width:17;height:2" coordorigin="1808,636" coordsize="17,0" path="m1808,636l1825,636e" filled="false" stroked="true" strokeweight=".129pt" strokecolor="#050000">
                <v:path arrowok="t"/>
              </v:shape>
            </v:group>
            <v:group style="position:absolute;left:1803;top:628;width:17;height:2" coordorigin="1803,628" coordsize="17,2">
              <v:shape style="position:absolute;left:1803;top:628;width:17;height:2" coordorigin="1803,628" coordsize="17,0" path="m1803,628l1819,628e" filled="false" stroked="true" strokeweight=".129pt" strokecolor="#050000">
                <v:path arrowok="t"/>
              </v:shape>
            </v:group>
            <v:group style="position:absolute;left:1823;top:621;width:2;height:17" coordorigin="1823,621" coordsize="2,17">
              <v:shape style="position:absolute;left:1823;top:621;width:2;height:17" coordorigin="1823,621" coordsize="0,17" path="m1823,621l1823,638e" filled="false" stroked="true" strokeweight=".127pt" strokecolor="#050000">
                <v:path arrowok="t"/>
              </v:shape>
            </v:group>
            <v:group style="position:absolute;left:1746;top:552;width:3;height:3" coordorigin="1746,552" coordsize="3,3">
              <v:shape style="position:absolute;left:1746;top:552;width:3;height:3" coordorigin="1746,552" coordsize="3,3" path="m1749,554l1746,552,1749,552e" filled="false" stroked="true" strokeweight=".84pt" strokecolor="#050000">
                <v:path arrowok="t"/>
              </v:shape>
            </v:group>
            <v:group style="position:absolute;left:1758;top:546;width:2;height:17" coordorigin="1758,546" coordsize="2,17">
              <v:shape style="position:absolute;left:1758;top:546;width:2;height:17" coordorigin="1758,546" coordsize="0,17" path="m1758,546l1758,563e" filled="false" stroked="true" strokeweight=".129pt" strokecolor="#050000">
                <v:path arrowok="t"/>
              </v:shape>
            </v:group>
            <v:group style="position:absolute;left:1758;top:543;width:2;height:17" coordorigin="1758,543" coordsize="2,17">
              <v:shape style="position:absolute;left:1758;top:543;width:2;height:17" coordorigin="1758,543" coordsize="0,17" path="m1758,543l1758,560e" filled="false" stroked="true" strokeweight=".129pt" strokecolor="#050000">
                <v:path arrowok="t"/>
              </v:shape>
            </v:group>
            <v:group style="position:absolute;left:1753;top:536;width:2;height:17" coordorigin="1753,536" coordsize="2,17">
              <v:shape style="position:absolute;left:1753;top:536;width:2;height:17" coordorigin="1753,536" coordsize="0,17" path="m1753,536l1753,552e" filled="false" stroked="true" strokeweight=".128pt" strokecolor="#050000">
                <v:path arrowok="t"/>
              </v:shape>
            </v:group>
            <v:group style="position:absolute;left:1753;top:545;width:17;height:2" coordorigin="1753,545" coordsize="17,2">
              <v:shape style="position:absolute;left:1753;top:545;width:17;height:2" coordorigin="1753,545" coordsize="17,0" path="m1753,545l1770,545e" filled="false" stroked="true" strokeweight=".129pt" strokecolor="#050000">
                <v:path arrowok="t"/>
              </v:shape>
            </v:group>
            <v:group style="position:absolute;left:1786;top:564;width:2;height:17" coordorigin="1786,564" coordsize="2,17">
              <v:shape style="position:absolute;left:1786;top:564;width:2;height:17" coordorigin="1786,564" coordsize="0,17" path="m1786,564l1786,581e" filled="false" stroked="true" strokeweight=".129pt" strokecolor="#050000">
                <v:path arrowok="t"/>
              </v:shape>
            </v:group>
            <v:group style="position:absolute;left:1786;top:562;width:2;height:17" coordorigin="1786,562" coordsize="2,17">
              <v:shape style="position:absolute;left:1786;top:562;width:2;height:17" coordorigin="1786,562" coordsize="0,17" path="m1786,562l1786,578e" filled="false" stroked="true" strokeweight=".129pt" strokecolor="#050000">
                <v:path arrowok="t"/>
              </v:shape>
            </v:group>
            <v:group style="position:absolute;left:1797;top:562;width:2;height:17" coordorigin="1797,562" coordsize="2,17">
              <v:shape style="position:absolute;left:1797;top:562;width:2;height:17" coordorigin="1797,562" coordsize="0,17" path="m1797,562l1797,578e" filled="false" stroked="true" strokeweight=".129pt" strokecolor="#050000">
                <v:path arrowok="t"/>
              </v:shape>
            </v:group>
            <v:group style="position:absolute;left:1792;top:554;width:2;height:17" coordorigin="1792,554" coordsize="2,17">
              <v:shape style="position:absolute;left:1792;top:554;width:2;height:17" coordorigin="1792,554" coordsize="0,17" path="m1792,554l1792,571e" filled="false" stroked="true" strokeweight=".13pt" strokecolor="#050000">
                <v:path arrowok="t"/>
              </v:shape>
            </v:group>
            <v:group style="position:absolute;left:1802;top:554;width:2;height:17" coordorigin="1802,554" coordsize="2,17">
              <v:shape style="position:absolute;left:1802;top:554;width:2;height:17" coordorigin="1802,554" coordsize="0,17" path="m1802,554l1802,571e" filled="false" stroked="true" strokeweight=".13pt" strokecolor="#050000">
                <v:path arrowok="t"/>
              </v:shape>
            </v:group>
            <v:group style="position:absolute;left:1732;top:567;width:2;height:17" coordorigin="1732,567" coordsize="2,17">
              <v:shape style="position:absolute;left:1732;top:567;width:2;height:17" coordorigin="1732,567" coordsize="0,17" path="m1732,567l1732,584e" filled="false" stroked="true" strokeweight=".129pt" strokecolor="#050000">
                <v:path arrowok="t"/>
              </v:shape>
            </v:group>
            <v:group style="position:absolute;left:1742;top:564;width:2;height:17" coordorigin="1742,564" coordsize="2,17">
              <v:shape style="position:absolute;left:1742;top:564;width:2;height:17" coordorigin="1742,564" coordsize="0,17" path="m1742,564l1742,581e" filled="false" stroked="true" strokeweight=".13pt" strokecolor="#050000">
                <v:path arrowok="t"/>
              </v:shape>
            </v:group>
            <v:group style="position:absolute;left:1740;top:562;width:2;height:17" coordorigin="1740,562" coordsize="2,17">
              <v:shape style="position:absolute;left:1740;top:562;width:2;height:17" coordorigin="1740,562" coordsize="0,17" path="m1740,562l1740,578e" filled="false" stroked="true" strokeweight=".128pt" strokecolor="#050000">
                <v:path arrowok="t"/>
              </v:shape>
            </v:group>
            <v:group style="position:absolute;left:1666;top:586;width:6;height:3" coordorigin="1666,586" coordsize="6,3">
              <v:shape style="position:absolute;left:1666;top:586;width:6;height:3" coordorigin="1666,586" coordsize="6,3" path="m1666,586l1671,588e" filled="false" stroked="true" strokeweight=".84pt" strokecolor="#050000">
                <v:path arrowok="t"/>
              </v:shape>
            </v:group>
            <v:group style="position:absolute;left:1666;top:585;width:8;height:3" coordorigin="1666,585" coordsize="8,3">
              <v:shape style="position:absolute;left:1666;top:585;width:8;height:3" coordorigin="1666,585" coordsize="8,3" path="m1674,588l1666,585e" filled="false" stroked="true" strokeweight=".84pt" strokecolor="#050000">
                <v:path arrowok="t"/>
              </v:shape>
            </v:group>
            <v:group style="position:absolute;left:1750;top:567;width:2;height:17" coordorigin="1750,567" coordsize="2,17">
              <v:shape style="position:absolute;left:1750;top:567;width:2;height:17" coordorigin="1750,567" coordsize="0,17" path="m1750,567l1750,584e" filled="false" stroked="true" strokeweight=".13pt" strokecolor="#050000">
                <v:path arrowok="t"/>
              </v:shape>
            </v:group>
            <v:group style="position:absolute;left:1807;top:626;width:2;height:17" coordorigin="1807,626" coordsize="2,17">
              <v:shape style="position:absolute;left:1807;top:626;width:2;height:17" coordorigin="1807,626" coordsize="0,17" path="m1807,626l1807,643e" filled="false" stroked="true" strokeweight=".13pt" strokecolor="#050000">
                <v:path arrowok="t"/>
              </v:shape>
            </v:group>
            <v:group style="position:absolute;left:1817;top:626;width:2;height:17" coordorigin="1817,626" coordsize="2,17">
              <v:shape style="position:absolute;left:1817;top:626;width:2;height:17" coordorigin="1817,626" coordsize="0,17" path="m1817,626l1817,643e" filled="false" stroked="true" strokeweight=".128pt" strokecolor="#050000">
                <v:path arrowok="t"/>
              </v:shape>
            </v:group>
            <v:group style="position:absolute;left:1803;top:631;width:17;height:2" coordorigin="1803,631" coordsize="17,2">
              <v:shape style="position:absolute;left:1803;top:631;width:17;height:2" coordorigin="1803,631" coordsize="17,0" path="m1803,631l1819,631e" filled="false" stroked="true" strokeweight=".13pt" strokecolor="#050000">
                <v:path arrowok="t"/>
              </v:shape>
            </v:group>
            <v:group style="position:absolute;left:1823;top:624;width:2;height:17" coordorigin="1823,624" coordsize="2,17">
              <v:shape style="position:absolute;left:1823;top:624;width:2;height:17" coordorigin="1823,624" coordsize="0,17" path="m1823,624l1823,640e" filled="false" stroked="true" strokeweight=".128pt" strokecolor="#050000">
                <v:path arrowok="t"/>
              </v:shape>
            </v:group>
            <v:group style="position:absolute;left:1820;top:621;width:2;height:17" coordorigin="1820,621" coordsize="2,17">
              <v:shape style="position:absolute;left:1820;top:621;width:2;height:17" coordorigin="1820,621" coordsize="0,17" path="m1820,621l1820,638e" filled="false" stroked="true" strokeweight=".131pt" strokecolor="#050000">
                <v:path arrowok="t"/>
              </v:shape>
            </v:group>
            <v:group style="position:absolute;left:1740;top:551;width:17;height:2" coordorigin="1740,551" coordsize="17,2">
              <v:shape style="position:absolute;left:1740;top:551;width:17;height:2" coordorigin="1740,551" coordsize="17,0" path="m1740,551l1757,551e" filled="false" stroked="true" strokeweight=".13pt" strokecolor="#050000">
                <v:path arrowok="t"/>
              </v:shape>
            </v:group>
            <v:group style="position:absolute;left:1758;top:543;width:2;height:17" coordorigin="1758,543" coordsize="2,17">
              <v:shape style="position:absolute;left:1758;top:543;width:2;height:17" coordorigin="1758,543" coordsize="0,17" path="m1758,543l1758,560e" filled="false" stroked="true" strokeweight=".129pt" strokecolor="#050000">
                <v:path arrowok="t"/>
              </v:shape>
            </v:group>
            <v:group style="position:absolute;left:1753;top:538;width:2;height:17" coordorigin="1753,538" coordsize="2,17">
              <v:shape style="position:absolute;left:1753;top:538;width:2;height:17" coordorigin="1753,538" coordsize="0,17" path="m1753,538l1753,555e" filled="false" stroked="true" strokeweight=".128pt" strokecolor="#050000">
                <v:path arrowok="t"/>
              </v:shape>
            </v:group>
            <v:group style="position:absolute;left:1753;top:536;width:2;height:17" coordorigin="1753,536" coordsize="2,17">
              <v:shape style="position:absolute;left:1753;top:536;width:2;height:17" coordorigin="1753,536" coordsize="0,17" path="m1753,536l1753,553e" filled="false" stroked="true" strokeweight=".128pt" strokecolor="#050000">
                <v:path arrowok="t"/>
              </v:shape>
            </v:group>
            <v:group style="position:absolute;left:1753;top:548;width:17;height:2" coordorigin="1753,548" coordsize="17,2">
              <v:shape style="position:absolute;left:1753;top:548;width:17;height:2" coordorigin="1753,548" coordsize="17,0" path="m1753,548l1770,548e" filled="false" stroked="true" strokeweight=".13pt" strokecolor="#050000">
                <v:path arrowok="t"/>
              </v:shape>
            </v:group>
            <v:group style="position:absolute;left:1776;top:595;width:2;height:17" coordorigin="1776,595" coordsize="2,17">
              <v:shape style="position:absolute;left:1776;top:595;width:2;height:17" coordorigin="1776,595" coordsize="0,17" path="m1776,595l1776,612e" filled="false" stroked="true" strokeweight=".128pt" strokecolor="#050000">
                <v:path arrowok="t"/>
              </v:shape>
            </v:group>
            <v:group style="position:absolute;left:1716;top:582;width:2;height:17" coordorigin="1716,582" coordsize="2,17">
              <v:shape style="position:absolute;left:1716;top:582;width:2;height:17" coordorigin="1716,582" coordsize="0,17" path="m1716,582l1716,599e" filled="false" stroked="true" strokeweight=".129pt" strokecolor="#050000">
                <v:path arrowok="t"/>
              </v:shape>
            </v:group>
            <v:group style="position:absolute;left:1716;top:580;width:2;height:17" coordorigin="1716,580" coordsize="2,17">
              <v:shape style="position:absolute;left:1716;top:580;width:2;height:17" coordorigin="1716,580" coordsize="0,17" path="m1716,580l1716,596e" filled="false" stroked="true" strokeweight=".129pt" strokecolor="#050000">
                <v:path arrowok="t"/>
              </v:shape>
            </v:group>
            <v:group style="position:absolute;left:1716;top:577;width:2;height:17" coordorigin="1716,577" coordsize="2,17">
              <v:shape style="position:absolute;left:1716;top:577;width:2;height:17" coordorigin="1716,577" coordsize="0,17" path="m1716,577l1716,594e" filled="false" stroked="true" strokeweight=".129pt" strokecolor="#050000">
                <v:path arrowok="t"/>
              </v:shape>
            </v:group>
            <v:group style="position:absolute;left:1722;top:582;width:2;height:17" coordorigin="1722,582" coordsize="2,17">
              <v:shape style="position:absolute;left:1722;top:582;width:2;height:17" coordorigin="1722,582" coordsize="0,17" path="m1722,582l1722,599e" filled="false" stroked="true" strokeweight=".129pt" strokecolor="#050000">
                <v:path arrowok="t"/>
              </v:shape>
            </v:group>
            <v:group style="position:absolute;left:1722;top:580;width:2;height:17" coordorigin="1722,580" coordsize="2,17">
              <v:shape style="position:absolute;left:1722;top:580;width:2;height:17" coordorigin="1722,580" coordsize="0,17" path="m1722,580l1722,596e" filled="false" stroked="true" strokeweight=".129pt" strokecolor="#050000">
                <v:path arrowok="t"/>
              </v:shape>
            </v:group>
            <v:group style="position:absolute;left:1719;top:577;width:2;height:17" coordorigin="1719,577" coordsize="2,17">
              <v:shape style="position:absolute;left:1719;top:577;width:2;height:17" coordorigin="1719,577" coordsize="0,17" path="m1719,577l1719,594e" filled="false" stroked="true" strokeweight=".13pt" strokecolor="#050000">
                <v:path arrowok="t"/>
              </v:shape>
            </v:group>
            <v:group style="position:absolute;left:1724;top:577;width:2;height:17" coordorigin="1724,577" coordsize="2,17">
              <v:shape style="position:absolute;left:1724;top:577;width:2;height:17" coordorigin="1724,577" coordsize="0,17" path="m1724,577l1724,594e" filled="false" stroked="true" strokeweight=".13pt" strokecolor="#050000">
                <v:path arrowok="t"/>
              </v:shape>
            </v:group>
            <v:group style="position:absolute;left:1709;top:562;width:2;height:17" coordorigin="1709,562" coordsize="2,17">
              <v:shape style="position:absolute;left:1709;top:562;width:2;height:17" coordorigin="1709,562" coordsize="0,17" path="m1709,562l1709,578e" filled="false" stroked="true" strokeweight=".13pt" strokecolor="#050000">
                <v:path arrowok="t"/>
              </v:shape>
            </v:group>
            <v:group style="position:absolute;left:1748;top:595;width:2;height:17" coordorigin="1748,595" coordsize="2,17">
              <v:shape style="position:absolute;left:1748;top:595;width:2;height:17" coordorigin="1748,595" coordsize="0,17" path="m1748,595l1748,612e" filled="false" stroked="true" strokeweight=".129pt" strokecolor="#050000">
                <v:path arrowok="t"/>
              </v:shape>
            </v:group>
            <v:group style="position:absolute;left:1753;top:598;width:2;height:17" coordorigin="1753,598" coordsize="2,17">
              <v:shape style="position:absolute;left:1753;top:598;width:2;height:17" coordorigin="1753,598" coordsize="0,17" path="m1753,598l1753,615e" filled="false" stroked="true" strokeweight=".128pt" strokecolor="#050000">
                <v:path arrowok="t"/>
              </v:shape>
            </v:group>
            <v:group style="position:absolute;left:1753;top:595;width:2;height:17" coordorigin="1753,595" coordsize="2,17">
              <v:shape style="position:absolute;left:1753;top:595;width:2;height:17" coordorigin="1753,595" coordsize="0,17" path="m1753,595l1753,612e" filled="false" stroked="true" strokeweight=".128pt" strokecolor="#050000">
                <v:path arrowok="t"/>
              </v:shape>
            </v:group>
            <v:group style="position:absolute;left:1750;top:593;width:2;height:17" coordorigin="1750,593" coordsize="2,17">
              <v:shape style="position:absolute;left:1750;top:593;width:2;height:17" coordorigin="1750,593" coordsize="0,17" path="m1750,593l1750,609e" filled="false" stroked="true" strokeweight=".13pt" strokecolor="#050000">
                <v:path arrowok="t"/>
              </v:shape>
            </v:group>
            <v:group style="position:absolute;left:1758;top:598;width:2;height:17" coordorigin="1758,598" coordsize="2,17">
              <v:shape style="position:absolute;left:1758;top:598;width:2;height:17" coordorigin="1758,598" coordsize="0,17" path="m1758,598l1758,615e" filled="false" stroked="true" strokeweight=".129pt" strokecolor="#050000">
                <v:path arrowok="t"/>
              </v:shape>
            </v:group>
            <v:group style="position:absolute;left:1758;top:595;width:2;height:17" coordorigin="1758,595" coordsize="2,17">
              <v:shape style="position:absolute;left:1758;top:595;width:2;height:17" coordorigin="1758,595" coordsize="0,17" path="m1758,595l1758,612e" filled="false" stroked="true" strokeweight=".129pt" strokecolor="#050000">
                <v:path arrowok="t"/>
              </v:shape>
            </v:group>
            <v:group style="position:absolute;left:1755;top:593;width:2;height:17" coordorigin="1755,593" coordsize="2,17">
              <v:shape style="position:absolute;left:1755;top:593;width:2;height:17" coordorigin="1755,593" coordsize="0,17" path="m1755,593l1755,609e" filled="false" stroked="true" strokeweight=".131pt" strokecolor="#050000">
                <v:path arrowok="t"/>
              </v:shape>
            </v:group>
            <v:group style="position:absolute;left:1760;top:593;width:2;height:17" coordorigin="1760,593" coordsize="2,17">
              <v:shape style="position:absolute;left:1760;top:593;width:2;height:17" coordorigin="1760,593" coordsize="0,17" path="m1760,593l1760,609e" filled="false" stroked="true" strokeweight=".13pt" strokecolor="#050000">
                <v:path arrowok="t"/>
              </v:shape>
            </v:group>
            <v:group style="position:absolute;left:1794;top:595;width:2;height:17" coordorigin="1794,595" coordsize="2,17">
              <v:shape style="position:absolute;left:1794;top:595;width:2;height:17" coordorigin="1794,595" coordsize="0,17" path="m1794,595l1794,612e" filled="false" stroked="true" strokeweight=".13pt" strokecolor="#050000">
                <v:path arrowok="t"/>
              </v:shape>
            </v:group>
            <v:group style="position:absolute;left:1794;top:593;width:2;height:17" coordorigin="1794,593" coordsize="2,17">
              <v:shape style="position:absolute;left:1794;top:593;width:2;height:17" coordorigin="1794,593" coordsize="0,17" path="m1794,593l1794,609e" filled="false" stroked="true" strokeweight=".13pt" strokecolor="#050000">
                <v:path arrowok="t"/>
              </v:shape>
            </v:group>
            <v:group style="position:absolute;left:1790;top:595;width:17;height:2" coordorigin="1790,595" coordsize="17,2">
              <v:shape style="position:absolute;left:1790;top:595;width:17;height:2" coordorigin="1790,595" coordsize="17,0" path="m1790,595l1806,595e" filled="false" stroked="true" strokeweight=".128pt" strokecolor="#050000">
                <v:path arrowok="t"/>
              </v:shape>
            </v:group>
            <v:group style="position:absolute;left:1757;top:586;width:6;height:6" coordorigin="1757,586" coordsize="6,6">
              <v:shape style="position:absolute;left:1757;top:586;width:6;height:6" coordorigin="1757,586" coordsize="6,6" path="m1757,586l1762,591,1759,588,1762,591e" filled="false" stroked="true" strokeweight=".84pt" strokecolor="#050000">
                <v:path arrowok="t"/>
              </v:shape>
            </v:group>
            <v:group style="position:absolute;left:1756;top:584;width:17;height:2" coordorigin="1756,584" coordsize="17,2">
              <v:shape style="position:absolute;left:1756;top:584;width:17;height:2" coordorigin="1756,584" coordsize="17,0" path="m1756,584l1773,584e" filled="false" stroked="true" strokeweight=".13pt" strokecolor="#050000">
                <v:path arrowok="t"/>
              </v:shape>
            </v:group>
            <v:group style="position:absolute;left:1773;top:590;width:2;height:17" coordorigin="1773,590" coordsize="2,17">
              <v:shape style="position:absolute;left:1773;top:590;width:2;height:17" coordorigin="1773,590" coordsize="0,17" path="m1773,590l1773,607e" filled="false" stroked="true" strokeweight=".13pt" strokecolor="#050000">
                <v:path arrowok="t"/>
              </v:shape>
            </v:group>
            <v:group style="position:absolute;left:1779;top:564;width:2;height:17" coordorigin="1779,564" coordsize="2,17">
              <v:shape style="position:absolute;left:1779;top:564;width:2;height:17" coordorigin="1779,564" coordsize="0,17" path="m1779,564l1779,581e" filled="false" stroked="true" strokeweight=".131pt" strokecolor="#050000">
                <v:path arrowok="t"/>
              </v:shape>
            </v:group>
            <v:group style="position:absolute;left:1779;top:562;width:2;height:17" coordorigin="1779,562" coordsize="2,17">
              <v:shape style="position:absolute;left:1779;top:562;width:2;height:17" coordorigin="1779,562" coordsize="0,17" path="m1779,562l1779,578e" filled="false" stroked="true" strokeweight=".131pt" strokecolor="#050000">
                <v:path arrowok="t"/>
              </v:shape>
            </v:group>
            <v:group style="position:absolute;left:1784;top:559;width:2;height:17" coordorigin="1784,559" coordsize="2,17">
              <v:shape style="position:absolute;left:1784;top:559;width:2;height:17" coordorigin="1784,559" coordsize="0,17" path="m1784,559l1784,576e" filled="false" stroked="true" strokeweight=".131pt" strokecolor="#050000">
                <v:path arrowok="t"/>
              </v:shape>
            </v:group>
            <v:group style="position:absolute;left:1740;top:564;width:2;height:17" coordorigin="1740,564" coordsize="2,17">
              <v:shape style="position:absolute;left:1740;top:564;width:2;height:17" coordorigin="1740,564" coordsize="0,17" path="m1740,564l1740,581e" filled="false" stroked="true" strokeweight=".128pt" strokecolor="#050000">
                <v:path arrowok="t"/>
              </v:shape>
            </v:group>
            <v:group style="position:absolute;left:1794;top:593;width:2;height:17" coordorigin="1794,593" coordsize="2,17">
              <v:shape style="position:absolute;left:1794;top:593;width:2;height:17" coordorigin="1794,593" coordsize="0,17" path="m1794,593l1794,609e" filled="false" stroked="true" strokeweight=".13pt" strokecolor="#050000">
                <v:path arrowok="t"/>
              </v:shape>
            </v:group>
            <v:group style="position:absolute;left:1799;top:587;width:2;height:17" coordorigin="1799,587" coordsize="2,17">
              <v:shape style="position:absolute;left:1799;top:587;width:2;height:17" coordorigin="1799,587" coordsize="0,17" path="m1799,587l1799,604e" filled="false" stroked="true" strokeweight=".129pt" strokecolor="#050000">
                <v:path arrowok="t"/>
              </v:shape>
            </v:group>
            <v:group style="position:absolute;left:1804;top:590;width:2;height:17" coordorigin="1804,590" coordsize="2,17">
              <v:shape style="position:absolute;left:1804;top:590;width:2;height:17" coordorigin="1804,590" coordsize="0,17" path="m1804,590l1804,607e" filled="false" stroked="true" strokeweight=".129pt" strokecolor="#050000">
                <v:path arrowok="t"/>
              </v:shape>
            </v:group>
            <v:group style="position:absolute;left:1806;top:593;width:3;height:3" coordorigin="1806,593" coordsize="3,3">
              <v:shape style="position:absolute;left:1806;top:593;width:3;height:3" coordorigin="1806,593" coordsize="3,3" path="m1808,596l1806,593e" filled="false" stroked="true" strokeweight=".84pt" strokecolor="#050000">
                <v:path arrowok="t"/>
              </v:shape>
            </v:group>
            <v:group style="position:absolute;left:1815;top:590;width:2;height:17" coordorigin="1815,590" coordsize="2,17">
              <v:shape style="position:absolute;left:1815;top:590;width:2;height:17" coordorigin="1815,590" coordsize="0,17" path="m1815,590l1815,607e" filled="false" stroked="true" strokeweight=".13pt" strokecolor="#050000">
                <v:path arrowok="t"/>
              </v:shape>
            </v:group>
            <v:group style="position:absolute;left:1817;top:587;width:2;height:17" coordorigin="1817,587" coordsize="2,17">
              <v:shape style="position:absolute;left:1817;top:587;width:2;height:17" coordorigin="1817,587" coordsize="0,17" path="m1817,587l1817,604e" filled="false" stroked="true" strokeweight=".128pt" strokecolor="#050000">
                <v:path arrowok="t"/>
              </v:shape>
            </v:group>
            <v:group style="position:absolute;left:1817;top:585;width:2;height:17" coordorigin="1817,585" coordsize="2,17">
              <v:shape style="position:absolute;left:1817;top:585;width:2;height:17" coordorigin="1817,585" coordsize="0,17" path="m1817,585l1817,602e" filled="false" stroked="true" strokeweight=".128pt" strokecolor="#050000">
                <v:path arrowok="t"/>
              </v:shape>
            </v:group>
            <v:group style="position:absolute;left:1784;top:562;width:2;height:17" coordorigin="1784,562" coordsize="2,17">
              <v:shape style="position:absolute;left:1784;top:562;width:2;height:17" coordorigin="1784,562" coordsize="0,17" path="m1784,562l1784,578e" filled="false" stroked="true" strokeweight=".131pt" strokecolor="#050000">
                <v:path arrowok="t"/>
              </v:shape>
            </v:group>
            <v:group style="position:absolute;left:1784;top:559;width:2;height:17" coordorigin="1784,559" coordsize="2,17">
              <v:shape style="position:absolute;left:1784;top:559;width:2;height:17" coordorigin="1784,559" coordsize="0,17" path="m1784,559l1784,576e" filled="false" stroked="true" strokeweight=".131pt" strokecolor="#050000">
                <v:path arrowok="t"/>
              </v:shape>
            </v:group>
            <v:group style="position:absolute;left:1785;top:567;width:3;height:3" coordorigin="1785,567" coordsize="3,3">
              <v:shape style="position:absolute;left:1785;top:567;width:3;height:3" coordorigin="1785,567" coordsize="3,3" path="m1788,570l1785,567e" filled="false" stroked="true" strokeweight=".84pt" strokecolor="#050000">
                <v:path arrowok="t"/>
              </v:shape>
            </v:group>
            <v:group style="position:absolute;left:1782;top:566;width:17;height:2" coordorigin="1782,566" coordsize="17,2">
              <v:shape style="position:absolute;left:1782;top:566;width:17;height:2" coordorigin="1782,566" coordsize="17,0" path="m1782,566l1799,566e" filled="false" stroked="true" strokeweight=".129pt" strokecolor="#050000">
                <v:path arrowok="t"/>
              </v:shape>
            </v:group>
            <v:group style="position:absolute;left:1797;top:559;width:2;height:17" coordorigin="1797,559" coordsize="2,17">
              <v:shape style="position:absolute;left:1797;top:559;width:2;height:17" coordorigin="1797,559" coordsize="0,17" path="m1797,559l1797,576e" filled="false" stroked="true" strokeweight=".129pt" strokecolor="#050000">
                <v:path arrowok="t"/>
              </v:shape>
            </v:group>
            <v:group style="position:absolute;left:1792;top:563;width:17;height:2" coordorigin="1792,563" coordsize="17,2">
              <v:shape style="position:absolute;left:1792;top:563;width:17;height:2" coordorigin="1792,563" coordsize="17,0" path="m1792,563l1809,563e" filled="false" stroked="true" strokeweight=".13pt" strokecolor="#050000">
                <v:path arrowok="t"/>
              </v:shape>
            </v:group>
            <v:group style="position:absolute;left:1763;top:538;width:2;height:17" coordorigin="1763,538" coordsize="2,17">
              <v:shape style="position:absolute;left:1763;top:538;width:2;height:17" coordorigin="1763,538" coordsize="0,17" path="m1763,538l1763,555e" filled="false" stroked="true" strokeweight=".129pt" strokecolor="#050000">
                <v:path arrowok="t"/>
              </v:shape>
            </v:group>
            <v:group style="position:absolute;left:2468;top:1326;width:3;height:6" coordorigin="2468,1326" coordsize="3,6">
              <v:shape style="position:absolute;left:2468;top:1326;width:3;height:6" coordorigin="2468,1326" coordsize="3,6" path="m2468,1326l2471,1331e" filled="false" stroked="true" strokeweight=".84pt" strokecolor="#050000">
                <v:path arrowok="t"/>
              </v:shape>
            </v:group>
            <v:group style="position:absolute;left:2308;top:1344;width:2;height:37" coordorigin="2308,1344" coordsize="2,37">
              <v:shape style="position:absolute;left:2308;top:1344;width:2;height:37" coordorigin="2308,1344" coordsize="0,37" path="m2308,1380l2308,1344e" filled="false" stroked="true" strokeweight=".84pt" strokecolor="#050000">
                <v:path arrowok="t"/>
              </v:shape>
            </v:group>
            <v:group style="position:absolute;left:2315;top:1414;width:17;height:2" coordorigin="2315,1414" coordsize="17,2">
              <v:shape style="position:absolute;left:2315;top:1414;width:17;height:2" coordorigin="2315,1414" coordsize="17,0" path="m2315,1414l2332,1414e" filled="false" stroked="true" strokeweight="1.035pt" strokecolor="#050000">
                <v:path arrowok="t"/>
              </v:shape>
            </v:group>
            <v:group style="position:absolute;left:2326;top:1336;width:2;height:37" coordorigin="2326,1336" coordsize="2,37">
              <v:shape style="position:absolute;left:2326;top:1336;width:2;height:37" coordorigin="2326,1336" coordsize="0,37" path="m2326,1372l2326,1336e" filled="false" stroked="true" strokeweight=".84pt" strokecolor="#050000">
                <v:path arrowok="t"/>
              </v:shape>
            </v:group>
            <v:group style="position:absolute;left:2334;top:1326;width:6;height:143" coordorigin="2334,1326" coordsize="6,143">
              <v:shape style="position:absolute;left:2334;top:1326;width:6;height:143" coordorigin="2334,1326" coordsize="6,143" path="m2339,1326l2334,1468e" filled="false" stroked="true" strokeweight=".84pt" strokecolor="#050000">
                <v:path arrowok="t"/>
              </v:shape>
            </v:group>
            <v:group style="position:absolute;left:2455;top:1328;width:6;height:140" coordorigin="2455,1328" coordsize="6,140">
              <v:shape style="position:absolute;left:2455;top:1328;width:6;height:140" coordorigin="2455,1328" coordsize="6,140" path="m2455,1468l2460,1328e" filled="false" stroked="true" strokeweight=".84pt" strokecolor="#050000">
                <v:path arrowok="t"/>
              </v:shape>
            </v:group>
            <v:group style="position:absolute;left:2326;top:1331;width:3;height:6" coordorigin="2326,1331" coordsize="3,6">
              <v:shape style="position:absolute;left:2326;top:1331;width:3;height:6" coordorigin="2326,1331" coordsize="3,6" path="m2326,1336l2329,1331e" filled="false" stroked="true" strokeweight=".84pt" strokecolor="#050000">
                <v:path arrowok="t"/>
              </v:shape>
            </v:group>
            <v:group style="position:absolute;left:1971;top:1616;width:83;height:117" coordorigin="1971,1616" coordsize="83,117">
              <v:shape style="position:absolute;left:1971;top:1616;width:83;height:117" coordorigin="1971,1616" coordsize="83,117" path="m2054,1616l1971,1732e" filled="false" stroked="true" strokeweight=".72pt" strokecolor="#050000">
                <v:path arrowok="t"/>
              </v:shape>
            </v:group>
            <v:group style="position:absolute;left:2329;top:1323;width:8;height:8" coordorigin="2329,1323" coordsize="8,8">
              <v:shape style="position:absolute;left:2329;top:1323;width:8;height:8" coordorigin="2329,1323" coordsize="8,8" path="m2329,1331l2334,1323,2336,1323e" filled="false" stroked="true" strokeweight=".84pt" strokecolor="#050000">
                <v:path arrowok="t"/>
              </v:shape>
            </v:group>
            <v:group style="position:absolute;left:2461;top:1261;width:13;height:6" coordorigin="2461,1261" coordsize="13,6">
              <v:shape style="position:absolute;left:2461;top:1261;width:13;height:6" coordorigin="2461,1261" coordsize="13,6" path="m2473,1261l2466,1264,2461,1266e" filled="false" stroked="true" strokeweight=".84pt" strokecolor="#050000">
                <v:path arrowok="t"/>
              </v:shape>
            </v:group>
            <v:group style="position:absolute;left:2216;top:1348;width:2;height:17" coordorigin="2216,1348" coordsize="2,17">
              <v:shape style="position:absolute;left:2216;top:1348;width:2;height:17" coordorigin="2216,1348" coordsize="0,17" path="m2216,1348l2216,1365e" filled="false" stroked="true" strokeweight=".129pt" strokecolor="#050000">
                <v:path arrowok="t"/>
              </v:shape>
            </v:group>
            <v:group style="position:absolute;left:2217;top:1256;width:262;height:96" coordorigin="2217,1256" coordsize="262,96">
              <v:shape style="position:absolute;left:2217;top:1256;width:262;height:96" coordorigin="2217,1256" coordsize="262,96" path="m2479,1256l2217,1352e" filled="false" stroked="true" strokeweight=".84pt" strokecolor="#050000">
                <v:path arrowok="t"/>
              </v:shape>
            </v:group>
            <v:group style="position:absolute;left:2462;top:1258;width:2;height:17" coordorigin="2462,1258" coordsize="2,17">
              <v:shape style="position:absolute;left:2462;top:1258;width:2;height:17" coordorigin="2462,1258" coordsize="0,17" path="m2462,1258l2462,1275e" filled="false" stroked="true" strokeweight=".129pt" strokecolor="#050000">
                <v:path arrowok="t"/>
              </v:shape>
            </v:group>
            <v:group style="position:absolute;left:1657;top:590;width:2;height:17" coordorigin="1657,590" coordsize="2,17">
              <v:shape style="position:absolute;left:1657;top:590;width:2;height:17" coordorigin="1657,590" coordsize="0,17" path="m1657,590l1657,607e" filled="false" stroked="true" strokeweight=".128pt" strokecolor="#050000">
                <v:path arrowok="t"/>
              </v:shape>
            </v:group>
            <v:group style="position:absolute;left:1709;top:538;width:2;height:17" coordorigin="1709,538" coordsize="2,17">
              <v:shape style="position:absolute;left:1709;top:538;width:2;height:17" coordorigin="1709,538" coordsize="0,17" path="m1709,538l1709,555e" filled="false" stroked="true" strokeweight=".13pt" strokecolor="#050000">
                <v:path arrowok="t"/>
              </v:shape>
            </v:group>
            <v:group style="position:absolute;left:1701;top:538;width:2;height:17" coordorigin="1701,538" coordsize="2,17">
              <v:shape style="position:absolute;left:1701;top:538;width:2;height:17" coordorigin="1701,538" coordsize="0,17" path="m1701,538l1701,555e" filled="false" stroked="true" strokeweight=".129pt" strokecolor="#050000">
                <v:path arrowok="t"/>
              </v:shape>
            </v:group>
            <v:group style="position:absolute;left:1693;top:541;width:2;height:17" coordorigin="1693,541" coordsize="2,17">
              <v:shape style="position:absolute;left:1693;top:541;width:2;height:17" coordorigin="1693,541" coordsize="0,17" path="m1693,541l1693,558e" filled="false" stroked="true" strokeweight=".128pt" strokecolor="#050000">
                <v:path arrowok="t"/>
              </v:shape>
            </v:group>
            <v:group style="position:absolute;left:1699;top:543;width:17;height:2" coordorigin="1699,543" coordsize="17,2">
              <v:shape style="position:absolute;left:1699;top:543;width:17;height:2" coordorigin="1699,543" coordsize="17,0" path="m1699,543l1716,543e" filled="false" stroked="true" strokeweight=".129pt" strokecolor="#050000">
                <v:path arrowok="t"/>
              </v:shape>
            </v:group>
            <v:group style="position:absolute;left:1698;top:536;width:2;height:17" coordorigin="1698,536" coordsize="2,17">
              <v:shape style="position:absolute;left:1698;top:536;width:2;height:17" coordorigin="1698,536" coordsize="0,17" path="m1698,536l1698,552e" filled="false" stroked="true" strokeweight=".128pt" strokecolor="#050000">
                <v:path arrowok="t"/>
              </v:shape>
            </v:group>
            <v:group style="position:absolute;left:1709;top:533;width:2;height:17" coordorigin="1709,533" coordsize="2,17">
              <v:shape style="position:absolute;left:1709;top:533;width:2;height:17" coordorigin="1709,533" coordsize="0,17" path="m1709,533l1709,550e" filled="false" stroked="true" strokeweight=".13pt" strokecolor="#050000">
                <v:path arrowok="t"/>
              </v:shape>
            </v:group>
            <v:group style="position:absolute;left:1691;top:536;width:2;height:17" coordorigin="1691,536" coordsize="2,17">
              <v:shape style="position:absolute;left:1691;top:536;width:2;height:17" coordorigin="1691,536" coordsize="0,17" path="m1691,536l1691,552e" filled="false" stroked="true" strokeweight=".131pt" strokecolor="#050000">
                <v:path arrowok="t"/>
              </v:shape>
            </v:group>
            <v:group style="position:absolute;left:1698;top:533;width:2;height:17" coordorigin="1698,533" coordsize="2,17">
              <v:shape style="position:absolute;left:1698;top:533;width:2;height:17" coordorigin="1698,533" coordsize="0,17" path="m1698,533l1698,550e" filled="false" stroked="true" strokeweight=".128pt" strokecolor="#050000">
                <v:path arrowok="t"/>
              </v:shape>
            </v:group>
            <v:group style="position:absolute;left:1691;top:533;width:2;height:17" coordorigin="1691,533" coordsize="2,17">
              <v:shape style="position:absolute;left:1691;top:533;width:2;height:17" coordorigin="1691,533" coordsize="0,17" path="m1691,533l1691,550e" filled="false" stroked="true" strokeweight=".131pt" strokecolor="#050000">
                <v:path arrowok="t"/>
              </v:shape>
            </v:group>
            <v:group style="position:absolute;left:1697;top:569;width:2;height:17" coordorigin="1697,569" coordsize="2,17">
              <v:shape style="position:absolute;left:1697;top:569;width:2;height:17" coordorigin="1697,569" coordsize="0,17" path="m1697,569l1697,586e" filled="false" stroked="true" strokeweight=".259pt" strokecolor="#050000">
                <v:path arrowok="t"/>
              </v:shape>
            </v:group>
            <v:group style="position:absolute;left:1697;top:575;width:3;height:3" coordorigin="1697,575" coordsize="3,3">
              <v:shape style="position:absolute;left:1697;top:575;width:3;height:3" coordorigin="1697,575" coordsize="3,3" path="m1700,575l1697,578e" filled="false" stroked="true" strokeweight=".84pt" strokecolor="#050000">
                <v:path arrowok="t"/>
              </v:shape>
            </v:group>
            <v:group style="position:absolute;left:1694;top:573;width:6;height:3" coordorigin="1694,573" coordsize="6,3">
              <v:shape style="position:absolute;left:1694;top:573;width:6;height:3" coordorigin="1694,573" coordsize="6,3" path="m1694,575l1700,573e" filled="false" stroked="true" strokeweight=".84pt" strokecolor="#050000">
                <v:path arrowok="t"/>
              </v:shape>
            </v:group>
            <v:group style="position:absolute;left:1694;top:570;width:3;height:3" coordorigin="1694,570" coordsize="3,3">
              <v:shape style="position:absolute;left:1694;top:570;width:3;height:3" coordorigin="1694,570" coordsize="3,3" path="m1697,573l1694,573,1697,570,1694,573e" filled="false" stroked="true" strokeweight=".84pt" strokecolor="#050000">
                <v:path arrowok="t"/>
              </v:shape>
            </v:group>
            <v:group style="position:absolute;left:100;top:800;width:6;height:3" coordorigin="100,800" coordsize="6,3">
              <v:shape style="position:absolute;left:100;top:800;width:6;height:3" coordorigin="100,800" coordsize="6,3" path="m105,800l100,800,100,803e" filled="false" stroked="true" strokeweight=".84pt" strokecolor="#050000">
                <v:path arrowok="t"/>
              </v:shape>
            </v:group>
            <v:group style="position:absolute;left:59;top:875;width:6;height:6" coordorigin="59,875" coordsize="6,6">
              <v:shape style="position:absolute;left:59;top:875;width:6;height:6" coordorigin="59,875" coordsize="6,6" path="m64,875l61,878,59,881e" filled="false" stroked="true" strokeweight=".84pt" strokecolor="#050000">
                <v:path arrowok="t"/>
              </v:shape>
            </v:group>
            <v:group style="position:absolute;left:1799;top:556;width:2;height:17" coordorigin="1799,556" coordsize="2,17">
              <v:shape style="position:absolute;left:1799;top:556;width:2;height:17" coordorigin="1799,556" coordsize="0,17" path="m1799,556l1799,573e" filled="false" stroked="true" strokeweight=".129pt" strokecolor="#050000">
                <v:path arrowok="t"/>
              </v:shape>
            </v:group>
            <v:group style="position:absolute;left:1789;top:556;width:2;height:17" coordorigin="1789,556" coordsize="2,17">
              <v:shape style="position:absolute;left:1789;top:556;width:2;height:17" coordorigin="1789,556" coordsize="0,17" path="m1789,556l1789,573e" filled="false" stroked="true" strokeweight=".129pt" strokecolor="#050000">
                <v:path arrowok="t"/>
              </v:shape>
            </v:group>
            <v:group style="position:absolute;left:1799;top:554;width:2;height:17" coordorigin="1799,554" coordsize="2,17">
              <v:shape style="position:absolute;left:1799;top:554;width:2;height:17" coordorigin="1799,554" coordsize="0,17" path="m1799,554l1799,571e" filled="false" stroked="true" strokeweight=".129pt" strokecolor="#050000">
                <v:path arrowok="t"/>
              </v:shape>
            </v:group>
            <v:group style="position:absolute;left:1777;top:565;width:3;height:3" coordorigin="1777,565" coordsize="3,3">
              <v:shape style="position:absolute;left:1777;top:565;width:3;height:3" coordorigin="1777,565" coordsize="3,3" path="m1780,565l1777,567e" filled="false" stroked="true" strokeweight=".84pt" strokecolor="#050000">
                <v:path arrowok="t"/>
              </v:shape>
            </v:group>
            <v:group style="position:absolute;left:1789;top:554;width:2;height:17" coordorigin="1789,554" coordsize="2,17">
              <v:shape style="position:absolute;left:1789;top:554;width:2;height:17" coordorigin="1789,554" coordsize="0,17" path="m1789,554l1789,571e" filled="false" stroked="true" strokeweight=".129pt" strokecolor="#050000">
                <v:path arrowok="t"/>
              </v:shape>
            </v:group>
            <v:group style="position:absolute;left:1711;top:541;width:2;height:17" coordorigin="1711,541" coordsize="2,17">
              <v:shape style="position:absolute;left:1711;top:541;width:2;height:17" coordorigin="1711,541" coordsize="0,17" path="m1711,541l1711,558e" filled="false" stroked="true" strokeweight=".128pt" strokecolor="#050000">
                <v:path arrowok="t"/>
              </v:shape>
            </v:group>
            <v:group style="position:absolute;left:1691;top:551;width:17;height:2" coordorigin="1691,551" coordsize="17,2">
              <v:shape style="position:absolute;left:1691;top:551;width:17;height:2" coordorigin="1691,551" coordsize="17,0" path="m1691,551l1708,551e" filled="false" stroked="true" strokeweight=".13pt" strokecolor="#050000">
                <v:path arrowok="t"/>
              </v:shape>
            </v:group>
            <v:group style="position:absolute;left:1709;top:538;width:2;height:17" coordorigin="1709,538" coordsize="2,17">
              <v:shape style="position:absolute;left:1709;top:538;width:2;height:17" coordorigin="1709,538" coordsize="0,17" path="m1709,538l1709,555e" filled="false" stroked="true" strokeweight=".13pt" strokecolor="#050000">
                <v:path arrowok="t"/>
              </v:shape>
            </v:group>
            <v:group style="position:absolute;left:1701;top:541;width:2;height:17" coordorigin="1701,541" coordsize="2,17">
              <v:shape style="position:absolute;left:1701;top:541;width:2;height:17" coordorigin="1701,541" coordsize="0,17" path="m1701,541l1701,558e" filled="false" stroked="true" strokeweight=".13pt" strokecolor="#050000">
                <v:path arrowok="t"/>
              </v:shape>
            </v:group>
            <v:group style="position:absolute;left:1709;top:531;width:2;height:17" coordorigin="1709,531" coordsize="2,17">
              <v:shape style="position:absolute;left:1709;top:531;width:2;height:17" coordorigin="1709,531" coordsize="0,17" path="m1709,531l1709,547e" filled="false" stroked="true" strokeweight=".13pt" strokecolor="#050000">
                <v:path arrowok="t"/>
              </v:shape>
            </v:group>
            <v:group style="position:absolute;left:1698;top:533;width:2;height:17" coordorigin="1698,533" coordsize="2,17">
              <v:shape style="position:absolute;left:1698;top:533;width:2;height:17" coordorigin="1698,533" coordsize="0,17" path="m1698,533l1698,550e" filled="false" stroked="true" strokeweight=".128pt" strokecolor="#050000">
                <v:path arrowok="t"/>
              </v:shape>
            </v:group>
            <v:group style="position:absolute;left:125;top:753;width:2;height:17" coordorigin="125,753" coordsize="2,17">
              <v:shape style="position:absolute;left:125;top:753;width:2;height:17" coordorigin="125,753" coordsize="0,17" path="m125,753l125,770e" filled="false" stroked="true" strokeweight=".13pt" strokecolor="#050000">
                <v:path arrowok="t"/>
              </v:shape>
            </v:group>
            <v:group style="position:absolute;left:80;top:837;width:6;height:6" coordorigin="80,837" coordsize="6,6">
              <v:shape style="position:absolute;left:80;top:837;width:6;height:6" coordorigin="80,837" coordsize="6,6" path="m85,837l82,839,80,839,80,842e" filled="false" stroked="true" strokeweight=".84pt" strokecolor="#050000">
                <v:path arrowok="t"/>
              </v:shape>
            </v:group>
            <v:group style="position:absolute;left:1639;top:590;width:2;height:17" coordorigin="1639,590" coordsize="2,17">
              <v:shape style="position:absolute;left:1639;top:590;width:2;height:17" coordorigin="1639,590" coordsize="0,17" path="m1639,590l1639,607e" filled="false" stroked="true" strokeweight=".13pt" strokecolor="#050000">
                <v:path arrowok="t"/>
              </v:shape>
            </v:group>
            <v:group style="position:absolute;left:1639;top:587;width:2;height:17" coordorigin="1639,587" coordsize="2,17">
              <v:shape style="position:absolute;left:1639;top:587;width:2;height:17" coordorigin="1639,587" coordsize="0,17" path="m1639,587l1639,604e" filled="false" stroked="true" strokeweight=".13pt" strokecolor="#050000">
                <v:path arrowok="t"/>
              </v:shape>
            </v:group>
            <v:group style="position:absolute;left:1631;top:590;width:2;height:17" coordorigin="1631,590" coordsize="2,17">
              <v:shape style="position:absolute;left:1631;top:590;width:2;height:17" coordorigin="1631,590" coordsize="0,17" path="m1631,590l1631,607e" filled="false" stroked="true" strokeweight=".13pt" strokecolor="#050000">
                <v:path arrowok="t"/>
              </v:shape>
            </v:group>
            <v:group style="position:absolute;left:1639;top:585;width:2;height:17" coordorigin="1639,585" coordsize="2,17">
              <v:shape style="position:absolute;left:1639;top:585;width:2;height:17" coordorigin="1639,585" coordsize="0,17" path="m1639,585l1639,602e" filled="false" stroked="true" strokeweight=".13pt" strokecolor="#050000">
                <v:path arrowok="t"/>
              </v:shape>
            </v:group>
            <v:group style="position:absolute;left:1631;top:585;width:2;height:17" coordorigin="1631,585" coordsize="2,17">
              <v:shape style="position:absolute;left:1631;top:585;width:2;height:17" coordorigin="1631,585" coordsize="0,17" path="m1631,585l1631,602e" filled="false" stroked="true" strokeweight=".13pt" strokecolor="#050000">
                <v:path arrowok="t"/>
              </v:shape>
            </v:group>
            <v:group style="position:absolute;left:1631;top:582;width:2;height:17" coordorigin="1631,582" coordsize="2,17">
              <v:shape style="position:absolute;left:1631;top:582;width:2;height:17" coordorigin="1631,582" coordsize="0,17" path="m1631,582l1631,599e" filled="false" stroked="true" strokeweight=".13pt" strokecolor="#050000">
                <v:path arrowok="t"/>
              </v:shape>
            </v:group>
            <v:group style="position:absolute;left:1737;top:567;width:2;height:17" coordorigin="1737,567" coordsize="2,17">
              <v:shape style="position:absolute;left:1737;top:567;width:2;height:17" coordorigin="1737,567" coordsize="0,17" path="m1737,567l1737,584e" filled="false" stroked="true" strokeweight=".131pt" strokecolor="#050000">
                <v:path arrowok="t"/>
              </v:shape>
            </v:group>
            <v:group style="position:absolute;left:1735;top:562;width:2;height:17" coordorigin="1735,562" coordsize="2,17">
              <v:shape style="position:absolute;left:1735;top:562;width:2;height:17" coordorigin="1735,562" coordsize="0,17" path="m1735,562l1735,578e" filled="false" stroked="true" strokeweight=".128pt" strokecolor="#050000">
                <v:path arrowok="t"/>
              </v:shape>
            </v:group>
            <v:group style="position:absolute;left:1688;top:533;width:2;height:17" coordorigin="1688,533" coordsize="2,17">
              <v:shape style="position:absolute;left:1688;top:533;width:2;height:17" coordorigin="1688,533" coordsize="0,17" path="m1688,533l1688,550e" filled="false" stroked="true" strokeweight=".129pt" strokecolor="#050000">
                <v:path arrowok="t"/>
              </v:shape>
            </v:group>
            <v:group style="position:absolute;left:1797;top:554;width:2;height:17" coordorigin="1797,554" coordsize="2,17">
              <v:shape style="position:absolute;left:1797;top:554;width:2;height:17" coordorigin="1797,554" coordsize="0,17" path="m1797,554l1797,571e" filled="false" stroked="true" strokeweight=".128pt" strokecolor="#050000">
                <v:path arrowok="t"/>
              </v:shape>
            </v:group>
            <v:group style="position:absolute;left:1789;top:554;width:2;height:17" coordorigin="1789,554" coordsize="2,17">
              <v:shape style="position:absolute;left:1789;top:554;width:2;height:17" coordorigin="1789,554" coordsize="0,17" path="m1789,554l1789,571e" filled="false" stroked="true" strokeweight=".129pt" strokecolor="#050000">
                <v:path arrowok="t"/>
              </v:shape>
            </v:group>
            <v:group style="position:absolute;left:1675;top:580;width:2;height:17" coordorigin="1675,580" coordsize="2,17">
              <v:shape style="position:absolute;left:1675;top:580;width:2;height:17" coordorigin="1675,580" coordsize="0,17" path="m1675,580l1675,596e" filled="false" stroked="true" strokeweight=".128pt" strokecolor="#050000">
                <v:path arrowok="t"/>
              </v:shape>
            </v:group>
            <v:group style="position:absolute;left:1675;top:572;width:2;height:17" coordorigin="1675,572" coordsize="2,17">
              <v:shape style="position:absolute;left:1675;top:572;width:2;height:17" coordorigin="1675,572" coordsize="0,17" path="m1675,572l1675,589e" filled="false" stroked="true" strokeweight=".128pt" strokecolor="#050000">
                <v:path arrowok="t"/>
              </v:shape>
            </v:group>
            <v:group style="position:absolute;left:1691;top:564;width:2;height:17" coordorigin="1691,564" coordsize="2,17">
              <v:shape style="position:absolute;left:1691;top:564;width:2;height:17" coordorigin="1691,564" coordsize="0,17" path="m1691,564l1691,581e" filled="false" stroked="true" strokeweight=".131pt" strokecolor="#050000">
                <v:path arrowok="t"/>
              </v:shape>
            </v:group>
            <v:group style="position:absolute;left:1631;top:593;width:2;height:17" coordorigin="1631,593" coordsize="2,17">
              <v:shape style="position:absolute;left:1631;top:593;width:2;height:17" coordorigin="1631,593" coordsize="0,17" path="m1631,593l1631,609e" filled="false" stroked="true" strokeweight=".13pt" strokecolor="#050000">
                <v:path arrowok="t"/>
              </v:shape>
            </v:group>
            <v:group style="position:absolute;left:1631;top:590;width:2;height:17" coordorigin="1631,590" coordsize="2,17">
              <v:shape style="position:absolute;left:1631;top:590;width:2;height:17" coordorigin="1631,590" coordsize="0,17" path="m1631,590l1631,607e" filled="false" stroked="true" strokeweight=".13pt" strokecolor="#050000">
                <v:path arrowok="t"/>
              </v:shape>
            </v:group>
            <v:group style="position:absolute;left:1639;top:585;width:2;height:17" coordorigin="1639,585" coordsize="2,17">
              <v:shape style="position:absolute;left:1639;top:585;width:2;height:17" coordorigin="1639,585" coordsize="0,17" path="m1639,585l1639,602e" filled="false" stroked="true" strokeweight=".13pt" strokecolor="#050000">
                <v:path arrowok="t"/>
              </v:shape>
            </v:group>
            <v:group style="position:absolute;left:1631;top:582;width:2;height:17" coordorigin="1631,582" coordsize="2,17">
              <v:shape style="position:absolute;left:1631;top:582;width:2;height:17" coordorigin="1631,582" coordsize="0,17" path="m1631,582l1631,599e" filled="false" stroked="true" strokeweight=".13pt" strokecolor="#050000">
                <v:path arrowok="t"/>
              </v:shape>
            </v:group>
            <v:group style="position:absolute;left:1750;top:569;width:2;height:17" coordorigin="1750,569" coordsize="2,17">
              <v:shape style="position:absolute;left:1750;top:569;width:2;height:17" coordorigin="1750,569" coordsize="0,17" path="m1750,569l1750,586e" filled="false" stroked="true" strokeweight=".13pt" strokecolor="#050000">
                <v:path arrowok="t"/>
              </v:shape>
            </v:group>
            <v:group style="position:absolute;left:1707;top:567;width:2;height:17" coordorigin="1707,567" coordsize="2,17">
              <v:shape style="position:absolute;left:1707;top:567;width:2;height:17" coordorigin="1707,567" coordsize="0,17" path="m1707,567l1707,584e" filled="false" stroked="true" strokeweight=".259pt" strokecolor="#050000">
                <v:path arrowok="t"/>
              </v:shape>
            </v:group>
            <v:group style="position:absolute;left:1706;top:567;width:2;height:17" coordorigin="1706,567" coordsize="2,17">
              <v:shape style="position:absolute;left:1706;top:567;width:2;height:17" coordorigin="1706,567" coordsize="0,17" path="m1706,567l1706,584e" filled="false" stroked="true" strokeweight=".129pt" strokecolor="#050000">
                <v:path arrowok="t"/>
              </v:shape>
            </v:group>
            <v:group style="position:absolute;left:1706;top:564;width:2;height:17" coordorigin="1706,564" coordsize="2,17">
              <v:shape style="position:absolute;left:1706;top:564;width:2;height:17" coordorigin="1706,564" coordsize="0,17" path="m1706,564l1706,581e" filled="false" stroked="true" strokeweight=".129pt" strokecolor="#050000">
                <v:path arrowok="t"/>
              </v:shape>
            </v:group>
            <v:group style="position:absolute;left:1706;top:562;width:2;height:17" coordorigin="1706,562" coordsize="2,17">
              <v:shape style="position:absolute;left:1706;top:562;width:2;height:17" coordorigin="1706,562" coordsize="0,17" path="m1706,562l1706,578e" filled="false" stroked="true" strokeweight=".129pt" strokecolor="#050000">
                <v:path arrowok="t"/>
              </v:shape>
            </v:group>
            <v:group style="position:absolute;left:1737;top:567;width:2;height:17" coordorigin="1737,567" coordsize="2,17">
              <v:shape style="position:absolute;left:1737;top:567;width:2;height:17" coordorigin="1737,567" coordsize="0,17" path="m1737,567l1737,584e" filled="false" stroked="true" strokeweight=".131pt" strokecolor="#050000">
                <v:path arrowok="t"/>
              </v:shape>
            </v:group>
            <v:group style="position:absolute;left:1735;top:562;width:2;height:17" coordorigin="1735,562" coordsize="2,17">
              <v:shape style="position:absolute;left:1735;top:562;width:2;height:17" coordorigin="1735,562" coordsize="0,17" path="m1735,562l1735,578e" filled="false" stroked="true" strokeweight=".128pt" strokecolor="#050000">
                <v:path arrowok="t"/>
              </v:shape>
            </v:group>
            <v:group style="position:absolute;left:1675;top:572;width:2;height:17" coordorigin="1675,572" coordsize="2,17">
              <v:shape style="position:absolute;left:1675;top:572;width:2;height:17" coordorigin="1675,572" coordsize="0,17" path="m1675,572l1675,589e" filled="false" stroked="true" strokeweight=".128pt" strokecolor="#050000">
                <v:path arrowok="t"/>
              </v:shape>
            </v:group>
            <v:group style="position:absolute;left:1662;top:559;width:2;height:17" coordorigin="1662,559" coordsize="2,17">
              <v:shape style="position:absolute;left:1662;top:559;width:2;height:17" coordorigin="1662,559" coordsize="0,17" path="m1662,559l1662,576e" filled="false" stroked="true" strokeweight=".13pt" strokecolor="#050000">
                <v:path arrowok="t"/>
              </v:shape>
            </v:group>
            <v:group style="position:absolute;left:1654;top:559;width:2;height:17" coordorigin="1654,559" coordsize="2,17">
              <v:shape style="position:absolute;left:1654;top:559;width:2;height:17" coordorigin="1654,559" coordsize="0,17" path="m1654,559l1654,576e" filled="false" stroked="true" strokeweight=".131pt" strokecolor="#050000">
                <v:path arrowok="t"/>
              </v:shape>
            </v:group>
            <v:group style="position:absolute;left:1665;top:556;width:2;height:17" coordorigin="1665,556" coordsize="2,17">
              <v:shape style="position:absolute;left:1665;top:556;width:2;height:17" coordorigin="1665,556" coordsize="0,17" path="m1665,556l1665,573e" filled="false" stroked="true" strokeweight=".129pt" strokecolor="#050000">
                <v:path arrowok="t"/>
              </v:shape>
            </v:group>
            <v:group style="position:absolute;left:1654;top:556;width:2;height:17" coordorigin="1654,556" coordsize="2,17">
              <v:shape style="position:absolute;left:1654;top:556;width:2;height:17" coordorigin="1654,556" coordsize="0,17" path="m1654,556l1654,573e" filled="false" stroked="true" strokeweight=".131pt" strokecolor="#050000">
                <v:path arrowok="t"/>
              </v:shape>
            </v:group>
            <v:group style="position:absolute;left:1662;top:554;width:2;height:17" coordorigin="1662,554" coordsize="2,17">
              <v:shape style="position:absolute;left:1662;top:554;width:2;height:17" coordorigin="1662,554" coordsize="0,17" path="m1662,554l1662,571e" filled="false" stroked="true" strokeweight=".13pt" strokecolor="#050000">
                <v:path arrowok="t"/>
              </v:shape>
            </v:group>
            <v:group style="position:absolute;left:1644;top:554;width:2;height:17" coordorigin="1644,554" coordsize="2,17">
              <v:shape style="position:absolute;left:1644;top:554;width:2;height:17" coordorigin="1644,554" coordsize="0,17" path="m1644,554l1644,571e" filled="false" stroked="true" strokeweight=".129pt" strokecolor="#050000">
                <v:path arrowok="t"/>
              </v:shape>
            </v:group>
            <v:group style="position:absolute;left:1654;top:554;width:2;height:17" coordorigin="1654,554" coordsize="2,17">
              <v:shape style="position:absolute;left:1654;top:554;width:2;height:17" coordorigin="1654,554" coordsize="0,17" path="m1654,554l1654,571e" filled="false" stroked="true" strokeweight=".131pt" strokecolor="#050000">
                <v:path arrowok="t"/>
              </v:shape>
            </v:group>
            <v:group style="position:absolute;left:1644;top:554;width:2;height:17" coordorigin="1644,554" coordsize="2,17">
              <v:shape style="position:absolute;left:1644;top:554;width:2;height:17" coordorigin="1644,554" coordsize="0,17" path="m1644,554l1644,571e" filled="false" stroked="true" strokeweight=".129pt" strokecolor="#050000">
                <v:path arrowok="t"/>
              </v:shape>
            </v:group>
            <v:group style="position:absolute;left:1691;top:543;width:2;height:17" coordorigin="1691,543" coordsize="2,17">
              <v:shape style="position:absolute;left:1691;top:543;width:2;height:17" coordorigin="1691,543" coordsize="0,17" path="m1691,543l1691,560e" filled="false" stroked="true" strokeweight=".131pt" strokecolor="#050000">
                <v:path arrowok="t"/>
              </v:shape>
            </v:group>
            <v:group style="position:absolute;left:1691;top:538;width:2;height:17" coordorigin="1691,538" coordsize="2,17">
              <v:shape style="position:absolute;left:1691;top:538;width:2;height:17" coordorigin="1691,538" coordsize="0,17" path="m1691,538l1691,555e" filled="false" stroked="true" strokeweight=".131pt" strokecolor="#050000">
                <v:path arrowok="t"/>
              </v:shape>
            </v:group>
            <v:group style="position:absolute;left:1688;top:541;width:2;height:17" coordorigin="1688,541" coordsize="2,17">
              <v:shape style="position:absolute;left:1688;top:541;width:2;height:17" coordorigin="1688,541" coordsize="0,17" path="m1688,541l1688,558e" filled="false" stroked="true" strokeweight=".129pt" strokecolor="#050000">
                <v:path arrowok="t"/>
              </v:shape>
            </v:group>
            <v:group style="position:absolute;left:1691;top:538;width:2;height:17" coordorigin="1691,538" coordsize="2,17">
              <v:shape style="position:absolute;left:1691;top:538;width:2;height:17" coordorigin="1691,538" coordsize="0,17" path="m1691,538l1691,555e" filled="false" stroked="true" strokeweight=".131pt" strokecolor="#050000">
                <v:path arrowok="t"/>
              </v:shape>
            </v:group>
            <v:group style="position:absolute;left:1688;top:538;width:2;height:17" coordorigin="1688,538" coordsize="2,17">
              <v:shape style="position:absolute;left:1688;top:538;width:2;height:17" coordorigin="1688,538" coordsize="0,17" path="m1688,538l1688,555e" filled="false" stroked="true" strokeweight=".129pt" strokecolor="#050000">
                <v:path arrowok="t"/>
              </v:shape>
            </v:group>
            <v:group style="position:absolute;left:1691;top:536;width:2;height:17" coordorigin="1691,536" coordsize="2,17">
              <v:shape style="position:absolute;left:1691;top:536;width:2;height:17" coordorigin="1691,536" coordsize="0,17" path="m1691,536l1691,552e" filled="false" stroked="true" strokeweight=".131pt" strokecolor="#050000">
                <v:path arrowok="t"/>
              </v:shape>
            </v:group>
            <v:group style="position:absolute;left:1688;top:536;width:2;height:17" coordorigin="1688,536" coordsize="2,17">
              <v:shape style="position:absolute;left:1688;top:536;width:2;height:17" coordorigin="1688,536" coordsize="0,17" path="m1688,536l1688,552e" filled="false" stroked="true" strokeweight=".129pt" strokecolor="#050000">
                <v:path arrowok="t"/>
              </v:shape>
            </v:group>
            <v:group style="position:absolute;left:1691;top:533;width:2;height:17" coordorigin="1691,533" coordsize="2,17">
              <v:shape style="position:absolute;left:1691;top:533;width:2;height:17" coordorigin="1691,533" coordsize="0,17" path="m1691,533l1691,550e" filled="false" stroked="true" strokeweight=".131pt" strokecolor="#050000">
                <v:path arrowok="t"/>
              </v:shape>
            </v:group>
            <v:group style="position:absolute;left:1698;top:562;width:2;height:17" coordorigin="1698,562" coordsize="2,17">
              <v:shape style="position:absolute;left:1698;top:562;width:2;height:17" coordorigin="1698,562" coordsize="0,17" path="m1698,562l1698,578e" filled="false" stroked="true" strokeweight=".128pt" strokecolor="#050000">
                <v:path arrowok="t"/>
              </v:shape>
            </v:group>
            <v:group style="position:absolute;left:1693;top:567;width:2;height:17" coordorigin="1693,567" coordsize="2,17">
              <v:shape style="position:absolute;left:1693;top:567;width:2;height:17" coordorigin="1693,567" coordsize="0,17" path="m1693,567l1693,584e" filled="false" stroked="true" strokeweight=".128pt" strokecolor="#050000">
                <v:path arrowok="t"/>
              </v:shape>
            </v:group>
            <v:group style="position:absolute;left:1691;top:564;width:2;height:17" coordorigin="1691,564" coordsize="2,17">
              <v:shape style="position:absolute;left:1691;top:564;width:2;height:17" coordorigin="1691,564" coordsize="0,17" path="m1691,564l1691,581e" filled="false" stroked="true" strokeweight=".131pt" strokecolor="#050000">
                <v:path arrowok="t"/>
              </v:shape>
            </v:group>
            <v:group style="position:absolute;left:1781;top:562;width:2;height:17" coordorigin="1781,562" coordsize="2,17">
              <v:shape style="position:absolute;left:1781;top:562;width:2;height:17" coordorigin="1781,562" coordsize="0,17" path="m1781,562l1781,578e" filled="false" stroked="true" strokeweight=".128pt" strokecolor="#050000">
                <v:path arrowok="t"/>
              </v:shape>
            </v:group>
            <v:group style="position:absolute;left:1776;top:562;width:2;height:17" coordorigin="1776,562" coordsize="2,17">
              <v:shape style="position:absolute;left:1776;top:562;width:2;height:17" coordorigin="1776,562" coordsize="0,17" path="m1776,562l1776,578e" filled="false" stroked="true" strokeweight=".128pt" strokecolor="#050000">
                <v:path arrowok="t"/>
              </v:shape>
            </v:group>
            <v:group style="position:absolute;left:1781;top:562;width:2;height:17" coordorigin="1781,562" coordsize="2,17">
              <v:shape style="position:absolute;left:1781;top:562;width:2;height:17" coordorigin="1781,562" coordsize="0,17" path="m1781,562l1781,578e" filled="false" stroked="true" strokeweight=".128pt" strokecolor="#050000">
                <v:path arrowok="t"/>
              </v:shape>
            </v:group>
            <v:group style="position:absolute;left:1776;top:559;width:2;height:17" coordorigin="1776,559" coordsize="2,17">
              <v:shape style="position:absolute;left:1776;top:559;width:2;height:17" coordorigin="1776,559" coordsize="0,17" path="m1776,559l1776,576e" filled="false" stroked="true" strokeweight=".128pt" strokecolor="#050000">
                <v:path arrowok="t"/>
              </v:shape>
            </v:group>
            <v:group style="position:absolute;left:1781;top:559;width:2;height:17" coordorigin="1781,559" coordsize="2,17">
              <v:shape style="position:absolute;left:1781;top:559;width:2;height:17" coordorigin="1781,559" coordsize="0,17" path="m1781,559l1781,576e" filled="false" stroked="true" strokeweight=".128pt" strokecolor="#050000">
                <v:path arrowok="t"/>
              </v:shape>
            </v:group>
            <v:group style="position:absolute;left:1781;top:556;width:2;height:17" coordorigin="1781,556" coordsize="2,17">
              <v:shape style="position:absolute;left:1781;top:556;width:2;height:17" coordorigin="1781,556" coordsize="0,17" path="m1781,556l1781,573e" filled="false" stroked="true" strokeweight=".128pt" strokecolor="#050000">
                <v:path arrowok="t"/>
              </v:shape>
            </v:group>
            <v:group style="position:absolute;left:1779;top:554;width:2;height:17" coordorigin="1779,554" coordsize="2,17">
              <v:shape style="position:absolute;left:1779;top:554;width:2;height:17" coordorigin="1779,554" coordsize="0,17" path="m1779,554l1779,571e" filled="false" stroked="true" strokeweight=".387pt" strokecolor="#050000">
                <v:path arrowok="t"/>
              </v:shape>
            </v:group>
            <v:group style="position:absolute;left:1662;top:564;width:2;height:17" coordorigin="1662,564" coordsize="2,17">
              <v:shape style="position:absolute;left:1662;top:564;width:2;height:17" coordorigin="1662,564" coordsize="0,17" path="m1662,564l1662,581e" filled="false" stroked="true" strokeweight=".13pt" strokecolor="#050000">
                <v:path arrowok="t"/>
              </v:shape>
            </v:group>
            <v:group style="position:absolute;left:1654;top:562;width:2;height:17" coordorigin="1654,562" coordsize="2,17">
              <v:shape style="position:absolute;left:1654;top:562;width:2;height:17" coordorigin="1654,562" coordsize="0,17" path="m1654,562l1654,578e" filled="false" stroked="true" strokeweight=".131pt" strokecolor="#050000">
                <v:path arrowok="t"/>
              </v:shape>
            </v:group>
            <v:group style="position:absolute;left:1662;top:562;width:2;height:17" coordorigin="1662,562" coordsize="2,17">
              <v:shape style="position:absolute;left:1662;top:562;width:2;height:17" coordorigin="1662,562" coordsize="0,17" path="m1662,562l1662,578e" filled="false" stroked="true" strokeweight=".13pt" strokecolor="#050000">
                <v:path arrowok="t"/>
              </v:shape>
            </v:group>
            <v:group style="position:absolute;left:1654;top:562;width:2;height:17" coordorigin="1654,562" coordsize="2,17">
              <v:shape style="position:absolute;left:1654;top:562;width:2;height:17" coordorigin="1654,562" coordsize="0,17" path="m1654,562l1654,578e" filled="false" stroked="true" strokeweight=".131pt" strokecolor="#050000">
                <v:path arrowok="t"/>
              </v:shape>
            </v:group>
            <v:group style="position:absolute;left:1662;top:554;width:2;height:17" coordorigin="1662,554" coordsize="2,17">
              <v:shape style="position:absolute;left:1662;top:554;width:2;height:17" coordorigin="1662,554" coordsize="0,17" path="m1662,554l1662,571e" filled="false" stroked="true" strokeweight=".13pt" strokecolor="#050000">
                <v:path arrowok="t"/>
              </v:shape>
            </v:group>
            <v:group style="position:absolute;left:1654;top:551;width:2;height:17" coordorigin="1654,551" coordsize="2,17">
              <v:shape style="position:absolute;left:1654;top:551;width:2;height:17" coordorigin="1654,551" coordsize="0,17" path="m1654,551l1654,568e" filled="false" stroked="true" strokeweight=".131pt" strokecolor="#050000">
                <v:path arrowok="t"/>
              </v:shape>
            </v:group>
            <v:group style="position:absolute;left:1644;top:551;width:2;height:17" coordorigin="1644,551" coordsize="2,17">
              <v:shape style="position:absolute;left:1644;top:551;width:2;height:17" coordorigin="1644,551" coordsize="0,17" path="m1644,551l1644,568e" filled="false" stroked="true" strokeweight=".129pt" strokecolor="#050000">
                <v:path arrowok="t"/>
              </v:shape>
            </v:group>
            <v:group style="position:absolute;left:1737;top:562;width:2;height:17" coordorigin="1737,562" coordsize="2,17">
              <v:shape style="position:absolute;left:1737;top:562;width:2;height:17" coordorigin="1737,562" coordsize="0,17" path="m1737,562l1737,578e" filled="false" stroked="true" strokeweight=".131pt" strokecolor="#050000">
                <v:path arrowok="t"/>
              </v:shape>
            </v:group>
            <v:group style="position:absolute;left:1760;top:543;width:2;height:17" coordorigin="1760,543" coordsize="2,17">
              <v:shape style="position:absolute;left:1760;top:543;width:2;height:17" coordorigin="1760,543" coordsize="0,17" path="m1760,543l1760,560e" filled="false" stroked="true" strokeweight=".13pt" strokecolor="#050000">
                <v:path arrowok="t"/>
              </v:shape>
            </v:group>
            <v:group style="position:absolute;left:1750;top:543;width:2;height:17" coordorigin="1750,543" coordsize="2,17">
              <v:shape style="position:absolute;left:1750;top:543;width:2;height:17" coordorigin="1750,543" coordsize="0,17" path="m1750,543l1750,560e" filled="false" stroked="true" strokeweight=".13pt" strokecolor="#050000">
                <v:path arrowok="t"/>
              </v:shape>
            </v:group>
            <v:group style="position:absolute;left:1760;top:538;width:2;height:17" coordorigin="1760,538" coordsize="2,17">
              <v:shape style="position:absolute;left:1760;top:538;width:2;height:17" coordorigin="1760,538" coordsize="0,17" path="m1760,538l1760,555e" filled="false" stroked="true" strokeweight=".13pt" strokecolor="#050000">
                <v:path arrowok="t"/>
              </v:shape>
            </v:group>
            <v:group style="position:absolute;left:1753;top:538;width:2;height:17" coordorigin="1753,538" coordsize="2,17">
              <v:shape style="position:absolute;left:1753;top:538;width:2;height:17" coordorigin="1753,538" coordsize="0,17" path="m1753,538l1753,555e" filled="false" stroked="true" strokeweight=".128pt" strokecolor="#050000">
                <v:path arrowok="t"/>
              </v:shape>
            </v:group>
            <v:group style="position:absolute;left:1760;top:538;width:2;height:17" coordorigin="1760,538" coordsize="2,17">
              <v:shape style="position:absolute;left:1760;top:538;width:2;height:17" coordorigin="1760,538" coordsize="0,17" path="m1760,538l1760,555e" filled="false" stroked="true" strokeweight=".13pt" strokecolor="#050000">
                <v:path arrowok="t"/>
              </v:shape>
            </v:group>
            <v:group style="position:absolute;left:1750;top:536;width:2;height:17" coordorigin="1750,536" coordsize="2,17">
              <v:shape style="position:absolute;left:1750;top:536;width:2;height:17" coordorigin="1750,536" coordsize="0,17" path="m1750,536l1750,552e" filled="false" stroked="true" strokeweight=".13pt" strokecolor="#050000">
                <v:path arrowok="t"/>
              </v:shape>
            </v:group>
            <v:group style="position:absolute;left:1760;top:546;width:2;height:17" coordorigin="1760,546" coordsize="2,17">
              <v:shape style="position:absolute;left:1760;top:546;width:2;height:17" coordorigin="1760,546" coordsize="0,17" path="m1760,546l1760,563e" filled="false" stroked="true" strokeweight=".13pt" strokecolor="#050000">
                <v:path arrowok="t"/>
              </v:shape>
            </v:group>
            <v:group style="position:absolute;left:1750;top:546;width:2;height:17" coordorigin="1750,546" coordsize="2,17">
              <v:shape style="position:absolute;left:1750;top:546;width:2;height:17" coordorigin="1750,546" coordsize="0,17" path="m1750,546l1750,563e" filled="false" stroked="true" strokeweight=".13pt" strokecolor="#050000">
                <v:path arrowok="t"/>
              </v:shape>
            </v:group>
            <v:group style="position:absolute;left:1760;top:543;width:2;height:17" coordorigin="1760,543" coordsize="2,17">
              <v:shape style="position:absolute;left:1760;top:543;width:2;height:17" coordorigin="1760,543" coordsize="0,17" path="m1760,543l1760,560e" filled="false" stroked="true" strokeweight=".13pt" strokecolor="#050000">
                <v:path arrowok="t"/>
              </v:shape>
            </v:group>
            <v:group style="position:absolute;left:1750;top:543;width:2;height:17" coordorigin="1750,543" coordsize="2,17">
              <v:shape style="position:absolute;left:1750;top:543;width:2;height:17" coordorigin="1750,543" coordsize="0,17" path="m1750,543l1750,560e" filled="false" stroked="true" strokeweight=".13pt" strokecolor="#050000">
                <v:path arrowok="t"/>
              </v:shape>
            </v:group>
            <v:group style="position:absolute;left:1760;top:536;width:2;height:17" coordorigin="1760,536" coordsize="2,17">
              <v:shape style="position:absolute;left:1760;top:536;width:2;height:17" coordorigin="1760,536" coordsize="0,17" path="m1760,536l1760,552e" filled="false" stroked="true" strokeweight=".13pt" strokecolor="#050000">
                <v:path arrowok="t"/>
              </v:shape>
            </v:group>
            <v:group style="position:absolute;left:1750;top:536;width:2;height:17" coordorigin="1750,536" coordsize="2,17">
              <v:shape style="position:absolute;left:1750;top:536;width:2;height:17" coordorigin="1750,536" coordsize="0,17" path="m1750,536l1750,552e" filled="false" stroked="true" strokeweight=".13pt" strokecolor="#050000">
                <v:path arrowok="t"/>
              </v:shape>
            </v:group>
            <v:group style="position:absolute;left:1691;top:533;width:2;height:17" coordorigin="1691,533" coordsize="2,17">
              <v:shape style="position:absolute;left:1691;top:533;width:2;height:17" coordorigin="1691,533" coordsize="0,17" path="m1691,533l1691,550e" filled="false" stroked="true" strokeweight=".131pt" strokecolor="#050000">
                <v:path arrowok="t"/>
              </v:shape>
            </v:group>
            <v:group style="position:absolute;left:1698;top:543;width:2;height:17" coordorigin="1698,543" coordsize="2,17">
              <v:shape style="position:absolute;left:1698;top:543;width:2;height:17" coordorigin="1698,543" coordsize="0,17" path="m1698,543l1698,560e" filled="false" stroked="true" strokeweight=".128pt" strokecolor="#050000">
                <v:path arrowok="t"/>
              </v:shape>
            </v:group>
            <v:group style="position:absolute;left:1709;top:541;width:2;height:17" coordorigin="1709,541" coordsize="2,17">
              <v:shape style="position:absolute;left:1709;top:541;width:2;height:17" coordorigin="1709,541" coordsize="0,17" path="m1709,541l1709,558e" filled="false" stroked="true" strokeweight=".13pt" strokecolor="#050000">
                <v:path arrowok="t"/>
              </v:shape>
            </v:group>
            <v:group style="position:absolute;left:1698;top:541;width:2;height:17" coordorigin="1698,541" coordsize="2,17">
              <v:shape style="position:absolute;left:1698;top:541;width:2;height:17" coordorigin="1698,541" coordsize="0,17" path="m1698,541l1698,558e" filled="false" stroked="true" strokeweight=".128pt" strokecolor="#050000">
                <v:path arrowok="t"/>
              </v:shape>
            </v:group>
            <v:group style="position:absolute;left:1691;top:538;width:2;height:17" coordorigin="1691,538" coordsize="2,17">
              <v:shape style="position:absolute;left:1691;top:538;width:2;height:17" coordorigin="1691,538" coordsize="0,17" path="m1691,538l1691,555e" filled="false" stroked="true" strokeweight=".131pt" strokecolor="#050000">
                <v:path arrowok="t"/>
              </v:shape>
            </v:group>
            <v:group style="position:absolute;left:1709;top:538;width:2;height:17" coordorigin="1709,538" coordsize="2,17">
              <v:shape style="position:absolute;left:1709;top:538;width:2;height:17" coordorigin="1709,538" coordsize="0,17" path="m1709,538l1709,555e" filled="false" stroked="true" strokeweight=".13pt" strokecolor="#050000">
                <v:path arrowok="t"/>
              </v:shape>
            </v:group>
            <v:group style="position:absolute;left:1691;top:538;width:2;height:17" coordorigin="1691,538" coordsize="2,17">
              <v:shape style="position:absolute;left:1691;top:538;width:2;height:17" coordorigin="1691,538" coordsize="0,17" path="m1691,538l1691,555e" filled="false" stroked="true" strokeweight=".131pt" strokecolor="#050000">
                <v:path arrowok="t"/>
              </v:shape>
            </v:group>
            <v:group style="position:absolute;left:1701;top:533;width:2;height:17" coordorigin="1701,533" coordsize="2,17">
              <v:shape style="position:absolute;left:1701;top:533;width:2;height:17" coordorigin="1701,533" coordsize="0,17" path="m1701,533l1701,550e" filled="false" stroked="true" strokeweight=".13pt" strokecolor="#050000">
                <v:path arrowok="t"/>
              </v:shape>
            </v:group>
            <v:group style="position:absolute;left:1709;top:531;width:2;height:17" coordorigin="1709,531" coordsize="2,17">
              <v:shape style="position:absolute;left:1709;top:531;width:2;height:17" coordorigin="1709,531" coordsize="0,17" path="m1709,531l1709,547e" filled="false" stroked="true" strokeweight=".13pt" strokecolor="#050000">
                <v:path arrowok="t"/>
              </v:shape>
            </v:group>
            <v:group style="position:absolute;left:1789;top:554;width:2;height:17" coordorigin="1789,554" coordsize="2,17">
              <v:shape style="position:absolute;left:1789;top:554;width:2;height:17" coordorigin="1789,554" coordsize="0,17" path="m1789,554l1789,571e" filled="false" stroked="true" strokeweight=".129pt" strokecolor="#050000">
                <v:path arrowok="t"/>
              </v:shape>
            </v:group>
            <v:group style="position:absolute;left:1799;top:554;width:2;height:17" coordorigin="1799,554" coordsize="2,17">
              <v:shape style="position:absolute;left:1799;top:554;width:2;height:17" coordorigin="1799,554" coordsize="0,17" path="m1799,554l1799,571e" filled="false" stroked="true" strokeweight=".129pt" strokecolor="#050000">
                <v:path arrowok="t"/>
              </v:shape>
            </v:group>
            <v:group style="position:absolute;left:1691;top:541;width:2;height:17" coordorigin="1691,541" coordsize="2,17">
              <v:shape style="position:absolute;left:1691;top:541;width:2;height:17" coordorigin="1691,541" coordsize="0,17" path="m1691,541l1691,558e" filled="false" stroked="true" strokeweight=".131pt" strokecolor="#050000">
                <v:path arrowok="t"/>
              </v:shape>
            </v:group>
            <v:group style="position:absolute;left:1698;top:538;width:2;height:17" coordorigin="1698,538" coordsize="2,17">
              <v:shape style="position:absolute;left:1698;top:538;width:2;height:17" coordorigin="1698,538" coordsize="0,17" path="m1698,538l1698,555e" filled="false" stroked="true" strokeweight=".128pt" strokecolor="#050000">
                <v:path arrowok="t"/>
              </v:shape>
            </v:group>
            <v:group style="position:absolute;left:1709;top:538;width:2;height:17" coordorigin="1709,538" coordsize="2,17">
              <v:shape style="position:absolute;left:1709;top:538;width:2;height:17" coordorigin="1709,538" coordsize="0,17" path="m1709,538l1709,555e" filled="false" stroked="true" strokeweight=".13pt" strokecolor="#050000">
                <v:path arrowok="t"/>
              </v:shape>
            </v:group>
            <v:group style="position:absolute;left:1691;top:536;width:2;height:17" coordorigin="1691,536" coordsize="2,17">
              <v:shape style="position:absolute;left:1691;top:536;width:2;height:17" coordorigin="1691,536" coordsize="0,17" path="m1691,536l1691,552e" filled="false" stroked="true" strokeweight=".131pt" strokecolor="#050000">
                <v:path arrowok="t"/>
              </v:shape>
            </v:group>
            <v:group style="position:absolute;left:1701;top:536;width:2;height:17" coordorigin="1701,536" coordsize="2,17">
              <v:shape style="position:absolute;left:1701;top:536;width:2;height:17" coordorigin="1701,536" coordsize="0,17" path="m1701,536l1701,552e" filled="false" stroked="true" strokeweight=".13pt" strokecolor="#050000">
                <v:path arrowok="t"/>
              </v:shape>
            </v:group>
            <v:group style="position:absolute;left:1691;top:533;width:2;height:17" coordorigin="1691,533" coordsize="2,17">
              <v:shape style="position:absolute;left:1691;top:533;width:2;height:17" coordorigin="1691,533" coordsize="0,17" path="m1691,533l1691,550e" filled="false" stroked="true" strokeweight=".131pt" strokecolor="#050000">
                <v:path arrowok="t"/>
              </v:shape>
            </v:group>
            <v:group style="position:absolute;left:1709;top:533;width:2;height:17" coordorigin="1709,533" coordsize="2,17">
              <v:shape style="position:absolute;left:1709;top:533;width:2;height:17" coordorigin="1709,533" coordsize="0,17" path="m1709,533l1709,550e" filled="false" stroked="true" strokeweight=".13pt" strokecolor="#050000">
                <v:path arrowok="t"/>
              </v:shape>
            </v:group>
            <v:group style="position:absolute;left:1701;top:533;width:2;height:17" coordorigin="1701,533" coordsize="2,17">
              <v:shape style="position:absolute;left:1701;top:533;width:2;height:17" coordorigin="1701,533" coordsize="0,17" path="m1701,533l1701,550e" filled="false" stroked="true" strokeweight=".13pt" strokecolor="#050000">
                <v:path arrowok="t"/>
              </v:shape>
            </v:group>
            <v:group style="position:absolute;left:1709;top:533;width:2;height:17" coordorigin="1709,533" coordsize="2,17">
              <v:shape style="position:absolute;left:1709;top:533;width:2;height:17" coordorigin="1709,533" coordsize="0,17" path="m1709,533l1709,550e" filled="false" stroked="true" strokeweight=".13pt" strokecolor="#050000">
                <v:path arrowok="t"/>
              </v:shape>
            </v:group>
            <v:group style="position:absolute;left:1789;top:554;width:2;height:17" coordorigin="1789,554" coordsize="2,17">
              <v:shape style="position:absolute;left:1789;top:554;width:2;height:17" coordorigin="1789,554" coordsize="0,17" path="m1789,554l1789,571e" filled="false" stroked="true" strokeweight=".129pt" strokecolor="#050000">
                <v:path arrowok="t"/>
              </v:shape>
            </v:group>
            <v:group style="position:absolute;left:1799;top:554;width:2;height:17" coordorigin="1799,554" coordsize="2,17">
              <v:shape style="position:absolute;left:1799;top:554;width:2;height:17" coordorigin="1799,554" coordsize="0,17" path="m1799,554l1799,571e" filled="false" stroked="true" strokeweight=".129pt" strokecolor="#050000">
                <v:path arrowok="t"/>
              </v:shape>
            </v:group>
            <v:group style="position:absolute;left:1691;top:541;width:2;height:17" coordorigin="1691,541" coordsize="2,17">
              <v:shape style="position:absolute;left:1691;top:541;width:2;height:17" coordorigin="1691,541" coordsize="0,17" path="m1691,541l1691,558e" filled="false" stroked="true" strokeweight=".131pt" strokecolor="#050000">
                <v:path arrowok="t"/>
              </v:shape>
            </v:group>
            <v:group style="position:absolute;left:1742;top:543;width:2;height:17" coordorigin="1742,543" coordsize="2,17">
              <v:shape style="position:absolute;left:1742;top:543;width:2;height:17" coordorigin="1742,543" coordsize="0,17" path="m1742,543l1742,560e" filled="false" stroked="true" strokeweight=".13pt" strokecolor="#050000">
                <v:path arrowok="t"/>
              </v:shape>
            </v:group>
            <v:group style="position:absolute;left:1738;top:541;width:2;height:17" coordorigin="1738,541" coordsize="2,17">
              <v:shape style="position:absolute;left:1738;top:541;width:2;height:17" coordorigin="1738,541" coordsize="0,17" path="m1738,541l1738,558e" filled="false" stroked="true" strokeweight=".259pt" strokecolor="#050000">
                <v:path arrowok="t"/>
              </v:shape>
            </v:group>
            <v:group style="position:absolute;left:1735;top:551;width:17;height:2" coordorigin="1735,551" coordsize="17,2">
              <v:shape style="position:absolute;left:1735;top:551;width:17;height:2" coordorigin="1735,551" coordsize="17,0" path="m1735,551l1752,551e" filled="false" stroked="true" strokeweight=".13pt" strokecolor="#050000">
                <v:path arrowok="t"/>
              </v:shape>
            </v:group>
            <v:group style="position:absolute;left:1736;top:547;width:8;height:3" coordorigin="1736,547" coordsize="8,3">
              <v:shape style="position:absolute;left:1736;top:547;width:8;height:3" coordorigin="1736,547" coordsize="8,3" path="m1736,547l1741,549,1744,549e" filled="false" stroked="true" strokeweight=".84pt" strokecolor="#050000">
                <v:path arrowok="t"/>
              </v:shape>
            </v:group>
            <v:group style="position:absolute;left:1745;top:538;width:2;height:17" coordorigin="1745,538" coordsize="2,17">
              <v:shape style="position:absolute;left:1745;top:538;width:2;height:17" coordorigin="1745,538" coordsize="0,17" path="m1745,538l1745,555e" filled="false" stroked="true" strokeweight=".13pt" strokecolor="#050000">
                <v:path arrowok="t"/>
              </v:shape>
            </v:group>
            <v:group style="position:absolute;left:1740;top:538;width:2;height:17" coordorigin="1740,538" coordsize="2,17">
              <v:shape style="position:absolute;left:1740;top:538;width:2;height:17" coordorigin="1740,538" coordsize="0,17" path="m1740,538l1740,555e" filled="false" stroked="true" strokeweight=".128pt" strokecolor="#050000">
                <v:path arrowok="t"/>
              </v:shape>
            </v:group>
            <v:group style="position:absolute;left:1735;top:543;width:17;height:2" coordorigin="1735,543" coordsize="17,2">
              <v:shape style="position:absolute;left:1735;top:543;width:17;height:2" coordorigin="1735,543" coordsize="17,0" path="m1735,543l1752,543e" filled="false" stroked="true" strokeweight=".13pt" strokecolor="#050000">
                <v:path arrowok="t"/>
              </v:shape>
            </v:group>
            <v:group style="position:absolute;left:2600;top:591;width:13;height:3" coordorigin="2600,591" coordsize="13,3">
              <v:shape style="position:absolute;left:2600;top:591;width:13;height:3" coordorigin="2600,591" coordsize="13,3" path="m2600,591l2613,593e" filled="false" stroked="true" strokeweight=".84pt" strokecolor="#050000">
                <v:path arrowok="t"/>
              </v:shape>
            </v:group>
            <v:group style="position:absolute;left:2618;top:601;width:13;height:3" coordorigin="2618,601" coordsize="13,3">
              <v:shape style="position:absolute;left:2618;top:601;width:13;height:3" coordorigin="2618,601" coordsize="13,3" path="m2618,601l2631,604e" filled="false" stroked="true" strokeweight=".84pt" strokecolor="#050000">
                <v:path arrowok="t"/>
              </v:shape>
            </v:group>
            <v:group style="position:absolute;left:2432;top:495;width:34;height:6" coordorigin="2432,495" coordsize="34,6">
              <v:shape style="position:absolute;left:2432;top:495;width:34;height:6" coordorigin="2432,495" coordsize="34,6" path="m2432,495l2466,500e" filled="false" stroked="true" strokeweight=".84pt" strokecolor="#050000">
                <v:path arrowok="t"/>
              </v:shape>
            </v:group>
            <v:group style="position:absolute;left:2548;top:1603;width:8;height:19" coordorigin="2548,1603" coordsize="8,19">
              <v:shape style="position:absolute;left:2548;top:1603;width:8;height:19" coordorigin="2548,1603" coordsize="8,19" path="m2548,1603l2556,1621e" filled="false" stroked="true" strokeweight=".84pt" strokecolor="#050000">
                <v:path arrowok="t"/>
              </v:shape>
            </v:group>
            <v:group style="position:absolute;left:2471;top:1331;width:3;height:8" coordorigin="2471,1331" coordsize="3,8">
              <v:shape style="position:absolute;left:2471;top:1331;width:3;height:8" coordorigin="2471,1331" coordsize="3,8" path="m2471,1331l2473,1339e" filled="false" stroked="true" strokeweight=".84pt" strokecolor="#050000">
                <v:path arrowok="t"/>
              </v:shape>
            </v:group>
            <v:group style="position:absolute;left:2471;top:1339;width:3;height:78" coordorigin="2471,1339" coordsize="3,78">
              <v:shape style="position:absolute;left:2471;top:1339;width:3;height:78" coordorigin="2471,1339" coordsize="3,78" path="m2471,1416l2471,1372,2473,1339e" filled="false" stroked="true" strokeweight=".84pt" strokecolor="#050000">
                <v:path arrowok="t"/>
              </v:shape>
            </v:group>
            <v:group style="position:absolute;left:2492;top:1346;width:3;height:34" coordorigin="2492,1346" coordsize="3,34">
              <v:shape style="position:absolute;left:2492;top:1346;width:3;height:34" coordorigin="2492,1346" coordsize="3,34" path="m2494,1346l2492,1380e" filled="false" stroked="true" strokeweight=".84pt" strokecolor="#050000">
                <v:path arrowok="t"/>
              </v:shape>
            </v:group>
            <v:group style="position:absolute;left:2479;top:1139;width:50;height:117" coordorigin="2479,1139" coordsize="50,117">
              <v:shape style="position:absolute;left:2479;top:1139;width:50;height:117" coordorigin="2479,1139" coordsize="50,117" path="m2528,1139l2479,1256e" filled="false" stroked="true" strokeweight=".84pt" strokecolor="#050000">
                <v:path arrowok="t"/>
              </v:shape>
            </v:group>
            <v:group style="position:absolute;left:2481;top:1139;width:50;height:114" coordorigin="2481,1139" coordsize="50,114">
              <v:shape style="position:absolute;left:2481;top:1139;width:50;height:114" coordorigin="2481,1139" coordsize="50,114" path="m2530,1139l2481,1253e" filled="false" stroked="true" strokeweight=".84pt" strokecolor="#050000">
                <v:path arrowok="t"/>
              </v:shape>
            </v:group>
            <v:group style="position:absolute;left:328;top:681;width:3;height:3" coordorigin="328,681" coordsize="3,3">
              <v:shape style="position:absolute;left:328;top:681;width:3;height:3" coordorigin="328,681" coordsize="3,3" path="m328,684l331,681e" filled="false" stroked="true" strokeweight=".84pt" strokecolor="#050000">
                <v:path arrowok="t"/>
              </v:shape>
            </v:group>
            <v:group style="position:absolute;left:197;top:639;width:2;height:17" coordorigin="197,639" coordsize="2,17">
              <v:shape style="position:absolute;left:197;top:639;width:2;height:17" coordorigin="197,639" coordsize="0,17" path="m197,639l197,656e" filled="false" stroked="true" strokeweight=".13pt" strokecolor="#050000">
                <v:path arrowok="t"/>
              </v:shape>
            </v:group>
            <v:group style="position:absolute;left:148;top:714;width:2;height:17" coordorigin="148,714" coordsize="2,17">
              <v:shape style="position:absolute;left:148;top:714;width:2;height:17" coordorigin="148,714" coordsize="0,17" path="m148,714l148,731e" filled="false" stroked="true" strokeweight=".13pt" strokecolor="#050000">
                <v:path arrowok="t"/>
              </v:shape>
            </v:group>
            <v:group style="position:absolute;left:1169;top:324;width:32;height:3" coordorigin="1169,324" coordsize="32,3">
              <v:shape style="position:absolute;left:1169;top:324;width:32;height:3" coordorigin="1169,324" coordsize="32,3" path="m1200,324l1169,327e" filled="false" stroked="true" strokeweight=".84pt" strokecolor="#050000">
                <v:path arrowok="t"/>
              </v:shape>
            </v:group>
            <v:group style="position:absolute;left:1133;top:334;width:19;height:3" coordorigin="1133,334" coordsize="19,3">
              <v:shape style="position:absolute;left:1133;top:334;width:19;height:3" coordorigin="1133,334" coordsize="19,3" path="m1151,334l1133,337e" filled="false" stroked="true" strokeweight=".84pt" strokecolor="#050000">
                <v:path arrowok="t"/>
              </v:shape>
            </v:group>
            <v:group style="position:absolute;left:2396;top:472;width:42;height:11" coordorigin="2396,472" coordsize="42,11">
              <v:shape style="position:absolute;left:2396;top:472;width:42;height:11" coordorigin="2396,472" coordsize="42,11" path="m2396,472l2437,482e" filled="false" stroked="true" strokeweight=".84pt" strokecolor="#050000">
                <v:path arrowok="t"/>
              </v:shape>
            </v:group>
            <v:group style="position:absolute;left:2704;top:1323;width:3;height:55" coordorigin="2704,1323" coordsize="3,55">
              <v:shape style="position:absolute;left:2704;top:1323;width:3;height:55" coordorigin="2704,1323" coordsize="3,55" path="m2704,1377l2706,1323e" filled="false" stroked="true" strokeweight=".84pt" strokecolor="#050000">
                <v:path arrowok="t"/>
              </v:shape>
            </v:group>
            <v:group style="position:absolute;left:2716;top:1308;width:17;height:2" coordorigin="2716,1308" coordsize="17,2">
              <v:shape style="position:absolute;left:2716;top:1308;width:17;height:2" coordorigin="2716,1308" coordsize="17,0" path="m2716,1308l2733,1308e" filled="false" stroked="true" strokeweight="1.553pt" strokecolor="#050000">
                <v:path arrowok="t"/>
              </v:shape>
            </v:group>
            <v:group style="position:absolute;left:664;top:386;width:63;height:34" coordorigin="664,386" coordsize="63,34">
              <v:shape style="position:absolute;left:664;top:386;width:63;height:34" coordorigin="664,386" coordsize="63,34" path="m727,386l724,386,690,402,664,420e" filled="false" stroked="true" strokeweight=".84pt" strokecolor="#050000">
                <v:path arrowok="t"/>
              </v:shape>
            </v:group>
            <v:group style="position:absolute;left:1169;top:8;width:834;height:39" coordorigin="1169,8" coordsize="834,39">
              <v:shape style="position:absolute;left:1169;top:8;width:834;height:39" coordorigin="1169,8" coordsize="834,39" path="m2002,47l1718,21,1436,8,1169,14e" filled="false" stroked="true" strokeweight=".84pt" strokecolor="#050000">
                <v:path arrowok="t"/>
              </v:shape>
            </v:group>
            <v:group style="position:absolute;left:2004;top:39;width:2;height:17" coordorigin="2004,39" coordsize="2,17">
              <v:shape style="position:absolute;left:2004;top:39;width:2;height:17" coordorigin="2004,39" coordsize="0,17" path="m2004,39l2004,56e" filled="false" stroked="true" strokeweight=".13pt" strokecolor="#050000">
                <v:path arrowok="t"/>
              </v:shape>
            </v:group>
            <v:group style="position:absolute;left:2002;top:47;width:811;height:171" coordorigin="2002,47" coordsize="811,171">
              <v:shape style="position:absolute;left:2002;top:47;width:811;height:171" coordorigin="2002,47" coordsize="811,171" path="m2812,218l2556,148,2282,91,2002,47e" filled="false" stroked="true" strokeweight=".84pt" strokecolor="#050000">
                <v:path arrowok="t"/>
              </v:shape>
            </v:group>
            <v:group style="position:absolute;left:2814;top:210;width:2;height:17" coordorigin="2814,210" coordsize="2,17">
              <v:shape style="position:absolute;left:2814;top:210;width:2;height:17" coordorigin="2814,210" coordsize="0,17" path="m2814,210l2814,226e" filled="false" stroked="true" strokeweight=".129pt" strokecolor="#050000">
                <v:path arrowok="t"/>
              </v:shape>
            </v:group>
            <v:group style="position:absolute;left:3302;top:1471;width:78;height:39" coordorigin="3302,1471" coordsize="78,39">
              <v:shape style="position:absolute;left:3302;top:1471;width:78;height:39" coordorigin="3302,1471" coordsize="78,39" path="m3302,1509l3320,1504,3338,1499,3356,1491,3369,1481,3379,1471e" filled="false" stroked="true" strokeweight=".84pt" strokecolor="#050000">
                <v:path arrowok="t"/>
              </v:shape>
            </v:group>
            <v:group style="position:absolute;left:3303;top:1501;width:2;height:17" coordorigin="3303,1501" coordsize="2,17">
              <v:shape style="position:absolute;left:3303;top:1501;width:2;height:17" coordorigin="3303,1501" coordsize="0,17" path="m3303,1501l3303,1518e" filled="false" stroked="true" strokeweight=".129pt" strokecolor="#050000">
                <v:path arrowok="t"/>
              </v:shape>
            </v:group>
            <v:group style="position:absolute;left:3302;top:1421;width:88;height:26" coordorigin="3302,1421" coordsize="88,26">
              <v:shape style="position:absolute;left:3302;top:1421;width:88;height:26" coordorigin="3302,1421" coordsize="88,26" path="m3302,1447l3317,1445,3335,1442,3353,1440,3366,1434,3379,1427,3390,1421e" filled="false" stroked="true" strokeweight=".84pt" strokecolor="#050000">
                <v:path arrowok="t"/>
              </v:shape>
            </v:group>
            <v:group style="position:absolute;left:3207;top:1346;width:2;height:17" coordorigin="3207,1346" coordsize="2,17">
              <v:shape style="position:absolute;left:3207;top:1346;width:2;height:17" coordorigin="3207,1346" coordsize="0,17" path="m3207,1346l3207,1363e" filled="false" stroked="true" strokeweight=".13pt" strokecolor="#050000">
                <v:path arrowok="t"/>
              </v:shape>
            </v:group>
            <v:group style="position:absolute;left:3035;top:1367;width:112;height:94" coordorigin="3035,1367" coordsize="112,94">
              <v:shape style="position:absolute;left:3035;top:1367;width:112;height:94" coordorigin="3035,1367" coordsize="112,94" path="m3146,1367l3084,1398,3045,1442,3035,1460e" filled="false" stroked="true" strokeweight=".84pt" strokecolor="#050000">
                <v:path arrowok="t"/>
              </v:shape>
            </v:group>
            <v:group style="position:absolute;left:3146;top:1354;width:60;height:13" coordorigin="3146,1354" coordsize="60,13">
              <v:shape style="position:absolute;left:3146;top:1354;width:60;height:13" coordorigin="3146,1354" coordsize="60,13" path="m3206,1354l3188,1357,3167,1362,3146,1367e" filled="false" stroked="true" strokeweight=".84pt" strokecolor="#050000">
                <v:path arrowok="t"/>
              </v:shape>
            </v:group>
            <v:group style="position:absolute;left:3207;top:1346;width:2;height:17" coordorigin="3207,1346" coordsize="2,17">
              <v:shape style="position:absolute;left:3207;top:1346;width:2;height:17" coordorigin="3207,1346" coordsize="0,17" path="m3207,1346l3207,1363e" filled="false" stroked="true" strokeweight=".13pt" strokecolor="#050000">
                <v:path arrowok="t"/>
              </v:shape>
            </v:group>
            <v:group style="position:absolute;left:3148;top:1359;width:2;height:17" coordorigin="3148,1359" coordsize="2,17">
              <v:shape style="position:absolute;left:3148;top:1359;width:2;height:17" coordorigin="3148,1359" coordsize="0,17" path="m3148,1359l3148,1375e" filled="false" stroked="true" strokeweight=".13pt" strokecolor="#050000">
                <v:path arrowok="t"/>
              </v:shape>
            </v:group>
            <v:group style="position:absolute;left:3069;top:1454;width:2;height:17" coordorigin="3069,1454" coordsize="2,17">
              <v:shape style="position:absolute;left:3069;top:1454;width:2;height:17" coordorigin="3069,1454" coordsize="0,17" path="m3069,1454l3069,1471e" filled="false" stroked="true" strokeweight=".259pt" strokecolor="#050000">
                <v:path arrowok="t"/>
              </v:shape>
            </v:group>
            <v:group style="position:absolute;left:3177;top:1401;width:47;height:3" coordorigin="3177,1401" coordsize="47,3">
              <v:shape style="position:absolute;left:3177;top:1401;width:47;height:3" coordorigin="3177,1401" coordsize="47,3" path="m3224,1403l3177,1401e" filled="false" stroked="true" strokeweight=".84pt" strokecolor="#050000">
                <v:path arrowok="t"/>
              </v:shape>
            </v:group>
            <v:group style="position:absolute;left:3183;top:1401;width:39;height:3" coordorigin="3183,1401" coordsize="39,3">
              <v:shape style="position:absolute;left:3183;top:1401;width:39;height:3" coordorigin="3183,1401" coordsize="39,3" path="m3221,1403l3183,1401e" filled="false" stroked="true" strokeweight=".84pt" strokecolor="#050000">
                <v:path arrowok="t"/>
              </v:shape>
            </v:group>
            <v:group style="position:absolute;left:3329;top:1291;width:2;height:17" coordorigin="3329,1291" coordsize="2,17">
              <v:shape style="position:absolute;left:3329;top:1291;width:2;height:17" coordorigin="3329,1291" coordsize="0,17" path="m3329,1291l3329,1308e" filled="false" stroked="true" strokeweight=".129pt" strokecolor="#050000">
                <v:path arrowok="t"/>
              </v:shape>
            </v:group>
            <v:group style="position:absolute;left:3404;top:1216;width:2;height:17" coordorigin="3404,1216" coordsize="2,17">
              <v:shape style="position:absolute;left:3404;top:1216;width:2;height:17" coordorigin="3404,1216" coordsize="0,17" path="m3404,1216l3404,1233e" filled="false" stroked="true" strokeweight=".13pt" strokecolor="#050000">
                <v:path arrowok="t"/>
              </v:shape>
            </v:group>
            <v:group style="position:absolute;left:3466;top:1100;width:2;height:17" coordorigin="3466,1100" coordsize="2,17">
              <v:shape style="position:absolute;left:3466;top:1100;width:2;height:17" coordorigin="3466,1100" coordsize="0,17" path="m3466,1100l3466,1117e" filled="false" stroked="true" strokeweight=".129pt" strokecolor="#050000">
                <v:path arrowok="t"/>
              </v:shape>
            </v:group>
            <v:group style="position:absolute;left:3450;top:1139;width:2;height:17" coordorigin="3450,1139" coordsize="2,17">
              <v:shape style="position:absolute;left:3450;top:1139;width:2;height:17" coordorigin="3450,1139" coordsize="0,17" path="m3450,1139l3450,1155e" filled="false" stroked="true" strokeweight=".13pt" strokecolor="#050000">
                <v:path arrowok="t"/>
              </v:shape>
            </v:group>
            <v:group style="position:absolute;left:3427;top:1178;width:2;height:17" coordorigin="3427,1178" coordsize="2,17">
              <v:shape style="position:absolute;left:3427;top:1178;width:2;height:17" coordorigin="3427,1178" coordsize="0,17" path="m3427,1178l3427,1194e" filled="false" stroked="true" strokeweight=".128pt" strokecolor="#050000">
                <v:path arrowok="t"/>
              </v:shape>
            </v:group>
            <v:group style="position:absolute;left:3373;top:1253;width:2;height:17" coordorigin="3373,1253" coordsize="2,17">
              <v:shape style="position:absolute;left:3373;top:1253;width:2;height:17" coordorigin="3373,1253" coordsize="0,17" path="m3373,1253l3373,1269e" filled="false" stroked="true" strokeweight=".13pt" strokecolor="#050000">
                <v:path arrowok="t"/>
              </v:shape>
            </v:group>
            <v:group style="position:absolute;left:3466;top:1100;width:2;height:17" coordorigin="3466,1100" coordsize="2,17">
              <v:shape style="position:absolute;left:3466;top:1100;width:2;height:17" coordorigin="3466,1100" coordsize="0,17" path="m3466,1100l3466,1117e" filled="false" stroked="true" strokeweight=".129pt" strokecolor="#050000">
                <v:path arrowok="t"/>
              </v:shape>
            </v:group>
            <v:group style="position:absolute;left:3450;top:1139;width:2;height:17" coordorigin="3450,1139" coordsize="2,17">
              <v:shape style="position:absolute;left:3450;top:1139;width:2;height:17" coordorigin="3450,1139" coordsize="0,17" path="m3450,1139l3450,1155e" filled="false" stroked="true" strokeweight=".13pt" strokecolor="#050000">
                <v:path arrowok="t"/>
              </v:shape>
            </v:group>
            <v:group style="position:absolute;left:3382;top:1256;width:13;height:3" coordorigin="3382,1256" coordsize="13,3">
              <v:shape style="position:absolute;left:3382;top:1256;width:13;height:3" coordorigin="3382,1256" coordsize="13,3" path="m3395,1256l3382,1258e" filled="false" stroked="true" strokeweight=".84pt" strokecolor="#050000">
                <v:path arrowok="t"/>
              </v:shape>
            </v:group>
            <v:group style="position:absolute;left:3369;top:1059;width:26;height:6" coordorigin="3369,1059" coordsize="26,6">
              <v:shape style="position:absolute;left:3369;top:1059;width:26;height:6" coordorigin="3369,1059" coordsize="26,6" path="m3395,1059l3369,1064e" filled="false" stroked="true" strokeweight=".84pt" strokecolor="#050000">
                <v:path arrowok="t"/>
              </v:shape>
            </v:group>
            <v:group style="position:absolute;left:3369;top:1049;width:19;height:6" coordorigin="3369,1049" coordsize="19,6">
              <v:shape style="position:absolute;left:3369;top:1049;width:19;height:6" coordorigin="3369,1049" coordsize="19,6" path="m3387,1049l3369,1054e" filled="false" stroked="true" strokeweight=".84pt" strokecolor="#050000">
                <v:path arrowok="t"/>
              </v:shape>
            </v:group>
            <v:group style="position:absolute;left:3471;top:1064;width:2;height:17" coordorigin="3471,1064" coordsize="2,17">
              <v:shape style="position:absolute;left:3471;top:1064;width:2;height:17" coordorigin="3471,1064" coordsize="0,17" path="m3471,1064l3471,1080e" filled="false" stroked="true" strokeweight=".13pt" strokecolor="#050000">
                <v:path arrowok="t"/>
              </v:shape>
            </v:group>
            <v:group style="position:absolute;left:3471;top:1064;width:2;height:17" coordorigin="3471,1064" coordsize="2,17">
              <v:shape style="position:absolute;left:3471;top:1064;width:2;height:17" coordorigin="3471,1064" coordsize="0,17" path="m3471,1064l3471,1080e" filled="false" stroked="true" strokeweight=".13pt" strokecolor="#050000">
                <v:path arrowok="t"/>
              </v:shape>
            </v:group>
            <v:group style="position:absolute;left:3399;top:1247;width:2;height:17" coordorigin="3399,1247" coordsize="2,17">
              <v:shape style="position:absolute;left:3399;top:1247;width:2;height:17" coordorigin="3399,1247" coordsize="0,17" path="m3399,1247l3399,1264e" filled="false" stroked="true" strokeweight=".388pt" strokecolor="#050000">
                <v:path arrowok="t"/>
              </v:shape>
            </v:group>
            <v:group style="position:absolute;left:3436;top:1181;width:21;height:3" coordorigin="3436,1181" coordsize="21,3">
              <v:shape style="position:absolute;left:3436;top:1181;width:21;height:3" coordorigin="3436,1181" coordsize="21,3" path="m3457,1181l3449,1181,3436,1183e" filled="false" stroked="true" strokeweight=".84pt" strokecolor="#050000">
                <v:path arrowok="t"/>
              </v:shape>
            </v:group>
            <v:group style="position:absolute;left:3413;top:1220;width:21;height:3" coordorigin="3413,1220" coordsize="21,3">
              <v:shape style="position:absolute;left:3413;top:1220;width:21;height:3" coordorigin="3413,1220" coordsize="21,3" path="m3434,1220l3423,1220,3413,1222e" filled="false" stroked="true" strokeweight=".84pt" strokecolor="#050000">
                <v:path arrowok="t"/>
              </v:shape>
            </v:group>
            <v:group style="position:absolute;left:3338;top:1295;width:21;height:3" coordorigin="3338,1295" coordsize="21,3">
              <v:shape style="position:absolute;left:3338;top:1295;width:21;height:3" coordorigin="3338,1295" coordsize="21,3" path="m3359,1295l3351,1295,3338,1297e" filled="false" stroked="true" strokeweight=".84pt" strokecolor="#050000">
                <v:path arrowok="t"/>
              </v:shape>
            </v:group>
            <v:group style="position:absolute;left:3459;top:1142;width:19;height:3" coordorigin="3459,1142" coordsize="19,3">
              <v:shape style="position:absolute;left:3459;top:1142;width:19;height:3" coordorigin="3459,1142" coordsize="19,3" path="m3478,1142l3470,1142,3459,1145e" filled="false" stroked="true" strokeweight=".84pt" strokecolor="#050000">
                <v:path arrowok="t"/>
              </v:shape>
            </v:group>
            <v:group style="position:absolute;left:3359;top:1295;width:104;height:3" coordorigin="3359,1295" coordsize="104,3">
              <v:shape style="position:absolute;left:3359;top:1295;width:104;height:3" coordorigin="3359,1295" coordsize="104,3" path="m3361,1295l3462,1297,3359,1295e" filled="false" stroked="true" strokeweight=".84pt" strokecolor="#050000">
                <v:path arrowok="t"/>
              </v:shape>
            </v:group>
            <v:group style="position:absolute;left:3371;top:1287;width:99;height:3" coordorigin="3371,1287" coordsize="99,3">
              <v:shape style="position:absolute;left:3371;top:1287;width:99;height:3" coordorigin="3371,1287" coordsize="99,3" path="m3470,1289l3371,1287e" filled="false" stroked="true" strokeweight=".84pt" strokecolor="#050000">
                <v:path arrowok="t"/>
              </v:shape>
            </v:group>
            <v:group style="position:absolute;left:3374;top:1284;width:96;height:3" coordorigin="3374,1284" coordsize="96,3">
              <v:shape style="position:absolute;left:3374;top:1284;width:96;height:3" coordorigin="3374,1284" coordsize="96,3" path="m3374,1287l3470,1287,3374,1284e" filled="false" stroked="true" strokeweight=".84pt" strokecolor="#050000">
                <v:path arrowok="t"/>
              </v:shape>
            </v:group>
            <v:group style="position:absolute;left:3403;top:1256;width:86;height:3" coordorigin="3403,1256" coordsize="86,3">
              <v:shape style="position:absolute;left:3403;top:1256;width:86;height:3" coordorigin="3403,1256" coordsize="86,3" path="m3488,1258l3403,1256,3488,1258xe" filled="false" stroked="true" strokeweight=".84pt" strokecolor="#050000">
                <v:path arrowok="t"/>
              </v:shape>
            </v:group>
            <v:group style="position:absolute;left:3410;top:1248;width:86;height:3" coordorigin="3410,1248" coordsize="86,3">
              <v:shape style="position:absolute;left:3410;top:1248;width:86;height:3" coordorigin="3410,1248" coordsize="86,3" path="m3410,1251l3496,1251,3410,1248e" filled="false" stroked="true" strokeweight=".84pt" strokecolor="#050000">
                <v:path arrowok="t"/>
              </v:shape>
            </v:group>
            <v:group style="position:absolute;left:3413;top:1245;width:83;height:3" coordorigin="3413,1245" coordsize="83,3">
              <v:shape style="position:absolute;left:3413;top:1245;width:83;height:3" coordorigin="3413,1245" coordsize="83,3" path="m3413,1245l3496,1248e" filled="false" stroked="true" strokeweight=".84pt" strokecolor="#050000">
                <v:path arrowok="t"/>
              </v:shape>
            </v:group>
            <v:group style="position:absolute;left:3066;top:1370;width:24;height:3" coordorigin="3066,1370" coordsize="24,3">
              <v:shape style="position:absolute;left:3066;top:1370;width:24;height:3" coordorigin="3066,1370" coordsize="24,3" path="m3089,1372l3066,1370e" filled="false" stroked="true" strokeweight=".84pt" strokecolor="#050000">
                <v:path arrowok="t"/>
              </v:shape>
            </v:group>
            <v:group style="position:absolute;left:2963;top:1349;width:104;height:13" coordorigin="2963,1349" coordsize="104,13">
              <v:shape style="position:absolute;left:2963;top:1349;width:104;height:13" coordorigin="2963,1349" coordsize="104,13" path="m2963,1349l3066,1362e" filled="false" stroked="true" strokeweight=".84pt" strokecolor="#050000">
                <v:path arrowok="t"/>
              </v:shape>
            </v:group>
            <v:group style="position:absolute;left:2968;top:1339;width:99;height:13" coordorigin="2968,1339" coordsize="99,13">
              <v:shape style="position:absolute;left:2968;top:1339;width:99;height:13" coordorigin="2968,1339" coordsize="99,13" path="m2968,1339l3066,1352e" filled="false" stroked="true" strokeweight=".84pt" strokecolor="#050000">
                <v:path arrowok="t"/>
              </v:shape>
            </v:group>
            <v:group style="position:absolute;left:3066;top:1346;width:26;height:3" coordorigin="3066,1346" coordsize="26,3">
              <v:shape style="position:absolute;left:3066;top:1346;width:26;height:3" coordorigin="3066,1346" coordsize="26,3" path="m3066,1346l3092,1349e" filled="false" stroked="true" strokeweight=".84pt" strokecolor="#050000">
                <v:path arrowok="t"/>
              </v:shape>
            </v:group>
            <v:group style="position:absolute;left:3069;top:1344;width:24;height:3" coordorigin="3069,1344" coordsize="24,3">
              <v:shape style="position:absolute;left:3069;top:1344;width:24;height:3" coordorigin="3069,1344" coordsize="24,3" path="m3069,1344l3092,1346e" filled="false" stroked="true" strokeweight=".84pt" strokecolor="#050000">
                <v:path arrowok="t"/>
              </v:shape>
            </v:group>
            <v:group style="position:absolute;left:3480;top:1064;width:21;height:3" coordorigin="3480,1064" coordsize="21,3">
              <v:shape style="position:absolute;left:3480;top:1064;width:21;height:3" coordorigin="3480,1064" coordsize="21,3" path="m3501,1064l3493,1064,3480,1067e" filled="false" stroked="true" strokeweight=".84pt" strokecolor="#050000">
                <v:path arrowok="t"/>
              </v:shape>
            </v:group>
            <v:group style="position:absolute;left:3475;top:1103;width:21;height:3" coordorigin="3475,1103" coordsize="21,3">
              <v:shape style="position:absolute;left:3475;top:1103;width:21;height:3" coordorigin="3475,1103" coordsize="21,3" path="m3496,1103l3485,1103,3475,1106e" filled="false" stroked="true" strokeweight=".84pt" strokecolor="#050000">
                <v:path arrowok="t"/>
              </v:shape>
            </v:group>
            <v:group style="position:absolute;left:3502;top:1056;width:2;height:17" coordorigin="3502,1056" coordsize="2,17">
              <v:shape style="position:absolute;left:3502;top:1056;width:2;height:17" coordorigin="3502,1056" coordsize="0,17" path="m3502,1056l3502,1073e" filled="false" stroked="true" strokeweight=".129pt" strokecolor="#050000">
                <v:path arrowok="t"/>
              </v:shape>
            </v:group>
            <v:group style="position:absolute;left:3439;top:1212;width:81;height:3" coordorigin="3439,1212" coordsize="81,3">
              <v:shape style="position:absolute;left:3439;top:1212;width:81;height:3" coordorigin="3439,1212" coordsize="81,3" path="m3519,1214l3439,1212e" filled="false" stroked="true" strokeweight=".84pt" strokecolor="#050000">
                <v:path arrowok="t"/>
              </v:shape>
            </v:group>
            <v:group style="position:absolute;left:3439;top:1209;width:81;height:3" coordorigin="3439,1209" coordsize="81,3">
              <v:shape style="position:absolute;left:3439;top:1209;width:81;height:3" coordorigin="3439,1209" coordsize="81,3" path="m3519,1212l3439,1209,3519,1209e" filled="false" stroked="true" strokeweight=".84pt" strokecolor="#050000">
                <v:path arrowok="t"/>
              </v:shape>
            </v:group>
            <v:group style="position:absolute;left:3457;top:1181;width:81;height:3" coordorigin="3457,1181" coordsize="81,3">
              <v:shape style="position:absolute;left:3457;top:1181;width:81;height:3" coordorigin="3457,1181" coordsize="81,3" path="m3537,1183l3457,1181,3537,1183xe" filled="false" stroked="true" strokeweight=".84pt" strokecolor="#050000">
                <v:path arrowok="t"/>
              </v:shape>
            </v:group>
            <v:group style="position:absolute;left:3462;top:1173;width:81;height:3" coordorigin="3462,1173" coordsize="81,3">
              <v:shape style="position:absolute;left:3462;top:1173;width:81;height:3" coordorigin="3462,1173" coordsize="81,3" path="m3542,1176l3462,1173e" filled="false" stroked="true" strokeweight=".84pt" strokecolor="#050000">
                <v:path arrowok="t"/>
              </v:shape>
            </v:group>
            <v:group style="position:absolute;left:3462;top:1170;width:81;height:3" coordorigin="3462,1170" coordsize="81,3">
              <v:shape style="position:absolute;left:3462;top:1170;width:81;height:3" coordorigin="3462,1170" coordsize="81,3" path="m3462,1170l3542,1173e" filled="false" stroked="true" strokeweight=".84pt" strokecolor="#050000">
                <v:path arrowok="t"/>
              </v:shape>
            </v:group>
            <v:group style="position:absolute;left:3465;top:1170;width:78;height:2" coordorigin="3465,1170" coordsize="78,2">
              <v:shape style="position:absolute;left:3465;top:1170;width:78;height:2" coordorigin="3465,1170" coordsize="78,0" path="m3465,1170l3542,1170e" filled="false" stroked="true" strokeweight=".84pt" strokecolor="#050000">
                <v:path arrowok="t"/>
              </v:shape>
            </v:group>
            <v:group style="position:absolute;left:3478;top:1142;width:81;height:3" coordorigin="3478,1142" coordsize="81,3">
              <v:shape style="position:absolute;left:3478;top:1142;width:81;height:3" coordorigin="3478,1142" coordsize="81,3" path="m3558,1145l3478,1142,3558,1145xe" filled="false" stroked="true" strokeweight=".84pt" strokecolor="#050000">
                <v:path arrowok="t"/>
              </v:shape>
            </v:group>
            <v:group style="position:absolute;left:3483;top:1134;width:81;height:3" coordorigin="3483,1134" coordsize="81,3">
              <v:shape style="position:absolute;left:3483;top:1134;width:81;height:3" coordorigin="3483,1134" coordsize="81,3" path="m3563,1137l3483,1134,3563,1134e" filled="false" stroked="true" strokeweight=".84pt" strokecolor="#050000">
                <v:path arrowok="t"/>
              </v:shape>
            </v:group>
            <v:group style="position:absolute;left:3485;top:1132;width:81;height:2" coordorigin="3485,1132" coordsize="81,2">
              <v:shape style="position:absolute;left:3485;top:1132;width:81;height:2" coordorigin="3485,1132" coordsize="81,0" path="m3485,1132l3566,1132e" filled="false" stroked="true" strokeweight=".84pt" strokecolor="#050000">
                <v:path arrowok="t"/>
              </v:shape>
            </v:group>
            <v:group style="position:absolute;left:3496;top:1103;width:83;height:3" coordorigin="3496,1103" coordsize="83,3">
              <v:shape style="position:absolute;left:3496;top:1103;width:83;height:3" coordorigin="3496,1103" coordsize="83,3" path="m3578,1106l3496,1103,3578,1106xe" filled="false" stroked="true" strokeweight=".84pt" strokecolor="#050000">
                <v:path arrowok="t"/>
              </v:shape>
            </v:group>
            <v:group style="position:absolute;left:3498;top:1098;width:86;height:2" coordorigin="3498,1098" coordsize="86,2">
              <v:shape style="position:absolute;left:3498;top:1098;width:86;height:2" coordorigin="3498,1098" coordsize="86,0" path="m3584,1098l3498,1098e" filled="false" stroked="true" strokeweight=".84pt" strokecolor="#050000">
                <v:path arrowok="t"/>
              </v:shape>
            </v:group>
            <v:group style="position:absolute;left:3498;top:1095;width:86;height:2" coordorigin="3498,1095" coordsize="86,2">
              <v:shape style="position:absolute;left:3498;top:1095;width:86;height:2" coordorigin="3498,1095" coordsize="86,0" path="m3498,1095l3584,1095e" filled="false" stroked="true" strokeweight=".84pt" strokecolor="#050000">
                <v:path arrowok="t"/>
              </v:shape>
            </v:group>
            <v:group style="position:absolute;left:3498;top:1093;width:88;height:3" coordorigin="3498,1093" coordsize="88,3">
              <v:shape style="position:absolute;left:3498;top:1093;width:88;height:3" coordorigin="3498,1093" coordsize="88,3" path="m3586,1095l3498,1093e" filled="false" stroked="true" strokeweight=".84pt" strokecolor="#050000">
                <v:path arrowok="t"/>
              </v:shape>
            </v:group>
            <v:group style="position:absolute;left:3501;top:1064;width:99;height:3" coordorigin="3501,1064" coordsize="99,3">
              <v:shape style="position:absolute;left:3501;top:1064;width:99;height:3" coordorigin="3501,1064" coordsize="99,3" path="m3599,1067l3501,1064,3599,1067xe" filled="false" stroked="true" strokeweight=".84pt" strokecolor="#050000">
                <v:path arrowok="t"/>
              </v:shape>
            </v:group>
            <v:group style="position:absolute;left:3501;top:1057;width:104;height:3" coordorigin="3501,1057" coordsize="104,3">
              <v:shape style="position:absolute;left:3501;top:1057;width:104;height:3" coordorigin="3501,1057" coordsize="104,3" path="m3501,1059l3604,1059,3501,1057e" filled="false" stroked="true" strokeweight=".84pt" strokecolor="#050000">
                <v:path arrowok="t"/>
              </v:shape>
            </v:group>
            <v:group style="position:absolute;left:3501;top:1054;width:104;height:3" coordorigin="3501,1054" coordsize="104,3">
              <v:shape style="position:absolute;left:3501;top:1054;width:104;height:3" coordorigin="3501,1054" coordsize="104,3" path="m3604,1057l3501,1054e" filled="false" stroked="true" strokeweight=".84pt" strokecolor="#050000">
                <v:path arrowok="t"/>
              </v:shape>
            </v:group>
            <v:group style="position:absolute;left:3057;top:1193;width:2;height:17" coordorigin="3057,1193" coordsize="2,17">
              <v:shape style="position:absolute;left:3057;top:1193;width:2;height:17" coordorigin="3057,1193" coordsize="0,17" path="m3057,1193l3057,1210e" filled="false" stroked="true" strokeweight=".13pt" strokecolor="#050000">
                <v:path arrowok="t"/>
              </v:shape>
            </v:group>
            <v:group style="position:absolute;left:3069;top:1185;width:2;height:17" coordorigin="3069,1185" coordsize="2,17">
              <v:shape style="position:absolute;left:3069;top:1185;width:2;height:17" coordorigin="3069,1185" coordsize="0,17" path="m3069,1185l3069,1202e" filled="false" stroked="true" strokeweight=".258pt" strokecolor="#050000">
                <v:path arrowok="t"/>
              </v:shape>
            </v:group>
            <v:group style="position:absolute;left:3065;top:1180;width:2;height:17" coordorigin="3065,1180" coordsize="2,17">
              <v:shape style="position:absolute;left:3065;top:1180;width:2;height:17" coordorigin="3065,1180" coordsize="0,17" path="m3065,1180l3065,1197e" filled="false" stroked="true" strokeweight=".13pt" strokecolor="#050000">
                <v:path arrowok="t"/>
              </v:shape>
            </v:group>
            <v:group style="position:absolute;left:3084;top:1178;width:26;height:3" coordorigin="3084,1178" coordsize="26,3">
              <v:shape style="position:absolute;left:3084;top:1178;width:26;height:3" coordorigin="3084,1178" coordsize="26,3" path="m3084,1178l3110,1181e" filled="false" stroked="true" strokeweight=".84pt" strokecolor="#050000">
                <v:path arrowok="t"/>
              </v:shape>
            </v:group>
            <v:group style="position:absolute;left:3082;top:1162;width:2;height:17" coordorigin="3082,1162" coordsize="2,17">
              <v:shape style="position:absolute;left:3082;top:1162;width:2;height:17" coordorigin="3082,1162" coordsize="0,17" path="m3082,1162l3082,1179e" filled="false" stroked="true" strokeweight=".259pt" strokecolor="#050000">
                <v:path arrowok="t"/>
              </v:shape>
            </v:group>
            <v:group style="position:absolute;left:3079;top:1168;width:37;height:6" coordorigin="3079,1168" coordsize="37,6">
              <v:shape style="position:absolute;left:3079;top:1168;width:37;height:6" coordorigin="3079,1168" coordsize="37,6" path="m3115,1173l3079,1168e" filled="false" stroked="true" strokeweight=".84pt" strokecolor="#050000">
                <v:path arrowok="t"/>
              </v:shape>
            </v:group>
            <v:group style="position:absolute;left:3080;top:1157;width:2;height:17" coordorigin="3080,1157" coordsize="2,17">
              <v:shape style="position:absolute;left:3080;top:1157;width:2;height:17" coordorigin="3080,1157" coordsize="0,17" path="m3080,1157l3080,1174e" filled="false" stroked="true" strokeweight=".13pt" strokecolor="#050000">
                <v:path arrowok="t"/>
              </v:shape>
            </v:group>
            <v:group style="position:absolute;left:3463;top:1289;width:2;height:17" coordorigin="3463,1289" coordsize="2,17">
              <v:shape style="position:absolute;left:3463;top:1289;width:2;height:17" coordorigin="3463,1289" coordsize="0,17" path="m3463,1289l3463,1306e" filled="false" stroked="true" strokeweight=".129pt" strokecolor="#050000">
                <v:path arrowok="t"/>
              </v:shape>
            </v:group>
            <v:group style="position:absolute;left:3489;top:1250;width:2;height:17" coordorigin="3489,1250" coordsize="2,17">
              <v:shape style="position:absolute;left:3489;top:1250;width:2;height:17" coordorigin="3489,1250" coordsize="0,17" path="m3489,1250l3489,1267e" filled="false" stroked="true" strokeweight=".13pt" strokecolor="#050000">
                <v:path arrowok="t"/>
              </v:shape>
            </v:group>
            <v:group style="position:absolute;left:3133;top:1072;width:104;height:13" coordorigin="3133,1072" coordsize="104,13">
              <v:shape style="position:absolute;left:3133;top:1072;width:104;height:13" coordorigin="3133,1072" coordsize="104,13" path="m3237,1085l3133,1072e" filled="false" stroked="true" strokeweight=".84pt" strokecolor="#050000">
                <v:path arrowok="t"/>
              </v:shape>
            </v:group>
            <v:group style="position:absolute;left:3371;top:1088;width:44;height:6" coordorigin="3371,1088" coordsize="44,6">
              <v:shape style="position:absolute;left:3371;top:1088;width:44;height:6" coordorigin="3371,1088" coordsize="44,6" path="m3415,1093l3371,1088e" filled="false" stroked="true" strokeweight=".84pt" strokecolor="#050000">
                <v:path arrowok="t"/>
              </v:shape>
            </v:group>
            <v:group style="position:absolute;left:3600;top:1058;width:2;height:17" coordorigin="3600,1058" coordsize="2,17">
              <v:shape style="position:absolute;left:3600;top:1058;width:2;height:17" coordorigin="3600,1058" coordsize="0,17" path="m3600,1058l3600,1075e" filled="false" stroked="true" strokeweight=".13pt" strokecolor="#050000">
                <v:path arrowok="t"/>
              </v:shape>
            </v:group>
            <v:group style="position:absolute;left:3515;top:1211;width:2;height:17" coordorigin="3515,1211" coordsize="2,17">
              <v:shape style="position:absolute;left:3515;top:1211;width:2;height:17" coordorigin="3515,1211" coordsize="0,17" path="m3515,1211l3515,1228e" filled="false" stroked="true" strokeweight=".129pt" strokecolor="#050000">
                <v:path arrowok="t"/>
              </v:shape>
            </v:group>
            <v:group style="position:absolute;left:3580;top:1097;width:2;height:17" coordorigin="3580,1097" coordsize="2,17">
              <v:shape style="position:absolute;left:3580;top:1097;width:2;height:17" coordorigin="3580,1097" coordsize="0,17" path="m3580,1097l3580,1114e" filled="false" stroked="true" strokeweight=".13pt" strokecolor="#050000">
                <v:path arrowok="t"/>
              </v:shape>
            </v:group>
            <v:group style="position:absolute;left:3538;top:1175;width:2;height:17" coordorigin="3538,1175" coordsize="2,17">
              <v:shape style="position:absolute;left:3538;top:1175;width:2;height:17" coordorigin="3538,1175" coordsize="0,17" path="m3538,1175l3538,1192e" filled="false" stroked="true" strokeweight=".13pt" strokecolor="#050000">
                <v:path arrowok="t"/>
              </v:shape>
            </v:group>
            <v:group style="position:absolute;left:3559;top:1136;width:2;height:17" coordorigin="3559,1136" coordsize="2,17">
              <v:shape style="position:absolute;left:3559;top:1136;width:2;height:17" coordorigin="3559,1136" coordsize="0,17" path="m3559,1136l3559,1153e" filled="false" stroked="true" strokeweight=".13pt" strokecolor="#050000">
                <v:path arrowok="t"/>
              </v:shape>
            </v:group>
            <v:group style="position:absolute;left:3470;top:1069;width:3;height:3" coordorigin="3470,1069" coordsize="3,3">
              <v:shape style="position:absolute;left:3470;top:1069;width:3;height:3" coordorigin="3470,1069" coordsize="3,3" path="m3472,1069l3470,1072e" filled="false" stroked="true" strokeweight=".84pt" strokecolor="#050000">
                <v:path arrowok="t"/>
              </v:shape>
            </v:group>
            <v:group style="position:absolute;left:3467;top:1106;width:8;height:3" coordorigin="3467,1106" coordsize="8,3">
              <v:shape style="position:absolute;left:3467;top:1106;width:8;height:3" coordorigin="3467,1106" coordsize="8,3" path="m3475,1106l3467,1108e" filled="false" stroked="true" strokeweight=".84pt" strokecolor="#050000">
                <v:path arrowok="t"/>
              </v:shape>
            </v:group>
            <v:group style="position:absolute;left:3472;top:1067;width:8;height:3" coordorigin="3472,1067" coordsize="8,3">
              <v:shape style="position:absolute;left:3472;top:1067;width:8;height:3" coordorigin="3472,1067" coordsize="8,3" path="m3480,1067l3472,1069e" filled="false" stroked="true" strokeweight=".84pt" strokecolor="#050000">
                <v:path arrowok="t"/>
              </v:shape>
            </v:group>
            <v:group style="position:absolute;left:3452;top:1145;width:8;height:3" coordorigin="3452,1145" coordsize="8,3">
              <v:shape style="position:absolute;left:3452;top:1145;width:8;height:3" coordorigin="3452,1145" coordsize="8,3" path="m3459,1145l3452,1147e" filled="false" stroked="true" strokeweight=".84pt" strokecolor="#050000">
                <v:path arrowok="t"/>
              </v:shape>
            </v:group>
            <v:group style="position:absolute;left:3427;top:1178;width:2;height:17" coordorigin="3427,1178" coordsize="2,17">
              <v:shape style="position:absolute;left:3427;top:1178;width:2;height:17" coordorigin="3427,1178" coordsize="0,17" path="m3427,1178l3427,1194e" filled="false" stroked="true" strokeweight=".129pt" strokecolor="#050000">
                <v:path arrowok="t"/>
              </v:shape>
            </v:group>
            <v:group style="position:absolute;left:3368;top:1056;width:2;height:17" coordorigin="3368,1056" coordsize="2,17">
              <v:shape style="position:absolute;left:3368;top:1056;width:2;height:17" coordorigin="3368,1056" coordsize="0,17" path="m3368,1056l3368,1073e" filled="false" stroked="true" strokeweight=".13pt" strokecolor="#050000">
                <v:path arrowok="t"/>
              </v:shape>
            </v:group>
            <v:group style="position:absolute;left:3208;top:1150;width:8;height:3" coordorigin="3208,1150" coordsize="8,3">
              <v:shape style="position:absolute;left:3208;top:1150;width:8;height:3" coordorigin="3208,1150" coordsize="8,3" path="m3208,1152l3211,1152,3214,1150,3216,1150e" filled="false" stroked="true" strokeweight=".84pt" strokecolor="#050000">
                <v:path arrowok="t"/>
              </v:shape>
            </v:group>
            <v:group style="position:absolute;left:3368;top:1056;width:2;height:17" coordorigin="3368,1056" coordsize="2,17">
              <v:shape style="position:absolute;left:3368;top:1056;width:2;height:17" coordorigin="3368,1056" coordsize="0,17" path="m3368,1056l3368,1073e" filled="false" stroked="true" strokeweight=".13pt" strokecolor="#050000">
                <v:path arrowok="t"/>
              </v:shape>
            </v:group>
            <v:group style="position:absolute;left:3159;top:1145;width:8;height:3" coordorigin="3159,1145" coordsize="8,3">
              <v:shape style="position:absolute;left:3159;top:1145;width:8;height:3" coordorigin="3159,1145" coordsize="8,3" path="m3167,1145l3164,1145,3162,1147,3159,1147e" filled="false" stroked="true" strokeweight=".84pt" strokecolor="#050000">
                <v:path arrowok="t"/>
              </v:shape>
            </v:group>
            <v:group style="position:absolute;left:3368;top:1056;width:2;height:17" coordorigin="3368,1056" coordsize="2,17">
              <v:shape style="position:absolute;left:3368;top:1056;width:2;height:17" coordorigin="3368,1056" coordsize="0,17" path="m3368,1056l3368,1073e" filled="false" stroked="true" strokeweight=".13pt" strokecolor="#050000">
                <v:path arrowok="t"/>
              </v:shape>
            </v:group>
            <v:group style="position:absolute;left:3216;top:1113;width:208;height:37" coordorigin="3216,1113" coordsize="208,37">
              <v:shape style="position:absolute;left:3216;top:1113;width:208;height:37" coordorigin="3216,1113" coordsize="208,37" path="m3216,1150l3258,1132,3296,1119,3333,1113,3366,1113,3390,1116,3408,1124,3418,1132,3423,1137,3423,1145e" filled="false" stroked="true" strokeweight=".84pt" strokecolor="#050000">
                <v:path arrowok="t"/>
              </v:shape>
            </v:group>
            <v:group style="position:absolute;left:3474;top:1061;width:2;height:17" coordorigin="3474,1061" coordsize="2,17">
              <v:shape style="position:absolute;left:3474;top:1061;width:2;height:17" coordorigin="3474,1061" coordsize="0,17" path="m3474,1061l3474,1078e" filled="false" stroked="true" strokeweight=".129pt" strokecolor="#050000">
                <v:path arrowok="t"/>
              </v:shape>
            </v:group>
            <v:group style="position:absolute;left:3430;top:1178;width:2;height:17" coordorigin="3430,1178" coordsize="2,17">
              <v:shape style="position:absolute;left:3430;top:1178;width:2;height:17" coordorigin="3430,1178" coordsize="0,17" path="m3430,1178l3430,1194e" filled="false" stroked="true" strokeweight=".13pt" strokecolor="#050000">
                <v:path arrowok="t"/>
              </v:shape>
            </v:group>
            <v:group style="position:absolute;left:3466;top:1100;width:2;height:17" coordorigin="3466,1100" coordsize="2,17">
              <v:shape style="position:absolute;left:3466;top:1100;width:2;height:17" coordorigin="3466,1100" coordsize="0,17" path="m3466,1100l3466,1117e" filled="false" stroked="true" strokeweight=".129pt" strokecolor="#050000">
                <v:path arrowok="t"/>
              </v:shape>
            </v:group>
            <v:group style="position:absolute;left:3430;top:1178;width:2;height:17" coordorigin="3430,1178" coordsize="2,17">
              <v:shape style="position:absolute;left:3430;top:1178;width:2;height:17" coordorigin="3430,1178" coordsize="0,17" path="m3430,1178l3430,1194e" filled="false" stroked="true" strokeweight=".13pt" strokecolor="#050000">
                <v:path arrowok="t"/>
              </v:shape>
            </v:group>
            <v:group style="position:absolute;left:3403;top:1222;width:3;height:3" coordorigin="3403,1222" coordsize="3,3">
              <v:shape style="position:absolute;left:3403;top:1222;width:3;height:3" coordorigin="3403,1222" coordsize="3,3" path="m3405,1222l3405,1225,3403,1225e" filled="false" stroked="true" strokeweight=".84pt" strokecolor="#050000">
                <v:path arrowok="t"/>
              </v:shape>
            </v:group>
            <v:group style="position:absolute;left:3450;top:1139;width:2;height:17" coordorigin="3450,1139" coordsize="2,17">
              <v:shape style="position:absolute;left:3450;top:1139;width:2;height:17" coordorigin="3450,1139" coordsize="0,17" path="m3450,1139l3450,1155e" filled="false" stroked="true" strokeweight=".13pt" strokecolor="#050000">
                <v:path arrowok="t"/>
              </v:shape>
            </v:group>
            <v:group style="position:absolute;left:3375;top:1253;width:2;height:17" coordorigin="3375,1253" coordsize="2,17">
              <v:shape style="position:absolute;left:3375;top:1253;width:2;height:17" coordorigin="3375,1253" coordsize="0,17" path="m3375,1253l3375,1269e" filled="false" stroked="true" strokeweight=".13pt" strokecolor="#050000">
                <v:path arrowok="t"/>
              </v:shape>
            </v:group>
            <v:group style="position:absolute;left:3331;top:1291;width:2;height:17" coordorigin="3331,1291" coordsize="2,17">
              <v:shape style="position:absolute;left:3331;top:1291;width:2;height:17" coordorigin="3331,1291" coordsize="0,17" path="m3331,1291l3331,1308e" filled="false" stroked="true" strokeweight=".13pt" strokecolor="#050000">
                <v:path arrowok="t"/>
              </v:shape>
            </v:group>
            <v:group style="position:absolute;left:3375;top:1253;width:2;height:17" coordorigin="3375,1253" coordsize="2,17">
              <v:shape style="position:absolute;left:3375;top:1253;width:2;height:17" coordorigin="3375,1253" coordsize="0,17" path="m3375,1253l3375,1269e" filled="false" stroked="true" strokeweight=".13pt" strokecolor="#050000">
                <v:path arrowok="t"/>
              </v:shape>
            </v:group>
            <v:group style="position:absolute;left:3329;top:1291;width:2;height:17" coordorigin="3329,1291" coordsize="2,17">
              <v:shape style="position:absolute;left:3329;top:1291;width:2;height:17" coordorigin="3329,1291" coordsize="0,17" path="m3329,1291l3329,1308e" filled="false" stroked="true" strokeweight=".129pt" strokecolor="#050000">
                <v:path arrowok="t"/>
              </v:shape>
            </v:group>
            <v:group style="position:absolute;left:3428;top:1183;width:8;height:3" coordorigin="3428,1183" coordsize="8,3">
              <v:shape style="position:absolute;left:3428;top:1183;width:8;height:3" coordorigin="3428,1183" coordsize="8,3" path="m3436,1183l3428,1186e" filled="false" stroked="true" strokeweight=".84pt" strokecolor="#050000">
                <v:path arrowok="t"/>
              </v:shape>
            </v:group>
            <v:group style="position:absolute;left:3409;top:1214;width:2;height:17" coordorigin="3409,1214" coordsize="2,17">
              <v:shape style="position:absolute;left:3409;top:1214;width:2;height:17" coordorigin="3409,1214" coordsize="0,17" path="m3409,1214l3409,1231e" filled="false" stroked="true" strokeweight=".388pt" strokecolor="#050000">
                <v:path arrowok="t"/>
              </v:shape>
            </v:group>
            <v:group style="position:absolute;left:3373;top:1253;width:2;height:17" coordorigin="3373,1253" coordsize="2,17">
              <v:shape style="position:absolute;left:3373;top:1253;width:2;height:17" coordorigin="3373,1253" coordsize="0,17" path="m3373,1253l3373,1269e" filled="false" stroked="true" strokeweight=".13pt" strokecolor="#050000">
                <v:path arrowok="t"/>
              </v:shape>
            </v:group>
            <v:group style="position:absolute;left:3374;top:1258;width:8;height:3" coordorigin="3374,1258" coordsize="8,3">
              <v:shape style="position:absolute;left:3374;top:1258;width:8;height:3" coordorigin="3374,1258" coordsize="8,3" path="m3382,1258l3374,1261e" filled="false" stroked="true" strokeweight=".84pt" strokecolor="#050000">
                <v:path arrowok="t"/>
              </v:shape>
            </v:group>
            <v:group style="position:absolute;left:3404;top:1216;width:2;height:17" coordorigin="3404,1216" coordsize="2,17">
              <v:shape style="position:absolute;left:3404;top:1216;width:2;height:17" coordorigin="3404,1216" coordsize="0,17" path="m3404,1216l3404,1233e" filled="false" stroked="true" strokeweight=".13pt" strokecolor="#050000">
                <v:path arrowok="t"/>
              </v:shape>
            </v:group>
            <v:group style="position:absolute;left:3330;top:1297;width:8;height:3" coordorigin="3330,1297" coordsize="8,3">
              <v:shape style="position:absolute;left:3330;top:1297;width:8;height:3" coordorigin="3330,1297" coordsize="8,3" path="m3338,1297l3330,1300e" filled="false" stroked="true" strokeweight=".84pt" strokecolor="#050000">
                <v:path arrowok="t"/>
              </v:shape>
            </v:group>
            <v:group style="position:absolute;left:3084;top:1191;width:13;height:13" coordorigin="3084,1191" coordsize="13,13">
              <v:shape style="position:absolute;left:3084;top:1191;width:13;height:13" coordorigin="3084,1191" coordsize="13,13" path="m3084,1191l3097,1204e" filled="false" stroked="true" strokeweight=".84pt" strokecolor="#050000">
                <v:path arrowok="t"/>
              </v:shape>
            </v:group>
            <v:group style="position:absolute;left:3084;top:1183;width:16;height:16" coordorigin="3084,1183" coordsize="16,16">
              <v:shape style="position:absolute;left:3084;top:1183;width:16;height:16" coordorigin="3084,1183" coordsize="16,16" path="m3100,1199l3084,1183e" filled="false" stroked="true" strokeweight=".84pt" strokecolor="#050000">
                <v:path arrowok="t"/>
              </v:shape>
            </v:group>
            <v:group style="position:absolute;left:3092;top:1354;width:3;height:8" coordorigin="3092,1354" coordsize="3,8">
              <v:shape style="position:absolute;left:3092;top:1354;width:3;height:8" coordorigin="3092,1354" coordsize="3,8" path="m3095,1362l3095,1357,3092,1354e" filled="false" stroked="true" strokeweight=".84pt" strokecolor="#050000">
                <v:path arrowok="t"/>
              </v:shape>
            </v:group>
            <v:group style="position:absolute;left:3058;top:1460;width:8;height:3" coordorigin="3058,1460" coordsize="8,3">
              <v:shape style="position:absolute;left:3058;top:1460;width:8;height:3" coordorigin="3058,1460" coordsize="8,3" path="m3058,1460l3058,1463,3061,1463,3066,1463e" filled="false" stroked="true" strokeweight=".84pt" strokecolor="#050000">
                <v:path arrowok="t"/>
              </v:shape>
            </v:group>
            <v:group style="position:absolute;left:2900;top:1440;width:19;height:29" coordorigin="2900,1440" coordsize="19,29">
              <v:shape style="position:absolute;left:2900;top:1440;width:19;height:29" coordorigin="2900,1440" coordsize="19,29" path="m2900,1440l2919,1468e" filled="false" stroked="true" strokeweight=".84pt" strokecolor="#050000">
                <v:path arrowok="t"/>
              </v:shape>
            </v:group>
            <v:group style="position:absolute;left:3175;top:627;width:8;height:8" coordorigin="3175,627" coordsize="8,8">
              <v:shape style="position:absolute;left:3175;top:627;width:8;height:8" coordorigin="3175,627" coordsize="8,8" path="m3175,635l3183,627e" filled="false" stroked="true" strokeweight=".84pt" strokecolor="#050000">
                <v:path arrowok="t"/>
              </v:shape>
            </v:group>
            <v:group style="position:absolute;left:2957;top:653;width:223;height:381" coordorigin="2957,653" coordsize="223,381">
              <v:shape style="position:absolute;left:2957;top:653;width:223;height:381" coordorigin="2957,653" coordsize="223,381" path="m3180,653l2957,1033e" filled="false" stroked="true" strokeweight=".84pt" strokecolor="#050000">
                <v:path arrowok="t"/>
              </v:shape>
            </v:group>
            <v:group style="position:absolute;left:3457;top:956;width:26;height:2" coordorigin="3457,956" coordsize="26,2">
              <v:shape style="position:absolute;left:3457;top:956;width:26;height:2" coordorigin="3457,956" coordsize="26,0" path="m3457,956l3483,956e" filled="false" stroked="true" strokeweight=".84pt" strokecolor="#050000">
                <v:path arrowok="t"/>
              </v:shape>
            </v:group>
            <v:group style="position:absolute;left:3446;top:943;width:50;height:2" coordorigin="3446,943" coordsize="50,2">
              <v:shape style="position:absolute;left:3446;top:943;width:50;height:2" coordorigin="3446,943" coordsize="50,0" path="m3446,943l3496,943e" filled="false" stroked="true" strokeweight=".84pt" strokecolor="#050000">
                <v:path arrowok="t"/>
              </v:shape>
            </v:group>
            <v:group style="position:absolute;left:3382;top:901;width:52;height:8" coordorigin="3382,901" coordsize="52,8">
              <v:shape style="position:absolute;left:3382;top:901;width:52;height:8" coordorigin="3382,901" coordsize="52,8" path="m3434,901l3415,901,3397,904,3382,909e" filled="false" stroked="true" strokeweight=".84pt" strokecolor="#050000">
                <v:path arrowok="t"/>
              </v:shape>
            </v:group>
            <v:group style="position:absolute;left:3435;top:893;width:2;height:17" coordorigin="3435,893" coordsize="2,17">
              <v:shape style="position:absolute;left:3435;top:893;width:2;height:17" coordorigin="3435,893" coordsize="0,17" path="m3435,893l3435,910e" filled="false" stroked="true" strokeweight=".13pt" strokecolor="#050000">
                <v:path arrowok="t"/>
              </v:shape>
            </v:group>
            <v:group style="position:absolute;left:3432;top:893;width:2;height:17" coordorigin="3432,893" coordsize="2,17">
              <v:shape style="position:absolute;left:3432;top:893;width:2;height:17" coordorigin="3432,893" coordsize="0,17" path="m3432,893l3432,910e" filled="false" stroked="true" strokeweight=".129pt" strokecolor="#050000">
                <v:path arrowok="t"/>
              </v:shape>
            </v:group>
            <v:group style="position:absolute;left:3373;top:910;width:17;height:2" coordorigin="3373,910" coordsize="17,2">
              <v:shape style="position:absolute;left:3373;top:910;width:17;height:2" coordorigin="3373,910" coordsize="17,0" path="m3373,910l3390,910e" filled="false" stroked="true" strokeweight=".129pt" strokecolor="#050000">
                <v:path arrowok="t"/>
              </v:shape>
            </v:group>
            <v:group style="position:absolute;left:3383;top:903;width:2;height:17" coordorigin="3383,903" coordsize="2,17">
              <v:shape style="position:absolute;left:3383;top:903;width:2;height:17" coordorigin="3383,903" coordsize="0,17" path="m3383,903l3383,920e" filled="false" stroked="true" strokeweight=".13pt" strokecolor="#050000">
                <v:path arrowok="t"/>
              </v:shape>
            </v:group>
            <v:group style="position:absolute;left:2873;top:1465;width:2;height:17" coordorigin="2873,1465" coordsize="2,17">
              <v:shape style="position:absolute;left:2873;top:1465;width:2;height:17" coordorigin="2873,1465" coordsize="0,17" path="m2873,1465l2873,1482e" filled="false" stroked="true" strokeweight=".13pt" strokecolor="#050000">
                <v:path arrowok="t"/>
              </v:shape>
            </v:group>
            <v:group style="position:absolute;left:3373;top:910;width:17;height:2" coordorigin="3373,910" coordsize="17,2">
              <v:shape style="position:absolute;left:3373;top:910;width:17;height:2" coordorigin="3373,910" coordsize="17,0" path="m3373,910l3390,910e" filled="false" stroked="true" strokeweight=".129pt" strokecolor="#050000">
                <v:path arrowok="t"/>
              </v:shape>
            </v:group>
            <v:group style="position:absolute;left:3252;top:1333;width:13;height:16" coordorigin="3252,1333" coordsize="13,16">
              <v:shape style="position:absolute;left:3252;top:1333;width:13;height:16" coordorigin="3252,1333" coordsize="13,16" path="m3265,1333l3263,1333,3260,1336,3258,1339,3255,1341,3255,1344,3252,1346,3252,1349e" filled="false" stroked="true" strokeweight=".84pt" strokecolor="#050000">
                <v:path arrowok="t"/>
              </v:shape>
            </v:group>
            <v:group style="position:absolute;left:3136;top:591;width:21;height:11" coordorigin="3136,591" coordsize="21,11">
              <v:shape style="position:absolute;left:3136;top:591;width:21;height:11" coordorigin="3136,591" coordsize="21,11" path="m3157,601l3136,591e" filled="false" stroked="true" strokeweight=".84pt" strokecolor="#050000">
                <v:path arrowok="t"/>
              </v:shape>
            </v:group>
            <v:group style="position:absolute;left:3465;top:1297;width:6;height:3" coordorigin="3465,1297" coordsize="6,3">
              <v:shape style="position:absolute;left:3465;top:1297;width:6;height:3" coordorigin="3465,1297" coordsize="6,3" path="m3470,1300l3467,1297,3465,1297e" filled="false" stroked="true" strokeweight=".84pt" strokecolor="#050000">
                <v:path arrowok="t"/>
              </v:shape>
            </v:group>
            <v:group style="position:absolute;left:3490;top:1258;width:3;height:3" coordorigin="3490,1258" coordsize="3,3">
              <v:shape style="position:absolute;left:3490;top:1258;width:3;height:3" coordorigin="3490,1258" coordsize="3,3" path="m3493,1261l3490,1258e" filled="false" stroked="true" strokeweight=".84pt" strokecolor="#050000">
                <v:path arrowok="t"/>
              </v:shape>
            </v:group>
            <v:group style="position:absolute;left:2924;top:950;width:11;height:29" coordorigin="2924,950" coordsize="11,29">
              <v:shape style="position:absolute;left:2924;top:950;width:11;height:29" coordorigin="2924,950" coordsize="11,29" path="m2934,979l2924,950e" filled="false" stroked="true" strokeweight=".84pt" strokecolor="#050000">
                <v:path arrowok="t"/>
              </v:shape>
            </v:group>
            <v:group style="position:absolute;left:2908;top:925;width:11;height:24" coordorigin="2908,925" coordsize="11,24">
              <v:shape style="position:absolute;left:2908;top:925;width:11;height:24" coordorigin="2908,925" coordsize="11,24" path="m2919,948l2908,925e" filled="false" stroked="true" strokeweight=".84pt" strokecolor="#050000">
                <v:path arrowok="t"/>
              </v:shape>
            </v:group>
            <v:group style="position:absolute;left:2934;top:974;width:11;height:32" coordorigin="2934,974" coordsize="11,32">
              <v:shape style="position:absolute;left:2934;top:974;width:11;height:32" coordorigin="2934,974" coordsize="11,32" path="m2944,1005l2934,974e" filled="false" stroked="true" strokeweight=".84pt" strokecolor="#050000">
                <v:path arrowok="t"/>
              </v:shape>
            </v:group>
            <v:group style="position:absolute;left:2851;top:829;width:3;height:8" coordorigin="2851,829" coordsize="3,8">
              <v:shape style="position:absolute;left:2851;top:829;width:3;height:8" coordorigin="2851,829" coordsize="3,8" path="m2854,837l2851,829e" filled="false" stroked="true" strokeweight=".84pt" strokecolor="#050000">
                <v:path arrowok="t"/>
              </v:shape>
            </v:group>
            <v:group style="position:absolute;left:2838;top:811;width:3;height:8" coordorigin="2838,811" coordsize="3,8">
              <v:shape style="position:absolute;left:2838;top:811;width:3;height:8" coordorigin="2838,811" coordsize="3,8" path="m2841,818l2838,811e" filled="false" stroked="true" strokeweight=".84pt" strokecolor="#050000">
                <v:path arrowok="t"/>
              </v:shape>
            </v:group>
            <v:group style="position:absolute;left:3084;top:1342;width:17;height:2" coordorigin="3084,1342" coordsize="17,2">
              <v:shape style="position:absolute;left:3084;top:1342;width:17;height:2" coordorigin="3084,1342" coordsize="17,0" path="m3084,1342l3100,1342e" filled="false" stroked="true" strokeweight=".389pt" strokecolor="#050000">
                <v:path arrowok="t"/>
              </v:shape>
            </v:group>
            <v:group style="position:absolute;left:2970;top:1282;width:17;height:2" coordorigin="2970,1282" coordsize="17,2">
              <v:shape style="position:absolute;left:2970;top:1282;width:17;height:2" coordorigin="2970,1282" coordsize="17,0" path="m2970,1282l2987,1282e" filled="false" stroked="true" strokeweight=".775pt" strokecolor="#050000">
                <v:path arrowok="t"/>
              </v:shape>
            </v:group>
            <v:group style="position:absolute;left:3048;top:1183;width:3;height:34" coordorigin="3048,1183" coordsize="3,34">
              <v:shape style="position:absolute;left:3048;top:1183;width:3;height:34" coordorigin="3048,1183" coordsize="3,34" path="m3051,1183l3048,1217e" filled="false" stroked="true" strokeweight=".84pt" strokecolor="#050000">
                <v:path arrowok="t"/>
              </v:shape>
            </v:group>
            <v:group style="position:absolute;left:3053;top:1201;width:6;height:83" coordorigin="3053,1201" coordsize="6,83">
              <v:shape style="position:absolute;left:3053;top:1201;width:6;height:83" coordorigin="3053,1201" coordsize="6,83" path="m3058,1201l3053,1284e" filled="false" stroked="true" strokeweight=".84pt" strokecolor="#050000">
                <v:path arrowok="t"/>
              </v:shape>
            </v:group>
            <v:group style="position:absolute;left:3058;top:1191;width:17;height:2" coordorigin="3058,1191" coordsize="17,2">
              <v:shape style="position:absolute;left:3058;top:1191;width:17;height:2" coordorigin="3058,1191" coordsize="17,0" path="m3058,1191l3074,1191e" filled="false" stroked="true" strokeweight=".259pt" strokecolor="#050000">
                <v:path arrowok="t"/>
              </v:shape>
            </v:group>
            <v:group style="position:absolute;left:3069;top:1194;width:3;height:65" coordorigin="3069,1194" coordsize="3,65">
              <v:shape style="position:absolute;left:3069;top:1194;width:3;height:65" coordorigin="3069,1194" coordsize="3,65" path="m3071,1194l3069,1258e" filled="false" stroked="true" strokeweight=".84pt" strokecolor="#050000">
                <v:path arrowok="t"/>
              </v:shape>
            </v:group>
            <v:group style="position:absolute;left:3058;top:1358;width:17;height:2" coordorigin="3058,1358" coordsize="17,2">
              <v:shape style="position:absolute;left:3058;top:1358;width:17;height:2" coordorigin="3058,1358" coordsize="17,0" path="m3058,1358l3074,1358e" filled="false" stroked="true" strokeweight="1.165pt" strokecolor="#050000">
                <v:path arrowok="t"/>
              </v:shape>
            </v:group>
            <v:group style="position:absolute;left:3071;top:1168;width:17;height:2" coordorigin="3071,1168" coordsize="17,2">
              <v:shape style="position:absolute;left:3071;top:1168;width:17;height:2" coordorigin="3071,1168" coordsize="17,0" path="m3071,1168l3087,1168e" filled="false" stroked="true" strokeweight=".26pt" strokecolor="#050000">
                <v:path arrowok="t"/>
              </v:shape>
            </v:group>
            <v:group style="position:absolute;left:3082;top:1170;width:3;height:63" coordorigin="3082,1170" coordsize="3,63">
              <v:shape style="position:absolute;left:3082;top:1170;width:3;height:63" coordorigin="3082,1170" coordsize="3,63" path="m3082,1232l3084,1170e" filled="false" stroked="true" strokeweight=".84pt" strokecolor="#050000">
                <v:path arrowok="t"/>
              </v:shape>
            </v:group>
            <v:group style="position:absolute;left:3082;top:1173;width:3;height:57" coordorigin="3082,1173" coordsize="3,57">
              <v:shape style="position:absolute;left:3082;top:1173;width:3;height:57" coordorigin="3082,1173" coordsize="3,57" path="m3084,1173l3082,1230e" filled="false" stroked="true" strokeweight=".84pt" strokecolor="#050000">
                <v:path arrowok="t"/>
              </v:shape>
            </v:group>
            <v:group style="position:absolute;left:2985;top:1270;width:17;height:2" coordorigin="2985,1270" coordsize="17,2">
              <v:shape style="position:absolute;left:2985;top:1270;width:17;height:2" coordorigin="2985,1270" coordsize="17,0" path="m2985,1270l3002,1270e" filled="false" stroked="true" strokeweight=".389pt" strokecolor="#050000">
                <v:path arrowok="t"/>
              </v:shape>
            </v:group>
            <v:group style="position:absolute;left:2939;top:1993;width:138;height:21" coordorigin="2939,1993" coordsize="138,21">
              <v:shape style="position:absolute;left:2939;top:1993;width:138;height:21" coordorigin="2939,1993" coordsize="138,21" path="m2939,1993l2983,2001,3032,2006,3076,2014e" filled="false" stroked="true" strokeweight=".84pt" strokecolor="#050000">
                <v:path arrowok="t"/>
              </v:shape>
            </v:group>
            <v:group style="position:absolute;left:2929;top:1991;width:11;height:3" coordorigin="2929,1991" coordsize="11,3">
              <v:shape style="position:absolute;left:2929;top:1991;width:11;height:3" coordorigin="2929,1991" coordsize="11,3" path="m2929,1991l2931,1991,2937,1993,2939,1993e" filled="false" stroked="true" strokeweight=".84pt" strokecolor="#050000">
                <v:path arrowok="t"/>
              </v:shape>
            </v:group>
            <v:group style="position:absolute;left:2926;top:1988;width:3;height:3" coordorigin="2926,1988" coordsize="3,3">
              <v:shape style="position:absolute;left:2926;top:1988;width:3;height:3" coordorigin="2926,1988" coordsize="3,3" path="m2926,1988l2929,1991e" filled="false" stroked="true" strokeweight=".84pt" strokecolor="#050000">
                <v:path arrowok="t"/>
              </v:shape>
            </v:group>
            <v:group style="position:absolute;left:2919;top:1980;width:8;height:8" coordorigin="2919,1980" coordsize="8,8">
              <v:shape style="position:absolute;left:2919;top:1980;width:8;height:8" coordorigin="2919,1980" coordsize="8,8" path="m2919,1980l2921,1983,2926,1988e" filled="false" stroked="true" strokeweight=".84pt" strokecolor="#050000">
                <v:path arrowok="t"/>
              </v:shape>
            </v:group>
            <v:group style="position:absolute;left:2908;top:1970;width:11;height:11" coordorigin="2908,1970" coordsize="11,11">
              <v:shape style="position:absolute;left:2908;top:1970;width:11;height:11" coordorigin="2908,1970" coordsize="11,11" path="m2908,1970l2911,1973,2916,1978,2919,1980e" filled="false" stroked="true" strokeweight=".84pt" strokecolor="#050000">
                <v:path arrowok="t"/>
              </v:shape>
            </v:group>
            <v:group style="position:absolute;left:2910;top:1962;width:2;height:17" coordorigin="2910,1962" coordsize="2,17">
              <v:shape style="position:absolute;left:2910;top:1962;width:2;height:17" coordorigin="2910,1962" coordsize="0,17" path="m2910,1962l2910,1978e" filled="false" stroked="true" strokeweight=".129pt" strokecolor="#050000">
                <v:path arrowok="t"/>
              </v:shape>
            </v:group>
            <v:group style="position:absolute;left:3075;top:2078;width:2;height:17" coordorigin="3075,2078" coordsize="2,17">
              <v:shape style="position:absolute;left:3075;top:2078;width:2;height:17" coordorigin="3075,2078" coordsize="0,17" path="m3075,2078l3075,2095e" filled="false" stroked="true" strokeweight=".128pt" strokecolor="#050000">
                <v:path arrowok="t"/>
              </v:shape>
            </v:group>
            <v:group style="position:absolute;left:3051;top:2009;width:24;height:78" coordorigin="3051,2009" coordsize="24,78">
              <v:shape style="position:absolute;left:3051;top:2009;width:24;height:78" coordorigin="3051,2009" coordsize="24,78" path="m3074,2087l3051,2017,3051,2009e" filled="false" stroked="true" strokeweight=".84pt" strokecolor="#050000">
                <v:path arrowok="t"/>
              </v:shape>
            </v:group>
            <v:group style="position:absolute;left:3074;top:2087;width:19;height:60" coordorigin="3074,2087" coordsize="19,60">
              <v:shape style="position:absolute;left:3074;top:2087;width:19;height:60" coordorigin="3074,2087" coordsize="19,60" path="m3092,2146l3087,2128,3079,2105,3074,2087e" filled="false" stroked="true" strokeweight=".84pt" strokecolor="#050000">
                <v:path arrowok="t"/>
              </v:shape>
            </v:group>
            <v:group style="position:absolute;left:3065;top:2010;width:17;height:2" coordorigin="3065,2010" coordsize="17,2">
              <v:shape style="position:absolute;left:3065;top:2010;width:17;height:2" coordorigin="3065,2010" coordsize="17,0" path="m3065,2010l3082,2010e" filled="false" stroked="true" strokeweight=".13pt" strokecolor="#050000">
                <v:path arrowok="t"/>
              </v:shape>
            </v:group>
            <v:group style="position:absolute;left:2828;top:1716;width:81;height:254" coordorigin="2828,1716" coordsize="81,254">
              <v:shape style="position:absolute;left:2828;top:1716;width:81;height:254" coordorigin="2828,1716" coordsize="81,254" path="m2833,1716l2828,1745,2828,1773,2841,1835,2869,1903,2888,1936,2908,1970e" filled="false" stroked="true" strokeweight=".84pt" strokecolor="#050000">
                <v:path arrowok="t"/>
              </v:shape>
            </v:group>
            <v:group style="position:absolute;left:2986;top:1274;width:8;height:24" coordorigin="2986,1274" coordsize="8,24">
              <v:shape style="position:absolute;left:2986;top:1274;width:8;height:24" coordorigin="2986,1274" coordsize="8,24" path="m2986,1297l2988,1289,2994,1274e" filled="false" stroked="true" strokeweight=".84pt" strokecolor="#050000">
                <v:path arrowok="t"/>
              </v:shape>
            </v:group>
            <v:group style="position:absolute;left:2983;top:1297;width:3;height:11" coordorigin="2983,1297" coordsize="3,11">
              <v:shape style="position:absolute;left:2983;top:1297;width:3;height:11" coordorigin="2983,1297" coordsize="3,11" path="m2986,1297l2983,1308e" filled="false" stroked="true" strokeweight=".84pt" strokecolor="#050000">
                <v:path arrowok="t"/>
              </v:shape>
            </v:group>
            <v:group style="position:absolute;left:2833;top:1711;width:3;height:6" coordorigin="2833,1711" coordsize="3,6">
              <v:shape style="position:absolute;left:2833;top:1711;width:3;height:6" coordorigin="2833,1711" coordsize="3,6" path="m2836,1711l2833,1716e" filled="false" stroked="true" strokeweight=".84pt" strokecolor="#050000">
                <v:path arrowok="t"/>
              </v:shape>
            </v:group>
            <v:group style="position:absolute;left:2968;top:1308;width:16;height:32" coordorigin="2968,1308" coordsize="16,32">
              <v:shape style="position:absolute;left:2968;top:1308;width:16;height:32" coordorigin="2968,1308" coordsize="16,32" path="m2983,1308l2975,1326,2968,1339e" filled="false" stroked="true" strokeweight=".84pt" strokecolor="#050000">
                <v:path arrowok="t"/>
              </v:shape>
            </v:group>
            <v:group style="position:absolute;left:2988;top:741;width:244;height:412" coordorigin="2988,741" coordsize="244,412">
              <v:shape style="position:absolute;left:2988;top:741;width:244;height:412" coordorigin="2988,741" coordsize="244,412" path="m3232,741l2988,1152e" filled="false" stroked="true" strokeweight=".84pt" strokecolor="#050000">
                <v:path arrowok="t"/>
              </v:shape>
            </v:group>
            <v:group style="position:absolute;left:3001;top:751;width:244;height:412" coordorigin="3001,751" coordsize="244,412">
              <v:shape style="position:absolute;left:3001;top:751;width:244;height:412" coordorigin="3001,751" coordsize="244,412" path="m3245,751l3001,1163e" filled="false" stroked="true" strokeweight=".84pt" strokecolor="#050000">
                <v:path arrowok="t"/>
              </v:shape>
            </v:group>
            <v:group style="position:absolute;left:3035;top:754;width:244;height:415" coordorigin="3035,754" coordsize="244,415">
              <v:shape style="position:absolute;left:3035;top:754;width:244;height:415" coordorigin="3035,754" coordsize="244,415" path="m3278,754l3035,1168e" filled="false" stroked="true" strokeweight=".84pt" strokecolor="#050000">
                <v:path arrowok="t"/>
              </v:shape>
            </v:group>
            <v:group style="position:absolute;left:3051;top:769;width:244;height:415" coordorigin="3051,769" coordsize="244,415">
              <v:shape style="position:absolute;left:3051;top:769;width:244;height:415" coordorigin="3051,769" coordsize="244,415" path="m3294,769l3051,1183e" filled="false" stroked="true" strokeweight=".84pt" strokecolor="#050000">
                <v:path arrowok="t"/>
              </v:shape>
            </v:group>
            <v:group style="position:absolute;left:3048;top:803;width:244;height:415" coordorigin="3048,803" coordsize="244,415">
              <v:shape style="position:absolute;left:3048;top:803;width:244;height:415" coordorigin="3048,803" coordsize="244,415" path="m3048,1217l3291,803e" filled="false" stroked="true" strokeweight=".84pt" strokecolor="#050000">
                <v:path arrowok="t"/>
              </v:shape>
            </v:group>
            <v:group style="position:absolute;left:3060;top:1193;width:2;height:17" coordorigin="3060,1193" coordsize="2,17">
              <v:shape style="position:absolute;left:3060;top:1193;width:2;height:17" coordorigin="3060,1193" coordsize="0,17" path="m3060,1193l3060,1210e" filled="false" stroked="true" strokeweight=".13pt" strokecolor="#050000">
                <v:path arrowok="t"/>
              </v:shape>
            </v:group>
            <v:group style="position:absolute;left:3066;top:1165;width:13;height:24" coordorigin="3066,1165" coordsize="13,24">
              <v:shape style="position:absolute;left:3066;top:1165;width:13;height:24" coordorigin="3066,1165" coordsize="13,24" path="m3066,1188l3079,1165e" filled="false" stroked="true" strokeweight=".84pt" strokecolor="#050000">
                <v:path arrowok="t"/>
              </v:shape>
            </v:group>
            <v:group style="position:absolute;left:3066;top:1170;width:13;height:24" coordorigin="3066,1170" coordsize="13,24">
              <v:shape style="position:absolute;left:3066;top:1170;width:13;height:24" coordorigin="3066,1170" coordsize="13,24" path="m3066,1194l3079,1170e" filled="false" stroked="true" strokeweight=".84pt" strokecolor="#050000">
                <v:path arrowok="t"/>
              </v:shape>
            </v:group>
            <v:group style="position:absolute;left:3071;top:1170;width:13;height:24" coordorigin="3071,1170" coordsize="13,24">
              <v:shape style="position:absolute;left:3071;top:1170;width:13;height:24" coordorigin="3071,1170" coordsize="13,24" path="m3084,1170l3071,1194e" filled="false" stroked="true" strokeweight=".84pt" strokecolor="#050000">
                <v:path arrowok="t"/>
              </v:shape>
            </v:group>
            <v:group style="position:absolute;left:3188;top:1132;width:3;height:8" coordorigin="3188,1132" coordsize="3,8">
              <v:shape style="position:absolute;left:3188;top:1132;width:3;height:8" coordorigin="3188,1132" coordsize="3,8" path="m3190,1132l3188,1139e" filled="false" stroked="true" strokeweight=".84pt" strokecolor="#050000">
                <v:path arrowok="t"/>
              </v:shape>
            </v:group>
            <v:group style="position:absolute;left:3066;top:1344;width:3;height:3" coordorigin="3066,1344" coordsize="3,3">
              <v:shape style="position:absolute;left:3066;top:1344;width:3;height:3" coordorigin="3066,1344" coordsize="3,3" path="m3066,1346l3069,1344e" filled="false" stroked="true" strokeweight=".84pt" strokecolor="#050000">
                <v:path arrowok="t"/>
              </v:shape>
            </v:group>
            <v:group style="position:absolute;left:3193;top:1129;width:6;height:6" coordorigin="3193,1129" coordsize="6,6">
              <v:shape style="position:absolute;left:3193;top:1129;width:6;height:6" coordorigin="3193,1129" coordsize="6,6" path="m3193,1134l3198,1129e" filled="false" stroked="true" strokeweight=".84pt" strokecolor="#050000">
                <v:path arrowok="t"/>
              </v:shape>
            </v:group>
            <v:group style="position:absolute;left:2972;top:1328;width:2;height:17" coordorigin="2972,1328" coordsize="2,17">
              <v:shape style="position:absolute;left:2972;top:1328;width:2;height:17" coordorigin="2972,1328" coordsize="0,17" path="m2972,1328l2972,1344e" filled="false" stroked="true" strokeweight=".129pt" strokecolor="#050000">
                <v:path arrowok="t"/>
              </v:shape>
            </v:group>
            <v:group style="position:absolute;left:2994;top:1235;width:39;height:65" coordorigin="2994,1235" coordsize="39,65">
              <v:shape style="position:absolute;left:2994;top:1235;width:39;height:65" coordorigin="2994,1235" coordsize="39,65" path="m2994,1300l3032,1235e" filled="false" stroked="true" strokeweight=".84pt" strokecolor="#050000">
                <v:path arrowok="t"/>
              </v:shape>
            </v:group>
            <v:group style="position:absolute;left:2962;top:1337;width:17;height:2" coordorigin="2962,1337" coordsize="17,2">
              <v:shape style="position:absolute;left:2962;top:1337;width:17;height:2" coordorigin="2962,1337" coordsize="17,0" path="m2962,1337l2979,1337e" filled="false" stroked="true" strokeweight=".129pt" strokecolor="#050000">
                <v:path arrowok="t"/>
              </v:shape>
            </v:group>
            <v:group style="position:absolute;left:3137;top:1211;width:2;height:17" coordorigin="3137,1211" coordsize="2,17">
              <v:shape style="position:absolute;left:3137;top:1211;width:2;height:17" coordorigin="3137,1211" coordsize="0,17" path="m3137,1211l3137,1228e" filled="false" stroked="true" strokeweight=".129pt" strokecolor="#050000">
                <v:path arrowok="t"/>
              </v:shape>
            </v:group>
            <v:group style="position:absolute;left:3050;top:1200;width:17;height:2" coordorigin="3050,1200" coordsize="17,2">
              <v:shape style="position:absolute;left:3050;top:1200;width:17;height:2" coordorigin="3050,1200" coordsize="17,0" path="m3050,1200l3067,1200e" filled="false" stroked="true" strokeweight=".128pt" strokecolor="#050000">
                <v:path arrowok="t"/>
              </v:shape>
            </v:group>
            <v:group style="position:absolute;left:2991;top:1300;width:3;height:6" coordorigin="2991,1300" coordsize="3,6">
              <v:shape style="position:absolute;left:2991;top:1300;width:3;height:6" coordorigin="2991,1300" coordsize="3,6" path="m2994,1300l2994,1302,2991,1305e" filled="false" stroked="true" strokeweight=".84pt" strokecolor="#050000">
                <v:path arrowok="t"/>
              </v:shape>
            </v:group>
            <v:group style="position:absolute;left:2969;top:1330;width:2;height:17" coordorigin="2969,1330" coordsize="2,17">
              <v:shape style="position:absolute;left:2969;top:1330;width:2;height:17" coordorigin="2969,1330" coordsize="0,17" path="m2969,1330l2969,1347e" filled="false" stroked="true" strokeweight=".13pt" strokecolor="#050000">
                <v:path arrowok="t"/>
              </v:shape>
            </v:group>
            <v:group style="position:absolute;left:2952;top:1339;width:16;height:29" coordorigin="2952,1339" coordsize="16,29">
              <v:shape style="position:absolute;left:2952;top:1339;width:16;height:29" coordorigin="2952,1339" coordsize="16,29" path="m2952,1367l2955,1364,2955,1362,2957,1359,2957,1357,2960,1354,2963,1352,2963,1349,2965,1346,2968,1344,2968,1339e" filled="false" stroked="true" strokeweight=".84pt" strokecolor="#050000">
                <v:path arrowok="t"/>
              </v:shape>
            </v:group>
            <v:group style="position:absolute;left:2972;top:1328;width:2;height:17" coordorigin="2972,1328" coordsize="2,17">
              <v:shape style="position:absolute;left:2972;top:1328;width:2;height:17" coordorigin="2972,1328" coordsize="0,17" path="m2972,1328l2972,1344e" filled="false" stroked="true" strokeweight=".129pt" strokecolor="#050000">
                <v:path arrowok="t"/>
              </v:shape>
            </v:group>
            <v:group style="position:absolute;left:3136;top:1152;width:73;height:68" coordorigin="3136,1152" coordsize="73,68">
              <v:shape style="position:absolute;left:3136;top:1152;width:73;height:68" coordorigin="3136,1152" coordsize="73,68" path="m3136,1220l3139,1217,3144,1209,3151,1199,3162,1191,3172,1181,3183,1170,3195,1160,3208,1152e" filled="false" stroked="true" strokeweight=".84pt" strokecolor="#050000">
                <v:path arrowok="t"/>
              </v:shape>
            </v:group>
            <v:group style="position:absolute;left:2937;top:1367;width:16;height:24" coordorigin="2937,1367" coordsize="16,24">
              <v:shape style="position:absolute;left:2937;top:1367;width:16;height:24" coordorigin="2937,1367" coordsize="16,24" path="m2952,1367l2950,1370,2937,1390e" filled="false" stroked="true" strokeweight=".84pt" strokecolor="#050000">
                <v:path arrowok="t"/>
              </v:shape>
            </v:group>
            <v:group style="position:absolute;left:2981;top:1305;width:11;height:19" coordorigin="2981,1305" coordsize="11,19">
              <v:shape style="position:absolute;left:2981;top:1305;width:11;height:19" coordorigin="2981,1305" coordsize="11,19" path="m2981,1323l2983,1318,2988,1310,2991,1305e" filled="false" stroked="true" strokeweight=".84pt" strokecolor="#050000">
                <v:path arrowok="t"/>
              </v:shape>
            </v:group>
            <v:group style="position:absolute;left:2978;top:1323;width:3;height:6" coordorigin="2978,1323" coordsize="3,6">
              <v:shape style="position:absolute;left:2978;top:1323;width:3;height:6" coordorigin="2978,1323" coordsize="3,6" path="m2978,1328l2981,1323e" filled="false" stroked="true" strokeweight=".84pt" strokecolor="#050000">
                <v:path arrowok="t"/>
              </v:shape>
            </v:group>
            <v:group style="position:absolute;left:2970;top:1333;width:3;height:3" coordorigin="2970,1333" coordsize="3,3">
              <v:shape style="position:absolute;left:2970;top:1333;width:3;height:3" coordorigin="2970,1333" coordsize="3,3" path="m2970,1336l2973,1333e" filled="false" stroked="true" strokeweight=".84pt" strokecolor="#050000">
                <v:path arrowok="t"/>
              </v:shape>
            </v:group>
            <v:group style="position:absolute;left:2973;top:1328;width:6;height:6" coordorigin="2973,1328" coordsize="6,6">
              <v:shape style="position:absolute;left:2973;top:1328;width:6;height:6" coordorigin="2973,1328" coordsize="6,6" path="m2978,1328l2973,1331,2973,1333e" filled="false" stroked="true" strokeweight=".84pt" strokecolor="#050000">
                <v:path arrowok="t"/>
              </v:shape>
            </v:group>
            <v:group style="position:absolute;left:3060;top:1190;width:2;height:17" coordorigin="3060,1190" coordsize="2,17">
              <v:shape style="position:absolute;left:3060;top:1190;width:2;height:17" coordorigin="3060,1190" coordsize="0,17" path="m3060,1190l3060,1207e" filled="false" stroked="true" strokeweight=".13pt" strokecolor="#050000">
                <v:path arrowok="t"/>
              </v:shape>
            </v:group>
            <v:group style="position:absolute;left:2825;top:1696;width:11;height:13" coordorigin="2825,1696" coordsize="11,13">
              <v:shape style="position:absolute;left:2825;top:1696;width:11;height:13" coordorigin="2825,1696" coordsize="11,13" path="m2825,1709l2836,1696e" filled="false" stroked="true" strokeweight=".84pt" strokecolor="#050000">
                <v:path arrowok="t"/>
              </v:shape>
            </v:group>
            <v:group style="position:absolute;left:2882;top:1390;width:55;height:70" coordorigin="2882,1390" coordsize="55,70">
              <v:shape style="position:absolute;left:2882;top:1390;width:55;height:70" coordorigin="2882,1390" coordsize="55,70" path="m2882,1460l2919,1419,2937,1390e" filled="false" stroked="true" strokeweight=".84pt" strokecolor="#050000">
                <v:path arrowok="t"/>
              </v:shape>
            </v:group>
            <v:group style="position:absolute;left:2837;top:1687;width:2;height:17" coordorigin="2837,1687" coordsize="2,17">
              <v:shape style="position:absolute;left:2837;top:1687;width:2;height:17" coordorigin="2837,1687" coordsize="0,17" path="m2837,1687l2837,1704e" filled="false" stroked="true" strokeweight=".129pt" strokecolor="#050000">
                <v:path arrowok="t"/>
              </v:shape>
            </v:group>
            <v:group style="position:absolute;left:3383;top:903;width:2;height:17" coordorigin="3383,903" coordsize="2,17">
              <v:shape style="position:absolute;left:3383;top:903;width:2;height:17" coordorigin="3383,903" coordsize="0,17" path="m3383,903l3383,920e" filled="false" stroked="true" strokeweight=".13pt" strokecolor="#050000">
                <v:path arrowok="t"/>
              </v:shape>
            </v:group>
            <v:group style="position:absolute;left:2872;top:1460;width:11;height:13" coordorigin="2872,1460" coordsize="11,13">
              <v:shape style="position:absolute;left:2872;top:1460;width:11;height:13" coordorigin="2872,1460" coordsize="11,13" path="m2882,1460l2872,1473e" filled="false" stroked="true" strokeweight=".84pt" strokecolor="#050000">
                <v:path arrowok="t"/>
              </v:shape>
            </v:group>
            <v:group style="position:absolute;left:3322;top:1812;width:3;height:3" coordorigin="3322,1812" coordsize="3,3">
              <v:shape style="position:absolute;left:3322;top:1812;width:3;height:3" coordorigin="3322,1812" coordsize="3,3" path="m3325,1812l3322,1815e" filled="false" stroked="true" strokeweight=".84pt" strokecolor="#050000">
                <v:path arrowok="t"/>
              </v:shape>
            </v:group>
            <v:group style="position:absolute;left:3371;top:1814;width:2;height:17" coordorigin="3371,1814" coordsize="2,17">
              <v:shape style="position:absolute;left:3371;top:1814;width:2;height:17" coordorigin="3371,1814" coordsize="0,17" path="m3371,1814l3371,1831e" filled="false" stroked="true" strokeweight=".259pt" strokecolor="#050000">
                <v:path arrowok="t"/>
              </v:shape>
            </v:group>
            <v:group style="position:absolute;left:3383;top:1716;width:2;height:17" coordorigin="3383,1716" coordsize="2,17">
              <v:shape style="position:absolute;left:3383;top:1716;width:2;height:17" coordorigin="3383,1716" coordsize="0,17" path="m3383,1716l3383,1733e" filled="false" stroked="true" strokeweight=".13pt" strokecolor="#050000">
                <v:path arrowok="t"/>
              </v:shape>
            </v:group>
            <v:group style="position:absolute;left:3379;top:1737;width:24;height:44" coordorigin="3379,1737" coordsize="24,44">
              <v:shape style="position:absolute;left:3379;top:1737;width:24;height:44" coordorigin="3379,1737" coordsize="24,44" path="m3403,1781l3379,1737e" filled="false" stroked="true" strokeweight=".84pt" strokecolor="#050000">
                <v:path arrowok="t"/>
              </v:shape>
            </v:group>
            <v:group style="position:absolute;left:3384;top:1724;width:24;height:50" coordorigin="3384,1724" coordsize="24,50">
              <v:shape style="position:absolute;left:3384;top:1724;width:24;height:50" coordorigin="3384,1724" coordsize="24,50" path="m3408,1773l3384,1724e" filled="false" stroked="true" strokeweight=".84pt" strokecolor="#050000">
                <v:path arrowok="t"/>
              </v:shape>
            </v:group>
            <v:group style="position:absolute;left:2836;top:1509;width:466;height:187" coordorigin="2836,1509" coordsize="466,187">
              <v:shape style="position:absolute;left:2836;top:1509;width:466;height:187" coordorigin="2836,1509" coordsize="466,187" path="m2836,1696l2888,1649,2968,1603,3066,1564,3180,1533,3239,1520,3302,1509e" filled="false" stroked="true" strokeweight=".84pt" strokecolor="#050000">
                <v:path arrowok="t"/>
              </v:shape>
            </v:group>
            <v:group style="position:absolute;left:3469;top:1100;width:2;height:17" coordorigin="3469,1100" coordsize="2,17">
              <v:shape style="position:absolute;left:3469;top:1100;width:2;height:17" coordorigin="3469,1100" coordsize="0,17" path="m3469,1100l3469,1117e" filled="false" stroked="true" strokeweight=".13pt" strokecolor="#050000">
                <v:path arrowok="t"/>
              </v:shape>
            </v:group>
            <v:group style="position:absolute;left:3060;top:1449;width:2;height:17" coordorigin="3060,1449" coordsize="2,17">
              <v:shape style="position:absolute;left:3060;top:1449;width:2;height:17" coordorigin="3060,1449" coordsize="0,17" path="m3060,1449l3060,1466e" filled="false" stroked="true" strokeweight=".13pt" strokecolor="#050000">
                <v:path arrowok="t"/>
              </v:shape>
            </v:group>
            <v:group style="position:absolute;left:3453;top:1139;width:2;height:17" coordorigin="3453,1139" coordsize="2,17">
              <v:shape style="position:absolute;left:3453;top:1139;width:2;height:17" coordorigin="3453,1139" coordsize="0,17" path="m3453,1139l3453,1155e" filled="false" stroked="true" strokeweight=".129pt" strokecolor="#050000">
                <v:path arrowok="t"/>
              </v:shape>
            </v:group>
            <v:group style="position:absolute;left:3430;top:1178;width:2;height:17" coordorigin="3430,1178" coordsize="2,17">
              <v:shape style="position:absolute;left:3430;top:1178;width:2;height:17" coordorigin="3430,1178" coordsize="0,17" path="m3430,1178l3430,1194e" filled="false" stroked="true" strokeweight=".129pt" strokecolor="#050000">
                <v:path arrowok="t"/>
              </v:shape>
            </v:group>
            <v:group style="position:absolute;left:3397;top:1223;width:17;height:2" coordorigin="3397,1223" coordsize="17,2">
              <v:shape style="position:absolute;left:3397;top:1223;width:17;height:2" coordorigin="3397,1223" coordsize="17,0" path="m3397,1223l3414,1223e" filled="false" stroked="true" strokeweight=".129pt" strokecolor="#050000">
                <v:path arrowok="t"/>
              </v:shape>
            </v:group>
            <v:group style="position:absolute;left:3265;top:1287;width:76;height:47" coordorigin="3265,1287" coordsize="76,47">
              <v:shape style="position:absolute;left:3265;top:1287;width:76;height:47" coordorigin="3265,1287" coordsize="76,47" path="m3340,1287l3320,1302,3296,1318,3268,1331,3265,1333e" filled="false" stroked="true" strokeweight=".84pt" strokecolor="#050000">
                <v:path arrowok="t"/>
              </v:shape>
            </v:group>
            <v:group style="position:absolute;left:3375;top:1253;width:2;height:17" coordorigin="3375,1253" coordsize="2,17">
              <v:shape style="position:absolute;left:3375;top:1253;width:2;height:17" coordorigin="3375,1253" coordsize="0,17" path="m3375,1253l3375,1269e" filled="false" stroked="true" strokeweight=".13pt" strokecolor="#050000">
                <v:path arrowok="t"/>
              </v:shape>
            </v:group>
            <v:group style="position:absolute;left:3331;top:1291;width:2;height:17" coordorigin="3331,1291" coordsize="2,17">
              <v:shape style="position:absolute;left:3331;top:1291;width:2;height:17" coordorigin="3331,1291" coordsize="0,17" path="m3331,1291l3331,1308e" filled="false" stroked="true" strokeweight=".13pt" strokecolor="#050000">
                <v:path arrowok="t"/>
              </v:shape>
            </v:group>
            <v:group style="position:absolute;left:936;top:14;width:233;height:99" coordorigin="936,14" coordsize="233,99">
              <v:shape style="position:absolute;left:936;top:14;width:233;height:99" coordorigin="936,14" coordsize="233,99" path="m1169,14l1120,19,1066,34,1014,55,970,83,936,112e" filled="false" stroked="true" strokeweight=".84pt" strokecolor="#050000">
                <v:path arrowok="t"/>
              </v:shape>
            </v:group>
            <v:group style="position:absolute;left:3149;top:611;width:21;height:19" coordorigin="3149,611" coordsize="21,19">
              <v:shape style="position:absolute;left:3149;top:611;width:21;height:19" coordorigin="3149,611" coordsize="21,19" path="m3170,629l3149,611e" filled="false" stroked="true" strokeweight=".84pt" strokecolor="#050000">
                <v:path arrowok="t"/>
              </v:shape>
            </v:group>
            <v:group style="position:absolute;left:3151;top:617;width:21;height:19" coordorigin="3151,617" coordsize="21,19">
              <v:shape style="position:absolute;left:3151;top:617;width:21;height:19" coordorigin="3151,617" coordsize="21,19" path="m3172,635l3151,617e" filled="false" stroked="true" strokeweight=".84pt" strokecolor="#050000">
                <v:path arrowok="t"/>
              </v:shape>
            </v:group>
            <v:group style="position:absolute;left:3602;top:1067;width:3;height:3" coordorigin="3602,1067" coordsize="3,3">
              <v:shape style="position:absolute;left:3602;top:1067;width:3;height:3" coordorigin="3602,1067" coordsize="3,3" path="m3604,1069l3602,1067e" filled="false" stroked="true" strokeweight=".84pt" strokecolor="#050000">
                <v:path arrowok="t"/>
              </v:shape>
            </v:group>
            <v:group style="position:absolute;left:3514;top:1220;width:6;height:6" coordorigin="3514,1220" coordsize="6,6">
              <v:shape style="position:absolute;left:3514;top:1220;width:6;height:6" coordorigin="3514,1220" coordsize="6,6" path="m3519,1225l3516,1222,3514,1220e" filled="false" stroked="true" strokeweight=".84pt" strokecolor="#050000">
                <v:path arrowok="t"/>
              </v:shape>
            </v:group>
            <v:group style="position:absolute;left:3537;top:1183;width:6;height:3" coordorigin="3537,1183" coordsize="6,3">
              <v:shape style="position:absolute;left:3537;top:1183;width:6;height:3" coordorigin="3537,1183" coordsize="6,3" path="m3542,1186l3540,1183,3537,1183e" filled="false" stroked="true" strokeweight=".84pt" strokecolor="#050000">
                <v:path arrowok="t"/>
              </v:shape>
            </v:group>
            <v:group style="position:absolute;left:3581;top:1106;width:6;height:3" coordorigin="3581,1106" coordsize="6,3">
              <v:shape style="position:absolute;left:3581;top:1106;width:6;height:3" coordorigin="3581,1106" coordsize="6,3" path="m3586,1108l3584,1106,3581,1106e" filled="false" stroked="true" strokeweight=".84pt" strokecolor="#050000">
                <v:path arrowok="t"/>
              </v:shape>
            </v:group>
            <v:group style="position:absolute;left:3560;top:1145;width:6;height:3" coordorigin="3560,1145" coordsize="6,3">
              <v:shape style="position:absolute;left:3560;top:1145;width:6;height:3" coordorigin="3560,1145" coordsize="6,3" path="m3566,1147l3563,1145,3560,1145e" filled="false" stroked="true" strokeweight=".84pt" strokecolor="#050000">
                <v:path arrowok="t"/>
              </v:shape>
            </v:group>
            <v:group style="position:absolute;left:3352;top:1079;width:2;height:17" coordorigin="3352,1079" coordsize="2,17">
              <v:shape style="position:absolute;left:3352;top:1079;width:2;height:17" coordorigin="3352,1079" coordsize="0,17" path="m3352,1079l3352,1096e" filled="false" stroked="true" strokeweight=".13pt" strokecolor="#050000">
                <v:path arrowok="t"/>
              </v:shape>
            </v:group>
            <v:group style="position:absolute;left:3076;top:1172;width:17;height:2" coordorigin="3076,1172" coordsize="17,2">
              <v:shape style="position:absolute;left:3076;top:1172;width:17;height:2" coordorigin="3076,1172" coordsize="17,0" path="m3076,1172l3093,1172e" filled="false" stroked="true" strokeweight=".129pt" strokecolor="#050000">
                <v:path arrowok="t"/>
              </v:shape>
            </v:group>
            <v:group style="position:absolute;left:3118;top:1258;width:32;height:109" coordorigin="3118,1258" coordsize="32,109">
              <v:shape style="position:absolute;left:3118;top:1258;width:32;height:109" coordorigin="3118,1258" coordsize="32,109" path="m3149,1367l3133,1333,3123,1297,3118,1264,3118,1258e" filled="false" stroked="true" strokeweight=".84pt" strokecolor="#050000">
                <v:path arrowok="t"/>
              </v:shape>
            </v:group>
            <v:group style="position:absolute;left:2937;top:976;width:11;height:34" coordorigin="2937,976" coordsize="11,34">
              <v:shape style="position:absolute;left:2937;top:976;width:11;height:34" coordorigin="2937,976" coordsize="11,34" path="m2947,1010l2937,976e" filled="false" stroked="true" strokeweight=".84pt" strokecolor="#050000">
                <v:path arrowok="t"/>
              </v:shape>
            </v:group>
            <v:group style="position:absolute;left:2937;top:979;width:13;height:34" coordorigin="2937,979" coordsize="13,34">
              <v:shape style="position:absolute;left:2937;top:979;width:13;height:34" coordorigin="2937,979" coordsize="13,34" path="m2950,1013l2937,979e" filled="false" stroked="true" strokeweight=".84pt" strokecolor="#050000">
                <v:path arrowok="t"/>
              </v:shape>
            </v:group>
            <v:group style="position:absolute;left:3092;top:1313;width:3;height:26" coordorigin="3092,1313" coordsize="3,26">
              <v:shape style="position:absolute;left:3092;top:1313;width:3;height:26" coordorigin="3092,1313" coordsize="3,26" path="m3092,1339l3092,1315,3095,1313e" filled="false" stroked="true" strokeweight=".84pt" strokecolor="#050000">
                <v:path arrowok="t"/>
              </v:shape>
            </v:group>
            <v:group style="position:absolute;left:3291;top:769;width:3;height:34" coordorigin="3291,769" coordsize="3,34">
              <v:shape style="position:absolute;left:3291;top:769;width:3;height:34" coordorigin="3291,769" coordsize="3,34" path="m3294,769l3291,803e" filled="false" stroked="true" strokeweight=".84pt" strokecolor="#050000">
                <v:path arrowok="t"/>
              </v:shape>
            </v:group>
            <v:group style="position:absolute;left:3089;top:1349;width:3;height:24" coordorigin="3089,1349" coordsize="3,24">
              <v:shape style="position:absolute;left:3089;top:1349;width:3;height:24" coordorigin="3089,1349" coordsize="3,24" path="m3092,1349l3089,1372e" filled="false" stroked="true" strokeweight=".84pt" strokecolor="#050000">
                <v:path arrowok="t"/>
              </v:shape>
            </v:group>
            <v:group style="position:absolute;left:3084;top:1358;width:17;height:2" coordorigin="3084,1358" coordsize="17,2">
              <v:shape style="position:absolute;left:3084;top:1358;width:17;height:2" coordorigin="3084,1358" coordsize="17,0" path="m3084,1358l3100,1358e" filled="false" stroked="true" strokeweight="1.166pt" strokecolor="#050000">
                <v:path arrowok="t"/>
              </v:shape>
            </v:group>
            <v:group style="position:absolute;left:3086;top:1670;width:17;height:2" coordorigin="3086,1670" coordsize="17,2">
              <v:shape style="position:absolute;left:3086;top:1670;width:17;height:2" coordorigin="3086,1670" coordsize="17,0" path="m3086,1670l3103,1670e" filled="false" stroked="true" strokeweight=".259pt" strokecolor="#050000">
                <v:path arrowok="t"/>
              </v:shape>
            </v:group>
            <v:group style="position:absolute;left:3117;top:1667;width:2;height:17" coordorigin="3117,1667" coordsize="2,17">
              <v:shape style="position:absolute;left:3117;top:1667;width:2;height:17" coordorigin="3117,1667" coordsize="0,17" path="m3117,1667l3117,1683e" filled="false" stroked="true" strokeweight=".129pt" strokecolor="#050000">
                <v:path arrowok="t"/>
              </v:shape>
            </v:group>
            <v:group style="position:absolute;left:3291;top:767;width:17;height:2" coordorigin="3291,767" coordsize="17,2">
              <v:shape style="position:absolute;left:3291;top:767;width:17;height:2" coordorigin="3291,767" coordsize="17,0" path="m3291,767l3307,767e" filled="false" stroked="true" strokeweight="1.551pt" strokecolor="#050000">
                <v:path arrowok="t"/>
              </v:shape>
            </v:group>
            <v:group style="position:absolute;left:3206;top:1352;width:13;height:13" coordorigin="3206,1352" coordsize="13,13">
              <v:shape style="position:absolute;left:3206;top:1352;width:13;height:13" coordorigin="3206,1352" coordsize="13,13" path="m3219,1364l3219,1359,3216,1357,3214,1354,3208,1354,3208,1352,3206,1354e" filled="false" stroked="true" strokeweight=".84pt" strokecolor="#050000">
                <v:path arrowok="t"/>
              </v:shape>
            </v:group>
            <v:group style="position:absolute;left:3093;top:1330;width:2;height:17" coordorigin="3093,1330" coordsize="2,17">
              <v:shape style="position:absolute;left:3093;top:1330;width:2;height:17" coordorigin="3093,1330" coordsize="0,17" path="m3093,1330l3093,1347e" filled="false" stroked="true" strokeweight=".13pt" strokecolor="#050000">
                <v:path arrowok="t"/>
              </v:shape>
            </v:group>
            <v:group style="position:absolute;left:3216;top:1364;width:3;height:16" coordorigin="3216,1364" coordsize="3,16">
              <v:shape style="position:absolute;left:3216;top:1364;width:3;height:16" coordorigin="3216,1364" coordsize="3,16" path="m3216,1380l3219,1364,3216,1380xe" filled="false" stroked="true" strokeweight=".84pt" strokecolor="#050000">
                <v:path arrowok="t"/>
              </v:shape>
            </v:group>
            <v:group style="position:absolute;left:3095;top:1289;width:6;height:24" coordorigin="3095,1289" coordsize="6,24">
              <v:shape style="position:absolute;left:3095;top:1289;width:6;height:24" coordorigin="3095,1289" coordsize="6,24" path="m3095,1313l3095,1302,3097,1300,3097,1292,3100,1289e" filled="false" stroked="true" strokeweight=".84pt" strokecolor="#050000">
                <v:path arrowok="t"/>
              </v:shape>
            </v:group>
            <v:group style="position:absolute;left:3291;top:782;width:8;height:21" coordorigin="3291,782" coordsize="8,21">
              <v:shape style="position:absolute;left:3291;top:782;width:8;height:21" coordorigin="3291,782" coordsize="8,21" path="m3291,803l3299,782e" filled="false" stroked="true" strokeweight=".84pt" strokecolor="#050000">
                <v:path arrowok="t"/>
              </v:shape>
            </v:group>
            <v:group style="position:absolute;left:3050;top:1459;width:17;height:2" coordorigin="3050,1459" coordsize="17,2">
              <v:shape style="position:absolute;left:3050;top:1459;width:17;height:2" coordorigin="3050,1459" coordsize="17,0" path="m3050,1459l3067,1459e" filled="false" stroked="true" strokeweight=".129pt" strokecolor="#050000">
                <v:path arrowok="t"/>
              </v:shape>
            </v:group>
            <v:group style="position:absolute;left:3217;top:1372;width:2;height:17" coordorigin="3217,1372" coordsize="2,17">
              <v:shape style="position:absolute;left:3217;top:1372;width:2;height:17" coordorigin="3217,1372" coordsize="0,17" path="m3217,1372l3217,1388e" filled="false" stroked="true" strokeweight=".13pt" strokecolor="#050000">
                <v:path arrowok="t"/>
              </v:shape>
            </v:group>
            <v:group style="position:absolute;left:3220;top:1356;width:2;height:17" coordorigin="3220,1356" coordsize="2,17">
              <v:shape style="position:absolute;left:3220;top:1356;width:2;height:17" coordorigin="3220,1356" coordsize="0,17" path="m3220,1356l3220,1373e" filled="false" stroked="true" strokeweight=".129pt" strokecolor="#050000">
                <v:path arrowok="t"/>
              </v:shape>
            </v:group>
            <v:group style="position:absolute;left:3076;top:1220;width:60;height:117" coordorigin="3076,1220" coordsize="60,117">
              <v:shape style="position:absolute;left:3076;top:1220;width:60;height:117" coordorigin="3076,1220" coordsize="60,117" path="m3076,1336l3087,1310,3136,1220e" filled="false" stroked="true" strokeweight=".84pt" strokecolor="#050000">
                <v:path arrowok="t"/>
              </v:shape>
            </v:group>
            <v:group style="position:absolute;left:3368;top:1056;width:2;height:17" coordorigin="3368,1056" coordsize="2,17">
              <v:shape style="position:absolute;left:3368;top:1056;width:2;height:17" coordorigin="3368,1056" coordsize="0,17" path="m3368,1056l3368,1073e" filled="false" stroked="true" strokeweight=".13pt" strokecolor="#050000">
                <v:path arrowok="t"/>
              </v:shape>
            </v:group>
            <v:group style="position:absolute;left:3252;top:1038;width:32;height:65" coordorigin="3252,1038" coordsize="32,65">
              <v:shape style="position:absolute;left:3252;top:1038;width:32;height:65" coordorigin="3252,1038" coordsize="32,65" path="m3283,1038l3273,1057,3263,1080,3252,1103e" filled="false" stroked="true" strokeweight=".84pt" strokecolor="#050000">
                <v:path arrowok="t"/>
              </v:shape>
            </v:group>
            <v:group style="position:absolute;left:3006;top:1713;width:17;height:2" coordorigin="3006,1713" coordsize="17,2">
              <v:shape style="position:absolute;left:3006;top:1713;width:17;height:2" coordorigin="3006,1713" coordsize="17,0" path="m3006,1713l3023,1713e" filled="false" stroked="true" strokeweight=".13pt" strokecolor="#050000">
                <v:path arrowok="t"/>
              </v:shape>
            </v:group>
            <v:group style="position:absolute;left:3009;top:1707;width:17;height:2" coordorigin="3009,1707" coordsize="17,2">
              <v:shape style="position:absolute;left:3009;top:1707;width:17;height:2" coordorigin="3009,1707" coordsize="17,0" path="m3009,1707l3025,1707e" filled="false" stroked="true" strokeweight=".13pt" strokecolor="#050000">
                <v:path arrowok="t"/>
              </v:shape>
            </v:group>
            <v:group style="position:absolute;left:3011;top:1702;width:17;height:2" coordorigin="3011,1702" coordsize="17,2">
              <v:shape style="position:absolute;left:3011;top:1702;width:17;height:2" coordorigin="3011,1702" coordsize="17,0" path="m3011,1702l3028,1702e" filled="false" stroked="true" strokeweight=".129pt" strokecolor="#050000">
                <v:path arrowok="t"/>
              </v:shape>
            </v:group>
            <v:group style="position:absolute;left:3022;top:1696;width:3;height:3" coordorigin="3022,1696" coordsize="3,3">
              <v:shape style="position:absolute;left:3022;top:1696;width:3;height:3" coordorigin="3022,1696" coordsize="3,3" path="m3022,1698l3025,1696e" filled="false" stroked="true" strokeweight=".84pt" strokecolor="#050000">
                <v:path arrowok="t"/>
              </v:shape>
            </v:group>
            <v:group style="position:absolute;left:2993;top:1718;width:17;height:2" coordorigin="2993,1718" coordsize="17,2">
              <v:shape style="position:absolute;left:2993;top:1718;width:17;height:2" coordorigin="2993,1718" coordsize="17,0" path="m2993,1718l3010,1718e" filled="false" stroked="true" strokeweight=".129pt" strokecolor="#050000">
                <v:path arrowok="t"/>
              </v:shape>
            </v:group>
            <v:group style="position:absolute;left:2996;top:1713;width:17;height:2" coordorigin="2996,1713" coordsize="17,2">
              <v:shape style="position:absolute;left:2996;top:1713;width:17;height:2" coordorigin="2996,1713" coordsize="17,0" path="m2996,1713l3012,1713e" filled="false" stroked="true" strokeweight=".13pt" strokecolor="#050000">
                <v:path arrowok="t"/>
              </v:shape>
            </v:group>
            <v:group style="position:absolute;left:3007;top:1706;width:3;height:3" coordorigin="3007,1706" coordsize="3,3">
              <v:shape style="position:absolute;left:3007;top:1706;width:3;height:3" coordorigin="3007,1706" coordsize="3,3" path="m3007,1709l3009,1706e" filled="false" stroked="true" strokeweight=".84pt" strokecolor="#050000">
                <v:path arrowok="t"/>
              </v:shape>
            </v:group>
            <v:group style="position:absolute;left:3003;top:1702;width:17;height:2" coordorigin="3003,1702" coordsize="17,2">
              <v:shape style="position:absolute;left:3003;top:1702;width:17;height:2" coordorigin="3003,1702" coordsize="17,0" path="m3003,1702l3020,1702e" filled="false" stroked="true" strokeweight=".129pt" strokecolor="#050000">
                <v:path arrowok="t"/>
              </v:shape>
            </v:group>
            <v:group style="position:absolute;left:2949;top:1757;width:17;height:2" coordorigin="2949,1757" coordsize="17,2">
              <v:shape style="position:absolute;left:2949;top:1757;width:17;height:2" coordorigin="2949,1757" coordsize="17,0" path="m2949,1757l2966,1757e" filled="false" stroked="true" strokeweight=".129pt" strokecolor="#050000">
                <v:path arrowok="t"/>
              </v:shape>
            </v:group>
            <v:group style="position:absolute;left:2987;top:1721;width:2;height:17" coordorigin="2987,1721" coordsize="2,17">
              <v:shape style="position:absolute;left:2987;top:1721;width:2;height:17" coordorigin="2987,1721" coordsize="0,17" path="m2987,1721l2987,1738e" filled="false" stroked="true" strokeweight=".129pt" strokecolor="#050000">
                <v:path arrowok="t"/>
              </v:shape>
            </v:group>
            <v:group style="position:absolute;left:2977;top:1729;width:2;height:17" coordorigin="2977,1729" coordsize="2,17">
              <v:shape style="position:absolute;left:2977;top:1729;width:2;height:17" coordorigin="2977,1729" coordsize="0,17" path="m2977,1729l2977,1746e" filled="false" stroked="true" strokeweight=".129pt" strokecolor="#050000">
                <v:path arrowok="t"/>
              </v:shape>
            </v:group>
            <v:group style="position:absolute;left:3415;top:1007;width:37;height:86" coordorigin="3415,1007" coordsize="37,86">
              <v:shape style="position:absolute;left:3415;top:1007;width:37;height:86" coordorigin="3415,1007" coordsize="37,86" path="m3452,1007l3449,1013,3446,1020,3441,1028,3439,1036,3434,1044,3431,1054,3426,1062,3423,1072,3421,1080,3418,1088,3415,1093e" filled="false" stroked="true" strokeweight=".84pt" strokecolor="#050000">
                <v:path arrowok="t"/>
              </v:shape>
            </v:group>
            <v:group style="position:absolute;left:3400;top:1181;width:13;height:26" coordorigin="3400,1181" coordsize="13,26">
              <v:shape style="position:absolute;left:3400;top:1181;width:13;height:26" coordorigin="3400,1181" coordsize="13,26" path="m3413,1181l3400,1207e" filled="false" stroked="true" strokeweight=".84pt" strokecolor="#050000">
                <v:path arrowok="t"/>
              </v:shape>
            </v:group>
            <v:group style="position:absolute;left:2965;top:1745;width:3;height:3" coordorigin="2965,1745" coordsize="3,3">
              <v:shape style="position:absolute;left:2965;top:1745;width:3;height:3" coordorigin="2965,1745" coordsize="3,3" path="m2965,1747l2968,1745e" filled="false" stroked="true" strokeweight=".84pt" strokecolor="#050000">
                <v:path arrowok="t"/>
              </v:shape>
            </v:group>
            <v:group style="position:absolute;left:2954;top:1757;width:2;height:17" coordorigin="2954,1757" coordsize="2,17">
              <v:shape style="position:absolute;left:2954;top:1757;width:2;height:17" coordorigin="2954,1757" coordsize="0,17" path="m2954,1757l2954,1774e" filled="false" stroked="true" strokeweight=".13pt" strokecolor="#050000">
                <v:path arrowok="t"/>
              </v:shape>
            </v:group>
            <v:group style="position:absolute;left:3368;top:1056;width:2;height:17" coordorigin="3368,1056" coordsize="2,17">
              <v:shape style="position:absolute;left:3368;top:1056;width:2;height:17" coordorigin="3368,1056" coordsize="0,17" path="m3368,1056l3368,1073e" filled="false" stroked="true" strokeweight=".13pt" strokecolor="#050000">
                <v:path arrowok="t"/>
              </v:shape>
            </v:group>
            <v:group style="position:absolute;left:3084;top:1348;width:17;height:2" coordorigin="3084,1348" coordsize="17,2">
              <v:shape style="position:absolute;left:3084;top:1348;width:17;height:2" coordorigin="3084,1348" coordsize="17,0" path="m3084,1348l3100,1348e" filled="false" stroked="true" strokeweight=".13pt" strokecolor="#050000">
                <v:path arrowok="t"/>
              </v:shape>
            </v:group>
            <v:group style="position:absolute;left:3283;top:976;width:37;height:65" coordorigin="3283,976" coordsize="37,65">
              <v:shape style="position:absolute;left:3283;top:976;width:37;height:65" coordorigin="3283,976" coordsize="37,65" path="m3320,976l3283,1041e" filled="false" stroked="true" strokeweight=".84pt" strokecolor="#050000">
                <v:path arrowok="t"/>
              </v:shape>
            </v:group>
            <v:group style="position:absolute;left:3089;top:1370;width:3;height:3" coordorigin="3089,1370" coordsize="3,3">
              <v:shape style="position:absolute;left:3089;top:1370;width:3;height:3" coordorigin="3089,1370" coordsize="3,3" path="m3089,1372l3092,1370e" filled="false" stroked="true" strokeweight=".84pt" strokecolor="#050000">
                <v:path arrowok="t"/>
              </v:shape>
            </v:group>
            <v:group style="position:absolute;left:3379;top:912;width:3;height:6" coordorigin="3379,912" coordsize="3,6">
              <v:shape style="position:absolute;left:3379;top:912;width:3;height:6" coordorigin="3379,912" coordsize="3,6" path="m3382,912l3379,917e" filled="false" stroked="true" strokeweight=".84pt" strokecolor="#050000">
                <v:path arrowok="t"/>
              </v:shape>
            </v:group>
            <v:group style="position:absolute;left:3058;top:1452;width:6;height:6" coordorigin="3058,1452" coordsize="6,6">
              <v:shape style="position:absolute;left:3058;top:1452;width:6;height:6" coordorigin="3058,1452" coordsize="6,6" path="m3058,1458l3063,1452,3061,1458e" filled="false" stroked="true" strokeweight=".84pt" strokecolor="#050000">
                <v:path arrowok="t"/>
              </v:shape>
            </v:group>
            <v:group style="position:absolute;left:3379;top:912;width:3;height:6" coordorigin="3379,912" coordsize="3,6">
              <v:shape style="position:absolute;left:3379;top:912;width:3;height:6" coordorigin="3379,912" coordsize="3,6" path="m3379,917l3382,912e" filled="false" stroked="true" strokeweight=".84pt" strokecolor="#050000">
                <v:path arrowok="t"/>
              </v:shape>
            </v:group>
            <v:group style="position:absolute;left:3390;top:901;width:42;height:70" coordorigin="3390,901" coordsize="42,70">
              <v:shape style="position:absolute;left:3390;top:901;width:42;height:70" coordorigin="3390,901" coordsize="42,70" path="m3431,901l3390,971e" filled="false" stroked="true" strokeweight=".84pt" strokecolor="#050000">
                <v:path arrowok="t"/>
              </v:shape>
            </v:group>
            <v:group style="position:absolute;left:3115;top:1372;width:39;height:68" coordorigin="3115,1372" coordsize="39,68">
              <v:shape style="position:absolute;left:3115;top:1372;width:39;height:68" coordorigin="3115,1372" coordsize="39,68" path="m3154,1372l3115,1440e" filled="false" stroked="true" strokeweight=".84pt" strokecolor="#050000">
                <v:path arrowok="t"/>
              </v:shape>
            </v:group>
            <v:group style="position:absolute;left:2947;top:1766;width:3;height:3" coordorigin="2947,1766" coordsize="3,3">
              <v:shape style="position:absolute;left:2947;top:1766;width:3;height:3" coordorigin="2947,1766" coordsize="3,3" path="m2947,1768l2950,1766e" filled="false" stroked="true" strokeweight=".84pt" strokecolor="#050000">
                <v:path arrowok="t"/>
              </v:shape>
            </v:group>
            <v:group style="position:absolute;left:2953;top:1755;width:2;height:17" coordorigin="2953,1755" coordsize="2,17">
              <v:shape style="position:absolute;left:2953;top:1755;width:2;height:17" coordorigin="2953,1755" coordsize="0,17" path="m2953,1755l2953,1771e" filled="false" stroked="true" strokeweight=".13pt" strokecolor="#050000">
                <v:path arrowok="t"/>
              </v:shape>
            </v:group>
            <v:group style="position:absolute;left:2956;top:1747;width:2;height:17" coordorigin="2956,1747" coordsize="2,17">
              <v:shape style="position:absolute;left:2956;top:1747;width:2;height:17" coordorigin="2956,1747" coordsize="0,17" path="m2956,1747l2956,1764e" filled="false" stroked="true" strokeweight=".13pt" strokecolor="#050000">
                <v:path arrowok="t"/>
              </v:shape>
            </v:group>
            <v:group style="position:absolute;left:2959;top:1742;width:2;height:17" coordorigin="2959,1742" coordsize="2,17">
              <v:shape style="position:absolute;left:2959;top:1742;width:2;height:17" coordorigin="2959,1742" coordsize="0,17" path="m2959,1742l2959,1758e" filled="false" stroked="true" strokeweight=".129pt" strokecolor="#050000">
                <v:path arrowok="t"/>
              </v:shape>
            </v:group>
            <v:group style="position:absolute;left:2961;top:1737;width:2;height:17" coordorigin="2961,1737" coordsize="2,17">
              <v:shape style="position:absolute;left:2961;top:1737;width:2;height:17" coordorigin="2961,1737" coordsize="0,17" path="m2961,1737l2961,1753e" filled="false" stroked="true" strokeweight=".13pt" strokecolor="#050000">
                <v:path arrowok="t"/>
              </v:shape>
            </v:group>
            <v:group style="position:absolute;left:2966;top:1731;width:2;height:17" coordorigin="2966,1731" coordsize="2,17">
              <v:shape style="position:absolute;left:2966;top:1731;width:2;height:17" coordorigin="2966,1731" coordsize="0,17" path="m2966,1731l2966,1748e" filled="false" stroked="true" strokeweight=".128pt" strokecolor="#050000">
                <v:path arrowok="t"/>
              </v:shape>
            </v:group>
            <v:group style="position:absolute;left:2969;top:1726;width:2;height:17" coordorigin="2969,1726" coordsize="2,17">
              <v:shape style="position:absolute;left:2969;top:1726;width:2;height:17" coordorigin="2969,1726" coordsize="0,17" path="m2969,1726l2969,1743e" filled="false" stroked="true" strokeweight=".13pt" strokecolor="#050000">
                <v:path arrowok="t"/>
              </v:shape>
            </v:group>
            <v:group style="position:absolute;left:2961;top:1742;width:2;height:17" coordorigin="2961,1742" coordsize="2,17">
              <v:shape style="position:absolute;left:2961;top:1742;width:2;height:17" coordorigin="2961,1742" coordsize="0,17" path="m2961,1742l2961,1758e" filled="false" stroked="true" strokeweight=".13pt" strokecolor="#050000">
                <v:path arrowok="t"/>
              </v:shape>
            </v:group>
            <v:group style="position:absolute;left:2964;top:1737;width:2;height:17" coordorigin="2964,1737" coordsize="2,17">
              <v:shape style="position:absolute;left:2964;top:1737;width:2;height:17" coordorigin="2964,1737" coordsize="0,17" path="m2964,1737l2964,1753e" filled="false" stroked="true" strokeweight=".13pt" strokecolor="#050000">
                <v:path arrowok="t"/>
              </v:shape>
            </v:group>
            <v:group style="position:absolute;left:2966;top:1731;width:2;height:17" coordorigin="2966,1731" coordsize="2,17">
              <v:shape style="position:absolute;left:2966;top:1731;width:2;height:17" coordorigin="2966,1731" coordsize="0,17" path="m2966,1731l2966,1748e" filled="false" stroked="true" strokeweight=".128pt" strokecolor="#050000">
                <v:path arrowok="t"/>
              </v:shape>
            </v:group>
            <v:group style="position:absolute;left:2969;top:1726;width:2;height:17" coordorigin="2969,1726" coordsize="2,17">
              <v:shape style="position:absolute;left:2969;top:1726;width:2;height:17" coordorigin="2969,1726" coordsize="0,17" path="m2969,1726l2969,1743e" filled="false" stroked="true" strokeweight=".13pt" strokecolor="#050000">
                <v:path arrowok="t"/>
              </v:shape>
            </v:group>
            <v:group style="position:absolute;left:2972;top:1721;width:2;height:17" coordorigin="2972,1721" coordsize="2,17">
              <v:shape style="position:absolute;left:2972;top:1721;width:2;height:17" coordorigin="2972,1721" coordsize="0,17" path="m2972,1721l2972,1738e" filled="false" stroked="true" strokeweight=".129pt" strokecolor="#050000">
                <v:path arrowok="t"/>
              </v:shape>
            </v:group>
            <v:group style="position:absolute;left:3132;top:1452;width:2;height:17" coordorigin="3132,1452" coordsize="2,17">
              <v:shape style="position:absolute;left:3132;top:1452;width:2;height:17" coordorigin="3132,1452" coordsize="0,17" path="m3132,1452l3132,1469e" filled="false" stroked="true" strokeweight=".13pt" strokecolor="#050000">
                <v:path arrowok="t"/>
              </v:shape>
            </v:group>
            <v:group style="position:absolute;left:2943;top:1770;width:2;height:17" coordorigin="2943,1770" coordsize="2,17">
              <v:shape style="position:absolute;left:2943;top:1770;width:2;height:17" coordorigin="2943,1770" coordsize="0,17" path="m2943,1770l2943,1787e" filled="false" stroked="true" strokeweight=".13pt" strokecolor="#050000">
                <v:path arrowok="t"/>
              </v:shape>
            </v:group>
            <v:group style="position:absolute;left:2964;top:1737;width:2;height:17" coordorigin="2964,1737" coordsize="2,17">
              <v:shape style="position:absolute;left:2964;top:1737;width:2;height:17" coordorigin="2964,1737" coordsize="0,17" path="m2964,1737l2964,1753e" filled="false" stroked="true" strokeweight=".13pt" strokecolor="#050000">
                <v:path arrowok="t"/>
              </v:shape>
            </v:group>
            <v:group style="position:absolute;left:2966;top:1731;width:2;height:17" coordorigin="2966,1731" coordsize="2,17">
              <v:shape style="position:absolute;left:2966;top:1731;width:2;height:17" coordorigin="2966,1731" coordsize="0,17" path="m2966,1731l2966,1748e" filled="false" stroked="true" strokeweight=".128pt" strokecolor="#050000">
                <v:path arrowok="t"/>
              </v:shape>
            </v:group>
            <v:group style="position:absolute;left:2972;top:1726;width:2;height:17" coordorigin="2972,1726" coordsize="2,17">
              <v:shape style="position:absolute;left:2972;top:1726;width:2;height:17" coordorigin="2972,1726" coordsize="0,17" path="m2972,1726l2972,1743e" filled="false" stroked="true" strokeweight=".129pt" strokecolor="#050000">
                <v:path arrowok="t"/>
              </v:shape>
            </v:group>
            <v:group style="position:absolute;left:2974;top:1721;width:2;height:17" coordorigin="2974,1721" coordsize="2,17">
              <v:shape style="position:absolute;left:2974;top:1721;width:2;height:17" coordorigin="2974,1721" coordsize="0,17" path="m2974,1721l2974,1738e" filled="false" stroked="true" strokeweight=".129pt" strokecolor="#050000">
                <v:path arrowok="t"/>
              </v:shape>
            </v:group>
            <v:group style="position:absolute;left:2977;top:1716;width:2;height:17" coordorigin="2977,1716" coordsize="2,17">
              <v:shape style="position:absolute;left:2977;top:1716;width:2;height:17" coordorigin="2977,1716" coordsize="0,17" path="m2977,1716l2977,1733e" filled="false" stroked="true" strokeweight=".13pt" strokecolor="#050000">
                <v:path arrowok="t"/>
              </v:shape>
            </v:group>
            <v:group style="position:absolute;left:2947;top:1768;width:6;height:6" coordorigin="2947,1768" coordsize="6,6">
              <v:shape style="position:absolute;left:2947;top:1768;width:6;height:6" coordorigin="2947,1768" coordsize="6,6" path="m2952,1768l2947,1773e" filled="false" stroked="true" strokeweight=".84pt" strokecolor="#050000">
                <v:path arrowok="t"/>
              </v:shape>
            </v:group>
            <v:group style="position:absolute;left:2955;top:1758;width:3;height:3" coordorigin="2955,1758" coordsize="3,3">
              <v:shape style="position:absolute;left:2955;top:1758;width:3;height:3" coordorigin="2955,1758" coordsize="3,3" path="m2955,1760l2957,1758e" filled="false" stroked="true" strokeweight=".84pt" strokecolor="#050000">
                <v:path arrowok="t"/>
              </v:shape>
            </v:group>
            <v:group style="position:absolute;left:2959;top:1747;width:2;height:17" coordorigin="2959,1747" coordsize="2,17">
              <v:shape style="position:absolute;left:2959;top:1747;width:2;height:17" coordorigin="2959,1747" coordsize="0,17" path="m2959,1747l2959,1764e" filled="false" stroked="true" strokeweight=".129pt" strokecolor="#050000">
                <v:path arrowok="t"/>
              </v:shape>
            </v:group>
            <v:group style="position:absolute;left:2969;top:1731;width:2;height:17" coordorigin="2969,1731" coordsize="2,17">
              <v:shape style="position:absolute;left:2969;top:1731;width:2;height:17" coordorigin="2969,1731" coordsize="0,17" path="m2969,1731l2969,1748e" filled="false" stroked="true" strokeweight=".13pt" strokecolor="#050000">
                <v:path arrowok="t"/>
              </v:shape>
            </v:group>
            <v:group style="position:absolute;left:2972;top:1726;width:2;height:17" coordorigin="2972,1726" coordsize="2,17">
              <v:shape style="position:absolute;left:2972;top:1726;width:2;height:17" coordorigin="2972,1726" coordsize="0,17" path="m2972,1726l2972,1743e" filled="false" stroked="true" strokeweight=".129pt" strokecolor="#050000">
                <v:path arrowok="t"/>
              </v:shape>
            </v:group>
            <v:group style="position:absolute;left:2974;top:1721;width:2;height:17" coordorigin="2974,1721" coordsize="2,17">
              <v:shape style="position:absolute;left:2974;top:1721;width:2;height:17" coordorigin="2974,1721" coordsize="0,17" path="m2974,1721l2974,1738e" filled="false" stroked="true" strokeweight=".129pt" strokecolor="#050000">
                <v:path arrowok="t"/>
              </v:shape>
            </v:group>
            <v:group style="position:absolute;left:2979;top:1716;width:2;height:17" coordorigin="2979,1716" coordsize="2,17">
              <v:shape style="position:absolute;left:2979;top:1716;width:2;height:17" coordorigin="2979,1716" coordsize="0,17" path="m2979,1716l2979,1733e" filled="false" stroked="true" strokeweight=".129pt" strokecolor="#050000">
                <v:path arrowok="t"/>
              </v:shape>
            </v:group>
            <v:group style="position:absolute;left:2982;top:1711;width:2;height:17" coordorigin="2982,1711" coordsize="2,17">
              <v:shape style="position:absolute;left:2982;top:1711;width:2;height:17" coordorigin="2982,1711" coordsize="0,17" path="m2982,1711l2982,1727e" filled="false" stroked="true" strokeweight=".13pt" strokecolor="#050000">
                <v:path arrowok="t"/>
              </v:shape>
            </v:group>
            <v:group style="position:absolute;left:3364;top:1064;width:3;height:6" coordorigin="3364,1064" coordsize="3,6">
              <v:shape style="position:absolute;left:3364;top:1064;width:3;height:6" coordorigin="3364,1064" coordsize="3,6" path="m3366,1064l3364,1069e" filled="false" stroked="true" strokeweight=".84pt" strokecolor="#050000">
                <v:path arrowok="t"/>
              </v:shape>
            </v:group>
            <v:group style="position:absolute;left:2965;top:1736;width:17;height:2" coordorigin="2965,1736" coordsize="17,2">
              <v:shape style="position:absolute;left:2965;top:1736;width:17;height:2" coordorigin="2965,1736" coordsize="17,0" path="m2965,1736l2981,1736e" filled="false" stroked="true" strokeweight=".129pt" strokecolor="#050000">
                <v:path arrowok="t"/>
              </v:shape>
            </v:group>
            <v:group style="position:absolute;left:2975;top:1729;width:3;height:3" coordorigin="2975,1729" coordsize="3,3">
              <v:shape style="position:absolute;left:2975;top:1729;width:3;height:3" coordorigin="2975,1729" coordsize="3,3" path="m2975,1732l2978,1729e" filled="false" stroked="true" strokeweight=".84pt" strokecolor="#050000">
                <v:path arrowok="t"/>
              </v:shape>
            </v:group>
            <v:group style="position:absolute;left:2978;top:1724;width:3;height:3" coordorigin="2978,1724" coordsize="3,3">
              <v:shape style="position:absolute;left:2978;top:1724;width:3;height:3" coordorigin="2978,1724" coordsize="3,3" path="m2978,1727l2981,1724e" filled="false" stroked="true" strokeweight=".84pt" strokecolor="#050000">
                <v:path arrowok="t"/>
              </v:shape>
            </v:group>
            <v:group style="position:absolute;left:2975;top:1720;width:17;height:2" coordorigin="2975,1720" coordsize="17,2">
              <v:shape style="position:absolute;left:2975;top:1720;width:17;height:2" coordorigin="2975,1720" coordsize="17,0" path="m2975,1720l2992,1720e" filled="false" stroked="true" strokeweight=".131pt" strokecolor="#050000">
                <v:path arrowok="t"/>
              </v:shape>
            </v:group>
            <v:group style="position:absolute;left:2977;top:1715;width:17;height:2" coordorigin="2977,1715" coordsize="17,2">
              <v:shape style="position:absolute;left:2977;top:1715;width:17;height:2" coordorigin="2977,1715" coordsize="17,0" path="m2977,1715l2994,1715e" filled="false" stroked="true" strokeweight=".129pt" strokecolor="#050000">
                <v:path arrowok="t"/>
              </v:shape>
            </v:group>
            <v:group style="position:absolute;left:2970;top:1731;width:17;height:2" coordorigin="2970,1731" coordsize="17,2">
              <v:shape style="position:absolute;left:2970;top:1731;width:17;height:2" coordorigin="2970,1731" coordsize="17,0" path="m2970,1731l2986,1731e" filled="false" stroked="true" strokeweight=".129pt" strokecolor="#050000">
                <v:path arrowok="t"/>
              </v:shape>
            </v:group>
            <v:group style="position:absolute;left:2981;top:1724;width:3;height:3" coordorigin="2981,1724" coordsize="3,3">
              <v:shape style="position:absolute;left:2981;top:1724;width:3;height:3" coordorigin="2981,1724" coordsize="3,3" path="m2981,1727l2983,1724e" filled="false" stroked="true" strokeweight=".84pt" strokecolor="#050000">
                <v:path arrowok="t"/>
              </v:shape>
            </v:group>
            <v:group style="position:absolute;left:2983;top:1719;width:3;height:3" coordorigin="2983,1719" coordsize="3,3">
              <v:shape style="position:absolute;left:2983;top:1719;width:3;height:3" coordorigin="2983,1719" coordsize="3,3" path="m2983,1722l2986,1719e" filled="false" stroked="true" strokeweight=".84pt" strokecolor="#050000">
                <v:path arrowok="t"/>
              </v:shape>
            </v:group>
            <v:group style="position:absolute;left:2980;top:1715;width:17;height:2" coordorigin="2980,1715" coordsize="17,2">
              <v:shape style="position:absolute;left:2980;top:1715;width:17;height:2" coordorigin="2980,1715" coordsize="17,0" path="m2980,1715l2997,1715e" filled="false" stroked="true" strokeweight=".129pt" strokecolor="#050000">
                <v:path arrowok="t"/>
              </v:shape>
            </v:group>
            <v:group style="position:absolute;left:2983;top:1710;width:17;height:2" coordorigin="2983,1710" coordsize="17,2">
              <v:shape style="position:absolute;left:2983;top:1710;width:17;height:2" coordorigin="2983,1710" coordsize="17,0" path="m2983,1710l2999,1710e" filled="false" stroked="true" strokeweight=".129pt" strokecolor="#050000">
                <v:path arrowok="t"/>
              </v:shape>
            </v:group>
            <v:group style="position:absolute;left:2975;top:1728;width:17;height:2" coordorigin="2975,1728" coordsize="17,2">
              <v:shape style="position:absolute;left:2975;top:1728;width:17;height:2" coordorigin="2975,1728" coordsize="17,0" path="m2975,1728l2992,1728e" filled="false" stroked="true" strokeweight=".13pt" strokecolor="#050000">
                <v:path arrowok="t"/>
              </v:shape>
            </v:group>
            <v:group style="position:absolute;left:2987;top:1713;width:2;height:17" coordorigin="2987,1713" coordsize="2,17">
              <v:shape style="position:absolute;left:2987;top:1713;width:2;height:17" coordorigin="2987,1713" coordsize="0,17" path="m2987,1713l2987,1730e" filled="false" stroked="true" strokeweight=".129pt" strokecolor="#050000">
                <v:path arrowok="t"/>
              </v:shape>
            </v:group>
            <v:group style="position:absolute;left:2992;top:1708;width:2;height:17" coordorigin="2992,1708" coordsize="2,17">
              <v:shape style="position:absolute;left:2992;top:1708;width:2;height:17" coordorigin="2992,1708" coordsize="0,17" path="m2992,1708l2992,1725e" filled="false" stroked="true" strokeweight=".129pt" strokecolor="#050000">
                <v:path arrowok="t"/>
              </v:shape>
            </v:group>
            <v:group style="position:absolute;left:2995;top:1703;width:2;height:17" coordorigin="2995,1703" coordsize="2,17">
              <v:shape style="position:absolute;left:2995;top:1703;width:2;height:17" coordorigin="2995,1703" coordsize="0,17" path="m2995,1703l2995,1720e" filled="false" stroked="true" strokeweight=".13pt" strokecolor="#050000">
                <v:path arrowok="t"/>
              </v:shape>
            </v:group>
            <v:group style="position:absolute;left:2998;top:1698;width:2;height:17" coordorigin="2998,1698" coordsize="2,17">
              <v:shape style="position:absolute;left:2998;top:1698;width:2;height:17" coordorigin="2998,1698" coordsize="0,17" path="m2998,1698l2998,1714e" filled="false" stroked="true" strokeweight=".129pt" strokecolor="#050000">
                <v:path arrowok="t"/>
              </v:shape>
            </v:group>
            <v:group style="position:absolute;left:3177;top:1362;width:24;height:39" coordorigin="3177,1362" coordsize="24,39">
              <v:shape style="position:absolute;left:3177;top:1362;width:24;height:39" coordorigin="3177,1362" coordsize="24,39" path="m3177,1401l3201,1362e" filled="false" stroked="true" strokeweight=".84pt" strokecolor="#050000">
                <v:path arrowok="t"/>
              </v:shape>
            </v:group>
            <v:group style="position:absolute;left:3423;top:943;width:24;height:42" coordorigin="3423,943" coordsize="24,42">
              <v:shape style="position:absolute;left:3423;top:943;width:24;height:42" coordorigin="3423,943" coordsize="24,42" path="m3423,984l3446,943e" filled="false" stroked="true" strokeweight=".84pt" strokecolor="#050000">
                <v:path arrowok="t"/>
              </v:shape>
            </v:group>
            <v:group style="position:absolute;left:2990;top:1716;width:2;height:17" coordorigin="2990,1716" coordsize="2,17">
              <v:shape style="position:absolute;left:2990;top:1716;width:2;height:17" coordorigin="2990,1716" coordsize="0,17" path="m2990,1716l2990,1733e" filled="false" stroked="true" strokeweight=".129pt" strokecolor="#050000">
                <v:path arrowok="t"/>
              </v:shape>
            </v:group>
            <v:group style="position:absolute;left:2995;top:1711;width:2;height:17" coordorigin="2995,1711" coordsize="2,17">
              <v:shape style="position:absolute;left:2995;top:1711;width:2;height:17" coordorigin="2995,1711" coordsize="0,17" path="m2995,1711l2995,1727e" filled="false" stroked="true" strokeweight=".13pt" strokecolor="#050000">
                <v:path arrowok="t"/>
              </v:shape>
            </v:group>
            <v:group style="position:absolute;left:2988;top:1713;width:17;height:2" coordorigin="2988,1713" coordsize="17,2">
              <v:shape style="position:absolute;left:2988;top:1713;width:17;height:2" coordorigin="2988,1713" coordsize="17,0" path="m2988,1713l3005,1713e" filled="false" stroked="true" strokeweight=".129pt" strokecolor="#050000">
                <v:path arrowok="t"/>
              </v:shape>
            </v:group>
            <v:group style="position:absolute;left:2990;top:1707;width:17;height:2" coordorigin="2990,1707" coordsize="17,2">
              <v:shape style="position:absolute;left:2990;top:1707;width:17;height:2" coordorigin="2990,1707" coordsize="17,0" path="m2990,1707l3007,1707e" filled="false" stroked="true" strokeweight=".13pt" strokecolor="#050000">
                <v:path arrowok="t"/>
              </v:shape>
            </v:group>
            <v:group style="position:absolute;left:2993;top:1702;width:17;height:2" coordorigin="2993,1702" coordsize="17,2">
              <v:shape style="position:absolute;left:2993;top:1702;width:17;height:2" coordorigin="2993,1702" coordsize="17,0" path="m2993,1702l3010,1702e" filled="false" stroked="true" strokeweight=".13pt" strokecolor="#050000">
                <v:path arrowok="t"/>
              </v:shape>
            </v:group>
            <v:group style="position:absolute;left:2992;top:1713;width:2;height:17" coordorigin="2992,1713" coordsize="2,17">
              <v:shape style="position:absolute;left:2992;top:1713;width:2;height:17" coordorigin="2992,1713" coordsize="0,17" path="m2992,1713l2992,1730e" filled="false" stroked="true" strokeweight=".129pt" strokecolor="#050000">
                <v:path arrowok="t"/>
              </v:shape>
            </v:group>
            <v:group style="position:absolute;left:2995;top:1708;width:2;height:17" coordorigin="2995,1708" coordsize="2,17">
              <v:shape style="position:absolute;left:2995;top:1708;width:2;height:17" coordorigin="2995,1708" coordsize="0,17" path="m2995,1708l2995,1725e" filled="false" stroked="true" strokeweight=".13pt" strokecolor="#050000">
                <v:path arrowok="t"/>
              </v:shape>
            </v:group>
            <v:group style="position:absolute;left:2998;top:1703;width:2;height:17" coordorigin="2998,1703" coordsize="2,17">
              <v:shape style="position:absolute;left:2998;top:1703;width:2;height:17" coordorigin="2998,1703" coordsize="0,17" path="m2998,1703l2998,1720e" filled="false" stroked="true" strokeweight=".129pt" strokecolor="#050000">
                <v:path arrowok="t"/>
              </v:shape>
            </v:group>
            <v:group style="position:absolute;left:3000;top:1698;width:2;height:17" coordorigin="3000,1698" coordsize="2,17">
              <v:shape style="position:absolute;left:3000;top:1698;width:2;height:17" coordorigin="3000,1698" coordsize="0,17" path="m3000,1698l3000,1714e" filled="false" stroked="true" strokeweight=".129pt" strokecolor="#050000">
                <v:path arrowok="t"/>
              </v:shape>
            </v:group>
            <v:group style="position:absolute;left:2988;top:1720;width:17;height:2" coordorigin="2988,1720" coordsize="17,2">
              <v:shape style="position:absolute;left:2988;top:1720;width:17;height:2" coordorigin="2988,1720" coordsize="17,0" path="m2988,1720l3005,1720e" filled="false" stroked="true" strokeweight=".131pt" strokecolor="#050000">
                <v:path arrowok="t"/>
              </v:shape>
            </v:group>
            <v:group style="position:absolute;left:2990;top:1715;width:17;height:2" coordorigin="2990,1715" coordsize="17,2">
              <v:shape style="position:absolute;left:2990;top:1715;width:17;height:2" coordorigin="2990,1715" coordsize="17,0" path="m2990,1715l3007,1715e" filled="false" stroked="true" strokeweight=".129pt" strokecolor="#050000">
                <v:path arrowok="t"/>
              </v:shape>
            </v:group>
            <v:group style="position:absolute;left:2993;top:1710;width:17;height:2" coordorigin="2993,1710" coordsize="17,2">
              <v:shape style="position:absolute;left:2993;top:1710;width:17;height:2" coordorigin="2993,1710" coordsize="17,0" path="m2993,1710l3010,1710e" filled="false" stroked="true" strokeweight=".129pt" strokecolor="#050000">
                <v:path arrowok="t"/>
              </v:shape>
            </v:group>
            <v:group style="position:absolute;left:3004;top:1704;width:3;height:3" coordorigin="3004,1704" coordsize="3,3">
              <v:shape style="position:absolute;left:3004;top:1704;width:3;height:3" coordorigin="3004,1704" coordsize="3,3" path="m3004,1706l3007,1704e" filled="false" stroked="true" strokeweight=".84pt" strokecolor="#050000">
                <v:path arrowok="t"/>
              </v:shape>
            </v:group>
            <v:group style="position:absolute;left:3007;top:1698;width:3;height:3" coordorigin="3007,1698" coordsize="3,3">
              <v:shape style="position:absolute;left:3007;top:1698;width:3;height:3" coordorigin="3007,1698" coordsize="3,3" path="m3007,1701l3009,1698e" filled="false" stroked="true" strokeweight=".84pt" strokecolor="#050000">
                <v:path arrowok="t"/>
              </v:shape>
            </v:group>
            <v:group style="position:absolute;left:3003;top:1708;width:2;height:17" coordorigin="3003,1708" coordsize="2,17">
              <v:shape style="position:absolute;left:3003;top:1708;width:2;height:17" coordorigin="3003,1708" coordsize="0,17" path="m3003,1708l3003,1725e" filled="false" stroked="true" strokeweight=".13pt" strokecolor="#050000">
                <v:path arrowok="t"/>
              </v:shape>
            </v:group>
            <v:group style="position:absolute;left:3005;top:1703;width:2;height:17" coordorigin="3005,1703" coordsize="2,17">
              <v:shape style="position:absolute;left:3005;top:1703;width:2;height:17" coordorigin="3005,1703" coordsize="0,17" path="m3005,1703l3005,1720e" filled="false" stroked="true" strokeweight=".13pt" strokecolor="#050000">
                <v:path arrowok="t"/>
              </v:shape>
            </v:group>
            <v:group style="position:absolute;left:3010;top:1698;width:2;height:17" coordorigin="3010,1698" coordsize="2,17">
              <v:shape style="position:absolute;left:3010;top:1698;width:2;height:17" coordorigin="3010,1698" coordsize="0,17" path="m3010,1698l3010,1714e" filled="false" stroked="true" strokeweight=".129pt" strokecolor="#050000">
                <v:path arrowok="t"/>
              </v:shape>
            </v:group>
            <v:group style="position:absolute;left:3013;top:1693;width:2;height:17" coordorigin="3013,1693" coordsize="2,17">
              <v:shape style="position:absolute;left:3013;top:1693;width:2;height:17" coordorigin="3013,1693" coordsize="0,17" path="m3013,1693l3013,1709e" filled="false" stroked="true" strokeweight=".129pt" strokecolor="#050000">
                <v:path arrowok="t"/>
              </v:shape>
            </v:group>
            <v:group style="position:absolute;left:2999;top:1716;width:3;height:8" coordorigin="2999,1716" coordsize="3,8">
              <v:shape style="position:absolute;left:2999;top:1716;width:3;height:8" coordorigin="2999,1716" coordsize="3,8" path="m2999,1724l3001,1719,3001,1716e" filled="false" stroked="true" strokeweight=".84pt" strokecolor="#050000">
                <v:path arrowok="t"/>
              </v:shape>
            </v:group>
            <v:group style="position:absolute;left:3004;top:1711;width:3;height:3" coordorigin="3004,1711" coordsize="3,3">
              <v:shape style="position:absolute;left:3004;top:1711;width:3;height:3" coordorigin="3004,1711" coordsize="3,3" path="m3004,1714l3007,1711e" filled="false" stroked="true" strokeweight=".84pt" strokecolor="#050000">
                <v:path arrowok="t"/>
              </v:shape>
            </v:group>
            <v:group style="position:absolute;left:3007;top:1706;width:3;height:3" coordorigin="3007,1706" coordsize="3,3">
              <v:shape style="position:absolute;left:3007;top:1706;width:3;height:3" coordorigin="3007,1706" coordsize="3,3" path="m3007,1709l3009,1706e" filled="false" stroked="true" strokeweight=".84pt" strokecolor="#050000">
                <v:path arrowok="t"/>
              </v:shape>
            </v:group>
            <v:group style="position:absolute;left:3003;top:1702;width:17;height:2" coordorigin="3003,1702" coordsize="17,2">
              <v:shape style="position:absolute;left:3003;top:1702;width:17;height:2" coordorigin="3003,1702" coordsize="17,0" path="m3003,1702l3020,1702e" filled="false" stroked="true" strokeweight=".129pt" strokecolor="#050000">
                <v:path arrowok="t"/>
              </v:shape>
            </v:group>
            <v:group style="position:absolute;left:3006;top:1697;width:17;height:2" coordorigin="3006,1697" coordsize="17,2">
              <v:shape style="position:absolute;left:3006;top:1697;width:17;height:2" coordorigin="3006,1697" coordsize="17,0" path="m3006,1697l3023,1697e" filled="false" stroked="true" strokeweight=".131pt" strokecolor="#050000">
                <v:path arrowok="t"/>
              </v:shape>
            </v:group>
            <v:group style="position:absolute;left:3001;top:1715;width:17;height:2" coordorigin="3001,1715" coordsize="17,2">
              <v:shape style="position:absolute;left:3001;top:1715;width:17;height:2" coordorigin="3001,1715" coordsize="17,0" path="m3001,1715l3018,1715e" filled="false" stroked="true" strokeweight=".129pt" strokecolor="#050000">
                <v:path arrowok="t"/>
              </v:shape>
            </v:group>
            <v:group style="position:absolute;left:3003;top:1710;width:17;height:2" coordorigin="3003,1710" coordsize="17,2">
              <v:shape style="position:absolute;left:3003;top:1710;width:17;height:2" coordorigin="3003,1710" coordsize="17,0" path="m3003,1710l3020,1710e" filled="false" stroked="true" strokeweight=".129pt" strokecolor="#050000">
                <v:path arrowok="t"/>
              </v:shape>
            </v:group>
            <v:group style="position:absolute;left:3006;top:1705;width:17;height:2" coordorigin="3006,1705" coordsize="17,2">
              <v:shape style="position:absolute;left:3006;top:1705;width:17;height:2" coordorigin="3006,1705" coordsize="17,0" path="m3006,1705l3023,1705e" filled="false" stroked="true" strokeweight=".129pt" strokecolor="#050000">
                <v:path arrowok="t"/>
              </v:shape>
            </v:group>
            <v:group style="position:absolute;left:3008;top:1700;width:17;height:2" coordorigin="3008,1700" coordsize="17,2">
              <v:shape style="position:absolute;left:3008;top:1700;width:17;height:2" coordorigin="3008,1700" coordsize="17,0" path="m3008,1700l3025,1700e" filled="false" stroked="true" strokeweight=".129pt" strokecolor="#050000">
                <v:path arrowok="t"/>
              </v:shape>
            </v:group>
            <v:group style="position:absolute;left:3019;top:1693;width:3;height:3" coordorigin="3019,1693" coordsize="3,3">
              <v:shape style="position:absolute;left:3019;top:1693;width:3;height:3" coordorigin="3019,1693" coordsize="3,3" path="m3019,1696l3022,1693e" filled="false" stroked="true" strokeweight=".84pt" strokecolor="#050000">
                <v:path arrowok="t"/>
              </v:shape>
            </v:group>
            <v:group style="position:absolute;left:3434;top:958;width:24;height:37" coordorigin="3434,958" coordsize="24,37">
              <v:shape style="position:absolute;left:3434;top:958;width:24;height:37" coordorigin="3434,958" coordsize="24,37" path="m3457,958l3434,994e" filled="false" stroked="true" strokeweight=".84pt" strokecolor="#050000">
                <v:path arrowok="t"/>
              </v:shape>
            </v:group>
            <v:group style="position:absolute;left:3195;top:1372;width:16;height:29" coordorigin="3195,1372" coordsize="16,29">
              <v:shape style="position:absolute;left:3195;top:1372;width:16;height:29" coordorigin="3195,1372" coordsize="16,29" path="m3211,1372l3195,1401e" filled="false" stroked="true" strokeweight=".84pt" strokecolor="#050000">
                <v:path arrowok="t"/>
              </v:shape>
            </v:group>
            <v:group style="position:absolute;left:3016;top:1703;width:2;height:17" coordorigin="3016,1703" coordsize="2,17">
              <v:shape style="position:absolute;left:3016;top:1703;width:2;height:17" coordorigin="3016,1703" coordsize="0,17" path="m3016,1703l3016,1720e" filled="false" stroked="true" strokeweight=".129pt" strokecolor="#050000">
                <v:path arrowok="t"/>
              </v:shape>
            </v:group>
            <v:group style="position:absolute;left:3018;top:1698;width:2;height:17" coordorigin="3018,1698" coordsize="2,17">
              <v:shape style="position:absolute;left:3018;top:1698;width:2;height:17" coordorigin="3018,1698" coordsize="0,17" path="m3018,1698l3018,1714e" filled="false" stroked="true" strokeweight=".13pt" strokecolor="#050000">
                <v:path arrowok="t"/>
              </v:shape>
            </v:group>
            <v:group style="position:absolute;left:3021;top:1693;width:2;height:17" coordorigin="3021,1693" coordsize="2,17">
              <v:shape style="position:absolute;left:3021;top:1693;width:2;height:17" coordorigin="3021,1693" coordsize="0,17" path="m3021,1693l3021,1709e" filled="false" stroked="true" strokeweight=".129pt" strokecolor="#050000">
                <v:path arrowok="t"/>
              </v:shape>
            </v:group>
            <v:group style="position:absolute;left:3026;top:1687;width:2;height:17" coordorigin="3026,1687" coordsize="2,17">
              <v:shape style="position:absolute;left:3026;top:1687;width:2;height:17" coordorigin="3026,1687" coordsize="0,17" path="m3026,1687l3026,1704e" filled="false" stroked="true" strokeweight=".129pt" strokecolor="#050000">
                <v:path arrowok="t"/>
              </v:shape>
            </v:group>
            <v:group style="position:absolute;left:3003;top:1716;width:17;height:2" coordorigin="3003,1716" coordsize="17,2">
              <v:shape style="position:absolute;left:3003;top:1716;width:17;height:2" coordorigin="3003,1716" coordsize="17,0" path="m3003,1716l3020,1716e" filled="false" stroked="true" strokeweight=".258pt" strokecolor="#050000">
                <v:path arrowok="t"/>
              </v:shape>
            </v:group>
            <v:group style="position:absolute;left:3006;top:1713;width:17;height:2" coordorigin="3006,1713" coordsize="17,2">
              <v:shape style="position:absolute;left:3006;top:1713;width:17;height:2" coordorigin="3006,1713" coordsize="17,0" path="m3006,1713l3023,1713e" filled="false" stroked="true" strokeweight=".13pt" strokecolor="#050000">
                <v:path arrowok="t"/>
              </v:shape>
            </v:group>
            <v:group style="position:absolute;left:3017;top:1706;width:3;height:3" coordorigin="3017,1706" coordsize="3,3">
              <v:shape style="position:absolute;left:3017;top:1706;width:3;height:3" coordorigin="3017,1706" coordsize="3,3" path="m3017,1709l3019,1706e" filled="false" stroked="true" strokeweight=".84pt" strokecolor="#050000">
                <v:path arrowok="t"/>
              </v:shape>
            </v:group>
            <v:group style="position:absolute;left:3019;top:1701;width:3;height:3" coordorigin="3019,1701" coordsize="3,3">
              <v:shape style="position:absolute;left:3019;top:1701;width:3;height:3" coordorigin="3019,1701" coordsize="3,3" path="m3019,1703l3022,1701e" filled="false" stroked="true" strokeweight=".84pt" strokecolor="#050000">
                <v:path arrowok="t"/>
              </v:shape>
            </v:group>
            <v:group style="position:absolute;left:3016;top:1697;width:17;height:2" coordorigin="3016,1697" coordsize="17,2">
              <v:shape style="position:absolute;left:3016;top:1697;width:17;height:2" coordorigin="3016,1697" coordsize="17,0" path="m3016,1697l3033,1697e" filled="false" stroked="true" strokeweight=".131pt" strokecolor="#050000">
                <v:path arrowok="t"/>
              </v:shape>
            </v:group>
            <v:group style="position:absolute;left:3019;top:1692;width:17;height:2" coordorigin="3019,1692" coordsize="17,2">
              <v:shape style="position:absolute;left:3019;top:1692;width:17;height:2" coordorigin="3019,1692" coordsize="17,0" path="m3019,1692l3036,1692e" filled="false" stroked="true" strokeweight=".13pt" strokecolor="#050000">
                <v:path arrowok="t"/>
              </v:shape>
            </v:group>
            <v:group style="position:absolute;left:3203;top:1380;width:13;height:21" coordorigin="3203,1380" coordsize="13,21">
              <v:shape style="position:absolute;left:3203;top:1380;width:13;height:21" coordorigin="3203,1380" coordsize="13,21" path="m3203,1401l3216,1380e" filled="false" stroked="true" strokeweight=".84pt" strokecolor="#050000">
                <v:path arrowok="t"/>
              </v:shape>
            </v:group>
            <v:group style="position:absolute;left:3423;top:979;width:29;height:52" coordorigin="3423,979" coordsize="29,52">
              <v:shape style="position:absolute;left:3423;top:979;width:29;height:52" coordorigin="3423,979" coordsize="29,52" path="m3423,1031l3452,979e" filled="false" stroked="true" strokeweight=".84pt" strokecolor="#050000">
                <v:path arrowok="t"/>
              </v:shape>
            </v:group>
            <v:group style="position:absolute;left:3023;top:1703;width:2;height:17" coordorigin="3023,1703" coordsize="2,17">
              <v:shape style="position:absolute;left:3023;top:1703;width:2;height:17" coordorigin="3023,1703" coordsize="0,17" path="m3023,1703l3023,1720e" filled="false" stroked="true" strokeweight=".13pt" strokecolor="#050000">
                <v:path arrowok="t"/>
              </v:shape>
            </v:group>
            <v:group style="position:absolute;left:3026;top:1698;width:2;height:17" coordorigin="3026,1698" coordsize="2,17">
              <v:shape style="position:absolute;left:3026;top:1698;width:2;height:17" coordorigin="3026,1698" coordsize="0,17" path="m3026,1698l3026,1714e" filled="false" stroked="true" strokeweight=".129pt" strokecolor="#050000">
                <v:path arrowok="t"/>
              </v:shape>
            </v:group>
            <v:group style="position:absolute;left:3029;top:1693;width:2;height:17" coordorigin="3029,1693" coordsize="2,17">
              <v:shape style="position:absolute;left:3029;top:1693;width:2;height:17" coordorigin="3029,1693" coordsize="0,17" path="m3029,1693l3029,1709e" filled="false" stroked="true" strokeweight=".13pt" strokecolor="#050000">
                <v:path arrowok="t"/>
              </v:shape>
            </v:group>
            <v:group style="position:absolute;left:3031;top:1687;width:2;height:17" coordorigin="3031,1687" coordsize="2,17">
              <v:shape style="position:absolute;left:3031;top:1687;width:2;height:17" coordorigin="3031,1687" coordsize="0,17" path="m3031,1687l3031,1704e" filled="false" stroked="true" strokeweight=".129pt" strokecolor="#050000">
                <v:path arrowok="t"/>
              </v:shape>
            </v:group>
            <v:group style="position:absolute;left:3027;top:1689;width:17;height:2" coordorigin="3027,1689" coordsize="17,2">
              <v:shape style="position:absolute;left:3027;top:1689;width:17;height:2" coordorigin="3027,1689" coordsize="17,0" path="m3027,1689l3043,1689e" filled="false" stroked="true" strokeweight=".129pt" strokecolor="#050000">
                <v:path arrowok="t"/>
              </v:shape>
            </v:group>
            <v:group style="position:absolute;left:3206;top:1393;width:6;height:8" coordorigin="3206,1393" coordsize="6,8">
              <v:shape style="position:absolute;left:3206;top:1393;width:6;height:8" coordorigin="3206,1393" coordsize="6,8" path="m3211,1393l3206,1401e" filled="false" stroked="true" strokeweight=".84pt" strokecolor="#050000">
                <v:path arrowok="t"/>
              </v:shape>
            </v:group>
            <v:group style="position:absolute;left:3418;top:992;width:32;height:50" coordorigin="3418,992" coordsize="32,50">
              <v:shape style="position:absolute;left:3418;top:992;width:32;height:50" coordorigin="3418,992" coordsize="32,50" path="m3418,1041l3449,992e" filled="false" stroked="true" strokeweight=".84pt" strokecolor="#050000">
                <v:path arrowok="t"/>
              </v:shape>
            </v:group>
            <v:group style="position:absolute;left:3025;top:1711;width:3;height:3" coordorigin="3025,1711" coordsize="3,3">
              <v:shape style="position:absolute;left:3025;top:1711;width:3;height:3" coordorigin="3025,1711" coordsize="3,3" path="m3025,1714l3027,1711e" filled="false" stroked="true" strokeweight=".84pt" strokecolor="#050000">
                <v:path arrowok="t"/>
              </v:shape>
            </v:group>
            <v:group style="position:absolute;left:3027;top:1706;width:3;height:3" coordorigin="3027,1706" coordsize="3,3">
              <v:shape style="position:absolute;left:3027;top:1706;width:3;height:3" coordorigin="3027,1706" coordsize="3,3" path="m3027,1709l3030,1706e" filled="false" stroked="true" strokeweight=".84pt" strokecolor="#050000">
                <v:path arrowok="t"/>
              </v:shape>
            </v:group>
            <v:group style="position:absolute;left:3030;top:1701;width:3;height:3" coordorigin="3030,1701" coordsize="3,3">
              <v:shape style="position:absolute;left:3030;top:1701;width:3;height:3" coordorigin="3030,1701" coordsize="3,3" path="m3030,1703l3032,1701e" filled="false" stroked="true" strokeweight=".84pt" strokecolor="#050000">
                <v:path arrowok="t"/>
              </v:shape>
            </v:group>
            <v:group style="position:absolute;left:3032;top:1696;width:3;height:3" coordorigin="3032,1696" coordsize="3,3">
              <v:shape style="position:absolute;left:3032;top:1696;width:3;height:3" coordorigin="3032,1696" coordsize="3,3" path="m3032,1698l3035,1696e" filled="false" stroked="true" strokeweight=".84pt" strokecolor="#050000">
                <v:path arrowok="t"/>
              </v:shape>
            </v:group>
            <v:group style="position:absolute;left:3029;top:1692;width:17;height:2" coordorigin="3029,1692" coordsize="17,2">
              <v:shape style="position:absolute;left:3029;top:1692;width:17;height:2" coordorigin="3029,1692" coordsize="17,0" path="m3029,1692l3046,1692e" filled="false" stroked="true" strokeweight=".13pt" strokecolor="#050000">
                <v:path arrowok="t"/>
              </v:shape>
            </v:group>
            <v:group style="position:absolute;left:3027;top:1709;width:3;height:3" coordorigin="3027,1709" coordsize="3,3">
              <v:shape style="position:absolute;left:3027;top:1709;width:3;height:3" coordorigin="3027,1709" coordsize="3,3" path="m3027,1711l3030,1709e" filled="false" stroked="true" strokeweight=".84pt" strokecolor="#050000">
                <v:path arrowok="t"/>
              </v:shape>
            </v:group>
            <v:group style="position:absolute;left:3024;top:1705;width:17;height:2" coordorigin="3024,1705" coordsize="17,2">
              <v:shape style="position:absolute;left:3024;top:1705;width:17;height:2" coordorigin="3024,1705" coordsize="17,0" path="m3024,1705l3041,1705e" filled="false" stroked="true" strokeweight=".129pt" strokecolor="#050000">
                <v:path arrowok="t"/>
              </v:shape>
            </v:group>
            <v:group style="position:absolute;left:3027;top:1700;width:17;height:2" coordorigin="3027,1700" coordsize="17,2">
              <v:shape style="position:absolute;left:3027;top:1700;width:17;height:2" coordorigin="3027,1700" coordsize="17,0" path="m3027,1700l3043,1700e" filled="false" stroked="true" strokeweight=".129pt" strokecolor="#050000">
                <v:path arrowok="t"/>
              </v:shape>
            </v:group>
            <v:group style="position:absolute;left:3029;top:1694;width:17;height:2" coordorigin="3029,1694" coordsize="17,2">
              <v:shape style="position:absolute;left:3029;top:1694;width:17;height:2" coordorigin="3029,1694" coordsize="17,0" path="m3029,1694l3046,1694e" filled="false" stroked="true" strokeweight=".128pt" strokecolor="#050000">
                <v:path arrowok="t"/>
              </v:shape>
            </v:group>
            <v:group style="position:absolute;left:3032;top:1689;width:17;height:2" coordorigin="3032,1689" coordsize="17,2">
              <v:shape style="position:absolute;left:3032;top:1689;width:17;height:2" coordorigin="3032,1689" coordsize="17,0" path="m3032,1689l3049,1689e" filled="false" stroked="true" strokeweight=".129pt" strokecolor="#050000">
                <v:path arrowok="t"/>
              </v:shape>
            </v:group>
            <v:group style="position:absolute;left:3036;top:1700;width:2;height:17" coordorigin="3036,1700" coordsize="2,17">
              <v:shape style="position:absolute;left:3036;top:1700;width:2;height:17" coordorigin="3036,1700" coordsize="0,17" path="m3036,1700l3036,1717e" filled="false" stroked="true" strokeweight=".13pt" strokecolor="#050000">
                <v:path arrowok="t"/>
              </v:shape>
            </v:group>
            <v:group style="position:absolute;left:3039;top:1695;width:2;height:17" coordorigin="3039,1695" coordsize="2,17">
              <v:shape style="position:absolute;left:3039;top:1695;width:2;height:17" coordorigin="3039,1695" coordsize="0,17" path="m3039,1695l3039,1712e" filled="false" stroked="true" strokeweight=".13pt" strokecolor="#050000">
                <v:path arrowok="t"/>
              </v:shape>
            </v:group>
            <v:group style="position:absolute;left:3041;top:1690;width:2;height:17" coordorigin="3041,1690" coordsize="2,17">
              <v:shape style="position:absolute;left:3041;top:1690;width:2;height:17" coordorigin="3041,1690" coordsize="0,17" path="m3041,1690l3041,1707e" filled="false" stroked="true" strokeweight=".128pt" strokecolor="#050000">
                <v:path arrowok="t"/>
              </v:shape>
            </v:group>
            <v:group style="position:absolute;left:3047;top:1685;width:2;height:17" coordorigin="3047,1685" coordsize="2,17">
              <v:shape style="position:absolute;left:3047;top:1685;width:2;height:17" coordorigin="3047,1685" coordsize="0,17" path="m3047,1685l3047,1702e" filled="false" stroked="true" strokeweight=".129pt" strokecolor="#050000">
                <v:path arrowok="t"/>
              </v:shape>
            </v:group>
            <v:group style="position:absolute;left:3049;top:1680;width:2;height:17" coordorigin="3049,1680" coordsize="2,17">
              <v:shape style="position:absolute;left:3049;top:1680;width:2;height:17" coordorigin="3049,1680" coordsize="0,17" path="m3049,1680l3049,1696e" filled="false" stroked="true" strokeweight=".13pt" strokecolor="#050000">
                <v:path arrowok="t"/>
              </v:shape>
            </v:group>
            <v:group style="position:absolute;left:3452;top:950;width:34;height:57" coordorigin="3452,950" coordsize="34,57">
              <v:shape style="position:absolute;left:3452;top:950;width:34;height:57" coordorigin="3452,950" coordsize="34,57" path="m3485,950l3452,1007e" filled="false" stroked="true" strokeweight=".84pt" strokecolor="#050000">
                <v:path arrowok="t"/>
              </v:shape>
            </v:group>
            <v:group style="position:absolute;left:3038;top:1709;width:3;height:3" coordorigin="3038,1709" coordsize="3,3">
              <v:shape style="position:absolute;left:3038;top:1709;width:3;height:3" coordorigin="3038,1709" coordsize="3,3" path="m3038,1711l3040,1709e" filled="false" stroked="true" strokeweight=".84pt" strokecolor="#050000">
                <v:path arrowok="t"/>
              </v:shape>
            </v:group>
            <v:group style="position:absolute;left:3040;top:1704;width:3;height:3" coordorigin="3040,1704" coordsize="3,3">
              <v:shape style="position:absolute;left:3040;top:1704;width:3;height:3" coordorigin="3040,1704" coordsize="3,3" path="m3040,1706l3043,1704e" filled="false" stroked="true" strokeweight=".84pt" strokecolor="#050000">
                <v:path arrowok="t"/>
              </v:shape>
            </v:group>
            <v:group style="position:absolute;left:3043;top:1698;width:3;height:3" coordorigin="3043,1698" coordsize="3,3">
              <v:shape style="position:absolute;left:3043;top:1698;width:3;height:3" coordorigin="3043,1698" coordsize="3,3" path="m3043,1701l3045,1698e" filled="false" stroked="true" strokeweight=".84pt" strokecolor="#050000">
                <v:path arrowok="t"/>
              </v:shape>
            </v:group>
            <v:group style="position:absolute;left:3040;top:1694;width:17;height:2" coordorigin="3040,1694" coordsize="17,2">
              <v:shape style="position:absolute;left:3040;top:1694;width:17;height:2" coordorigin="3040,1694" coordsize="17,0" path="m3040,1694l3056,1694e" filled="false" stroked="true" strokeweight=".128pt" strokecolor="#050000">
                <v:path arrowok="t"/>
              </v:shape>
            </v:group>
            <v:group style="position:absolute;left:3051;top:1688;width:3;height:3" coordorigin="3051,1688" coordsize="3,3">
              <v:shape style="position:absolute;left:3051;top:1688;width:3;height:3" coordorigin="3051,1688" coordsize="3,3" path="m3051,1691l3053,1688e" filled="false" stroked="true" strokeweight=".84pt" strokecolor="#050000">
                <v:path arrowok="t"/>
              </v:shape>
            </v:group>
            <v:group style="position:absolute;left:3040;top:1706;width:3;height:6" coordorigin="3040,1706" coordsize="3,6">
              <v:shape style="position:absolute;left:3040;top:1706;width:3;height:6" coordorigin="3040,1706" coordsize="3,6" path="m3040,1711l3043,1709,3043,1706e" filled="false" stroked="true" strokeweight=".84pt" strokecolor="#050000">
                <v:path arrowok="t"/>
              </v:shape>
            </v:group>
            <v:group style="position:absolute;left:3037;top:1702;width:17;height:2" coordorigin="3037,1702" coordsize="17,2">
              <v:shape style="position:absolute;left:3037;top:1702;width:17;height:2" coordorigin="3037,1702" coordsize="17,0" path="m3037,1702l3054,1702e" filled="false" stroked="true" strokeweight=".13pt" strokecolor="#050000">
                <v:path arrowok="t"/>
              </v:shape>
            </v:group>
            <v:group style="position:absolute;left:3048;top:1696;width:3;height:3" coordorigin="3048,1696" coordsize="3,3">
              <v:shape style="position:absolute;left:3048;top:1696;width:3;height:3" coordorigin="3048,1696" coordsize="3,3" path="m3048,1698l3051,1696e" filled="false" stroked="true" strokeweight=".84pt" strokecolor="#050000">
                <v:path arrowok="t"/>
              </v:shape>
            </v:group>
            <v:group style="position:absolute;left:3051;top:1691;width:3;height:3" coordorigin="3051,1691" coordsize="3,3">
              <v:shape style="position:absolute;left:3051;top:1691;width:3;height:3" coordorigin="3051,1691" coordsize="3,3" path="m3051,1693l3053,1691e" filled="false" stroked="true" strokeweight=".84pt" strokecolor="#050000">
                <v:path arrowok="t"/>
              </v:shape>
            </v:group>
            <v:group style="position:absolute;left:3047;top:1687;width:17;height:2" coordorigin="3047,1687" coordsize="17,2">
              <v:shape style="position:absolute;left:3047;top:1687;width:17;height:2" coordorigin="3047,1687" coordsize="17,0" path="m3047,1687l3064,1687e" filled="false" stroked="true" strokeweight=".13pt" strokecolor="#050000">
                <v:path arrowok="t"/>
              </v:shape>
            </v:group>
            <v:group style="position:absolute;left:3462;top:943;width:34;height:60" coordorigin="3462,943" coordsize="34,60">
              <v:shape style="position:absolute;left:3462;top:943;width:34;height:60" coordorigin="3462,943" coordsize="34,60" path="m3496,943l3462,1002e" filled="false" stroked="true" strokeweight=".84pt" strokecolor="#050000">
                <v:path arrowok="t"/>
              </v:shape>
            </v:group>
            <v:group style="position:absolute;left:3224;top:1344;width:37;height:60" coordorigin="3224,1344" coordsize="37,60">
              <v:shape style="position:absolute;left:3224;top:1344;width:37;height:60" coordorigin="3224,1344" coordsize="37,60" path="m3260,1344l3224,1403e" filled="false" stroked="true" strokeweight=".84pt" strokecolor="#050000">
                <v:path arrowok="t"/>
              </v:shape>
            </v:group>
            <v:group style="position:absolute;left:3042;top:1707;width:17;height:2" coordorigin="3042,1707" coordsize="17,2">
              <v:shape style="position:absolute;left:3042;top:1707;width:17;height:2" coordorigin="3042,1707" coordsize="17,0" path="m3042,1707l3059,1707e" filled="false" stroked="true" strokeweight=".13pt" strokecolor="#050000">
                <v:path arrowok="t"/>
              </v:shape>
            </v:group>
            <v:group style="position:absolute;left:3045;top:1702;width:17;height:2" coordorigin="3045,1702" coordsize="17,2">
              <v:shape style="position:absolute;left:3045;top:1702;width:17;height:2" coordorigin="3045,1702" coordsize="17,0" path="m3045,1702l3062,1702e" filled="false" stroked="true" strokeweight=".13pt" strokecolor="#050000">
                <v:path arrowok="t"/>
              </v:shape>
            </v:group>
            <v:group style="position:absolute;left:3047;top:1697;width:17;height:2" coordorigin="3047,1697" coordsize="17,2">
              <v:shape style="position:absolute;left:3047;top:1697;width:17;height:2" coordorigin="3047,1697" coordsize="17,0" path="m3047,1697l3064,1697e" filled="false" stroked="true" strokeweight=".131pt" strokecolor="#050000">
                <v:path arrowok="t"/>
              </v:shape>
            </v:group>
            <v:group style="position:absolute;left:3058;top:1691;width:3;height:3" coordorigin="3058,1691" coordsize="3,3">
              <v:shape style="position:absolute;left:3058;top:1691;width:3;height:3" coordorigin="3058,1691" coordsize="3,3" path="m3058,1693l3061,1691e" filled="false" stroked="true" strokeweight=".84pt" strokecolor="#050000">
                <v:path arrowok="t"/>
              </v:shape>
            </v:group>
            <v:group style="position:absolute;left:3061;top:1685;width:3;height:3" coordorigin="3061,1685" coordsize="3,3">
              <v:shape style="position:absolute;left:3061;top:1685;width:3;height:3" coordorigin="3061,1685" coordsize="3,3" path="m3061,1688l3063,1685e" filled="false" stroked="true" strokeweight=".84pt" strokecolor="#050000">
                <v:path arrowok="t"/>
              </v:shape>
            </v:group>
            <v:group style="position:absolute;left:3051;top:1709;width:3;height:3" coordorigin="3051,1709" coordsize="3,3">
              <v:shape style="position:absolute;left:3051;top:1709;width:3;height:3" coordorigin="3051,1709" coordsize="3,3" path="m3051,1711l3053,1709e" filled="false" stroked="true" strokeweight=".84pt" strokecolor="#050000">
                <v:path arrowok="t"/>
              </v:shape>
            </v:group>
            <v:group style="position:absolute;left:3047;top:1705;width:17;height:2" coordorigin="3047,1705" coordsize="17,2">
              <v:shape style="position:absolute;left:3047;top:1705;width:17;height:2" coordorigin="3047,1705" coordsize="17,0" path="m3047,1705l3064,1705e" filled="false" stroked="true" strokeweight=".129pt" strokecolor="#050000">
                <v:path arrowok="t"/>
              </v:shape>
            </v:group>
            <v:group style="position:absolute;left:3058;top:1698;width:3;height:3" coordorigin="3058,1698" coordsize="3,3">
              <v:shape style="position:absolute;left:3058;top:1698;width:3;height:3" coordorigin="3058,1698" coordsize="3,3" path="m3058,1701l3061,1698e" filled="false" stroked="true" strokeweight=".84pt" strokecolor="#050000">
                <v:path arrowok="t"/>
              </v:shape>
            </v:group>
            <v:group style="position:absolute;left:3061;top:1693;width:3;height:3" coordorigin="3061,1693" coordsize="3,3">
              <v:shape style="position:absolute;left:3061;top:1693;width:3;height:3" coordorigin="3061,1693" coordsize="3,3" path="m3061,1696l3063,1693e" filled="false" stroked="true" strokeweight=".84pt" strokecolor="#050000">
                <v:path arrowok="t"/>
              </v:shape>
            </v:group>
            <v:group style="position:absolute;left:3063;top:1688;width:3;height:3" coordorigin="3063,1688" coordsize="3,3">
              <v:shape style="position:absolute;left:3063;top:1688;width:3;height:3" coordorigin="3063,1688" coordsize="3,3" path="m3063,1691l3066,1688e" filled="false" stroked="true" strokeweight=".84pt" strokecolor="#050000">
                <v:path arrowok="t"/>
              </v:shape>
            </v:group>
            <v:group style="position:absolute;left:3053;top:1709;width:3;height:3" coordorigin="3053,1709" coordsize="3,3">
              <v:shape style="position:absolute;left:3053;top:1709;width:3;height:3" coordorigin="3053,1709" coordsize="3,3" path="m3053,1711l3056,1709e" filled="false" stroked="true" strokeweight=".84pt" strokecolor="#050000">
                <v:path arrowok="t"/>
              </v:shape>
            </v:group>
            <v:group style="position:absolute;left:3056;top:1704;width:3;height:3" coordorigin="3056,1704" coordsize="3,3">
              <v:shape style="position:absolute;left:3056;top:1704;width:3;height:3" coordorigin="3056,1704" coordsize="3,3" path="m3056,1706l3058,1704e" filled="false" stroked="true" strokeweight=".84pt" strokecolor="#050000">
                <v:path arrowok="t"/>
              </v:shape>
            </v:group>
            <v:group style="position:absolute;left:3053;top:1700;width:17;height:2" coordorigin="3053,1700" coordsize="17,2">
              <v:shape style="position:absolute;left:3053;top:1700;width:17;height:2" coordorigin="3053,1700" coordsize="17,0" path="m3053,1700l3069,1700e" filled="false" stroked="true" strokeweight=".129pt" strokecolor="#050000">
                <v:path arrowok="t"/>
              </v:shape>
            </v:group>
            <v:group style="position:absolute;left:3063;top:1693;width:3;height:3" coordorigin="3063,1693" coordsize="3,3">
              <v:shape style="position:absolute;left:3063;top:1693;width:3;height:3" coordorigin="3063,1693" coordsize="3,3" path="m3063,1696l3066,1693e" filled="false" stroked="true" strokeweight=".84pt" strokecolor="#050000">
                <v:path arrowok="t"/>
              </v:shape>
            </v:group>
            <v:group style="position:absolute;left:3066;top:1688;width:3;height:3" coordorigin="3066,1688" coordsize="3,3">
              <v:shape style="position:absolute;left:3066;top:1688;width:3;height:3" coordorigin="3066,1688" coordsize="3,3" path="m3066,1691l3069,1688e" filled="false" stroked="true" strokeweight=".84pt" strokecolor="#050000">
                <v:path arrowok="t"/>
              </v:shape>
            </v:group>
            <v:group style="position:absolute;left:3056;top:1706;width:3;height:3" coordorigin="3056,1706" coordsize="3,3">
              <v:shape style="position:absolute;left:3056;top:1706;width:3;height:3" coordorigin="3056,1706" coordsize="3,3" path="m3056,1709l3058,1706e" filled="false" stroked="true" strokeweight=".84pt" strokecolor="#050000">
                <v:path arrowok="t"/>
              </v:shape>
            </v:group>
            <v:group style="position:absolute;left:3053;top:1702;width:17;height:2" coordorigin="3053,1702" coordsize="17,2">
              <v:shape style="position:absolute;left:3053;top:1702;width:17;height:2" coordorigin="3053,1702" coordsize="17,0" path="m3053,1702l3069,1702e" filled="false" stroked="true" strokeweight=".13pt" strokecolor="#050000">
                <v:path arrowok="t"/>
              </v:shape>
            </v:group>
            <v:group style="position:absolute;left:3055;top:1697;width:17;height:2" coordorigin="3055,1697" coordsize="17,2">
              <v:shape style="position:absolute;left:3055;top:1697;width:17;height:2" coordorigin="3055,1697" coordsize="17,0" path="m3055,1697l3072,1697e" filled="false" stroked="true" strokeweight=".131pt" strokecolor="#050000">
                <v:path arrowok="t"/>
              </v:shape>
            </v:group>
            <v:group style="position:absolute;left:3058;top:1692;width:17;height:2" coordorigin="3058,1692" coordsize="17,2">
              <v:shape style="position:absolute;left:3058;top:1692;width:17;height:2" coordorigin="3058,1692" coordsize="17,0" path="m3058,1692l3074,1692e" filled="false" stroked="true" strokeweight=".129pt" strokecolor="#050000">
                <v:path arrowok="t"/>
              </v:shape>
            </v:group>
            <v:group style="position:absolute;left:3060;top:1687;width:17;height:2" coordorigin="3060,1687" coordsize="17,2">
              <v:shape style="position:absolute;left:3060;top:1687;width:17;height:2" coordorigin="3060,1687" coordsize="17,0" path="m3060,1687l3077,1687e" filled="false" stroked="true" strokeweight=".13pt" strokecolor="#050000">
                <v:path arrowok="t"/>
              </v:shape>
            </v:group>
            <v:group style="position:absolute;left:3063;top:1706;width:3;height:3" coordorigin="3063,1706" coordsize="3,3">
              <v:shape style="position:absolute;left:3063;top:1706;width:3;height:3" coordorigin="3063,1706" coordsize="3,3" path="m3063,1709l3066,1706e" filled="false" stroked="true" strokeweight=".84pt" strokecolor="#050000">
                <v:path arrowok="t"/>
              </v:shape>
            </v:group>
            <v:group style="position:absolute;left:3066;top:1701;width:3;height:3" coordorigin="3066,1701" coordsize="3,3">
              <v:shape style="position:absolute;left:3066;top:1701;width:3;height:3" coordorigin="3066,1701" coordsize="3,3" path="m3066,1704l3069,1701e" filled="false" stroked="true" strokeweight=".84pt" strokecolor="#050000">
                <v:path arrowok="t"/>
              </v:shape>
            </v:group>
            <v:group style="position:absolute;left:3063;top:1697;width:17;height:2" coordorigin="3063,1697" coordsize="17,2">
              <v:shape style="position:absolute;left:3063;top:1697;width:17;height:2" coordorigin="3063,1697" coordsize="17,0" path="m3063,1697l3080,1697e" filled="false" stroked="true" strokeweight=".131pt" strokecolor="#050000">
                <v:path arrowok="t"/>
              </v:shape>
            </v:group>
            <v:group style="position:absolute;left:3065;top:1692;width:17;height:2" coordorigin="3065,1692" coordsize="17,2">
              <v:shape style="position:absolute;left:3065;top:1692;width:17;height:2" coordorigin="3065,1692" coordsize="17,0" path="m3065,1692l3082,1692e" filled="false" stroked="true" strokeweight=".129pt" strokecolor="#050000">
                <v:path arrowok="t"/>
              </v:shape>
            </v:group>
            <v:group style="position:absolute;left:3068;top:1687;width:17;height:2" coordorigin="3068,1687" coordsize="17,2">
              <v:shape style="position:absolute;left:3068;top:1687;width:17;height:2" coordorigin="3068,1687" coordsize="17,0" path="m3068,1687l3085,1687e" filled="false" stroked="true" strokeweight=".13pt" strokecolor="#050000">
                <v:path arrowok="t"/>
              </v:shape>
            </v:group>
            <v:group style="position:absolute;left:3066;top:1709;width:3;height:3" coordorigin="3066,1709" coordsize="3,3">
              <v:shape style="position:absolute;left:3066;top:1709;width:3;height:3" coordorigin="3066,1709" coordsize="3,3" path="m3066,1711l3069,1709e" filled="false" stroked="true" strokeweight=".84pt" strokecolor="#050000">
                <v:path arrowok="t"/>
              </v:shape>
            </v:group>
            <v:group style="position:absolute;left:3069;top:1704;width:3;height:3" coordorigin="3069,1704" coordsize="3,3">
              <v:shape style="position:absolute;left:3069;top:1704;width:3;height:3" coordorigin="3069,1704" coordsize="3,3" path="m3069,1706l3071,1704e" filled="false" stroked="true" strokeweight=".84pt" strokecolor="#050000">
                <v:path arrowok="t"/>
              </v:shape>
            </v:group>
            <v:group style="position:absolute;left:3071;top:1698;width:3;height:3" coordorigin="3071,1698" coordsize="3,3">
              <v:shape style="position:absolute;left:3071;top:1698;width:3;height:3" coordorigin="3071,1698" coordsize="3,3" path="m3071,1701l3074,1698e" filled="false" stroked="true" strokeweight=".84pt" strokecolor="#050000">
                <v:path arrowok="t"/>
              </v:shape>
            </v:group>
            <v:group style="position:absolute;left:3074;top:1693;width:3;height:3" coordorigin="3074,1693" coordsize="3,3">
              <v:shape style="position:absolute;left:3074;top:1693;width:3;height:3" coordorigin="3074,1693" coordsize="3,3" path="m3074,1696l3076,1693e" filled="false" stroked="true" strokeweight=".84pt" strokecolor="#050000">
                <v:path arrowok="t"/>
              </v:shape>
            </v:group>
            <v:group style="position:absolute;left:3071;top:1689;width:17;height:2" coordorigin="3071,1689" coordsize="17,2">
              <v:shape style="position:absolute;left:3071;top:1689;width:17;height:2" coordorigin="3071,1689" coordsize="17,0" path="m3071,1689l3087,1689e" filled="false" stroked="true" strokeweight=".129pt" strokecolor="#050000">
                <v:path arrowok="t"/>
              </v:shape>
            </v:group>
            <v:group style="position:absolute;left:3092;top:1667;width:3;height:3" coordorigin="3092,1667" coordsize="3,3">
              <v:shape style="position:absolute;left:3092;top:1667;width:3;height:3" coordorigin="3092,1667" coordsize="3,3" path="m3095,1667l3092,1670e" filled="false" stroked="true" strokeweight=".84pt" strokecolor="#050000">
                <v:path arrowok="t"/>
              </v:shape>
            </v:group>
            <v:group style="position:absolute;left:3060;top:1711;width:17;height:2" coordorigin="3060,1711" coordsize="17,2">
              <v:shape style="position:absolute;left:3060;top:1711;width:17;height:2" coordorigin="3060,1711" coordsize="17,0" path="m3060,1711l3077,1711e" filled="false" stroked="true" strokeweight=".259pt" strokecolor="#050000">
                <v:path arrowok="t"/>
              </v:shape>
            </v:group>
            <v:group style="position:absolute;left:3071;top:1698;width:6;height:11" coordorigin="3071,1698" coordsize="6,11">
              <v:shape style="position:absolute;left:3071;top:1698;width:6;height:11" coordorigin="3071,1698" coordsize="6,11" path="m3071,1709l3074,1704,3076,1698e" filled="false" stroked="true" strokeweight=".84pt" strokecolor="#050000">
                <v:path arrowok="t"/>
              </v:shape>
            </v:group>
            <v:group style="position:absolute;left:3076;top:1693;width:3;height:3" coordorigin="3076,1693" coordsize="3,3">
              <v:shape style="position:absolute;left:3076;top:1693;width:3;height:3" coordorigin="3076,1693" coordsize="3,3" path="m3076,1696l3079,1693e" filled="false" stroked="true" strokeweight=".84pt" strokecolor="#050000">
                <v:path arrowok="t"/>
              </v:shape>
            </v:group>
            <v:group style="position:absolute;left:3079;top:1688;width:3;height:3" coordorigin="3079,1688" coordsize="3,3">
              <v:shape style="position:absolute;left:3079;top:1688;width:3;height:3" coordorigin="3079,1688" coordsize="3,3" path="m3079,1691l3082,1688e" filled="false" stroked="true" strokeweight=".84pt" strokecolor="#050000">
                <v:path arrowok="t"/>
              </v:shape>
            </v:group>
            <v:group style="position:absolute;left:3073;top:1700;width:2;height:17" coordorigin="3073,1700" coordsize="2,17">
              <v:shape style="position:absolute;left:3073;top:1700;width:2;height:17" coordorigin="3073,1700" coordsize="0,17" path="m3073,1700l3073,1717e" filled="false" stroked="true" strokeweight=".13pt" strokecolor="#050000">
                <v:path arrowok="t"/>
              </v:shape>
            </v:group>
            <v:group style="position:absolute;left:3075;top:1695;width:2;height:17" coordorigin="3075,1695" coordsize="2,17">
              <v:shape style="position:absolute;left:3075;top:1695;width:2;height:17" coordorigin="3075,1695" coordsize="0,17" path="m3075,1695l3075,1712e" filled="false" stroked="true" strokeweight=".128pt" strokecolor="#050000">
                <v:path arrowok="t"/>
              </v:shape>
            </v:group>
            <v:group style="position:absolute;left:3078;top:1690;width:2;height:17" coordorigin="3078,1690" coordsize="2,17">
              <v:shape style="position:absolute;left:3078;top:1690;width:2;height:17" coordorigin="3078,1690" coordsize="0,17" path="m3078,1690l3078,1707e" filled="false" stroked="true" strokeweight=".13pt" strokecolor="#050000">
                <v:path arrowok="t"/>
              </v:shape>
            </v:group>
            <v:group style="position:absolute;left:3080;top:1685;width:2;height:17" coordorigin="3080,1685" coordsize="2,17">
              <v:shape style="position:absolute;left:3080;top:1685;width:2;height:17" coordorigin="3080,1685" coordsize="0,17" path="m3080,1685l3080,1702e" filled="false" stroked="true" strokeweight=".13pt" strokecolor="#050000">
                <v:path arrowok="t"/>
              </v:shape>
            </v:group>
            <v:group style="position:absolute;left:3085;top:1680;width:2;height:17" coordorigin="3085,1680" coordsize="2,17">
              <v:shape style="position:absolute;left:3085;top:1680;width:2;height:17" coordorigin="3085,1680" coordsize="0,17" path="m3085,1680l3085,1696e" filled="false" stroked="true" strokeweight=".13pt" strokecolor="#050000">
                <v:path arrowok="t"/>
              </v:shape>
            </v:group>
            <v:group style="position:absolute;left:3071;top:1710;width:17;height:2" coordorigin="3071,1710" coordsize="17,2">
              <v:shape style="position:absolute;left:3071;top:1710;width:17;height:2" coordorigin="3071,1710" coordsize="17,0" path="m3071,1710l3087,1710e" filled="false" stroked="true" strokeweight=".129pt" strokecolor="#050000">
                <v:path arrowok="t"/>
              </v:shape>
            </v:group>
            <v:group style="position:absolute;left:3073;top:1705;width:17;height:2" coordorigin="3073,1705" coordsize="17,2">
              <v:shape style="position:absolute;left:3073;top:1705;width:17;height:2" coordorigin="3073,1705" coordsize="17,0" path="m3073,1705l3090,1705e" filled="false" stroked="true" strokeweight=".129pt" strokecolor="#050000">
                <v:path arrowok="t"/>
              </v:shape>
            </v:group>
            <v:group style="position:absolute;left:3076;top:1700;width:17;height:2" coordorigin="3076,1700" coordsize="17,2">
              <v:shape style="position:absolute;left:3076;top:1700;width:17;height:2" coordorigin="3076,1700" coordsize="17,0" path="m3076,1700l3093,1700e" filled="false" stroked="true" strokeweight=".129pt" strokecolor="#050000">
                <v:path arrowok="t"/>
              </v:shape>
            </v:group>
            <v:group style="position:absolute;left:3087;top:1693;width:3;height:3" coordorigin="3087,1693" coordsize="3,3">
              <v:shape style="position:absolute;left:3087;top:1693;width:3;height:3" coordorigin="3087,1693" coordsize="3,3" path="m3087,1696l3089,1693e" filled="false" stroked="true" strokeweight=".84pt" strokecolor="#050000">
                <v:path arrowok="t"/>
              </v:shape>
            </v:group>
            <v:group style="position:absolute;left:3084;top:1689;width:17;height:2" coordorigin="3084,1689" coordsize="17,2">
              <v:shape style="position:absolute;left:3084;top:1689;width:17;height:2" coordorigin="3084,1689" coordsize="17,0" path="m3084,1689l3100,1689e" filled="false" stroked="true" strokeweight=".129pt" strokecolor="#050000">
                <v:path arrowok="t"/>
              </v:shape>
            </v:group>
            <v:group style="position:absolute;left:3079;top:1711;width:3;height:3" coordorigin="3079,1711" coordsize="3,3">
              <v:shape style="position:absolute;left:3079;top:1711;width:3;height:3" coordorigin="3079,1711" coordsize="3,3" path="m3079,1714l3082,1711e" filled="false" stroked="true" strokeweight=".84pt" strokecolor="#050000">
                <v:path arrowok="t"/>
              </v:shape>
            </v:group>
            <v:group style="position:absolute;left:3076;top:1707;width:17;height:2" coordorigin="3076,1707" coordsize="17,2">
              <v:shape style="position:absolute;left:3076;top:1707;width:17;height:2" coordorigin="3076,1707" coordsize="17,0" path="m3076,1707l3093,1707e" filled="false" stroked="true" strokeweight=".129pt" strokecolor="#050000">
                <v:path arrowok="t"/>
              </v:shape>
            </v:group>
            <v:group style="position:absolute;left:3087;top:1701;width:3;height:3" coordorigin="3087,1701" coordsize="3,3">
              <v:shape style="position:absolute;left:3087;top:1701;width:3;height:3" coordorigin="3087,1701" coordsize="3,3" path="m3087,1704l3089,1701e" filled="false" stroked="true" strokeweight=".84pt" strokecolor="#050000">
                <v:path arrowok="t"/>
              </v:shape>
            </v:group>
            <v:group style="position:absolute;left:3089;top:1696;width:3;height:3" coordorigin="3089,1696" coordsize="3,3">
              <v:shape style="position:absolute;left:3089;top:1696;width:3;height:3" coordorigin="3089,1696" coordsize="3,3" path="m3089,1698l3092,1696e" filled="false" stroked="true" strokeweight=".84pt" strokecolor="#050000">
                <v:path arrowok="t"/>
              </v:shape>
            </v:group>
            <v:group style="position:absolute;left:3092;top:1691;width:3;height:3" coordorigin="3092,1691" coordsize="3,3">
              <v:shape style="position:absolute;left:3092;top:1691;width:3;height:3" coordorigin="3092,1691" coordsize="3,3" path="m3092,1693l3095,1691e" filled="false" stroked="true" strokeweight=".84pt" strokecolor="#050000">
                <v:path arrowok="t"/>
              </v:shape>
            </v:group>
            <v:group style="position:absolute;left:3082;top:1701;width:8;height:16" coordorigin="3082,1701" coordsize="8,16">
              <v:shape style="position:absolute;left:3082;top:1701;width:8;height:16" coordorigin="3082,1701" coordsize="8,16" path="m3082,1716l3084,1711,3087,1706,3089,1701e" filled="false" stroked="true" strokeweight=".84pt" strokecolor="#050000">
                <v:path arrowok="t"/>
              </v:shape>
            </v:group>
            <v:group style="position:absolute;left:3084;top:1697;width:17;height:2" coordorigin="3084,1697" coordsize="17,2">
              <v:shape style="position:absolute;left:3084;top:1697;width:17;height:2" coordorigin="3084,1697" coordsize="17,0" path="m3084,1697l3100,1697e" filled="false" stroked="true" strokeweight=".131pt" strokecolor="#050000">
                <v:path arrowok="t"/>
              </v:shape>
            </v:group>
            <v:group style="position:absolute;left:3095;top:1691;width:3;height:3" coordorigin="3095,1691" coordsize="3,3">
              <v:shape style="position:absolute;left:3095;top:1691;width:3;height:3" coordorigin="3095,1691" coordsize="3,3" path="m3095,1693l3097,1691e" filled="false" stroked="true" strokeweight=".84pt" strokecolor="#050000">
                <v:path arrowok="t"/>
              </v:shape>
            </v:group>
            <v:group style="position:absolute;left:3084;top:1711;width:3;height:3" coordorigin="3084,1711" coordsize="3,3">
              <v:shape style="position:absolute;left:3084;top:1711;width:3;height:3" coordorigin="3084,1711" coordsize="3,3" path="m3084,1714l3087,1711e" filled="false" stroked="true" strokeweight=".84pt" strokecolor="#050000">
                <v:path arrowok="t"/>
              </v:shape>
            </v:group>
            <v:group style="position:absolute;left:3081;top:1707;width:17;height:2" coordorigin="3081,1707" coordsize="17,2">
              <v:shape style="position:absolute;left:3081;top:1707;width:17;height:2" coordorigin="3081,1707" coordsize="17,0" path="m3081,1707l3098,1707e" filled="false" stroked="true" strokeweight=".13pt" strokecolor="#050000">
                <v:path arrowok="t"/>
              </v:shape>
            </v:group>
            <v:group style="position:absolute;left:3084;top:1702;width:17;height:2" coordorigin="3084,1702" coordsize="17,2">
              <v:shape style="position:absolute;left:3084;top:1702;width:17;height:2" coordorigin="3084,1702" coordsize="17,0" path="m3084,1702l3100,1702e" filled="false" stroked="true" strokeweight=".13pt" strokecolor="#050000">
                <v:path arrowok="t"/>
              </v:shape>
            </v:group>
            <v:group style="position:absolute;left:3096;top:1687;width:2;height:17" coordorigin="3096,1687" coordsize="2,17">
              <v:shape style="position:absolute;left:3096;top:1687;width:2;height:17" coordorigin="3096,1687" coordsize="0,17" path="m3096,1687l3096,1704e" filled="false" stroked="true" strokeweight=".128pt" strokecolor="#050000">
                <v:path arrowok="t"/>
              </v:shape>
            </v:group>
            <v:group style="position:absolute;left:3098;top:1682;width:2;height:17" coordorigin="3098,1682" coordsize="2,17">
              <v:shape style="position:absolute;left:3098;top:1682;width:2;height:17" coordorigin="3098,1682" coordsize="0,17" path="m3098,1682l3098,1699e" filled="false" stroked="true" strokeweight=".13pt" strokecolor="#050000">
                <v:path arrowok="t"/>
              </v:shape>
            </v:group>
            <v:group style="position:absolute;left:3093;top:1705;width:2;height:17" coordorigin="3093,1705" coordsize="2,17">
              <v:shape style="position:absolute;left:3093;top:1705;width:2;height:17" coordorigin="3093,1705" coordsize="0,17" path="m3093,1705l3093,1722e" filled="false" stroked="true" strokeweight=".13pt" strokecolor="#050000">
                <v:path arrowok="t"/>
              </v:shape>
            </v:group>
            <v:group style="position:absolute;left:3096;top:1700;width:2;height:17" coordorigin="3096,1700" coordsize="2,17">
              <v:shape style="position:absolute;left:3096;top:1700;width:2;height:17" coordorigin="3096,1700" coordsize="0,17" path="m3096,1700l3096,1717e" filled="false" stroked="true" strokeweight=".128pt" strokecolor="#050000">
                <v:path arrowok="t"/>
              </v:shape>
            </v:group>
            <v:group style="position:absolute;left:3101;top:1695;width:2;height:17" coordorigin="3101,1695" coordsize="2,17">
              <v:shape style="position:absolute;left:3101;top:1695;width:2;height:17" coordorigin="3101,1695" coordsize="0,17" path="m3101,1695l3101,1712e" filled="false" stroked="true" strokeweight=".13pt" strokecolor="#050000">
                <v:path arrowok="t"/>
              </v:shape>
            </v:group>
            <v:group style="position:absolute;left:3104;top:1690;width:2;height:17" coordorigin="3104,1690" coordsize="2,17">
              <v:shape style="position:absolute;left:3104;top:1690;width:2;height:17" coordorigin="3104,1690" coordsize="0,17" path="m3104,1690l3104,1707e" filled="false" stroked="true" strokeweight=".128pt" strokecolor="#050000">
                <v:path arrowok="t"/>
              </v:shape>
            </v:group>
            <v:group style="position:absolute;left:3106;top:1685;width:2;height:17" coordorigin="3106,1685" coordsize="2,17">
              <v:shape style="position:absolute;left:3106;top:1685;width:2;height:17" coordorigin="3106,1685" coordsize="0,17" path="m3106,1685l3106,1702e" filled="false" stroked="true" strokeweight=".13pt" strokecolor="#050000">
                <v:path arrowok="t"/>
              </v:shape>
            </v:group>
            <v:group style="position:absolute;left:3086;top:1718;width:17;height:2" coordorigin="3086,1718" coordsize="17,2">
              <v:shape style="position:absolute;left:3086;top:1718;width:17;height:2" coordorigin="3086,1718" coordsize="17,0" path="m3086,1718l3103,1718e" filled="false" stroked="true" strokeweight=".129pt" strokecolor="#050000">
                <v:path arrowok="t"/>
              </v:shape>
            </v:group>
            <v:group style="position:absolute;left:3097;top:1711;width:3;height:3" coordorigin="3097,1711" coordsize="3,3">
              <v:shape style="position:absolute;left:3097;top:1711;width:3;height:3" coordorigin="3097,1711" coordsize="3,3" path="m3097,1714l3100,1711e" filled="false" stroked="true" strokeweight=".84pt" strokecolor="#050000">
                <v:path arrowok="t"/>
              </v:shape>
            </v:group>
            <v:group style="position:absolute;left:3100;top:1706;width:3;height:3" coordorigin="3100,1706" coordsize="3,3">
              <v:shape style="position:absolute;left:3100;top:1706;width:3;height:3" coordorigin="3100,1706" coordsize="3,3" path="m3100,1709l3102,1706e" filled="false" stroked="true" strokeweight=".84pt" strokecolor="#050000">
                <v:path arrowok="t"/>
              </v:shape>
            </v:group>
            <v:group style="position:absolute;left:3102;top:1693;width:6;height:11" coordorigin="3102,1693" coordsize="6,11">
              <v:shape style="position:absolute;left:3102;top:1693;width:6;height:11" coordorigin="3102,1693" coordsize="6,11" path="m3102,1704l3105,1698,3107,1693e" filled="false" stroked="true" strokeweight=".84pt" strokecolor="#050000">
                <v:path arrowok="t"/>
              </v:shape>
            </v:group>
            <v:group style="position:absolute;left:3095;top:1716;width:3;height:3" coordorigin="3095,1716" coordsize="3,3">
              <v:shape style="position:absolute;left:3095;top:1716;width:3;height:3" coordorigin="3095,1716" coordsize="3,3" path="m3095,1719l3097,1716e" filled="false" stroked="true" strokeweight=".84pt" strokecolor="#050000">
                <v:path arrowok="t"/>
              </v:shape>
            </v:group>
            <v:group style="position:absolute;left:3091;top:1713;width:17;height:2" coordorigin="3091,1713" coordsize="17,2">
              <v:shape style="position:absolute;left:3091;top:1713;width:17;height:2" coordorigin="3091,1713" coordsize="17,0" path="m3091,1713l3108,1713e" filled="false" stroked="true" strokeweight=".13pt" strokecolor="#050000">
                <v:path arrowok="t"/>
              </v:shape>
            </v:group>
            <v:group style="position:absolute;left:3102;top:1706;width:3;height:3" coordorigin="3102,1706" coordsize="3,3">
              <v:shape style="position:absolute;left:3102;top:1706;width:3;height:3" coordorigin="3102,1706" coordsize="3,3" path="m3102,1709l3105,1706e" filled="false" stroked="true" strokeweight=".84pt" strokecolor="#050000">
                <v:path arrowok="t"/>
              </v:shape>
            </v:group>
            <v:group style="position:absolute;left:3105;top:1701;width:3;height:3" coordorigin="3105,1701" coordsize="3,3">
              <v:shape style="position:absolute;left:3105;top:1701;width:3;height:3" coordorigin="3105,1701" coordsize="3,3" path="m3105,1704l3107,1701e" filled="false" stroked="true" strokeweight=".84pt" strokecolor="#050000">
                <v:path arrowok="t"/>
              </v:shape>
            </v:group>
            <v:group style="position:absolute;left:3107;top:1696;width:3;height:3" coordorigin="3107,1696" coordsize="3,3">
              <v:shape style="position:absolute;left:3107;top:1696;width:3;height:3" coordorigin="3107,1696" coordsize="3,3" path="m3107,1698l3110,1696e" filled="false" stroked="true" strokeweight=".84pt" strokecolor="#050000">
                <v:path arrowok="t"/>
              </v:shape>
            </v:group>
            <v:group style="position:absolute;left:3401;top:1198;width:2;height:17" coordorigin="3401,1198" coordsize="2,17">
              <v:shape style="position:absolute;left:3401;top:1198;width:2;height:17" coordorigin="3401,1198" coordsize="0,17" path="m3401,1198l3401,1215e" filled="false" stroked="true" strokeweight=".129pt" strokecolor="#050000">
                <v:path arrowok="t"/>
              </v:shape>
            </v:group>
            <v:group style="position:absolute;left:3101;top:1708;width:2;height:17" coordorigin="3101,1708" coordsize="2,17">
              <v:shape style="position:absolute;left:3101;top:1708;width:2;height:17" coordorigin="3101,1708" coordsize="0,17" path="m3101,1708l3101,1725e" filled="false" stroked="true" strokeweight=".13pt" strokecolor="#050000">
                <v:path arrowok="t"/>
              </v:shape>
            </v:group>
            <v:group style="position:absolute;left:3104;top:1703;width:2;height:17" coordorigin="3104,1703" coordsize="2,17">
              <v:shape style="position:absolute;left:3104;top:1703;width:2;height:17" coordorigin="3104,1703" coordsize="0,17" path="m3104,1703l3104,1720e" filled="false" stroked="true" strokeweight=".129pt" strokecolor="#050000">
                <v:path arrowok="t"/>
              </v:shape>
            </v:group>
            <v:group style="position:absolute;left:3106;top:1698;width:2;height:17" coordorigin="3106,1698" coordsize="2,17">
              <v:shape style="position:absolute;left:3106;top:1698;width:2;height:17" coordorigin="3106,1698" coordsize="0,17" path="m3106,1698l3106,1714e" filled="false" stroked="true" strokeweight=".129pt" strokecolor="#050000">
                <v:path arrowok="t"/>
              </v:shape>
            </v:group>
            <v:group style="position:absolute;left:3109;top:1693;width:2;height:17" coordorigin="3109,1693" coordsize="2,17">
              <v:shape style="position:absolute;left:3109;top:1693;width:2;height:17" coordorigin="3109,1693" coordsize="0,17" path="m3109,1693l3109,1709e" filled="false" stroked="true" strokeweight=".129pt" strokecolor="#050000">
                <v:path arrowok="t"/>
              </v:shape>
            </v:group>
            <v:group style="position:absolute;left:3114;top:1687;width:2;height:17" coordorigin="3114,1687" coordsize="2,17">
              <v:shape style="position:absolute;left:3114;top:1687;width:2;height:17" coordorigin="3114,1687" coordsize="0,17" path="m3114,1687l3114,1704e" filled="false" stroked="true" strokeweight=".13pt" strokecolor="#050000">
                <v:path arrowok="t"/>
              </v:shape>
            </v:group>
            <v:group style="position:absolute;left:3109;top:1711;width:2;height:17" coordorigin="3109,1711" coordsize="2,17">
              <v:shape style="position:absolute;left:3109;top:1711;width:2;height:17" coordorigin="3109,1711" coordsize="0,17" path="m3109,1711l3109,1727e" filled="false" stroked="true" strokeweight=".129pt" strokecolor="#050000">
                <v:path arrowok="t"/>
              </v:shape>
            </v:group>
            <v:group style="position:absolute;left:3111;top:1705;width:2;height:17" coordorigin="3111,1705" coordsize="2,17">
              <v:shape style="position:absolute;left:3111;top:1705;width:2;height:17" coordorigin="3111,1705" coordsize="0,17" path="m3111,1705l3111,1722e" filled="false" stroked="true" strokeweight=".13pt" strokecolor="#050000">
                <v:path arrowok="t"/>
              </v:shape>
            </v:group>
            <v:group style="position:absolute;left:3114;top:1700;width:2;height:17" coordorigin="3114,1700" coordsize="2,17">
              <v:shape style="position:absolute;left:3114;top:1700;width:2;height:17" coordorigin="3114,1700" coordsize="0,17" path="m3114,1700l3114,1717e" filled="false" stroked="true" strokeweight=".13pt" strokecolor="#050000">
                <v:path arrowok="t"/>
              </v:shape>
            </v:group>
            <v:group style="position:absolute;left:3117;top:1695;width:2;height:17" coordorigin="3117,1695" coordsize="2,17">
              <v:shape style="position:absolute;left:3117;top:1695;width:2;height:17" coordorigin="3117,1695" coordsize="0,17" path="m3117,1695l3117,1712e" filled="false" stroked="true" strokeweight=".129pt" strokecolor="#050000">
                <v:path arrowok="t"/>
              </v:shape>
            </v:group>
            <v:group style="position:absolute;left:3119;top:1690;width:2;height:17" coordorigin="3119,1690" coordsize="2,17">
              <v:shape style="position:absolute;left:3119;top:1690;width:2;height:17" coordorigin="3119,1690" coordsize="0,17" path="m3119,1690l3119,1707e" filled="false" stroked="true" strokeweight=".129pt" strokecolor="#050000">
                <v:path arrowok="t"/>
              </v:shape>
            </v:group>
            <v:group style="position:absolute;left:3039;top:1685;width:2;height:17" coordorigin="3039,1685" coordsize="2,17">
              <v:shape style="position:absolute;left:3039;top:1685;width:2;height:17" coordorigin="3039,1685" coordsize="0,17" path="m3039,1685l3039,1702e" filled="false" stroked="true" strokeweight=".13pt" strokecolor="#050000">
                <v:path arrowok="t"/>
              </v:shape>
            </v:group>
            <v:group style="position:absolute;left:3036;top:1690;width:2;height:17" coordorigin="3036,1690" coordsize="2,17">
              <v:shape style="position:absolute;left:3036;top:1690;width:2;height:17" coordorigin="3036,1690" coordsize="0,17" path="m3036,1690l3036,1707e" filled="false" stroked="true" strokeweight=".13pt" strokecolor="#050000">
                <v:path arrowok="t"/>
              </v:shape>
            </v:group>
            <v:group style="position:absolute;left:3034;top:1695;width:2;height:17" coordorigin="3034,1695" coordsize="2,17">
              <v:shape style="position:absolute;left:3034;top:1695;width:2;height:17" coordorigin="3034,1695" coordsize="0,17" path="m3034,1695l3034,1712e" filled="false" stroked="true" strokeweight=".128pt" strokecolor="#050000">
                <v:path arrowok="t"/>
              </v:shape>
            </v:group>
            <v:group style="position:absolute;left:3031;top:1700;width:2;height:17" coordorigin="3031,1700" coordsize="2,17">
              <v:shape style="position:absolute;left:3031;top:1700;width:2;height:17" coordorigin="3031,1700" coordsize="0,17" path="m3031,1700l3031,1717e" filled="false" stroked="true" strokeweight=".129pt" strokecolor="#050000">
                <v:path arrowok="t"/>
              </v:shape>
            </v:group>
            <v:group style="position:absolute;left:3219;top:1349;width:34;height:52" coordorigin="3219,1349" coordsize="34,52">
              <v:shape style="position:absolute;left:3219;top:1349;width:34;height:52" coordorigin="3219,1349" coordsize="34,52" path="m3252,1349l3219,1401e" filled="false" stroked="true" strokeweight=".84pt" strokecolor="#050000">
                <v:path arrowok="t"/>
              </v:shape>
            </v:group>
            <v:group style="position:absolute;left:3045;top:1689;width:17;height:2" coordorigin="3045,1689" coordsize="17,2">
              <v:shape style="position:absolute;left:3045;top:1689;width:17;height:2" coordorigin="3045,1689" coordsize="17,0" path="m3045,1689l3062,1689e" filled="false" stroked="true" strokeweight=".129pt" strokecolor="#050000">
                <v:path arrowok="t"/>
              </v:shape>
            </v:group>
            <v:group style="position:absolute;left:3048;top:1693;width:3;height:3" coordorigin="3048,1693" coordsize="3,3">
              <v:shape style="position:absolute;left:3048;top:1693;width:3;height:3" coordorigin="3048,1693" coordsize="3,3" path="m3048,1696l3051,1693e" filled="false" stroked="true" strokeweight=".84pt" strokecolor="#050000">
                <v:path arrowok="t"/>
              </v:shape>
            </v:group>
            <v:group style="position:absolute;left:3045;top:1698;width:3;height:3" coordorigin="3045,1698" coordsize="3,3">
              <v:shape style="position:absolute;left:3045;top:1698;width:3;height:3" coordorigin="3045,1698" coordsize="3,3" path="m3045,1701l3048,1698e" filled="false" stroked="true" strokeweight=".84pt" strokecolor="#050000">
                <v:path arrowok="t"/>
              </v:shape>
            </v:group>
            <v:group style="position:absolute;left:3043;top:1704;width:3;height:3" coordorigin="3043,1704" coordsize="3,3">
              <v:shape style="position:absolute;left:3043;top:1704;width:3;height:3" coordorigin="3043,1704" coordsize="3,3" path="m3043,1706l3045,1704e" filled="false" stroked="true" strokeweight=".84pt" strokecolor="#050000">
                <v:path arrowok="t"/>
              </v:shape>
            </v:group>
            <v:group style="position:absolute;left:2976;top:1735;width:3;height:3" coordorigin="2976,1735" coordsize="3,3">
              <v:shape style="position:absolute;left:2976;top:1735;width:3;height:3" coordorigin="2976,1735" coordsize="3,3" path="m2976,1737l2978,1735e" filled="false" stroked="true" strokeweight=".84pt" strokecolor="#050000">
                <v:path arrowok="t"/>
              </v:shape>
            </v:group>
            <v:group style="position:absolute;left:3356;top:1207;width:44;height:65" coordorigin="3356,1207" coordsize="44,65">
              <v:shape style="position:absolute;left:3356;top:1207;width:44;height:65" coordorigin="3356,1207" coordsize="44,65" path="m3400,1207l3384,1232,3371,1253,3356,1271e" filled="false" stroked="true" strokeweight=".84pt" strokecolor="#050000">
                <v:path arrowok="t"/>
              </v:shape>
            </v:group>
            <v:group style="position:absolute;left:3016;top:1694;width:17;height:2" coordorigin="3016,1694" coordsize="17,2">
              <v:shape style="position:absolute;left:3016;top:1694;width:17;height:2" coordorigin="3016,1694" coordsize="17,0" path="m3016,1694l3033,1694e" filled="false" stroked="true" strokeweight=".128pt" strokecolor="#050000">
                <v:path arrowok="t"/>
              </v:shape>
            </v:group>
            <v:group style="position:absolute;left:3020;top:1698;width:3;height:3" coordorigin="3020,1698" coordsize="3,3">
              <v:shape style="position:absolute;left:3020;top:1698;width:3;height:3" coordorigin="3020,1698" coordsize="3,3" path="m3020,1701l3022,1698e" filled="false" stroked="true" strokeweight=".84pt" strokecolor="#050000">
                <v:path arrowok="t"/>
              </v:shape>
            </v:group>
            <v:group style="position:absolute;left:3017;top:1704;width:3;height:3" coordorigin="3017,1704" coordsize="3,3">
              <v:shape style="position:absolute;left:3017;top:1704;width:3;height:3" coordorigin="3017,1704" coordsize="3,3" path="m3017,1706l3020,1704e" filled="false" stroked="true" strokeweight=".84pt" strokecolor="#050000">
                <v:path arrowok="t"/>
              </v:shape>
            </v:group>
            <v:group style="position:absolute;left:3014;top:1709;width:3;height:3" coordorigin="3014,1709" coordsize="3,3">
              <v:shape style="position:absolute;left:3014;top:1709;width:3;height:3" coordorigin="3014,1709" coordsize="3,3" path="m3014,1711l3017,1709e" filled="false" stroked="true" strokeweight=".84pt" strokecolor="#050000">
                <v:path arrowok="t"/>
              </v:shape>
            </v:group>
            <v:group style="position:absolute;left:3003;top:1700;width:17;height:2" coordorigin="3003,1700" coordsize="17,2">
              <v:shape style="position:absolute;left:3003;top:1700;width:17;height:2" coordorigin="3003,1700" coordsize="17,0" path="m3003,1700l3020,1700e" filled="false" stroked="true" strokeweight=".129pt" strokecolor="#050000">
                <v:path arrowok="t"/>
              </v:shape>
            </v:group>
            <v:group style="position:absolute;left:3001;top:1705;width:17;height:2" coordorigin="3001,1705" coordsize="17,2">
              <v:shape style="position:absolute;left:3001;top:1705;width:17;height:2" coordorigin="3001,1705" coordsize="17,0" path="m3001,1705l3018,1705e" filled="false" stroked="true" strokeweight=".129pt" strokecolor="#050000">
                <v:path arrowok="t"/>
              </v:shape>
            </v:group>
            <v:group style="position:absolute;left:3004;top:1709;width:3;height:3" coordorigin="3004,1709" coordsize="3,3">
              <v:shape style="position:absolute;left:3004;top:1709;width:3;height:3" coordorigin="3004,1709" coordsize="3,3" path="m3004,1711l3007,1709e" filled="false" stroked="true" strokeweight=".84pt" strokecolor="#050000">
                <v:path arrowok="t"/>
              </v:shape>
            </v:group>
            <v:group style="position:absolute;left:3001;top:1714;width:3;height:3" coordorigin="3001,1714" coordsize="3,3">
              <v:shape style="position:absolute;left:3001;top:1714;width:3;height:3" coordorigin="3001,1714" coordsize="3,3" path="m3001,1716l3004,1714e" filled="false" stroked="true" strokeweight=".84pt" strokecolor="#050000">
                <v:path arrowok="t"/>
              </v:shape>
            </v:group>
            <v:group style="position:absolute;left:2980;top:1728;width:17;height:2" coordorigin="2980,1728" coordsize="17,2">
              <v:shape style="position:absolute;left:2980;top:1728;width:17;height:2" coordorigin="2980,1728" coordsize="17,0" path="m2980,1728l2997,1728e" filled="false" stroked="true" strokeweight=".13pt" strokecolor="#050000">
                <v:path arrowok="t"/>
              </v:shape>
            </v:group>
            <v:group style="position:absolute;left:3003;top:1698;width:2;height:17" coordorigin="3003,1698" coordsize="2,17">
              <v:shape style="position:absolute;left:3003;top:1698;width:2;height:17" coordorigin="3003,1698" coordsize="0,17" path="m3003,1698l3003,1714e" filled="false" stroked="true" strokeweight=".13pt" strokecolor="#050000">
                <v:path arrowok="t"/>
              </v:shape>
            </v:group>
            <v:group style="position:absolute;left:2998;top:1703;width:2;height:17" coordorigin="2998,1703" coordsize="2,17">
              <v:shape style="position:absolute;left:2998;top:1703;width:2;height:17" coordorigin="2998,1703" coordsize="0,17" path="m2998,1703l2998,1720e" filled="false" stroked="true" strokeweight=".13pt" strokecolor="#050000">
                <v:path arrowok="t"/>
              </v:shape>
            </v:group>
            <v:group style="position:absolute;left:2995;top:1708;width:2;height:17" coordorigin="2995,1708" coordsize="2,17">
              <v:shape style="position:absolute;left:2995;top:1708;width:2;height:17" coordorigin="2995,1708" coordsize="0,17" path="m2995,1708l2995,1725e" filled="false" stroked="true" strokeweight=".13pt" strokecolor="#050000">
                <v:path arrowok="t"/>
              </v:shape>
            </v:group>
            <v:group style="position:absolute;left:2992;top:1713;width:2;height:17" coordorigin="2992,1713" coordsize="2,17">
              <v:shape style="position:absolute;left:2992;top:1713;width:2;height:17" coordorigin="2992,1713" coordsize="0,17" path="m2992,1713l2992,1730e" filled="false" stroked="true" strokeweight=".129pt" strokecolor="#050000">
                <v:path arrowok="t"/>
              </v:shape>
            </v:group>
            <v:group style="position:absolute;left:3368;top:1056;width:2;height:17" coordorigin="3368,1056" coordsize="2,17">
              <v:shape style="position:absolute;left:3368;top:1056;width:2;height:17" coordorigin="3368,1056" coordsize="0,17" path="m3368,1056l3368,1073e" filled="false" stroked="true" strokeweight=".13pt" strokecolor="#050000">
                <v:path arrowok="t"/>
              </v:shape>
            </v:group>
            <v:group style="position:absolute;left:3474;top:1061;width:2;height:17" coordorigin="3474,1061" coordsize="2,17">
              <v:shape style="position:absolute;left:3474;top:1061;width:2;height:17" coordorigin="3474,1061" coordsize="0,17" path="m3474,1061l3474,1078e" filled="false" stroked="true" strokeweight=".129pt" strokecolor="#050000">
                <v:path arrowok="t"/>
              </v:shape>
            </v:group>
            <v:group style="position:absolute;left:3340;top:1271;width:16;height:16" coordorigin="3340,1271" coordsize="16,16">
              <v:shape style="position:absolute;left:3340;top:1271;width:16;height:16" coordorigin="3340,1271" coordsize="16,16" path="m3356,1271l3340,1287e" filled="false" stroked="true" strokeweight=".84pt" strokecolor="#050000">
                <v:path arrowok="t"/>
              </v:shape>
            </v:group>
            <v:group style="position:absolute;left:3390;top:1414;width:6;height:8" coordorigin="3390,1414" coordsize="6,8">
              <v:shape style="position:absolute;left:3390;top:1414;width:6;height:8" coordorigin="3390,1414" coordsize="6,8" path="m3390,1421l3395,1414e" filled="false" stroked="true" strokeweight=".84pt" strokecolor="#050000">
                <v:path arrowok="t"/>
              </v:shape>
            </v:group>
            <v:group style="position:absolute;left:3004;top:384;width:8;height:13" coordorigin="3004,384" coordsize="8,13">
              <v:shape style="position:absolute;left:3004;top:384;width:8;height:13" coordorigin="3004,384" coordsize="8,13" path="m3012,384l3004,397e" filled="false" stroked="true" strokeweight=".84pt" strokecolor="#050000">
                <v:path arrowok="t"/>
              </v:shape>
            </v:group>
            <v:group style="position:absolute;left:3004;top:386;width:8;height:13" coordorigin="3004,386" coordsize="8,13">
              <v:shape style="position:absolute;left:3004;top:386;width:8;height:13" coordorigin="3004,386" coordsize="8,13" path="m3012,386l3004,399e" filled="false" stroked="true" strokeweight=".84pt" strokecolor="#050000">
                <v:path arrowok="t"/>
              </v:shape>
            </v:group>
            <v:group style="position:absolute;left:2812;top:218;width:197;height:127" coordorigin="2812,218" coordsize="197,127">
              <v:shape style="position:absolute;left:2812;top:218;width:197;height:127" coordorigin="2812,218" coordsize="197,127" path="m3009,345l2968,306,2919,267,2864,236,2812,218e" filled="false" stroked="true" strokeweight=".84pt" strokecolor="#050000">
                <v:path arrowok="t"/>
              </v:shape>
            </v:group>
            <v:group style="position:absolute;left:3010;top:336;width:2;height:17" coordorigin="3010,336" coordsize="2,17">
              <v:shape style="position:absolute;left:3010;top:336;width:2;height:17" coordorigin="3010,336" coordsize="0,17" path="m3010,336l3010,353e" filled="false" stroked="true" strokeweight=".129pt" strokecolor="#050000">
                <v:path arrowok="t"/>
              </v:shape>
            </v:group>
            <v:group style="position:absolute;left:3008;top:339;width:2;height:17" coordorigin="3008,339" coordsize="2,17">
              <v:shape style="position:absolute;left:3008;top:339;width:2;height:17" coordorigin="3008,339" coordsize="0,17" path="m3008,339l3008,356e" filled="false" stroked="true" strokeweight=".129pt" strokecolor="#050000">
                <v:path arrowok="t"/>
              </v:shape>
            </v:group>
            <v:group style="position:absolute;left:3009;top:345;width:138;height:187" coordorigin="3009,345" coordsize="138,187">
              <v:shape style="position:absolute;left:3009;top:345;width:138;height:187" coordorigin="3009,345" coordsize="138,187" path="m3146,531l3108,474,3061,410,3009,345e" filled="false" stroked="true" strokeweight=".84pt" strokecolor="#050000">
                <v:path arrowok="t"/>
              </v:shape>
            </v:group>
            <v:group style="position:absolute;left:3146;top:531;width:6;height:8" coordorigin="3146,531" coordsize="6,8">
              <v:shape style="position:absolute;left:3146;top:531;width:6;height:8" coordorigin="3146,531" coordsize="6,8" path="m3146,531l3151,536,3151,539e" filled="false" stroked="true" strokeweight=".84pt" strokecolor="#050000">
                <v:path arrowok="t"/>
              </v:shape>
            </v:group>
            <v:group style="position:absolute;left:3151;top:539;width:11;height:19" coordorigin="3151,539" coordsize="11,19">
              <v:shape style="position:absolute;left:3151;top:539;width:11;height:19" coordorigin="3151,539" coordsize="11,19" path="m3162,557l3157,544,3151,539e" filled="false" stroked="true" strokeweight=".84pt" strokecolor="#050000">
                <v:path arrowok="t"/>
              </v:shape>
            </v:group>
            <v:group style="position:absolute;left:3162;top:557;width:6;height:6" coordorigin="3162,557" coordsize="6,6">
              <v:shape style="position:absolute;left:3162;top:557;width:6;height:6" coordorigin="3162,557" coordsize="6,6" path="m3162,557l3167,562e" filled="false" stroked="true" strokeweight=".84pt" strokecolor="#050000">
                <v:path arrowok="t"/>
              </v:shape>
            </v:group>
            <v:group style="position:absolute;left:3461;top:1301;width:17;height:2" coordorigin="3461,1301" coordsize="17,2">
              <v:shape style="position:absolute;left:3461;top:1301;width:17;height:2" coordorigin="3461,1301" coordsize="17,0" path="m3461,1301l3478,1301e" filled="false" stroked="true" strokeweight=".13pt" strokecolor="#050000">
                <v:path arrowok="t"/>
              </v:shape>
            </v:group>
            <v:group style="position:absolute;left:3493;top:1261;width:3;height:3" coordorigin="3493,1261" coordsize="3,3">
              <v:shape style="position:absolute;left:3493;top:1261;width:3;height:3" coordorigin="3493,1261" coordsize="3,3" path="m3496,1264l3493,1261e" filled="false" stroked="true" strokeweight=".84pt" strokecolor="#050000">
                <v:path arrowok="t"/>
              </v:shape>
            </v:group>
            <v:group style="position:absolute;left:3520;top:1216;width:2;height:17" coordorigin="3520,1216" coordsize="2,17">
              <v:shape style="position:absolute;left:3520;top:1216;width:2;height:17" coordorigin="3520,1216" coordsize="0,17" path="m3520,1216l3520,1233e" filled="false" stroked="true" strokeweight=".13pt" strokecolor="#050000">
                <v:path arrowok="t"/>
              </v:shape>
            </v:group>
            <v:group style="position:absolute;left:3167;top:562;width:16;height:34" coordorigin="3167,562" coordsize="16,34">
              <v:shape style="position:absolute;left:3167;top:562;width:16;height:34" coordorigin="3167,562" coordsize="16,34" path="m3183,596l3177,585,3172,570,3167,562e" filled="false" stroked="true" strokeweight=".84pt" strokecolor="#050000">
                <v:path arrowok="t"/>
              </v:shape>
            </v:group>
            <v:group style="position:absolute;left:3183;top:596;width:50;height:117" coordorigin="3183,596" coordsize="50,117">
              <v:shape style="position:absolute;left:3183;top:596;width:50;height:117" coordorigin="3183,596" coordsize="50,117" path="m3232,712l3216,673,3198,629,3183,596e" filled="false" stroked="true" strokeweight=".84pt" strokecolor="#050000">
                <v:path arrowok="t"/>
              </v:shape>
            </v:group>
            <v:group style="position:absolute;left:3471;top:1294;width:2;height:17" coordorigin="3471,1294" coordsize="2,17">
              <v:shape style="position:absolute;left:3471;top:1294;width:2;height:17" coordorigin="3471,1294" coordsize="0,17" path="m3471,1294l3471,1311e" filled="false" stroked="true" strokeweight=".13pt" strokecolor="#050000">
                <v:path arrowok="t"/>
              </v:shape>
            </v:group>
            <v:group style="position:absolute;left:3184;top:587;width:2;height:17" coordorigin="3184,587" coordsize="2,17">
              <v:shape style="position:absolute;left:3184;top:587;width:2;height:17" coordorigin="3184,587" coordsize="0,17" path="m3184,587l3184,604e" filled="false" stroked="true" strokeweight=".128pt" strokecolor="#050000">
                <v:path arrowok="t"/>
              </v:shape>
            </v:group>
            <v:group style="position:absolute;left:3175;top:635;width:3;height:3" coordorigin="3175,635" coordsize="3,3">
              <v:shape style="position:absolute;left:3175;top:635;width:3;height:3" coordorigin="3175,635" coordsize="3,3" path="m3175,635l3177,637e" filled="false" stroked="true" strokeweight=".84pt" strokecolor="#050000">
                <v:path arrowok="t"/>
              </v:shape>
            </v:group>
            <v:group style="position:absolute;left:3497;top:1258;width:2;height:17" coordorigin="3497,1258" coordsize="2,17">
              <v:shape style="position:absolute;left:3497;top:1258;width:2;height:17" coordorigin="3497,1258" coordsize="0,17" path="m3497,1258l3497,1275e" filled="false" stroked="true" strokeweight=".13pt" strokecolor="#050000">
                <v:path arrowok="t"/>
              </v:shape>
            </v:group>
            <v:group style="position:absolute;left:3520;top:1219;width:2;height:17" coordorigin="3520,1219" coordsize="2,17">
              <v:shape style="position:absolute;left:3520;top:1219;width:2;height:17" coordorigin="3520,1219" coordsize="0,17" path="m3520,1219l3520,1236e" filled="false" stroked="true" strokeweight=".13pt" strokecolor="#050000">
                <v:path arrowok="t"/>
              </v:shape>
            </v:group>
            <v:group style="position:absolute;left:3471;top:1294;width:2;height:17" coordorigin="3471,1294" coordsize="2,17">
              <v:shape style="position:absolute;left:3471;top:1294;width:2;height:17" coordorigin="3471,1294" coordsize="0,17" path="m3471,1294l3471,1311e" filled="false" stroked="true" strokeweight=".13pt" strokecolor="#050000">
                <v:path arrowok="t"/>
              </v:shape>
            </v:group>
            <v:group style="position:absolute;left:3497;top:1258;width:2;height:17" coordorigin="3497,1258" coordsize="2,17">
              <v:shape style="position:absolute;left:3497;top:1258;width:2;height:17" coordorigin="3497,1258" coordsize="0,17" path="m3497,1258l3497,1275e" filled="false" stroked="true" strokeweight=".13pt" strokecolor="#050000">
                <v:path arrowok="t"/>
              </v:shape>
            </v:group>
            <v:group style="position:absolute;left:3285;top:1462;width:17;height:2" coordorigin="3285,1462" coordsize="17,2">
              <v:shape style="position:absolute;left:3285;top:1462;width:17;height:2" coordorigin="3285,1462" coordsize="17,0" path="m3285,1462l3302,1462e" filled="false" stroked="true" strokeweight="1.423pt" strokecolor="#050000">
                <v:path arrowok="t"/>
              </v:shape>
            </v:group>
            <v:group style="position:absolute;left:3293;top:1441;width:17;height:2" coordorigin="3293,1441" coordsize="17,2">
              <v:shape style="position:absolute;left:3293;top:1441;width:17;height:2" coordorigin="3293,1441" coordsize="17,0" path="m3293,1441l3310,1441e" filled="false" stroked="true" strokeweight=".389pt" strokecolor="#050000">
                <v:path arrowok="t"/>
              </v:shape>
            </v:group>
            <v:group style="position:absolute;left:3346;top:1069;width:3;height:19" coordorigin="3346,1069" coordsize="3,19">
              <v:shape style="position:absolute;left:3346;top:1069;width:3;height:19" coordorigin="3346,1069" coordsize="3,19" path="m3348,1069l3346,1088e" filled="false" stroked="true" strokeweight=".84pt" strokecolor="#050000">
                <v:path arrowok="t"/>
              </v:shape>
            </v:group>
            <v:group style="position:absolute;left:3355;top:1077;width:17;height:2" coordorigin="3355,1077" coordsize="17,2">
              <v:shape style="position:absolute;left:3355;top:1077;width:17;height:2" coordorigin="3355,1077" coordsize="17,0" path="m3355,1077l3372,1077e" filled="false" stroked="true" strokeweight=".776pt" strokecolor="#050000">
                <v:path arrowok="t"/>
              </v:shape>
            </v:group>
            <v:group style="position:absolute;left:3387;top:1421;width:3;height:24" coordorigin="3387,1421" coordsize="3,24">
              <v:shape style="position:absolute;left:3387;top:1421;width:3;height:24" coordorigin="3387,1421" coordsize="3,24" path="m3390,1421l3387,1445e" filled="false" stroked="true" strokeweight=".84pt" strokecolor="#050000">
                <v:path arrowok="t"/>
              </v:shape>
            </v:group>
            <v:group style="position:absolute;left:3379;top:1452;width:13;height:296" coordorigin="3379,1452" coordsize="13,296">
              <v:shape style="position:absolute;left:3379;top:1452;width:13;height:296" coordorigin="3379,1452" coordsize="13,296" path="m3392,1452l3379,1747e" filled="false" stroked="true" strokeweight=".84pt" strokecolor="#050000">
                <v:path arrowok="t"/>
              </v:shape>
            </v:group>
            <v:group style="position:absolute;left:3395;top:1403;width:3;height:11" coordorigin="3395,1403" coordsize="3,11">
              <v:shape style="position:absolute;left:3395;top:1403;width:3;height:11" coordorigin="3395,1403" coordsize="3,11" path="m3397,1403l3395,1414e" filled="false" stroked="true" strokeweight=".84pt" strokecolor="#050000">
                <v:path arrowok="t"/>
              </v:shape>
            </v:group>
            <v:group style="position:absolute;left:3432;top:1131;width:2;height:17" coordorigin="3432,1131" coordsize="2,17">
              <v:shape style="position:absolute;left:3432;top:1131;width:2;height:17" coordorigin="3432,1131" coordsize="0,17" path="m3432,1131l3432,1148e" filled="false" stroked="true" strokeweight=".129pt" strokecolor="#050000">
                <v:path arrowok="t"/>
              </v:shape>
            </v:group>
            <v:group style="position:absolute;left:3471;top:1294;width:2;height:17" coordorigin="3471,1294" coordsize="2,17">
              <v:shape style="position:absolute;left:3471;top:1294;width:2;height:17" coordorigin="3471,1294" coordsize="0,17" path="m3471,1294l3471,1311e" filled="false" stroked="true" strokeweight=".13pt" strokecolor="#050000">
                <v:path arrowok="t"/>
              </v:shape>
            </v:group>
            <v:group style="position:absolute;left:3405;top:1020;width:3;height:11" coordorigin="3405,1020" coordsize="3,11">
              <v:shape style="position:absolute;left:3405;top:1020;width:3;height:11" coordorigin="3405,1020" coordsize="3,11" path="m3408,1020l3405,1031e" filled="false" stroked="true" strokeweight=".84pt" strokecolor="#050000">
                <v:path arrowok="t"/>
              </v:shape>
            </v:group>
            <v:group style="position:absolute;left:3423;top:1013;width:3;height:19" coordorigin="3423,1013" coordsize="3,19">
              <v:shape style="position:absolute;left:3423;top:1013;width:3;height:19" coordorigin="3423,1013" coordsize="3,19" path="m3426,1013l3423,1031e" filled="false" stroked="true" strokeweight=".84pt" strokecolor="#050000">
                <v:path arrowok="t"/>
              </v:shape>
            </v:group>
            <v:group style="position:absolute;left:3452;top:958;width:6;height:21" coordorigin="3452,958" coordsize="6,21">
              <v:shape style="position:absolute;left:3452;top:958;width:6;height:21" coordorigin="3452,958" coordsize="6,21" path="m3452,979l3457,958e" filled="false" stroked="true" strokeweight=".84pt" strokecolor="#050000">
                <v:path arrowok="t"/>
              </v:shape>
            </v:group>
            <v:group style="position:absolute;left:3413;top:1139;width:19;height:42" coordorigin="3413,1139" coordsize="19,42">
              <v:shape style="position:absolute;left:3413;top:1139;width:19;height:42" coordorigin="3413,1139" coordsize="19,42" path="m3431,1139l3431,1145,3426,1160,3413,1181e" filled="false" stroked="true" strokeweight=".84pt" strokecolor="#050000">
                <v:path arrowok="t"/>
              </v:shape>
            </v:group>
            <v:group style="position:absolute;left:3471;top:1294;width:2;height:17" coordorigin="3471,1294" coordsize="2,17">
              <v:shape style="position:absolute;left:3471;top:1294;width:2;height:17" coordorigin="3471,1294" coordsize="0,17" path="m3471,1294l3471,1311e" filled="false" stroked="true" strokeweight=".13pt" strokecolor="#050000">
                <v:path arrowok="t"/>
              </v:shape>
            </v:group>
            <v:group style="position:absolute;left:3413;top:1093;width:3;height:11" coordorigin="3413,1093" coordsize="3,11">
              <v:shape style="position:absolute;left:3413;top:1093;width:3;height:11" coordorigin="3413,1093" coordsize="3,11" path="m3415,1093l3415,1098,3413,1103e" filled="false" stroked="true" strokeweight=".84pt" strokecolor="#050000">
                <v:path arrowok="t"/>
              </v:shape>
            </v:group>
            <v:group style="position:absolute;left:3051;top:1936;width:3;height:3" coordorigin="3051,1936" coordsize="3,3">
              <v:shape style="position:absolute;left:3051;top:1936;width:3;height:3" coordorigin="3051,1936" coordsize="3,3" path="m3053,1936l3051,1939e" filled="false" stroked="true" strokeweight=".84pt" strokecolor="#050000">
                <v:path arrowok="t"/>
              </v:shape>
            </v:group>
            <v:group style="position:absolute;left:3607;top:1067;width:3;height:6" coordorigin="3607,1067" coordsize="3,6">
              <v:shape style="position:absolute;left:3607;top:1067;width:3;height:6" coordorigin="3607,1067" coordsize="3,6" path="m3610,1067l3607,1072e" filled="false" stroked="true" strokeweight=".84pt" strokecolor="#050000">
                <v:path arrowok="t"/>
              </v:shape>
            </v:group>
            <v:group style="position:absolute;left:3604;top:1064;width:3;height:6" coordorigin="3604,1064" coordsize="3,6">
              <v:shape style="position:absolute;left:3604;top:1064;width:3;height:6" coordorigin="3604,1064" coordsize="3,6" path="m3607,1064l3604,1069e" filled="false" stroked="true" strokeweight=".84pt" strokecolor="#050000">
                <v:path arrowok="t"/>
              </v:shape>
            </v:group>
            <v:group style="position:absolute;left:3586;top:1103;width:3;height:8" coordorigin="3586,1103" coordsize="3,8">
              <v:shape style="position:absolute;left:3586;top:1103;width:3;height:8" coordorigin="3586,1103" coordsize="3,8" path="m3589,1103l3586,1111e" filled="false" stroked="true" strokeweight=".84pt" strokecolor="#050000">
                <v:path arrowok="t"/>
              </v:shape>
            </v:group>
            <v:group style="position:absolute;left:3586;top:1101;width:3;height:8" coordorigin="3586,1101" coordsize="3,8">
              <v:shape style="position:absolute;left:3586;top:1101;width:3;height:8" coordorigin="3586,1101" coordsize="3,8" path="m3589,1101l3586,1108e" filled="false" stroked="true" strokeweight=".84pt" strokecolor="#050000">
                <v:path arrowok="t"/>
              </v:shape>
            </v:group>
            <v:group style="position:absolute;left:3566;top:1142;width:6;height:8" coordorigin="3566,1142" coordsize="6,8">
              <v:shape style="position:absolute;left:3566;top:1142;width:6;height:8" coordorigin="3566,1142" coordsize="6,8" path="m3571,1142l3566,1150e" filled="false" stroked="true" strokeweight=".84pt" strokecolor="#050000">
                <v:path arrowok="t"/>
              </v:shape>
            </v:group>
            <v:group style="position:absolute;left:3563;top:1139;width:6;height:8" coordorigin="3563,1139" coordsize="6,8">
              <v:shape style="position:absolute;left:3563;top:1139;width:6;height:8" coordorigin="3563,1139" coordsize="6,8" path="m3568,1139l3563,1147e" filled="false" stroked="true" strokeweight=".84pt" strokecolor="#050000">
                <v:path arrowok="t"/>
              </v:shape>
            </v:group>
            <v:group style="position:absolute;left:3192;top:1832;width:2;height:17" coordorigin="3192,1832" coordsize="2,17">
              <v:shape style="position:absolute;left:3192;top:1832;width:2;height:17" coordorigin="3192,1832" coordsize="0,17" path="m3192,1832l3192,1849e" filled="false" stroked="true" strokeweight=".129pt" strokecolor="#050000">
                <v:path arrowok="t"/>
              </v:shape>
            </v:group>
            <v:group style="position:absolute;left:3194;top:1827;width:2;height:17" coordorigin="3194,1827" coordsize="2,17">
              <v:shape style="position:absolute;left:3194;top:1827;width:2;height:17" coordorigin="3194,1827" coordsize="0,17" path="m3194,1827l3194,1844e" filled="false" stroked="true" strokeweight=".13pt" strokecolor="#050000">
                <v:path arrowok="t"/>
              </v:shape>
            </v:group>
            <v:group style="position:absolute;left:3197;top:1822;width:2;height:17" coordorigin="3197,1822" coordsize="2,17">
              <v:shape style="position:absolute;left:3197;top:1822;width:2;height:17" coordorigin="3197,1822" coordsize="0,17" path="m3197,1822l3197,1839e" filled="false" stroked="true" strokeweight=".13pt" strokecolor="#050000">
                <v:path arrowok="t"/>
              </v:shape>
            </v:group>
            <v:group style="position:absolute;left:3199;top:1817;width:2;height:17" coordorigin="3199,1817" coordsize="2,17">
              <v:shape style="position:absolute;left:3199;top:1817;width:2;height:17" coordorigin="3199,1817" coordsize="0,17" path="m3199,1817l3199,1834e" filled="false" stroked="true" strokeweight=".129pt" strokecolor="#050000">
                <v:path arrowok="t"/>
              </v:shape>
            </v:group>
            <v:group style="position:absolute;left:3173;top:1881;width:2;height:17" coordorigin="3173,1881" coordsize="2,17">
              <v:shape style="position:absolute;left:3173;top:1881;width:2;height:17" coordorigin="3173,1881" coordsize="0,17" path="m3173,1881l3173,1898e" filled="false" stroked="true" strokeweight=".13pt" strokecolor="#050000">
                <v:path arrowok="t"/>
              </v:shape>
            </v:group>
            <v:group style="position:absolute;left:3179;top:1834;width:17;height:2" coordorigin="3179,1834" coordsize="17,2">
              <v:shape style="position:absolute;left:3179;top:1834;width:17;height:2" coordorigin="3179,1834" coordsize="17,0" path="m3179,1834l3196,1834e" filled="false" stroked="true" strokeweight=".128pt" strokecolor="#050000">
                <v:path arrowok="t"/>
              </v:shape>
            </v:group>
            <v:group style="position:absolute;left:3192;top:1819;width:2;height:17" coordorigin="3192,1819" coordsize="2,17">
              <v:shape style="position:absolute;left:3192;top:1819;width:2;height:17" coordorigin="3192,1819" coordsize="0,17" path="m3192,1819l3192,1836e" filled="false" stroked="true" strokeweight=".129pt" strokecolor="#050000">
                <v:path arrowok="t"/>
              </v:shape>
            </v:group>
            <v:group style="position:absolute;left:3194;top:1814;width:2;height:17" coordorigin="3194,1814" coordsize="2,17">
              <v:shape style="position:absolute;left:3194;top:1814;width:2;height:17" coordorigin="3194,1814" coordsize="0,17" path="m3194,1814l3194,1831e" filled="false" stroked="true" strokeweight=".13pt" strokecolor="#050000">
                <v:path arrowok="t"/>
              </v:shape>
            </v:group>
            <v:group style="position:absolute;left:3197;top:1809;width:2;height:17" coordorigin="3197,1809" coordsize="2,17">
              <v:shape style="position:absolute;left:3197;top:1809;width:2;height:17" coordorigin="3197,1809" coordsize="0,17" path="m3197,1809l3197,1826e" filled="false" stroked="true" strokeweight=".13pt" strokecolor="#050000">
                <v:path arrowok="t"/>
              </v:shape>
            </v:group>
            <v:group style="position:absolute;left:3199;top:1804;width:2;height:17" coordorigin="3199,1804" coordsize="2,17">
              <v:shape style="position:absolute;left:3199;top:1804;width:2;height:17" coordorigin="3199,1804" coordsize="0,17" path="m3199,1804l3199,1821e" filled="false" stroked="true" strokeweight=".129pt" strokecolor="#050000">
                <v:path arrowok="t"/>
              </v:shape>
            </v:group>
            <v:group style="position:absolute;left:3179;top:1847;width:17;height:2" coordorigin="3179,1847" coordsize="17,2">
              <v:shape style="position:absolute;left:3179;top:1847;width:17;height:2" coordorigin="3179,1847" coordsize="17,0" path="m3179,1847l3196,1847e" filled="false" stroked="true" strokeweight=".128pt" strokecolor="#050000">
                <v:path arrowok="t"/>
              </v:shape>
            </v:group>
            <v:group style="position:absolute;left:3188;top:1812;width:3;height:3" coordorigin="3188,1812" coordsize="3,3">
              <v:shape style="position:absolute;left:3188;top:1812;width:3;height:3" coordorigin="3188,1812" coordsize="3,3" path="m3188,1815l3190,1812e" filled="false" stroked="true" strokeweight=".84pt" strokecolor="#050000">
                <v:path arrowok="t"/>
              </v:shape>
            </v:group>
            <v:group style="position:absolute;left:3190;top:1807;width:3;height:3" coordorigin="3190,1807" coordsize="3,3">
              <v:shape style="position:absolute;left:3190;top:1807;width:3;height:3" coordorigin="3190,1807" coordsize="3,3" path="m3190,1810l3193,1807e" filled="false" stroked="true" strokeweight=".84pt" strokecolor="#050000">
                <v:path arrowok="t"/>
              </v:shape>
            </v:group>
            <v:group style="position:absolute;left:3187;top:1803;width:17;height:2" coordorigin="3187,1803" coordsize="17,2">
              <v:shape style="position:absolute;left:3187;top:1803;width:17;height:2" coordorigin="3187,1803" coordsize="17,0" path="m3187,1803l3204,1803e" filled="false" stroked="true" strokeweight=".13pt" strokecolor="#050000">
                <v:path arrowok="t"/>
              </v:shape>
            </v:group>
            <v:group style="position:absolute;left:3190;top:1798;width:17;height:2" coordorigin="3190,1798" coordsize="17,2">
              <v:shape style="position:absolute;left:3190;top:1798;width:17;height:2" coordorigin="3190,1798" coordsize="17,0" path="m3190,1798l3206,1798e" filled="false" stroked="true" strokeweight=".129pt" strokecolor="#050000">
                <v:path arrowok="t"/>
              </v:shape>
            </v:group>
            <v:group style="position:absolute;left:3177;top:1860;width:17;height:2" coordorigin="3177,1860" coordsize="17,2">
              <v:shape style="position:absolute;left:3177;top:1860;width:17;height:2" coordorigin="3177,1860" coordsize="17,0" path="m3177,1860l3194,1860e" filled="false" stroked="true" strokeweight=".129pt" strokecolor="#050000">
                <v:path arrowok="t"/>
              </v:shape>
            </v:group>
            <v:group style="position:absolute;left:3428;top:1178;width:3;height:3" coordorigin="3428,1178" coordsize="3,3">
              <v:shape style="position:absolute;left:3428;top:1178;width:3;height:3" coordorigin="3428,1178" coordsize="3,3" path="m3428,1178l3428,1181,3431,1178e" filled="false" stroked="true" strokeweight=".84pt" strokecolor="#050000">
                <v:path arrowok="t"/>
              </v:shape>
            </v:group>
            <v:group style="position:absolute;left:3434;top:1178;width:3;height:3" coordorigin="3434,1178" coordsize="3,3">
              <v:shape style="position:absolute;left:3434;top:1178;width:3;height:3" coordorigin="3434,1178" coordsize="3,3" path="m3434,1181l3436,1178e" filled="false" stroked="true" strokeweight=".84pt" strokecolor="#050000">
                <v:path arrowok="t"/>
              </v:shape>
            </v:group>
            <v:group style="position:absolute;left:3536;top:1181;width:17;height:2" coordorigin="3536,1181" coordsize="17,2">
              <v:shape style="position:absolute;left:3536;top:1181;width:17;height:2" coordorigin="3536,1181" coordsize="17,0" path="m3536,1181l3553,1181e" filled="false" stroked="true" strokeweight=".259pt" strokecolor="#050000">
                <v:path arrowok="t"/>
              </v:shape>
            </v:group>
            <v:group style="position:absolute;left:3545;top:1181;width:3;height:6" coordorigin="3545,1181" coordsize="3,6">
              <v:shape style="position:absolute;left:3545;top:1181;width:3;height:6" coordorigin="3545,1181" coordsize="3,6" path="m3547,1181l3545,1186e" filled="false" stroked="true" strokeweight=".84pt" strokecolor="#050000">
                <v:path arrowok="t"/>
              </v:shape>
            </v:group>
            <v:group style="position:absolute;left:3539;top:1185;width:17;height:2" coordorigin="3539,1185" coordsize="17,2">
              <v:shape style="position:absolute;left:3539;top:1185;width:17;height:2" coordorigin="3539,1185" coordsize="17,0" path="m3539,1185l3556,1185e" filled="false" stroked="true" strokeweight=".131pt" strokecolor="#050000">
                <v:path arrowok="t"/>
              </v:shape>
            </v:group>
            <v:group style="position:absolute;left:3546;top:1185;width:2;height:17" coordorigin="3546,1185" coordsize="2,17">
              <v:shape style="position:absolute;left:3546;top:1185;width:2;height:17" coordorigin="3546,1185" coordsize="0,17" path="m3546,1185l3546,1202e" filled="false" stroked="true" strokeweight=".13pt" strokecolor="#050000">
                <v:path arrowok="t"/>
              </v:shape>
            </v:group>
            <v:group style="position:absolute;left:3107;top:1722;width:3;height:3" coordorigin="3107,1722" coordsize="3,3">
              <v:shape style="position:absolute;left:3107;top:1722;width:3;height:3" coordorigin="3107,1722" coordsize="3,3" path="m3107,1724l3110,1722e" filled="false" stroked="true" strokeweight=".84pt" strokecolor="#050000">
                <v:path arrowok="t"/>
              </v:shape>
            </v:group>
            <v:group style="position:absolute;left:3110;top:1716;width:3;height:3" coordorigin="3110,1716" coordsize="3,3">
              <v:shape style="position:absolute;left:3110;top:1716;width:3;height:3" coordorigin="3110,1716" coordsize="3,3" path="m3110,1719l3113,1716e" filled="false" stroked="true" strokeweight=".84pt" strokecolor="#050000">
                <v:path arrowok="t"/>
              </v:shape>
            </v:group>
            <v:group style="position:absolute;left:3113;top:1711;width:3;height:3" coordorigin="3113,1711" coordsize="3,3">
              <v:shape style="position:absolute;left:3113;top:1711;width:3;height:3" coordorigin="3113,1711" coordsize="3,3" path="m3113,1714l3115,1711e" filled="false" stroked="true" strokeweight=".84pt" strokecolor="#050000">
                <v:path arrowok="t"/>
              </v:shape>
            </v:group>
            <v:group style="position:absolute;left:3115;top:1706;width:3;height:3" coordorigin="3115,1706" coordsize="3,3">
              <v:shape style="position:absolute;left:3115;top:1706;width:3;height:3" coordorigin="3115,1706" coordsize="3,3" path="m3115,1709l3118,1706e" filled="false" stroked="true" strokeweight=".84pt" strokecolor="#050000">
                <v:path arrowok="t"/>
              </v:shape>
            </v:group>
            <v:group style="position:absolute;left:3112;top:1702;width:17;height:2" coordorigin="3112,1702" coordsize="17,2">
              <v:shape style="position:absolute;left:3112;top:1702;width:17;height:2" coordorigin="3112,1702" coordsize="17,0" path="m3112,1702l3129,1702e" filled="false" stroked="true" strokeweight=".13pt" strokecolor="#050000">
                <v:path arrowok="t"/>
              </v:shape>
            </v:group>
            <v:group style="position:absolute;left:3102;top:1723;width:17;height:2" coordorigin="3102,1723" coordsize="17,2">
              <v:shape style="position:absolute;left:3102;top:1723;width:17;height:2" coordorigin="3102,1723" coordsize="17,0" path="m3102,1723l3118,1723e" filled="false" stroked="true" strokeweight=".128pt" strokecolor="#050000">
                <v:path arrowok="t"/>
              </v:shape>
            </v:group>
            <v:group style="position:absolute;left:3113;top:1716;width:3;height:3" coordorigin="3113,1716" coordsize="3,3">
              <v:shape style="position:absolute;left:3113;top:1716;width:3;height:3" coordorigin="3113,1716" coordsize="3,3" path="m3113,1719l3115,1716e" filled="false" stroked="true" strokeweight=".84pt" strokecolor="#050000">
                <v:path arrowok="t"/>
              </v:shape>
            </v:group>
            <v:group style="position:absolute;left:3115;top:1711;width:3;height:3" coordorigin="3115,1711" coordsize="3,3">
              <v:shape style="position:absolute;left:3115;top:1711;width:3;height:3" coordorigin="3115,1711" coordsize="3,3" path="m3115,1714l3118,1711e" filled="false" stroked="true" strokeweight=".84pt" strokecolor="#050000">
                <v:path arrowok="t"/>
              </v:shape>
            </v:group>
            <v:group style="position:absolute;left:3118;top:1706;width:3;height:3" coordorigin="3118,1706" coordsize="3,3">
              <v:shape style="position:absolute;left:3118;top:1706;width:3;height:3" coordorigin="3118,1706" coordsize="3,3" path="m3118,1709l3120,1706e" filled="false" stroked="true" strokeweight=".84pt" strokecolor="#050000">
                <v:path arrowok="t"/>
              </v:shape>
            </v:group>
            <v:group style="position:absolute;left:3120;top:1701;width:3;height:3" coordorigin="3120,1701" coordsize="3,3">
              <v:shape style="position:absolute;left:3120;top:1701;width:3;height:3" coordorigin="3120,1701" coordsize="3,3" path="m3120,1704l3123,1701e" filled="false" stroked="true" strokeweight=".84pt" strokecolor="#050000">
                <v:path arrowok="t"/>
              </v:shape>
            </v:group>
            <v:group style="position:absolute;left:3104;top:1723;width:17;height:2" coordorigin="3104,1723" coordsize="17,2">
              <v:shape style="position:absolute;left:3104;top:1723;width:17;height:2" coordorigin="3104,1723" coordsize="17,0" path="m3104,1723l3121,1723e" filled="false" stroked="true" strokeweight=".128pt" strokecolor="#050000">
                <v:path arrowok="t"/>
              </v:shape>
            </v:group>
            <v:group style="position:absolute;left:3115;top:1716;width:3;height:3" coordorigin="3115,1716" coordsize="3,3">
              <v:shape style="position:absolute;left:3115;top:1716;width:3;height:3" coordorigin="3115,1716" coordsize="3,3" path="m3115,1719l3118,1716e" filled="false" stroked="true" strokeweight=".84pt" strokecolor="#050000">
                <v:path arrowok="t"/>
              </v:shape>
            </v:group>
            <v:group style="position:absolute;left:3118;top:1711;width:3;height:3" coordorigin="3118,1711" coordsize="3,3">
              <v:shape style="position:absolute;left:3118;top:1711;width:3;height:3" coordorigin="3118,1711" coordsize="3,3" path="m3118,1714l3120,1711e" filled="false" stroked="true" strokeweight=".84pt" strokecolor="#050000">
                <v:path arrowok="t"/>
              </v:shape>
            </v:group>
            <v:group style="position:absolute;left:3124;top:1698;width:2;height:17" coordorigin="3124,1698" coordsize="2,17">
              <v:shape style="position:absolute;left:3124;top:1698;width:2;height:17" coordorigin="3124,1698" coordsize="0,17" path="m3124,1698l3124,1714e" filled="false" stroked="true" strokeweight=".129pt" strokecolor="#050000">
                <v:path arrowok="t"/>
              </v:shape>
            </v:group>
            <v:group style="position:absolute;left:3127;top:1693;width:2;height:17" coordorigin="3127,1693" coordsize="2,17">
              <v:shape style="position:absolute;left:3127;top:1693;width:2;height:17" coordorigin="3127,1693" coordsize="0,17" path="m3127,1693l3127,1709e" filled="false" stroked="true" strokeweight=".129pt" strokecolor="#050000">
                <v:path arrowok="t"/>
              </v:shape>
            </v:group>
            <v:group style="position:absolute;left:3112;top:1725;width:17;height:2" coordorigin="3112,1725" coordsize="17,2">
              <v:shape style="position:absolute;left:3112;top:1725;width:17;height:2" coordorigin="3112,1725" coordsize="17,0" path="m3112,1725l3129,1725e" filled="false" stroked="true" strokeweight=".13pt" strokecolor="#050000">
                <v:path arrowok="t"/>
              </v:shape>
            </v:group>
            <v:group style="position:absolute;left:3115;top:1720;width:17;height:2" coordorigin="3115,1720" coordsize="17,2">
              <v:shape style="position:absolute;left:3115;top:1720;width:17;height:2" coordorigin="3115,1720" coordsize="17,0" path="m3115,1720l3131,1720e" filled="false" stroked="true" strokeweight=".131pt" strokecolor="#050000">
                <v:path arrowok="t"/>
              </v:shape>
            </v:group>
            <v:group style="position:absolute;left:3117;top:1715;width:17;height:2" coordorigin="3117,1715" coordsize="17,2">
              <v:shape style="position:absolute;left:3117;top:1715;width:17;height:2" coordorigin="3117,1715" coordsize="17,0" path="m3117,1715l3134,1715e" filled="false" stroked="true" strokeweight=".129pt" strokecolor="#050000">
                <v:path arrowok="t"/>
              </v:shape>
            </v:group>
            <v:group style="position:absolute;left:3128;top:1709;width:3;height:3" coordorigin="3128,1709" coordsize="3,3">
              <v:shape style="position:absolute;left:3128;top:1709;width:3;height:3" coordorigin="3128,1709" coordsize="3,3" path="m3128,1711l3131,1709e" filled="false" stroked="true" strokeweight=".84pt" strokecolor="#050000">
                <v:path arrowok="t"/>
              </v:shape>
            </v:group>
            <v:group style="position:absolute;left:3131;top:1704;width:3;height:3" coordorigin="3131,1704" coordsize="3,3">
              <v:shape style="position:absolute;left:3131;top:1704;width:3;height:3" coordorigin="3131,1704" coordsize="3,3" path="m3131,1706l3133,1704e" filled="false" stroked="true" strokeweight=".84pt" strokecolor="#050000">
                <v:path arrowok="t"/>
              </v:shape>
            </v:group>
            <v:group style="position:absolute;left:3120;top:1716;width:8;height:16" coordorigin="3120,1716" coordsize="8,16">
              <v:shape style="position:absolute;left:3120;top:1716;width:8;height:16" coordorigin="3120,1716" coordsize="8,16" path="m3120,1732l3123,1727,3126,1722,3128,1716e" filled="false" stroked="true" strokeweight=".84pt" strokecolor="#050000">
                <v:path arrowok="t"/>
              </v:shape>
            </v:group>
            <v:group style="position:absolute;left:3128;top:1711;width:3;height:3" coordorigin="3128,1711" coordsize="3,3">
              <v:shape style="position:absolute;left:3128;top:1711;width:3;height:3" coordorigin="3128,1711" coordsize="3,3" path="m3128,1714l3131,1711e" filled="false" stroked="true" strokeweight=".84pt" strokecolor="#050000">
                <v:path arrowok="t"/>
              </v:shape>
            </v:group>
            <v:group style="position:absolute;left:3125;top:1707;width:17;height:2" coordorigin="3125,1707" coordsize="17,2">
              <v:shape style="position:absolute;left:3125;top:1707;width:17;height:2" coordorigin="3125,1707" coordsize="17,0" path="m3125,1707l3142,1707e" filled="false" stroked="true" strokeweight=".13pt" strokecolor="#050000">
                <v:path arrowok="t"/>
              </v:shape>
            </v:group>
            <v:group style="position:absolute;left:3115;top:1731;width:17;height:2" coordorigin="3115,1731" coordsize="17,2">
              <v:shape style="position:absolute;left:3115;top:1731;width:17;height:2" coordorigin="3115,1731" coordsize="17,0" path="m3115,1731l3131,1731e" filled="false" stroked="true" strokeweight=".129pt" strokecolor="#050000">
                <v:path arrowok="t"/>
              </v:shape>
            </v:group>
            <v:group style="position:absolute;left:3126;top:1724;width:3;height:3" coordorigin="3126,1724" coordsize="3,3">
              <v:shape style="position:absolute;left:3126;top:1724;width:3;height:3" coordorigin="3126,1724" coordsize="3,3" path="m3126,1727l3128,1724e" filled="false" stroked="true" strokeweight=".84pt" strokecolor="#050000">
                <v:path arrowok="t"/>
              </v:shape>
            </v:group>
            <v:group style="position:absolute;left:3128;top:1719;width:3;height:3" coordorigin="3128,1719" coordsize="3,3">
              <v:shape style="position:absolute;left:3128;top:1719;width:3;height:3" coordorigin="3128,1719" coordsize="3,3" path="m3128,1722l3131,1719e" filled="false" stroked="true" strokeweight=".84pt" strokecolor="#050000">
                <v:path arrowok="t"/>
              </v:shape>
            </v:group>
            <v:group style="position:absolute;left:3131;top:1714;width:3;height:3" coordorigin="3131,1714" coordsize="3,3">
              <v:shape style="position:absolute;left:3131;top:1714;width:3;height:3" coordorigin="3131,1714" coordsize="3,3" path="m3131,1716l3133,1714e" filled="false" stroked="true" strokeweight=".84pt" strokecolor="#050000">
                <v:path arrowok="t"/>
              </v:shape>
            </v:group>
            <v:group style="position:absolute;left:3133;top:1709;width:3;height:3" coordorigin="3133,1709" coordsize="3,3">
              <v:shape style="position:absolute;left:3133;top:1709;width:3;height:3" coordorigin="3133,1709" coordsize="3,3" path="m3133,1711l3136,1709e" filled="false" stroked="true" strokeweight=".84pt" strokecolor="#050000">
                <v:path arrowok="t"/>
              </v:shape>
            </v:group>
            <v:group style="position:absolute;left:3127;top:1721;width:2;height:17" coordorigin="3127,1721" coordsize="2,17">
              <v:shape style="position:absolute;left:3127;top:1721;width:2;height:17" coordorigin="3127,1721" coordsize="0,17" path="m3127,1721l3127,1738e" filled="false" stroked="true" strokeweight=".13pt" strokecolor="#050000">
                <v:path arrowok="t"/>
              </v:shape>
            </v:group>
            <v:group style="position:absolute;left:3129;top:1716;width:2;height:17" coordorigin="3129,1716" coordsize="2,17">
              <v:shape style="position:absolute;left:3129;top:1716;width:2;height:17" coordorigin="3129,1716" coordsize="0,17" path="m3129,1716l3129,1733e" filled="false" stroked="true" strokeweight=".129pt" strokecolor="#050000">
                <v:path arrowok="t"/>
              </v:shape>
            </v:group>
            <v:group style="position:absolute;left:3132;top:1711;width:2;height:17" coordorigin="3132,1711" coordsize="2,17">
              <v:shape style="position:absolute;left:3132;top:1711;width:2;height:17" coordorigin="3132,1711" coordsize="0,17" path="m3132,1711l3132,1727e" filled="false" stroked="true" strokeweight=".13pt" strokecolor="#050000">
                <v:path arrowok="t"/>
              </v:shape>
            </v:group>
            <v:group style="position:absolute;left:3137;top:1705;width:2;height:17" coordorigin="3137,1705" coordsize="2,17">
              <v:shape style="position:absolute;left:3137;top:1705;width:2;height:17" coordorigin="3137,1705" coordsize="0,17" path="m3137,1705l3137,1722e" filled="false" stroked="true" strokeweight=".129pt" strokecolor="#050000">
                <v:path arrowok="t"/>
              </v:shape>
            </v:group>
            <v:group style="position:absolute;left:3140;top:1700;width:2;height:17" coordorigin="3140,1700" coordsize="2,17">
              <v:shape style="position:absolute;left:3140;top:1700;width:2;height:17" coordorigin="3140,1700" coordsize="0,17" path="m3140,1700l3140,1717e" filled="false" stroked="true" strokeweight=".128pt" strokecolor="#050000">
                <v:path arrowok="t"/>
              </v:shape>
            </v:group>
            <v:group style="position:absolute;left:3459;top:1173;width:3;height:6" coordorigin="3459,1173" coordsize="3,6">
              <v:shape style="position:absolute;left:3459;top:1173;width:3;height:6" coordorigin="3459,1173" coordsize="3,6" path="m3459,1178l3462,1173e" filled="false" stroked="true" strokeweight=".84pt" strokecolor="#050000">
                <v:path arrowok="t"/>
              </v:shape>
            </v:group>
            <v:group style="position:absolute;left:3131;top:1732;width:3;height:3" coordorigin="3131,1732" coordsize="3,3">
              <v:shape style="position:absolute;left:3131;top:1732;width:3;height:3" coordorigin="3131,1732" coordsize="3,3" path="m3131,1735l3133,1732e" filled="false" stroked="true" strokeweight=".84pt" strokecolor="#050000">
                <v:path arrowok="t"/>
              </v:shape>
            </v:group>
            <v:group style="position:absolute;left:3128;top:1728;width:17;height:2" coordorigin="3128,1728" coordsize="17,2">
              <v:shape style="position:absolute;left:3128;top:1728;width:17;height:2" coordorigin="3128,1728" coordsize="17,0" path="m3128,1728l3144,1728e" filled="false" stroked="true" strokeweight=".13pt" strokecolor="#050000">
                <v:path arrowok="t"/>
              </v:shape>
            </v:group>
            <v:group style="position:absolute;left:3130;top:1723;width:17;height:2" coordorigin="3130,1723" coordsize="17,2">
              <v:shape style="position:absolute;left:3130;top:1723;width:17;height:2" coordorigin="3130,1723" coordsize="17,0" path="m3130,1723l3147,1723e" filled="false" stroked="true" strokeweight=".128pt" strokecolor="#050000">
                <v:path arrowok="t"/>
              </v:shape>
            </v:group>
            <v:group style="position:absolute;left:3133;top:1718;width:17;height:2" coordorigin="3133,1718" coordsize="17,2">
              <v:shape style="position:absolute;left:3133;top:1718;width:17;height:2" coordorigin="3133,1718" coordsize="17,0" path="m3133,1718l3150,1718e" filled="false" stroked="true" strokeweight=".129pt" strokecolor="#050000">
                <v:path arrowok="t"/>
              </v:shape>
            </v:group>
            <v:group style="position:absolute;left:3144;top:1711;width:3;height:3" coordorigin="3144,1711" coordsize="3,3">
              <v:shape style="position:absolute;left:3144;top:1711;width:3;height:3" coordorigin="3144,1711" coordsize="3,3" path="m3144,1714l3146,1711e" filled="false" stroked="true" strokeweight=".84pt" strokecolor="#050000">
                <v:path arrowok="t"/>
              </v:shape>
            </v:group>
            <v:group style="position:absolute;left:3125;top:1737;width:17;height:2" coordorigin="3125,1737" coordsize="17,2">
              <v:shape style="position:absolute;left:3125;top:1737;width:17;height:2" coordorigin="3125,1737" coordsize="17,0" path="m3125,1737l3142,1737e" filled="false" stroked="true" strokeweight=".259pt" strokecolor="#050000">
                <v:path arrowok="t"/>
              </v:shape>
            </v:group>
            <v:group style="position:absolute;left:3136;top:1714;width:11;height:21" coordorigin="3136,1714" coordsize="11,21">
              <v:shape style="position:absolute;left:3136;top:1714;width:11;height:21" coordorigin="3136,1714" coordsize="11,21" path="m3136,1735l3139,1729,3141,1724,3144,1719,3146,1714e" filled="false" stroked="true" strokeweight=".84pt" strokecolor="#050000">
                <v:path arrowok="t"/>
              </v:shape>
            </v:group>
            <v:group style="position:absolute;left:3133;top:1737;width:3;height:3" coordorigin="3133,1737" coordsize="3,3">
              <v:shape style="position:absolute;left:3133;top:1737;width:3;height:3" coordorigin="3133,1737" coordsize="3,3" path="m3133,1740l3136,1737e" filled="false" stroked="true" strokeweight=".84pt" strokecolor="#050000">
                <v:path arrowok="t"/>
              </v:shape>
            </v:group>
            <v:group style="position:absolute;left:3136;top:1732;width:3;height:3" coordorigin="3136,1732" coordsize="3,3">
              <v:shape style="position:absolute;left:3136;top:1732;width:3;height:3" coordorigin="3136,1732" coordsize="3,3" path="m3136,1735l3139,1732e" filled="false" stroked="true" strokeweight=".84pt" strokecolor="#050000">
                <v:path arrowok="t"/>
              </v:shape>
            </v:group>
            <v:group style="position:absolute;left:3133;top:1728;width:17;height:2" coordorigin="3133,1728" coordsize="17,2">
              <v:shape style="position:absolute;left:3133;top:1728;width:17;height:2" coordorigin="3133,1728" coordsize="17,0" path="m3133,1728l3150,1728e" filled="false" stroked="true" strokeweight=".129pt" strokecolor="#050000">
                <v:path arrowok="t"/>
              </v:shape>
            </v:group>
            <v:group style="position:absolute;left:3144;top:1722;width:3;height:3" coordorigin="3144,1722" coordsize="3,3">
              <v:shape style="position:absolute;left:3144;top:1722;width:3;height:3" coordorigin="3144,1722" coordsize="3,3" path="m3144,1724l3146,1722e" filled="false" stroked="true" strokeweight=".84pt" strokecolor="#050000">
                <v:path arrowok="t"/>
              </v:shape>
            </v:group>
            <v:group style="position:absolute;left:3146;top:1716;width:3;height:3" coordorigin="3146,1716" coordsize="3,3">
              <v:shape style="position:absolute;left:3146;top:1716;width:3;height:3" coordorigin="3146,1716" coordsize="3,3" path="m3146,1719l3149,1716e" filled="false" stroked="true" strokeweight=".84pt" strokecolor="#050000">
                <v:path arrowok="t"/>
              </v:shape>
            </v:group>
            <v:group style="position:absolute;left:3130;top:1738;width:17;height:2" coordorigin="3130,1738" coordsize="17,2">
              <v:shape style="position:absolute;left:3130;top:1738;width:17;height:2" coordorigin="3130,1738" coordsize="17,0" path="m3130,1738l3147,1738e" filled="false" stroked="true" strokeweight=".13pt" strokecolor="#050000">
                <v:path arrowok="t"/>
              </v:shape>
            </v:group>
            <v:group style="position:absolute;left:3133;top:1733;width:17;height:2" coordorigin="3133,1733" coordsize="17,2">
              <v:shape style="position:absolute;left:3133;top:1733;width:17;height:2" coordorigin="3133,1733" coordsize="17,0" path="m3133,1733l3150,1733e" filled="false" stroked="true" strokeweight=".13pt" strokecolor="#050000">
                <v:path arrowok="t"/>
              </v:shape>
            </v:group>
            <v:group style="position:absolute;left:3135;top:1728;width:17;height:2" coordorigin="3135,1728" coordsize="17,2">
              <v:shape style="position:absolute;left:3135;top:1728;width:17;height:2" coordorigin="3135,1728" coordsize="17,0" path="m3135,1728l3152,1728e" filled="false" stroked="true" strokeweight=".129pt" strokecolor="#050000">
                <v:path arrowok="t"/>
              </v:shape>
            </v:group>
            <v:group style="position:absolute;left:3146;top:1722;width:3;height:3" coordorigin="3146,1722" coordsize="3,3">
              <v:shape style="position:absolute;left:3146;top:1722;width:3;height:3" coordorigin="3146,1722" coordsize="3,3" path="m3146,1724l3149,1722e" filled="false" stroked="true" strokeweight=".84pt" strokecolor="#050000">
                <v:path arrowok="t"/>
              </v:shape>
            </v:group>
            <v:group style="position:absolute;left:3143;top:1718;width:17;height:2" coordorigin="3143,1718" coordsize="17,2">
              <v:shape style="position:absolute;left:3143;top:1718;width:17;height:2" coordorigin="3143,1718" coordsize="17,0" path="m3143,1718l3160,1718e" filled="false" stroked="true" strokeweight=".129pt" strokecolor="#050000">
                <v:path arrowok="t"/>
              </v:shape>
            </v:group>
            <v:group style="position:absolute;left:3135;top:1744;width:17;height:2" coordorigin="3135,1744" coordsize="17,2">
              <v:shape style="position:absolute;left:3135;top:1744;width:17;height:2" coordorigin="3135,1744" coordsize="17,0" path="m3135,1744l3152,1744e" filled="false" stroked="true" strokeweight=".13pt" strokecolor="#050000">
                <v:path arrowok="t"/>
              </v:shape>
            </v:group>
            <v:group style="position:absolute;left:3148;top:1729;width:2;height:17" coordorigin="3148,1729" coordsize="2,17">
              <v:shape style="position:absolute;left:3148;top:1729;width:2;height:17" coordorigin="3148,1729" coordsize="0,17" path="m3148,1729l3148,1746e" filled="false" stroked="true" strokeweight=".13pt" strokecolor="#050000">
                <v:path arrowok="t"/>
              </v:shape>
            </v:group>
            <v:group style="position:absolute;left:3150;top:1724;width:2;height:17" coordorigin="3150,1724" coordsize="2,17">
              <v:shape style="position:absolute;left:3150;top:1724;width:2;height:17" coordorigin="3150,1724" coordsize="0,17" path="m3150,1724l3150,1740e" filled="false" stroked="true" strokeweight=".129pt" strokecolor="#050000">
                <v:path arrowok="t"/>
              </v:shape>
            </v:group>
            <v:group style="position:absolute;left:3155;top:1718;width:2;height:17" coordorigin="3155,1718" coordsize="2,17">
              <v:shape style="position:absolute;left:3155;top:1718;width:2;height:17" coordorigin="3155,1718" coordsize="0,17" path="m3155,1718l3155,1735e" filled="false" stroked="true" strokeweight=".13pt" strokecolor="#050000">
                <v:path arrowok="t"/>
              </v:shape>
            </v:group>
            <v:group style="position:absolute;left:3158;top:1713;width:2;height:17" coordorigin="3158,1713" coordsize="2,17">
              <v:shape style="position:absolute;left:3158;top:1713;width:2;height:17" coordorigin="3158,1713" coordsize="0,17" path="m3158,1713l3158,1730e" filled="false" stroked="true" strokeweight=".129pt" strokecolor="#050000">
                <v:path arrowok="t"/>
              </v:shape>
            </v:group>
            <v:group style="position:absolute;left:3144;top:1745;width:3;height:3" coordorigin="3144,1745" coordsize="3,3">
              <v:shape style="position:absolute;left:3144;top:1745;width:3;height:3" coordorigin="3144,1745" coordsize="3,3" path="m3144,1748l3146,1745e" filled="false" stroked="true" strokeweight=".84pt" strokecolor="#050000">
                <v:path arrowok="t"/>
              </v:shape>
            </v:group>
            <v:group style="position:absolute;left:3146;top:1740;width:3;height:3" coordorigin="3146,1740" coordsize="3,3">
              <v:shape style="position:absolute;left:3146;top:1740;width:3;height:3" coordorigin="3146,1740" coordsize="3,3" path="m3146,1742l3149,1740e" filled="false" stroked="true" strokeweight=".84pt" strokecolor="#050000">
                <v:path arrowok="t"/>
              </v:shape>
            </v:group>
            <v:group style="position:absolute;left:3149;top:1735;width:3;height:3" coordorigin="3149,1735" coordsize="3,3">
              <v:shape style="position:absolute;left:3149;top:1735;width:3;height:3" coordorigin="3149,1735" coordsize="3,3" path="m3149,1737l3151,1735e" filled="false" stroked="true" strokeweight=".84pt" strokecolor="#050000">
                <v:path arrowok="t"/>
              </v:shape>
            </v:group>
            <v:group style="position:absolute;left:3151;top:1729;width:3;height:3" coordorigin="3151,1729" coordsize="3,3">
              <v:shape style="position:absolute;left:3151;top:1729;width:3;height:3" coordorigin="3151,1729" coordsize="3,3" path="m3151,1732l3154,1729e" filled="false" stroked="true" strokeweight=".84pt" strokecolor="#050000">
                <v:path arrowok="t"/>
              </v:shape>
            </v:group>
            <v:group style="position:absolute;left:3148;top:1726;width:17;height:2" coordorigin="3148,1726" coordsize="17,2">
              <v:shape style="position:absolute;left:3148;top:1726;width:17;height:2" coordorigin="3148,1726" coordsize="17,0" path="m3148,1726l3165,1726e" filled="false" stroked="true" strokeweight=".13pt" strokecolor="#050000">
                <v:path arrowok="t"/>
              </v:shape>
            </v:group>
            <v:group style="position:absolute;left:3144;top:1745;width:3;height:6" coordorigin="3144,1745" coordsize="3,6">
              <v:shape style="position:absolute;left:3144;top:1745;width:3;height:6" coordorigin="3144,1745" coordsize="3,6" path="m3144,1750l3146,1745e" filled="false" stroked="true" strokeweight=".84pt" strokecolor="#050000">
                <v:path arrowok="t"/>
              </v:shape>
            </v:group>
            <v:group style="position:absolute;left:3140;top:1742;width:17;height:2" coordorigin="3140,1742" coordsize="17,2">
              <v:shape style="position:absolute;left:3140;top:1742;width:17;height:2" coordorigin="3140,1742" coordsize="17,0" path="m3140,1742l3157,1742e" filled="false" stroked="true" strokeweight=".259pt" strokecolor="#050000">
                <v:path arrowok="t"/>
              </v:shape>
            </v:group>
            <v:group style="position:absolute;left:3151;top:1724;width:8;height:16" coordorigin="3151,1724" coordsize="8,16">
              <v:shape style="position:absolute;left:3151;top:1724;width:8;height:16" coordorigin="3151,1724" coordsize="8,16" path="m3151,1740l3154,1735,3157,1729,3159,1724e" filled="false" stroked="true" strokeweight=".84pt" strokecolor="#050000">
                <v:path arrowok="t"/>
              </v:shape>
            </v:group>
            <v:group style="position:absolute;left:3150;top:1739;width:2;height:17" coordorigin="3150,1739" coordsize="2,17">
              <v:shape style="position:absolute;left:3150;top:1739;width:2;height:17" coordorigin="3150,1739" coordsize="0,17" path="m3150,1739l3150,1756e" filled="false" stroked="true" strokeweight=".129pt" strokecolor="#050000">
                <v:path arrowok="t"/>
              </v:shape>
            </v:group>
            <v:group style="position:absolute;left:3153;top:1734;width:2;height:17" coordorigin="3153,1734" coordsize="2,17">
              <v:shape style="position:absolute;left:3153;top:1734;width:2;height:17" coordorigin="3153,1734" coordsize="0,17" path="m3153,1734l3153,1751e" filled="false" stroked="true" strokeweight=".13pt" strokecolor="#050000">
                <v:path arrowok="t"/>
              </v:shape>
            </v:group>
            <v:group style="position:absolute;left:3155;top:1729;width:2;height:17" coordorigin="3155,1729" coordsize="2,17">
              <v:shape style="position:absolute;left:3155;top:1729;width:2;height:17" coordorigin="3155,1729" coordsize="0,17" path="m3155,1729l3155,1746e" filled="false" stroked="true" strokeweight=".13pt" strokecolor="#050000">
                <v:path arrowok="t"/>
              </v:shape>
            </v:group>
            <v:group style="position:absolute;left:3161;top:1724;width:2;height:17" coordorigin="3161,1724" coordsize="2,17">
              <v:shape style="position:absolute;left:3161;top:1724;width:2;height:17" coordorigin="3161,1724" coordsize="0,17" path="m3161,1724l3161,1740e" filled="false" stroked="true" strokeweight=".128pt" strokecolor="#050000">
                <v:path arrowok="t"/>
              </v:shape>
            </v:group>
            <v:group style="position:absolute;left:3163;top:1718;width:2;height:17" coordorigin="3163,1718" coordsize="2,17">
              <v:shape style="position:absolute;left:3163;top:1718;width:2;height:17" coordorigin="3163,1718" coordsize="0,17" path="m3163,1718l3163,1735e" filled="false" stroked="true" strokeweight=".13pt" strokecolor="#050000">
                <v:path arrowok="t"/>
              </v:shape>
            </v:group>
            <v:group style="position:absolute;left:3155;top:1744;width:2;height:17" coordorigin="3155,1744" coordsize="2,17">
              <v:shape style="position:absolute;left:3155;top:1744;width:2;height:17" coordorigin="3155,1744" coordsize="0,17" path="m3155,1744l3155,1761e" filled="false" stroked="true" strokeweight=".13pt" strokecolor="#050000">
                <v:path arrowok="t"/>
              </v:shape>
            </v:group>
            <v:group style="position:absolute;left:3158;top:1739;width:2;height:17" coordorigin="3158,1739" coordsize="2,17">
              <v:shape style="position:absolute;left:3158;top:1739;width:2;height:17" coordorigin="3158,1739" coordsize="0,17" path="m3158,1739l3158,1756e" filled="false" stroked="true" strokeweight=".129pt" strokecolor="#050000">
                <v:path arrowok="t"/>
              </v:shape>
            </v:group>
            <v:group style="position:absolute;left:3161;top:1734;width:2;height:17" coordorigin="3161,1734" coordsize="2,17">
              <v:shape style="position:absolute;left:3161;top:1734;width:2;height:17" coordorigin="3161,1734" coordsize="0,17" path="m3161,1734l3161,1751e" filled="false" stroked="true" strokeweight=".128pt" strokecolor="#050000">
                <v:path arrowok="t"/>
              </v:shape>
            </v:group>
            <v:group style="position:absolute;left:3166;top:1729;width:2;height:17" coordorigin="3166,1729" coordsize="2,17">
              <v:shape style="position:absolute;left:3166;top:1729;width:2;height:17" coordorigin="3166,1729" coordsize="0,17" path="m3166,1729l3166,1746e" filled="false" stroked="true" strokeweight=".129pt" strokecolor="#050000">
                <v:path arrowok="t"/>
              </v:shape>
            </v:group>
            <v:group style="position:absolute;left:3168;top:1724;width:2;height:17" coordorigin="3168,1724" coordsize="2,17">
              <v:shape style="position:absolute;left:3168;top:1724;width:2;height:17" coordorigin="3168,1724" coordsize="0,17" path="m3168,1724l3168,1740e" filled="false" stroked="true" strokeweight=".13pt" strokecolor="#050000">
                <v:path arrowok="t"/>
              </v:shape>
            </v:group>
            <v:group style="position:absolute;left:3154;top:1755;width:3;height:3" coordorigin="3154,1755" coordsize="3,3">
              <v:shape style="position:absolute;left:3154;top:1755;width:3;height:3" coordorigin="3154,1755" coordsize="3,3" path="m3154,1758l3157,1755e" filled="false" stroked="true" strokeweight=".84pt" strokecolor="#050000">
                <v:path arrowok="t"/>
              </v:shape>
            </v:group>
            <v:group style="position:absolute;left:3157;top:1750;width:3;height:3" coordorigin="3157,1750" coordsize="3,3">
              <v:shape style="position:absolute;left:3157;top:1750;width:3;height:3" coordorigin="3157,1750" coordsize="3,3" path="m3157,1753l3159,1750e" filled="false" stroked="true" strokeweight=".84pt" strokecolor="#050000">
                <v:path arrowok="t"/>
              </v:shape>
            </v:group>
            <v:group style="position:absolute;left:3159;top:1745;width:3;height:3" coordorigin="3159,1745" coordsize="3,3">
              <v:shape style="position:absolute;left:3159;top:1745;width:3;height:3" coordorigin="3159,1745" coordsize="3,3" path="m3159,1747l3162,1745e" filled="false" stroked="true" strokeweight=".84pt" strokecolor="#050000">
                <v:path arrowok="t"/>
              </v:shape>
            </v:group>
            <v:group style="position:absolute;left:3162;top:1740;width:3;height:3" coordorigin="3162,1740" coordsize="3,3">
              <v:shape style="position:absolute;left:3162;top:1740;width:3;height:3" coordorigin="3162,1740" coordsize="3,3" path="m3162,1742l3164,1740e" filled="false" stroked="true" strokeweight=".84pt" strokecolor="#050000">
                <v:path arrowok="t"/>
              </v:shape>
            </v:group>
            <v:group style="position:absolute;left:3159;top:1736;width:17;height:2" coordorigin="3159,1736" coordsize="17,2">
              <v:shape style="position:absolute;left:3159;top:1736;width:17;height:2" coordorigin="3159,1736" coordsize="17,0" path="m3159,1736l3175,1736e" filled="false" stroked="true" strokeweight=".128pt" strokecolor="#050000">
                <v:path arrowok="t"/>
              </v:shape>
            </v:group>
            <v:group style="position:absolute;left:3154;top:1750;width:6;height:11" coordorigin="3154,1750" coordsize="6,11">
              <v:shape style="position:absolute;left:3154;top:1750;width:6;height:11" coordorigin="3154,1750" coordsize="6,11" path="m3154,1760l3157,1755,3159,1750e" filled="false" stroked="true" strokeweight=".84pt" strokecolor="#050000">
                <v:path arrowok="t"/>
              </v:shape>
            </v:group>
            <v:group style="position:absolute;left:3153;top:1747;width:17;height:2" coordorigin="3153,1747" coordsize="17,2">
              <v:shape style="position:absolute;left:3153;top:1747;width:17;height:2" coordorigin="3153,1747" coordsize="17,0" path="m3153,1747l3170,1747e" filled="false" stroked="true" strokeweight=".258pt" strokecolor="#050000">
                <v:path arrowok="t"/>
              </v:shape>
            </v:group>
            <v:group style="position:absolute;left:3164;top:1735;width:6;height:11" coordorigin="3164,1735" coordsize="6,11">
              <v:shape style="position:absolute;left:3164;top:1735;width:6;height:11" coordorigin="3164,1735" coordsize="6,11" path="m3164,1745l3167,1740,3170,1735e" filled="false" stroked="true" strokeweight=".84pt" strokecolor="#050000">
                <v:path arrowok="t"/>
              </v:shape>
            </v:group>
            <v:group style="position:absolute;left:3151;top:1759;width:17;height:2" coordorigin="3151,1759" coordsize="17,2">
              <v:shape style="position:absolute;left:3151;top:1759;width:17;height:2" coordorigin="3151,1759" coordsize="17,0" path="m3151,1759l3168,1759e" filled="false" stroked="true" strokeweight=".129pt" strokecolor="#050000">
                <v:path arrowok="t"/>
              </v:shape>
            </v:group>
            <v:group style="position:absolute;left:3153;top:1754;width:17;height:2" coordorigin="3153,1754" coordsize="17,2">
              <v:shape style="position:absolute;left:3153;top:1754;width:17;height:2" coordorigin="3153,1754" coordsize="17,0" path="m3153,1754l3170,1754e" filled="false" stroked="true" strokeweight=".13pt" strokecolor="#050000">
                <v:path arrowok="t"/>
              </v:shape>
            </v:group>
            <v:group style="position:absolute;left:3164;top:1748;width:3;height:3" coordorigin="3164,1748" coordsize="3,3">
              <v:shape style="position:absolute;left:3164;top:1748;width:3;height:3" coordorigin="3164,1748" coordsize="3,3" path="m3164,1750l3167,1748e" filled="false" stroked="true" strokeweight=".84pt" strokecolor="#050000">
                <v:path arrowok="t"/>
              </v:shape>
            </v:group>
            <v:group style="position:absolute;left:3168;top:1734;width:2;height:17" coordorigin="3168,1734" coordsize="2,17">
              <v:shape style="position:absolute;left:3168;top:1734;width:2;height:17" coordorigin="3168,1734" coordsize="0,17" path="m3168,1734l3168,1751e" filled="false" stroked="true" strokeweight=".13pt" strokecolor="#050000">
                <v:path arrowok="t"/>
              </v:shape>
            </v:group>
            <v:group style="position:absolute;left:3173;top:1729;width:2;height:17" coordorigin="3173,1729" coordsize="2,17">
              <v:shape style="position:absolute;left:3173;top:1729;width:2;height:17" coordorigin="3173,1729" coordsize="0,17" path="m3173,1729l3173,1746e" filled="false" stroked="true" strokeweight=".13pt" strokecolor="#050000">
                <v:path arrowok="t"/>
              </v:shape>
            </v:group>
            <v:group style="position:absolute;left:3156;top:1764;width:17;height:2" coordorigin="3156,1764" coordsize="17,2">
              <v:shape style="position:absolute;left:3156;top:1764;width:17;height:2" coordorigin="3156,1764" coordsize="17,0" path="m3156,1764l3173,1764e" filled="false" stroked="true" strokeweight=".128pt" strokecolor="#050000">
                <v:path arrowok="t"/>
              </v:shape>
            </v:group>
            <v:group style="position:absolute;left:3159;top:1759;width:17;height:2" coordorigin="3159,1759" coordsize="17,2">
              <v:shape style="position:absolute;left:3159;top:1759;width:17;height:2" coordorigin="3159,1759" coordsize="17,0" path="m3159,1759l3175,1759e" filled="false" stroked="true" strokeweight=".129pt" strokecolor="#050000">
                <v:path arrowok="t"/>
              </v:shape>
            </v:group>
            <v:group style="position:absolute;left:3161;top:1754;width:17;height:2" coordorigin="3161,1754" coordsize="17,2">
              <v:shape style="position:absolute;left:3161;top:1754;width:17;height:2" coordorigin="3161,1754" coordsize="17,0" path="m3161,1754l3178,1754e" filled="false" stroked="true" strokeweight=".13pt" strokecolor="#050000">
                <v:path arrowok="t"/>
              </v:shape>
            </v:group>
            <v:group style="position:absolute;left:3172;top:1748;width:3;height:3" coordorigin="3172,1748" coordsize="3,3">
              <v:shape style="position:absolute;left:3172;top:1748;width:3;height:3" coordorigin="3172,1748" coordsize="3,3" path="m3172,1750l3175,1748e" filled="false" stroked="true" strokeweight=".84pt" strokecolor="#050000">
                <v:path arrowok="t"/>
              </v:shape>
            </v:group>
            <v:group style="position:absolute;left:3175;top:1742;width:3;height:3" coordorigin="3175,1742" coordsize="3,3">
              <v:shape style="position:absolute;left:3175;top:1742;width:3;height:3" coordorigin="3175,1742" coordsize="3,3" path="m3175,1745l3177,1742e" filled="false" stroked="true" strokeweight=".84pt" strokecolor="#050000">
                <v:path arrowok="t"/>
              </v:shape>
            </v:group>
            <v:group style="position:absolute;left:3162;top:1766;width:3;height:3" coordorigin="3162,1766" coordsize="3,3">
              <v:shape style="position:absolute;left:3162;top:1766;width:3;height:3" coordorigin="3162,1766" coordsize="3,3" path="m3162,1768l3164,1766e" filled="false" stroked="true" strokeweight=".84pt" strokecolor="#050000">
                <v:path arrowok="t"/>
              </v:shape>
            </v:group>
            <v:group style="position:absolute;left:3164;top:1760;width:3;height:3" coordorigin="3164,1760" coordsize="3,3">
              <v:shape style="position:absolute;left:3164;top:1760;width:3;height:3" coordorigin="3164,1760" coordsize="3,3" path="m3164,1763l3167,1760e" filled="false" stroked="true" strokeweight=".84pt" strokecolor="#050000">
                <v:path arrowok="t"/>
              </v:shape>
            </v:group>
            <v:group style="position:absolute;left:3161;top:1757;width:17;height:2" coordorigin="3161,1757" coordsize="17,2">
              <v:shape style="position:absolute;left:3161;top:1757;width:17;height:2" coordorigin="3161,1757" coordsize="17,0" path="m3161,1757l3178,1757e" filled="false" stroked="true" strokeweight=".129pt" strokecolor="#050000">
                <v:path arrowok="t"/>
              </v:shape>
            </v:group>
            <v:group style="position:absolute;left:3172;top:1750;width:3;height:3" coordorigin="3172,1750" coordsize="3,3">
              <v:shape style="position:absolute;left:3172;top:1750;width:3;height:3" coordorigin="3172,1750" coordsize="3,3" path="m3172,1753l3175,1750e" filled="false" stroked="true" strokeweight=".84pt" strokecolor="#050000">
                <v:path arrowok="t"/>
              </v:shape>
            </v:group>
            <v:group style="position:absolute;left:3175;top:1745;width:3;height:3" coordorigin="3175,1745" coordsize="3,3">
              <v:shape style="position:absolute;left:3175;top:1745;width:3;height:3" coordorigin="3175,1745" coordsize="3,3" path="m3175,1748l3177,1745e" filled="false" stroked="true" strokeweight=".84pt" strokecolor="#050000">
                <v:path arrowok="t"/>
              </v:shape>
            </v:group>
            <v:group style="position:absolute;left:3156;top:1770;width:17;height:2" coordorigin="3156,1770" coordsize="17,2">
              <v:shape style="position:absolute;left:3156;top:1770;width:17;height:2" coordorigin="3156,1770" coordsize="17,0" path="m3156,1770l3173,1770e" filled="false" stroked="true" strokeweight=".128pt" strokecolor="#050000">
                <v:path arrowok="t"/>
              </v:shape>
            </v:group>
            <v:group style="position:absolute;left:3167;top:1763;width:3;height:3" coordorigin="3167,1763" coordsize="3,3">
              <v:shape style="position:absolute;left:3167;top:1763;width:3;height:3" coordorigin="3167,1763" coordsize="3,3" path="m3167,1766l3170,1763e" filled="false" stroked="true" strokeweight=".84pt" strokecolor="#050000">
                <v:path arrowok="t"/>
              </v:shape>
            </v:group>
            <v:group style="position:absolute;left:3170;top:1758;width:3;height:3" coordorigin="3170,1758" coordsize="3,3">
              <v:shape style="position:absolute;left:3170;top:1758;width:3;height:3" coordorigin="3170,1758" coordsize="3,3" path="m3170,1760l3172,1758e" filled="false" stroked="true" strokeweight=".84pt" strokecolor="#050000">
                <v:path arrowok="t"/>
              </v:shape>
            </v:group>
            <v:group style="position:absolute;left:3172;top:1753;width:3;height:3" coordorigin="3172,1753" coordsize="3,3">
              <v:shape style="position:absolute;left:3172;top:1753;width:3;height:3" coordorigin="3172,1753" coordsize="3,3" path="m3172,1755l3175,1753e" filled="false" stroked="true" strokeweight=".84pt" strokecolor="#050000">
                <v:path arrowok="t"/>
              </v:shape>
            </v:group>
            <v:group style="position:absolute;left:3175;top:1748;width:3;height:3" coordorigin="3175,1748" coordsize="3,3">
              <v:shape style="position:absolute;left:3175;top:1748;width:3;height:3" coordorigin="3175,1748" coordsize="3,3" path="m3175,1750l3177,1748e" filled="false" stroked="true" strokeweight=".84pt" strokecolor="#050000">
                <v:path arrowok="t"/>
              </v:shape>
            </v:group>
            <v:group style="position:absolute;left:3167;top:1768;width:3;height:3" coordorigin="3167,1768" coordsize="3,3">
              <v:shape style="position:absolute;left:3167;top:1768;width:3;height:3" coordorigin="3167,1768" coordsize="3,3" path="m3167,1771l3170,1768e" filled="false" stroked="true" strokeweight=".84pt" strokecolor="#050000">
                <v:path arrowok="t"/>
              </v:shape>
            </v:group>
            <v:group style="position:absolute;left:3170;top:1763;width:3;height:3" coordorigin="3170,1763" coordsize="3,3">
              <v:shape style="position:absolute;left:3170;top:1763;width:3;height:3" coordorigin="3170,1763" coordsize="3,3" path="m3170,1766l3172,1763e" filled="false" stroked="true" strokeweight=".84pt" strokecolor="#050000">
                <v:path arrowok="t"/>
              </v:shape>
            </v:group>
            <v:group style="position:absolute;left:3166;top:1759;width:17;height:2" coordorigin="3166,1759" coordsize="17,2">
              <v:shape style="position:absolute;left:3166;top:1759;width:17;height:2" coordorigin="3166,1759" coordsize="17,0" path="m3166,1759l3183,1759e" filled="false" stroked="true" strokeweight=".129pt" strokecolor="#050000">
                <v:path arrowok="t"/>
              </v:shape>
            </v:group>
            <v:group style="position:absolute;left:3169;top:1754;width:17;height:2" coordorigin="3169,1754" coordsize="17,2">
              <v:shape style="position:absolute;left:3169;top:1754;width:17;height:2" coordorigin="3169,1754" coordsize="17,0" path="m3169,1754l3186,1754e" filled="false" stroked="true" strokeweight=".13pt" strokecolor="#050000">
                <v:path arrowok="t"/>
              </v:shape>
            </v:group>
            <v:group style="position:absolute;left:3172;top:1749;width:17;height:2" coordorigin="3172,1749" coordsize="17,2">
              <v:shape style="position:absolute;left:3172;top:1749;width:17;height:2" coordorigin="3172,1749" coordsize="17,0" path="m3172,1749l3188,1749e" filled="false" stroked="true" strokeweight=".128pt" strokecolor="#050000">
                <v:path arrowok="t"/>
              </v:shape>
            </v:group>
            <v:group style="position:absolute;left:3173;top:1768;width:2;height:17" coordorigin="3173,1768" coordsize="2,17">
              <v:shape style="position:absolute;left:3173;top:1768;width:2;height:17" coordorigin="3173,1768" coordsize="0,17" path="m3173,1768l3173,1784e" filled="false" stroked="true" strokeweight=".13pt" strokecolor="#050000">
                <v:path arrowok="t"/>
              </v:shape>
            </v:group>
            <v:group style="position:absolute;left:3176;top:1762;width:2;height:17" coordorigin="3176,1762" coordsize="2,17">
              <v:shape style="position:absolute;left:3176;top:1762;width:2;height:17" coordorigin="3176,1762" coordsize="0,17" path="m3176,1762l3176,1779e" filled="false" stroked="true" strokeweight=".13pt" strokecolor="#050000">
                <v:path arrowok="t"/>
              </v:shape>
            </v:group>
            <v:group style="position:absolute;left:3179;top:1757;width:2;height:17" coordorigin="3179,1757" coordsize="2,17">
              <v:shape style="position:absolute;left:3179;top:1757;width:2;height:17" coordorigin="3179,1757" coordsize="0,17" path="m3179,1757l3179,1774e" filled="false" stroked="true" strokeweight=".129pt" strokecolor="#050000">
                <v:path arrowok="t"/>
              </v:shape>
            </v:group>
            <v:group style="position:absolute;left:3181;top:1752;width:2;height:17" coordorigin="3181,1752" coordsize="2,17">
              <v:shape style="position:absolute;left:3181;top:1752;width:2;height:17" coordorigin="3181,1752" coordsize="0,17" path="m3181,1752l3181,1769e" filled="false" stroked="true" strokeweight=".13pt" strokecolor="#050000">
                <v:path arrowok="t"/>
              </v:shape>
            </v:group>
            <v:group style="position:absolute;left:3186;top:1747;width:2;height:17" coordorigin="3186,1747" coordsize="2,17">
              <v:shape style="position:absolute;left:3186;top:1747;width:2;height:17" coordorigin="3186,1747" coordsize="0,17" path="m3186,1747l3186,1764e" filled="false" stroked="true" strokeweight=".13pt" strokecolor="#050000">
                <v:path arrowok="t"/>
              </v:shape>
            </v:group>
            <v:group style="position:absolute;left:3170;top:1779;width:3;height:3" coordorigin="3170,1779" coordsize="3,3">
              <v:shape style="position:absolute;left:3170;top:1779;width:3;height:3" coordorigin="3170,1779" coordsize="3,3" path="m3170,1781l3172,1779e" filled="false" stroked="true" strokeweight=".84pt" strokecolor="#050000">
                <v:path arrowok="t"/>
              </v:shape>
            </v:group>
            <v:group style="position:absolute;left:3172;top:1773;width:3;height:3" coordorigin="3172,1773" coordsize="3,3">
              <v:shape style="position:absolute;left:3172;top:1773;width:3;height:3" coordorigin="3172,1773" coordsize="3,3" path="m3172,1776l3175,1773e" filled="false" stroked="true" strokeweight=".84pt" strokecolor="#050000">
                <v:path arrowok="t"/>
              </v:shape>
            </v:group>
            <v:group style="position:absolute;left:3169;top:1770;width:17;height:2" coordorigin="3169,1770" coordsize="17,2">
              <v:shape style="position:absolute;left:3169;top:1770;width:17;height:2" coordorigin="3169,1770" coordsize="17,0" path="m3169,1770l3186,1770e" filled="false" stroked="true" strokeweight=".128pt" strokecolor="#050000">
                <v:path arrowok="t"/>
              </v:shape>
            </v:group>
            <v:group style="position:absolute;left:3180;top:1763;width:3;height:3" coordorigin="3180,1763" coordsize="3,3">
              <v:shape style="position:absolute;left:3180;top:1763;width:3;height:3" coordorigin="3180,1763" coordsize="3,3" path="m3180,1766l3183,1763e" filled="false" stroked="true" strokeweight=".84pt" strokecolor="#050000">
                <v:path arrowok="t"/>
              </v:shape>
            </v:group>
            <v:group style="position:absolute;left:3183;top:1758;width:3;height:3" coordorigin="3183,1758" coordsize="3,3">
              <v:shape style="position:absolute;left:3183;top:1758;width:3;height:3" coordorigin="3183,1758" coordsize="3,3" path="m3183,1760l3185,1758e" filled="false" stroked="true" strokeweight=".84pt" strokecolor="#050000">
                <v:path arrowok="t"/>
              </v:shape>
            </v:group>
            <v:group style="position:absolute;left:3164;top:1781;width:17;height:2" coordorigin="3164,1781" coordsize="17,2">
              <v:shape style="position:absolute;left:3164;top:1781;width:17;height:2" coordorigin="3164,1781" coordsize="17,0" path="m3164,1781l3181,1781e" filled="false" stroked="true" strokeweight=".259pt" strokecolor="#050000">
                <v:path arrowok="t"/>
              </v:shape>
            </v:group>
            <v:group style="position:absolute;left:3175;top:1758;width:11;height:21" coordorigin="3175,1758" coordsize="11,21">
              <v:shape style="position:absolute;left:3175;top:1758;width:11;height:21" coordorigin="3175,1758" coordsize="11,21" path="m3175,1779l3177,1773,3180,1768,3183,1763,3185,1758e" filled="false" stroked="true" strokeweight=".84pt" strokecolor="#050000">
                <v:path arrowok="t"/>
              </v:shape>
            </v:group>
            <v:group style="position:absolute;left:3166;top:1782;width:17;height:2" coordorigin="3166,1782" coordsize="17,2">
              <v:shape style="position:absolute;left:3166;top:1782;width:17;height:2" coordorigin="3166,1782" coordsize="17,0" path="m3166,1782l3183,1782e" filled="false" stroked="true" strokeweight=".129pt" strokecolor="#050000">
                <v:path arrowok="t"/>
              </v:shape>
            </v:group>
            <v:group style="position:absolute;left:3177;top:1776;width:3;height:3" coordorigin="3177,1776" coordsize="3,3">
              <v:shape style="position:absolute;left:3177;top:1776;width:3;height:3" coordorigin="3177,1776" coordsize="3,3" path="m3177,1779l3180,1776e" filled="false" stroked="true" strokeweight=".84pt" strokecolor="#050000">
                <v:path arrowok="t"/>
              </v:shape>
            </v:group>
            <v:group style="position:absolute;left:3180;top:1771;width:3;height:3" coordorigin="3180,1771" coordsize="3,3">
              <v:shape style="position:absolute;left:3180;top:1771;width:3;height:3" coordorigin="3180,1771" coordsize="3,3" path="m3180,1773l3183,1771e" filled="false" stroked="true" strokeweight=".84pt" strokecolor="#050000">
                <v:path arrowok="t"/>
              </v:shape>
            </v:group>
            <v:group style="position:absolute;left:3177;top:1767;width:17;height:2" coordorigin="3177,1767" coordsize="17,2">
              <v:shape style="position:absolute;left:3177;top:1767;width:17;height:2" coordorigin="3177,1767" coordsize="17,0" path="m3177,1767l3194,1767e" filled="false" stroked="true" strokeweight=".131pt" strokecolor="#050000">
                <v:path arrowok="t"/>
              </v:shape>
            </v:group>
            <v:group style="position:absolute;left:3179;top:1762;width:17;height:2" coordorigin="3179,1762" coordsize="17,2">
              <v:shape style="position:absolute;left:3179;top:1762;width:17;height:2" coordorigin="3179,1762" coordsize="17,0" path="m3179,1762l3196,1762e" filled="false" stroked="true" strokeweight=".131pt" strokecolor="#050000">
                <v:path arrowok="t"/>
              </v:shape>
            </v:group>
            <v:group style="position:absolute;left:3179;top:1781;width:2;height:17" coordorigin="3179,1781" coordsize="2,17">
              <v:shape style="position:absolute;left:3179;top:1781;width:2;height:17" coordorigin="3179,1781" coordsize="0,17" path="m3179,1781l3179,1797e" filled="false" stroked="true" strokeweight=".129pt" strokecolor="#050000">
                <v:path arrowok="t"/>
              </v:shape>
            </v:group>
            <v:group style="position:absolute;left:3181;top:1775;width:2;height:17" coordorigin="3181,1775" coordsize="2,17">
              <v:shape style="position:absolute;left:3181;top:1775;width:2;height:17" coordorigin="3181,1775" coordsize="0,17" path="m3181,1775l3181,1792e" filled="false" stroked="true" strokeweight=".13pt" strokecolor="#050000">
                <v:path arrowok="t"/>
              </v:shape>
            </v:group>
            <v:group style="position:absolute;left:3186;top:1770;width:2;height:17" coordorigin="3186,1770" coordsize="2,17">
              <v:shape style="position:absolute;left:3186;top:1770;width:2;height:17" coordorigin="3186,1770" coordsize="0,17" path="m3186,1770l3186,1787e" filled="false" stroked="true" strokeweight=".129pt" strokecolor="#050000">
                <v:path arrowok="t"/>
              </v:shape>
            </v:group>
            <v:group style="position:absolute;left:3189;top:1765;width:2;height:17" coordorigin="3189,1765" coordsize="2,17">
              <v:shape style="position:absolute;left:3189;top:1765;width:2;height:17" coordorigin="3189,1765" coordsize="0,17" path="m3189,1765l3189,1782e" filled="false" stroked="true" strokeweight=".13pt" strokecolor="#050000">
                <v:path arrowok="t"/>
              </v:shape>
            </v:group>
            <v:group style="position:absolute;left:3188;top:1768;width:3;height:6" coordorigin="3188,1768" coordsize="3,6">
              <v:shape style="position:absolute;left:3188;top:1768;width:3;height:6" coordorigin="3188,1768" coordsize="3,6" path="m3190,1768l3188,1773e" filled="false" stroked="true" strokeweight=".84pt" strokecolor="#050000">
                <v:path arrowok="t"/>
              </v:shape>
            </v:group>
            <v:group style="position:absolute;left:3185;top:1776;width:3;height:3" coordorigin="3185,1776" coordsize="3,3">
              <v:shape style="position:absolute;left:3185;top:1776;width:3;height:3" coordorigin="3185,1776" coordsize="3,3" path="m3185,1779l3188,1776e" filled="false" stroked="true" strokeweight=".84pt" strokecolor="#050000">
                <v:path arrowok="t"/>
              </v:shape>
            </v:group>
            <v:group style="position:absolute;left:3183;top:1781;width:3;height:3" coordorigin="3183,1781" coordsize="3,3">
              <v:shape style="position:absolute;left:3183;top:1781;width:3;height:3" coordorigin="3183,1781" coordsize="3,3" path="m3183,1784l3185,1781e" filled="false" stroked="true" strokeweight=".84pt" strokecolor="#050000">
                <v:path arrowok="t"/>
              </v:shape>
            </v:group>
            <v:group style="position:absolute;left:3180;top:1786;width:3;height:3" coordorigin="3180,1786" coordsize="3,3">
              <v:shape style="position:absolute;left:3180;top:1786;width:3;height:3" coordorigin="3180,1786" coordsize="3,3" path="m3180,1789l3183,1786e" filled="false" stroked="true" strokeweight=".84pt" strokecolor="#050000">
                <v:path arrowok="t"/>
              </v:shape>
            </v:group>
            <v:group style="position:absolute;left:3169;top:1793;width:17;height:2" coordorigin="3169,1793" coordsize="17,2">
              <v:shape style="position:absolute;left:3169;top:1793;width:17;height:2" coordorigin="3169,1793" coordsize="17,0" path="m3169,1793l3186,1793e" filled="false" stroked="true" strokeweight=".13pt" strokecolor="#050000">
                <v:path arrowok="t"/>
              </v:shape>
            </v:group>
            <v:group style="position:absolute;left:3540;top:1176;width:3;height:3" coordorigin="3540,1176" coordsize="3,3">
              <v:shape style="position:absolute;left:3540;top:1176;width:3;height:3" coordorigin="3540,1176" coordsize="3,3" path="m3542,1176l3540,1178e" filled="false" stroked="true" strokeweight=".84pt" strokecolor="#050000">
                <v:path arrowok="t"/>
              </v:shape>
            </v:group>
            <v:group style="position:absolute;left:3177;top:1776;width:11;height:21" coordorigin="3177,1776" coordsize="11,21">
              <v:shape style="position:absolute;left:3177;top:1776;width:11;height:21" coordorigin="3177,1776" coordsize="11,21" path="m3177,1797l3180,1791,3183,1786,3185,1781,3188,1776e" filled="false" stroked="true" strokeweight=".84pt" strokecolor="#050000">
                <v:path arrowok="t"/>
              </v:shape>
            </v:group>
            <v:group style="position:absolute;left:3182;top:1773;width:17;height:2" coordorigin="3182,1773" coordsize="17,2">
              <v:shape style="position:absolute;left:3182;top:1773;width:17;height:2" coordorigin="3182,1773" coordsize="17,0" path="m3182,1773l3199,1773e" filled="false" stroked="true" strokeweight=".26pt" strokecolor="#050000">
                <v:path arrowok="t"/>
              </v:shape>
            </v:group>
            <v:group style="position:absolute;left:3180;top:1794;width:3;height:3" coordorigin="3180,1794" coordsize="3,3">
              <v:shape style="position:absolute;left:3180;top:1794;width:3;height:3" coordorigin="3180,1794" coordsize="3,3" path="m3180,1797l3183,1794e" filled="false" stroked="true" strokeweight=".84pt" strokecolor="#050000">
                <v:path arrowok="t"/>
              </v:shape>
            </v:group>
            <v:group style="position:absolute;left:3177;top:1790;width:17;height:2" coordorigin="3177,1790" coordsize="17,2">
              <v:shape style="position:absolute;left:3177;top:1790;width:17;height:2" coordorigin="3177,1790" coordsize="17,0" path="m3177,1790l3194,1790e" filled="false" stroked="true" strokeweight=".129pt" strokecolor="#050000">
                <v:path arrowok="t"/>
              </v:shape>
            </v:group>
            <v:group style="position:absolute;left:3179;top:1785;width:17;height:2" coordorigin="3179,1785" coordsize="17,2">
              <v:shape style="position:absolute;left:3179;top:1785;width:17;height:2" coordorigin="3179,1785" coordsize="17,0" path="m3179,1785l3196,1785e" filled="false" stroked="true" strokeweight=".13pt" strokecolor="#050000">
                <v:path arrowok="t"/>
              </v:shape>
            </v:group>
            <v:group style="position:absolute;left:3182;top:1780;width:17;height:2" coordorigin="3182,1780" coordsize="17,2">
              <v:shape style="position:absolute;left:3182;top:1780;width:17;height:2" coordorigin="3182,1780" coordsize="17,0" path="m3182,1780l3199,1780e" filled="false" stroked="true" strokeweight=".13pt" strokecolor="#050000">
                <v:path arrowok="t"/>
              </v:shape>
            </v:group>
            <v:group style="position:absolute;left:3184;top:1775;width:17;height:2" coordorigin="3184,1775" coordsize="17,2">
              <v:shape style="position:absolute;left:3184;top:1775;width:17;height:2" coordorigin="3184,1775" coordsize="17,0" path="m3184,1775l3201,1775e" filled="false" stroked="true" strokeweight=".13pt" strokecolor="#050000">
                <v:path arrowok="t"/>
              </v:shape>
            </v:group>
            <v:group style="position:absolute;left:3183;top:1802;width:3;height:3" coordorigin="3183,1802" coordsize="3,3">
              <v:shape style="position:absolute;left:3183;top:1802;width:3;height:3" coordorigin="3183,1802" coordsize="3,3" path="m3183,1804l3185,1802e" filled="false" stroked="true" strokeweight=".84pt" strokecolor="#050000">
                <v:path arrowok="t"/>
              </v:shape>
            </v:group>
            <v:group style="position:absolute;left:3186;top:1788;width:2;height:17" coordorigin="3186,1788" coordsize="2,17">
              <v:shape style="position:absolute;left:3186;top:1788;width:2;height:17" coordorigin="3186,1788" coordsize="0,17" path="m3186,1788l3186,1805e" filled="false" stroked="true" strokeweight=".13pt" strokecolor="#050000">
                <v:path arrowok="t"/>
              </v:shape>
            </v:group>
            <v:group style="position:absolute;left:3192;top:1783;width:2;height:17" coordorigin="3192,1783" coordsize="2,17">
              <v:shape style="position:absolute;left:3192;top:1783;width:2;height:17" coordorigin="3192,1783" coordsize="0,17" path="m3192,1783l3192,1800e" filled="false" stroked="true" strokeweight=".129pt" strokecolor="#050000">
                <v:path arrowok="t"/>
              </v:shape>
            </v:group>
            <v:group style="position:absolute;left:3194;top:1778;width:2;height:17" coordorigin="3194,1778" coordsize="2,17">
              <v:shape style="position:absolute;left:3194;top:1778;width:2;height:17" coordorigin="3194,1778" coordsize="0,17" path="m3194,1778l3194,1795e" filled="false" stroked="true" strokeweight=".13pt" strokecolor="#050000">
                <v:path arrowok="t"/>
              </v:shape>
            </v:group>
            <v:group style="position:absolute;left:3197;top:1773;width:2;height:17" coordorigin="3197,1773" coordsize="2,17">
              <v:shape style="position:absolute;left:3197;top:1773;width:2;height:17" coordorigin="3197,1773" coordsize="0,17" path="m3197,1773l3197,1790e" filled="false" stroked="true" strokeweight=".13pt" strokecolor="#050000">
                <v:path arrowok="t"/>
              </v:shape>
            </v:group>
            <v:group style="position:absolute;left:3174;top:1807;width:17;height:2" coordorigin="3174,1807" coordsize="17,2">
              <v:shape style="position:absolute;left:3174;top:1807;width:17;height:2" coordorigin="3174,1807" coordsize="17,0" path="m3174,1807l3191,1807e" filled="false" stroked="true" strokeweight=".259pt" strokecolor="#050000">
                <v:path arrowok="t"/>
              </v:shape>
            </v:group>
            <v:group style="position:absolute;left:3185;top:1784;width:11;height:21" coordorigin="3185,1784" coordsize="11,21">
              <v:shape style="position:absolute;left:3185;top:1784;width:11;height:21" coordorigin="3185,1784" coordsize="11,21" path="m3185,1804l3188,1799,3190,1794,3193,1789,3195,1784e" filled="false" stroked="true" strokeweight=".84pt" strokecolor="#050000">
                <v:path arrowok="t"/>
              </v:shape>
            </v:group>
            <v:group style="position:absolute;left:3177;top:1808;width:17;height:2" coordorigin="3177,1808" coordsize="17,2">
              <v:shape style="position:absolute;left:3177;top:1808;width:17;height:2" coordorigin="3177,1808" coordsize="17,0" path="m3177,1808l3194,1808e" filled="false" stroked="true" strokeweight=".131pt" strokecolor="#050000">
                <v:path arrowok="t"/>
              </v:shape>
            </v:group>
            <v:group style="position:absolute;left:3188;top:1802;width:3;height:3" coordorigin="3188,1802" coordsize="3,3">
              <v:shape style="position:absolute;left:3188;top:1802;width:3;height:3" coordorigin="3188,1802" coordsize="3,3" path="m3188,1804l3190,1802e" filled="false" stroked="true" strokeweight=".84pt" strokecolor="#050000">
                <v:path arrowok="t"/>
              </v:shape>
            </v:group>
            <v:group style="position:absolute;left:3190;top:1797;width:3;height:3" coordorigin="3190,1797" coordsize="3,3">
              <v:shape style="position:absolute;left:3190;top:1797;width:3;height:3" coordorigin="3190,1797" coordsize="3,3" path="m3190,1799l3193,1797e" filled="false" stroked="true" strokeweight=".84pt" strokecolor="#050000">
                <v:path arrowok="t"/>
              </v:shape>
            </v:group>
            <v:group style="position:absolute;left:3187;top:1793;width:17;height:2" coordorigin="3187,1793" coordsize="17,2">
              <v:shape style="position:absolute;left:3187;top:1793;width:17;height:2" coordorigin="3187,1793" coordsize="17,0" path="m3187,1793l3204,1793e" filled="false" stroked="true" strokeweight=".13pt" strokecolor="#050000">
                <v:path arrowok="t"/>
              </v:shape>
            </v:group>
            <v:group style="position:absolute;left:3190;top:1788;width:17;height:2" coordorigin="3190,1788" coordsize="17,2">
              <v:shape style="position:absolute;left:3190;top:1788;width:17;height:2" coordorigin="3190,1788" coordsize="17,0" path="m3190,1788l3206,1788e" filled="false" stroked="true" strokeweight=".129pt" strokecolor="#050000">
                <v:path arrowok="t"/>
              </v:shape>
            </v:group>
            <v:group style="position:absolute;left:3179;top:1816;width:17;height:2" coordorigin="3179,1816" coordsize="17,2">
              <v:shape style="position:absolute;left:3179;top:1816;width:17;height:2" coordorigin="3179,1816" coordsize="17,0" path="m3179,1816l3196,1816e" filled="false" stroked="true" strokeweight=".13pt" strokecolor="#050000">
                <v:path arrowok="t"/>
              </v:shape>
            </v:group>
            <v:group style="position:absolute;left:3182;top:1811;width:17;height:2" coordorigin="3182,1811" coordsize="17,2">
              <v:shape style="position:absolute;left:3182;top:1811;width:17;height:2" coordorigin="3182,1811" coordsize="17,0" path="m3182,1811l3199,1811e" filled="false" stroked="true" strokeweight=".128pt" strokecolor="#050000">
                <v:path arrowok="t"/>
              </v:shape>
            </v:group>
            <v:group style="position:absolute;left:3184;top:1806;width:17;height:2" coordorigin="3184,1806" coordsize="17,2">
              <v:shape style="position:absolute;left:3184;top:1806;width:17;height:2" coordorigin="3184,1806" coordsize="17,0" path="m3184,1806l3201,1806e" filled="false" stroked="true" strokeweight=".128pt" strokecolor="#050000">
                <v:path arrowok="t"/>
              </v:shape>
            </v:group>
            <v:group style="position:absolute;left:3195;top:1799;width:3;height:3" coordorigin="3195,1799" coordsize="3,3">
              <v:shape style="position:absolute;left:3195;top:1799;width:3;height:3" coordorigin="3195,1799" coordsize="3,3" path="m3195,1802l3198,1799e" filled="false" stroked="true" strokeweight=".84pt" strokecolor="#050000">
                <v:path arrowok="t"/>
              </v:shape>
            </v:group>
            <v:group style="position:absolute;left:3198;top:1794;width:3;height:3" coordorigin="3198,1794" coordsize="3,3">
              <v:shape style="position:absolute;left:3198;top:1794;width:3;height:3" coordorigin="3198,1794" coordsize="3,3" path="m3198,1797l3201,1794e" filled="false" stroked="true" strokeweight=".84pt" strokecolor="#050000">
                <v:path arrowok="t"/>
              </v:shape>
            </v:group>
            <v:group style="position:absolute;left:3185;top:1820;width:3;height:3" coordorigin="3185,1820" coordsize="3,3">
              <v:shape style="position:absolute;left:3185;top:1820;width:3;height:3" coordorigin="3185,1820" coordsize="3,3" path="m3185,1823l3188,1820e" filled="false" stroked="true" strokeweight=".84pt" strokecolor="#050000">
                <v:path arrowok="t"/>
              </v:shape>
            </v:group>
            <v:group style="position:absolute;left:3189;top:1814;width:2;height:17" coordorigin="3189,1814" coordsize="2,17">
              <v:shape style="position:absolute;left:3189;top:1814;width:2;height:17" coordorigin="3189,1814" coordsize="0,17" path="m3189,1814l3189,1831e" filled="false" stroked="true" strokeweight=".13pt" strokecolor="#050000">
                <v:path arrowok="t"/>
              </v:shape>
            </v:group>
            <v:group style="position:absolute;left:3192;top:1809;width:2;height:17" coordorigin="3192,1809" coordsize="2,17">
              <v:shape style="position:absolute;left:3192;top:1809;width:2;height:17" coordorigin="3192,1809" coordsize="0,17" path="m3192,1809l3192,1826e" filled="false" stroked="true" strokeweight=".129pt" strokecolor="#050000">
                <v:path arrowok="t"/>
              </v:shape>
            </v:group>
            <v:group style="position:absolute;left:3194;top:1804;width:2;height:17" coordorigin="3194,1804" coordsize="2,17">
              <v:shape style="position:absolute;left:3194;top:1804;width:2;height:17" coordorigin="3194,1804" coordsize="0,17" path="m3194,1804l3194,1821e" filled="false" stroked="true" strokeweight=".13pt" strokecolor="#050000">
                <v:path arrowok="t"/>
              </v:shape>
            </v:group>
            <v:group style="position:absolute;left:3199;top:1799;width:2;height:17" coordorigin="3199,1799" coordsize="2,17">
              <v:shape style="position:absolute;left:3199;top:1799;width:2;height:17" coordorigin="3199,1799" coordsize="0,17" path="m3199,1799l3199,1815e" filled="false" stroked="true" strokeweight=".129pt" strokecolor="#050000">
                <v:path arrowok="t"/>
              </v:shape>
            </v:group>
            <v:group style="position:absolute;left:3202;top:1793;width:2;height:17" coordorigin="3202,1793" coordsize="2,17">
              <v:shape style="position:absolute;left:3202;top:1793;width:2;height:17" coordorigin="3202,1793" coordsize="0,17" path="m3202,1793l3202,1810e" filled="false" stroked="true" strokeweight=".13pt" strokecolor="#050000">
                <v:path arrowok="t"/>
              </v:shape>
            </v:group>
            <v:group style="position:absolute;left:3188;top:1828;width:3;height:3" coordorigin="3188,1828" coordsize="3,3">
              <v:shape style="position:absolute;left:3188;top:1828;width:3;height:3" coordorigin="3188,1828" coordsize="3,3" path="m3188,1830l3190,1828e" filled="false" stroked="true" strokeweight=".84pt" strokecolor="#050000">
                <v:path arrowok="t"/>
              </v:shape>
            </v:group>
            <v:group style="position:absolute;left:3184;top:1824;width:17;height:2" coordorigin="3184,1824" coordsize="17,2">
              <v:shape style="position:absolute;left:3184;top:1824;width:17;height:2" coordorigin="3184,1824" coordsize="17,0" path="m3184,1824l3201,1824e" filled="false" stroked="true" strokeweight=".129pt" strokecolor="#050000">
                <v:path arrowok="t"/>
              </v:shape>
            </v:group>
            <v:group style="position:absolute;left:3187;top:1819;width:17;height:2" coordorigin="3187,1819" coordsize="17,2">
              <v:shape style="position:absolute;left:3187;top:1819;width:17;height:2" coordorigin="3187,1819" coordsize="17,0" path="m3187,1819l3204,1819e" filled="false" stroked="true" strokeweight=".129pt" strokecolor="#050000">
                <v:path arrowok="t"/>
              </v:shape>
            </v:group>
            <v:group style="position:absolute;left:3190;top:1813;width:17;height:2" coordorigin="3190,1813" coordsize="17,2">
              <v:shape style="position:absolute;left:3190;top:1813;width:17;height:2" coordorigin="3190,1813" coordsize="17,0" path="m3190,1813l3206,1813e" filled="false" stroked="true" strokeweight=".13pt" strokecolor="#050000">
                <v:path arrowok="t"/>
              </v:shape>
            </v:group>
            <v:group style="position:absolute;left:3192;top:1808;width:17;height:2" coordorigin="3192,1808" coordsize="17,2">
              <v:shape style="position:absolute;left:3192;top:1808;width:17;height:2" coordorigin="3192,1808" coordsize="17,0" path="m3192,1808l3209,1808e" filled="false" stroked="true" strokeweight=".131pt" strokecolor="#050000">
                <v:path arrowok="t"/>
              </v:shape>
            </v:group>
            <v:group style="position:absolute;left:3182;top:1829;width:17;height:2" coordorigin="3182,1829" coordsize="17,2">
              <v:shape style="position:absolute;left:3182;top:1829;width:17;height:2" coordorigin="3182,1829" coordsize="17,0" path="m3182,1829l3199,1829e" filled="false" stroked="true" strokeweight=".129pt" strokecolor="#050000">
                <v:path arrowok="t"/>
              </v:shape>
            </v:group>
            <v:group style="position:absolute;left:3184;top:1824;width:17;height:2" coordorigin="3184,1824" coordsize="17,2">
              <v:shape style="position:absolute;left:3184;top:1824;width:17;height:2" coordorigin="3184,1824" coordsize="17,0" path="m3184,1824l3201,1824e" filled="false" stroked="true" strokeweight=".129pt" strokecolor="#050000">
                <v:path arrowok="t"/>
              </v:shape>
            </v:group>
            <v:group style="position:absolute;left:3187;top:1819;width:17;height:2" coordorigin="3187,1819" coordsize="17,2">
              <v:shape style="position:absolute;left:3187;top:1819;width:17;height:2" coordorigin="3187,1819" coordsize="17,0" path="m3187,1819l3204,1819e" filled="false" stroked="true" strokeweight=".129pt" strokecolor="#050000">
                <v:path arrowok="t"/>
              </v:shape>
            </v:group>
            <v:group style="position:absolute;left:3199;top:1804;width:2;height:17" coordorigin="3199,1804" coordsize="2,17">
              <v:shape style="position:absolute;left:3199;top:1804;width:2;height:17" coordorigin="3199,1804" coordsize="0,17" path="m3199,1804l3199,1821e" filled="false" stroked="true" strokeweight=".129pt" strokecolor="#050000">
                <v:path arrowok="t"/>
              </v:shape>
            </v:group>
            <v:group style="position:absolute;left:3188;top:1835;width:3;height:3" coordorigin="3188,1835" coordsize="3,3">
              <v:shape style="position:absolute;left:3188;top:1835;width:3;height:3" coordorigin="3188,1835" coordsize="3,3" path="m3188,1838l3190,1835e" filled="false" stroked="true" strokeweight=".84pt" strokecolor="#050000">
                <v:path arrowok="t"/>
              </v:shape>
            </v:group>
            <v:group style="position:absolute;left:3184;top:1832;width:17;height:2" coordorigin="3184,1832" coordsize="17,2">
              <v:shape style="position:absolute;left:3184;top:1832;width:17;height:2" coordorigin="3184,1832" coordsize="17,0" path="m3184,1832l3201,1832e" filled="false" stroked="true" strokeweight=".131pt" strokecolor="#050000">
                <v:path arrowok="t"/>
              </v:shape>
            </v:group>
            <v:group style="position:absolute;left:3187;top:1826;width:17;height:2" coordorigin="3187,1826" coordsize="17,2">
              <v:shape style="position:absolute;left:3187;top:1826;width:17;height:2" coordorigin="3187,1826" coordsize="17,0" path="m3187,1826l3204,1826e" filled="false" stroked="true" strokeweight=".13pt" strokecolor="#050000">
                <v:path arrowok="t"/>
              </v:shape>
            </v:group>
            <v:group style="position:absolute;left:3190;top:1821;width:17;height:2" coordorigin="3190,1821" coordsize="17,2">
              <v:shape style="position:absolute;left:3190;top:1821;width:17;height:2" coordorigin="3190,1821" coordsize="17,0" path="m3190,1821l3206,1821e" filled="false" stroked="true" strokeweight=".129pt" strokecolor="#050000">
                <v:path arrowok="t"/>
              </v:shape>
            </v:group>
            <v:group style="position:absolute;left:3201;top:1815;width:3;height:3" coordorigin="3201,1815" coordsize="3,3">
              <v:shape style="position:absolute;left:3201;top:1815;width:3;height:3" coordorigin="3201,1815" coordsize="3,3" path="m3201,1817l3203,1815e" filled="false" stroked="true" strokeweight=".84pt" strokecolor="#050000">
                <v:path arrowok="t"/>
              </v:shape>
            </v:group>
            <v:group style="position:absolute;left:3189;top:1835;width:2;height:17" coordorigin="3189,1835" coordsize="2,17">
              <v:shape style="position:absolute;left:3189;top:1835;width:2;height:17" coordorigin="3189,1835" coordsize="0,17" path="m3189,1835l3189,1852e" filled="false" stroked="true" strokeweight=".13pt" strokecolor="#050000">
                <v:path arrowok="t"/>
              </v:shape>
            </v:group>
            <v:group style="position:absolute;left:3194;top:1830;width:2;height:17" coordorigin="3194,1830" coordsize="2,17">
              <v:shape style="position:absolute;left:3194;top:1830;width:2;height:17" coordorigin="3194,1830" coordsize="0,17" path="m3194,1830l3194,1846e" filled="false" stroked="true" strokeweight=".13pt" strokecolor="#050000">
                <v:path arrowok="t"/>
              </v:shape>
            </v:group>
            <v:group style="position:absolute;left:3197;top:1825;width:2;height:17" coordorigin="3197,1825" coordsize="2,17">
              <v:shape style="position:absolute;left:3197;top:1825;width:2;height:17" coordorigin="3197,1825" coordsize="0,17" path="m3197,1825l3197,1841e" filled="false" stroked="true" strokeweight=".129pt" strokecolor="#050000">
                <v:path arrowok="t"/>
              </v:shape>
            </v:group>
            <v:group style="position:absolute;left:3199;top:1819;width:2;height:17" coordorigin="3199,1819" coordsize="2,17">
              <v:shape style="position:absolute;left:3199;top:1819;width:2;height:17" coordorigin="3199,1819" coordsize="0,17" path="m3199,1819l3199,1836e" filled="false" stroked="true" strokeweight=".129pt" strokecolor="#050000">
                <v:path arrowok="t"/>
              </v:shape>
            </v:group>
            <v:group style="position:absolute;left:3202;top:1814;width:2;height:17" coordorigin="3202,1814" coordsize="2,17">
              <v:shape style="position:absolute;left:3202;top:1814;width:2;height:17" coordorigin="3202,1814" coordsize="0,17" path="m3202,1814l3202,1831e" filled="false" stroked="true" strokeweight=".13pt" strokecolor="#050000">
                <v:path arrowok="t"/>
              </v:shape>
            </v:group>
            <v:group style="position:absolute;left:3188;top:1848;width:3;height:3" coordorigin="3188,1848" coordsize="3,3">
              <v:shape style="position:absolute;left:3188;top:1848;width:3;height:3" coordorigin="3188,1848" coordsize="3,3" path="m3188,1851l3190,1848e" filled="false" stroked="true" strokeweight=".84pt" strokecolor="#050000">
                <v:path arrowok="t"/>
              </v:shape>
            </v:group>
            <v:group style="position:absolute;left:3190;top:1843;width:3;height:3" coordorigin="3190,1843" coordsize="3,3">
              <v:shape style="position:absolute;left:3190;top:1843;width:3;height:3" coordorigin="3190,1843" coordsize="3,3" path="m3190,1846l3193,1843e" filled="false" stroked="true" strokeweight=".84pt" strokecolor="#050000">
                <v:path arrowok="t"/>
              </v:shape>
            </v:group>
            <v:group style="position:absolute;left:3187;top:1839;width:17;height:2" coordorigin="3187,1839" coordsize="17,2">
              <v:shape style="position:absolute;left:3187;top:1839;width:17;height:2" coordorigin="3187,1839" coordsize="17,0" path="m3187,1839l3204,1839e" filled="false" stroked="true" strokeweight=".129pt" strokecolor="#050000">
                <v:path arrowok="t"/>
              </v:shape>
            </v:group>
            <v:group style="position:absolute;left:3190;top:1834;width:17;height:2" coordorigin="3190,1834" coordsize="17,2">
              <v:shape style="position:absolute;left:3190;top:1834;width:17;height:2" coordorigin="3190,1834" coordsize="17,0" path="m3190,1834l3206,1834e" filled="false" stroked="true" strokeweight=".128pt" strokecolor="#050000">
                <v:path arrowok="t"/>
              </v:shape>
            </v:group>
            <v:group style="position:absolute;left:3192;top:1829;width:17;height:2" coordorigin="3192,1829" coordsize="17,2">
              <v:shape style="position:absolute;left:3192;top:1829;width:17;height:2" coordorigin="3192,1829" coordsize="17,0" path="m3192,1829l3209,1829e" filled="false" stroked="true" strokeweight=".129pt" strokecolor="#050000">
                <v:path arrowok="t"/>
              </v:shape>
            </v:group>
            <v:group style="position:absolute;left:3179;top:1857;width:17;height:2" coordorigin="3179,1857" coordsize="17,2">
              <v:shape style="position:absolute;left:3179;top:1857;width:17;height:2" coordorigin="3179,1857" coordsize="17,0" path="m3179,1857l3196,1857e" filled="false" stroked="true" strokeweight=".13pt" strokecolor="#050000">
                <v:path arrowok="t"/>
              </v:shape>
            </v:group>
            <v:group style="position:absolute;left:3182;top:1852;width:17;height:2" coordorigin="3182,1852" coordsize="17,2">
              <v:shape style="position:absolute;left:3182;top:1852;width:17;height:2" coordorigin="3182,1852" coordsize="17,0" path="m3182,1852l3199,1852e" filled="false" stroked="true" strokeweight=".128pt" strokecolor="#050000">
                <v:path arrowok="t"/>
              </v:shape>
            </v:group>
            <v:group style="position:absolute;left:3194;top:1837;width:2;height:17" coordorigin="3194,1837" coordsize="2,17">
              <v:shape style="position:absolute;left:3194;top:1837;width:2;height:17" coordorigin="3194,1837" coordsize="0,17" path="m3194,1837l3194,1854e" filled="false" stroked="true" strokeweight=".13pt" strokecolor="#050000">
                <v:path arrowok="t"/>
              </v:shape>
            </v:group>
            <v:group style="position:absolute;left:3199;top:1832;width:2;height:17" coordorigin="3199,1832" coordsize="2,17">
              <v:shape style="position:absolute;left:3199;top:1832;width:2;height:17" coordorigin="3199,1832" coordsize="0,17" path="m3199,1832l3199,1849e" filled="false" stroked="true" strokeweight=".129pt" strokecolor="#050000">
                <v:path arrowok="t"/>
              </v:shape>
            </v:group>
            <v:group style="position:absolute;left:3202;top:1827;width:2;height:17" coordorigin="3202,1827" coordsize="2,17">
              <v:shape style="position:absolute;left:3202;top:1827;width:2;height:17" coordorigin="3202,1827" coordsize="0,17" path="m3202,1827l3202,1844e" filled="false" stroked="true" strokeweight=".13pt" strokecolor="#050000">
                <v:path arrowok="t"/>
              </v:shape>
            </v:group>
            <v:group style="position:absolute;left:3185;top:1861;width:3;height:3" coordorigin="3185,1861" coordsize="3,3">
              <v:shape style="position:absolute;left:3185;top:1861;width:3;height:3" coordorigin="3185,1861" coordsize="3,3" path="m3185,1864l3188,1861e" filled="false" stroked="true" strokeweight=".84pt" strokecolor="#050000">
                <v:path arrowok="t"/>
              </v:shape>
            </v:group>
            <v:group style="position:absolute;left:3182;top:1857;width:17;height:2" coordorigin="3182,1857" coordsize="17,2">
              <v:shape style="position:absolute;left:3182;top:1857;width:17;height:2" coordorigin="3182,1857" coordsize="17,0" path="m3182,1857l3199,1857e" filled="false" stroked="true" strokeweight=".13pt" strokecolor="#050000">
                <v:path arrowok="t"/>
              </v:shape>
            </v:group>
            <v:group style="position:absolute;left:3184;top:1852;width:17;height:2" coordorigin="3184,1852" coordsize="17,2">
              <v:shape style="position:absolute;left:3184;top:1852;width:17;height:2" coordorigin="3184,1852" coordsize="17,0" path="m3184,1852l3201,1852e" filled="false" stroked="true" strokeweight=".128pt" strokecolor="#050000">
                <v:path arrowok="t"/>
              </v:shape>
            </v:group>
            <v:group style="position:absolute;left:3187;top:1847;width:17;height:2" coordorigin="3187,1847" coordsize="17,2">
              <v:shape style="position:absolute;left:3187;top:1847;width:17;height:2" coordorigin="3187,1847" coordsize="17,0" path="m3187,1847l3204,1847e" filled="false" stroked="true" strokeweight=".127pt" strokecolor="#050000">
                <v:path arrowok="t"/>
              </v:shape>
            </v:group>
            <v:group style="position:absolute;left:3198;top:1841;width:3;height:3" coordorigin="3198,1841" coordsize="3,3">
              <v:shape style="position:absolute;left:3198;top:1841;width:3;height:3" coordorigin="3198,1841" coordsize="3,3" path="m3198,1843l3201,1841e" filled="false" stroked="true" strokeweight=".84pt" strokecolor="#050000">
                <v:path arrowok="t"/>
              </v:shape>
            </v:group>
            <v:group style="position:absolute;left:3177;top:1870;width:17;height:2" coordorigin="3177,1870" coordsize="17,2">
              <v:shape style="position:absolute;left:3177;top:1870;width:17;height:2" coordorigin="3177,1870" coordsize="17,0" path="m3177,1870l3194,1870e" filled="false" stroked="true" strokeweight=".128pt" strokecolor="#050000">
                <v:path arrowok="t"/>
              </v:shape>
            </v:group>
            <v:group style="position:absolute;left:3179;top:1865;width:17;height:2" coordorigin="3179,1865" coordsize="17,2">
              <v:shape style="position:absolute;left:3179;top:1865;width:17;height:2" coordorigin="3179,1865" coordsize="17,0" path="m3179,1865l3196,1865e" filled="false" stroked="true" strokeweight=".13pt" strokecolor="#050000">
                <v:path arrowok="t"/>
              </v:shape>
            </v:group>
            <v:group style="position:absolute;left:3182;top:1860;width:17;height:2" coordorigin="3182,1860" coordsize="17,2">
              <v:shape style="position:absolute;left:3182;top:1860;width:17;height:2" coordorigin="3182,1860" coordsize="17,0" path="m3182,1860l3199,1860e" filled="false" stroked="true" strokeweight=".129pt" strokecolor="#050000">
                <v:path arrowok="t"/>
              </v:shape>
            </v:group>
            <v:group style="position:absolute;left:3193;top:1854;width:3;height:3" coordorigin="3193,1854" coordsize="3,3">
              <v:shape style="position:absolute;left:3193;top:1854;width:3;height:3" coordorigin="3193,1854" coordsize="3,3" path="m3193,1856l3195,1854e" filled="false" stroked="true" strokeweight=".84pt" strokecolor="#050000">
                <v:path arrowok="t"/>
              </v:shape>
            </v:group>
            <v:group style="position:absolute;left:3199;top:1840;width:2;height:17" coordorigin="3199,1840" coordsize="2,17">
              <v:shape style="position:absolute;left:3199;top:1840;width:2;height:17" coordorigin="3199,1840" coordsize="0,17" path="m3199,1840l3199,1857e" filled="false" stroked="true" strokeweight=".129pt" strokecolor="#050000">
                <v:path arrowok="t"/>
              </v:shape>
            </v:group>
            <v:group style="position:absolute;left:3166;top:1889;width:17;height:2" coordorigin="3166,1889" coordsize="17,2">
              <v:shape style="position:absolute;left:3166;top:1889;width:17;height:2" coordorigin="3166,1889" coordsize="17,0" path="m3166,1889l3183,1889e" filled="false" stroked="true" strokeweight=".128pt" strokecolor="#050000">
                <v:path arrowok="t"/>
              </v:shape>
            </v:group>
            <v:group style="position:absolute;left:3187;top:1852;width:17;height:2" coordorigin="3187,1852" coordsize="17,2">
              <v:shape style="position:absolute;left:3187;top:1852;width:17;height:2" coordorigin="3187,1852" coordsize="17,0" path="m3187,1852l3204,1852e" filled="false" stroked="true" strokeweight=".128pt" strokecolor="#050000">
                <v:path arrowok="t"/>
              </v:shape>
            </v:group>
            <v:group style="position:absolute;left:3167;top:1895;width:3;height:8" coordorigin="3167,1895" coordsize="3,8">
              <v:shape style="position:absolute;left:3167;top:1895;width:3;height:8" coordorigin="3167,1895" coordsize="3,8" path="m3170,1895l3167,1903e" filled="false" stroked="true" strokeweight=".84pt" strokecolor="#050000">
                <v:path arrowok="t"/>
              </v:shape>
            </v:group>
            <v:group style="position:absolute;left:3163;top:1902;width:2;height:17" coordorigin="3163,1902" coordsize="2,17">
              <v:shape style="position:absolute;left:3163;top:1902;width:2;height:17" coordorigin="3163,1902" coordsize="0,17" path="m3163,1902l3163,1919e" filled="false" stroked="true" strokeweight=".13pt" strokecolor="#050000">
                <v:path arrowok="t"/>
              </v:shape>
            </v:group>
            <v:group style="position:absolute;left:3174;top:1876;width:17;height:2" coordorigin="3174,1876" coordsize="17,2">
              <v:shape style="position:absolute;left:3174;top:1876;width:17;height:2" coordorigin="3174,1876" coordsize="17,0" path="m3174,1876l3191,1876e" filled="false" stroked="true" strokeweight=".128pt" strokecolor="#050000">
                <v:path arrowok="t"/>
              </v:shape>
            </v:group>
            <v:group style="position:absolute;left:3185;top:1869;width:3;height:3" coordorigin="3185,1869" coordsize="3,3">
              <v:shape style="position:absolute;left:3185;top:1869;width:3;height:3" coordorigin="3185,1869" coordsize="3,3" path="m3185,1872l3188,1869e" filled="false" stroked="true" strokeweight=".84pt" strokecolor="#050000">
                <v:path arrowok="t"/>
              </v:shape>
            </v:group>
            <v:group style="position:absolute;left:3188;top:1864;width:3;height:3" coordorigin="3188,1864" coordsize="3,3">
              <v:shape style="position:absolute;left:3188;top:1864;width:3;height:3" coordorigin="3188,1864" coordsize="3,3" path="m3188,1867l3190,1864e" filled="false" stroked="true" strokeweight=".84pt" strokecolor="#050000">
                <v:path arrowok="t"/>
              </v:shape>
            </v:group>
            <v:group style="position:absolute;left:3184;top:1860;width:17;height:2" coordorigin="3184,1860" coordsize="17,2">
              <v:shape style="position:absolute;left:3184;top:1860;width:17;height:2" coordorigin="3184,1860" coordsize="17,0" path="m3184,1860l3201,1860e" filled="false" stroked="true" strokeweight=".129pt" strokecolor="#050000">
                <v:path arrowok="t"/>
              </v:shape>
            </v:group>
            <v:group style="position:absolute;left:3187;top:1855;width:17;height:2" coordorigin="3187,1855" coordsize="17,2">
              <v:shape style="position:absolute;left:3187;top:1855;width:17;height:2" coordorigin="3187,1855" coordsize="17,0" path="m3187,1855l3204,1855e" filled="false" stroked="true" strokeweight=".13pt" strokecolor="#050000">
                <v:path arrowok="t"/>
              </v:shape>
            </v:group>
            <v:group style="position:absolute;left:3181;top:1874;width:2;height:17" coordorigin="3181,1874" coordsize="2,17">
              <v:shape style="position:absolute;left:3181;top:1874;width:2;height:17" coordorigin="3181,1874" coordsize="0,17" path="m3181,1874l3181,1890e" filled="false" stroked="true" strokeweight=".13pt" strokecolor="#050000">
                <v:path arrowok="t"/>
              </v:shape>
            </v:group>
            <v:group style="position:absolute;left:3184;top:1868;width:2;height:17" coordorigin="3184,1868" coordsize="2,17">
              <v:shape style="position:absolute;left:3184;top:1868;width:2;height:17" coordorigin="3184,1868" coordsize="0,17" path="m3184,1868l3184,1885e" filled="false" stroked="true" strokeweight=".128pt" strokecolor="#050000">
                <v:path arrowok="t"/>
              </v:shape>
            </v:group>
            <v:group style="position:absolute;left:3186;top:1863;width:2;height:17" coordorigin="3186,1863" coordsize="2,17">
              <v:shape style="position:absolute;left:3186;top:1863;width:2;height:17" coordorigin="3186,1863" coordsize="0,17" path="m3186,1863l3186,1880e" filled="false" stroked="true" strokeweight=".13pt" strokecolor="#050000">
                <v:path arrowok="t"/>
              </v:shape>
            </v:group>
            <v:group style="position:absolute;left:3192;top:1858;width:2;height:17" coordorigin="3192,1858" coordsize="2,17">
              <v:shape style="position:absolute;left:3192;top:1858;width:2;height:17" coordorigin="3192,1858" coordsize="0,17" path="m3192,1858l3192,1875e" filled="false" stroked="true" strokeweight=".129pt" strokecolor="#050000">
                <v:path arrowok="t"/>
              </v:shape>
            </v:group>
            <v:group style="position:absolute;left:3194;top:1853;width:2;height:17" coordorigin="3194,1853" coordsize="2,17">
              <v:shape style="position:absolute;left:3194;top:1853;width:2;height:17" coordorigin="3194,1853" coordsize="0,17" path="m3194,1853l3194,1870e" filled="false" stroked="true" strokeweight=".13pt" strokecolor="#050000">
                <v:path arrowok="t"/>
              </v:shape>
            </v:group>
            <v:group style="position:absolute;left:3171;top:1892;width:2;height:17" coordorigin="3171,1892" coordsize="2,17">
              <v:shape style="position:absolute;left:3171;top:1892;width:2;height:17" coordorigin="3171,1892" coordsize="0,17" path="m3171,1892l3171,1909e" filled="false" stroked="true" strokeweight=".129pt" strokecolor="#050000">
                <v:path arrowok="t"/>
              </v:shape>
            </v:group>
            <v:group style="position:absolute;left:3173;top:1887;width:2;height:17" coordorigin="3173,1887" coordsize="2,17">
              <v:shape style="position:absolute;left:3173;top:1887;width:2;height:17" coordorigin="3173,1887" coordsize="0,17" path="m3173,1887l3173,1903e" filled="false" stroked="true" strokeweight=".129pt" strokecolor="#050000">
                <v:path arrowok="t"/>
              </v:shape>
            </v:group>
            <v:group style="position:absolute;left:3169;top:1889;width:17;height:2" coordorigin="3169,1889" coordsize="17,2">
              <v:shape style="position:absolute;left:3169;top:1889;width:17;height:2" coordorigin="3169,1889" coordsize="17,0" path="m3169,1889l3186,1889e" filled="false" stroked="true" strokeweight=".128pt" strokecolor="#050000">
                <v:path arrowok="t"/>
              </v:shape>
            </v:group>
            <v:group style="position:absolute;left:3172;top:1883;width:17;height:2" coordorigin="3172,1883" coordsize="17,2">
              <v:shape style="position:absolute;left:3172;top:1883;width:17;height:2" coordorigin="3172,1883" coordsize="17,0" path="m3172,1883l3188,1883e" filled="false" stroked="true" strokeweight=".13pt" strokecolor="#050000">
                <v:path arrowok="t"/>
              </v:shape>
            </v:group>
            <v:group style="position:absolute;left:3183;top:1877;width:3;height:3" coordorigin="3183,1877" coordsize="3,3">
              <v:shape style="position:absolute;left:3183;top:1877;width:3;height:3" coordorigin="3183,1877" coordsize="3,3" path="m3183,1879l3185,1877e" filled="false" stroked="true" strokeweight=".84pt" strokecolor="#050000">
                <v:path arrowok="t"/>
              </v:shape>
            </v:group>
            <v:group style="position:absolute;left:3185;top:1872;width:3;height:3" coordorigin="3185,1872" coordsize="3,3">
              <v:shape style="position:absolute;left:3185;top:1872;width:3;height:3" coordorigin="3185,1872" coordsize="3,3" path="m3185,1874l3188,1872e" filled="false" stroked="true" strokeweight=".84pt" strokecolor="#050000">
                <v:path arrowok="t"/>
              </v:shape>
            </v:group>
            <v:group style="position:absolute;left:3182;top:1868;width:17;height:2" coordorigin="3182,1868" coordsize="17,2">
              <v:shape style="position:absolute;left:3182;top:1868;width:17;height:2" coordorigin="3182,1868" coordsize="17,0" path="m3182,1868l3199,1868e" filled="false" stroked="true" strokeweight=".129pt" strokecolor="#050000">
                <v:path arrowok="t"/>
              </v:shape>
            </v:group>
            <v:group style="position:absolute;left:3164;top:1891;width:17;height:2" coordorigin="3164,1891" coordsize="17,2">
              <v:shape style="position:absolute;left:3164;top:1891;width:17;height:2" coordorigin="3164,1891" coordsize="17,0" path="m3164,1891l3181,1891e" filled="false" stroked="true" strokeweight=".131pt" strokecolor="#050000">
                <v:path arrowok="t"/>
              </v:shape>
            </v:group>
            <v:group style="position:absolute;left:3542;top:1183;width:3;height:3" coordorigin="3542,1183" coordsize="3,3">
              <v:shape style="position:absolute;left:3542;top:1183;width:3;height:3" coordorigin="3542,1183" coordsize="3,3" path="m3545,1183l3542,1186e" filled="false" stroked="true" strokeweight=".84pt" strokecolor="#050000">
                <v:path arrowok="t"/>
              </v:shape>
            </v:group>
            <v:group style="position:absolute;left:3542;top:1186;width:3;height:3" coordorigin="3542,1186" coordsize="3,3">
              <v:shape style="position:absolute;left:3542;top:1186;width:3;height:3" coordorigin="3542,1186" coordsize="3,3" path="m3542,1188l3545,1186e" filled="false" stroked="true" strokeweight=".84pt" strokecolor="#050000">
                <v:path arrowok="t"/>
              </v:shape>
            </v:group>
            <v:group style="position:absolute;left:3431;top:1181;width:3;height:3" coordorigin="3431,1181" coordsize="3,3">
              <v:shape style="position:absolute;left:3431;top:1181;width:3;height:3" coordorigin="3431,1181" coordsize="3,3" path="m3431,1183l3434,1181e" filled="false" stroked="true" strokeweight=".84pt" strokecolor="#050000">
                <v:path arrowok="t"/>
              </v:shape>
            </v:group>
            <v:group style="position:absolute;left:3426;top:1181;width:3;height:6" coordorigin="3426,1181" coordsize="3,6">
              <v:shape style="position:absolute;left:3426;top:1181;width:3;height:6" coordorigin="3426,1181" coordsize="3,6" path="m3428,1181l3426,1186,3428,1181xe" filled="false" stroked="true" strokeweight=".84pt" strokecolor="#050000">
                <v:path arrowok="t"/>
              </v:shape>
            </v:group>
            <v:group style="position:absolute;left:3186;top:1866;width:2;height:17" coordorigin="3186,1866" coordsize="2,17">
              <v:shape style="position:absolute;left:3186;top:1866;width:2;height:17" coordorigin="3186,1866" coordsize="0,17" path="m3186,1866l3186,1883e" filled="false" stroked="true" strokeweight=".13pt" strokecolor="#050000">
                <v:path arrowok="t"/>
              </v:shape>
            </v:group>
            <v:group style="position:absolute;left:3184;top:1871;width:2;height:17" coordorigin="3184,1871" coordsize="2,17">
              <v:shape style="position:absolute;left:3184;top:1871;width:2;height:17" coordorigin="3184,1871" coordsize="0,17" path="m3184,1871l3184,1888e" filled="false" stroked="true" strokeweight=".128pt" strokecolor="#050000">
                <v:path arrowok="t"/>
              </v:shape>
            </v:group>
            <v:group style="position:absolute;left:3181;top:1876;width:2;height:17" coordorigin="3181,1876" coordsize="2,17">
              <v:shape style="position:absolute;left:3181;top:1876;width:2;height:17" coordorigin="3181,1876" coordsize="0,17" path="m3181,1876l3181,1893e" filled="false" stroked="true" strokeweight=".13pt" strokecolor="#050000">
                <v:path arrowok="t"/>
              </v:shape>
            </v:group>
            <v:group style="position:absolute;left:3179;top:1881;width:2;height:17" coordorigin="3179,1881" coordsize="2,17">
              <v:shape style="position:absolute;left:3179;top:1881;width:2;height:17" coordorigin="3179,1881" coordsize="0,17" path="m3179,1881l3179,1898e" filled="false" stroked="true" strokeweight=".129pt" strokecolor="#050000">
                <v:path arrowok="t"/>
              </v:shape>
            </v:group>
            <v:group style="position:absolute;left:3176;top:1887;width:2;height:17" coordorigin="3176,1887" coordsize="2,17">
              <v:shape style="position:absolute;left:3176;top:1887;width:2;height:17" coordorigin="3176,1887" coordsize="0,17" path="m3176,1887l3176,1903e" filled="false" stroked="true" strokeweight=".13pt" strokecolor="#050000">
                <v:path arrowok="t"/>
              </v:shape>
            </v:group>
            <v:group style="position:absolute;left:3180;top:1872;width:3;height:3" coordorigin="3180,1872" coordsize="3,3">
              <v:shape style="position:absolute;left:3180;top:1872;width:3;height:3" coordorigin="3180,1872" coordsize="3,3" path="m3180,1874l3183,1872e" filled="false" stroked="true" strokeweight=".84pt" strokecolor="#050000">
                <v:path arrowok="t"/>
              </v:shape>
            </v:group>
            <v:group style="position:absolute;left:3175;top:1885;width:3;height:3" coordorigin="3175,1885" coordsize="3,3">
              <v:shape style="position:absolute;left:3175;top:1885;width:3;height:3" coordorigin="3175,1885" coordsize="3,3" path="m3175,1887l3177,1885e" filled="false" stroked="true" strokeweight=".84pt" strokecolor="#050000">
                <v:path arrowok="t"/>
              </v:shape>
            </v:group>
            <v:group style="position:absolute;left:3184;top:1853;width:2;height:17" coordorigin="3184,1853" coordsize="2,17">
              <v:shape style="position:absolute;left:3184;top:1853;width:2;height:17" coordorigin="3184,1853" coordsize="0,17" path="m3184,1853l3184,1870e" filled="false" stroked="true" strokeweight=".128pt" strokecolor="#050000">
                <v:path arrowok="t"/>
              </v:shape>
            </v:group>
            <v:group style="position:absolute;left:3186;top:1840;width:2;height:17" coordorigin="3186,1840" coordsize="2,17">
              <v:shape style="position:absolute;left:3186;top:1840;width:2;height:17" coordorigin="3186,1840" coordsize="0,17" path="m3186,1840l3186,1857e" filled="false" stroked="true" strokeweight=".13pt" strokecolor="#050000">
                <v:path arrowok="t"/>
              </v:shape>
            </v:group>
            <v:group style="position:absolute;left:3186;top:1827;width:2;height:17" coordorigin="3186,1827" coordsize="2,17">
              <v:shape style="position:absolute;left:3186;top:1827;width:2;height:17" coordorigin="3186,1827" coordsize="0,17" path="m3186,1827l3186,1844e" filled="false" stroked="true" strokeweight=".13pt" strokecolor="#050000">
                <v:path arrowok="t"/>
              </v:shape>
            </v:group>
            <v:group style="position:absolute;left:3519;top:1217;width:6;height:6" coordorigin="3519,1217" coordsize="6,6">
              <v:shape style="position:absolute;left:3519;top:1217;width:6;height:6" coordorigin="3519,1217" coordsize="6,6" path="m3519,1222l3524,1217e" filled="false" stroked="true" strokeweight=".84pt" strokecolor="#050000">
                <v:path arrowok="t"/>
              </v:shape>
            </v:group>
            <v:group style="position:absolute;left:3519;top:1220;width:6;height:8" coordorigin="3519,1220" coordsize="6,8">
              <v:shape style="position:absolute;left:3519;top:1220;width:6;height:8" coordorigin="3519,1220" coordsize="6,8" path="m3519,1227l3524,1220e" filled="false" stroked="true" strokeweight=".84pt" strokecolor="#050000">
                <v:path arrowok="t"/>
              </v:shape>
            </v:group>
            <v:group style="position:absolute;left:3190;top:1813;width:17;height:2" coordorigin="3190,1813" coordsize="17,2">
              <v:shape style="position:absolute;left:3190;top:1813;width:17;height:2" coordorigin="3190,1813" coordsize="17,0" path="m3190,1813l3206,1813e" filled="false" stroked="true" strokeweight=".129pt" strokecolor="#050000">
                <v:path arrowok="t"/>
              </v:shape>
            </v:group>
            <v:group style="position:absolute;left:3197;top:1812;width:2;height:17" coordorigin="3197,1812" coordsize="2,17">
              <v:shape style="position:absolute;left:3197;top:1812;width:2;height:17" coordorigin="3197,1812" coordsize="0,17" path="m3197,1812l3197,1828e" filled="false" stroked="true" strokeweight=".129pt" strokecolor="#050000">
                <v:path arrowok="t"/>
              </v:shape>
            </v:group>
            <v:group style="position:absolute;left:3194;top:1817;width:2;height:17" coordorigin="3194,1817" coordsize="2,17">
              <v:shape style="position:absolute;left:3194;top:1817;width:2;height:17" coordorigin="3194,1817" coordsize="0,17" path="m3194,1817l3194,1834e" filled="false" stroked="true" strokeweight=".13pt" strokecolor="#050000">
                <v:path arrowok="t"/>
              </v:shape>
            </v:group>
            <v:group style="position:absolute;left:3189;top:1822;width:2;height:17" coordorigin="3189,1822" coordsize="2,17">
              <v:shape style="position:absolute;left:3189;top:1822;width:2;height:17" coordorigin="3189,1822" coordsize="0,17" path="m3189,1822l3189,1839e" filled="false" stroked="true" strokeweight=".13pt" strokecolor="#050000">
                <v:path arrowok="t"/>
              </v:shape>
            </v:group>
            <v:group style="position:absolute;left:3190;top:1801;width:17;height:2" coordorigin="3190,1801" coordsize="17,2">
              <v:shape style="position:absolute;left:3190;top:1801;width:17;height:2" coordorigin="3190,1801" coordsize="17,0" path="m3190,1801l3206,1801e" filled="false" stroked="true" strokeweight=".13pt" strokecolor="#050000">
                <v:path arrowok="t"/>
              </v:shape>
            </v:group>
            <v:group style="position:absolute;left:3193;top:1804;width:3;height:3" coordorigin="3193,1804" coordsize="3,3">
              <v:shape style="position:absolute;left:3193;top:1804;width:3;height:3" coordorigin="3193,1804" coordsize="3,3" path="m3193,1807l3195,1804e" filled="false" stroked="true" strokeweight=".84pt" strokecolor="#050000">
                <v:path arrowok="t"/>
              </v:shape>
            </v:group>
            <v:group style="position:absolute;left:3182;top:1811;width:17;height:2" coordorigin="3182,1811" coordsize="17,2">
              <v:shape style="position:absolute;left:3182;top:1811;width:17;height:2" coordorigin="3182,1811" coordsize="17,0" path="m3182,1811l3199,1811e" filled="false" stroked="true" strokeweight=".128pt" strokecolor="#050000">
                <v:path arrowok="t"/>
              </v:shape>
            </v:group>
            <v:group style="position:absolute;left:3179;top:1816;width:17;height:2" coordorigin="3179,1816" coordsize="17,2">
              <v:shape style="position:absolute;left:3179;top:1816;width:17;height:2" coordorigin="3179,1816" coordsize="17,0" path="m3179,1816l3196,1816e" filled="false" stroked="true" strokeweight=".13pt" strokecolor="#050000">
                <v:path arrowok="t"/>
              </v:shape>
            </v:group>
            <v:group style="position:absolute;left:3493;top:1256;width:6;height:6" coordorigin="3493,1256" coordsize="6,6">
              <v:shape style="position:absolute;left:3493;top:1256;width:6;height:6" coordorigin="3493,1256" coordsize="6,6" path="m3493,1261l3498,1256e" filled="false" stroked="true" strokeweight=".84pt" strokecolor="#050000">
                <v:path arrowok="t"/>
              </v:shape>
            </v:group>
            <v:group style="position:absolute;left:3496;top:1258;width:6;height:8" coordorigin="3496,1258" coordsize="6,8">
              <v:shape style="position:absolute;left:3496;top:1258;width:6;height:8" coordorigin="3496,1258" coordsize="6,8" path="m3496,1266l3501,1258e" filled="false" stroked="true" strokeweight=".84pt" strokecolor="#050000">
                <v:path arrowok="t"/>
              </v:shape>
            </v:group>
            <v:group style="position:absolute;left:3356;top:1473;width:21;height:29" coordorigin="3356,1473" coordsize="21,29">
              <v:shape style="position:absolute;left:3356;top:1473;width:21;height:29" coordorigin="3356,1473" coordsize="21,29" path="m3356,1502l3377,1473e" filled="false" stroked="true" strokeweight=".84pt" strokecolor="#050000">
                <v:path arrowok="t"/>
              </v:shape>
            </v:group>
            <v:group style="position:absolute;left:3470;top:1292;width:3;height:8" coordorigin="3470,1292" coordsize="3,8">
              <v:shape style="position:absolute;left:3470;top:1292;width:3;height:8" coordorigin="3470,1292" coordsize="3,8" path="m3470,1300l3472,1292e" filled="false" stroked="true" strokeweight=".84pt" strokecolor="#050000">
                <v:path arrowok="t"/>
              </v:shape>
            </v:group>
            <v:group style="position:absolute;left:3470;top:1295;width:6;height:8" coordorigin="3470,1295" coordsize="6,8">
              <v:shape style="position:absolute;left:3470;top:1295;width:6;height:8" coordorigin="3470,1295" coordsize="6,8" path="m3470,1302l3475,1295e" filled="false" stroked="true" strokeweight=".84pt" strokecolor="#050000">
                <v:path arrowok="t"/>
              </v:shape>
            </v:group>
            <v:group style="position:absolute;left:3379;top:1018;width:267;height:453" coordorigin="3379,1018" coordsize="267,453">
              <v:shape style="position:absolute;left:3379;top:1018;width:267;height:453" coordorigin="3379,1018" coordsize="267,453" path="m3379,1471l3454,1367,3529,1251,3594,1134,3646,1018e" filled="false" stroked="true" strokeweight=".84pt" strokecolor="#050000">
                <v:path arrowok="t"/>
              </v:shape>
            </v:group>
            <v:group style="position:absolute;left:3396;top:1405;width:2;height:17" coordorigin="3396,1405" coordsize="2,17">
              <v:shape style="position:absolute;left:3396;top:1405;width:2;height:17" coordorigin="3396,1405" coordsize="0,17" path="m3396,1405l3396,1422e" filled="false" stroked="true" strokeweight=".13pt" strokecolor="#050000">
                <v:path arrowok="t"/>
              </v:shape>
            </v:group>
            <v:group style="position:absolute;left:3381;top:1462;width:2;height:17" coordorigin="3381,1462" coordsize="2,17">
              <v:shape style="position:absolute;left:3381;top:1462;width:2;height:17" coordorigin="3381,1462" coordsize="0,17" path="m3381,1462l3381,1479e" filled="false" stroked="true" strokeweight=".13pt" strokecolor="#050000">
                <v:path arrowok="t"/>
              </v:shape>
            </v:group>
            <v:group style="position:absolute;left:3596;top:1071;width:17;height:2" coordorigin="3596,1071" coordsize="17,2">
              <v:shape style="position:absolute;left:3596;top:1071;width:17;height:2" coordorigin="3596,1071" coordsize="17,0" path="m3596,1071l3613,1071e" filled="false" stroked="true" strokeweight=".129pt" strokecolor="#050000">
                <v:path arrowok="t"/>
              </v:shape>
            </v:group>
            <v:group style="position:absolute;left:3578;top:1110;width:17;height:2" coordorigin="3578,1110" coordsize="17,2">
              <v:shape style="position:absolute;left:3578;top:1110;width:17;height:2" coordorigin="3578,1110" coordsize="17,0" path="m3578,1110l3595,1110e" filled="false" stroked="true" strokeweight=".129pt" strokecolor="#050000">
                <v:path arrowok="t"/>
              </v:shape>
            </v:group>
            <v:group style="position:absolute;left:3534;top:1187;width:17;height:2" coordorigin="3534,1187" coordsize="17,2">
              <v:shape style="position:absolute;left:3534;top:1187;width:17;height:2" coordorigin="3534,1187" coordsize="17,0" path="m3534,1187l3551,1187e" filled="false" stroked="true" strokeweight=".128pt" strokecolor="#050000">
                <v:path arrowok="t"/>
              </v:shape>
            </v:group>
            <v:group style="position:absolute;left:3557;top:1148;width:17;height:2" coordorigin="3557,1148" coordsize="17,2">
              <v:shape style="position:absolute;left:3557;top:1148;width:17;height:2" coordorigin="3557,1148" coordsize="17,0" path="m3557,1148l3574,1148e" filled="false" stroked="true" strokeweight=".13pt" strokecolor="#050000">
                <v:path arrowok="t"/>
              </v:shape>
            </v:group>
            <v:group style="position:absolute;left:3608;top:1066;width:2;height:17" coordorigin="3608,1066" coordsize="2,17">
              <v:shape style="position:absolute;left:3608;top:1066;width:2;height:17" coordorigin="3608,1066" coordsize="0,17" path="m3608,1066l3608,1083e" filled="false" stroked="true" strokeweight=".13pt" strokecolor="#050000">
                <v:path arrowok="t"/>
              </v:shape>
            </v:group>
            <v:group style="position:absolute;left:3544;top:1180;width:2;height:17" coordorigin="3544,1180" coordsize="2,17">
              <v:shape style="position:absolute;left:3544;top:1180;width:2;height:17" coordorigin="3544,1180" coordsize="0,17" path="m3544,1180l3544,1197e" filled="false" stroked="true" strokeweight=".129pt" strokecolor="#050000">
                <v:path arrowok="t"/>
              </v:shape>
            </v:group>
            <v:group style="position:absolute;left:3520;top:1219;width:2;height:17" coordorigin="3520,1219" coordsize="2,17">
              <v:shape style="position:absolute;left:3520;top:1219;width:2;height:17" coordorigin="3520,1219" coordsize="0,17" path="m3520,1219l3520,1236e" filled="false" stroked="true" strokeweight=".13pt" strokecolor="#050000">
                <v:path arrowok="t"/>
              </v:shape>
            </v:group>
            <v:group style="position:absolute;left:3588;top:1102;width:2;height:17" coordorigin="3588,1102" coordsize="2,17">
              <v:shape style="position:absolute;left:3588;top:1102;width:2;height:17" coordorigin="3588,1102" coordsize="0,17" path="m3588,1102l3588,1119e" filled="false" stroked="true" strokeweight=".13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211;top:663;width:88;height:88" coordorigin="3211,663" coordsize="88,88">
              <v:shape style="position:absolute;left:3211;top:663;width:88;height:88" coordorigin="3211,663" coordsize="88,88" path="m3299,751l3294,725,3281,705,3258,686,3224,668,3211,663e" filled="false" stroked="true" strokeweight=".84pt" strokecolor="#050000">
                <v:path arrowok="t"/>
              </v:shape>
            </v:group>
            <v:group style="position:absolute;left:3471;top:1294;width:2;height:17" coordorigin="3471,1294" coordsize="2,17">
              <v:shape style="position:absolute;left:3471;top:1294;width:2;height:17" coordorigin="3471,1294" coordsize="0,17" path="m3471,1294l3471,1311e" filled="false" stroked="true" strokeweight=".13pt" strokecolor="#050000">
                <v:path arrowok="t"/>
              </v:shape>
            </v:group>
            <v:group style="position:absolute;left:3487;top:1265;width:17;height:2" coordorigin="3487,1265" coordsize="17,2">
              <v:shape style="position:absolute;left:3487;top:1265;width:17;height:2" coordorigin="3487,1265" coordsize="17,0" path="m3487,1265l3504,1265e" filled="false" stroked="true" strokeweight=".128pt" strokecolor="#050000">
                <v:path arrowok="t"/>
              </v:shape>
            </v:group>
            <v:group style="position:absolute;left:3511;top:1226;width:17;height:2" coordorigin="3511,1226" coordsize="17,2">
              <v:shape style="position:absolute;left:3511;top:1226;width:17;height:2" coordorigin="3511,1226" coordsize="17,0" path="m3511,1226l3527,1226e" filled="false" stroked="true" strokeweight=".131pt" strokecolor="#050000">
                <v:path arrowok="t"/>
              </v:shape>
            </v:group>
            <v:group style="position:absolute;left:3497;top:1258;width:2;height:17" coordorigin="3497,1258" coordsize="2,17">
              <v:shape style="position:absolute;left:3497;top:1258;width:2;height:17" coordorigin="3497,1258" coordsize="0,17" path="m3497,1258l3497,1275e" filled="false" stroked="true" strokeweight=".13pt" strokecolor="#050000">
                <v:path arrowok="t"/>
              </v:shape>
            </v:group>
            <v:group style="position:absolute;left:3544;top:1180;width:2;height:17" coordorigin="3544,1180" coordsize="2,17">
              <v:shape style="position:absolute;left:3544;top:1180;width:2;height:17" coordorigin="3544,1180" coordsize="0,17" path="m3544,1180l3544,1197e" filled="false" stroked="true" strokeweight=".129pt" strokecolor="#050000">
                <v:path arrowok="t"/>
              </v:shape>
            </v:group>
            <v:group style="position:absolute;left:3471;top:1294;width:2;height:17" coordorigin="3471,1294" coordsize="2,17">
              <v:shape style="position:absolute;left:3471;top:1294;width:2;height:17" coordorigin="3471,1294" coordsize="0,17" path="m3471,1294l3471,1311e" filled="false" stroked="true" strokeweight=".13pt" strokecolor="#050000">
                <v:path arrowok="t"/>
              </v:shape>
            </v:group>
            <v:group style="position:absolute;left:3599;top:1073;width:17;height:2" coordorigin="3599,1073" coordsize="17,2">
              <v:shape style="position:absolute;left:3599;top:1073;width:17;height:2" coordorigin="3599,1073" coordsize="17,0" path="m3599,1073l3615,1073e" filled="false" stroked="true" strokeweight=".131pt" strokecolor="#050000">
                <v:path arrowok="t"/>
              </v:shape>
            </v:group>
            <v:group style="position:absolute;left:3544;top:1180;width:2;height:17" coordorigin="3544,1180" coordsize="2,17">
              <v:shape style="position:absolute;left:3544;top:1180;width:2;height:17" coordorigin="3544,1180" coordsize="0,17" path="m3544,1180l3544,1197e" filled="false" stroked="true" strokeweight=".129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578;top:1112;width:17;height:2" coordorigin="3578,1112" coordsize="17,2">
              <v:shape style="position:absolute;left:3578;top:1112;width:17;height:2" coordorigin="3578,1112" coordsize="17,0" path="m3578,1112l3595,1112e" filled="false" stroked="true" strokeweight=".129pt" strokecolor="#050000">
                <v:path arrowok="t"/>
              </v:shape>
            </v:group>
            <v:group style="position:absolute;left:3520;top:1219;width:2;height:17" coordorigin="3520,1219" coordsize="2,17">
              <v:shape style="position:absolute;left:3520;top:1219;width:2;height:17" coordorigin="3520,1219" coordsize="0,17" path="m3520,1219l3520,1236e" filled="false" stroked="true" strokeweight=".13pt" strokecolor="#050000">
                <v:path arrowok="t"/>
              </v:shape>
            </v:group>
            <v:group style="position:absolute;left:3608;top:1066;width:2;height:17" coordorigin="3608,1066" coordsize="2,17">
              <v:shape style="position:absolute;left:3608;top:1066;width:2;height:17" coordorigin="3608,1066" coordsize="0,17" path="m3608,1066l3608,1083e" filled="false" stroked="true" strokeweight=".13pt" strokecolor="#050000">
                <v:path arrowok="t"/>
              </v:shape>
            </v:group>
            <v:group style="position:absolute;left:3544;top:1180;width:2;height:17" coordorigin="3544,1180" coordsize="2,17">
              <v:shape style="position:absolute;left:3544;top:1180;width:2;height:17" coordorigin="3544,1180" coordsize="0,17" path="m3544,1180l3544,1197e" filled="false" stroked="true" strokeweight=".129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603;top:914;width:2;height:17" coordorigin="3603,914" coordsize="2,17">
              <v:shape style="position:absolute;left:3603;top:914;width:2;height:17" coordorigin="3603,914" coordsize="0,17" path="m3603,914l3603,930e" filled="false" stroked="true" strokeweight=".13pt" strokecolor="#050000">
                <v:path arrowok="t"/>
              </v:shape>
            </v:group>
            <v:group style="position:absolute;left:3600;top:914;width:2;height:17" coordorigin="3600,914" coordsize="2,17">
              <v:shape style="position:absolute;left:3600;top:914;width:2;height:17" coordorigin="3600,914" coordsize="0,17" path="m3600,914l3600,930e" filled="false" stroked="true" strokeweight=".13pt" strokecolor="#050000">
                <v:path arrowok="t"/>
              </v:shape>
            </v:group>
            <v:group style="position:absolute;left:3602;top:922;width:57;height:37" coordorigin="3602,922" coordsize="57,37">
              <v:shape style="position:absolute;left:3602;top:922;width:57;height:37" coordorigin="3602,922" coordsize="57,37" path="m3659,958l3659,956,3656,948,3651,940,3641,932,3630,927,3615,924,3602,922e" filled="false" stroked="true" strokeweight=".84pt" strokecolor="#050000">
                <v:path arrowok="t"/>
              </v:shape>
            </v:group>
            <v:group style="position:absolute;left:3545;top:1186;width:3;height:8" coordorigin="3545,1186" coordsize="3,8">
              <v:shape style="position:absolute;left:3545;top:1186;width:3;height:8" coordorigin="3545,1186" coordsize="3,8" path="m3545,1194l3547,1186e" filled="false" stroked="true" strokeweight=".84pt" strokecolor="#050000">
                <v:path arrowok="t"/>
              </v:shape>
            </v:group>
            <v:group style="position:absolute;left:3640;top:996;width:17;height:2" coordorigin="3640,996" coordsize="17,2">
              <v:shape style="position:absolute;left:3640;top:996;width:17;height:2" coordorigin="3640,996" coordsize="17,0" path="m3640,996l3657,996e" filled="false" stroked="true" strokeweight=".648pt" strokecolor="#050000">
                <v:path arrowok="t"/>
              </v:shape>
            </v:group>
            <v:group style="position:absolute;left:3640;top:992;width:17;height:2" coordorigin="3640,992" coordsize="17,2">
              <v:shape style="position:absolute;left:3640;top:992;width:17;height:2" coordorigin="3640,992" coordsize="17,0" path="m3640,992l3657,992e" filled="false" stroked="true" strokeweight=".518pt" strokecolor="#050000">
                <v:path arrowok="t"/>
              </v:shape>
            </v:group>
            <v:group style="position:absolute;left:3648;top:967;width:17;height:2" coordorigin="3648,967" coordsize="17,2">
              <v:shape style="position:absolute;left:3648;top:967;width:17;height:2" coordorigin="3648,967" coordsize="17,0" path="m3648,967l3665,967e" filled="false" stroked="true" strokeweight=".388pt" strokecolor="#050000">
                <v:path arrowok="t"/>
              </v:shape>
            </v:group>
            <v:group style="position:absolute;left:3650;top:961;width:17;height:2" coordorigin="3650,961" coordsize="17,2">
              <v:shape style="position:absolute;left:3650;top:961;width:17;height:2" coordorigin="3650,961" coordsize="17,0" path="m3650,961l3667,961e" filled="false" stroked="true" strokeweight=".516pt" strokecolor="#050000">
                <v:path arrowok="t"/>
              </v:shape>
            </v:group>
            <v:group style="position:absolute;left:3608;top:1066;width:2;height:17" coordorigin="3608,1066" coordsize="2,17">
              <v:shape style="position:absolute;left:3608;top:1066;width:2;height:17" coordorigin="3608,1066" coordsize="0,17" path="m3608,1066l3608,1083e" filled="false" stroked="true" strokeweight=".13pt" strokecolor="#050000">
                <v:path arrowok="t"/>
              </v:shape>
            </v:group>
            <v:group style="position:absolute;left:3578;top:1112;width:17;height:2" coordorigin="3578,1112" coordsize="17,2">
              <v:shape style="position:absolute;left:3578;top:1112;width:17;height:2" coordorigin="3578,1112" coordsize="17,0" path="m3578,1112l3595,1112e" filled="false" stroked="true" strokeweight=".129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544;top:1180;width:2;height:17" coordorigin="3544,1180" coordsize="2,17">
              <v:shape style="position:absolute;left:3544;top:1180;width:2;height:17" coordorigin="3544,1180" coordsize="0,17" path="m3544,1180l3544,1197e" filled="false" stroked="true" strokeweight=".129pt" strokecolor="#050000">
                <v:path arrowok="t"/>
              </v:shape>
            </v:group>
            <v:group style="position:absolute;left:3497;top:1258;width:2;height:17" coordorigin="3497,1258" coordsize="2,17">
              <v:shape style="position:absolute;left:3497;top:1258;width:2;height:17" coordorigin="3497,1258" coordsize="0,17" path="m3497,1258l3497,1275e" filled="false" stroked="true" strokeweight=".13pt" strokecolor="#050000">
                <v:path arrowok="t"/>
              </v:shape>
            </v:group>
            <v:group style="position:absolute;left:3520;top:1219;width:2;height:17" coordorigin="3520,1219" coordsize="2,17">
              <v:shape style="position:absolute;left:3520;top:1219;width:2;height:17" coordorigin="3520,1219" coordsize="0,17" path="m3520,1219l3520,1236e" filled="false" stroked="true" strokeweight=".13pt" strokecolor="#050000">
                <v:path arrowok="t"/>
              </v:shape>
            </v:group>
            <v:group style="position:absolute;left:3606;top:1064;width:2;height:17" coordorigin="3606,1064" coordsize="2,17">
              <v:shape style="position:absolute;left:3606;top:1064;width:2;height:17" coordorigin="3606,1064" coordsize="0,17" path="m3606,1064l3606,1080e" filled="false" stroked="true" strokeweight=".128pt" strokecolor="#050000">
                <v:path arrowok="t"/>
              </v:shape>
            </v:group>
            <v:group style="position:absolute;left:3588;top:1102;width:2;height:17" coordorigin="3588,1102" coordsize="2,17">
              <v:shape style="position:absolute;left:3588;top:1102;width:2;height:17" coordorigin="3588,1102" coordsize="0,17" path="m3588,1102l3588,1119e" filled="false" stroked="true" strokeweight=".13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544;top:1180;width:2;height:17" coordorigin="3544,1180" coordsize="2,17">
              <v:shape style="position:absolute;left:3544;top:1180;width:2;height:17" coordorigin="3544,1180" coordsize="0,17" path="m3544,1180l3544,1197e" filled="false" stroked="true" strokeweight=".129pt" strokecolor="#050000">
                <v:path arrowok="t"/>
              </v:shape>
            </v:group>
            <v:group style="position:absolute;left:3657;top:963;width:2;height:17" coordorigin="3657,963" coordsize="2,17">
              <v:shape style="position:absolute;left:3657;top:963;width:2;height:17" coordorigin="3657,963" coordsize="0,17" path="m3657,963l3657,980e" filled="false" stroked="true" strokeweight=".129pt" strokecolor="#050000">
                <v:path arrowok="t"/>
              </v:shape>
            </v:group>
            <v:group style="position:absolute;left:3520;top:1216;width:2;height:17" coordorigin="3520,1216" coordsize="2,17">
              <v:shape style="position:absolute;left:3520;top:1216;width:2;height:17" coordorigin="3520,1216" coordsize="0,17" path="m3520,1216l3520,1233e" filled="false" stroked="true" strokeweight=".13pt" strokecolor="#050000">
                <v:path arrowok="t"/>
              </v:shape>
            </v:group>
            <v:group style="position:absolute;left:3640;top:1000;width:17;height:2" coordorigin="3640,1000" coordsize="17,2">
              <v:shape style="position:absolute;left:3640;top:1000;width:17;height:2" coordorigin="3640,1000" coordsize="17,0" path="m3640,1000l3657,1000e" filled="false" stroked="true" strokeweight=".259pt" strokecolor="#050000">
                <v:path arrowok="t"/>
              </v:shape>
            </v:group>
            <v:group style="position:absolute;left:3656;top:958;width:3;height:6" coordorigin="3656,958" coordsize="3,6">
              <v:shape style="position:absolute;left:3656;top:958;width:3;height:6" coordorigin="3656,958" coordsize="3,6" path="m3659,958l3656,963e" filled="false" stroked="true" strokeweight=".84pt" strokecolor="#050000">
                <v:path arrowok="t"/>
              </v:shape>
            </v:group>
            <v:group style="position:absolute;left:3656;top:966;width:3;height:6" coordorigin="3656,966" coordsize="3,6">
              <v:shape style="position:absolute;left:3656;top:966;width:3;height:6" coordorigin="3656,966" coordsize="3,6" path="m3656,971l3659,966e" filled="false" stroked="true" strokeweight=".84pt" strokecolor="#050000">
                <v:path arrowok="t"/>
              </v:shape>
            </v:group>
            <v:group style="position:absolute;left:3497;top:1255;width:2;height:17" coordorigin="3497,1255" coordsize="2,17">
              <v:shape style="position:absolute;left:3497;top:1255;width:2;height:17" coordorigin="3497,1255" coordsize="0,17" path="m3497,1255l3497,1272e" filled="false" stroked="true" strokeweight=".13pt" strokecolor="#050000">
                <v:path arrowok="t"/>
              </v:shape>
            </v:group>
            <v:group style="position:absolute;left:3656;top:966;width:3;height:6" coordorigin="3656,966" coordsize="3,6">
              <v:shape style="position:absolute;left:3656;top:966;width:3;height:6" coordorigin="3656,966" coordsize="3,6" path="m3656,971l3659,966e" filled="false" stroked="true" strokeweight=".84pt" strokecolor="#050000">
                <v:path arrowok="t"/>
              </v:shape>
            </v:group>
            <v:group style="position:absolute;left:3546;top:1185;width:2;height:17" coordorigin="3546,1185" coordsize="2,17">
              <v:shape style="position:absolute;left:3546;top:1185;width:2;height:17" coordorigin="3546,1185" coordsize="0,17" path="m3546,1185l3546,1202e" filled="false" stroked="true" strokeweight=".13pt" strokecolor="#050000">
                <v:path arrowok="t"/>
              </v:shape>
            </v:group>
            <v:group style="position:absolute;left:3646;top:997;width:3;height:21" coordorigin="3646,997" coordsize="3,21">
              <v:shape style="position:absolute;left:3646;top:997;width:3;height:21" coordorigin="3646,997" coordsize="3,21" path="m3646,1018l3648,1010,3648,997e" filled="false" stroked="true" strokeweight=".84pt" strokecolor="#050000">
                <v:path arrowok="t"/>
              </v:shape>
            </v:group>
            <v:group style="position:absolute;left:3647;top:1009;width:2;height:17" coordorigin="3647,1009" coordsize="2,17">
              <v:shape style="position:absolute;left:3647;top:1009;width:2;height:17" coordorigin="3647,1009" coordsize="0,17" path="m3647,1009l3647,1026e" filled="false" stroked="true" strokeweight=".129pt" strokecolor="#050000">
                <v:path arrowok="t"/>
              </v:shape>
            </v:group>
            <v:group style="position:absolute;left:3657;top:963;width:2;height:17" coordorigin="3657,963" coordsize="2,17">
              <v:shape style="position:absolute;left:3657;top:963;width:2;height:17" coordorigin="3657,963" coordsize="0,17" path="m3657,963l3657,980e" filled="false" stroked="true" strokeweight=".128pt" strokecolor="#050000">
                <v:path arrowok="t"/>
              </v:shape>
            </v:group>
            <v:group style="position:absolute;left:3379;top:1724;width:6;height:6" coordorigin="3379,1724" coordsize="6,6">
              <v:shape style="position:absolute;left:3379;top:1724;width:6;height:6" coordorigin="3379,1724" coordsize="6,6" path="m3384,1724l3379,1729e" filled="false" stroked="true" strokeweight=".84pt" strokecolor="#050000">
                <v:path arrowok="t"/>
              </v:shape>
            </v:group>
            <v:group style="position:absolute;left:3395;top:1740;width:6;height:6" coordorigin="3395,1740" coordsize="6,6">
              <v:shape style="position:absolute;left:3395;top:1740;width:6;height:6" coordorigin="3395,1740" coordsize="6,6" path="m3395,1745l3400,1740e" filled="false" stroked="true" strokeweight=".84pt" strokecolor="#050000">
                <v:path arrowok="t"/>
              </v:shape>
            </v:group>
            <v:group style="position:absolute;left:3366;top:1797;width:19;height:29" coordorigin="3366,1797" coordsize="19,29">
              <v:shape style="position:absolute;left:3366;top:1797;width:19;height:29" coordorigin="3366,1797" coordsize="19,29" path="m3366,1825l3384,1797e" filled="false" stroked="true" strokeweight=".84pt" strokecolor="#050000">
                <v:path arrowok="t"/>
              </v:shape>
            </v:group>
            <v:group style="position:absolute;left:3403;top:1773;width:6;height:8" coordorigin="3403,1773" coordsize="6,8">
              <v:shape style="position:absolute;left:3403;top:1773;width:6;height:8" coordorigin="3403,1773" coordsize="6,8" path="m3408,1773l3403,1781e" filled="false" stroked="true" strokeweight=".84pt" strokecolor="#050000">
                <v:path arrowok="t"/>
              </v:shape>
            </v:group>
            <v:group style="position:absolute;left:3338;top:1747;width:42;height:60" coordorigin="3338,1747" coordsize="42,60">
              <v:shape style="position:absolute;left:3338;top:1747;width:42;height:60" coordorigin="3338,1747" coordsize="42,60" path="m3338,1807l3379,1747e" filled="false" stroked="true" strokeweight=".84pt" strokecolor="#050000">
                <v:path arrowok="t"/>
              </v:shape>
            </v:group>
            <v:group style="position:absolute;left:3299;top:1861;width:42;height:60" coordorigin="3299,1861" coordsize="42,60">
              <v:shape style="position:absolute;left:3299;top:1861;width:42;height:60" coordorigin="3299,1861" coordsize="42,60" path="m3299,1921l3340,1861e" filled="false" stroked="true" strokeweight=".84pt" strokecolor="#050000">
                <v:path arrowok="t"/>
              </v:shape>
            </v:group>
            <v:group style="position:absolute;left:3374;top:1781;width:29;height:42" coordorigin="3374,1781" coordsize="29,42">
              <v:shape style="position:absolute;left:3374;top:1781;width:29;height:42" coordorigin="3374,1781" coordsize="29,42" path="m3374,1823l3403,1781e" filled="false" stroked="true" strokeweight=".84pt" strokecolor="#050000">
                <v:path arrowok="t"/>
              </v:shape>
            </v:group>
            <v:group style="position:absolute;left:2947;top:2247;width:73;height:24" coordorigin="2947,2247" coordsize="73,24">
              <v:shape style="position:absolute;left:2947;top:2247;width:73;height:24" coordorigin="2947,2247" coordsize="73,24" path="m2947,2270l2965,2268,2983,2265,2999,2260,3012,2252,3020,2247e" filled="false" stroked="true" strokeweight=".84pt" strokecolor="#050000">
                <v:path arrowok="t"/>
              </v:shape>
            </v:group>
            <v:group style="position:absolute;left:2536;top:2269;width:412;height:2" coordorigin="2536,2269" coordsize="412,2">
              <v:shape style="position:absolute;left:2536;top:2269;width:412;height:2" coordorigin="2536,2269" coordsize="412,0" path="m2536,2269l2947,2269e" filled="false" stroked="true" strokeweight=".13pt" strokecolor="#050000">
                <v:path arrowok="t"/>
              </v:shape>
            </v:group>
            <v:group style="position:absolute;left:2592;top:2270;width:70;height:8" coordorigin="2592,2270" coordsize="70,8">
              <v:shape style="position:absolute;left:2592;top:2270;width:70;height:8" coordorigin="2592,2270" coordsize="70,8" path="m2592,2270l2662,2278e" filled="false" stroked="true" strokeweight=".84pt" strokecolor="#050000">
                <v:path arrowok="t"/>
              </v:shape>
            </v:group>
            <v:group style="position:absolute;left:2805;top:2270;width:39;height:6" coordorigin="2805,2270" coordsize="39,6">
              <v:shape style="position:absolute;left:2805;top:2270;width:39;height:6" coordorigin="2805,2270" coordsize="39,6" path="m2805,2270l2844,2275e" filled="false" stroked="true" strokeweight=".84pt" strokecolor="#050000">
                <v:path arrowok="t"/>
              </v:shape>
            </v:group>
            <v:group style="position:absolute;left:2972;top:2259;width:2;height:17" coordorigin="2972,2259" coordsize="2,17">
              <v:shape style="position:absolute;left:2972;top:2259;width:2;height:17" coordorigin="2972,2259" coordsize="0,17" path="m2972,2259l2972,2276e" filled="false" stroked="true" strokeweight=".129pt" strokecolor="#050000">
                <v:path arrowok="t"/>
              </v:shape>
            </v:group>
            <v:group style="position:absolute;left:2972;top:2259;width:2;height:17" coordorigin="2972,2259" coordsize="2,17">
              <v:shape style="position:absolute;left:2972;top:2259;width:2;height:17" coordorigin="2972,2259" coordsize="0,17" path="m2972,2259l2972,2276e" filled="false" stroked="true" strokeweight=".129pt" strokecolor="#050000">
                <v:path arrowok="t"/>
              </v:shape>
            </v:group>
            <v:group style="position:absolute;left:2845;top:2267;width:2;height:17" coordorigin="2845,2267" coordsize="2,17">
              <v:shape style="position:absolute;left:2845;top:2267;width:2;height:17" coordorigin="2845,2267" coordsize="0,17" path="m2845,2267l2845,2284e" filled="false" stroked="true" strokeweight=".13pt" strokecolor="#050000">
                <v:path arrowok="t"/>
              </v:shape>
            </v:group>
            <v:group style="position:absolute;left:2664;top:2270;width:2;height:17" coordorigin="2664,2270" coordsize="2,17">
              <v:shape style="position:absolute;left:2664;top:2270;width:2;height:17" coordorigin="2664,2270" coordsize="0,17" path="m2664,2270l2664,2286e" filled="false" stroked="true" strokeweight=".129pt" strokecolor="#050000">
                <v:path arrowok="t"/>
              </v:shape>
            </v:group>
            <v:group style="position:absolute;left:2674;top:2262;width:2;height:17" coordorigin="2674,2262" coordsize="2,17">
              <v:shape style="position:absolute;left:2674;top:2262;width:2;height:17" coordorigin="2674,2262" coordsize="0,17" path="m2674,2262l2674,2279e" filled="false" stroked="true" strokeweight=".13pt" strokecolor="#050000">
                <v:path arrowok="t"/>
              </v:shape>
            </v:group>
            <v:group style="position:absolute;left:2670;top:2270;width:3;height:3" coordorigin="2670,2270" coordsize="3,3">
              <v:shape style="position:absolute;left:2670;top:2270;width:3;height:3" coordorigin="2670,2270" coordsize="3,3" path="m2670,2273l2673,2270e" filled="false" stroked="true" strokeweight=".84pt" strokecolor="#050000">
                <v:path arrowok="t"/>
              </v:shape>
            </v:group>
            <v:group style="position:absolute;left:3080;top:2187;width:2;height:17" coordorigin="3080,2187" coordsize="2,17">
              <v:shape style="position:absolute;left:3080;top:2187;width:2;height:17" coordorigin="3080,2187" coordsize="0,17" path="m3080,2187l3080,2204e" filled="false" stroked="true" strokeweight=".13pt" strokecolor="#050000">
                <v:path arrowok="t"/>
              </v:shape>
            </v:group>
            <v:group style="position:absolute;left:3021;top:2239;width:2;height:17" coordorigin="3021,2239" coordsize="2,17">
              <v:shape style="position:absolute;left:3021;top:2239;width:2;height:17" coordorigin="3021,2239" coordsize="0,17" path="m3021,2239l3021,2255e" filled="false" stroked="true" strokeweight=".128pt" strokecolor="#050000">
                <v:path arrowok="t"/>
              </v:shape>
            </v:group>
            <v:group style="position:absolute;left:3606;top:1064;width:2;height:17" coordorigin="3606,1064" coordsize="2,17">
              <v:shape style="position:absolute;left:3606;top:1064;width:2;height:17" coordorigin="3606,1064" coordsize="0,17" path="m3606,1064l3606,1080e" filled="false" stroked="true" strokeweight=".129pt" strokecolor="#050000">
                <v:path arrowok="t"/>
              </v:shape>
            </v:group>
            <v:group style="position:absolute;left:3557;top:1151;width:17;height:2" coordorigin="3557,1151" coordsize="17,2">
              <v:shape style="position:absolute;left:3557;top:1151;width:17;height:2" coordorigin="3557,1151" coordsize="17,0" path="m3557,1151l3574,1151e" filled="false" stroked="true" strokeweight=".129pt" strokecolor="#050000">
                <v:path arrowok="t"/>
              </v:shape>
            </v:group>
            <v:group style="position:absolute;left:3588;top:1105;width:2;height:17" coordorigin="3588,1105" coordsize="2,17">
              <v:shape style="position:absolute;left:3588;top:1105;width:2;height:17" coordorigin="3588,1105" coordsize="0,17" path="m3588,1105l3588,1122e" filled="false" stroked="true" strokeweight=".13pt" strokecolor="#050000">
                <v:path arrowok="t"/>
              </v:shape>
            </v:group>
            <v:group style="position:absolute;left:3588;top:1102;width:2;height:17" coordorigin="3588,1102" coordsize="2,17">
              <v:shape style="position:absolute;left:3588;top:1102;width:2;height:17" coordorigin="3588,1102" coordsize="0,17" path="m3588,1102l3588,1119e" filled="false" stroked="true" strokeweight=".13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2305;top:1380;width:3;height:37" coordorigin="2305,1380" coordsize="3,37">
              <v:shape style="position:absolute;left:2305;top:1380;width:3;height:37" coordorigin="2305,1380" coordsize="3,37" path="m2305,1416l2308,1380e" filled="false" stroked="true" strokeweight=".84pt" strokecolor="#050000">
                <v:path arrowok="t"/>
              </v:shape>
            </v:group>
            <v:group style="position:absolute;left:791;top:940;width:55;height:65" coordorigin="791,940" coordsize="55,65">
              <v:shape style="position:absolute;left:791;top:940;width:55;height:65" coordorigin="791,940" coordsize="55,65" path="m846,1005l791,940e" filled="false" stroked="true" strokeweight=".84pt" strokecolor="#050000">
                <v:path arrowok="t"/>
              </v:shape>
            </v:group>
            <v:group style="position:absolute;left:877;top:1041;width:42;height:52" coordorigin="877,1041" coordsize="42,52">
              <v:shape style="position:absolute;left:877;top:1041;width:42;height:52" coordorigin="877,1041" coordsize="42,52" path="m918,1093l877,1041e" filled="false" stroked="true" strokeweight=".84pt" strokecolor="#050000">
                <v:path arrowok="t"/>
              </v:shape>
            </v:group>
            <v:group style="position:absolute;left:2924;top:950;width:11;height:24" coordorigin="2924,950" coordsize="11,24">
              <v:shape style="position:absolute;left:2924;top:950;width:11;height:24" coordorigin="2924,950" coordsize="11,24" path="m2934,974l2924,950e" filled="false" stroked="true" strokeweight=".84pt" strokecolor="#050000">
                <v:path arrowok="t"/>
              </v:shape>
            </v:group>
            <v:group style="position:absolute;left:804;top:1062;width:109;height:130" coordorigin="804,1062" coordsize="109,130">
              <v:shape style="position:absolute;left:804;top:1062;width:109;height:130" coordorigin="804,1062" coordsize="109,130" path="m913,1191l804,1062e" filled="false" stroked="true" strokeweight=".84pt" strokecolor="#050000">
                <v:path arrowok="t"/>
              </v:shape>
            </v:group>
            <v:group style="position:absolute;left:884;top:1028;width:44;height:55" coordorigin="884,1028" coordsize="44,55">
              <v:shape style="position:absolute;left:884;top:1028;width:44;height:55" coordorigin="884,1028" coordsize="44,55" path="m928,1082l884,1028e" filled="false" stroked="true" strokeweight=".84pt" strokecolor="#050000">
                <v:path arrowok="t"/>
              </v:shape>
            </v:group>
            <v:group style="position:absolute;left:783;top:912;width:70;height:78" coordorigin="783,912" coordsize="70,78">
              <v:shape style="position:absolute;left:783;top:912;width:70;height:78" coordorigin="783,912" coordsize="70,78" path="m853,989l783,912e" filled="false" stroked="true" strokeweight=".84pt" strokecolor="#050000">
                <v:path arrowok="t"/>
              </v:shape>
            </v:group>
            <v:group style="position:absolute;left:2944;top:1000;width:8;height:19" coordorigin="2944,1000" coordsize="8,19">
              <v:shape style="position:absolute;left:2944;top:1000;width:8;height:19" coordorigin="2944,1000" coordsize="8,19" path="m2952,1018l2944,1000e" filled="false" stroked="true" strokeweight=".84pt" strokecolor="#050000">
                <v:path arrowok="t"/>
              </v:shape>
            </v:group>
            <v:group style="position:absolute;left:2489;top:1380;width:3;height:39" coordorigin="2489,1380" coordsize="3,39">
              <v:shape style="position:absolute;left:2489;top:1380;width:3;height:39" coordorigin="2489,1380" coordsize="3,39" path="m2489,1419l2492,1380e" filled="false" stroked="true" strokeweight=".84pt" strokecolor="#050000">
                <v:path arrowok="t"/>
              </v:shape>
            </v:group>
            <v:group style="position:absolute;left:2978;top:1266;width:16;height:24" coordorigin="2978,1266" coordsize="16,24">
              <v:shape style="position:absolute;left:2978;top:1266;width:16;height:24" coordorigin="2978,1266" coordsize="16,24" path="m2978,1289l2994,1266e" filled="false" stroked="true" strokeweight=".84pt" strokecolor="#050000">
                <v:path arrowok="t"/>
              </v:shape>
            </v:group>
            <v:group style="position:absolute;left:369;top:521;width:187;height:26" coordorigin="369,521" coordsize="187,26">
              <v:shape style="position:absolute;left:369;top:521;width:187;height:26" coordorigin="369,521" coordsize="187,26" path="m369,521l556,547,369,523e" filled="false" stroked="true" strokeweight=".84pt" strokecolor="#050000">
                <v:path arrowok="t"/>
              </v:shape>
            </v:group>
            <v:group style="position:absolute;left:703;top:1939;width:6;height:24" coordorigin="703,1939" coordsize="6,24">
              <v:shape style="position:absolute;left:703;top:1939;width:6;height:24" coordorigin="703,1939" coordsize="6,24" path="m703,1962l708,1939e" filled="false" stroked="true" strokeweight=".84pt" strokecolor="#050000">
                <v:path arrowok="t"/>
              </v:shape>
            </v:group>
            <v:group style="position:absolute;left:706;top:1934;width:6;height:24" coordorigin="706,1934" coordsize="6,24">
              <v:shape style="position:absolute;left:706;top:1934;width:6;height:24" coordorigin="706,1934" coordsize="6,24" path="m706,1957l711,1934e" filled="false" stroked="true" strokeweight=".84pt" strokecolor="#050000">
                <v:path arrowok="t"/>
              </v:shape>
            </v:group>
            <v:group style="position:absolute;left:690;top:1962;width:13;height:44" coordorigin="690,1962" coordsize="13,44">
              <v:shape style="position:absolute;left:690;top:1962;width:13;height:44" coordorigin="690,1962" coordsize="13,44" path="m693,2001l703,1962,693,2001,690,2006e" filled="false" stroked="true" strokeweight=".84pt" strokecolor="#050000">
                <v:path arrowok="t"/>
              </v:shape>
            </v:group>
            <v:group style="position:absolute;left:2908;top:925;width:16;height:26" coordorigin="2908,925" coordsize="16,26">
              <v:shape style="position:absolute;left:2908;top:925;width:16;height:26" coordorigin="2908,925" coordsize="16,26" path="m2924,950l2908,925,2924,950xe" filled="false" stroked="true" strokeweight=".84pt" strokecolor="#050000">
                <v:path arrowok="t"/>
              </v:shape>
            </v:group>
            <v:group style="position:absolute;left:274;top:1797;width:8;height:19" coordorigin="274,1797" coordsize="8,19">
              <v:shape style="position:absolute;left:274;top:1797;width:8;height:19" coordorigin="274,1797" coordsize="8,19" path="m274,1815l281,1797,276,1802,276,1804,274,1810,274,1815xe" filled="false" stroked="true" strokeweight=".84pt" strokecolor="#050000">
                <v:path arrowok="t"/>
              </v:shape>
            </v:group>
            <v:group style="position:absolute;left:693;top:2014;width:3;height:13" coordorigin="693,2014" coordsize="3,13">
              <v:shape style="position:absolute;left:693;top:2014;width:3;height:13" coordorigin="693,2014" coordsize="3,13" path="m693,2027l696,2014e" filled="false" stroked="true" strokeweight=".84pt" strokecolor="#050000">
                <v:path arrowok="t"/>
              </v:shape>
            </v:group>
            <v:group style="position:absolute;left:411;top:725;width:6;height:8" coordorigin="411,725" coordsize="6,8">
              <v:shape style="position:absolute;left:411;top:725;width:6;height:8" coordorigin="411,725" coordsize="6,8" path="m416,733l411,725e" filled="false" stroked="true" strokeweight=".84pt" strokecolor="#050000">
                <v:path arrowok="t"/>
              </v:shape>
            </v:group>
            <v:group style="position:absolute;left:413;top:723;width:6;height:11" coordorigin="413,723" coordsize="6,11">
              <v:shape style="position:absolute;left:413;top:723;width:6;height:11" coordorigin="413,723" coordsize="6,11" path="m419,733l413,723e" filled="false" stroked="true" strokeweight=".84pt" strokecolor="#050000">
                <v:path arrowok="t"/>
              </v:shape>
            </v:group>
            <v:group style="position:absolute;left:954;top:1429;width:6;height:16" coordorigin="954,1429" coordsize="6,16">
              <v:shape style="position:absolute;left:954;top:1429;width:6;height:16" coordorigin="954,1429" coordsize="6,16" path="m954,1445l959,1429e" filled="false" stroked="true" strokeweight=".84pt" strokecolor="#050000">
                <v:path arrowok="t"/>
              </v:shape>
            </v:group>
            <v:group style="position:absolute;left:555;top:1524;width:17;height:2" coordorigin="555,1524" coordsize="17,2">
              <v:shape style="position:absolute;left:555;top:1524;width:17;height:2" coordorigin="555,1524" coordsize="17,0" path="m555,1524l572,1524e" filled="false" stroked="true" strokeweight=".389pt" strokecolor="#050000">
                <v:path arrowok="t"/>
              </v:shape>
            </v:group>
            <v:group style="position:absolute;left:455;top:1584;width:16;height:21" coordorigin="455,1584" coordsize="16,21">
              <v:shape style="position:absolute;left:455;top:1584;width:16;height:21" coordorigin="455,1584" coordsize="16,21" path="m470,1584l460,1600,455,1605e" filled="false" stroked="true" strokeweight=".84pt" strokecolor="#050000">
                <v:path arrowok="t"/>
              </v:shape>
            </v:group>
            <v:group style="position:absolute;left:470;top:1574;width:6;height:11" coordorigin="470,1574" coordsize="6,11">
              <v:shape style="position:absolute;left:470;top:1574;width:6;height:11" coordorigin="470,1574" coordsize="6,11" path="m470,1584l476,1574e" filled="false" stroked="true" strokeweight=".84pt" strokecolor="#050000">
                <v:path arrowok="t"/>
              </v:shape>
            </v:group>
            <v:group style="position:absolute;left:446;top:1606;width:17;height:2" coordorigin="446,1606" coordsize="17,2">
              <v:shape style="position:absolute;left:446;top:1606;width:17;height:2" coordorigin="446,1606" coordsize="17,0" path="m446,1606l463,1606e" filled="false" stroked="true" strokeweight=".129pt" strokecolor="#050000">
                <v:path arrowok="t"/>
              </v:shape>
            </v:group>
            <v:group style="position:absolute;left:477;top:1566;width:2;height:17" coordorigin="477,1566" coordsize="2,17">
              <v:shape style="position:absolute;left:477;top:1566;width:2;height:17" coordorigin="477,1566" coordsize="0,17" path="m477,1566l477,1583e" filled="false" stroked="true" strokeweight=".13pt" strokecolor="#050000">
                <v:path arrowok="t"/>
              </v:shape>
            </v:group>
            <v:group style="position:absolute;left:450;top:1608;width:6;height:6" coordorigin="450,1608" coordsize="6,6">
              <v:shape style="position:absolute;left:450;top:1608;width:6;height:6" coordorigin="450,1608" coordsize="6,6" path="m455,1608l452,1610,450,1613e" filled="false" stroked="true" strokeweight=".84pt" strokecolor="#050000">
                <v:path arrowok="t"/>
              </v:shape>
            </v:group>
            <v:group style="position:absolute;left:289;top:1108;width:11;height:11" coordorigin="289,1108" coordsize="11,11">
              <v:shape style="position:absolute;left:289;top:1108;width:11;height:11" coordorigin="289,1108" coordsize="11,11" path="m300,1119l289,1111,289,1108e" filled="false" stroked="true" strokeweight=".84pt" strokecolor="#050000">
                <v:path arrowok="t"/>
              </v:shape>
            </v:group>
            <v:group style="position:absolute;left:482;top:1558;width:2;height:17" coordorigin="482,1558" coordsize="2,17">
              <v:shape style="position:absolute;left:482;top:1558;width:2;height:17" coordorigin="482,1558" coordsize="0,17" path="m482,1558l482,1575e" filled="false" stroked="true" strokeweight=".128pt" strokecolor="#050000">
                <v:path arrowok="t"/>
              </v:shape>
            </v:group>
            <v:group style="position:absolute;left:169;top:882;width:2;height:17" coordorigin="169,882" coordsize="2,17">
              <v:shape style="position:absolute;left:169;top:882;width:2;height:17" coordorigin="169,882" coordsize="0,17" path="m169,882l169,899e" filled="false" stroked="true" strokeweight=".129pt" strokecolor="#050000">
                <v:path arrowok="t"/>
              </v:shape>
            </v:group>
            <v:group style="position:absolute;left:34;top:1022;width:2;height:17" coordorigin="34,1022" coordsize="2,17">
              <v:shape style="position:absolute;left:34;top:1022;width:2;height:17" coordorigin="34,1022" coordsize="0,17" path="m34,1022l34,1039e" filled="false" stroked="true" strokeweight=".128pt" strokecolor="#050000">
                <v:path arrowok="t"/>
              </v:shape>
            </v:group>
            <v:group style="position:absolute;left:170;top:901;width:26;height:11" coordorigin="170,901" coordsize="26,11">
              <v:shape style="position:absolute;left:170;top:901;width:26;height:11" coordorigin="170,901" coordsize="26,11" path="m196,912l170,901e" filled="false" stroked="true" strokeweight=".84pt" strokecolor="#050000">
                <v:path arrowok="t"/>
              </v:shape>
            </v:group>
            <v:group style="position:absolute;left:168;top:891;width:29;height:13" coordorigin="168,891" coordsize="29,13">
              <v:shape style="position:absolute;left:168;top:891;width:29;height:13" coordorigin="168,891" coordsize="29,13" path="m196,901l168,891,196,904e" filled="false" stroked="true" strokeweight=".84pt" strokecolor="#050000">
                <v:path arrowok="t"/>
              </v:shape>
            </v:group>
            <v:group style="position:absolute;left:169;top:880;width:2;height:17" coordorigin="169,880" coordsize="2,17">
              <v:shape style="position:absolute;left:169;top:880;width:2;height:17" coordorigin="169,880" coordsize="0,17" path="m169,880l169,897e" filled="false" stroked="true" strokeweight=".129pt" strokecolor="#050000">
                <v:path arrowok="t"/>
              </v:shape>
            </v:group>
            <v:group style="position:absolute;left:170;top:857;width:29;height:13" coordorigin="170,857" coordsize="29,13">
              <v:shape style="position:absolute;left:170;top:857;width:29;height:13" coordorigin="170,857" coordsize="29,13" path="m199,870l170,857e" filled="false" stroked="true" strokeweight=".84pt" strokecolor="#050000">
                <v:path arrowok="t"/>
              </v:shape>
            </v:group>
            <v:group style="position:absolute;left:186;top:818;width:29;height:11" coordorigin="186,818" coordsize="29,11">
              <v:shape style="position:absolute;left:186;top:818;width:29;height:11" coordorigin="186,818" coordsize="29,11" path="m214,829l186,818e" filled="false" stroked="true" strokeweight=".84pt" strokecolor="#050000">
                <v:path arrowok="t"/>
              </v:shape>
            </v:group>
            <v:group style="position:absolute;left:175;top:847;width:26;height:13" coordorigin="175,847" coordsize="26,13">
              <v:shape style="position:absolute;left:175;top:847;width:26;height:13" coordorigin="175,847" coordsize="26,13" path="m201,860l175,847e" filled="false" stroked="true" strokeweight=".84pt" strokecolor="#050000">
                <v:path arrowok="t"/>
              </v:shape>
            </v:group>
            <v:group style="position:absolute;left:191;top:808;width:26;height:13" coordorigin="191,808" coordsize="26,13">
              <v:shape style="position:absolute;left:191;top:808;width:26;height:13" coordorigin="191,808" coordsize="26,13" path="m217,821l191,808e" filled="false" stroked="true" strokeweight=".84pt" strokecolor="#050000">
                <v:path arrowok="t"/>
              </v:shape>
            </v:group>
            <v:group style="position:absolute;left:173;top:849;width:29;height:13" coordorigin="173,849" coordsize="29,13">
              <v:shape style="position:absolute;left:173;top:849;width:29;height:13" coordorigin="173,849" coordsize="29,13" path="m201,862l173,849e" filled="false" stroked="true" strokeweight=".84pt" strokecolor="#050000">
                <v:path arrowok="t"/>
              </v:shape>
            </v:group>
            <v:group style="position:absolute;left:177;top:838;width:2;height:17" coordorigin="177,838" coordsize="2,17">
              <v:shape style="position:absolute;left:177;top:838;width:2;height:17" coordorigin="177,838" coordsize="0,17" path="m177,838l177,855e" filled="false" stroked="true" strokeweight=".13pt" strokecolor="#050000">
                <v:path arrowok="t"/>
              </v:shape>
            </v:group>
            <v:group style="position:absolute;left:191;top:811;width:26;height:11" coordorigin="191,811" coordsize="26,11">
              <v:shape style="position:absolute;left:191;top:811;width:26;height:11" coordorigin="191,811" coordsize="26,11" path="m217,821l191,811e" filled="false" stroked="true" strokeweight=".84pt" strokecolor="#050000">
                <v:path arrowok="t"/>
              </v:shape>
            </v:group>
            <v:group style="position:absolute;left:4;top:1001;width:17;height:2" coordorigin="4,1001" coordsize="17,2">
              <v:shape style="position:absolute;left:4;top:1001;width:17;height:2" coordorigin="4,1001" coordsize="17,0" path="m4,1001l21,1001e" filled="false" stroked="true" strokeweight=".129pt" strokecolor="#050000">
                <v:path arrowok="t"/>
              </v:shape>
            </v:group>
            <v:group style="position:absolute;left:68;top:1027;width:2;height:17" coordorigin="68,1027" coordsize="2,17">
              <v:shape style="position:absolute;left:68;top:1027;width:2;height:17" coordorigin="68,1027" coordsize="0,17" path="m68,1027l68,1044e" filled="false" stroked="true" strokeweight=".129pt" strokecolor="#050000">
                <v:path arrowok="t"/>
              </v:shape>
            </v:group>
            <v:group style="position:absolute;left:68;top:862;width:2;height:17" coordorigin="68,862" coordsize="2,17">
              <v:shape style="position:absolute;left:68;top:862;width:2;height:17" coordorigin="68,862" coordsize="0,17" path="m68,862l68,879e" filled="false" stroked="true" strokeweight=".129pt" strokecolor="#050000">
                <v:path arrowok="t"/>
              </v:shape>
            </v:group>
            <v:group style="position:absolute;left:65;top:859;width:2;height:17" coordorigin="65,859" coordsize="2,17">
              <v:shape style="position:absolute;left:65;top:859;width:2;height:17" coordorigin="65,859" coordsize="0,17" path="m65,859l65,876e" filled="false" stroked="true" strokeweight=".13pt" strokecolor="#050000">
                <v:path arrowok="t"/>
              </v:shape>
            </v:group>
            <v:group style="position:absolute;left:59;top:878;width:3;height:3" coordorigin="59,878" coordsize="3,3">
              <v:shape style="position:absolute;left:59;top:878;width:3;height:3" coordorigin="59,878" coordsize="3,3" path="m61,878l59,881e" filled="false" stroked="true" strokeweight=".84pt" strokecolor="#050000">
                <v:path arrowok="t"/>
              </v:shape>
            </v:group>
            <v:group style="position:absolute;left:68;top:862;width:2;height:17" coordorigin="68,862" coordsize="2,17">
              <v:shape style="position:absolute;left:68;top:862;width:2;height:17" coordorigin="68,862" coordsize="0,17" path="m68,862l68,879e" filled="false" stroked="true" strokeweight=".129pt" strokecolor="#050000">
                <v:path arrowok="t"/>
              </v:shape>
            </v:group>
            <v:group style="position:absolute;left:65;top:864;width:2;height:17" coordorigin="65,864" coordsize="2,17">
              <v:shape style="position:absolute;left:65;top:864;width:2;height:17" coordorigin="65,864" coordsize="0,17" path="m65,864l65,881e" filled="false" stroked="true" strokeweight=".13pt" strokecolor="#050000">
                <v:path arrowok="t"/>
              </v:shape>
            </v:group>
            <v:group style="position:absolute;left:206;top:780;width:29;height:11" coordorigin="206,780" coordsize="29,11">
              <v:shape style="position:absolute;left:206;top:780;width:29;height:11" coordorigin="206,780" coordsize="29,11" path="m235,790l206,780e" filled="false" stroked="true" strokeweight=".84pt" strokecolor="#050000">
                <v:path arrowok="t"/>
              </v:shape>
            </v:group>
            <v:group style="position:absolute;left:167;top:680;width:17;height:2" coordorigin="167,680" coordsize="17,2">
              <v:shape style="position:absolute;left:167;top:680;width:17;height:2" coordorigin="167,680" coordsize="17,0" path="m167,680l184,680e" filled="false" stroked="true" strokeweight=".129pt" strokecolor="#050000">
                <v:path arrowok="t"/>
              </v:shape>
            </v:group>
            <v:group style="position:absolute;left:153;top:709;width:2;height:17" coordorigin="153,709" coordsize="2,17">
              <v:shape style="position:absolute;left:153;top:709;width:2;height:17" coordorigin="153,709" coordsize="0,17" path="m153,709l153,726e" filled="false" stroked="true" strokeweight=".13pt" strokecolor="#050000">
                <v:path arrowok="t"/>
              </v:shape>
            </v:group>
            <v:group style="position:absolute;left:130;top:745;width:2;height:17" coordorigin="130,745" coordsize="2,17">
              <v:shape style="position:absolute;left:130;top:745;width:2;height:17" coordorigin="130,745" coordsize="0,17" path="m130,745l130,762e" filled="false" stroked="true" strokeweight=".129pt" strokecolor="#050000">
                <v:path arrowok="t"/>
              </v:shape>
            </v:group>
            <v:group style="position:absolute;left:177;top:670;width:2;height:17" coordorigin="177,670" coordsize="2,17">
              <v:shape style="position:absolute;left:177;top:670;width:2;height:17" coordorigin="177,670" coordsize="0,17" path="m177,670l177,687e" filled="false" stroked="true" strokeweight=".13pt" strokecolor="#050000">
                <v:path arrowok="t"/>
              </v:shape>
            </v:group>
            <v:group style="position:absolute;left:107;top:784;width:2;height:17" coordorigin="107,784" coordsize="2,17">
              <v:shape style="position:absolute;left:107;top:784;width:2;height:17" coordorigin="107,784" coordsize="0,17" path="m107,784l107,801e" filled="false" stroked="true" strokeweight=".13pt" strokecolor="#050000">
                <v:path arrowok="t"/>
              </v:shape>
            </v:group>
            <v:group style="position:absolute;left:86;top:823;width:2;height:17" coordorigin="86,823" coordsize="2,17">
              <v:shape style="position:absolute;left:86;top:823;width:2;height:17" coordorigin="86,823" coordsize="0,17" path="m86,823l86,840e" filled="false" stroked="true" strokeweight=".13pt" strokecolor="#050000">
                <v:path arrowok="t"/>
              </v:shape>
            </v:group>
            <v:group style="position:absolute;left:177;top:670;width:2;height:17" coordorigin="177,670" coordsize="2,17">
              <v:shape style="position:absolute;left:177;top:670;width:2;height:17" coordorigin="177,670" coordsize="0,17" path="m177,670l177,687e" filled="false" stroked="true" strokeweight=".13pt" strokecolor="#050000">
                <v:path arrowok="t"/>
              </v:shape>
            </v:group>
            <v:group style="position:absolute;left:130;top:745;width:2;height:17" coordorigin="130,745" coordsize="2,17">
              <v:shape style="position:absolute;left:130;top:745;width:2;height:17" coordorigin="130,745" coordsize="0,17" path="m130,745l130,762e" filled="false" stroked="true" strokeweight=".129pt" strokecolor="#050000">
                <v:path arrowok="t"/>
              </v:shape>
            </v:group>
            <v:group style="position:absolute;left:177;top:670;width:2;height:17" coordorigin="177,670" coordsize="2,17">
              <v:shape style="position:absolute;left:177;top:670;width:2;height:17" coordorigin="177,670" coordsize="0,17" path="m177,670l177,687e" filled="false" stroked="true" strokeweight=".13pt" strokecolor="#050000">
                <v:path arrowok="t"/>
              </v:shape>
            </v:group>
            <v:group style="position:absolute;left:120;top:755;width:17;height:2" coordorigin="120,755" coordsize="17,2">
              <v:shape style="position:absolute;left:120;top:755;width:17;height:2" coordorigin="120,755" coordsize="17,0" path="m120,755l137,755e" filled="false" stroked="true" strokeweight=".13pt" strokecolor="#050000">
                <v:path arrowok="t"/>
              </v:shape>
            </v:group>
            <v:group style="position:absolute;left:113;top:763;width:17;height:2" coordorigin="113,763" coordsize="17,2">
              <v:shape style="position:absolute;left:113;top:763;width:17;height:2" coordorigin="113,763" coordsize="17,0" path="m113,763l129,763e" filled="false" stroked="true" strokeweight=".13pt" strokecolor="#050000">
                <v:path arrowok="t"/>
              </v:shape>
            </v:group>
            <v:group style="position:absolute;left:71;top:840;width:17;height:2" coordorigin="71,840" coordsize="17,2">
              <v:shape style="position:absolute;left:71;top:840;width:17;height:2" coordorigin="71,840" coordsize="17,0" path="m71,840l88,840e" filled="false" stroked="true" strokeweight=".129pt" strokecolor="#050000">
                <v:path arrowok="t"/>
              </v:shape>
            </v:group>
            <v:group style="position:absolute;left:92;top:802;width:17;height:2" coordorigin="92,802" coordsize="17,2">
              <v:shape style="position:absolute;left:92;top:802;width:17;height:2" coordorigin="92,802" coordsize="17,0" path="m92,802l109,802e" filled="false" stroked="true" strokeweight=".128pt" strokecolor="#050000">
                <v:path arrowok="t"/>
              </v:shape>
            </v:group>
            <v:group style="position:absolute;left:169;top:678;width:2;height:17" coordorigin="169,678" coordsize="2,17">
              <v:shape style="position:absolute;left:169;top:678;width:2;height:17" coordorigin="169,678" coordsize="0,17" path="m169,678l169,695e" filled="false" stroked="true" strokeweight=".129pt" strokecolor="#050000">
                <v:path arrowok="t"/>
              </v:shape>
            </v:group>
            <v:group style="position:absolute;left:146;top:717;width:2;height:17" coordorigin="146,717" coordsize="2,17">
              <v:shape style="position:absolute;left:146;top:717;width:2;height:17" coordorigin="146,717" coordsize="0,17" path="m146,717l146,734e" filled="false" stroked="true" strokeweight=".128pt" strokecolor="#050000">
                <v:path arrowok="t"/>
              </v:shape>
            </v:group>
            <v:group style="position:absolute;left:171;top:678;width:2;height:17" coordorigin="171,678" coordsize="2,17">
              <v:shape style="position:absolute;left:171;top:678;width:2;height:17" coordorigin="171,678" coordsize="0,17" path="m171,678l171,695e" filled="false" stroked="true" strokeweight=".129pt" strokecolor="#050000">
                <v:path arrowok="t"/>
              </v:shape>
            </v:group>
            <v:group style="position:absolute;left:130;top:745;width:2;height:17" coordorigin="130,745" coordsize="2,17">
              <v:shape style="position:absolute;left:130;top:745;width:2;height:17" coordorigin="130,745" coordsize="0,17" path="m130,745l130,762e" filled="false" stroked="true" strokeweight=".129pt" strokecolor="#050000">
                <v:path arrowok="t"/>
              </v:shape>
            </v:group>
            <v:group style="position:absolute;left:177;top:670;width:2;height:17" coordorigin="177,670" coordsize="2,17">
              <v:shape style="position:absolute;left:177;top:670;width:2;height:17" coordorigin="177,670" coordsize="0,17" path="m177,670l177,687e" filled="false" stroked="true" strokeweight=".13pt" strokecolor="#050000">
                <v:path arrowok="t"/>
              </v:shape>
            </v:group>
            <v:group style="position:absolute;left:144;top:716;width:17;height:2" coordorigin="144,716" coordsize="17,2">
              <v:shape style="position:absolute;left:144;top:716;width:17;height:2" coordorigin="144,716" coordsize="17,0" path="m144,716l160,716e" filled="false" stroked="true" strokeweight=".13pt" strokecolor="#050000">
                <v:path arrowok="t"/>
              </v:shape>
            </v:group>
            <v:group style="position:absolute;left:86;top:823;width:2;height:17" coordorigin="86,823" coordsize="2,17">
              <v:shape style="position:absolute;left:86;top:823;width:2;height:17" coordorigin="86,823" coordsize="0,17" path="m86,823l86,840e" filled="false" stroked="true" strokeweight=".13pt" strokecolor="#050000">
                <v:path arrowok="t"/>
              </v:shape>
            </v:group>
            <v:group style="position:absolute;left:107;top:784;width:2;height:17" coordorigin="107,784" coordsize="2,17">
              <v:shape style="position:absolute;left:107;top:784;width:2;height:17" coordorigin="107,784" coordsize="0,17" path="m107,784l107,801e" filled="false" stroked="true" strokeweight=".13pt" strokecolor="#050000">
                <v:path arrowok="t"/>
              </v:shape>
            </v:group>
            <v:group style="position:absolute;left:86;top:826;width:2;height:17" coordorigin="86,826" coordsize="2,17">
              <v:shape style="position:absolute;left:86;top:826;width:2;height:17" coordorigin="86,826" coordsize="0,17" path="m86,826l86,842e" filled="false" stroked="true" strokeweight=".13pt" strokecolor="#050000">
                <v:path arrowok="t"/>
              </v:shape>
            </v:group>
            <v:group style="position:absolute;left:97;top:796;width:17;height:2" coordorigin="97,796" coordsize="17,2">
              <v:shape style="position:absolute;left:97;top:796;width:17;height:2" coordorigin="97,796" coordsize="17,0" path="m97,796l114,796e" filled="false" stroked="true" strokeweight=".131pt" strokecolor="#050000">
                <v:path arrowok="t"/>
              </v:shape>
            </v:group>
            <v:group style="position:absolute;left:126;top:756;width:3;height:3" coordorigin="126,756" coordsize="3,3">
              <v:shape style="position:absolute;left:126;top:756;width:3;height:3" coordorigin="126,756" coordsize="3,3" path="m126,759l129,756e" filled="false" stroked="true" strokeweight=".84pt" strokecolor="#050000">
                <v:path arrowok="t"/>
              </v:shape>
            </v:group>
            <v:group style="position:absolute;left:177;top:673;width:2;height:17" coordorigin="177,673" coordsize="2,17">
              <v:shape style="position:absolute;left:177;top:673;width:2;height:17" coordorigin="177,673" coordsize="0,17" path="m177,673l177,690e" filled="false" stroked="true" strokeweight=".13pt" strokecolor="#050000">
                <v:path arrowok="t"/>
              </v:shape>
            </v:group>
            <v:group style="position:absolute;left:151;top:712;width:2;height:17" coordorigin="151,712" coordsize="2,17">
              <v:shape style="position:absolute;left:151;top:712;width:2;height:17" coordorigin="151,712" coordsize="0,17" path="m151,712l151,728e" filled="false" stroked="true" strokeweight=".129pt" strokecolor="#050000">
                <v:path arrowok="t"/>
              </v:shape>
            </v:group>
            <v:group style="position:absolute;left:86;top:826;width:2;height:17" coordorigin="86,826" coordsize="2,17">
              <v:shape style="position:absolute;left:86;top:826;width:2;height:17" coordorigin="86,826" coordsize="0,17" path="m86,826l86,842e" filled="false" stroked="true" strokeweight=".13pt" strokecolor="#050000">
                <v:path arrowok="t"/>
              </v:shape>
            </v:group>
            <v:group style="position:absolute;left:107;top:787;width:2;height:17" coordorigin="107,787" coordsize="2,17">
              <v:shape style="position:absolute;left:107;top:787;width:2;height:17" coordorigin="107,787" coordsize="0,17" path="m107,787l107,804e" filled="false" stroked="true" strokeweight=".13pt" strokecolor="#050000">
                <v:path arrowok="t"/>
              </v:shape>
            </v:group>
            <v:group style="position:absolute;left:179;top:670;width:2;height:17" coordorigin="179,670" coordsize="2,17">
              <v:shape style="position:absolute;left:179;top:670;width:2;height:17" coordorigin="179,670" coordsize="0,17" path="m179,670l179,687e" filled="false" stroked="true" strokeweight=".129pt" strokecolor="#050000">
                <v:path arrowok="t"/>
              </v:shape>
            </v:group>
            <v:group style="position:absolute;left:153;top:709;width:2;height:17" coordorigin="153,709" coordsize="2,17">
              <v:shape style="position:absolute;left:153;top:709;width:2;height:17" coordorigin="153,709" coordsize="0,17" path="m153,709l153,726e" filled="false" stroked="true" strokeweight=".13pt" strokecolor="#050000">
                <v:path arrowok="t"/>
              </v:shape>
            </v:group>
            <v:group style="position:absolute;left:574;top:1230;width:3;height:3" coordorigin="574,1230" coordsize="3,3">
              <v:shape style="position:absolute;left:574;top:1230;width:3;height:3" coordorigin="574,1230" coordsize="3,3" path="m574,1232l576,1230e" filled="false" stroked="true" strokeweight=".84pt" strokecolor="#050000">
                <v:path arrowok="t"/>
              </v:shape>
            </v:group>
            <v:group style="position:absolute;left:164;top:852;width:17;height:2" coordorigin="164,852" coordsize="17,2">
              <v:shape style="position:absolute;left:164;top:852;width:17;height:2" coordorigin="164,852" coordsize="17,0" path="m164,852l181,852e" filled="false" stroked="true" strokeweight=".258pt" strokecolor="#050000">
                <v:path arrowok="t"/>
              </v:shape>
            </v:group>
            <v:group style="position:absolute;left:199;top:862;width:3;height:6" coordorigin="199,862" coordsize="3,6">
              <v:shape style="position:absolute;left:199;top:862;width:3;height:6" coordorigin="199,862" coordsize="3,6" path="m201,862l199,868e" filled="false" stroked="true" strokeweight=".84pt" strokecolor="#050000">
                <v:path arrowok="t"/>
              </v:shape>
            </v:group>
            <v:group style="position:absolute;left:201;top:862;width:3;height:6" coordorigin="201,862" coordsize="3,6">
              <v:shape style="position:absolute;left:201;top:862;width:3;height:6" coordorigin="201,862" coordsize="3,6" path="m204,862l201,868e" filled="false" stroked="true" strokeweight=".84pt" strokecolor="#050000">
                <v:path arrowok="t"/>
              </v:shape>
            </v:group>
            <v:group style="position:absolute;left:164;top:856;width:17;height:2" coordorigin="164,856" coordsize="17,2">
              <v:shape style="position:absolute;left:164;top:856;width:17;height:2" coordorigin="164,856" coordsize="17,0" path="m164,856l181,856e" filled="false" stroked="true" strokeweight=".13pt" strokecolor="#050000">
                <v:path arrowok="t"/>
              </v:shape>
            </v:group>
            <v:group style="position:absolute;left:204;top:862;width:3;height:8" coordorigin="204,862" coordsize="3,8">
              <v:shape style="position:absolute;left:204;top:862;width:3;height:8" coordorigin="204,862" coordsize="3,8" path="m206,862l204,870e" filled="false" stroked="true" strokeweight=".84pt" strokecolor="#050000">
                <v:path arrowok="t"/>
              </v:shape>
            </v:group>
            <v:group style="position:absolute;left:200;top:859;width:2;height:17" coordorigin="200,859" coordsize="2,17">
              <v:shape style="position:absolute;left:200;top:859;width:2;height:17" coordorigin="200,859" coordsize="0,17" path="m200,859l200,876e" filled="false" stroked="true" strokeweight=".128pt" strokecolor="#050000">
                <v:path arrowok="t"/>
              </v:shape>
            </v:group>
            <v:group style="position:absolute;left:193;top:869;width:17;height:2" coordorigin="193,869" coordsize="17,2">
              <v:shape style="position:absolute;left:193;top:869;width:17;height:2" coordorigin="193,869" coordsize="17,0" path="m193,869l210,869e" filled="false" stroked="true" strokeweight=".129pt" strokecolor="#050000">
                <v:path arrowok="t"/>
              </v:shape>
            </v:group>
            <v:group style="position:absolute;left:226;top:936;width:17;height:2" coordorigin="226,936" coordsize="17,2">
              <v:shape style="position:absolute;left:226;top:936;width:17;height:2" coordorigin="226,936" coordsize="17,0" path="m226,936l243,936e" filled="false" stroked="true" strokeweight=".389pt" strokecolor="#050000">
                <v:path arrowok="t"/>
              </v:shape>
            </v:group>
            <v:group style="position:absolute;left:232;top:948;width:3;height:6" coordorigin="232,948" coordsize="3,6">
              <v:shape style="position:absolute;left:232;top:948;width:3;height:6" coordorigin="232,948" coordsize="3,6" path="m235,948l232,953e" filled="false" stroked="true" strokeweight=".84pt" strokecolor="#050000">
                <v:path arrowok="t"/>
              </v:shape>
            </v:group>
            <v:group style="position:absolute;left:232;top:965;width:17;height:2" coordorigin="232,965" coordsize="17,2">
              <v:shape style="position:absolute;left:232;top:965;width:17;height:2" coordorigin="232,965" coordsize="17,0" path="m232,965l248,965e" filled="false" stroked="true" strokeweight=".646pt" strokecolor="#050000">
                <v:path arrowok="t"/>
              </v:shape>
            </v:group>
            <v:group style="position:absolute;left:159;top:895;width:17;height:2" coordorigin="159,895" coordsize="17,2">
              <v:shape style="position:absolute;left:159;top:895;width:17;height:2" coordorigin="159,895" coordsize="17,0" path="m159,895l176,895e" filled="false" stroked="true" strokeweight=".389pt" strokecolor="#050000">
                <v:path arrowok="t"/>
              </v:shape>
            </v:group>
            <v:group style="position:absolute;left:224;top:952;width:17;height:2" coordorigin="224,952" coordsize="17,2">
              <v:shape style="position:absolute;left:224;top:952;width:17;height:2" coordorigin="224,952" coordsize="17,0" path="m224,952l241,952e" filled="false" stroked="true" strokeweight=".129pt" strokecolor="#050000">
                <v:path arrowok="t"/>
              </v:shape>
            </v:group>
            <v:group style="position:absolute;left:188;top:908;width:17;height:2" coordorigin="188,908" coordsize="17,2">
              <v:shape style="position:absolute;left:188;top:908;width:17;height:2" coordorigin="188,908" coordsize="17,0" path="m188,908l204,908e" filled="false" stroked="true" strokeweight=".387pt" strokecolor="#050000">
                <v:path arrowok="t"/>
              </v:shape>
            </v:group>
            <v:group style="position:absolute;left:199;top:904;width:3;height:6" coordorigin="199,904" coordsize="3,6">
              <v:shape style="position:absolute;left:199;top:904;width:3;height:6" coordorigin="199,904" coordsize="3,6" path="m199,904l201,909e" filled="false" stroked="true" strokeweight=".84pt" strokecolor="#050000">
                <v:path arrowok="t"/>
              </v:shape>
            </v:group>
            <v:group style="position:absolute;left:193;top:908;width:17;height:2" coordorigin="193,908" coordsize="17,2">
              <v:shape style="position:absolute;left:193;top:908;width:17;height:2" coordorigin="193,908" coordsize="17,0" path="m193,908l210,908e" filled="false" stroked="true" strokeweight=".387pt" strokecolor="#050000">
                <v:path arrowok="t"/>
              </v:shape>
            </v:group>
            <v:group style="position:absolute;left:193;top:912;width:17;height:2" coordorigin="193,912" coordsize="17,2">
              <v:shape style="position:absolute;left:193;top:912;width:17;height:2" coordorigin="193,912" coordsize="17,0" path="m193,912l210,912e" filled="false" stroked="true" strokeweight=".259pt" strokecolor="#050000">
                <v:path arrowok="t"/>
              </v:shape>
            </v:group>
            <v:group style="position:absolute;left:201;top:912;width:3;height:3" coordorigin="201,912" coordsize="3,3">
              <v:shape style="position:absolute;left:201;top:912;width:3;height:3" coordorigin="201,912" coordsize="3,3" path="m201,912l204,914e" filled="false" stroked="true" strokeweight=".84pt" strokecolor="#050000">
                <v:path arrowok="t"/>
              </v:shape>
            </v:group>
            <v:group style="position:absolute;left:275;top:1108;width:2;height:17" coordorigin="275,1108" coordsize="2,17">
              <v:shape style="position:absolute;left:275;top:1108;width:2;height:17" coordorigin="275,1108" coordsize="0,17" path="m275,1108l275,1124e" filled="false" stroked="true" strokeweight=".128pt" strokecolor="#050000">
                <v:path arrowok="t"/>
              </v:shape>
            </v:group>
            <v:group style="position:absolute;left:234;top:1084;width:2;height:17" coordorigin="234,1084" coordsize="2,17">
              <v:shape style="position:absolute;left:234;top:1084;width:2;height:17" coordorigin="234,1084" coordsize="0,17" path="m234,1084l234,1101e" filled="false" stroked="true" strokeweight=".128pt" strokecolor="#050000">
                <v:path arrowok="t"/>
              </v:shape>
            </v:group>
            <v:group style="position:absolute;left:254;top:981;width:2;height:17" coordorigin="254,981" coordsize="2,17">
              <v:shape style="position:absolute;left:254;top:981;width:2;height:17" coordorigin="254,981" coordsize="0,17" path="m254,981l254,998e" filled="false" stroked="true" strokeweight=".129pt" strokecolor="#050000">
                <v:path arrowok="t"/>
              </v:shape>
            </v:group>
            <v:group style="position:absolute;left:197;top:895;width:2;height:17" coordorigin="197,895" coordsize="2,17">
              <v:shape style="position:absolute;left:197;top:895;width:2;height:17" coordorigin="197,895" coordsize="0,17" path="m197,895l197,912e" filled="false" stroked="true" strokeweight=".13pt" strokecolor="#050000">
                <v:path arrowok="t"/>
              </v:shape>
            </v:group>
            <v:group style="position:absolute;left:200;top:906;width:2;height:17" coordorigin="200,906" coordsize="2,17">
              <v:shape style="position:absolute;left:200;top:906;width:2;height:17" coordorigin="200,906" coordsize="0,17" path="m200,906l200,923e" filled="false" stroked="true" strokeweight=".128pt" strokecolor="#050000">
                <v:path arrowok="t"/>
              </v:shape>
            </v:group>
            <v:group style="position:absolute;left:297;top:668;width:29;height:13" coordorigin="297,668" coordsize="29,13">
              <v:shape style="position:absolute;left:297;top:668;width:29;height:13" coordorigin="297,668" coordsize="29,13" path="m325,681l297,668e" filled="false" stroked="true" strokeweight=".84pt" strokecolor="#050000">
                <v:path arrowok="t"/>
              </v:shape>
            </v:group>
            <v:group style="position:absolute;left:307;top:663;width:29;height:13" coordorigin="307,663" coordsize="29,13">
              <v:shape style="position:absolute;left:307;top:663;width:29;height:13" coordorigin="307,663" coordsize="29,13" path="m336,676l307,663e" filled="false" stroked="true" strokeweight=".84pt" strokecolor="#050000">
                <v:path arrowok="t"/>
              </v:shape>
            </v:group>
            <v:group style="position:absolute;left:298;top:660;width:2;height:17" coordorigin="298,660" coordsize="2,17">
              <v:shape style="position:absolute;left:298;top:660;width:2;height:17" coordorigin="298,660" coordsize="0,17" path="m298,660l298,677e" filled="false" stroked="true" strokeweight=".129pt" strokecolor="#050000">
                <v:path arrowok="t"/>
              </v:shape>
            </v:group>
            <v:group style="position:absolute;left:258;top:705;width:29;height:11" coordorigin="258,705" coordsize="29,11">
              <v:shape style="position:absolute;left:258;top:705;width:29;height:11" coordorigin="258,705" coordsize="29,11" path="m287,715l258,705e" filled="false" stroked="true" strokeweight=".84pt" strokecolor="#050000">
                <v:path arrowok="t"/>
              </v:shape>
            </v:group>
            <v:group style="position:absolute;left:230;top:741;width:29;height:11" coordorigin="230,741" coordsize="29,11">
              <v:shape style="position:absolute;left:230;top:741;width:29;height:11" coordorigin="230,741" coordsize="29,11" path="m258,751l230,741e" filled="false" stroked="true" strokeweight=".84pt" strokecolor="#050000">
                <v:path arrowok="t"/>
              </v:shape>
            </v:group>
            <v:group style="position:absolute;left:259;top:696;width:2;height:17" coordorigin="259,696" coordsize="2,17">
              <v:shape style="position:absolute;left:259;top:696;width:2;height:17" coordorigin="259,696" coordsize="0,17" path="m259,696l259,713e" filled="false" stroked="true" strokeweight=".13pt" strokecolor="#050000">
                <v:path arrowok="t"/>
              </v:shape>
            </v:group>
            <v:group style="position:absolute;left:266;top:697;width:26;height:13" coordorigin="266,697" coordsize="26,13">
              <v:shape style="position:absolute;left:266;top:697;width:26;height:13" coordorigin="266,697" coordsize="26,13" path="m292,710l266,697e" filled="false" stroked="true" strokeweight=".84pt" strokecolor="#050000">
                <v:path arrowok="t"/>
              </v:shape>
            </v:group>
            <v:group style="position:absolute;left:237;top:733;width:26;height:13" coordorigin="237,733" coordsize="26,13">
              <v:shape style="position:absolute;left:237;top:733;width:26;height:13" coordorigin="237,733" coordsize="26,13" path="m263,746l237,733e" filled="false" stroked="true" strokeweight=".84pt" strokecolor="#050000">
                <v:path arrowok="t"/>
              </v:shape>
            </v:group>
            <v:group style="position:absolute;left:212;top:772;width:26;height:11" coordorigin="212,772" coordsize="26,11">
              <v:shape style="position:absolute;left:212;top:772;width:26;height:11" coordorigin="212,772" coordsize="26,11" path="m237,782l212,772e" filled="false" stroked="true" strokeweight=".84pt" strokecolor="#050000">
                <v:path arrowok="t"/>
              </v:shape>
            </v:group>
            <v:group style="position:absolute;left:202;top:634;width:2;height:17" coordorigin="202,634" coordsize="2,17">
              <v:shape style="position:absolute;left:202;top:634;width:2;height:17" coordorigin="202,634" coordsize="0,17" path="m202,634l202,651e" filled="false" stroked="true" strokeweight=".13pt" strokecolor="#050000">
                <v:path arrowok="t"/>
              </v:shape>
            </v:group>
            <v:group style="position:absolute;left:185;top:649;width:17;height:2" coordorigin="185,649" coordsize="17,2">
              <v:shape style="position:absolute;left:185;top:649;width:17;height:2" coordorigin="185,649" coordsize="17,0" path="m185,649l202,649e" filled="false" stroked="true" strokeweight=".129pt" strokecolor="#050000">
                <v:path arrowok="t"/>
              </v:shape>
            </v:group>
            <v:group style="position:absolute;left:202;top:862;width:2;height:17" coordorigin="202,862" coordsize="2,17">
              <v:shape style="position:absolute;left:202;top:862;width:2;height:17" coordorigin="202,862" coordsize="0,17" path="m202,862l202,879e" filled="false" stroked="true" strokeweight=".13pt" strokecolor="#050000">
                <v:path arrowok="t"/>
              </v:shape>
            </v:group>
            <v:group style="position:absolute;left:239;top:784;width:2;height:17" coordorigin="239,784" coordsize="2,17">
              <v:shape style="position:absolute;left:239;top:784;width:2;height:17" coordorigin="239,784" coordsize="0,17" path="m239,784l239,801e" filled="false" stroked="true" strokeweight=".13pt" strokecolor="#050000">
                <v:path arrowok="t"/>
              </v:shape>
            </v:group>
            <v:group style="position:absolute;left:218;top:823;width:2;height:17" coordorigin="218,823" coordsize="2,17">
              <v:shape style="position:absolute;left:218;top:823;width:2;height:17" coordorigin="218,823" coordsize="0,17" path="m218,823l218,840e" filled="false" stroked="true" strokeweight=".13pt" strokecolor="#050000">
                <v:path arrowok="t"/>
              </v:shape>
            </v:group>
            <v:group style="position:absolute;left:262;top:745;width:2;height:17" coordorigin="262,745" coordsize="2,17">
              <v:shape style="position:absolute;left:262;top:745;width:2;height:17" coordorigin="262,745" coordsize="0,17" path="m262,745l262,762e" filled="false" stroked="true" strokeweight=".129pt" strokecolor="#050000">
                <v:path arrowok="t"/>
              </v:shape>
            </v:group>
            <v:group style="position:absolute;left:239;top:784;width:2;height:17" coordorigin="239,784" coordsize="2,17">
              <v:shape style="position:absolute;left:239;top:784;width:2;height:17" coordorigin="239,784" coordsize="0,17" path="m239,784l239,801e" filled="false" stroked="true" strokeweight=".13pt" strokecolor="#050000">
                <v:path arrowok="t"/>
              </v:shape>
            </v:group>
            <v:group style="position:absolute;left:193;top:641;width:17;height:2" coordorigin="193,641" coordsize="17,2">
              <v:shape style="position:absolute;left:193;top:641;width:17;height:2" coordorigin="193,641" coordsize="17,0" path="m193,641l210,641e" filled="false" stroked="true" strokeweight=".128pt" strokecolor="#050000">
                <v:path arrowok="t"/>
              </v:shape>
            </v:group>
            <v:group style="position:absolute;left:202;top:637;width:2;height:17" coordorigin="202,637" coordsize="2,17">
              <v:shape style="position:absolute;left:202;top:637;width:2;height:17" coordorigin="202,637" coordsize="0,17" path="m202,637l202,653e" filled="false" stroked="true" strokeweight=".13pt" strokecolor="#050000">
                <v:path arrowok="t"/>
              </v:shape>
            </v:group>
            <v:group style="position:absolute;left:3434;top:901;width:166;height:21" coordorigin="3434,901" coordsize="166,21">
              <v:shape style="position:absolute;left:3434;top:901;width:166;height:21" coordorigin="3434,901" coordsize="166,21" path="m3599,922l3434,901,3599,922xe" filled="false" stroked="true" strokeweight=".84pt" strokecolor="#050000">
                <v:path arrowok="t"/>
              </v:shape>
            </v:group>
            <v:group style="position:absolute;left:2600;top:591;width:19;height:11" coordorigin="2600,591" coordsize="19,11">
              <v:shape style="position:absolute;left:2600;top:591;width:19;height:11" coordorigin="2600,591" coordsize="19,11" path="m2618,601l2600,591e" filled="false" stroked="true" strokeweight=".84pt" strokecolor="#050000">
                <v:path arrowok="t"/>
              </v:shape>
            </v:group>
            <v:group style="position:absolute;left:882;top:1442;width:57;height:2" coordorigin="882,1442" coordsize="57,2">
              <v:shape style="position:absolute;left:882;top:1442;width:57;height:2" coordorigin="882,1442" coordsize="57,0" path="m939,1442l882,1442e" filled="false" stroked="true" strokeweight=".84pt" strokecolor="#050000">
                <v:path arrowok="t"/>
              </v:shape>
            </v:group>
            <v:group style="position:absolute;left:809;top:1429;width:151;height:2" coordorigin="809,1429" coordsize="151,2">
              <v:shape style="position:absolute;left:809;top:1429;width:151;height:2" coordorigin="809,1429" coordsize="151,0" path="m959,1429l809,1429e" filled="false" stroked="true" strokeweight=".84pt" strokecolor="#050000">
                <v:path arrowok="t"/>
              </v:shape>
            </v:group>
            <v:group style="position:absolute;left:3162;top:629;width:11;height:8" coordorigin="3162,629" coordsize="11,8">
              <v:shape style="position:absolute;left:3162;top:629;width:11;height:8" coordorigin="3162,629" coordsize="11,8" path="m3172,637l3162,629e" filled="false" stroked="true" strokeweight=".84pt" strokecolor="#050000">
                <v:path arrowok="t"/>
              </v:shape>
            </v:group>
            <v:group style="position:absolute;left:310;top:1742;width:11;height:70" coordorigin="310,1742" coordsize="11,70">
              <v:shape style="position:absolute;left:310;top:1742;width:11;height:70" coordorigin="310,1742" coordsize="11,70" path="m320,1742l310,1812e" filled="false" stroked="true" strokeweight=".84pt" strokecolor="#050000">
                <v:path arrowok="t"/>
              </v:shape>
            </v:group>
            <v:group style="position:absolute;left:266;top:1815;width:8;height:60" coordorigin="266,1815" coordsize="8,60">
              <v:shape style="position:absolute;left:266;top:1815;width:8;height:60" coordorigin="266,1815" coordsize="8,60" path="m274,1815l266,1874e" filled="false" stroked="true" strokeweight=".84pt" strokecolor="#050000">
                <v:path arrowok="t"/>
              </v:shape>
            </v:group>
            <v:group style="position:absolute;left:274;top:1797;width:8;height:55" coordorigin="274,1797" coordsize="8,55">
              <v:shape style="position:absolute;left:274;top:1797;width:8;height:55" coordorigin="274,1797" coordsize="8,55" path="m281,1797l274,1851e" filled="false" stroked="true" strokeweight=".84pt" strokecolor="#050000">
                <v:path arrowok="t"/>
              </v:shape>
            </v:group>
            <v:group style="position:absolute;left:685;top:2005;width:17;height:2" coordorigin="685,2005" coordsize="17,2">
              <v:shape style="position:absolute;left:685;top:2005;width:17;height:2" coordorigin="685,2005" coordsize="17,0" path="m685,2005l701,2005e" filled="false" stroked="true" strokeweight=".389pt" strokecolor="#050000">
                <v:path arrowok="t"/>
              </v:shape>
            </v:group>
            <v:group style="position:absolute;left:540;top:1419;width:3;height:11" coordorigin="540,1419" coordsize="3,11">
              <v:shape style="position:absolute;left:540;top:1419;width:3;height:11" coordorigin="540,1419" coordsize="3,11" path="m543,1429l540,1419e" filled="false" stroked="true" strokeweight=".84pt" strokecolor="#050000">
                <v:path arrowok="t"/>
              </v:shape>
            </v:group>
            <v:group style="position:absolute;left:939;top:1442;width:16;height:3" coordorigin="939,1442" coordsize="16,3">
              <v:shape style="position:absolute;left:939;top:1442;width:16;height:3" coordorigin="939,1442" coordsize="16,3" path="m954,1445l939,1442e" filled="false" stroked="true" strokeweight=".84pt" strokecolor="#050000">
                <v:path arrowok="t"/>
              </v:shape>
            </v:group>
            <v:group style="position:absolute;left:697;top:1988;width:2;height:17" coordorigin="697,1988" coordsize="2,17">
              <v:shape style="position:absolute;left:697;top:1988;width:2;height:17" coordorigin="697,1988" coordsize="0,17" path="m697,1988l697,2004e" filled="false" stroked="true" strokeweight=".13pt" strokecolor="#050000">
                <v:path arrowok="t"/>
              </v:shape>
            </v:group>
            <v:group style="position:absolute;left:419;top:1970;width:11;height:8" coordorigin="419,1970" coordsize="11,8">
              <v:shape style="position:absolute;left:419;top:1970;width:11;height:8" coordorigin="419,1970" coordsize="11,8" path="m419,1970l429,1978e" filled="false" stroked="true" strokeweight=".84pt" strokecolor="#050000">
                <v:path arrowok="t"/>
              </v:shape>
            </v:group>
            <v:group style="position:absolute;left:576;top:2014;width:8;height:8" coordorigin="576,2014" coordsize="8,8">
              <v:shape style="position:absolute;left:576;top:2014;width:8;height:8" coordorigin="576,2014" coordsize="8,8" path="m576,2014l579,2019,584,2022e" filled="false" stroked="true" strokeweight=".84pt" strokecolor="#050000">
                <v:path arrowok="t"/>
              </v:shape>
            </v:group>
            <v:group style="position:absolute;left:2678;top:1054;width:2;height:68" coordorigin="2678,1054" coordsize="2,68">
              <v:shape style="position:absolute;left:2678;top:1054;width:2;height:68" coordorigin="2678,1054" coordsize="0,68" path="m2678,1121l2678,1054e" filled="false" stroked="true" strokeweight=".84pt" strokecolor="#050000">
                <v:path arrowok="t"/>
              </v:shape>
            </v:group>
            <v:group style="position:absolute;left:430;top:717;width:2;height:17" coordorigin="430,717" coordsize="2,17">
              <v:shape style="position:absolute;left:430;top:717;width:2;height:17" coordorigin="430,717" coordsize="0,17" path="m430,717l430,734e" filled="false" stroked="true" strokeweight=".13pt" strokecolor="#050000">
                <v:path arrowok="t"/>
              </v:shape>
            </v:group>
            <v:group style="position:absolute;left:232;top:733;width:6;height:8" coordorigin="232,733" coordsize="6,8">
              <v:shape style="position:absolute;left:232;top:733;width:6;height:8" coordorigin="232,733" coordsize="6,8" path="m237,733l232,741e" filled="false" stroked="true" strokeweight=".84pt" strokecolor="#050000">
                <v:path arrowok="t"/>
              </v:shape>
            </v:group>
            <v:group style="position:absolute;left:261;top:746;width:6;height:8" coordorigin="261,746" coordsize="6,8">
              <v:shape style="position:absolute;left:261;top:746;width:6;height:8" coordorigin="261,746" coordsize="6,8" path="m266,746l261,754e" filled="false" stroked="true" strokeweight=".84pt" strokecolor="#050000">
                <v:path arrowok="t"/>
              </v:shape>
            </v:group>
            <v:group style="position:absolute;left:263;top:746;width:6;height:8" coordorigin="263,746" coordsize="6,8">
              <v:shape style="position:absolute;left:263;top:746;width:6;height:8" coordorigin="263,746" coordsize="6,8" path="m268,746l263,754e" filled="false" stroked="true" strokeweight=".84pt" strokecolor="#050000">
                <v:path arrowok="t"/>
              </v:shape>
            </v:group>
            <v:group style="position:absolute;left:258;top:746;width:6;height:6" coordorigin="258,746" coordsize="6,6">
              <v:shape style="position:absolute;left:258;top:746;width:6;height:6" coordorigin="258,746" coordsize="6,6" path="m263,746l258,751e" filled="false" stroked="true" strokeweight=".84pt" strokecolor="#050000">
                <v:path arrowok="t"/>
              </v:shape>
            </v:group>
            <v:group style="position:absolute;left:214;top:821;width:3;height:6" coordorigin="214,821" coordsize="3,6">
              <v:shape style="position:absolute;left:214;top:821;width:3;height:6" coordorigin="214,821" coordsize="3,6" path="m217,821l214,826e" filled="false" stroked="true" strokeweight=".84pt" strokecolor="#050000">
                <v:path arrowok="t"/>
              </v:shape>
            </v:group>
            <v:group style="position:absolute;left:186;top:811;width:6;height:8" coordorigin="186,811" coordsize="6,8">
              <v:shape style="position:absolute;left:186;top:811;width:6;height:8" coordorigin="186,811" coordsize="6,8" path="m191,811l186,818e" filled="false" stroked="true" strokeweight=".84pt" strokecolor="#050000">
                <v:path arrowok="t"/>
              </v:shape>
            </v:group>
            <v:group style="position:absolute;left:217;top:824;width:3;height:8" coordorigin="217,824" coordsize="3,8">
              <v:shape style="position:absolute;left:217;top:824;width:3;height:8" coordorigin="217,824" coordsize="3,8" path="m219,824l217,831e" filled="false" stroked="true" strokeweight=".84pt" strokecolor="#050000">
                <v:path arrowok="t"/>
              </v:shape>
            </v:group>
            <v:group style="position:absolute;left:219;top:824;width:3;height:8" coordorigin="219,824" coordsize="3,8">
              <v:shape style="position:absolute;left:219;top:824;width:3;height:8" coordorigin="219,824" coordsize="3,8" path="m222,824l219,831e" filled="false" stroked="true" strokeweight=".84pt" strokecolor="#050000">
                <v:path arrowok="t"/>
              </v:shape>
            </v:group>
            <v:group style="position:absolute;left:297;top:803;width:8;height:13" coordorigin="297,803" coordsize="8,13">
              <v:shape style="position:absolute;left:297;top:803;width:8;height:13" coordorigin="297,803" coordsize="8,13" path="m305,803l297,816e" filled="false" stroked="true" strokeweight=".84pt" strokecolor="#050000">
                <v:path arrowok="t"/>
              </v:shape>
            </v:group>
            <v:group style="position:absolute;left:206;top:827;width:17;height:2" coordorigin="206,827" coordsize="17,2">
              <v:shape style="position:absolute;left:206;top:827;width:17;height:2" coordorigin="206,827" coordsize="17,0" path="m206,827l223,827e" filled="false" stroked="true" strokeweight=".129pt" strokecolor="#050000">
                <v:path arrowok="t"/>
              </v:shape>
            </v:group>
            <v:group style="position:absolute;left:428;top:717;width:2;height:17" coordorigin="428,717" coordsize="2,17">
              <v:shape style="position:absolute;left:428;top:717;width:2;height:17" coordorigin="428,717" coordsize="0,17" path="m428,717l428,734e" filled="false" stroked="true" strokeweight=".128pt" strokecolor="#050000">
                <v:path arrowok="t"/>
              </v:shape>
            </v:group>
            <v:group style="position:absolute;left:574;top:1227;width:3;height:6" coordorigin="574,1227" coordsize="3,6">
              <v:shape style="position:absolute;left:574;top:1227;width:3;height:6" coordorigin="574,1227" coordsize="3,6" path="m574,1232l576,1227e" filled="false" stroked="true" strokeweight=".84pt" strokecolor="#050000">
                <v:path arrowok="t"/>
              </v:shape>
            </v:group>
            <v:group style="position:absolute;left:261;top:697;width:6;height:8" coordorigin="261,697" coordsize="6,8">
              <v:shape style="position:absolute;left:261;top:697;width:6;height:8" coordorigin="261,697" coordsize="6,8" path="m266,697l261,705e" filled="false" stroked="true" strokeweight=".84pt" strokecolor="#050000">
                <v:path arrowok="t"/>
              </v:shape>
            </v:group>
            <v:group style="position:absolute;left:289;top:710;width:8;height:8" coordorigin="289,710" coordsize="8,8">
              <v:shape style="position:absolute;left:289;top:710;width:8;height:8" coordorigin="289,710" coordsize="8,8" path="m297,710l289,717e" filled="false" stroked="true" strokeweight=".84pt" strokecolor="#050000">
                <v:path arrowok="t"/>
              </v:shape>
            </v:group>
            <v:group style="position:absolute;left:287;top:710;width:6;height:6" coordorigin="287,710" coordsize="6,6">
              <v:shape style="position:absolute;left:287;top:710;width:6;height:6" coordorigin="287,710" coordsize="6,6" path="m292,710l287,715e" filled="false" stroked="true" strokeweight=".84pt" strokecolor="#050000">
                <v:path arrowok="t"/>
              </v:shape>
            </v:group>
            <v:group style="position:absolute;left:292;top:710;width:8;height:8" coordorigin="292,710" coordsize="8,8">
              <v:shape style="position:absolute;left:292;top:710;width:8;height:8" coordorigin="292,710" coordsize="8,8" path="m300,710l292,717e" filled="false" stroked="true" strokeweight=".84pt" strokecolor="#050000">
                <v:path arrowok="t"/>
              </v:shape>
            </v:group>
            <v:group style="position:absolute;left:300;top:663;width:8;height:6" coordorigin="300,663" coordsize="8,6">
              <v:shape style="position:absolute;left:300;top:663;width:8;height:6" coordorigin="300,663" coordsize="8,6" path="m307,663l302,668,300,668e" filled="false" stroked="true" strokeweight=".84pt" strokecolor="#050000">
                <v:path arrowok="t"/>
              </v:shape>
            </v:group>
            <v:group style="position:absolute;left:564;top:1222;width:8;height:6" coordorigin="564,1222" coordsize="8,6">
              <v:shape style="position:absolute;left:564;top:1222;width:8;height:6" coordorigin="564,1222" coordsize="8,6" path="m564,1227l571,1222e" filled="false" stroked="true" strokeweight=".84pt" strokecolor="#050000">
                <v:path arrowok="t"/>
              </v:shape>
            </v:group>
            <v:group style="position:absolute;left:328;top:676;width:8;height:6" coordorigin="328,676" coordsize="8,6">
              <v:shape style="position:absolute;left:328;top:676;width:8;height:6" coordorigin="328,676" coordsize="8,6" path="m336,676l328,681e" filled="false" stroked="true" strokeweight=".84pt" strokecolor="#050000">
                <v:path arrowok="t"/>
              </v:shape>
            </v:group>
            <v:group style="position:absolute;left:331;top:676;width:11;height:8" coordorigin="331,676" coordsize="11,8">
              <v:shape style="position:absolute;left:331;top:676;width:11;height:8" coordorigin="331,676" coordsize="11,8" path="m341,676l331,684e" filled="false" stroked="true" strokeweight=".84pt" strokecolor="#050000">
                <v:path arrowok="t"/>
              </v:shape>
            </v:group>
            <v:group style="position:absolute;left:327;top:673;width:2;height:17" coordorigin="327,673" coordsize="2,17">
              <v:shape style="position:absolute;left:327;top:673;width:2;height:17" coordorigin="327,673" coordsize="0,17" path="m327,673l327,690e" filled="false" stroked="true" strokeweight=".13pt" strokecolor="#050000">
                <v:path arrowok="t"/>
              </v:shape>
            </v:group>
            <v:group style="position:absolute;left:331;top:676;width:11;height:6" coordorigin="331,676" coordsize="11,6">
              <v:shape style="position:absolute;left:331;top:676;width:11;height:6" coordorigin="331,676" coordsize="11,6" path="m341,676l331,681e" filled="false" stroked="true" strokeweight=".84pt" strokecolor="#050000">
                <v:path arrowok="t"/>
              </v:shape>
            </v:group>
            <v:group style="position:absolute;left:243;top:904;width:3;height:11" coordorigin="243,904" coordsize="3,11">
              <v:shape style="position:absolute;left:243;top:904;width:3;height:11" coordorigin="243,904" coordsize="3,11" path="m245,904l243,914e" filled="false" stroked="true" strokeweight=".84pt" strokecolor="#050000">
                <v:path arrowok="t"/>
              </v:shape>
            </v:group>
            <v:group style="position:absolute;left:408;top:733;width:8;height:3" coordorigin="408,733" coordsize="8,3">
              <v:shape style="position:absolute;left:408;top:733;width:8;height:3" coordorigin="408,733" coordsize="8,3" path="m416,733l408,736e" filled="false" stroked="true" strokeweight=".84pt" strokecolor="#050000">
                <v:path arrowok="t"/>
              </v:shape>
            </v:group>
            <v:group style="position:absolute;left:579;top:1232;width:3;height:6" coordorigin="579,1232" coordsize="3,6">
              <v:shape style="position:absolute;left:579;top:1232;width:3;height:6" coordorigin="579,1232" coordsize="3,6" path="m582,1238l579,1232e" filled="false" stroked="true" strokeweight=".84pt" strokecolor="#050000">
                <v:path arrowok="t"/>
              </v:shape>
            </v:group>
            <v:group style="position:absolute;left:613;top:1149;width:2;height:17" coordorigin="613,1149" coordsize="2,17">
              <v:shape style="position:absolute;left:613;top:1149;width:2;height:17" coordorigin="613,1149" coordsize="0,17" path="m613,1149l613,1166e" filled="false" stroked="true" strokeweight=".259pt" strokecolor="#050000">
                <v:path arrowok="t"/>
              </v:shape>
            </v:group>
            <v:group style="position:absolute;left:609;top:1110;width:2;height:17" coordorigin="609,1110" coordsize="2,17">
              <v:shape style="position:absolute;left:609;top:1110;width:2;height:17" coordorigin="609,1110" coordsize="0,17" path="m609,1110l609,1127e" filled="false" stroked="true" strokeweight=".13pt" strokecolor="#050000">
                <v:path arrowok="t"/>
              </v:shape>
            </v:group>
            <v:group style="position:absolute;left:465;top:1068;width:17;height:2" coordorigin="465,1068" coordsize="17,2">
              <v:shape style="position:absolute;left:465;top:1068;width:17;height:2" coordorigin="465,1068" coordsize="17,0" path="m465,1068l481,1068e" filled="false" stroked="true" strokeweight=".128pt" strokecolor="#050000">
                <v:path arrowok="t"/>
              </v:shape>
            </v:group>
            <v:group style="position:absolute;left:465;top:842;width:3;height:3" coordorigin="465,842" coordsize="3,3">
              <v:shape style="position:absolute;left:465;top:842;width:3;height:3" coordorigin="465,842" coordsize="3,3" path="m465,844l468,842e" filled="false" stroked="true" strokeweight=".84pt" strokecolor="#050000">
                <v:path arrowok="t"/>
              </v:shape>
            </v:group>
            <v:group style="position:absolute;left:397;top:851;width:17;height:2" coordorigin="397,851" coordsize="17,2">
              <v:shape style="position:absolute;left:397;top:851;width:17;height:2" coordorigin="397,851" coordsize="17,0" path="m397,851l414,851e" filled="false" stroked="true" strokeweight=".13pt" strokecolor="#050000">
                <v:path arrowok="t"/>
              </v:shape>
            </v:group>
            <v:group style="position:absolute;left:301;top:662;width:17;height:2" coordorigin="301,662" coordsize="17,2">
              <v:shape style="position:absolute;left:301;top:662;width:17;height:2" coordorigin="301,662" coordsize="17,0" path="m301,662l318,662e" filled="false" stroked="true" strokeweight=".131pt" strokecolor="#050000">
                <v:path arrowok="t"/>
              </v:shape>
            </v:group>
            <v:group style="position:absolute;left:545;top:689;width:3;height:6" coordorigin="545,689" coordsize="3,6">
              <v:shape style="position:absolute;left:545;top:689;width:3;height:6" coordorigin="545,689" coordsize="3,6" path="m548,689l548,692,545,694e" filled="false" stroked="true" strokeweight=".84pt" strokecolor="#050000">
                <v:path arrowok="t"/>
              </v:shape>
            </v:group>
            <v:group style="position:absolute;left:658;top:546;width:2;height:17" coordorigin="658,546" coordsize="2,17">
              <v:shape style="position:absolute;left:658;top:546;width:2;height:17" coordorigin="658,546" coordsize="0,17" path="m658,546l658,563e" filled="false" stroked="true" strokeweight=".129pt" strokecolor="#050000">
                <v:path arrowok="t"/>
              </v:shape>
            </v:group>
            <v:group style="position:absolute;left:529;top:714;width:2;height:17" coordorigin="529,714" coordsize="2,17">
              <v:shape style="position:absolute;left:529;top:714;width:2;height:17" coordorigin="529,714" coordsize="0,17" path="m529,714l529,731e" filled="false" stroked="true" strokeweight=".128pt" strokecolor="#050000">
                <v:path arrowok="t"/>
              </v:shape>
            </v:group>
            <v:group style="position:absolute;left:421;top:724;width:17;height:2" coordorigin="421,724" coordsize="17,2">
              <v:shape style="position:absolute;left:421;top:724;width:17;height:2" coordorigin="421,724" coordsize="17,0" path="m421,724l437,724e" filled="false" stroked="true" strokeweight=".128pt" strokecolor="#050000">
                <v:path arrowok="t"/>
              </v:shape>
            </v:group>
            <v:group style="position:absolute;left:641;top:437;width:17;height:2" coordorigin="641,437" coordsize="17,2">
              <v:shape style="position:absolute;left:641;top:437;width:17;height:2" coordorigin="641,437" coordsize="17,0" path="m641,437l657,437e" filled="false" stroked="true" strokeweight=".129pt" strokecolor="#050000">
                <v:path arrowok="t"/>
              </v:shape>
            </v:group>
            <v:group style="position:absolute;left:552;top:678;width:2;height:17" coordorigin="552,678" coordsize="2,17">
              <v:shape style="position:absolute;left:552;top:678;width:2;height:17" coordorigin="552,678" coordsize="0,17" path="m552,678l552,695e" filled="false" stroked="true" strokeweight=".129pt" strokecolor="#050000">
                <v:path arrowok="t"/>
              </v:shape>
            </v:group>
            <v:group style="position:absolute;left:569;top:658;width:3;height:3" coordorigin="569,658" coordsize="3,3">
              <v:shape style="position:absolute;left:569;top:658;width:3;height:3" coordorigin="569,658" coordsize="3,3" path="m569,661l569,658,571,658e" filled="false" stroked="true" strokeweight=".84pt" strokecolor="#050000">
                <v:path arrowok="t"/>
              </v:shape>
            </v:group>
            <v:group style="position:absolute;left:537;top:693;width:17;height:2" coordorigin="537,693" coordsize="17,2">
              <v:shape style="position:absolute;left:537;top:693;width:17;height:2" coordorigin="537,693" coordsize="17,0" path="m537,693l554,693e" filled="false" stroked="true" strokeweight=".13pt" strokecolor="#050000">
                <v:path arrowok="t"/>
              </v:shape>
            </v:group>
            <v:group style="position:absolute;left:549;top:681;width:2;height:17" coordorigin="549,681" coordsize="2,17">
              <v:shape style="position:absolute;left:549;top:681;width:2;height:17" coordorigin="549,681" coordsize="0,17" path="m549,681l549,697e" filled="false" stroked="true" strokeweight=".13pt" strokecolor="#050000">
                <v:path arrowok="t"/>
              </v:shape>
            </v:group>
            <v:group style="position:absolute;left:261;top:862;width:6;height:11" coordorigin="261,862" coordsize="6,11">
              <v:shape style="position:absolute;left:261;top:862;width:6;height:11" coordorigin="261,862" coordsize="6,11" path="m266,862l261,873e" filled="false" stroked="true" strokeweight=".84pt" strokecolor="#050000">
                <v:path arrowok="t"/>
              </v:shape>
            </v:group>
            <v:group style="position:absolute;left:941;top:1275;width:17;height:2" coordorigin="941,1275" coordsize="17,2">
              <v:shape style="position:absolute;left:941;top:1275;width:17;height:2" coordorigin="941,1275" coordsize="17,0" path="m941,1275l958,1275e" filled="false" stroked="true" strokeweight=".129pt" strokecolor="#050000">
                <v:path arrowok="t"/>
              </v:shape>
            </v:group>
            <v:group style="position:absolute;left:741;top:1338;width:2;height:17" coordorigin="741,1338" coordsize="2,17">
              <v:shape style="position:absolute;left:741;top:1338;width:2;height:17" coordorigin="741,1338" coordsize="0,17" path="m741,1338l741,1355e" filled="false" stroked="true" strokeweight=".129pt" strokecolor="#050000">
                <v:path arrowok="t"/>
              </v:shape>
            </v:group>
            <v:group style="position:absolute;left:814;top:1128;width:17;height:2" coordorigin="814,1128" coordsize="17,2">
              <v:shape style="position:absolute;left:814;top:1128;width:17;height:2" coordorigin="814,1128" coordsize="17,0" path="m814,1128l831,1128e" filled="false" stroked="true" strokeweight=".13pt" strokecolor="#050000">
                <v:path arrowok="t"/>
              </v:shape>
            </v:group>
            <v:group style="position:absolute;left:532;top:689;width:16;height:24" coordorigin="532,689" coordsize="16,24">
              <v:shape style="position:absolute;left:532;top:689;width:16;height:24" coordorigin="532,689" coordsize="16,24" path="m548,689l545,692,545,694,543,697,543,699,540,702,538,705,535,707,535,712,532,712e" filled="false" stroked="true" strokeweight=".84pt" strokecolor="#050000">
                <v:path arrowok="t"/>
              </v:shape>
            </v:group>
            <v:group style="position:absolute;left:800;top:1043;width:2;height:17" coordorigin="800,1043" coordsize="2,17">
              <v:shape style="position:absolute;left:800;top:1043;width:2;height:17" coordorigin="800,1043" coordsize="0,17" path="m800,1043l800,1060e" filled="false" stroked="true" strokeweight=".13pt" strokecolor="#050000">
                <v:path arrowok="t"/>
              </v:shape>
            </v:group>
            <v:group style="position:absolute;left:281;top:834;width:3;height:3" coordorigin="281,834" coordsize="3,3">
              <v:shape style="position:absolute;left:281;top:834;width:3;height:3" coordorigin="281,834" coordsize="3,3" path="m284,834l281,837e" filled="false" stroked="true" strokeweight=".84pt" strokecolor="#050000">
                <v:path arrowok="t"/>
              </v:shape>
            </v:group>
            <v:group style="position:absolute;left:963;top:1421;width:2;height:17" coordorigin="963,1421" coordsize="2,17">
              <v:shape style="position:absolute;left:963;top:1421;width:2;height:17" coordorigin="963,1421" coordsize="0,17" path="m963,1421l963,1438e" filled="false" stroked="true" strokeweight=".389pt" strokecolor="#050000">
                <v:path arrowok="t"/>
              </v:shape>
            </v:group>
            <v:group style="position:absolute;left:923;top:1205;width:17;height:2" coordorigin="923,1205" coordsize="17,2">
              <v:shape style="position:absolute;left:923;top:1205;width:17;height:2" coordorigin="923,1205" coordsize="17,0" path="m923,1205l939,1205e" filled="false" stroked="true" strokeweight=".128pt" strokecolor="#050000">
                <v:path arrowok="t"/>
              </v:shape>
            </v:group>
            <v:group style="position:absolute;left:915;top:1191;width:8;height:8" coordorigin="915,1191" coordsize="8,8">
              <v:shape style="position:absolute;left:915;top:1191;width:8;height:8" coordorigin="915,1191" coordsize="8,8" path="m923,1199l918,1194,915,1191,918,1194e" filled="false" stroked="true" strokeweight=".84pt" strokecolor="#050000">
                <v:path arrowok="t"/>
              </v:shape>
            </v:group>
            <v:group style="position:absolute;left:948;top:1253;width:2;height:17" coordorigin="948,1253" coordsize="2,17">
              <v:shape style="position:absolute;left:948;top:1253;width:2;height:17" coordorigin="948,1253" coordsize="0,17" path="m948,1253l948,1269e" filled="false" stroked="true" strokeweight=".129pt" strokecolor="#050000">
                <v:path arrowok="t"/>
              </v:shape>
            </v:group>
            <v:group style="position:absolute;left:945;top:1232;width:2;height:17" coordorigin="945,1232" coordsize="2,17">
              <v:shape style="position:absolute;left:945;top:1232;width:2;height:17" coordorigin="945,1232" coordsize="0,17" path="m945,1232l945,1249e" filled="false" stroked="true" strokeweight=".129pt" strokecolor="#050000">
                <v:path arrowok="t"/>
              </v:shape>
            </v:group>
            <v:group style="position:absolute;left:918;top:384;width:21;height:8" coordorigin="918,384" coordsize="21,8">
              <v:shape style="position:absolute;left:918;top:384;width:21;height:8" coordorigin="918,384" coordsize="21,8" path="m939,384l918,391e" filled="false" stroked="true" strokeweight=".84pt" strokecolor="#050000">
                <v:path arrowok="t"/>
              </v:shape>
            </v:group>
            <v:group style="position:absolute;left:840;top:407;width:34;height:13" coordorigin="840,407" coordsize="34,13">
              <v:shape style="position:absolute;left:840;top:407;width:34;height:13" coordorigin="840,407" coordsize="34,13" path="m874,407l840,420e" filled="false" stroked="true" strokeweight=".84pt" strokecolor="#050000">
                <v:path arrowok="t"/>
              </v:shape>
            </v:group>
            <v:group style="position:absolute;left:918;top:386;width:24;height:6" coordorigin="918,386" coordsize="24,6">
              <v:shape style="position:absolute;left:918;top:386;width:24;height:6" coordorigin="918,386" coordsize="24,6" path="m941,386l918,391e" filled="false" stroked="true" strokeweight=".84pt" strokecolor="#050000">
                <v:path arrowok="t"/>
              </v:shape>
            </v:group>
            <v:group style="position:absolute;left:840;top:404;width:37;height:16" coordorigin="840,404" coordsize="37,16">
              <v:shape style="position:absolute;left:840;top:404;width:37;height:16" coordorigin="840,404" coordsize="37,16" path="m840,420l874,404,877,404e" filled="false" stroked="true" strokeweight=".84pt" strokecolor="#050000">
                <v:path arrowok="t"/>
              </v:shape>
            </v:group>
            <v:group style="position:absolute;left:822;top:425;width:6;height:3" coordorigin="822,425" coordsize="6,3">
              <v:shape style="position:absolute;left:822;top:425;width:6;height:3" coordorigin="822,425" coordsize="6,3" path="m827,425l822,428e" filled="false" stroked="true" strokeweight=".84pt" strokecolor="#050000">
                <v:path arrowok="t"/>
              </v:shape>
            </v:group>
            <v:group style="position:absolute;left:874;top:391;width:44;height:16" coordorigin="874,391" coordsize="44,16">
              <v:shape style="position:absolute;left:874;top:391;width:44;height:16" coordorigin="874,391" coordsize="44,16" path="m918,391l874,407e" filled="false" stroked="true" strokeweight=".84pt" strokecolor="#050000">
                <v:path arrowok="t"/>
              </v:shape>
            </v:group>
            <v:group style="position:absolute;left:843;top:415;width:24;height:11" coordorigin="843,415" coordsize="24,11">
              <v:shape style="position:absolute;left:843;top:415;width:24;height:11" coordorigin="843,415" coordsize="24,11" path="m866,415l843,425e" filled="false" stroked="true" strokeweight=".84pt" strokecolor="#050000">
                <v:path arrowok="t"/>
              </v:shape>
            </v:group>
            <v:group style="position:absolute;left:830;top:422;width:8;height:3" coordorigin="830,422" coordsize="8,3">
              <v:shape style="position:absolute;left:830;top:422;width:8;height:3" coordorigin="830,422" coordsize="8,3" path="m838,422l830,425e" filled="false" stroked="true" strokeweight=".84pt" strokecolor="#050000">
                <v:path arrowok="t"/>
              </v:shape>
            </v:group>
            <v:group style="position:absolute;left:817;top:428;width:6;height:3" coordorigin="817,428" coordsize="6,3">
              <v:shape style="position:absolute;left:817;top:428;width:6;height:3" coordorigin="817,428" coordsize="6,3" path="m822,428l817,430e" filled="false" stroked="true" strokeweight=".84pt" strokecolor="#050000">
                <v:path arrowok="t"/>
              </v:shape>
            </v:group>
            <v:group style="position:absolute;left:827;top:420;width:11;height:6" coordorigin="827,420" coordsize="11,6">
              <v:shape style="position:absolute;left:827;top:420;width:11;height:6" coordorigin="827,420" coordsize="11,6" path="m838,420l827,425e" filled="false" stroked="true" strokeweight=".84pt" strokecolor="#050000">
                <v:path arrowok="t"/>
              </v:shape>
            </v:group>
            <v:group style="position:absolute;left:838;top:420;width:3;height:3" coordorigin="838,420" coordsize="3,3">
              <v:shape style="position:absolute;left:838;top:420;width:3;height:3" coordorigin="838,420" coordsize="3,3" path="m840,420l838,422e" filled="false" stroked="true" strokeweight=".84pt" strokecolor="#050000">
                <v:path arrowok="t"/>
              </v:shape>
            </v:group>
            <v:group style="position:absolute;left:877;top:391;width:42;height:13" coordorigin="877,391" coordsize="42,13">
              <v:shape style="position:absolute;left:877;top:391;width:42;height:13" coordorigin="877,391" coordsize="42,13" path="m918,391l877,404e" filled="false" stroked="true" strokeweight=".84pt" strokecolor="#050000">
                <v:path arrowok="t"/>
              </v:shape>
            </v:group>
            <v:group style="position:absolute;left:839;top:411;width:2;height:17" coordorigin="839,411" coordsize="2,17">
              <v:shape style="position:absolute;left:839;top:411;width:2;height:17" coordorigin="839,411" coordsize="0,17" path="m839,411l839,428e" filled="false" stroked="true" strokeweight=".128pt" strokecolor="#050000">
                <v:path arrowok="t"/>
              </v:shape>
            </v:group>
            <v:group style="position:absolute;left:866;top:397;width:55;height:19" coordorigin="866,397" coordsize="55,19">
              <v:shape style="position:absolute;left:866;top:397;width:55;height:19" coordorigin="866,397" coordsize="55,19" path="m921,397l866,415e" filled="false" stroked="true" strokeweight=".84pt" strokecolor="#050000">
                <v:path arrowok="t"/>
              </v:shape>
            </v:group>
            <v:group style="position:absolute;left:840;top:391;width:81;height:29" coordorigin="840,391" coordsize="81,29">
              <v:shape style="position:absolute;left:840;top:391;width:81;height:29" coordorigin="840,391" coordsize="81,29" path="m921,391l840,420e" filled="false" stroked="true" strokeweight=".84pt" strokecolor="#050000">
                <v:path arrowok="t"/>
              </v:shape>
            </v:group>
            <v:group style="position:absolute;left:842;top:417;width:2;height:17" coordorigin="842,417" coordsize="2,17">
              <v:shape style="position:absolute;left:842;top:417;width:2;height:17" coordorigin="842,417" coordsize="0,17" path="m842,417l842,433e" filled="false" stroked="true" strokeweight=".13pt" strokecolor="#050000">
                <v:path arrowok="t"/>
              </v:shape>
            </v:group>
            <v:group style="position:absolute;left:815;top:433;width:8;height:6" coordorigin="815,433" coordsize="8,6">
              <v:shape style="position:absolute;left:815;top:433;width:8;height:6" coordorigin="815,433" coordsize="8,6" path="m822,433l815,438e" filled="false" stroked="true" strokeweight=".84pt" strokecolor="#050000">
                <v:path arrowok="t"/>
              </v:shape>
            </v:group>
            <v:group style="position:absolute;left:830;top:425;width:11;height:6" coordorigin="830,425" coordsize="11,6">
              <v:shape style="position:absolute;left:830;top:425;width:11;height:6" coordorigin="830,425" coordsize="11,6" path="m840,425l830,430e" filled="false" stroked="true" strokeweight=".84pt" strokecolor="#050000">
                <v:path arrowok="t"/>
              </v:shape>
            </v:group>
            <v:group style="position:absolute;left:822;top:430;width:8;height:3" coordorigin="822,430" coordsize="8,3">
              <v:shape style="position:absolute;left:822;top:430;width:8;height:3" coordorigin="822,430" coordsize="8,3" path="m822,433l827,430,830,430e" filled="false" stroked="true" strokeweight=".84pt" strokecolor="#050000">
                <v:path arrowok="t"/>
              </v:shape>
            </v:group>
            <v:group style="position:absolute;left:822;top:428;width:6;height:3" coordorigin="822,428" coordsize="6,3">
              <v:shape style="position:absolute;left:822;top:428;width:6;height:3" coordorigin="822,428" coordsize="6,3" path="m827,428l822,430e" filled="false" stroked="true" strokeweight=".84pt" strokecolor="#050000">
                <v:path arrowok="t"/>
              </v:shape>
            </v:group>
            <v:group style="position:absolute;left:957;top:1121;width:8;height:6" coordorigin="957,1121" coordsize="8,6">
              <v:shape style="position:absolute;left:957;top:1121;width:8;height:6" coordorigin="957,1121" coordsize="8,6" path="m965,1126l959,1124,957,1121e" filled="false" stroked="true" strokeweight=".84pt" strokecolor="#050000">
                <v:path arrowok="t"/>
              </v:shape>
            </v:group>
            <v:group style="position:absolute;left:958;top:1115;width:2;height:17" coordorigin="958,1115" coordsize="2,17">
              <v:shape style="position:absolute;left:958;top:1115;width:2;height:17" coordorigin="958,1115" coordsize="0,17" path="m958,1115l958,1132e" filled="false" stroked="true" strokeweight=".129pt" strokecolor="#050000">
                <v:path arrowok="t"/>
              </v:shape>
            </v:group>
            <v:group style="position:absolute;left:935;top:1100;width:2;height:17" coordorigin="935,1100" coordsize="2,17">
              <v:shape style="position:absolute;left:935;top:1100;width:2;height:17" coordorigin="935,1100" coordsize="0,17" path="m935,1100l935,1117e" filled="false" stroked="true" strokeweight=".128pt" strokecolor="#050000">
                <v:path arrowok="t"/>
              </v:shape>
            </v:group>
            <v:group style="position:absolute;left:918;top:1093;width:8;height:8" coordorigin="918,1093" coordsize="8,8">
              <v:shape style="position:absolute;left:918;top:1093;width:8;height:8" coordorigin="918,1093" coordsize="8,8" path="m926,1101l923,1095,918,1093e" filled="false" stroked="true" strokeweight=".84pt" strokecolor="#050000">
                <v:path arrowok="t"/>
              </v:shape>
            </v:group>
            <v:group style="position:absolute;left:918;top:1093;width:6;height:3" coordorigin="918,1093" coordsize="6,3">
              <v:shape style="position:absolute;left:918;top:1093;width:6;height:3" coordorigin="918,1093" coordsize="6,3" path="m923,1095l921,1093,918,1093e" filled="false" stroked="true" strokeweight=".84pt" strokecolor="#050000">
                <v:path arrowok="t"/>
              </v:shape>
            </v:group>
            <v:group style="position:absolute;left:758;top:309;width:16;height:24" coordorigin="758,309" coordsize="16,24">
              <v:shape style="position:absolute;left:758;top:309;width:16;height:24" coordorigin="758,309" coordsize="16,24" path="m773,309l768,316,763,324,760,329,758,332e" filled="false" stroked="true" strokeweight=".84pt" strokecolor="#050000">
                <v:path arrowok="t"/>
              </v:shape>
            </v:group>
            <v:group style="position:absolute;left:759;top:326;width:2;height:17" coordorigin="759,326" coordsize="2,17">
              <v:shape style="position:absolute;left:759;top:326;width:2;height:17" coordorigin="759,326" coordsize="0,17" path="m759,326l759,343e" filled="false" stroked="true" strokeweight=".13pt" strokecolor="#050000">
                <v:path arrowok="t"/>
              </v:shape>
            </v:group>
            <v:group style="position:absolute;left:747;top:338;width:17;height:2" coordorigin="747,338" coordsize="17,2">
              <v:shape style="position:absolute;left:747;top:338;width:17;height:2" coordorigin="747,338" coordsize="17,0" path="m747,338l763,338e" filled="false" stroked="true" strokeweight=".131pt" strokecolor="#050000">
                <v:path arrowok="t"/>
              </v:shape>
            </v:group>
            <v:group style="position:absolute;left:749;top:333;width:17;height:2" coordorigin="749,333" coordsize="17,2">
              <v:shape style="position:absolute;left:749;top:333;width:17;height:2" coordorigin="749,333" coordsize="17,0" path="m749,333l766,333e" filled="false" stroked="true" strokeweight=".129pt" strokecolor="#050000">
                <v:path arrowok="t"/>
              </v:shape>
            </v:group>
            <v:group style="position:absolute;left:768;top:296;width:11;height:16" coordorigin="768,296" coordsize="11,16">
              <v:shape style="position:absolute;left:768;top:296;width:11;height:16" coordorigin="768,296" coordsize="11,16" path="m778,296l768,311e" filled="false" stroked="true" strokeweight=".84pt" strokecolor="#050000">
                <v:path arrowok="t"/>
              </v:shape>
            </v:group>
            <v:group style="position:absolute;left:756;top:329;width:2;height:17" coordorigin="756,329" coordsize="2,17">
              <v:shape style="position:absolute;left:756;top:329;width:2;height:17" coordorigin="756,329" coordsize="0,17" path="m756,329l756,345e" filled="false" stroked="true" strokeweight=".129pt" strokecolor="#050000">
                <v:path arrowok="t"/>
              </v:shape>
            </v:group>
            <v:group style="position:absolute;left:763;top:319;width:3;height:3" coordorigin="763,319" coordsize="3,3">
              <v:shape style="position:absolute;left:763;top:319;width:3;height:3" coordorigin="763,319" coordsize="3,3" path="m765,319l763,322e" filled="false" stroked="true" strokeweight=".84pt" strokecolor="#050000">
                <v:path arrowok="t"/>
              </v:shape>
            </v:group>
            <v:group style="position:absolute;left:755;top:334;width:3;height:3" coordorigin="755,334" coordsize="3,3">
              <v:shape style="position:absolute;left:755;top:334;width:3;height:3" coordorigin="755,334" coordsize="3,3" path="m758,334l755,337e" filled="false" stroked="true" strokeweight=".84pt" strokecolor="#050000">
                <v:path arrowok="t"/>
              </v:shape>
            </v:group>
            <v:group style="position:absolute;left:765;top:306;width:8;height:13" coordorigin="765,306" coordsize="8,13">
              <v:shape style="position:absolute;left:765;top:306;width:8;height:13" coordorigin="765,306" coordsize="8,13" path="m765,319l765,316,768,314,773,306e" filled="false" stroked="true" strokeweight=".84pt" strokecolor="#050000">
                <v:path arrowok="t"/>
              </v:shape>
            </v:group>
            <v:group style="position:absolute;left:771;top:319;width:3;height:3" coordorigin="771,319" coordsize="3,3">
              <v:shape style="position:absolute;left:771;top:319;width:3;height:3" coordorigin="771,319" coordsize="3,3" path="m771,322l771,319,773,319,771,319e" filled="false" stroked="true" strokeweight=".84pt" strokecolor="#050000">
                <v:path arrowok="t"/>
              </v:shape>
            </v:group>
            <v:group style="position:absolute;left:750;top:345;width:3;height:3" coordorigin="750,345" coordsize="3,3">
              <v:shape style="position:absolute;left:750;top:345;width:3;height:3" coordorigin="750,345" coordsize="3,3" path="m750,347l752,345e" filled="false" stroked="true" strokeweight=".84pt" strokecolor="#050000">
                <v:path arrowok="t"/>
              </v:shape>
            </v:group>
            <v:group style="position:absolute;left:765;top:318;width:17;height:2" coordorigin="765,318" coordsize="17,2">
              <v:shape style="position:absolute;left:765;top:318;width:17;height:2" coordorigin="765,318" coordsize="17,0" path="m765,318l782,318e" filled="false" stroked="true" strokeweight=".129pt" strokecolor="#050000">
                <v:path arrowok="t"/>
              </v:shape>
            </v:group>
            <v:group style="position:absolute;left:752;top:340;width:3;height:6" coordorigin="752,340" coordsize="3,6">
              <v:shape style="position:absolute;left:752;top:340;width:3;height:6" coordorigin="752,340" coordsize="3,6" path="m755,340l752,345e" filled="false" stroked="true" strokeweight=".84pt" strokecolor="#050000">
                <v:path arrowok="t"/>
              </v:shape>
            </v:group>
            <v:group style="position:absolute;left:741;top:347;width:17;height:2" coordorigin="741,347" coordsize="17,2">
              <v:shape style="position:absolute;left:741;top:347;width:17;height:2" coordorigin="741,347" coordsize="17,0" path="m741,347l758,347e" filled="false" stroked="true" strokeweight=".258pt" strokecolor="#050000">
                <v:path arrowok="t"/>
              </v:shape>
            </v:group>
            <v:group style="position:absolute;left:698;top:433;width:3;height:3" coordorigin="698,433" coordsize="3,3">
              <v:shape style="position:absolute;left:698;top:433;width:3;height:3" coordorigin="698,433" coordsize="3,3" path="m701,433l698,435e" filled="false" stroked="true" strokeweight=".84pt" strokecolor="#050000">
                <v:path arrowok="t"/>
              </v:shape>
            </v:group>
            <v:group style="position:absolute;left:756;top:331;width:2;height:17" coordorigin="756,331" coordsize="2,17">
              <v:shape style="position:absolute;left:756;top:331;width:2;height:17" coordorigin="756,331" coordsize="0,17" path="m756,331l756,348e" filled="false" stroked="true" strokeweight=".129pt" strokecolor="#050000">
                <v:path arrowok="t"/>
              </v:shape>
            </v:group>
            <v:group style="position:absolute;left:752;top:333;width:17;height:2" coordorigin="752,333" coordsize="17,2">
              <v:shape style="position:absolute;left:752;top:333;width:17;height:2" coordorigin="752,333" coordsize="17,0" path="m752,333l769,333e" filled="false" stroked="true" strokeweight=".129pt" strokecolor="#050000">
                <v:path arrowok="t"/>
              </v:shape>
            </v:group>
            <v:group style="position:absolute;left:762;top:321;width:2;height:17" coordorigin="762,321" coordsize="2,17">
              <v:shape style="position:absolute;left:762;top:321;width:2;height:17" coordorigin="762,321" coordsize="0,17" path="m762,321l762,338e" filled="false" stroked="true" strokeweight=".129pt" strokecolor="#050000">
                <v:path arrowok="t"/>
              </v:shape>
            </v:group>
            <v:group style="position:absolute;left:759;top:323;width:2;height:17" coordorigin="759,323" coordsize="2,17">
              <v:shape style="position:absolute;left:759;top:323;width:2;height:17" coordorigin="759,323" coordsize="0,17" path="m759,323l759,340e" filled="false" stroked="true" strokeweight=".13pt" strokecolor="#050000">
                <v:path arrowok="t"/>
              </v:shape>
            </v:group>
            <v:group style="position:absolute;left:756;top:329;width:2;height:17" coordorigin="756,329" coordsize="2,17">
              <v:shape style="position:absolute;left:756;top:329;width:2;height:17" coordorigin="756,329" coordsize="0,17" path="m756,329l756,345e" filled="false" stroked="true" strokeweight=".129pt" strokecolor="#050000">
                <v:path arrowok="t"/>
              </v:shape>
            </v:group>
            <v:group style="position:absolute;left:772;top:313;width:2;height:17" coordorigin="772,313" coordsize="2,17">
              <v:shape style="position:absolute;left:772;top:313;width:2;height:17" coordorigin="772,313" coordsize="0,17" path="m772,313l772,330e" filled="false" stroked="true" strokeweight=".13pt" strokecolor="#050000">
                <v:path arrowok="t"/>
              </v:shape>
            </v:group>
            <v:group style="position:absolute;left:923;top:386;width:24;height:6" coordorigin="923,386" coordsize="24,6">
              <v:shape style="position:absolute;left:923;top:386;width:24;height:6" coordorigin="923,386" coordsize="24,6" path="m947,386l923,391e" filled="false" stroked="true" strokeweight=".84pt" strokecolor="#050000">
                <v:path arrowok="t"/>
              </v:shape>
            </v:group>
            <v:group style="position:absolute;left:923;top:389;width:24;height:8" coordorigin="923,389" coordsize="24,8">
              <v:shape style="position:absolute;left:923;top:389;width:24;height:8" coordorigin="923,389" coordsize="24,8" path="m947,389l923,397e" filled="false" stroked="true" strokeweight=".84pt" strokecolor="#050000">
                <v:path arrowok="t"/>
              </v:shape>
            </v:group>
            <v:group style="position:absolute;left:928;top:1067;width:114;height:16" coordorigin="928,1067" coordsize="114,16">
              <v:shape style="position:absolute;left:928;top:1067;width:114;height:16" coordorigin="928,1067" coordsize="114,16" path="m1042,1067l928,1082e" filled="false" stroked="true" strokeweight=".84pt" strokecolor="#050000">
                <v:path arrowok="t"/>
              </v:shape>
            </v:group>
            <v:group style="position:absolute;left:988;top:1090;width:86;height:34" coordorigin="988,1090" coordsize="86,34">
              <v:shape style="position:absolute;left:988;top:1090;width:86;height:34" coordorigin="988,1090" coordsize="86,34" path="m1073,1090l988,1124e" filled="false" stroked="true" strokeweight=".84pt" strokecolor="#050000">
                <v:path arrowok="t"/>
              </v:shape>
            </v:group>
            <v:group style="position:absolute;left:2916;top:950;width:19;height:32" coordorigin="2916,950" coordsize="19,32">
              <v:shape style="position:absolute;left:2916;top:950;width:19;height:32" coordorigin="2916,950" coordsize="19,32" path="m2934,981l2916,950e" filled="false" stroked="true" strokeweight=".84pt" strokecolor="#050000">
                <v:path arrowok="t"/>
              </v:shape>
            </v:group>
            <v:group style="position:absolute;left:2854;top:837;width:81;height:143" coordorigin="2854,837" coordsize="81,143">
              <v:shape style="position:absolute;left:2854;top:837;width:81;height:143" coordorigin="2854,837" coordsize="81,143" path="m2934,979l2919,948,2854,837e" filled="false" stroked="true" strokeweight=".84pt" strokecolor="#050000">
                <v:path arrowok="t"/>
              </v:shape>
            </v:group>
            <v:group style="position:absolute;left:20;top:883;width:44;height:99" coordorigin="20,883" coordsize="44,99">
              <v:shape style="position:absolute;left:20;top:883;width:44;height:99" coordorigin="20,883" coordsize="44,99" path="m64,883l20,981e" filled="false" stroked="true" strokeweight=".84pt" strokecolor="#050000">
                <v:path arrowok="t"/>
              </v:shape>
            </v:group>
            <v:group style="position:absolute;left:266;top:837;width:16;height:26" coordorigin="266,837" coordsize="16,26">
              <v:shape style="position:absolute;left:266;top:837;width:16;height:26" coordorigin="266,837" coordsize="16,26" path="m281,837l274,852,266,862e" filled="false" stroked="true" strokeweight=".84pt" strokecolor="#050000">
                <v:path arrowok="t"/>
              </v:shape>
            </v:group>
            <v:group style="position:absolute;left:1829;top:1641;width:19;height:3" coordorigin="1829,1641" coordsize="19,3">
              <v:shape style="position:absolute;left:1829;top:1641;width:19;height:3" coordorigin="1829,1641" coordsize="19,3" path="m1847,1644l1829,1641e" filled="false" stroked="true" strokeweight=".84pt" strokecolor="#050000">
                <v:path arrowok="t"/>
              </v:shape>
            </v:group>
            <v:group style="position:absolute;left:209;top:544;width:70;height:94" coordorigin="209,544" coordsize="70,94">
              <v:shape style="position:absolute;left:209;top:544;width:70;height:94" coordorigin="209,544" coordsize="70,94" path="m279,544l209,637e" filled="false" stroked="true" strokeweight=".84pt" strokecolor="#050000">
                <v:path arrowok="t"/>
              </v:shape>
            </v:group>
            <v:group style="position:absolute;left:3136;top:591;width:13;height:21" coordorigin="3136,591" coordsize="13,21">
              <v:shape style="position:absolute;left:3136;top:591;width:13;height:21" coordorigin="3136,591" coordsize="13,21" path="m3149,611l3136,591e" filled="false" stroked="true" strokeweight=".84pt" strokecolor="#050000">
                <v:path arrowok="t"/>
              </v:shape>
            </v:group>
            <v:group style="position:absolute;left:178;top:650;width:16;height:21" coordorigin="178,650" coordsize="16,21">
              <v:shape style="position:absolute;left:178;top:650;width:16;height:21" coordorigin="178,650" coordsize="16,21" path="m193,650l178,671e" filled="false" stroked="true" strokeweight=".84pt" strokecolor="#050000">
                <v:path arrowok="t"/>
              </v:shape>
            </v:group>
            <v:group style="position:absolute;left:183;top:653;width:16;height:21" coordorigin="183,653" coordsize="16,21">
              <v:shape style="position:absolute;left:183;top:653;width:16;height:21" coordorigin="183,653" coordsize="16,21" path="m199,653l183,673e" filled="false" stroked="true" strokeweight=".84pt" strokecolor="#050000">
                <v:path arrowok="t"/>
              </v:shape>
            </v:group>
            <v:group style="position:absolute;left:155;top:686;width:13;height:24" coordorigin="155,686" coordsize="13,24">
              <v:shape style="position:absolute;left:155;top:686;width:13;height:24" coordorigin="155,686" coordsize="13,24" path="m168,686l155,710e" filled="false" stroked="true" strokeweight=".84pt" strokecolor="#050000">
                <v:path arrowok="t"/>
              </v:shape>
            </v:group>
            <v:group style="position:absolute;left:157;top:689;width:16;height:24" coordorigin="157,689" coordsize="16,24">
              <v:shape style="position:absolute;left:157;top:689;width:16;height:24" coordorigin="157,689" coordsize="16,24" path="m173,689l157,712e" filled="false" stroked="true" strokeweight=".84pt" strokecolor="#050000">
                <v:path arrowok="t"/>
              </v:shape>
            </v:group>
            <v:group style="position:absolute;left:131;top:725;width:13;height:24" coordorigin="131,725" coordsize="13,24">
              <v:shape style="position:absolute;left:131;top:725;width:13;height:24" coordorigin="131,725" coordsize="13,24" path="m144,725l131,749e" filled="false" stroked="true" strokeweight=".84pt" strokecolor="#050000">
                <v:path arrowok="t"/>
              </v:shape>
            </v:group>
            <v:group style="position:absolute;left:134;top:728;width:16;height:21" coordorigin="134,728" coordsize="16,21">
              <v:shape style="position:absolute;left:134;top:728;width:16;height:21" coordorigin="134,728" coordsize="16,21" path="m149,728l134,749e" filled="false" stroked="true" strokeweight=".84pt" strokecolor="#050000">
                <v:path arrowok="t"/>
              </v:shape>
            </v:group>
            <v:group style="position:absolute;left:108;top:764;width:13;height:24" coordorigin="108,764" coordsize="13,24">
              <v:shape style="position:absolute;left:108;top:764;width:13;height:24" coordorigin="108,764" coordsize="13,24" path="m121,764l108,787e" filled="false" stroked="true" strokeweight=".84pt" strokecolor="#050000">
                <v:path arrowok="t"/>
              </v:shape>
            </v:group>
            <v:group style="position:absolute;left:113;top:767;width:13;height:21" coordorigin="113,767" coordsize="13,21">
              <v:shape style="position:absolute;left:113;top:767;width:13;height:21" coordorigin="113,767" coordsize="13,21" path="m126,767l113,787e" filled="false" stroked="true" strokeweight=".84pt" strokecolor="#050000">
                <v:path arrowok="t"/>
              </v:shape>
            </v:group>
            <v:group style="position:absolute;left:85;top:803;width:16;height:26" coordorigin="85,803" coordsize="16,26">
              <v:shape style="position:absolute;left:85;top:803;width:16;height:26" coordorigin="85,803" coordsize="16,26" path="m100,803l85,829e" filled="false" stroked="true" strokeweight=".84pt" strokecolor="#050000">
                <v:path arrowok="t"/>
              </v:shape>
            </v:group>
            <v:group style="position:absolute;left:93;top:805;width:11;height:21" coordorigin="93,805" coordsize="11,21">
              <v:shape style="position:absolute;left:93;top:805;width:11;height:21" coordorigin="93,805" coordsize="11,21" path="m103,805l93,826e" filled="false" stroked="true" strokeweight=".84pt" strokecolor="#050000">
                <v:path arrowok="t"/>
              </v:shape>
            </v:group>
            <v:group style="position:absolute;left:64;top:842;width:16;height:26" coordorigin="64,842" coordsize="16,26">
              <v:shape style="position:absolute;left:64;top:842;width:16;height:26" coordorigin="64,842" coordsize="16,26" path="m80,842l64,868e" filled="false" stroked="true" strokeweight=".84pt" strokecolor="#050000">
                <v:path arrowok="t"/>
              </v:shape>
            </v:group>
            <v:group style="position:absolute;left:2851;top:839;width:65;height:112" coordorigin="2851,839" coordsize="65,112">
              <v:shape style="position:absolute;left:2851;top:839;width:65;height:112" coordorigin="2851,839" coordsize="65,112" path="m2916,950l2851,839e" filled="false" stroked="true" strokeweight=".84pt" strokecolor="#050000">
                <v:path arrowok="t"/>
              </v:shape>
            </v:group>
            <v:group style="position:absolute;left:2841;top:818;width:13;height:19" coordorigin="2841,818" coordsize="13,19">
              <v:shape style="position:absolute;left:2841;top:818;width:13;height:19" coordorigin="2841,818" coordsize="13,19" path="m2854,837l2841,818e" filled="false" stroked="true" strokeweight=".84pt" strokecolor="#050000">
                <v:path arrowok="t"/>
              </v:shape>
            </v:group>
            <v:group style="position:absolute;left:72;top:844;width:11;height:21" coordorigin="72,844" coordsize="11,21">
              <v:shape style="position:absolute;left:72;top:844;width:11;height:21" coordorigin="72,844" coordsize="11,21" path="m82,844l72,865e" filled="false" stroked="true" strokeweight=".84pt" strokecolor="#050000">
                <v:path arrowok="t"/>
              </v:shape>
            </v:group>
            <v:group style="position:absolute;left:15;top:881;width:44;height:104" coordorigin="15,881" coordsize="44,104">
              <v:shape style="position:absolute;left:15;top:881;width:44;height:104" coordorigin="15,881" coordsize="44,104" path="m59,881l15,984e" filled="false" stroked="true" strokeweight=".84pt" strokecolor="#050000">
                <v:path arrowok="t"/>
              </v:shape>
            </v:group>
            <v:group style="position:absolute;left:2900;top:923;width:17;height:2" coordorigin="2900,923" coordsize="17,2">
              <v:shape style="position:absolute;left:2900;top:923;width:17;height:2" coordorigin="2900,923" coordsize="17,0" path="m2900,923l2917,923e" filled="false" stroked="true" strokeweight=".128pt" strokecolor="#050000">
                <v:path arrowok="t"/>
              </v:shape>
            </v:group>
            <v:group style="position:absolute;left:2838;top:821;width:13;height:19" coordorigin="2838,821" coordsize="13,19">
              <v:shape style="position:absolute;left:2838;top:821;width:13;height:19" coordorigin="2838,821" coordsize="13,19" path="m2851,839l2838,821e" filled="false" stroked="true" strokeweight=".84pt" strokecolor="#050000">
                <v:path arrowok="t"/>
              </v:shape>
            </v:group>
            <v:group style="position:absolute;left:2924;top:950;width:11;height:21" coordorigin="2924,950" coordsize="11,21">
              <v:shape style="position:absolute;left:2924;top:950;width:11;height:21" coordorigin="2924,950" coordsize="11,21" path="m2934,971l2924,950e" filled="false" stroked="true" strokeweight=".84pt" strokecolor="#050000">
                <v:path arrowok="t"/>
              </v:shape>
            </v:group>
            <v:group style="position:absolute;left:2686;top:1051;width:29;height:60" coordorigin="2686,1051" coordsize="29,60">
              <v:shape style="position:absolute;left:2686;top:1051;width:29;height:60" coordorigin="2686,1051" coordsize="29,60" path="m2714,1111l2686,1051e" filled="false" stroked="true" strokeweight=".84pt" strokecolor="#050000">
                <v:path arrowok="t"/>
              </v:shape>
            </v:group>
            <v:group style="position:absolute;left:551;top:661;width:19;height:26" coordorigin="551,661" coordsize="19,26">
              <v:shape style="position:absolute;left:551;top:661;width:19;height:26" coordorigin="551,661" coordsize="19,26" path="m569,661l551,686e" filled="false" stroked="true" strokeweight=".84pt" strokecolor="#050000">
                <v:path arrowok="t"/>
              </v:shape>
            </v:group>
            <v:group style="position:absolute;left:571;top:567;width:76;height:91" coordorigin="571,567" coordsize="76,91">
              <v:shape style="position:absolute;left:571;top:567;width:76;height:91" coordorigin="571,567" coordsize="76,91" path="m571,658l589,632,646,567e" filled="false" stroked="true" strokeweight=".84pt" strokecolor="#050000">
                <v:path arrowok="t"/>
              </v:shape>
            </v:group>
            <v:group style="position:absolute;left:1526;top:1476;width:3;height:3" coordorigin="1526,1476" coordsize="3,3">
              <v:shape style="position:absolute;left:1526;top:1476;width:3;height:3" coordorigin="1526,1476" coordsize="3,3" path="m1526,1476l1529,1478e" filled="false" stroked="true" strokeweight=".84pt" strokecolor="#050000">
                <v:path arrowok="t"/>
              </v:shape>
            </v:group>
            <v:group style="position:absolute;left:1640;top:1403;width:2;height:17" coordorigin="1640,1403" coordsize="2,17">
              <v:shape style="position:absolute;left:1640;top:1403;width:2;height:17" coordorigin="1640,1403" coordsize="0,17" path="m1640,1403l1640,1419e" filled="false" stroked="true" strokeweight=".26pt" strokecolor="#050000">
                <v:path arrowok="t"/>
              </v:shape>
            </v:group>
            <v:group style="position:absolute;left:1533;top:1390;width:2;height:17" coordorigin="1533,1390" coordsize="2,17">
              <v:shape style="position:absolute;left:1533;top:1390;width:2;height:17" coordorigin="1533,1390" coordsize="0,17" path="m1533,1390l1533,1407e" filled="false" stroked="true" strokeweight=".129pt" strokecolor="#050000">
                <v:path arrowok="t"/>
              </v:shape>
            </v:group>
            <v:group style="position:absolute;left:1660;top:1581;width:2;height:17" coordorigin="1660,1581" coordsize="2,17">
              <v:shape style="position:absolute;left:1660;top:1581;width:2;height:17" coordorigin="1660,1581" coordsize="0,17" path="m1660,1581l1660,1598e" filled="false" stroked="true" strokeweight=".13pt" strokecolor="#050000">
                <v:path arrowok="t"/>
              </v:shape>
            </v:group>
            <v:group style="position:absolute;left:1727;top:1389;width:17;height:2" coordorigin="1727,1389" coordsize="17,2">
              <v:shape style="position:absolute;left:1727;top:1389;width:17;height:2" coordorigin="1727,1389" coordsize="17,0" path="m1727,1389l1744,1389e" filled="false" stroked="true" strokeweight=".13pt" strokecolor="#050000">
                <v:path arrowok="t"/>
              </v:shape>
            </v:group>
            <v:group style="position:absolute;left:657;top:539;width:19;height:19" coordorigin="657,539" coordsize="19,19">
              <v:shape style="position:absolute;left:657;top:539;width:19;height:19" coordorigin="657,539" coordsize="19,19" path="m657,557l662,552,667,547,670,544,675,539e" filled="false" stroked="true" strokeweight=".84pt" strokecolor="#050000">
                <v:path arrowok="t"/>
              </v:shape>
            </v:group>
            <v:group style="position:absolute;left:548;top:686;width:3;height:3" coordorigin="548,686" coordsize="3,3">
              <v:shape style="position:absolute;left:548;top:686;width:3;height:3" coordorigin="548,686" coordsize="3,3" path="m551,686l548,689e" filled="false" stroked="true" strokeweight=".84pt" strokecolor="#050000">
                <v:path arrowok="t"/>
              </v:shape>
            </v:group>
            <v:group style="position:absolute;left:954;top:1248;width:3;height:21" coordorigin="954,1248" coordsize="3,21">
              <v:shape style="position:absolute;left:954;top:1248;width:3;height:21" coordorigin="954,1248" coordsize="3,21" path="m954,1248l957,1269e" filled="false" stroked="true" strokeweight=".84pt" strokecolor="#050000">
                <v:path arrowok="t"/>
              </v:shape>
            </v:group>
            <v:group style="position:absolute;left:791;top:1209;width:3;height:11" coordorigin="791,1209" coordsize="3,11">
              <v:shape style="position:absolute;left:791;top:1209;width:3;height:11" coordorigin="791,1209" coordsize="3,11" path="m791,1209l794,1220e" filled="false" stroked="true" strokeweight=".84pt" strokecolor="#050000">
                <v:path arrowok="t"/>
              </v:shape>
            </v:group>
            <v:group style="position:absolute;left:817;top:1201;width:3;height:11" coordorigin="817,1201" coordsize="3,11">
              <v:shape style="position:absolute;left:817;top:1201;width:3;height:11" coordorigin="817,1201" coordsize="3,11" path="m817,1201l820,1212e" filled="false" stroked="true" strokeweight=".84pt" strokecolor="#050000">
                <v:path arrowok="t"/>
              </v:shape>
            </v:group>
            <v:group style="position:absolute;left:1047;top:1072;width:3;height:3" coordorigin="1047,1072" coordsize="3,3">
              <v:shape style="position:absolute;left:1047;top:1072;width:3;height:3" coordorigin="1047,1072" coordsize="3,3" path="m1047,1072l1050,1075e" filled="false" stroked="true" strokeweight=".84pt" strokecolor="#050000">
                <v:path arrowok="t"/>
              </v:shape>
            </v:group>
            <v:group style="position:absolute;left:1103;top:1100;width:2;height:17" coordorigin="1103,1100" coordsize="2,17">
              <v:shape style="position:absolute;left:1103;top:1100;width:2;height:17" coordorigin="1103,1100" coordsize="0,17" path="m1103,1100l1103,1117e" filled="false" stroked="true" strokeweight=".129pt" strokecolor="#050000">
                <v:path arrowok="t"/>
              </v:shape>
            </v:group>
            <v:group style="position:absolute;left:1200;top:1142;width:6;height:3" coordorigin="1200,1142" coordsize="6,3">
              <v:shape style="position:absolute;left:1200;top:1142;width:6;height:3" coordorigin="1200,1142" coordsize="6,3" path="m1205,1145l1203,1145,1200,1142e" filled="false" stroked="true" strokeweight=".84pt" strokecolor="#050000">
                <v:path arrowok="t"/>
              </v:shape>
            </v:group>
            <v:group style="position:absolute;left:1306;top:1170;width:3;height:3" coordorigin="1306,1170" coordsize="3,3">
              <v:shape style="position:absolute;left:1306;top:1170;width:3;height:3" coordorigin="1306,1170" coordsize="3,3" path="m1306,1170l1309,1173e" filled="false" stroked="true" strokeweight=".84pt" strokecolor="#050000">
                <v:path arrowok="t"/>
              </v:shape>
            </v:group>
            <v:group style="position:absolute;left:1415;top:1191;width:3;height:3" coordorigin="1415,1191" coordsize="3,3">
              <v:shape style="position:absolute;left:1415;top:1191;width:3;height:3" coordorigin="1415,1191" coordsize="3,3" path="m1415,1191l1418,1194e" filled="false" stroked="true" strokeweight=".84pt" strokecolor="#050000">
                <v:path arrowok="t"/>
              </v:shape>
            </v:group>
            <v:group style="position:absolute;left:1207;top:1136;width:2;height:17" coordorigin="1207,1136" coordsize="2,17">
              <v:shape style="position:absolute;left:1207;top:1136;width:2;height:17" coordorigin="1207,1136" coordsize="0,17" path="m1207,1136l1207,1153e" filled="false" stroked="true" strokeweight=".13pt" strokecolor="#050000">
                <v:path arrowok="t"/>
              </v:shape>
            </v:group>
            <v:group style="position:absolute;left:1103;top:1141;width:2;height:17" coordorigin="1103,1141" coordsize="2,17">
              <v:shape style="position:absolute;left:1103;top:1141;width:2;height:17" coordorigin="1103,1141" coordsize="0,17" path="m1103,1141l1103,1158e" filled="false" stroked="true" strokeweight=".13pt" strokecolor="#050000">
                <v:path arrowok="t"/>
              </v:shape>
            </v:group>
            <v:group style="position:absolute;left:1207;top:1172;width:2;height:17" coordorigin="1207,1172" coordsize="2,17">
              <v:shape style="position:absolute;left:1207;top:1172;width:2;height:17" coordorigin="1207,1172" coordsize="0,17" path="m1207,1172l1207,1189e" filled="false" stroked="true" strokeweight=".13pt" strokecolor="#050000">
                <v:path arrowok="t"/>
              </v:shape>
            </v:group>
            <v:group style="position:absolute;left:1315;top:1198;width:2;height:17" coordorigin="1315,1198" coordsize="2,17">
              <v:shape style="position:absolute;left:1315;top:1198;width:2;height:17" coordorigin="1315,1198" coordsize="0,17" path="m1315,1198l1315,1215e" filled="false" stroked="true" strokeweight=".13pt" strokecolor="#050000">
                <v:path arrowok="t"/>
              </v:shape>
            </v:group>
            <v:group style="position:absolute;left:1333;top:1170;width:2;height:17" coordorigin="1333,1170" coordsize="2,17">
              <v:shape style="position:absolute;left:1333;top:1170;width:2;height:17" coordorigin="1333,1170" coordsize="0,17" path="m1333,1170l1333,1187e" filled="false" stroked="true" strokeweight=".128pt" strokecolor="#050000">
                <v:path arrowok="t"/>
              </v:shape>
            </v:group>
            <v:group style="position:absolute;left:1313;top:1165;width:2;height:17" coordorigin="1313,1165" coordsize="2,17">
              <v:shape style="position:absolute;left:1313;top:1165;width:2;height:17" coordorigin="1313,1165" coordsize="0,17" path="m1313,1165l1313,1181e" filled="false" stroked="true" strokeweight=".129pt" strokecolor="#050000">
                <v:path arrowok="t"/>
              </v:shape>
            </v:group>
            <v:group style="position:absolute;left:1305;top:1159;width:2;height:17" coordorigin="1305,1159" coordsize="2,17">
              <v:shape style="position:absolute;left:1305;top:1159;width:2;height:17" coordorigin="1305,1159" coordsize="0,17" path="m1305,1159l1305,1176e" filled="false" stroked="true" strokeweight=".129pt" strokecolor="#050000">
                <v:path arrowok="t"/>
              </v:shape>
            </v:group>
            <v:group style="position:absolute;left:1098;top:1095;width:2;height:17" coordorigin="1098,1095" coordsize="2,17">
              <v:shape style="position:absolute;left:1098;top:1095;width:2;height:17" coordorigin="1098,1095" coordsize="0,17" path="m1098,1095l1098,1112e" filled="false" stroked="true" strokeweight=".129pt" strokecolor="#050000">
                <v:path arrowok="t"/>
              </v:shape>
            </v:group>
            <v:group style="position:absolute;left:1233;top:1141;width:2;height:17" coordorigin="1233,1141" coordsize="2,17">
              <v:shape style="position:absolute;left:1233;top:1141;width:2;height:17" coordorigin="1233,1141" coordsize="0,17" path="m1233,1141l1233,1158e" filled="false" stroked="true" strokeweight=".129pt" strokecolor="#050000">
                <v:path arrowok="t"/>
              </v:shape>
            </v:group>
            <v:group style="position:absolute;left:1411;top:1180;width:2;height:17" coordorigin="1411,1180" coordsize="2,17">
              <v:shape style="position:absolute;left:1411;top:1180;width:2;height:17" coordorigin="1411,1180" coordsize="0,17" path="m1411,1180l1411,1197e" filled="false" stroked="true" strokeweight=".128pt" strokecolor="#050000">
                <v:path arrowok="t"/>
              </v:shape>
            </v:group>
            <v:group style="position:absolute;left:3048;top:1693;width:3;height:3" coordorigin="3048,1693" coordsize="3,3">
              <v:shape style="position:absolute;left:3048;top:1693;width:3;height:3" coordorigin="3048,1693" coordsize="3,3" path="m3048,1696l3051,1693e" filled="false" stroked="true" strokeweight=".84pt" strokecolor="#050000">
                <v:path arrowok="t"/>
              </v:shape>
            </v:group>
            <v:group style="position:absolute;left:3053;top:1688;width:3;height:3" coordorigin="3053,1688" coordsize="3,3">
              <v:shape style="position:absolute;left:3053;top:1688;width:3;height:3" coordorigin="3053,1688" coordsize="3,3" path="m3053,1691l3056,1688e" filled="false" stroked="true" strokeweight=".84pt" strokecolor="#050000">
                <v:path arrowok="t"/>
              </v:shape>
            </v:group>
            <v:group style="position:absolute;left:3043;top:1704;width:3;height:3" coordorigin="3043,1704" coordsize="3,3">
              <v:shape style="position:absolute;left:3043;top:1704;width:3;height:3" coordorigin="3043,1704" coordsize="3,3" path="m3043,1706l3045,1704e" filled="false" stroked="true" strokeweight=".84pt" strokecolor="#050000">
                <v:path arrowok="t"/>
              </v:shape>
            </v:group>
            <v:group style="position:absolute;left:3045;top:1698;width:3;height:3" coordorigin="3045,1698" coordsize="3,3">
              <v:shape style="position:absolute;left:3045;top:1698;width:3;height:3" coordorigin="3045,1698" coordsize="3,3" path="m3045,1701l3048,1698e" filled="false" stroked="true" strokeweight=".84pt" strokecolor="#050000">
                <v:path arrowok="t"/>
              </v:shape>
            </v:group>
            <v:group style="position:absolute;left:3048;top:1362;width:13;height:24" coordorigin="3048,1362" coordsize="13,24">
              <v:shape style="position:absolute;left:3048;top:1362;width:13;height:24" coordorigin="3048,1362" coordsize="13,24" path="m3048,1385l3061,1362e" filled="false" stroked="true" strokeweight=".84pt" strokecolor="#050000">
                <v:path arrowok="t"/>
              </v:shape>
            </v:group>
            <v:group style="position:absolute;left:978;top:1232;width:6;height:3" coordorigin="978,1232" coordsize="6,3">
              <v:shape style="position:absolute;left:978;top:1232;width:6;height:3" coordorigin="978,1232" coordsize="6,3" path="m978,1232l983,1235,978,1232xe" filled="false" stroked="true" strokeweight=".84pt" strokecolor="#050000">
                <v:path arrowok="t"/>
              </v:shape>
            </v:group>
            <v:group style="position:absolute;left:1104;top:1108;width:16;height:8" coordorigin="1104,1108" coordsize="16,8">
              <v:shape style="position:absolute;left:1104;top:1108;width:16;height:8" coordorigin="1104,1108" coordsize="16,8" path="m1120,1116l1115,1113,1104,1108e" filled="false" stroked="true" strokeweight=".84pt" strokecolor="#050000">
                <v:path arrowok="t"/>
              </v:shape>
            </v:group>
            <v:group style="position:absolute;left:773;top:298;width:13;height:19" coordorigin="773,298" coordsize="13,19">
              <v:shape style="position:absolute;left:773;top:298;width:13;height:19" coordorigin="773,298" coordsize="13,19" path="m786,298l773,316e" filled="false" stroked="true" strokeweight=".84pt" strokecolor="#050000">
                <v:path arrowok="t"/>
              </v:shape>
            </v:group>
            <v:group style="position:absolute;left:1081;top:1093;width:13;height:6" coordorigin="1081,1093" coordsize="13,6">
              <v:shape style="position:absolute;left:1081;top:1093;width:13;height:6" coordorigin="1081,1093" coordsize="13,6" path="m1081,1093l1094,1098e" filled="false" stroked="true" strokeweight=".84pt" strokecolor="#050000">
                <v:path arrowok="t"/>
              </v:shape>
            </v:group>
            <v:group style="position:absolute;left:794;top:272;width:3;height:3" coordorigin="794,272" coordsize="3,3">
              <v:shape style="position:absolute;left:794;top:272;width:3;height:3" coordorigin="794,272" coordsize="3,3" path="m796,272l794,275e" filled="false" stroked="true" strokeweight=".84pt" strokecolor="#050000">
                <v:path arrowok="t"/>
              </v:shape>
            </v:group>
            <v:group style="position:absolute;left:1073;top:1090;width:8;height:3" coordorigin="1073,1090" coordsize="8,3">
              <v:shape style="position:absolute;left:1073;top:1090;width:8;height:3" coordorigin="1073,1090" coordsize="8,3" path="m1081,1093l1079,1093,1073,1090e" filled="false" stroked="true" strokeweight=".84pt" strokecolor="#050000">
                <v:path arrowok="t"/>
              </v:shape>
            </v:group>
            <v:group style="position:absolute;left:1147;top:44;width:2;height:17" coordorigin="1147,44" coordsize="2,17">
              <v:shape style="position:absolute;left:1147;top:44;width:2;height:17" coordorigin="1147,44" coordsize="0,17" path="m1147,44l1147,61e" filled="false" stroked="true" strokeweight=".389pt" strokecolor="#050000">
                <v:path arrowok="t"/>
              </v:shape>
            </v:group>
            <v:group style="position:absolute;left:927;top:119;width:2;height:17" coordorigin="927,119" coordsize="2,17">
              <v:shape style="position:absolute;left:927;top:119;width:2;height:17" coordorigin="927,119" coordsize="0,17" path="m927,119l927,136e" filled="false" stroked="true" strokeweight=".13pt" strokecolor="#050000">
                <v:path arrowok="t"/>
              </v:shape>
            </v:group>
            <v:group style="position:absolute;left:928;top:109;width:13;height:13" coordorigin="928,109" coordsize="13,13">
              <v:shape style="position:absolute;left:928;top:109;width:13;height:13" coordorigin="928,109" coordsize="13,13" path="m928,122l936,114,941,109e" filled="false" stroked="true" strokeweight=".84pt" strokecolor="#050000">
                <v:path arrowok="t"/>
              </v:shape>
            </v:group>
            <v:group style="position:absolute;left:1141;top:50;width:3;height:3" coordorigin="1141,50" coordsize="3,3">
              <v:shape style="position:absolute;left:1141;top:50;width:3;height:3" coordorigin="1141,50" coordsize="3,3" path="m1143,52l1141,50e" filled="false" stroked="true" strokeweight=".84pt" strokecolor="#050000">
                <v:path arrowok="t"/>
              </v:shape>
            </v:group>
            <v:group style="position:absolute;left:928;top:114;width:8;height:8" coordorigin="928,114" coordsize="8,8">
              <v:shape style="position:absolute;left:928;top:114;width:8;height:8" coordorigin="928,114" coordsize="8,8" path="m936,114l928,122e" filled="false" stroked="true" strokeweight=".84pt" strokecolor="#050000">
                <v:path arrowok="t"/>
              </v:shape>
            </v:group>
            <v:group style="position:absolute;left:928;top:117;width:11;height:11" coordorigin="928,117" coordsize="11,11">
              <v:shape style="position:absolute;left:928;top:117;width:11;height:11" coordorigin="928,117" coordsize="11,11" path="m939,117l928,127e" filled="false" stroked="true" strokeweight=".84pt" strokecolor="#050000">
                <v:path arrowok="t"/>
              </v:shape>
            </v:group>
            <v:group style="position:absolute;left:786;top:272;width:21;height:26" coordorigin="786,272" coordsize="21,26">
              <v:shape style="position:absolute;left:786;top:272;width:21;height:26" coordorigin="786,272" coordsize="21,26" path="m807,272l786,298e" filled="false" stroked="true" strokeweight=".84pt" strokecolor="#050000">
                <v:path arrowok="t"/>
              </v:shape>
            </v:group>
            <v:group style="position:absolute;left:649;top:557;width:8;height:11" coordorigin="649,557" coordsize="8,11">
              <v:shape style="position:absolute;left:649;top:557;width:8;height:11" coordorigin="649,557" coordsize="8,11" path="m649,567l652,562,657,557e" filled="false" stroked="true" strokeweight=".84pt" strokecolor="#050000">
                <v:path arrowok="t"/>
              </v:shape>
            </v:group>
            <v:group style="position:absolute;left:796;top:267;width:6;height:6" coordorigin="796,267" coordsize="6,6">
              <v:shape style="position:absolute;left:796;top:267;width:6;height:6" coordorigin="796,267" coordsize="6,6" path="m802,267l796,272e" filled="false" stroked="true" strokeweight=".84pt" strokecolor="#050000">
                <v:path arrowok="t"/>
              </v:shape>
            </v:group>
            <v:group style="position:absolute;left:783;top:275;width:11;height:16" coordorigin="783,275" coordsize="11,16">
              <v:shape style="position:absolute;left:783;top:275;width:11;height:16" coordorigin="783,275" coordsize="11,16" path="m794,275l783,290e" filled="false" stroked="true" strokeweight=".84pt" strokecolor="#050000">
                <v:path arrowok="t"/>
              </v:shape>
            </v:group>
            <v:group style="position:absolute;left:773;top:301;width:13;height:19" coordorigin="773,301" coordsize="13,19">
              <v:shape style="position:absolute;left:773;top:301;width:13;height:19" coordorigin="773,301" coordsize="13,19" path="m786,301l773,319e" filled="false" stroked="true" strokeweight=".84pt" strokecolor="#050000">
                <v:path arrowok="t"/>
              </v:shape>
            </v:group>
            <v:group style="position:absolute;left:1452;top:1185;width:2;height:17" coordorigin="1452,1185" coordsize="2,17">
              <v:shape style="position:absolute;left:1452;top:1185;width:2;height:17" coordorigin="1452,1185" coordsize="0,17" path="m1452,1185l1452,1202e" filled="false" stroked="true" strokeweight=".128pt" strokecolor="#050000">
                <v:path arrowok="t"/>
              </v:shape>
            </v:group>
            <v:group style="position:absolute;left:1686;top:1221;width:17;height:2" coordorigin="1686,1221" coordsize="17,2">
              <v:shape style="position:absolute;left:1686;top:1221;width:17;height:2" coordorigin="1686,1221" coordsize="17,0" path="m1686,1221l1703,1221e" filled="false" stroked="true" strokeweight=".129pt" strokecolor="#050000">
                <v:path arrowok="t"/>
              </v:shape>
            </v:group>
            <v:group style="position:absolute;left:1520;top:1190;width:2;height:17" coordorigin="1520,1190" coordsize="2,17">
              <v:shape style="position:absolute;left:1520;top:1190;width:2;height:17" coordorigin="1520,1190" coordsize="0,17" path="m1520,1190l1520,1207e" filled="false" stroked="true" strokeweight=".13pt" strokecolor="#050000">
                <v:path arrowok="t"/>
              </v:shape>
            </v:group>
            <v:group style="position:absolute;left:1647;top:1214;width:2;height:17" coordorigin="1647,1214" coordsize="2,17">
              <v:shape style="position:absolute;left:1647;top:1214;width:2;height:17" coordorigin="1647,1214" coordsize="0,17" path="m1647,1214l1647,1231e" filled="false" stroked="true" strokeweight=".129pt" strokecolor="#050000">
                <v:path arrowok="t"/>
              </v:shape>
            </v:group>
            <v:group style="position:absolute;left:1515;top:1229;width:2;height:17" coordorigin="1515,1229" coordsize="2,17">
              <v:shape style="position:absolute;left:1515;top:1229;width:2;height:17" coordorigin="1515,1229" coordsize="0,17" path="m1515,1229l1515,1246e" filled="false" stroked="true" strokeweight=".13pt" strokecolor="#050000">
                <v:path arrowok="t"/>
              </v:shape>
            </v:group>
            <v:group style="position:absolute;left:1763;top:1222;width:2;height:17" coordorigin="1763,1222" coordsize="2,17">
              <v:shape style="position:absolute;left:1763;top:1222;width:2;height:17" coordorigin="1763,1222" coordsize="0,17" path="m1763,1222l1763,1238e" filled="false" stroked="true" strokeweight=".129pt" strokecolor="#050000">
                <v:path arrowok="t"/>
              </v:shape>
            </v:group>
            <v:group style="position:absolute;left:1530;top:1201;width:2;height:17" coordorigin="1530,1201" coordsize="2,17">
              <v:shape style="position:absolute;left:1530;top:1201;width:2;height:17" coordorigin="1530,1201" coordsize="0,17" path="m1530,1201l1530,1218e" filled="false" stroked="true" strokeweight=".13pt" strokecolor="#050000">
                <v:path arrowok="t"/>
              </v:shape>
            </v:group>
            <v:group style="position:absolute;left:1672;top:1216;width:2;height:17" coordorigin="1672,1216" coordsize="2,17">
              <v:shape style="position:absolute;left:1672;top:1216;width:2;height:17" coordorigin="1672,1216" coordsize="0,17" path="m1672,1216l1672,1233e" filled="false" stroked="true" strokeweight=".131pt" strokecolor="#050000">
                <v:path arrowok="t"/>
              </v:shape>
            </v:group>
            <v:group style="position:absolute;left:1771;top:1255;width:2;height:17" coordorigin="1771,1255" coordsize="2,17">
              <v:shape style="position:absolute;left:1771;top:1255;width:2;height:17" coordorigin="1771,1255" coordsize="0,17" path="m1771,1255l1771,1272e" filled="false" stroked="true" strokeweight=".13pt" strokecolor="#050000">
                <v:path arrowok="t"/>
              </v:shape>
            </v:group>
            <v:group style="position:absolute;left:1441;top:1196;width:3;height:3" coordorigin="1441,1196" coordsize="3,3">
              <v:shape style="position:absolute;left:1441;top:1196;width:3;height:3" coordorigin="1441,1196" coordsize="3,3" path="m1441,1199l1443,1196e" filled="false" stroked="true" strokeweight=".84pt" strokecolor="#050000">
                <v:path arrowok="t"/>
              </v:shape>
            </v:group>
            <v:group style="position:absolute;left:1556;top:1206;width:2;height:17" coordorigin="1556,1206" coordsize="2,17">
              <v:shape style="position:absolute;left:1556;top:1206;width:2;height:17" coordorigin="1556,1206" coordsize="0,17" path="m1556,1206l1556,1223e" filled="false" stroked="true" strokeweight=".13pt" strokecolor="#050000">
                <v:path arrowok="t"/>
              </v:shape>
            </v:group>
            <v:group style="position:absolute;left:1789;top:1224;width:2;height:17" coordorigin="1789,1224" coordsize="2,17">
              <v:shape style="position:absolute;left:1789;top:1224;width:2;height:17" coordorigin="1789,1224" coordsize="0,17" path="m1789,1224l1789,1241e" filled="false" stroked="true" strokeweight=".129pt" strokecolor="#050000">
                <v:path arrowok="t"/>
              </v:shape>
            </v:group>
            <v:group style="position:absolute;left:1556;top:1206;width:2;height:17" coordorigin="1556,1206" coordsize="2,17">
              <v:shape style="position:absolute;left:1556;top:1206;width:2;height:17" coordorigin="1556,1206" coordsize="0,17" path="m1556,1206l1556,1223e" filled="false" stroked="true" strokeweight=".13pt" strokecolor="#050000">
                <v:path arrowok="t"/>
              </v:shape>
            </v:group>
            <v:group style="position:absolute;left:1528;top:1198;width:2;height:17" coordorigin="1528,1198" coordsize="2,17">
              <v:shape style="position:absolute;left:1528;top:1198;width:2;height:17" coordorigin="1528,1198" coordsize="0,17" path="m1528,1198l1528,1215e" filled="false" stroked="true" strokeweight=".128pt" strokecolor="#050000">
                <v:path arrowok="t"/>
              </v:shape>
            </v:group>
            <v:group style="position:absolute;left:1758;top:1219;width:2;height:17" coordorigin="1758,1219" coordsize="2,17">
              <v:shape style="position:absolute;left:1758;top:1219;width:2;height:17" coordorigin="1758,1219" coordsize="0,17" path="m1758,1219l1758,1236e" filled="false" stroked="true" strokeweight=".129pt" strokecolor="#050000">
                <v:path arrowok="t"/>
              </v:shape>
            </v:group>
            <v:group style="position:absolute;left:1641;top:1209;width:2;height:17" coordorigin="1641,1209" coordsize="2,17">
              <v:shape style="position:absolute;left:1641;top:1209;width:2;height:17" coordorigin="1641,1209" coordsize="0,17" path="m1641,1209l1641,1225e" filled="false" stroked="true" strokeweight=".13pt" strokecolor="#050000">
                <v:path arrowok="t"/>
              </v:shape>
            </v:group>
            <v:group style="position:absolute;left:1554;top:1210;width:17;height:2" coordorigin="1554,1210" coordsize="17,2">
              <v:shape style="position:absolute;left:1554;top:1210;width:17;height:2" coordorigin="1554,1210" coordsize="17,0" path="m1554,1210l1571,1210e" filled="false" stroked="true" strokeweight=".13pt" strokecolor="#050000">
                <v:path arrowok="t"/>
              </v:shape>
            </v:group>
            <v:group style="position:absolute;left:1680;top:1214;width:2;height:17" coordorigin="1680,1214" coordsize="2,17">
              <v:shape style="position:absolute;left:1680;top:1214;width:2;height:17" coordorigin="1680,1214" coordsize="0,17" path="m1680,1214l1680,1231e" filled="false" stroked="true" strokeweight=".13pt" strokecolor="#050000">
                <v:path arrowok="t"/>
              </v:shape>
            </v:group>
            <v:group style="position:absolute;left:1440;top:1195;width:17;height:2" coordorigin="1440,1195" coordsize="17,2">
              <v:shape style="position:absolute;left:1440;top:1195;width:17;height:2" coordorigin="1440,1195" coordsize="17,0" path="m1440,1195l1457,1195e" filled="false" stroked="true" strokeweight=".13pt" strokecolor="#050000">
                <v:path arrowok="t"/>
              </v:shape>
            </v:group>
            <v:group style="position:absolute;left:1564;top:1203;width:2;height:17" coordorigin="1564,1203" coordsize="2,17">
              <v:shape style="position:absolute;left:1564;top:1203;width:2;height:17" coordorigin="1564,1203" coordsize="0,17" path="m1564,1203l1564,1220e" filled="false" stroked="true" strokeweight=".129pt" strokecolor="#050000">
                <v:path arrowok="t"/>
              </v:shape>
            </v:group>
            <v:group style="position:absolute;left:1680;top:1214;width:2;height:17" coordorigin="1680,1214" coordsize="2,17">
              <v:shape style="position:absolute;left:1680;top:1214;width:2;height:17" coordorigin="1680,1214" coordsize="0,17" path="m1680,1214l1680,1231e" filled="false" stroked="true" strokeweight=".13pt" strokecolor="#050000">
                <v:path arrowok="t"/>
              </v:shape>
            </v:group>
            <v:group style="position:absolute;left:1440;top:1195;width:17;height:2" coordorigin="1440,1195" coordsize="17,2">
              <v:shape style="position:absolute;left:1440;top:1195;width:17;height:2" coordorigin="1440,1195" coordsize="17,0" path="m1440,1195l1457,1195e" filled="false" stroked="true" strokeweight=".13pt" strokecolor="#050000">
                <v:path arrowok="t"/>
              </v:shape>
            </v:group>
            <v:group style="position:absolute;left:778;top:290;width:6;height:6" coordorigin="778,290" coordsize="6,6">
              <v:shape style="position:absolute;left:778;top:290;width:6;height:6" coordorigin="778,290" coordsize="6,6" path="m783,290l781,293,778,296e" filled="false" stroked="true" strokeweight=".84pt" strokecolor="#050000">
                <v:path arrowok="t"/>
              </v:shape>
            </v:group>
            <v:group style="position:absolute;left:1121;top:1108;width:2;height:17" coordorigin="1121,1108" coordsize="2,17">
              <v:shape style="position:absolute;left:1121;top:1108;width:2;height:17" coordorigin="1121,1108" coordsize="0,17" path="m1121,1108l1121,1124e" filled="false" stroked="true" strokeweight=".129pt" strokecolor="#050000">
                <v:path arrowok="t"/>
              </v:shape>
            </v:group>
            <v:group style="position:absolute;left:1551;top:648;width:17;height:2" coordorigin="1551,648" coordsize="17,2">
              <v:shape style="position:absolute;left:1551;top:648;width:17;height:2" coordorigin="1551,648" coordsize="17,0" path="m1551,648l1568,648e" filled="false" stroked="true" strokeweight=".258pt" strokecolor="#050000">
                <v:path arrowok="t"/>
              </v:shape>
            </v:group>
            <v:group style="position:absolute;left:1562;top:655;width:6;height:16" coordorigin="1562,655" coordsize="6,16">
              <v:shape style="position:absolute;left:1562;top:655;width:6;height:16" coordorigin="1562,655" coordsize="6,16" path="m1562,655l1568,671,1562,655xe" filled="false" stroked="true" strokeweight=".84pt" strokecolor="#050000">
                <v:path arrowok="t"/>
              </v:shape>
            </v:group>
            <v:group style="position:absolute;left:1564;top:595;width:2;height:17" coordorigin="1564,595" coordsize="2,17">
              <v:shape style="position:absolute;left:1564;top:595;width:2;height:17" coordorigin="1564,595" coordsize="0,17" path="m1564,595l1564,612e" filled="false" stroked="true" strokeweight=".129pt" strokecolor="#050000">
                <v:path arrowok="t"/>
              </v:shape>
            </v:group>
            <v:group style="position:absolute;left:1562;top:645;width:3;height:11" coordorigin="1562,645" coordsize="3,11">
              <v:shape style="position:absolute;left:1562;top:645;width:3;height:11" coordorigin="1562,645" coordsize="3,11" path="m1562,645l1565,655e" filled="false" stroked="true" strokeweight=".84pt" strokecolor="#050000">
                <v:path arrowok="t"/>
              </v:shape>
            </v:group>
            <v:group style="position:absolute;left:1636;top:616;width:2;height:17" coordorigin="1636,616" coordsize="2,17">
              <v:shape style="position:absolute;left:1636;top:616;width:2;height:17" coordorigin="1636,616" coordsize="0,17" path="m1636,616l1636,633e" filled="false" stroked="true" strokeweight=".129pt" strokecolor="#050000">
                <v:path arrowok="t"/>
              </v:shape>
            </v:group>
            <v:group style="position:absolute;left:1665;top:567;width:2;height:17" coordorigin="1665,567" coordsize="2,17">
              <v:shape style="position:absolute;left:1665;top:567;width:2;height:17" coordorigin="1665,567" coordsize="0,17" path="m1665,567l1665,584e" filled="false" stroked="true" strokeweight=".129pt" strokecolor="#050000">
                <v:path arrowok="t"/>
              </v:shape>
            </v:group>
            <v:group style="position:absolute;left:1678;top:567;width:2;height:17" coordorigin="1678,567" coordsize="2,17">
              <v:shape style="position:absolute;left:1678;top:567;width:2;height:17" coordorigin="1678,567" coordsize="0,17" path="m1678,567l1678,584e" filled="false" stroked="true" strokeweight=".129pt" strokecolor="#050000">
                <v:path arrowok="t"/>
              </v:shape>
            </v:group>
            <v:group style="position:absolute;left:1647;top:575;width:2;height:17" coordorigin="1647,575" coordsize="2,17">
              <v:shape style="position:absolute;left:1647;top:575;width:2;height:17" coordorigin="1647,575" coordsize="0,17" path="m1647,575l1647,591e" filled="false" stroked="true" strokeweight=".129pt" strokecolor="#050000">
                <v:path arrowok="t"/>
              </v:shape>
            </v:group>
            <v:group style="position:absolute;left:1669;top:575;width:8;height:6" coordorigin="1669,575" coordsize="8,6">
              <v:shape style="position:absolute;left:1669;top:575;width:8;height:6" coordorigin="1669,575" coordsize="8,6" path="m1676,575l1669,580e" filled="false" stroked="true" strokeweight=".84pt" strokecolor="#050000">
                <v:path arrowok="t"/>
              </v:shape>
            </v:group>
            <v:group style="position:absolute;left:1660;top:572;width:2;height:17" coordorigin="1660,572" coordsize="2,17">
              <v:shape style="position:absolute;left:1660;top:572;width:2;height:17" coordorigin="1660,572" coordsize="0,17" path="m1660,572l1660,589e" filled="false" stroked="true" strokeweight=".13pt" strokecolor="#050000">
                <v:path arrowok="t"/>
              </v:shape>
            </v:group>
            <v:group style="position:absolute;left:1663;top:580;width:6;height:6" coordorigin="1663,580" coordsize="6,6">
              <v:shape style="position:absolute;left:1663;top:580;width:6;height:6" coordorigin="1663,580" coordsize="6,6" path="m1669,580l1663,586e" filled="false" stroked="true" strokeweight=".84pt" strokecolor="#050000">
                <v:path arrowok="t"/>
              </v:shape>
            </v:group>
            <v:group style="position:absolute;left:1658;top:586;width:3;height:6" coordorigin="1658,586" coordsize="3,6">
              <v:shape style="position:absolute;left:1658;top:586;width:3;height:6" coordorigin="1658,586" coordsize="3,6" path="m1661,586l1658,591e" filled="false" stroked="true" strokeweight=".84pt" strokecolor="#050000">
                <v:path arrowok="t"/>
              </v:shape>
            </v:group>
            <v:group style="position:absolute;left:1647;top:585;width:2;height:17" coordorigin="1647,585" coordsize="2,17">
              <v:shape style="position:absolute;left:1647;top:585;width:2;height:17" coordorigin="1647,585" coordsize="0,17" path="m1647,585l1647,602e" filled="false" stroked="true" strokeweight=".129pt" strokecolor="#050000">
                <v:path arrowok="t"/>
              </v:shape>
            </v:group>
            <v:group style="position:absolute;left:1653;top:591;width:3;height:6" coordorigin="1653,591" coordsize="3,6">
              <v:shape style="position:absolute;left:1653;top:591;width:3;height:6" coordorigin="1653,591" coordsize="3,6" path="m1656,591l1653,596e" filled="false" stroked="true" strokeweight=".84pt" strokecolor="#050000">
                <v:path arrowok="t"/>
              </v:shape>
            </v:group>
            <v:group style="position:absolute;left:1641;top:593;width:2;height:17" coordorigin="1641,593" coordsize="2,17">
              <v:shape style="position:absolute;left:1641;top:593;width:2;height:17" coordorigin="1641,593" coordsize="0,17" path="m1641,593l1641,609e" filled="false" stroked="true" strokeweight=".13pt" strokecolor="#050000">
                <v:path arrowok="t"/>
              </v:shape>
            </v:group>
            <v:group style="position:absolute;left:1648;top:596;width:3;height:6" coordorigin="1648,596" coordsize="3,6">
              <v:shape style="position:absolute;left:1648;top:596;width:3;height:6" coordorigin="1648,596" coordsize="3,6" path="m1650,596l1648,601e" filled="false" stroked="true" strokeweight=".84pt" strokecolor="#050000">
                <v:path arrowok="t"/>
              </v:shape>
            </v:group>
            <v:group style="position:absolute;left:1639;top:600;width:2;height:17" coordorigin="1639,600" coordsize="2,17">
              <v:shape style="position:absolute;left:1639;top:600;width:2;height:17" coordorigin="1639,600" coordsize="0,17" path="m1639,600l1639,617e" filled="false" stroked="true" strokeweight=".129pt" strokecolor="#050000">
                <v:path arrowok="t"/>
              </v:shape>
            </v:group>
            <v:group style="position:absolute;left:1645;top:604;width:3;height:6" coordorigin="1645,604" coordsize="3,6">
              <v:shape style="position:absolute;left:1645;top:604;width:3;height:6" coordorigin="1645,604" coordsize="3,6" path="m1648,604l1645,609e" filled="false" stroked="true" strokeweight=".84pt" strokecolor="#050000">
                <v:path arrowok="t"/>
              </v:shape>
            </v:group>
            <v:group style="position:absolute;left:1636;top:608;width:2;height:17" coordorigin="1636,608" coordsize="2,17">
              <v:shape style="position:absolute;left:1636;top:608;width:2;height:17" coordorigin="1636,608" coordsize="0,17" path="m1636,608l1636,625e" filled="false" stroked="true" strokeweight=".129pt" strokecolor="#050000">
                <v:path arrowok="t"/>
              </v:shape>
            </v:group>
            <v:group style="position:absolute;left:1637;top:610;width:17;height:2" coordorigin="1637,610" coordsize="17,2">
              <v:shape style="position:absolute;left:1637;top:610;width:17;height:2" coordorigin="1637,610" coordsize="17,0" path="m1637,610l1654,610e" filled="false" stroked="true" strokeweight=".13pt" strokecolor="#050000">
                <v:path arrowok="t"/>
              </v:shape>
            </v:group>
            <v:group style="position:absolute;left:1634;top:619;width:17;height:2" coordorigin="1634,619" coordsize="17,2">
              <v:shape style="position:absolute;left:1634;top:619;width:17;height:2" coordorigin="1634,619" coordsize="17,0" path="m1634,619l1651,619e" filled="false" stroked="true" strokeweight=".259pt" strokecolor="#050000">
                <v:path arrowok="t"/>
              </v:shape>
            </v:group>
            <v:group style="position:absolute;left:1644;top:619;width:2;height:17" coordorigin="1644,619" coordsize="2,17">
              <v:shape style="position:absolute;left:1644;top:619;width:2;height:17" coordorigin="1644,619" coordsize="0,17" path="m1644,619l1644,635e" filled="false" stroked="true" strokeweight=".129pt" strokecolor="#050000">
                <v:path arrowok="t"/>
              </v:shape>
            </v:group>
            <v:group style="position:absolute;left:1644;top:616;width:2;height:17" coordorigin="1644,616" coordsize="2,17">
              <v:shape style="position:absolute;left:1644;top:616;width:2;height:17" coordorigin="1644,616" coordsize="0,17" path="m1644,616l1644,633e" filled="false" stroked="true" strokeweight=".129pt" strokecolor="#050000">
                <v:path arrowok="t"/>
              </v:shape>
            </v:group>
            <v:group style="position:absolute;left:1647;top:616;width:2;height:17" coordorigin="1647,616" coordsize="2,17">
              <v:shape style="position:absolute;left:1647;top:616;width:2;height:17" coordorigin="1647,616" coordsize="0,17" path="m1647,616l1647,633e" filled="false" stroked="true" strokeweight=".129pt" strokecolor="#050000">
                <v:path arrowok="t"/>
              </v:shape>
            </v:group>
            <v:group style="position:absolute;left:1693;top:587;width:2;height:17" coordorigin="1693,587" coordsize="2,17">
              <v:shape style="position:absolute;left:1693;top:587;width:2;height:17" coordorigin="1693,587" coordsize="0,17" path="m1693,587l1693,604e" filled="false" stroked="true" strokeweight=".128pt" strokecolor="#050000">
                <v:path arrowok="t"/>
              </v:shape>
            </v:group>
            <v:group style="position:absolute;left:1656;top:622;width:3;height:6" coordorigin="1656,622" coordsize="3,6">
              <v:shape style="position:absolute;left:1656;top:622;width:3;height:6" coordorigin="1656,622" coordsize="3,6" path="m1658,622l1656,627e" filled="false" stroked="true" strokeweight=".84pt" strokecolor="#050000">
                <v:path arrowok="t"/>
              </v:shape>
            </v:group>
            <v:group style="position:absolute;left:1656;top:619;width:3;height:6" coordorigin="1656,619" coordsize="3,6">
              <v:shape style="position:absolute;left:1656;top:619;width:3;height:6" coordorigin="1656,619" coordsize="3,6" path="m1658,619l1656,624e" filled="false" stroked="true" strokeweight=".84pt" strokecolor="#050000">
                <v:path arrowok="t"/>
              </v:shape>
            </v:group>
            <v:group style="position:absolute;left:1685;top:595;width:2;height:17" coordorigin="1685,595" coordsize="2,17">
              <v:shape style="position:absolute;left:1685;top:595;width:2;height:17" coordorigin="1685,595" coordsize="0,17" path="m1685,595l1685,612e" filled="false" stroked="true" strokeweight=".129pt" strokecolor="#050000">
                <v:path arrowok="t"/>
              </v:shape>
            </v:group>
            <v:group style="position:absolute;left:1671;top:610;width:17;height:2" coordorigin="1671,610" coordsize="17,2">
              <v:shape style="position:absolute;left:1671;top:610;width:17;height:2" coordorigin="1671,610" coordsize="17,0" path="m1671,610l1687,610e" filled="false" stroked="true" strokeweight=".13pt" strokecolor="#050000">
                <v:path arrowok="t"/>
              </v:shape>
            </v:group>
            <v:group style="position:absolute;left:1673;top:613;width:17;height:2" coordorigin="1673,613" coordsize="17,2">
              <v:shape style="position:absolute;left:1673;top:613;width:17;height:2" coordorigin="1673,613" coordsize="17,0" path="m1673,613l1690,613e" filled="false" stroked="true" strokeweight=".13pt" strokecolor="#050000">
                <v:path arrowok="t"/>
              </v:shape>
            </v:group>
            <v:group style="position:absolute;left:1682;top:635;width:3;height:3" coordorigin="1682,635" coordsize="3,3">
              <v:shape style="position:absolute;left:1682;top:635;width:3;height:3" coordorigin="1682,635" coordsize="3,3" path="m1684,637l1682,637,1682,635e" filled="false" stroked="true" strokeweight=".84pt" strokecolor="#050000">
                <v:path arrowok="t"/>
              </v:shape>
            </v:group>
            <v:group style="position:absolute;left:1671;top:631;width:17;height:2" coordorigin="1671,631" coordsize="17,2">
              <v:shape style="position:absolute;left:1671;top:631;width:17;height:2" coordorigin="1671,631" coordsize="17,0" path="m1671,631l1687,631e" filled="false" stroked="true" strokeweight=".13pt" strokecolor="#050000">
                <v:path arrowok="t"/>
              </v:shape>
            </v:group>
            <v:group style="position:absolute;left:1673;top:626;width:17;height:2" coordorigin="1673,626" coordsize="17,2">
              <v:shape style="position:absolute;left:1673;top:626;width:17;height:2" coordorigin="1673,626" coordsize="17,0" path="m1673,626l1690,626e" filled="false" stroked="true" strokeweight=".13pt" strokecolor="#050000">
                <v:path arrowok="t"/>
              </v:shape>
            </v:group>
            <v:group style="position:absolute;left:1625;top:730;width:8;height:3" coordorigin="1625,730" coordsize="8,3">
              <v:shape style="position:absolute;left:1625;top:730;width:8;height:3" coordorigin="1625,730" coordsize="8,3" path="m1625,730l1632,733e" filled="false" stroked="true" strokeweight=".84pt" strokecolor="#050000">
                <v:path arrowok="t"/>
              </v:shape>
            </v:group>
            <v:group style="position:absolute;left:1661;top:666;width:3;height:3" coordorigin="1661,666" coordsize="3,3">
              <v:shape style="position:absolute;left:1661;top:666;width:3;height:3" coordorigin="1661,666" coordsize="3,3" path="m1663,666l1661,666,1663,668e" filled="false" stroked="true" strokeweight=".84pt" strokecolor="#050000">
                <v:path arrowok="t"/>
              </v:shape>
            </v:group>
            <v:group style="position:absolute;left:1668;top:626;width:17;height:2" coordorigin="1668,626" coordsize="17,2">
              <v:shape style="position:absolute;left:1668;top:626;width:17;height:2" coordorigin="1668,626" coordsize="17,0" path="m1668,626l1685,626e" filled="false" stroked="true" strokeweight=".13pt" strokecolor="#050000">
                <v:path arrowok="t"/>
              </v:shape>
            </v:group>
            <v:group style="position:absolute;left:1671;top:623;width:17;height:2" coordorigin="1671,623" coordsize="17,2">
              <v:shape style="position:absolute;left:1671;top:623;width:17;height:2" coordorigin="1671,623" coordsize="17,0" path="m1671,623l1687,623e" filled="false" stroked="true" strokeweight=".128pt" strokecolor="#050000">
                <v:path arrowok="t"/>
              </v:shape>
            </v:group>
            <v:group style="position:absolute;left:1679;top:627;width:3;height:6" coordorigin="1679,627" coordsize="3,6">
              <v:shape style="position:absolute;left:1679;top:627;width:3;height:6" coordorigin="1679,627" coordsize="3,6" path="m1679,627l1682,632e" filled="false" stroked="true" strokeweight=".84pt" strokecolor="#050000">
                <v:path arrowok="t"/>
              </v:shape>
            </v:group>
            <v:group style="position:absolute;left:1719;top:543;width:2;height:17" coordorigin="1719,543" coordsize="2,17">
              <v:shape style="position:absolute;left:1719;top:543;width:2;height:17" coordorigin="1719,543" coordsize="0,17" path="m1719,543l1719,560e" filled="false" stroked="true" strokeweight=".13pt" strokecolor="#050000">
                <v:path arrowok="t"/>
              </v:shape>
            </v:group>
            <v:group style="position:absolute;left:1676;top:560;width:3;height:3" coordorigin="1676,560" coordsize="3,3">
              <v:shape style="position:absolute;left:1676;top:560;width:3;height:3" coordorigin="1676,560" coordsize="3,3" path="m1679,560l1676,562e" filled="false" stroked="true" strokeweight=".84pt" strokecolor="#050000">
                <v:path arrowok="t"/>
              </v:shape>
            </v:group>
            <v:group style="position:absolute;left:1709;top:551;width:2;height:17" coordorigin="1709,551" coordsize="2,17">
              <v:shape style="position:absolute;left:1709;top:551;width:2;height:17" coordorigin="1709,551" coordsize="0,17" path="m1709,551l1709,568e" filled="false" stroked="true" strokeweight=".13pt" strokecolor="#050000">
                <v:path arrowok="t"/>
              </v:shape>
            </v:group>
            <v:group style="position:absolute;left:1697;top:560;width:3;height:3" coordorigin="1697,560" coordsize="3,3">
              <v:shape style="position:absolute;left:1697;top:560;width:3;height:3" coordorigin="1697,560" coordsize="3,3" path="m1700,560l1697,562e" filled="false" stroked="true" strokeweight=".84pt" strokecolor="#050000">
                <v:path arrowok="t"/>
              </v:shape>
            </v:group>
            <v:group style="position:absolute;left:1691;top:554;width:2;height:17" coordorigin="1691,554" coordsize="2,17">
              <v:shape style="position:absolute;left:1691;top:554;width:2;height:17" coordorigin="1691,554" coordsize="0,17" path="m1691,554l1691,571e" filled="false" stroked="true" strokeweight=".131pt" strokecolor="#050000">
                <v:path arrowok="t"/>
              </v:shape>
            </v:group>
            <v:group style="position:absolute;left:1729;top:551;width:2;height:17" coordorigin="1729,551" coordsize="2,17">
              <v:shape style="position:absolute;left:1729;top:551;width:2;height:17" coordorigin="1729,551" coordsize="0,17" path="m1729,551l1729,568e" filled="false" stroked="true" strokeweight=".13pt" strokecolor="#050000">
                <v:path arrowok="t"/>
              </v:shape>
            </v:group>
            <v:group style="position:absolute;left:1736;top:560;width:3;height:3" coordorigin="1736,560" coordsize="3,3">
              <v:shape style="position:absolute;left:1736;top:560;width:3;height:3" coordorigin="1736,560" coordsize="3,3" path="m1738,562l1736,560e" filled="false" stroked="true" strokeweight=".84pt" strokecolor="#050000">
                <v:path arrowok="t"/>
              </v:shape>
            </v:group>
            <v:group style="position:absolute;left:1700;top:565;width:11;height:3" coordorigin="1700,565" coordsize="11,3">
              <v:shape style="position:absolute;left:1700;top:565;width:11;height:3" coordorigin="1700,565" coordsize="11,3" path="m1700,567l1707,565,1710,565,1707,565e" filled="false" stroked="true" strokeweight=".84pt" strokecolor="#050000">
                <v:path arrowok="t"/>
              </v:shape>
            </v:group>
            <v:group style="position:absolute;left:1672;top:562;width:2;height:17" coordorigin="1672,562" coordsize="2,17">
              <v:shape style="position:absolute;left:1672;top:562;width:2;height:17" coordorigin="1672,562" coordsize="0,17" path="m1672,562l1672,578e" filled="false" stroked="true" strokeweight=".131pt" strokecolor="#050000">
                <v:path arrowok="t"/>
              </v:shape>
            </v:group>
            <v:group style="position:absolute;left:1701;top:559;width:2;height:17" coordorigin="1701,559" coordsize="2,17">
              <v:shape style="position:absolute;left:1701;top:559;width:2;height:17" coordorigin="1701,559" coordsize="0,17" path="m1701,559l1701,576e" filled="false" stroked="true" strokeweight=".13pt" strokecolor="#050000">
                <v:path arrowok="t"/>
              </v:shape>
            </v:group>
            <v:group style="position:absolute;left:1714;top:556;width:2;height:17" coordorigin="1714,556" coordsize="2,17">
              <v:shape style="position:absolute;left:1714;top:556;width:2;height:17" coordorigin="1714,556" coordsize="0,17" path="m1714,556l1714,573e" filled="false" stroked="true" strokeweight=".388pt" strokecolor="#050000">
                <v:path arrowok="t"/>
              </v:shape>
            </v:group>
            <v:group style="position:absolute;left:1692;top:567;width:8;height:3" coordorigin="1692,567" coordsize="8,3">
              <v:shape style="position:absolute;left:1692;top:567;width:8;height:3" coordorigin="1692,567" coordsize="8,3" path="m1700,567l1692,570e" filled="false" stroked="true" strokeweight=".84pt" strokecolor="#050000">
                <v:path arrowok="t"/>
              </v:shape>
            </v:group>
            <v:group style="position:absolute;left:1719;top:556;width:2;height:17" coordorigin="1719,556" coordsize="2,17">
              <v:shape style="position:absolute;left:1719;top:556;width:2;height:17" coordorigin="1719,556" coordsize="0,17" path="m1719,556l1719,573e" filled="false" stroked="true" strokeweight=".13pt" strokecolor="#050000">
                <v:path arrowok="t"/>
              </v:shape>
            </v:group>
            <v:group style="position:absolute;left:1693;top:559;width:2;height:17" coordorigin="1693,559" coordsize="2,17">
              <v:shape style="position:absolute;left:1693;top:559;width:2;height:17" coordorigin="1693,559" coordsize="0,17" path="m1693,559l1693,576e" filled="false" stroked="true" strokeweight=".128pt" strokecolor="#050000">
                <v:path arrowok="t"/>
              </v:shape>
            </v:group>
            <v:group style="position:absolute;left:1683;top:569;width:17;height:2" coordorigin="1683,569" coordsize="17,2">
              <v:shape style="position:absolute;left:1683;top:569;width:17;height:2" coordorigin="1683,569" coordsize="17,0" path="m1683,569l1700,569e" filled="false" stroked="true" strokeweight=".13pt" strokecolor="#050000">
                <v:path arrowok="t"/>
              </v:shape>
            </v:group>
            <v:group style="position:absolute;left:1684;top:570;width:8;height:3" coordorigin="1684,570" coordsize="8,3">
              <v:shape style="position:absolute;left:1684;top:570;width:8;height:3" coordorigin="1684,570" coordsize="8,3" path="m1692,570l1684,573e" filled="false" stroked="true" strokeweight=".84pt" strokecolor="#050000">
                <v:path arrowok="t"/>
              </v:shape>
            </v:group>
            <v:group style="position:absolute;left:1722;top:556;width:2;height:17" coordorigin="1722,556" coordsize="2,17">
              <v:shape style="position:absolute;left:1722;top:556;width:2;height:17" coordorigin="1722,556" coordsize="0,17" path="m1722,556l1722,573e" filled="false" stroked="true" strokeweight=".389pt" strokecolor="#050000">
                <v:path arrowok="t"/>
              </v:shape>
            </v:group>
            <v:group style="position:absolute;left:1685;top:564;width:2;height:17" coordorigin="1685,564" coordsize="2,17">
              <v:shape style="position:absolute;left:1685;top:564;width:2;height:17" coordorigin="1685,564" coordsize="0,17" path="m1685,564l1685,581e" filled="false" stroked="true" strokeweight=".129pt" strokecolor="#050000">
                <v:path arrowok="t"/>
              </v:shape>
            </v:group>
            <v:group style="position:absolute;left:1738;top:563;width:17;height:2" coordorigin="1738,563" coordsize="17,2">
              <v:shape style="position:absolute;left:1738;top:563;width:17;height:2" coordorigin="1738,563" coordsize="17,0" path="m1738,563l1755,563e" filled="false" stroked="true" strokeweight=".13pt" strokecolor="#050000">
                <v:path arrowok="t"/>
              </v:shape>
            </v:group>
            <v:group style="position:absolute;left:1728;top:565;width:6;height:3" coordorigin="1728,565" coordsize="6,3">
              <v:shape style="position:absolute;left:1728;top:565;width:6;height:3" coordorigin="1728,565" coordsize="6,3" path="m1733,567l1728,565e" filled="false" stroked="true" strokeweight=".84pt" strokecolor="#050000">
                <v:path arrowok="t"/>
              </v:shape>
            </v:group>
            <v:group style="position:absolute;left:1676;top:573;width:8;height:3" coordorigin="1676,573" coordsize="8,3">
              <v:shape style="position:absolute;left:1676;top:573;width:8;height:3" coordorigin="1676,573" coordsize="8,3" path="m1684,573l1676,575e" filled="false" stroked="true" strokeweight=".84pt" strokecolor="#050000">
                <v:path arrowok="t"/>
              </v:shape>
            </v:group>
            <v:group style="position:absolute;left:1740;top:559;width:2;height:17" coordorigin="1740,559" coordsize="2,17">
              <v:shape style="position:absolute;left:1740;top:559;width:2;height:17" coordorigin="1740,559" coordsize="0,17" path="m1740,559l1740,576e" filled="false" stroked="true" strokeweight=".389pt" strokecolor="#050000">
                <v:path arrowok="t"/>
              </v:shape>
            </v:group>
            <v:group style="position:absolute;left:1760;top:554;width:2;height:17" coordorigin="1760,554" coordsize="2,17">
              <v:shape style="position:absolute;left:1760;top:554;width:2;height:17" coordorigin="1760,554" coordsize="0,17" path="m1760,554l1760,571e" filled="false" stroked="true" strokeweight=".13pt" strokecolor="#050000">
                <v:path arrowok="t"/>
              </v:shape>
            </v:group>
            <v:group style="position:absolute;left:1744;top:570;width:8;height:3" coordorigin="1744,570" coordsize="8,3">
              <v:shape style="position:absolute;left:1744;top:570;width:8;height:3" coordorigin="1744,570" coordsize="8,3" path="m1751,573l1744,570e" filled="false" stroked="true" strokeweight=".84pt" strokecolor="#050000">
                <v:path arrowok="t"/>
              </v:shape>
            </v:group>
            <v:group style="position:absolute;left:1763;top:562;width:2;height:17" coordorigin="1763,562" coordsize="2,17">
              <v:shape style="position:absolute;left:1763;top:562;width:2;height:17" coordorigin="1763,562" coordsize="0,17" path="m1763,562l1763,578e" filled="false" stroked="true" strokeweight=".129pt" strokecolor="#050000">
                <v:path arrowok="t"/>
              </v:shape>
            </v:group>
            <v:group style="position:absolute;left:1751;top:573;width:6;height:3" coordorigin="1751,573" coordsize="6,3">
              <v:shape style="position:absolute;left:1751;top:573;width:6;height:3" coordorigin="1751,573" coordsize="6,3" path="m1757,575l1751,573e" filled="false" stroked="true" strokeweight=".84pt" strokecolor="#050000">
                <v:path arrowok="t"/>
              </v:shape>
            </v:group>
            <v:group style="position:absolute;left:1771;top:567;width:2;height:17" coordorigin="1771,567" coordsize="2,17">
              <v:shape style="position:absolute;left:1771;top:567;width:2;height:17" coordorigin="1771,567" coordsize="0,17" path="m1771,567l1771,584e" filled="false" stroked="true" strokeweight=".13pt" strokecolor="#050000">
                <v:path arrowok="t"/>
              </v:shape>
            </v:group>
            <v:group style="position:absolute;left:1759;top:575;width:6;height:6" coordorigin="1759,575" coordsize="6,6">
              <v:shape style="position:absolute;left:1759;top:575;width:6;height:6" coordorigin="1759,575" coordsize="6,6" path="m1764,580l1759,575e" filled="false" stroked="true" strokeweight=".84pt" strokecolor="#050000">
                <v:path arrowok="t"/>
              </v:shape>
            </v:group>
            <v:group style="position:absolute;left:1776;top:572;width:2;height:17" coordorigin="1776,572" coordsize="2,17">
              <v:shape style="position:absolute;left:1776;top:572;width:2;height:17" coordorigin="1776,572" coordsize="0,17" path="m1776,572l1776,589e" filled="false" stroked="true" strokeweight=".128pt" strokecolor="#050000">
                <v:path arrowok="t"/>
              </v:shape>
            </v:group>
            <v:group style="position:absolute;left:1764;top:580;width:6;height:6" coordorigin="1764,580" coordsize="6,6">
              <v:shape style="position:absolute;left:1764;top:580;width:6;height:6" coordorigin="1764,580" coordsize="6,6" path="m1770,585l1764,580e" filled="false" stroked="true" strokeweight=".84pt" strokecolor="#050000">
                <v:path arrowok="t"/>
              </v:shape>
            </v:group>
            <v:group style="position:absolute;left:1710;top:591;width:3;height:3" coordorigin="1710,591" coordsize="3,3">
              <v:shape style="position:absolute;left:1710;top:591;width:3;height:3" coordorigin="1710,591" coordsize="3,3" path="m1713,591l1710,593e" filled="false" stroked="true" strokeweight=".84pt" strokecolor="#050000">
                <v:path arrowok="t"/>
              </v:shape>
            </v:group>
            <v:group style="position:absolute;left:1704;top:585;width:2;height:17" coordorigin="1704,585" coordsize="2,17">
              <v:shape style="position:absolute;left:1704;top:585;width:2;height:17" coordorigin="1704,585" coordsize="0,17" path="m1704,585l1704,602e" filled="false" stroked="true" strokeweight=".13pt" strokecolor="#050000">
                <v:path arrowok="t"/>
              </v:shape>
            </v:group>
            <v:group style="position:absolute;left:1722;top:585;width:2;height:17" coordorigin="1722,585" coordsize="2,17">
              <v:shape style="position:absolute;left:1722;top:585;width:2;height:17" coordorigin="1722,585" coordsize="0,17" path="m1722,585l1722,602e" filled="false" stroked="true" strokeweight=".129pt" strokecolor="#050000">
                <v:path arrowok="t"/>
              </v:shape>
            </v:group>
            <v:group style="position:absolute;left:1705;top:596;width:16;height:2" coordorigin="1705,596" coordsize="16,2">
              <v:shape style="position:absolute;left:1705;top:596;width:16;height:2" coordorigin="1705,596" coordsize="16,0" path="m1705,596l1720,596e" filled="false" stroked="true" strokeweight=".84pt" strokecolor="#050000">
                <v:path arrowok="t"/>
              </v:shape>
            </v:group>
            <v:group style="position:absolute;left:1732;top:585;width:2;height:17" coordorigin="1732,585" coordsize="2,17">
              <v:shape style="position:absolute;left:1732;top:585;width:2;height:17" coordorigin="1732,585" coordsize="0,17" path="m1732,585l1732,602e" filled="false" stroked="true" strokeweight=".13pt" strokecolor="#050000">
                <v:path arrowok="t"/>
              </v:shape>
            </v:group>
            <v:group style="position:absolute;left:1740;top:590;width:2;height:17" coordorigin="1740,590" coordsize="2,17">
              <v:shape style="position:absolute;left:1740;top:590;width:2;height:17" coordorigin="1740,590" coordsize="0,17" path="m1740,590l1740,607e" filled="false" stroked="true" strokeweight=".128pt" strokecolor="#050000">
                <v:path arrowok="t"/>
              </v:shape>
            </v:group>
            <v:group style="position:absolute;left:1865;top:598;width:3;height:11" coordorigin="1865,598" coordsize="3,11">
              <v:shape style="position:absolute;left:1865;top:598;width:3;height:11" coordorigin="1865,598" coordsize="3,11" path="m1865,598l1865,604,1868,609e" filled="false" stroked="true" strokeweight=".84pt" strokecolor="#050000">
                <v:path arrowok="t"/>
              </v:shape>
            </v:group>
            <v:group style="position:absolute;left:1865;top:614;width:3;height:8" coordorigin="1865,614" coordsize="3,8">
              <v:shape style="position:absolute;left:1865;top:614;width:3;height:8" coordorigin="1865,614" coordsize="3,8" path="m1865,614l1868,622,1865,614xe" filled="false" stroked="true" strokeweight=".84pt" strokecolor="#050000">
                <v:path arrowok="t"/>
              </v:shape>
            </v:group>
            <v:group style="position:absolute;left:1770;top:585;width:6;height:6" coordorigin="1770,585" coordsize="6,6">
              <v:shape style="position:absolute;left:1770;top:585;width:6;height:6" coordorigin="1770,585" coordsize="6,6" path="m1775,591l1770,585e" filled="false" stroked="true" strokeweight=".84pt" strokecolor="#050000">
                <v:path arrowok="t"/>
              </v:shape>
            </v:group>
            <v:group style="position:absolute;left:1738;top:605;width:17;height:2" coordorigin="1738,605" coordsize="17,2">
              <v:shape style="position:absolute;left:1738;top:605;width:17;height:2" coordorigin="1738,605" coordsize="17,0" path="m1738,605l1755,605e" filled="false" stroked="true" strokeweight=".129pt" strokecolor="#050000">
                <v:path arrowok="t"/>
              </v:shape>
            </v:group>
            <v:group style="position:absolute;left:1755;top:613;width:2;height:17" coordorigin="1755,613" coordsize="2,17">
              <v:shape style="position:absolute;left:1755;top:613;width:2;height:17" coordorigin="1755,613" coordsize="0,17" path="m1755,613l1755,630e" filled="false" stroked="true" strokeweight=".131pt" strokecolor="#050000">
                <v:path arrowok="t"/>
              </v:shape>
            </v:group>
            <v:group style="position:absolute;left:1753;top:611;width:2;height:17" coordorigin="1753,611" coordsize="2,17">
              <v:shape style="position:absolute;left:1753;top:611;width:2;height:17" coordorigin="1753,611" coordsize="0,17" path="m1753,611l1753,628e" filled="false" stroked="true" strokeweight=".128pt" strokecolor="#050000">
                <v:path arrowok="t"/>
              </v:shape>
            </v:group>
            <v:group style="position:absolute;left:1750;top:603;width:2;height:17" coordorigin="1750,603" coordsize="2,17">
              <v:shape style="position:absolute;left:1750;top:603;width:2;height:17" coordorigin="1750,603" coordsize="0,17" path="m1750,603l1750,620e" filled="false" stroked="true" strokeweight=".13pt" strokecolor="#050000">
                <v:path arrowok="t"/>
              </v:shape>
            </v:group>
            <v:group style="position:absolute;left:1746;top:622;width:3;height:6" coordorigin="1746,622" coordsize="3,6">
              <v:shape style="position:absolute;left:1746;top:622;width:3;height:6" coordorigin="1746,622" coordsize="3,6" path="m1746,627l1749,622e" filled="false" stroked="true" strokeweight=".84pt" strokecolor="#050000">
                <v:path arrowok="t"/>
              </v:shape>
            </v:group>
            <v:group style="position:absolute;left:1738;top:615;width:17;height:2" coordorigin="1738,615" coordsize="17,2">
              <v:shape style="position:absolute;left:1738;top:615;width:17;height:2" coordorigin="1738,615" coordsize="17,0" path="m1738,615l1755,615e" filled="false" stroked="true" strokeweight=".129pt" strokecolor="#050000">
                <v:path arrowok="t"/>
              </v:shape>
            </v:group>
            <v:group style="position:absolute;left:1748;top:611;width:2;height:17" coordorigin="1748,611" coordsize="2,17">
              <v:shape style="position:absolute;left:1748;top:611;width:2;height:17" coordorigin="1748,611" coordsize="0,17" path="m1748,611l1748,628e" filled="false" stroked="true" strokeweight=".129pt" strokecolor="#050000">
                <v:path arrowok="t"/>
              </v:shape>
            </v:group>
            <v:group style="position:absolute;left:1779;top:584;width:17;height:2" coordorigin="1779,584" coordsize="17,2">
              <v:shape style="position:absolute;left:1779;top:584;width:17;height:2" coordorigin="1779,584" coordsize="17,0" path="m1779,584l1796,584e" filled="false" stroked="true" strokeweight=".13pt" strokecolor="#050000">
                <v:path arrowok="t"/>
              </v:shape>
            </v:group>
            <v:group style="position:absolute;left:1775;top:591;width:3;height:6" coordorigin="1775,591" coordsize="3,6">
              <v:shape style="position:absolute;left:1775;top:591;width:3;height:6" coordorigin="1775,591" coordsize="3,6" path="m1775,591l1777,596e" filled="false" stroked="true" strokeweight=".84pt" strokecolor="#050000">
                <v:path arrowok="t"/>
              </v:shape>
            </v:group>
            <v:group style="position:absolute;left:1777;top:628;width:17;height:2" coordorigin="1777,628" coordsize="17,2">
              <v:shape style="position:absolute;left:1777;top:628;width:17;height:2" coordorigin="1777,628" coordsize="17,0" path="m1777,628l1793,628e" filled="false" stroked="true" strokeweight=".129pt" strokecolor="#050000">
                <v:path arrowok="t"/>
              </v:shape>
            </v:group>
            <v:group style="position:absolute;left:1777;top:622;width:17;height:2" coordorigin="1777,622" coordsize="17,2">
              <v:shape style="position:absolute;left:1777;top:622;width:17;height:2" coordorigin="1777,622" coordsize="17,0" path="m1777,622l1793,622e" filled="false" stroked="true" strokeweight=".259pt" strokecolor="#050000">
                <v:path arrowok="t"/>
              </v:shape>
            </v:group>
            <v:group style="position:absolute;left:1777;top:615;width:17;height:2" coordorigin="1777,615" coordsize="17,2">
              <v:shape style="position:absolute;left:1777;top:615;width:17;height:2" coordorigin="1777,615" coordsize="17,0" path="m1777,615l1793,615e" filled="false" stroked="true" strokeweight=".129pt" strokecolor="#050000">
                <v:path arrowok="t"/>
              </v:shape>
            </v:group>
            <v:group style="position:absolute;left:1782;top:633;width:17;height:2" coordorigin="1782,633" coordsize="17,2">
              <v:shape style="position:absolute;left:1782;top:633;width:17;height:2" coordorigin="1782,633" coordsize="17,0" path="m1782,633l1799,633e" filled="false" stroked="true" strokeweight=".13pt" strokecolor="#050000">
                <v:path arrowok="t"/>
              </v:shape>
            </v:group>
            <v:group style="position:absolute;left:1786;top:585;width:2;height:17" coordorigin="1786,585" coordsize="2,17">
              <v:shape style="position:absolute;left:1786;top:585;width:2;height:17" coordorigin="1786,585" coordsize="0,17" path="m1786,585l1786,602e" filled="false" stroked="true" strokeweight=".129pt" strokecolor="#050000">
                <v:path arrowok="t"/>
              </v:shape>
            </v:group>
            <v:group style="position:absolute;left:1784;top:626;width:17;height:2" coordorigin="1784,626" coordsize="17,2">
              <v:shape style="position:absolute;left:1784;top:626;width:17;height:2" coordorigin="1784,626" coordsize="17,0" path="m1784,626l1801,626e" filled="false" stroked="true" strokeweight=".13pt" strokecolor="#050000">
                <v:path arrowok="t"/>
              </v:shape>
            </v:group>
            <v:group style="position:absolute;left:1792;top:616;width:2;height:17" coordorigin="1792,616" coordsize="2,17">
              <v:shape style="position:absolute;left:1792;top:616;width:2;height:17" coordorigin="1792,616" coordsize="0,17" path="m1792,616l1792,633e" filled="false" stroked="true" strokeweight=".13pt" strokecolor="#050000">
                <v:path arrowok="t"/>
              </v:shape>
            </v:group>
            <v:group style="position:absolute;left:1789;top:593;width:2;height:17" coordorigin="1789,593" coordsize="2,17">
              <v:shape style="position:absolute;left:1789;top:593;width:2;height:17" coordorigin="1789,593" coordsize="0,17" path="m1789,593l1789,609e" filled="false" stroked="true" strokeweight=".129pt" strokecolor="#050000">
                <v:path arrowok="t"/>
              </v:shape>
            </v:group>
            <v:group style="position:absolute;left:1792;top:600;width:2;height:17" coordorigin="1792,600" coordsize="2,17">
              <v:shape style="position:absolute;left:1792;top:600;width:2;height:17" coordorigin="1792,600" coordsize="0,17" path="m1792,600l1792,617e" filled="false" stroked="true" strokeweight=".13pt" strokecolor="#050000">
                <v:path arrowok="t"/>
              </v:shape>
            </v:group>
            <v:group style="position:absolute;left:1774;top:631;width:17;height:2" coordorigin="1774,631" coordsize="17,2">
              <v:shape style="position:absolute;left:1774;top:631;width:17;height:2" coordorigin="1774,631" coordsize="17,0" path="m1774,631l1791,631e" filled="false" stroked="true" strokeweight=".13pt" strokecolor="#050000">
                <v:path arrowok="t"/>
              </v:shape>
            </v:group>
            <v:group style="position:absolute;left:1777;top:596;width:3;height:3" coordorigin="1777,596" coordsize="3,3">
              <v:shape style="position:absolute;left:1777;top:596;width:3;height:3" coordorigin="1777,596" coordsize="3,3" path="m1780,596l1777,596,1780,598e" filled="false" stroked="true" strokeweight=".84pt" strokecolor="#050000">
                <v:path arrowok="t"/>
              </v:shape>
            </v:group>
            <v:group style="position:absolute;left:1781;top:587;width:2;height:17" coordorigin="1781,587" coordsize="2,17">
              <v:shape style="position:absolute;left:1781;top:587;width:2;height:17" coordorigin="1781,587" coordsize="0,17" path="m1781,587l1781,604e" filled="false" stroked="true" strokeweight=".128pt" strokecolor="#050000">
                <v:path arrowok="t"/>
              </v:shape>
            </v:group>
            <v:group style="position:absolute;left:1782;top:624;width:3;height:6" coordorigin="1782,624" coordsize="3,6">
              <v:shape style="position:absolute;left:1782;top:624;width:3;height:6" coordorigin="1782,624" coordsize="3,6" path="m1782,629l1785,624e" filled="false" stroked="true" strokeweight=".84pt" strokecolor="#050000">
                <v:path arrowok="t"/>
              </v:shape>
            </v:group>
            <v:group style="position:absolute;left:1780;top:598;width:3;height:3" coordorigin="1780,598" coordsize="3,3">
              <v:shape style="position:absolute;left:1780;top:598;width:3;height:3" coordorigin="1780,598" coordsize="3,3" path="m1782,601l1780,598e" filled="false" stroked="true" strokeweight=".84pt" strokecolor="#050000">
                <v:path arrowok="t"/>
              </v:shape>
            </v:group>
            <v:group style="position:absolute;left:1786;top:616;width:2;height:17" coordorigin="1786,616" coordsize="2,17">
              <v:shape style="position:absolute;left:1786;top:616;width:2;height:17" coordorigin="1786,616" coordsize="0,17" path="m1786,616l1786,633e" filled="false" stroked="true" strokeweight=".129pt" strokecolor="#050000">
                <v:path arrowok="t"/>
              </v:shape>
            </v:group>
            <v:group style="position:absolute;left:1774;top:602;width:17;height:2" coordorigin="1774,602" coordsize="17,2">
              <v:shape style="position:absolute;left:1774;top:602;width:17;height:2" coordorigin="1774,602" coordsize="17,0" path="m1774,602l1791,602e" filled="false" stroked="true" strokeweight=".131pt" strokecolor="#050000">
                <v:path arrowok="t"/>
              </v:shape>
            </v:group>
            <v:group style="position:absolute;left:1786;top:616;width:2;height:17" coordorigin="1786,616" coordsize="2,17">
              <v:shape style="position:absolute;left:1786;top:616;width:2;height:17" coordorigin="1786,616" coordsize="0,17" path="m1786,616l1786,633e" filled="false" stroked="true" strokeweight=".129pt" strokecolor="#050000">
                <v:path arrowok="t"/>
              </v:shape>
            </v:group>
            <v:group style="position:absolute;left:1774;top:602;width:17;height:2" coordorigin="1774,602" coordsize="17,2">
              <v:shape style="position:absolute;left:1774;top:602;width:17;height:2" coordorigin="1774,602" coordsize="17,0" path="m1774,602l1791,602e" filled="false" stroked="true" strokeweight=".131pt" strokecolor="#050000">
                <v:path arrowok="t"/>
              </v:shape>
            </v:group>
            <v:group style="position:absolute;left:1777;top:620;width:17;height:2" coordorigin="1777,620" coordsize="17,2">
              <v:shape style="position:absolute;left:1777;top:620;width:17;height:2" coordorigin="1777,620" coordsize="17,0" path="m1777,620l1793,620e" filled="false" stroked="true" strokeweight=".388pt" strokecolor="#050000">
                <v:path arrowok="t"/>
              </v:shape>
            </v:group>
            <v:group style="position:absolute;left:1774;top:606;width:17;height:2" coordorigin="1774,606" coordsize="17,2">
              <v:shape style="position:absolute;left:1774;top:606;width:17;height:2" coordorigin="1774,606" coordsize="17,0" path="m1774,606l1791,606e" filled="false" stroked="true" strokeweight=".258pt" strokecolor="#050000">
                <v:path arrowok="t"/>
              </v:shape>
            </v:group>
            <v:group style="position:absolute;left:1786;top:608;width:2;height:17" coordorigin="1786,608" coordsize="2,17">
              <v:shape style="position:absolute;left:1786;top:608;width:2;height:17" coordorigin="1786,608" coordsize="0,17" path="m1786,608l1786,625e" filled="false" stroked="true" strokeweight=".129pt" strokecolor="#050000">
                <v:path arrowok="t"/>
              </v:shape>
            </v:group>
            <v:group style="position:absolute;left:1774;top:610;width:17;height:2" coordorigin="1774,610" coordsize="17,2">
              <v:shape style="position:absolute;left:1774;top:610;width:17;height:2" coordorigin="1774,610" coordsize="17,0" path="m1774,610l1791,610e" filled="false" stroked="true" strokeweight=".13pt" strokecolor="#050000">
                <v:path arrowok="t"/>
              </v:shape>
            </v:group>
            <v:group style="position:absolute;left:1777;top:615;width:17;height:2" coordorigin="1777,615" coordsize="17,2">
              <v:shape style="position:absolute;left:1777;top:615;width:17;height:2" coordorigin="1777,615" coordsize="17,0" path="m1777,615l1793,615e" filled="false" stroked="true" strokeweight=".129pt" strokecolor="#050000">
                <v:path arrowok="t"/>
              </v:shape>
            </v:group>
            <v:group style="position:absolute;left:1865;top:661;width:3;height:8" coordorigin="1865,661" coordsize="3,8">
              <v:shape style="position:absolute;left:1865;top:661;width:3;height:8" coordorigin="1865,661" coordsize="3,8" path="m1865,668l1868,661e" filled="false" stroked="true" strokeweight=".84pt" strokecolor="#050000">
                <v:path arrowok="t"/>
              </v:shape>
            </v:group>
            <v:group style="position:absolute;left:1821;top:681;width:24;height:26" coordorigin="1821,681" coordsize="24,26">
              <v:shape style="position:absolute;left:1821;top:681;width:24;height:26" coordorigin="1821,681" coordsize="24,26" path="m1821,707l1826,702,1832,694,1839,689,1845,681e" filled="false" stroked="true" strokeweight=".84pt" strokecolor="#050000">
                <v:path arrowok="t"/>
              </v:shape>
            </v:group>
            <v:group style="position:absolute;left:1854;top:640;width:17;height:2" coordorigin="1854,640" coordsize="17,2">
              <v:shape style="position:absolute;left:1854;top:640;width:17;height:2" coordorigin="1854,640" coordsize="17,0" path="m1854,640l1871,640e" filled="false" stroked="true" strokeweight=".258pt" strokecolor="#050000">
                <v:path arrowok="t"/>
              </v:shape>
            </v:group>
            <v:group style="position:absolute;left:1790;top:615;width:17;height:2" coordorigin="1790,615" coordsize="17,2">
              <v:shape style="position:absolute;left:1790;top:615;width:17;height:2" coordorigin="1790,615" coordsize="17,0" path="m1790,615l1806,615e" filled="false" stroked="true" strokeweight=".129pt" strokecolor="#050000">
                <v:path arrowok="t"/>
              </v:shape>
            </v:group>
            <v:group style="position:absolute;left:2992;top:1708;width:2;height:17" coordorigin="2992,1708" coordsize="2,17">
              <v:shape style="position:absolute;left:2992;top:1708;width:2;height:17" coordorigin="2992,1708" coordsize="0,17" path="m2992,1708l2992,1725e" filled="false" stroked="true" strokeweight=".129pt" strokecolor="#050000">
                <v:path arrowok="t"/>
              </v:shape>
            </v:group>
            <v:group style="position:absolute;left:2990;top:1713;width:2;height:17" coordorigin="2990,1713" coordsize="2,17">
              <v:shape style="position:absolute;left:2990;top:1713;width:2;height:17" coordorigin="2990,1713" coordsize="0,17" path="m2990,1713l2990,1730e" filled="false" stroked="true" strokeweight=".129pt" strokecolor="#050000">
                <v:path arrowok="t"/>
              </v:shape>
            </v:group>
            <v:group style="position:absolute;left:2995;top:1703;width:2;height:17" coordorigin="2995,1703" coordsize="2,17">
              <v:shape style="position:absolute;left:2995;top:1703;width:2;height:17" coordorigin="2995,1703" coordsize="0,17" path="m2995,1703l2995,1720e" filled="false" stroked="true" strokeweight=".13pt" strokecolor="#050000">
                <v:path arrowok="t"/>
              </v:shape>
            </v:group>
            <v:group style="position:absolute;left:2985;top:1718;width:2;height:17" coordorigin="2985,1718" coordsize="2,17">
              <v:shape style="position:absolute;left:2985;top:1718;width:2;height:17" coordorigin="2985,1718" coordsize="0,17" path="m2985,1718l2985,1735e" filled="false" stroked="true" strokeweight=".13pt" strokecolor="#050000">
                <v:path arrowok="t"/>
              </v:shape>
            </v:group>
            <v:group style="position:absolute;left:204;top:541;width:73;height:94" coordorigin="204,541" coordsize="73,94">
              <v:shape style="position:absolute;left:204;top:541;width:73;height:94" coordorigin="204,541" coordsize="73,94" path="m276,541l204,635e" filled="false" stroked="true" strokeweight=".84pt" strokecolor="#050000">
                <v:path arrowok="t"/>
              </v:shape>
            </v:group>
            <v:group style="position:absolute;left:2592;top:593;width:21;height:13" coordorigin="2592,593" coordsize="21,13">
              <v:shape style="position:absolute;left:2592;top:593;width:21;height:13" coordorigin="2592,593" coordsize="21,13" path="m2613,606l2592,593e" filled="false" stroked="true" strokeweight=".84pt" strokecolor="#050000">
                <v:path arrowok="t"/>
              </v:shape>
            </v:group>
            <v:group style="position:absolute;left:3020;top:2195;width:60;height:52" coordorigin="3020,2195" coordsize="60,52">
              <v:shape style="position:absolute;left:3020;top:2195;width:60;height:52" coordorigin="3020,2195" coordsize="60,52" path="m3020,2247l3079,2195e" filled="false" stroked="true" strokeweight=".84pt" strokecolor="#050000">
                <v:path arrowok="t"/>
              </v:shape>
            </v:group>
            <v:group style="position:absolute;left:2841;top:808;width:11;height:19" coordorigin="2841,808" coordsize="11,19">
              <v:shape style="position:absolute;left:2841;top:808;width:11;height:19" coordorigin="2841,808" coordsize="11,19" path="m2851,826l2841,808e" filled="false" stroked="true" strokeweight=".84pt" strokecolor="#050000">
                <v:path arrowok="t"/>
              </v:shape>
            </v:group>
            <v:group style="position:absolute;left:2900;top:923;width:17;height:2" coordorigin="2900,923" coordsize="17,2">
              <v:shape style="position:absolute;left:2900;top:923;width:17;height:2" coordorigin="2900,923" coordsize="17,0" path="m2900,923l2917,923e" filled="false" stroked="true" strokeweight=".127pt" strokecolor="#050000">
                <v:path arrowok="t"/>
              </v:shape>
            </v:group>
            <v:group style="position:absolute;left:2838;top:811;width:13;height:19" coordorigin="2838,811" coordsize="13,19">
              <v:shape style="position:absolute;left:2838;top:811;width:13;height:19" coordorigin="2838,811" coordsize="13,19" path="m2851,829l2838,811e" filled="false" stroked="true" strokeweight=".84pt" strokecolor="#050000">
                <v:path arrowok="t"/>
              </v:shape>
            </v:group>
            <v:group style="position:absolute;left:1469;top:1359;width:3;height:6" coordorigin="1469,1359" coordsize="3,6">
              <v:shape style="position:absolute;left:1469;top:1359;width:3;height:6" coordorigin="1469,1359" coordsize="3,6" path="m1469,1359l1472,1364e" filled="false" stroked="true" strokeweight=".84pt" strokecolor="#050000">
                <v:path arrowok="t"/>
              </v:shape>
            </v:group>
            <v:group style="position:absolute;left:1625;top:1494;width:13;height:63" coordorigin="1625,1494" coordsize="13,63">
              <v:shape style="position:absolute;left:1625;top:1494;width:13;height:63" coordorigin="1625,1494" coordsize="13,63" path="m1625,1494l1638,1556e" filled="false" stroked="true" strokeweight=".84pt" strokecolor="#050000">
                <v:path arrowok="t"/>
              </v:shape>
            </v:group>
            <v:group style="position:absolute;left:3190;top:1841;width:3;height:3" coordorigin="3190,1841" coordsize="3,3">
              <v:shape style="position:absolute;left:3190;top:1841;width:3;height:3" coordorigin="3190,1841" coordsize="3,3" path="m3193,1843l3190,1841e" filled="false" stroked="true" strokeweight=".84pt" strokecolor="#050000">
                <v:path arrowok="t"/>
              </v:shape>
            </v:group>
            <v:group style="position:absolute;left:3189;top:1840;width:2;height:17" coordorigin="3189,1840" coordsize="2,17">
              <v:shape style="position:absolute;left:3189;top:1840;width:2;height:17" coordorigin="3189,1840" coordsize="0,17" path="m3189,1840l3189,1857e" filled="false" stroked="true" strokeweight=".13pt" strokecolor="#050000">
                <v:path arrowok="t"/>
              </v:shape>
            </v:group>
            <v:group style="position:absolute;left:3187;top:1837;width:17;height:2" coordorigin="3187,1837" coordsize="17,2">
              <v:shape style="position:absolute;left:3187;top:1837;width:17;height:2" coordorigin="3187,1837" coordsize="17,0" path="m3187,1837l3204,1837e" filled="false" stroked="true" strokeweight=".13pt" strokecolor="#050000">
                <v:path arrowok="t"/>
              </v:shape>
            </v:group>
            <v:group style="position:absolute;left:2325;top:1416;width:2;height:17" coordorigin="2325,1416" coordsize="2,17">
              <v:shape style="position:absolute;left:2325;top:1416;width:2;height:17" coordorigin="2325,1416" coordsize="0,17" path="m2325,1416l2325,1432e" filled="false" stroked="true" strokeweight=".129pt" strokecolor="#050000">
                <v:path arrowok="t"/>
              </v:shape>
            </v:group>
            <v:group style="position:absolute;left:2472;top:1408;width:2;height:17" coordorigin="2472,1408" coordsize="2,17">
              <v:shape style="position:absolute;left:2472;top:1408;width:2;height:17" coordorigin="2472,1408" coordsize="0,17" path="m2472,1408l2472,1425e" filled="false" stroked="true" strokeweight=".129pt" strokecolor="#050000">
                <v:path arrowok="t"/>
              </v:shape>
            </v:group>
            <v:group style="position:absolute;left:2452;top:1327;width:17;height:2" coordorigin="2452,1327" coordsize="17,2">
              <v:shape style="position:absolute;left:2452;top:1327;width:17;height:2" coordorigin="2452,1327" coordsize="17,0" path="m2452,1327l2469,1327e" filled="false" stroked="true" strokeweight=".13pt" strokecolor="#050000">
                <v:path arrowok="t"/>
              </v:shape>
            </v:group>
            <v:group style="position:absolute;left:2315;top:1405;width:17;height:2" coordorigin="2315,1405" coordsize="17,2">
              <v:shape style="position:absolute;left:2315;top:1405;width:17;height:2" coordorigin="2315,1405" coordsize="17,0" path="m2315,1405l2332,1405e" filled="false" stroked="true" strokeweight=".13pt" strokecolor="#050000">
                <v:path arrowok="t"/>
              </v:shape>
            </v:group>
            <v:group style="position:absolute;left:786;top:272;width:24;height:29" coordorigin="786,272" coordsize="24,29">
              <v:shape style="position:absolute;left:786;top:272;width:24;height:29" coordorigin="786,272" coordsize="24,29" path="m809,272l786,301e" filled="false" stroked="true" strokeweight=".84pt" strokecolor="#050000">
                <v:path arrowok="t"/>
              </v:shape>
            </v:group>
            <v:group style="position:absolute;left:3089;top:1306;width:17;height:2" coordorigin="3089,1306" coordsize="17,2">
              <v:shape style="position:absolute;left:3089;top:1306;width:17;height:2" coordorigin="3089,1306" coordsize="17,0" path="m3089,1306l3106,1306e" filled="false" stroked="true" strokeweight=".129pt" strokecolor="#050000">
                <v:path arrowok="t"/>
              </v:shape>
            </v:group>
            <v:group style="position:absolute;left:2115;top:1372;width:2;height:17" coordorigin="2115,1372" coordsize="2,17">
              <v:shape style="position:absolute;left:2115;top:1372;width:2;height:17" coordorigin="2115,1372" coordsize="0,17" path="m2115,1372l2115,1388e" filled="false" stroked="true" strokeweight=".13pt" strokecolor="#050000">
                <v:path arrowok="t"/>
              </v:shape>
            </v:group>
            <v:group style="position:absolute;left:2150;top:1269;width:24;height:3" coordorigin="2150,1269" coordsize="24,3">
              <v:shape style="position:absolute;left:2150;top:1269;width:24;height:3" coordorigin="2150,1269" coordsize="24,3" path="m2150,1271l2173,1269e" filled="false" stroked="true" strokeweight=".84pt" strokecolor="#050000">
                <v:path arrowok="t"/>
              </v:shape>
            </v:group>
            <v:group style="position:absolute;left:2168;top:1362;width:21;height:3" coordorigin="2168,1362" coordsize="21,3">
              <v:shape style="position:absolute;left:2168;top:1362;width:21;height:3" coordorigin="2168,1362" coordsize="21,3" path="m2168,1364l2189,1362e" filled="false" stroked="true" strokeweight=".84pt" strokecolor="#050000">
                <v:path arrowok="t"/>
              </v:shape>
            </v:group>
            <v:group style="position:absolute;left:2212;top:1352;width:6;height:3" coordorigin="2212,1352" coordsize="6,3">
              <v:shape style="position:absolute;left:2212;top:1352;width:6;height:3" coordorigin="2212,1352" coordsize="6,3" path="m2212,1354l2217,1352e" filled="false" stroked="true" strokeweight=".84pt" strokecolor="#050000">
                <v:path arrowok="t"/>
              </v:shape>
            </v:group>
            <v:group style="position:absolute;left:2220;top:1253;width:3;height:3" coordorigin="2220,1253" coordsize="3,3">
              <v:shape style="position:absolute;left:2220;top:1253;width:3;height:3" coordorigin="2220,1253" coordsize="3,3" path="m2220,1256l2222,1253e" filled="false" stroked="true" strokeweight=".84pt" strokecolor="#050000">
                <v:path arrowok="t"/>
              </v:shape>
            </v:group>
            <v:group style="position:absolute;left:2212;top:1352;width:6;height:3" coordorigin="2212,1352" coordsize="6,3">
              <v:shape style="position:absolute;left:2212;top:1352;width:6;height:3" coordorigin="2212,1352" coordsize="6,3" path="m2212,1354l2217,1352e" filled="false" stroked="true" strokeweight=".84pt" strokecolor="#050000">
                <v:path arrowok="t"/>
              </v:shape>
            </v:group>
            <v:group style="position:absolute;left:2221;top:1245;width:2;height:17" coordorigin="2221,1245" coordsize="2,17">
              <v:shape style="position:absolute;left:2221;top:1245;width:2;height:17" coordorigin="2221,1245" coordsize="0,17" path="m2221,1245l2221,1262e" filled="false" stroked="true" strokeweight=".129pt" strokecolor="#050000">
                <v:path arrowok="t"/>
              </v:shape>
            </v:group>
            <v:group style="position:absolute;left:2124;top:1199;width:3;height:3" coordorigin="2124,1199" coordsize="3,3">
              <v:shape style="position:absolute;left:2124;top:1199;width:3;height:3" coordorigin="2124,1199" coordsize="3,3" path="m2124,1201l2127,1199e" filled="false" stroked="true" strokeweight=".84pt" strokecolor="#050000">
                <v:path arrowok="t"/>
              </v:shape>
            </v:group>
            <v:group style="position:absolute;left:1885;top:1224;width:2;height:17" coordorigin="1885,1224" coordsize="2,17">
              <v:shape style="position:absolute;left:1885;top:1224;width:2;height:17" coordorigin="1885,1224" coordsize="0,17" path="m1885,1224l1885,1241e" filled="false" stroked="true" strokeweight=".13pt" strokecolor="#050000">
                <v:path arrowok="t"/>
              </v:shape>
            </v:group>
            <v:group style="position:absolute;left:2014;top:1255;width:2;height:17" coordorigin="2014,1255" coordsize="2,17">
              <v:shape style="position:absolute;left:2014;top:1255;width:2;height:17" coordorigin="2014,1255" coordsize="0,17" path="m2014,1255l2014,1272e" filled="false" stroked="true" strokeweight=".13pt" strokecolor="#050000">
                <v:path arrowok="t"/>
              </v:shape>
            </v:group>
            <v:group style="position:absolute;left:1890;top:1258;width:2;height:17" coordorigin="1890,1258" coordsize="2,17">
              <v:shape style="position:absolute;left:1890;top:1258;width:2;height:17" coordorigin="1890,1258" coordsize="0,17" path="m1890,1258l1890,1275e" filled="false" stroked="true" strokeweight=".13pt" strokecolor="#050000">
                <v:path arrowok="t"/>
              </v:shape>
            </v:group>
            <v:group style="position:absolute;left:1911;top:1224;width:2;height:17" coordorigin="1911,1224" coordsize="2,17">
              <v:shape style="position:absolute;left:1911;top:1224;width:2;height:17" coordorigin="1911,1224" coordsize="0,17" path="m1911,1224l1911,1241e" filled="false" stroked="true" strokeweight=".129pt" strokecolor="#050000">
                <v:path arrowok="t"/>
              </v:shape>
            </v:group>
            <v:group style="position:absolute;left:2037;top:1216;width:2;height:17" coordorigin="2037,1216" coordsize="2,17">
              <v:shape style="position:absolute;left:2037;top:1216;width:2;height:17" coordorigin="2037,1216" coordsize="0,17" path="m2037,1216l2037,1233e" filled="false" stroked="true" strokeweight=".13pt" strokecolor="#050000">
                <v:path arrowok="t"/>
              </v:shape>
            </v:group>
            <v:group style="position:absolute;left:1911;top:1224;width:2;height:17" coordorigin="1911,1224" coordsize="2,17">
              <v:shape style="position:absolute;left:1911;top:1224;width:2;height:17" coordorigin="1911,1224" coordsize="0,17" path="m1911,1224l1911,1241e" filled="false" stroked="true" strokeweight=".129pt" strokecolor="#050000">
                <v:path arrowok="t"/>
              </v:shape>
            </v:group>
            <v:group style="position:absolute;left:1797;top:1221;width:2;height:17" coordorigin="1797,1221" coordsize="2,17">
              <v:shape style="position:absolute;left:1797;top:1221;width:2;height:17" coordorigin="1797,1221" coordsize="0,17" path="m1797,1221l1797,1238e" filled="false" stroked="true" strokeweight=".129pt" strokecolor="#050000">
                <v:path arrowok="t"/>
              </v:shape>
            </v:group>
            <v:group style="position:absolute;left:1879;top:1219;width:2;height:17" coordorigin="1879,1219" coordsize="2,17">
              <v:shape style="position:absolute;left:1879;top:1219;width:2;height:17" coordorigin="1879,1219" coordsize="0,17" path="m1879,1219l1879,1236e" filled="false" stroked="true" strokeweight=".13pt" strokecolor="#050000">
                <v:path arrowok="t"/>
              </v:shape>
            </v:group>
            <v:group style="position:absolute;left:1797;top:1221;width:2;height:17" coordorigin="1797,1221" coordsize="2,17">
              <v:shape style="position:absolute;left:1797;top:1221;width:2;height:17" coordorigin="1797,1221" coordsize="0,17" path="m1797,1221l1797,1238e" filled="false" stroked="true" strokeweight=".129pt" strokecolor="#050000">
                <v:path arrowok="t"/>
              </v:shape>
            </v:group>
            <v:group style="position:absolute;left:3594;top:1090;width:8;height:16" coordorigin="3594,1090" coordsize="8,16">
              <v:shape style="position:absolute;left:3594;top:1090;width:8;height:16" coordorigin="3594,1090" coordsize="8,16" path="m3597,1103l3602,1090,3594,1106e" filled="false" stroked="true" strokeweight=".84pt" strokecolor="#050000">
                <v:path arrowok="t"/>
              </v:shape>
            </v:group>
            <v:group style="position:absolute;left:3602;top:1077;width:8;height:13" coordorigin="3602,1077" coordsize="8,13">
              <v:shape style="position:absolute;left:3602;top:1077;width:8;height:13" coordorigin="3602,1077" coordsize="8,13" path="m3602,1090l3610,1077e" filled="false" stroked="true" strokeweight=".84pt" strokecolor="#050000">
                <v:path arrowok="t"/>
              </v:shape>
            </v:group>
            <v:group style="position:absolute;left:3527;top:1196;width:13;height:21" coordorigin="3527,1196" coordsize="13,21">
              <v:shape style="position:absolute;left:3527;top:1196;width:13;height:21" coordorigin="3527,1196" coordsize="13,21" path="m3527,1217l3540,1196e" filled="false" stroked="true" strokeweight=".84pt" strokecolor="#050000">
                <v:path arrowok="t"/>
              </v:shape>
            </v:group>
            <v:group style="position:absolute;left:3602;top:1057;width:19;height:34" coordorigin="3602,1057" coordsize="19,34">
              <v:shape style="position:absolute;left:3602;top:1057;width:19;height:34" coordorigin="3602,1057" coordsize="19,34" path="m3602,1090l3620,1057e" filled="false" stroked="true" strokeweight=".84pt" strokecolor="#050000">
                <v:path arrowok="t"/>
              </v:shape>
            </v:group>
            <v:group style="position:absolute;left:3615;top:1046;width:11;height:19" coordorigin="3615,1046" coordsize="11,19">
              <v:shape style="position:absolute;left:3615;top:1046;width:11;height:19" coordorigin="3615,1046" coordsize="11,19" path="m3615,1064l3625,1046e" filled="false" stroked="true" strokeweight=".84pt" strokecolor="#050000">
                <v:path arrowok="t"/>
              </v:shape>
            </v:group>
            <v:group style="position:absolute;left:3620;top:1033;width:6;height:11" coordorigin="3620,1033" coordsize="6,11">
              <v:shape style="position:absolute;left:3620;top:1033;width:6;height:11" coordorigin="3620,1033" coordsize="6,11" path="m3620,1044l3625,1033e" filled="false" stroked="true" strokeweight=".84pt" strokecolor="#050000">
                <v:path arrowok="t"/>
              </v:shape>
            </v:group>
            <v:group style="position:absolute;left:3620;top:1033;width:11;height:24" coordorigin="3620,1033" coordsize="11,24">
              <v:shape style="position:absolute;left:3620;top:1033;width:11;height:24" coordorigin="3620,1033" coordsize="11,24" path="m3620,1057l3630,1033,3625,1046e" filled="false" stroked="true" strokeweight=".84pt" strokecolor="#050000">
                <v:path arrowok="t"/>
              </v:shape>
            </v:group>
            <v:group style="position:absolute;left:3555;top:1150;width:11;height:19" coordorigin="3555,1150" coordsize="11,19">
              <v:shape style="position:absolute;left:3555;top:1150;width:11;height:19" coordorigin="3555,1150" coordsize="11,19" path="m3555,1168l3566,1150e" filled="false" stroked="true" strokeweight=".84pt" strokecolor="#050000">
                <v:path arrowok="t"/>
              </v:shape>
            </v:group>
            <v:group style="position:absolute;left:2121;top:1271;width:29;height:6" coordorigin="2121,1271" coordsize="29,6">
              <v:shape style="position:absolute;left:2121;top:1271;width:29;height:6" coordorigin="2121,1271" coordsize="29,6" path="m2121,1276l2150,1271,2121,1276xe" filled="false" stroked="true" strokeweight=".84pt" strokecolor="#050000">
                <v:path arrowok="t"/>
              </v:shape>
            </v:group>
            <v:group style="position:absolute;left:2154;top:1263;width:2;height:17" coordorigin="2154,1263" coordsize="2,17">
              <v:shape style="position:absolute;left:2154;top:1263;width:2;height:17" coordorigin="2154,1263" coordsize="0,17" path="m2154,1263l2154,1280e" filled="false" stroked="true" strokeweight=".388pt" strokecolor="#050000">
                <v:path arrowok="t"/>
              </v:shape>
            </v:group>
            <v:group style="position:absolute;left:3198;top:1823;width:3;height:3" coordorigin="3198,1823" coordsize="3,3">
              <v:shape style="position:absolute;left:3198;top:1823;width:3;height:3" coordorigin="3198,1823" coordsize="3,3" path="m3198,1825l3201,1823e" filled="false" stroked="true" strokeweight=".84pt" strokecolor="#050000">
                <v:path arrowok="t"/>
              </v:shape>
            </v:group>
            <v:group style="position:absolute;left:3193;top:1833;width:3;height:3" coordorigin="3193,1833" coordsize="3,3">
              <v:shape style="position:absolute;left:3193;top:1833;width:3;height:3" coordorigin="3193,1833" coordsize="3,3" path="m3193,1835l3195,1833e" filled="false" stroked="true" strokeweight=".84pt" strokecolor="#050000">
                <v:path arrowok="t"/>
              </v:shape>
            </v:group>
            <v:group style="position:absolute;left:3179;top:1845;width:17;height:2" coordorigin="3179,1845" coordsize="17,2">
              <v:shape style="position:absolute;left:3179;top:1845;width:17;height:2" coordorigin="3179,1845" coordsize="17,0" path="m3179,1845l3196,1845e" filled="false" stroked="true" strokeweight=".13pt" strokecolor="#050000">
                <v:path arrowok="t"/>
              </v:shape>
            </v:group>
            <v:group style="position:absolute;left:3195;top:1828;width:3;height:3" coordorigin="3195,1828" coordsize="3,3">
              <v:shape style="position:absolute;left:3195;top:1828;width:3;height:3" coordorigin="3195,1828" coordsize="3,3" path="m3195,1830l3198,1828e" filled="false" stroked="true" strokeweight=".84pt" strokecolor="#050000">
                <v:path arrowok="t"/>
              </v:shape>
            </v:group>
            <v:group style="position:absolute;left:3190;top:1838;width:3;height:3" coordorigin="3190,1838" coordsize="3,3">
              <v:shape style="position:absolute;left:3190;top:1838;width:3;height:3" coordorigin="3190,1838" coordsize="3,3" path="m3190,1841l3193,1838e" filled="false" stroked="true" strokeweight=".84pt" strokecolor="#050000">
                <v:path arrowok="t"/>
              </v:shape>
            </v:group>
            <v:group style="position:absolute;left:3151;top:567;width:16;height:24" coordorigin="3151,567" coordsize="16,24">
              <v:shape style="position:absolute;left:3151;top:567;width:16;height:24" coordorigin="3151,567" coordsize="16,24" path="m3167,591l3151,567e" filled="false" stroked="true" strokeweight=".84pt" strokecolor="#050000">
                <v:path arrowok="t"/>
              </v:shape>
            </v:group>
            <v:group style="position:absolute;left:3089;top:1304;width:17;height:2" coordorigin="3089,1304" coordsize="17,2">
              <v:shape style="position:absolute;left:3089;top:1304;width:17;height:2" coordorigin="3089,1304" coordsize="17,0" path="m3089,1304l3106,1304e" filled="false" stroked="true" strokeweight=".129pt" strokecolor="#050000">
                <v:path arrowok="t"/>
              </v:shape>
            </v:group>
            <v:group style="position:absolute;left:2616;top:591;width:19;height:13" coordorigin="2616,591" coordsize="19,13">
              <v:shape style="position:absolute;left:2616;top:591;width:19;height:13" coordorigin="2616,591" coordsize="19,13" path="m2634,604l2616,591e" filled="false" stroked="true" strokeweight=".84pt" strokecolor="#050000">
                <v:path arrowok="t"/>
              </v:shape>
            </v:group>
            <v:group style="position:absolute;left:2618;top:601;width:3;height:3" coordorigin="2618,601" coordsize="3,3">
              <v:shape style="position:absolute;left:2618;top:601;width:3;height:3" coordorigin="2618,601" coordsize="3,3" path="m2621,604l2618,601e" filled="false" stroked="true" strokeweight=".84pt" strokecolor="#050000">
                <v:path arrowok="t"/>
              </v:shape>
            </v:group>
            <v:group style="position:absolute;left:2613;top:593;width:19;height:11" coordorigin="2613,593" coordsize="19,11">
              <v:shape style="position:absolute;left:2613;top:593;width:19;height:11" coordorigin="2613,593" coordsize="19,11" path="m2631,604l2613,593e" filled="false" stroked="true" strokeweight=".84pt" strokecolor="#050000">
                <v:path arrowok="t"/>
              </v:shape>
            </v:group>
            <v:group style="position:absolute;left:2614;top:598;width:2;height:17" coordorigin="2614,598" coordsize="2,17">
              <v:shape style="position:absolute;left:2614;top:598;width:2;height:17" coordorigin="2614,598" coordsize="0,17" path="m2614,598l2614,615e" filled="false" stroked="true" strokeweight=".129pt" strokecolor="#050000">
                <v:path arrowok="t"/>
              </v:shape>
            </v:group>
            <v:group style="position:absolute;left:2472;top:1250;width:2;height:17" coordorigin="2472,1250" coordsize="2,17">
              <v:shape style="position:absolute;left:2472;top:1250;width:2;height:17" coordorigin="2472,1250" coordsize="0,17" path="m2472,1250l2472,1267e" filled="false" stroked="true" strokeweight=".129pt" strokecolor="#050000">
                <v:path arrowok="t"/>
              </v:shape>
            </v:group>
            <v:group style="position:absolute;left:2477;top:1247;width:2;height:17" coordorigin="2477,1247" coordsize="2,17">
              <v:shape style="position:absolute;left:2477;top:1247;width:2;height:17" coordorigin="2477,1247" coordsize="0,17" path="m2477,1247l2477,1264e" filled="false" stroked="true" strokeweight=".129pt" strokecolor="#050000">
                <v:path arrowok="t"/>
              </v:shape>
            </v:group>
            <v:group style="position:absolute;left:2473;top:1256;width:6;height:6" coordorigin="2473,1256" coordsize="6,6">
              <v:shape style="position:absolute;left:2473;top:1256;width:6;height:6" coordorigin="2473,1256" coordsize="6,6" path="m2473,1261l2476,1258,2479,1256e" filled="false" stroked="true" strokeweight=".84pt" strokecolor="#050000">
                <v:path arrowok="t"/>
              </v:shape>
            </v:group>
            <v:group style="position:absolute;left:3628;top:971;width:26;height:60" coordorigin="3628,971" coordsize="26,60">
              <v:shape style="position:absolute;left:3628;top:971;width:26;height:60" coordorigin="3628,971" coordsize="26,60" path="m3628,1031l3654,971e" filled="false" stroked="true" strokeweight=".84pt" strokecolor="#050000">
                <v:path arrowok="t"/>
              </v:shape>
            </v:group>
            <v:group style="position:absolute;left:3604;top:956;width:47;height:101" coordorigin="3604,956" coordsize="47,101">
              <v:shape style="position:absolute;left:3604;top:956;width:47;height:101" coordorigin="3604,956" coordsize="47,101" path="m3604,1057l3651,956e" filled="false" stroked="true" strokeweight=".84pt" strokecolor="#050000">
                <v:path arrowok="t"/>
              </v:shape>
            </v:group>
            <v:group style="position:absolute;left:3630;top:971;width:26;height:63" coordorigin="3630,971" coordsize="26,63">
              <v:shape style="position:absolute;left:3630;top:971;width:26;height:63" coordorigin="3630,971" coordsize="26,63" path="m3651,981l3630,1033,3656,971,3651,981xe" filled="false" stroked="true" strokeweight=".84pt" strokecolor="#050000">
                <v:path arrowok="t"/>
              </v:shape>
            </v:group>
            <v:group style="position:absolute;left:3483;top:1271;width:8;height:16" coordorigin="3483,1271" coordsize="8,16">
              <v:shape style="position:absolute;left:3483;top:1271;width:8;height:16" coordorigin="3483,1271" coordsize="8,16" path="m3483,1287l3491,1271e" filled="false" stroked="true" strokeweight=".84pt" strokecolor="#050000">
                <v:path arrowok="t"/>
              </v:shape>
            </v:group>
            <v:group style="position:absolute;left:3643;top:1002;width:6;height:16" coordorigin="3643,1002" coordsize="6,16">
              <v:shape style="position:absolute;left:3643;top:1002;width:6;height:16" coordorigin="3643,1002" coordsize="6,16" path="m3643,1018l3648,1002e" filled="false" stroked="true" strokeweight=".84pt" strokecolor="#050000">
                <v:path arrowok="t"/>
              </v:shape>
            </v:group>
            <v:group style="position:absolute;left:1550;top:1217;width:13;height:21" coordorigin="1550,1217" coordsize="13,21">
              <v:shape style="position:absolute;left:1550;top:1217;width:13;height:21" coordorigin="1550,1217" coordsize="13,21" path="m1562,1217l1550,1238e" filled="false" stroked="true" strokeweight=".84pt" strokecolor="#050000">
                <v:path arrowok="t"/>
              </v:shape>
            </v:group>
            <v:group style="position:absolute;left:3190;top:1832;width:17;height:2" coordorigin="3190,1832" coordsize="17,2">
              <v:shape style="position:absolute;left:3190;top:1832;width:17;height:2" coordorigin="3190,1832" coordsize="17,0" path="m3190,1832l3206,1832e" filled="false" stroked="true" strokeweight=".131pt" strokecolor="#050000">
                <v:path arrowok="t"/>
              </v:shape>
            </v:group>
            <v:group style="position:absolute;left:3192;top:1801;width:17;height:2" coordorigin="3192,1801" coordsize="17,2">
              <v:shape style="position:absolute;left:3192;top:1801;width:17;height:2" coordorigin="3192,1801" coordsize="17,0" path="m3192,1801l3209,1801e" filled="false" stroked="true" strokeweight=".13pt" strokecolor="#050000">
                <v:path arrowok="t"/>
              </v:shape>
            </v:group>
            <v:group style="position:absolute;left:3186;top:1861;width:2;height:17" coordorigin="3186,1861" coordsize="2,17">
              <v:shape style="position:absolute;left:3186;top:1861;width:2;height:17" coordorigin="3186,1861" coordsize="0,17" path="m3186,1861l3186,1878e" filled="false" stroked="true" strokeweight=".13pt" strokecolor="#050000">
                <v:path arrowok="t"/>
              </v:shape>
            </v:group>
            <v:group style="position:absolute;left:2600;top:1577;width:3;height:3" coordorigin="2600,1577" coordsize="3,3">
              <v:shape style="position:absolute;left:2600;top:1577;width:3;height:3" coordorigin="2600,1577" coordsize="3,3" path="m2603,1577l2600,1579e" filled="false" stroked="true" strokeweight=".84pt" strokecolor="#050000">
                <v:path arrowok="t"/>
              </v:shape>
            </v:group>
            <v:group style="position:absolute;left:2598;top:1574;width:6;height:3" coordorigin="2598,1574" coordsize="6,3">
              <v:shape style="position:absolute;left:2598;top:1574;width:6;height:3" coordorigin="2598,1574" coordsize="6,3" path="m2603,1574l2598,1577e" filled="false" stroked="true" strokeweight=".84pt" strokecolor="#050000">
                <v:path arrowok="t"/>
              </v:shape>
            </v:group>
            <v:group style="position:absolute;left:2538;top:1644;width:3;height:8" coordorigin="2538,1644" coordsize="3,8">
              <v:shape style="position:absolute;left:2538;top:1644;width:3;height:8" coordorigin="2538,1644" coordsize="3,8" path="m2541,1644l2538,1652e" filled="false" stroked="true" strokeweight=".84pt" strokecolor="#050000">
                <v:path arrowok="t"/>
              </v:shape>
            </v:group>
            <v:group style="position:absolute;left:2844;top:2270;width:13;height:6" coordorigin="2844,2270" coordsize="13,6">
              <v:shape style="position:absolute;left:2844;top:2270;width:13;height:6" coordorigin="2844,2270" coordsize="13,6" path="m2856,2270l2854,2273,2844,2275e" filled="false" stroked="true" strokeweight=".84pt" strokecolor="#050000">
                <v:path arrowok="t"/>
              </v:shape>
            </v:group>
            <v:group style="position:absolute;left:2670;top:2270;width:3;height:6" coordorigin="2670,2270" coordsize="3,6">
              <v:shape style="position:absolute;left:2670;top:2270;width:3;height:6" coordorigin="2670,2270" coordsize="3,6" path="m2670,2275l2670,2273,2673,2270e" filled="false" stroked="true" strokeweight=".84pt" strokecolor="#050000">
                <v:path arrowok="t"/>
              </v:shape>
            </v:group>
            <v:group style="position:absolute;left:2671;top:2264;width:2;height:17" coordorigin="2671,2264" coordsize="2,17">
              <v:shape style="position:absolute;left:2671;top:2264;width:2;height:17" coordorigin="2671,2264" coordsize="0,17" path="m2671,2264l2671,2281e" filled="false" stroked="true" strokeweight=".13pt" strokecolor="#050000">
                <v:path arrowok="t"/>
              </v:shape>
            </v:group>
            <v:group style="position:absolute;left:1740;top:1394;width:17;height:2" coordorigin="1740,1394" coordsize="17,2">
              <v:shape style="position:absolute;left:1740;top:1394;width:17;height:2" coordorigin="1740,1394" coordsize="17,0" path="m1740,1394l1757,1394e" filled="false" stroked="true" strokeweight=".647pt" strokecolor="#050000">
                <v:path arrowok="t"/>
              </v:shape>
            </v:group>
            <v:group style="position:absolute;left:3198;top:1810;width:3;height:3" coordorigin="3198,1810" coordsize="3,3">
              <v:shape style="position:absolute;left:3198;top:1810;width:3;height:3" coordorigin="3198,1810" coordsize="3,3" path="m3198,1812l3201,1810e" filled="false" stroked="true" strokeweight=".84pt" strokecolor="#050000">
                <v:path arrowok="t"/>
              </v:shape>
            </v:group>
            <v:group style="position:absolute;left:3194;top:1814;width:2;height:17" coordorigin="3194,1814" coordsize="2,17">
              <v:shape style="position:absolute;left:3194;top:1814;width:2;height:17" coordorigin="3194,1814" coordsize="0,17" path="m3194,1814l3194,1831e" filled="false" stroked="true" strokeweight=".13pt" strokecolor="#050000">
                <v:path arrowok="t"/>
              </v:shape>
            </v:group>
            <v:group style="position:absolute;left:3192;top:1819;width:2;height:17" coordorigin="3192,1819" coordsize="2,17">
              <v:shape style="position:absolute;left:3192;top:1819;width:2;height:17" coordorigin="3192,1819" coordsize="0,17" path="m3192,1819l3192,1836e" filled="false" stroked="true" strokeweight=".129pt" strokecolor="#050000">
                <v:path arrowok="t"/>
              </v:shape>
            </v:group>
            <v:group style="position:absolute;left:3187;top:1816;width:17;height:2" coordorigin="3187,1816" coordsize="17,2">
              <v:shape style="position:absolute;left:3187;top:1816;width:17;height:2" coordorigin="3187,1816" coordsize="17,0" path="m3187,1816l3204,1816e" filled="false" stroked="true" strokeweight=".13pt" strokecolor="#050000">
                <v:path arrowok="t"/>
              </v:shape>
            </v:group>
            <v:group style="position:absolute;left:3089;top:1298;width:17;height:2" coordorigin="3089,1298" coordsize="17,2">
              <v:shape style="position:absolute;left:3089;top:1298;width:17;height:2" coordorigin="3089,1298" coordsize="17,0" path="m3089,1298l3106,1298e" filled="false" stroked="true" strokeweight=".389pt" strokecolor="#050000">
                <v:path arrowok="t"/>
              </v:shape>
            </v:group>
            <v:group style="position:absolute;left:2969;top:1737;width:2;height:17" coordorigin="2969,1737" coordsize="2,17">
              <v:shape style="position:absolute;left:2969;top:1737;width:2;height:17" coordorigin="2969,1737" coordsize="0,17" path="m2969,1737l2969,1753e" filled="false" stroked="true" strokeweight=".13pt" strokecolor="#050000">
                <v:path arrowok="t"/>
              </v:shape>
            </v:group>
            <v:group style="position:absolute;left:2701;top:1408;width:2;height:17" coordorigin="2701,1408" coordsize="2,17">
              <v:shape style="position:absolute;left:2701;top:1408;width:2;height:17" coordorigin="2701,1408" coordsize="0,17" path="m2701,1408l2701,1425e" filled="false" stroked="true" strokeweight=".259pt" strokecolor="#050000">
                <v:path arrowok="t"/>
              </v:shape>
            </v:group>
            <v:group style="position:absolute;left:2961;top:1747;width:2;height:17" coordorigin="2961,1747" coordsize="2,17">
              <v:shape style="position:absolute;left:2961;top:1747;width:2;height:17" coordorigin="2961,1747" coordsize="0,17" path="m2961,1747l2961,1764e" filled="false" stroked="true" strokeweight=".13pt" strokecolor="#050000">
                <v:path arrowok="t"/>
              </v:shape>
            </v:group>
            <v:group style="position:absolute;left:2970;top:2265;width:11;height:3" coordorigin="2970,2265" coordsize="11,3">
              <v:shape style="position:absolute;left:2970;top:2265;width:11;height:3" coordorigin="2970,2265" coordsize="11,3" path="m2970,2268l2981,2265e" filled="false" stroked="true" strokeweight=".84pt" strokecolor="#050000">
                <v:path arrowok="t"/>
              </v:shape>
            </v:group>
            <v:group style="position:absolute;left:3184;top:1857;width:17;height:2" coordorigin="3184,1857" coordsize="17,2">
              <v:shape style="position:absolute;left:3184;top:1857;width:17;height:2" coordorigin="3184,1857" coordsize="17,0" path="m3184,1857l3201,1857e" filled="false" stroked="true" strokeweight=".13pt" strokecolor="#050000">
                <v:path arrowok="t"/>
              </v:shape>
            </v:group>
            <v:group style="position:absolute;left:3188;top:1861;width:3;height:3" coordorigin="3188,1861" coordsize="3,3">
              <v:shape style="position:absolute;left:3188;top:1861;width:3;height:3" coordorigin="3188,1861" coordsize="3,3" path="m3190,1864l3188,1861e" filled="false" stroked="true" strokeweight=".84pt" strokecolor="#050000">
                <v:path arrowok="t"/>
              </v:shape>
            </v:group>
            <v:group style="position:absolute;left:3187;top:1852;width:17;height:2" coordorigin="3187,1852" coordsize="17,2">
              <v:shape style="position:absolute;left:3187;top:1852;width:17;height:2" coordorigin="3187,1852" coordsize="17,0" path="m3187,1852l3204,1852e" filled="false" stroked="true" strokeweight=".128pt" strokecolor="#050000">
                <v:path arrowok="t"/>
              </v:shape>
            </v:group>
            <v:group style="position:absolute;left:2953;top:1757;width:2;height:17" coordorigin="2953,1757" coordsize="2,17">
              <v:shape style="position:absolute;left:2953;top:1757;width:2;height:17" coordorigin="2953,1757" coordsize="0,17" path="m2953,1757l2953,1774e" filled="false" stroked="true" strokeweight=".13pt" strokecolor="#050000">
                <v:path arrowok="t"/>
              </v:shape>
            </v:group>
            <v:group style="position:absolute;left:2935;top:1814;width:2;height:17" coordorigin="2935,1814" coordsize="2,17">
              <v:shape style="position:absolute;left:2935;top:1814;width:2;height:17" coordorigin="2935,1814" coordsize="0,17" path="m2935,1814l2935,1831e" filled="false" stroked="true" strokeweight=".13pt" strokecolor="#050000">
                <v:path arrowok="t"/>
              </v:shape>
            </v:group>
            <v:group style="position:absolute;left:1208;top:1150;width:16;height:29" coordorigin="1208,1150" coordsize="16,29">
              <v:shape style="position:absolute;left:1208;top:1150;width:16;height:29" coordorigin="1208,1150" coordsize="16,29" path="m1223,1150l1208,1178e" filled="false" stroked="true" strokeweight=".84pt" strokecolor="#050000">
                <v:path arrowok="t"/>
              </v:shape>
            </v:group>
            <v:group style="position:absolute;left:3079;top:2146;width:16;height:50" coordorigin="3079,2146" coordsize="16,50">
              <v:shape style="position:absolute;left:3079;top:2146;width:16;height:50" coordorigin="3079,2146" coordsize="16,50" path="m3079,2195l3089,2182,3095,2164,3092,2146e" filled="false" stroked="true" strokeweight=".84pt" strokecolor="#050000">
                <v:path arrowok="t"/>
              </v:shape>
            </v:group>
            <v:group style="position:absolute;left:3110;top:1724;width:11;height:8" coordorigin="3110,1724" coordsize="11,8">
              <v:shape style="position:absolute;left:3110;top:1724;width:11;height:8" coordorigin="3110,1724" coordsize="11,8" path="m3120,1732l3110,1724e" filled="false" stroked="true" strokeweight=".84pt" strokecolor="#050000">
                <v:path arrowok="t"/>
              </v:shape>
            </v:group>
            <v:group style="position:absolute;left:3123;top:1732;width:11;height:8" coordorigin="3123,1732" coordsize="11,8">
              <v:shape style="position:absolute;left:3123;top:1732;width:11;height:8" coordorigin="3123,1732" coordsize="11,8" path="m3133,1740l3123,1732e" filled="false" stroked="true" strokeweight=".84pt" strokecolor="#050000">
                <v:path arrowok="t"/>
              </v:shape>
            </v:group>
            <v:group style="position:absolute;left:3001;top:1716;width:8;height:3" coordorigin="3001,1716" coordsize="8,3">
              <v:shape style="position:absolute;left:3001;top:1716;width:8;height:3" coordorigin="3001,1716" coordsize="8,3" path="m3009,1716l3001,1719e" filled="false" stroked="true" strokeweight=".84pt" strokecolor="#050000">
                <v:path arrowok="t"/>
              </v:shape>
            </v:group>
            <v:group style="position:absolute;left:2999;top:1719;width:13;height:3" coordorigin="2999,1719" coordsize="13,3">
              <v:shape style="position:absolute;left:2999;top:1719;width:13;height:3" coordorigin="2999,1719" coordsize="13,3" path="m3012,1719l2999,1722e" filled="false" stroked="true" strokeweight=".84pt" strokecolor="#050000">
                <v:path arrowok="t"/>
              </v:shape>
            </v:group>
            <v:group style="position:absolute;left:2991;top:1719;width:6;height:6" coordorigin="2991,1719" coordsize="6,6">
              <v:shape style="position:absolute;left:2991;top:1719;width:6;height:6" coordorigin="2991,1719" coordsize="6,6" path="m2996,1719l2996,1722,2991,1724e" filled="false" stroked="true" strokeweight=".84pt" strokecolor="#050000">
                <v:path arrowok="t"/>
              </v:shape>
            </v:group>
            <v:group style="position:absolute;left:2988;top:1722;width:8;height:3" coordorigin="2988,1722" coordsize="8,3">
              <v:shape style="position:absolute;left:2988;top:1722;width:8;height:3" coordorigin="2988,1722" coordsize="8,3" path="m2996,1722l2991,1722,2991,1724,2988,1724e" filled="false" stroked="true" strokeweight=".84pt" strokecolor="#050000">
                <v:path arrowok="t"/>
              </v:shape>
            </v:group>
            <v:group style="position:absolute;left:2988;top:1724;width:11;height:6" coordorigin="2988,1724" coordsize="11,6">
              <v:shape style="position:absolute;left:2988;top:1724;width:11;height:6" coordorigin="2988,1724" coordsize="11,6" path="m2999,1724l2988,1729e" filled="false" stroked="true" strokeweight=".84pt" strokecolor="#050000">
                <v:path arrowok="t"/>
              </v:shape>
            </v:group>
            <v:group style="position:absolute;left:2985;top:1718;width:2;height:17" coordorigin="2985,1718" coordsize="2,17">
              <v:shape style="position:absolute;left:2985;top:1718;width:2;height:17" coordorigin="2985,1718" coordsize="0,17" path="m2985,1718l2985,1735e" filled="false" stroked="true" strokeweight=".13pt" strokecolor="#050000">
                <v:path arrowok="t"/>
              </v:shape>
            </v:group>
            <v:group style="position:absolute;left:2978;top:1729;width:6;height:3" coordorigin="2978,1729" coordsize="6,3">
              <v:shape style="position:absolute;left:2978;top:1729;width:6;height:3" coordorigin="2978,1729" coordsize="6,3" path="m2983,1729l2978,1732e" filled="false" stroked="true" strokeweight=".84pt" strokecolor="#050000">
                <v:path arrowok="t"/>
              </v:shape>
            </v:group>
            <v:group style="position:absolute;left:2978;top:1727;width:6;height:3" coordorigin="2978,1727" coordsize="6,3">
              <v:shape style="position:absolute;left:2978;top:1727;width:6;height:3" coordorigin="2978,1727" coordsize="6,3" path="m2983,1727l2981,1729,2978,1729e" filled="false" stroked="true" strokeweight=".84pt" strokecolor="#050000">
                <v:path arrowok="t"/>
              </v:shape>
            </v:group>
            <v:group style="position:absolute;left:2979;top:1724;width:2;height:17" coordorigin="2979,1724" coordsize="2,17">
              <v:shape style="position:absolute;left:2979;top:1724;width:2;height:17" coordorigin="2979,1724" coordsize="0,17" path="m2979,1724l2979,1740e" filled="false" stroked="true" strokeweight=".129pt" strokecolor="#050000">
                <v:path arrowok="t"/>
              </v:shape>
            </v:group>
            <v:group style="position:absolute;left:2978;top:1729;width:8;height:8" coordorigin="2978,1729" coordsize="8,8">
              <v:shape style="position:absolute;left:2978;top:1729;width:8;height:8" coordorigin="2978,1729" coordsize="8,8" path="m2986,1729l2978,1737e" filled="false" stroked="true" strokeweight=".84pt" strokecolor="#050000">
                <v:path arrowok="t"/>
              </v:shape>
            </v:group>
            <v:group style="position:absolute;left:2968;top:1737;width:6;height:3" coordorigin="2968,1737" coordsize="6,3">
              <v:shape style="position:absolute;left:2968;top:1737;width:6;height:3" coordorigin="2968,1737" coordsize="6,3" path="m2973,1737l2970,1740,2968,1740e" filled="false" stroked="true" strokeweight=".84pt" strokecolor="#050000">
                <v:path arrowok="t"/>
              </v:shape>
            </v:group>
            <v:group style="position:absolute;left:2968;top:1737;width:11;height:8" coordorigin="2968,1737" coordsize="11,8">
              <v:shape style="position:absolute;left:2968;top:1737;width:11;height:8" coordorigin="2968,1737" coordsize="11,8" path="m2978,1737l2976,1737,2968,1745,2976,1737e" filled="false" stroked="true" strokeweight=".84pt" strokecolor="#050000">
                <v:path arrowok="t"/>
              </v:shape>
            </v:group>
            <v:group style="position:absolute;left:2960;top:1745;width:8;height:8" coordorigin="2960,1745" coordsize="8,8">
              <v:shape style="position:absolute;left:2960;top:1745;width:8;height:8" coordorigin="2960,1745" coordsize="8,8" path="m2968,1745l2968,1747,2960,1753e" filled="false" stroked="true" strokeweight=".84pt" strokecolor="#050000">
                <v:path arrowok="t"/>
              </v:shape>
            </v:group>
            <v:group style="position:absolute;left:2944;top:1773;width:3;height:6" coordorigin="2944,1773" coordsize="3,6">
              <v:shape style="position:absolute;left:2944;top:1773;width:3;height:6" coordorigin="2944,1773" coordsize="3,6" path="m2947,1773l2944,1779e" filled="false" stroked="true" strokeweight=".84pt" strokecolor="#050000">
                <v:path arrowok="t"/>
              </v:shape>
            </v:group>
            <v:group style="position:absolute;left:2960;top:1747;width:6;height:8" coordorigin="2960,1747" coordsize="6,8">
              <v:shape style="position:absolute;left:2960;top:1747;width:6;height:8" coordorigin="2960,1747" coordsize="6,8" path="m2965,1747l2960,1755,2960,1753e" filled="false" stroked="true" strokeweight=".84pt" strokecolor="#050000">
                <v:path arrowok="t"/>
              </v:shape>
            </v:group>
            <v:group style="position:absolute;left:2952;top:1755;width:8;height:11" coordorigin="2952,1755" coordsize="8,11">
              <v:shape style="position:absolute;left:2952;top:1755;width:8;height:11" coordorigin="2952,1755" coordsize="8,11" path="m2960,1755l2957,1758,2955,1763,2952,1766e" filled="false" stroked="true" strokeweight=".84pt" strokecolor="#050000">
                <v:path arrowok="t"/>
              </v:shape>
            </v:group>
            <v:group style="position:absolute;left:2947;top:1768;width:6;height:6" coordorigin="2947,1768" coordsize="6,6">
              <v:shape style="position:absolute;left:2947;top:1768;width:6;height:6" coordorigin="2947,1768" coordsize="6,6" path="m2952,1768l2947,1773e" filled="false" stroked="true" strokeweight=".84pt" strokecolor="#050000">
                <v:path arrowok="t"/>
              </v:shape>
            </v:group>
            <v:group style="position:absolute;left:2944;top:1767;width:17;height:2" coordorigin="2944,1767" coordsize="17,2">
              <v:shape style="position:absolute;left:2944;top:1767;width:17;height:2" coordorigin="2944,1767" coordsize="17,0" path="m2944,1767l2961,1767e" filled="false" stroked="true" strokeweight=".131pt" strokecolor="#050000">
                <v:path arrowok="t"/>
              </v:shape>
            </v:group>
            <v:group style="position:absolute;left:2928;top:1826;width:17;height:2" coordorigin="2928,1826" coordsize="17,2">
              <v:shape style="position:absolute;left:2928;top:1826;width:17;height:2" coordorigin="2928,1826" coordsize="17,0" path="m2928,1826l2945,1826e" filled="false" stroked="true" strokeweight=".13pt" strokecolor="#050000">
                <v:path arrowok="t"/>
              </v:shape>
            </v:group>
            <v:group style="position:absolute;left:3113;top:1722;width:8;height:3" coordorigin="3113,1722" coordsize="8,3">
              <v:shape style="position:absolute;left:3113;top:1722;width:8;height:3" coordorigin="3113,1722" coordsize="8,3" path="m3120,1724l3113,1722e" filled="false" stroked="true" strokeweight=".84pt" strokecolor="#050000">
                <v:path arrowok="t"/>
              </v:shape>
            </v:group>
            <v:group style="position:absolute;left:3113;top:1724;width:8;height:3" coordorigin="3113,1724" coordsize="8,3">
              <v:shape style="position:absolute;left:3113;top:1724;width:8;height:3" coordorigin="3113,1724" coordsize="8,3" path="m3120,1727l3113,1724e" filled="false" stroked="true" strokeweight=".84pt" strokecolor="#050000">
                <v:path arrowok="t"/>
              </v:shape>
            </v:group>
            <v:group style="position:absolute;left:3126;top:1729;width:8;height:6" coordorigin="3126,1729" coordsize="8,6">
              <v:shape style="position:absolute;left:3126;top:1729;width:8;height:6" coordorigin="3126,1729" coordsize="8,6" path="m3133,1732l3126,1729,3131,1735e" filled="false" stroked="true" strokeweight=".84pt" strokecolor="#050000">
                <v:path arrowok="t"/>
              </v:shape>
            </v:group>
            <v:group style="position:absolute;left:3100;top:1716;width:8;height:3" coordorigin="3100,1716" coordsize="8,3">
              <v:shape style="position:absolute;left:3100;top:1716;width:8;height:3" coordorigin="3100,1716" coordsize="8,3" path="m3107,1719l3100,1716,3107,1719xe" filled="false" stroked="true" strokeweight=".84pt" strokecolor="#050000">
                <v:path arrowok="t"/>
              </v:shape>
            </v:group>
            <v:group style="position:absolute;left:3139;top:1737;width:6;height:6" coordorigin="3139,1737" coordsize="6,6">
              <v:shape style="position:absolute;left:3139;top:1737;width:6;height:6" coordorigin="3139,1737" coordsize="6,6" path="m3144,1742l3139,1737e" filled="false" stroked="true" strokeweight=".84pt" strokecolor="#050000">
                <v:path arrowok="t"/>
              </v:shape>
            </v:group>
            <v:group style="position:absolute;left:3139;top:1740;width:6;height:6" coordorigin="3139,1740" coordsize="6,6">
              <v:shape style="position:absolute;left:3139;top:1740;width:6;height:6" coordorigin="3139,1740" coordsize="6,6" path="m3144,1745l3139,1740e" filled="false" stroked="true" strokeweight=".84pt" strokecolor="#050000">
                <v:path arrowok="t"/>
              </v:shape>
            </v:group>
            <v:group style="position:absolute;left:3089;top:1711;width:6;height:3" coordorigin="3089,1711" coordsize="6,3">
              <v:shape style="position:absolute;left:3089;top:1711;width:6;height:3" coordorigin="3089,1711" coordsize="6,3" path="m3095,1714l3089,1711e" filled="false" stroked="true" strokeweight=".84pt" strokecolor="#050000">
                <v:path arrowok="t"/>
              </v:shape>
            </v:group>
            <v:group style="position:absolute;left:3088;top:1705;width:2;height:17" coordorigin="3088,1705" coordsize="2,17">
              <v:shape style="position:absolute;left:3088;top:1705;width:2;height:17" coordorigin="3088,1705" coordsize="0,17" path="m3088,1705l3088,1722e" filled="false" stroked="true" strokeweight=".389pt" strokecolor="#050000">
                <v:path arrowok="t"/>
              </v:shape>
            </v:group>
            <v:group style="position:absolute;left:3149;top:1747;width:6;height:6" coordorigin="3149,1747" coordsize="6,6">
              <v:shape style="position:absolute;left:3149;top:1747;width:6;height:6" coordorigin="3149,1747" coordsize="6,6" path="m3154,1753l3149,1747,3154,1753xe" filled="false" stroked="true" strokeweight=".84pt" strokecolor="#050000">
                <v:path arrowok="t"/>
              </v:shape>
            </v:group>
            <v:group style="position:absolute;left:3133;top:1740;width:11;height:8" coordorigin="3133,1740" coordsize="11,8">
              <v:shape style="position:absolute;left:3133;top:1740;width:11;height:8" coordorigin="3133,1740" coordsize="11,8" path="m3144,1747l3133,1740e" filled="false" stroked="true" strokeweight=".84pt" strokecolor="#050000">
                <v:path arrowok="t"/>
              </v:shape>
            </v:group>
            <v:group style="position:absolute;left:3095;top:1719;width:13;height:6" coordorigin="3095,1719" coordsize="13,6">
              <v:shape style="position:absolute;left:3095;top:1719;width:13;height:6" coordorigin="3095,1719" coordsize="13,6" path="m3107,1724l3095,1719e" filled="false" stroked="true" strokeweight=".84pt" strokecolor="#050000">
                <v:path arrowok="t"/>
              </v:shape>
            </v:group>
            <v:group style="position:absolute;left:3144;top:1750;width:11;height:8" coordorigin="3144,1750" coordsize="11,8">
              <v:shape style="position:absolute;left:3144;top:1750;width:11;height:8" coordorigin="3144,1750" coordsize="11,8" path="m3154,1758l3144,1750e" filled="false" stroked="true" strokeweight=".84pt" strokecolor="#050000">
                <v:path arrowok="t"/>
              </v:shape>
            </v:group>
            <v:group style="position:absolute;left:3082;top:1716;width:13;height:3" coordorigin="3082,1716" coordsize="13,3">
              <v:shape style="position:absolute;left:3082;top:1716;width:13;height:3" coordorigin="3082,1716" coordsize="13,3" path="m3095,1719l3082,1716e" filled="false" stroked="true" strokeweight=".84pt" strokecolor="#050000">
                <v:path arrowok="t"/>
              </v:shape>
            </v:group>
            <v:group style="position:absolute;left:3154;top:1760;width:8;height:8" coordorigin="3154,1760" coordsize="8,8">
              <v:shape style="position:absolute;left:3154;top:1760;width:8;height:8" coordorigin="3154,1760" coordsize="8,8" path="m3162,1768l3154,1760e" filled="false" stroked="true" strokeweight=".84pt" strokecolor="#050000">
                <v:path arrowok="t"/>
              </v:shape>
            </v:group>
            <v:group style="position:absolute;left:3118;top:1716;width:6;height:3" coordorigin="3118,1716" coordsize="6,3">
              <v:shape style="position:absolute;left:3118;top:1716;width:6;height:3" coordorigin="3118,1716" coordsize="6,3" path="m3123,1719l3118,1716e" filled="false" stroked="true" strokeweight=".84pt" strokecolor="#050000">
                <v:path arrowok="t"/>
              </v:shape>
            </v:group>
            <v:group style="position:absolute;left:3115;top:1719;width:8;height:3" coordorigin="3115,1719" coordsize="8,3">
              <v:shape style="position:absolute;left:3115;top:1719;width:8;height:3" coordorigin="3115,1719" coordsize="8,3" path="m3123,1722l3115,1719e" filled="false" stroked="true" strokeweight=".84pt" strokecolor="#050000">
                <v:path arrowok="t"/>
              </v:shape>
            </v:group>
            <v:group style="position:absolute;left:3131;top:1724;width:6;height:3" coordorigin="3131,1724" coordsize="6,3">
              <v:shape style="position:absolute;left:3131;top:1724;width:6;height:3" coordorigin="3131,1724" coordsize="6,3" path="m3136,1727l3131,1724e" filled="false" stroked="true" strokeweight=".84pt" strokecolor="#050000">
                <v:path arrowok="t"/>
              </v:shape>
            </v:group>
            <v:group style="position:absolute;left:3128;top:1724;width:8;height:6" coordorigin="3128,1724" coordsize="8,6">
              <v:shape style="position:absolute;left:3128;top:1724;width:8;height:6" coordorigin="3128,1724" coordsize="8,6" path="m3136,1729l3128,1724e" filled="false" stroked="true" strokeweight=".84pt" strokecolor="#050000">
                <v:path arrowok="t"/>
              </v:shape>
            </v:group>
            <v:group style="position:absolute;left:3102;top:1711;width:8;height:3" coordorigin="3102,1711" coordsize="8,3">
              <v:shape style="position:absolute;left:3102;top:1711;width:8;height:3" coordorigin="3102,1711" coordsize="8,3" path="m3110,1714l3102,1711,3110,1714xe" filled="false" stroked="true" strokeweight=".84pt" strokecolor="#050000">
                <v:path arrowok="t"/>
              </v:shape>
            </v:group>
            <v:group style="position:absolute;left:3141;top:1732;width:8;height:6" coordorigin="3141,1732" coordsize="8,6">
              <v:shape style="position:absolute;left:3141;top:1732;width:8;height:6" coordorigin="3141,1732" coordsize="8,6" path="m3149,1737l3141,1732e" filled="false" stroked="true" strokeweight=".84pt" strokecolor="#050000">
                <v:path arrowok="t"/>
              </v:shape>
            </v:group>
            <v:group style="position:absolute;left:3141;top:1735;width:6;height:3" coordorigin="3141,1735" coordsize="6,3">
              <v:shape style="position:absolute;left:3141;top:1735;width:6;height:3" coordorigin="3141,1735" coordsize="6,3" path="m3146,1737l3141,1735e" filled="false" stroked="true" strokeweight=".84pt" strokecolor="#050000">
                <v:path arrowok="t"/>
              </v:shape>
            </v:group>
            <v:group style="position:absolute;left:3120;top:1724;width:3;height:3" coordorigin="3120,1724" coordsize="3,3">
              <v:shape style="position:absolute;left:3120;top:1724;width:3;height:3" coordorigin="3120,1724" coordsize="3,3" path="m3123,1727l3120,1724e" filled="false" stroked="true" strokeweight=".84pt" strokecolor="#050000">
                <v:path arrowok="t"/>
              </v:shape>
            </v:group>
            <v:group style="position:absolute;left:3127;top:1718;width:2;height:17" coordorigin="3127,1718" coordsize="2,17">
              <v:shape style="position:absolute;left:3127;top:1718;width:2;height:17" coordorigin="3127,1718" coordsize="0,17" path="m3127,1718l3127,1735e" filled="false" stroked="true" strokeweight=".13pt" strokecolor="#050000">
                <v:path arrowok="t"/>
              </v:shape>
            </v:group>
            <v:group style="position:absolute;left:3115;top:1722;width:6;height:3" coordorigin="3115,1722" coordsize="6,3">
              <v:shape style="position:absolute;left:3115;top:1722;width:6;height:3" coordorigin="3115,1722" coordsize="6,3" path="m3120,1724l3115,1722e" filled="false" stroked="true" strokeweight=".84pt" strokecolor="#050000">
                <v:path arrowok="t"/>
              </v:shape>
            </v:group>
            <v:group style="position:absolute;left:3128;top:1727;width:6;height:6" coordorigin="3128,1727" coordsize="6,6">
              <v:shape style="position:absolute;left:3128;top:1727;width:6;height:6" coordorigin="3128,1727" coordsize="6,6" path="m3133,1732l3128,1727e" filled="false" stroked="true" strokeweight=".84pt" strokecolor="#050000">
                <v:path arrowok="t"/>
              </v:shape>
            </v:group>
            <v:group style="position:absolute;left:3092;top:1700;width:2;height:17" coordorigin="3092,1700" coordsize="2,17">
              <v:shape style="position:absolute;left:3092;top:1700;width:2;height:17" coordorigin="3092,1700" coordsize="0,17" path="m3092,1700l3092,1717e" filled="false" stroked="true" strokeweight=".26pt" strokecolor="#050000">
                <v:path arrowok="t"/>
              </v:shape>
            </v:group>
            <v:group style="position:absolute;left:3113;top:1719;width:3;height:3" coordorigin="3113,1719" coordsize="3,3">
              <v:shape style="position:absolute;left:3113;top:1719;width:3;height:3" coordorigin="3113,1719" coordsize="3,3" path="m3115,1722l3113,1719e" filled="false" stroked="true" strokeweight=".84pt" strokecolor="#050000">
                <v:path arrowok="t"/>
              </v:shape>
            </v:group>
            <v:group style="position:absolute;left:3133;top:1732;width:3;height:3" coordorigin="3133,1732" coordsize="3,3">
              <v:shape style="position:absolute;left:3133;top:1732;width:3;height:3" coordorigin="3133,1732" coordsize="3,3" path="m3136,1735l3133,1732e" filled="false" stroked="true" strokeweight=".84pt" strokecolor="#050000">
                <v:path arrowok="t"/>
              </v:shape>
            </v:group>
            <v:group style="position:absolute;left:3108;top:1716;width:3;height:3" coordorigin="3108,1716" coordsize="3,3">
              <v:shape style="position:absolute;left:3108;top:1716;width:3;height:3" coordorigin="3108,1716" coordsize="3,3" path="m3110,1719l3108,1716e" filled="false" stroked="true" strokeweight=".84pt" strokecolor="#050000">
                <v:path arrowok="t"/>
              </v:shape>
            </v:group>
            <v:group style="position:absolute;left:3088;top:1703;width:2;height:17" coordorigin="3088,1703" coordsize="2,17">
              <v:shape style="position:absolute;left:3088;top:1703;width:2;height:17" coordorigin="3088,1703" coordsize="0,17" path="m3088,1703l3088,1720e" filled="false" stroked="true" strokeweight=".128pt" strokecolor="#050000">
                <v:path arrowok="t"/>
              </v:shape>
            </v:group>
            <v:group style="position:absolute;left:3136;top:1735;width:3;height:3" coordorigin="3136,1735" coordsize="3,3">
              <v:shape style="position:absolute;left:3136;top:1735;width:3;height:3" coordorigin="3136,1735" coordsize="3,3" path="m3139,1737l3136,1735e" filled="false" stroked="true" strokeweight=".84pt" strokecolor="#050000">
                <v:path arrowok="t"/>
              </v:shape>
            </v:group>
            <v:group style="position:absolute;left:3100;top:1714;width:8;height:3" coordorigin="3100,1714" coordsize="8,3">
              <v:shape style="position:absolute;left:3100;top:1714;width:8;height:3" coordorigin="3100,1714" coordsize="8,3" path="m3107,1716l3100,1714e" filled="false" stroked="true" strokeweight=".84pt" strokecolor="#050000">
                <v:path arrowok="t"/>
              </v:shape>
            </v:group>
            <v:group style="position:absolute;left:3139;top:1737;width:8;height:6" coordorigin="3139,1737" coordsize="8,6">
              <v:shape style="position:absolute;left:3139;top:1737;width:8;height:6" coordorigin="3139,1737" coordsize="8,6" path="m3146,1742l3139,1737e" filled="false" stroked="true" strokeweight=".84pt" strokecolor="#050000">
                <v:path arrowok="t"/>
              </v:shape>
            </v:group>
            <v:group style="position:absolute;left:3101;top:1705;width:2;height:17" coordorigin="3101,1705" coordsize="2,17">
              <v:shape style="position:absolute;left:3101;top:1705;width:2;height:17" coordorigin="3101,1705" coordsize="0,17" path="m3101,1705l3101,1722e" filled="false" stroked="true" strokeweight=".13pt" strokecolor="#050000">
                <v:path arrowok="t"/>
              </v:shape>
            </v:group>
            <v:group style="position:absolute;left:3148;top:1734;width:2;height:17" coordorigin="3148,1734" coordsize="2,17">
              <v:shape style="position:absolute;left:3148;top:1734;width:2;height:17" coordorigin="3148,1734" coordsize="0,17" path="m3148,1734l3148,1751e" filled="false" stroked="true" strokeweight=".13pt" strokecolor="#050000">
                <v:path arrowok="t"/>
              </v:shape>
            </v:group>
            <v:group style="position:absolute;left:3095;top:1711;width:3;height:3" coordorigin="3095,1711" coordsize="3,3">
              <v:shape style="position:absolute;left:3095;top:1711;width:3;height:3" coordorigin="3095,1711" coordsize="3,3" path="m3097,1714l3095,1711e" filled="false" stroked="true" strokeweight=".84pt" strokecolor="#050000">
                <v:path arrowok="t"/>
              </v:shape>
            </v:group>
            <v:group style="position:absolute;left:3149;top:1745;width:3;height:3" coordorigin="3149,1745" coordsize="3,3">
              <v:shape style="position:absolute;left:3149;top:1745;width:3;height:3" coordorigin="3149,1745" coordsize="3,3" path="m3151,1748l3149,1745e" filled="false" stroked="true" strokeweight=".84pt" strokecolor="#050000">
                <v:path arrowok="t"/>
              </v:shape>
            </v:group>
            <v:group style="position:absolute;left:3092;top:1703;width:2;height:17" coordorigin="3092,1703" coordsize="2,17">
              <v:shape style="position:absolute;left:3092;top:1703;width:2;height:17" coordorigin="3092,1703" coordsize="0,17" path="m3092,1703l3092,1720e" filled="false" stroked="true" strokeweight=".26pt" strokecolor="#050000">
                <v:path arrowok="t"/>
              </v:shape>
            </v:group>
            <v:group style="position:absolute;left:3071;top:1709;width:8;height:3" coordorigin="3071,1709" coordsize="8,3">
              <v:shape style="position:absolute;left:3071;top:1709;width:8;height:3" coordorigin="3071,1709" coordsize="8,3" path="m3079,1711l3071,1709,3079,1709e" filled="false" stroked="true" strokeweight=".84pt" strokecolor="#050000">
                <v:path arrowok="t"/>
              </v:shape>
            </v:group>
            <v:group style="position:absolute;left:3151;top:1747;width:6;height:6" coordorigin="3151,1747" coordsize="6,6">
              <v:shape style="position:absolute;left:3151;top:1747;width:6;height:6" coordorigin="3151,1747" coordsize="6,6" path="m3157,1753l3151,1747e" filled="false" stroked="true" strokeweight=".84pt" strokecolor="#050000">
                <v:path arrowok="t"/>
              </v:shape>
            </v:group>
            <v:group style="position:absolute;left:3088;top:1703;width:2;height:17" coordorigin="3088,1703" coordsize="2,17">
              <v:shape style="position:absolute;left:3088;top:1703;width:2;height:17" coordorigin="3088,1703" coordsize="0,17" path="m3088,1703l3088,1720e" filled="false" stroked="true" strokeweight=".129pt" strokecolor="#050000">
                <v:path arrowok="t"/>
              </v:shape>
            </v:group>
            <v:group style="position:absolute;left:3159;top:1760;width:6;height:6" coordorigin="3159,1760" coordsize="6,6">
              <v:shape style="position:absolute;left:3159;top:1760;width:6;height:6" coordorigin="3159,1760" coordsize="6,6" path="m3164,1766l3159,1760e" filled="false" stroked="true" strokeweight=".84pt" strokecolor="#050000">
                <v:path arrowok="t"/>
              </v:shape>
            </v:group>
            <v:group style="position:absolute;left:3085;top:1703;width:2;height:17" coordorigin="3085,1703" coordsize="2,17">
              <v:shape style="position:absolute;left:3085;top:1703;width:2;height:17" coordorigin="3085,1703" coordsize="0,17" path="m3085,1703l3085,1720e" filled="false" stroked="true" strokeweight=".13pt" strokecolor="#050000">
                <v:path arrowok="t"/>
              </v:shape>
            </v:group>
            <v:group style="position:absolute;left:3069;top:1714;width:11;height:2" coordorigin="3069,1714" coordsize="11,2">
              <v:shape style="position:absolute;left:3069;top:1714;width:11;height:2" coordorigin="3069,1714" coordsize="11,0" path="m3079,1714l3069,1714e" filled="false" stroked="true" strokeweight=".84pt" strokecolor="#050000">
                <v:path arrowok="t"/>
              </v:shape>
            </v:group>
            <v:group style="position:absolute;left:3151;top:1742;width:6;height:6" coordorigin="3151,1742" coordsize="6,6">
              <v:shape style="position:absolute;left:3151;top:1742;width:6;height:6" coordorigin="3151,1742" coordsize="6,6" path="m3157,1747l3151,1742e" filled="false" stroked="true" strokeweight=".84pt" strokecolor="#050000">
                <v:path arrowok="t"/>
              </v:shape>
            </v:group>
            <v:group style="position:absolute;left:3159;top:1758;width:6;height:6" coordorigin="3159,1758" coordsize="6,6">
              <v:shape style="position:absolute;left:3159;top:1758;width:6;height:6" coordorigin="3159,1758" coordsize="6,6" path="m3164,1763l3159,1758e" filled="false" stroked="true" strokeweight=".84pt" strokecolor="#050000">
                <v:path arrowok="t"/>
              </v:shape>
            </v:group>
            <v:group style="position:absolute;left:3158;top:1744;width:2;height:17" coordorigin="3158,1744" coordsize="2,17">
              <v:shape style="position:absolute;left:3158;top:1744;width:2;height:17" coordorigin="3158,1744" coordsize="0,17" path="m3158,1744l3158,1761e" filled="false" stroked="true" strokeweight=".129pt" strokecolor="#050000">
                <v:path arrowok="t"/>
              </v:shape>
            </v:group>
            <v:group style="position:absolute;left:3167;top:1768;width:6;height:8" coordorigin="3167,1768" coordsize="6,8">
              <v:shape style="position:absolute;left:3167;top:1768;width:6;height:8" coordorigin="3167,1768" coordsize="6,8" path="m3170,1768l3172,1776,3167,1771e" filled="false" stroked="true" strokeweight=".84pt" strokecolor="#050000">
                <v:path arrowok="t"/>
              </v:shape>
            </v:group>
            <v:group style="position:absolute;left:3164;top:1771;width:6;height:11" coordorigin="3164,1771" coordsize="6,11">
              <v:shape style="position:absolute;left:3164;top:1771;width:6;height:11" coordorigin="3164,1771" coordsize="6,11" path="m3170,1781l3164,1771e" filled="false" stroked="true" strokeweight=".84pt" strokecolor="#050000">
                <v:path arrowok="t"/>
              </v:shape>
            </v:group>
            <v:group style="position:absolute;left:3172;top:1784;width:6;height:11" coordorigin="3172,1784" coordsize="6,11">
              <v:shape style="position:absolute;left:3172;top:1784;width:6;height:11" coordorigin="3172,1784" coordsize="6,11" path="m3177,1794l3172,1784e" filled="false" stroked="true" strokeweight=".84pt" strokecolor="#050000">
                <v:path arrowok="t"/>
              </v:shape>
            </v:group>
            <v:group style="position:absolute;left:3118;top:1714;width:8;height:3" coordorigin="3118,1714" coordsize="8,3">
              <v:shape style="position:absolute;left:3118;top:1714;width:8;height:3" coordorigin="3118,1714" coordsize="8,3" path="m3126,1716l3118,1714e" filled="false" stroked="true" strokeweight=".84pt" strokecolor="#050000">
                <v:path arrowok="t"/>
              </v:shape>
            </v:group>
            <v:group style="position:absolute;left:3131;top:1719;width:8;height:6" coordorigin="3131,1719" coordsize="8,6">
              <v:shape style="position:absolute;left:3131;top:1719;width:8;height:6" coordorigin="3131,1719" coordsize="8,6" path="m3139,1724l3131,1719e" filled="false" stroked="true" strokeweight=".84pt" strokecolor="#050000">
                <v:path arrowok="t"/>
              </v:shape>
            </v:group>
            <v:group style="position:absolute;left:3124;top:1711;width:2;height:17" coordorigin="3124,1711" coordsize="2,17">
              <v:shape style="position:absolute;left:3124;top:1711;width:2;height:17" coordorigin="3124,1711" coordsize="0,17" path="m3124,1711l3124,1727e" filled="false" stroked="true" strokeweight=".129pt" strokecolor="#050000">
                <v:path arrowok="t"/>
              </v:shape>
            </v:group>
            <v:group style="position:absolute;left:3129;top:1713;width:2;height:17" coordorigin="3129,1713" coordsize="2,17">
              <v:shape style="position:absolute;left:3129;top:1713;width:2;height:17" coordorigin="3129,1713" coordsize="0,17" path="m3129,1713l3129,1730e" filled="false" stroked="true" strokeweight=".129pt" strokecolor="#050000">
                <v:path arrowok="t"/>
              </v:shape>
            </v:group>
            <v:group style="position:absolute;left:3118;top:1716;width:6;height:3" coordorigin="3118,1716" coordsize="6,3">
              <v:shape style="position:absolute;left:3118;top:1716;width:6;height:3" coordorigin="3118,1716" coordsize="6,3" path="m3123,1719l3118,1716e" filled="false" stroked="true" strokeweight=".84pt" strokecolor="#050000">
                <v:path arrowok="t"/>
              </v:shape>
            </v:group>
            <v:group style="position:absolute;left:3131;top:1722;width:6;height:6" coordorigin="3131,1722" coordsize="6,6">
              <v:shape style="position:absolute;left:3131;top:1722;width:6;height:6" coordorigin="3131,1722" coordsize="6,6" path="m3136,1727l3131,1722e" filled="false" stroked="true" strokeweight=".84pt" strokecolor="#050000">
                <v:path arrowok="t"/>
              </v:shape>
            </v:group>
            <v:group style="position:absolute;left:3089;top:1706;width:8;height:3" coordorigin="3089,1706" coordsize="8,3">
              <v:shape style="position:absolute;left:3089;top:1706;width:8;height:3" coordorigin="3089,1706" coordsize="8,3" path="m3097,1709l3089,1706e" filled="false" stroked="true" strokeweight=".84pt" strokecolor="#050000">
                <v:path arrowok="t"/>
              </v:shape>
            </v:group>
            <v:group style="position:absolute;left:3115;top:1714;width:3;height:3" coordorigin="3115,1714" coordsize="3,3">
              <v:shape style="position:absolute;left:3115;top:1714;width:3;height:3" coordorigin="3115,1714" coordsize="3,3" path="m3118,1716l3115,1714e" filled="false" stroked="true" strokeweight=".84pt" strokecolor="#050000">
                <v:path arrowok="t"/>
              </v:shape>
            </v:group>
            <v:group style="position:absolute;left:3136;top:1727;width:3;height:3" coordorigin="3136,1727" coordsize="3,3">
              <v:shape style="position:absolute;left:3136;top:1727;width:3;height:3" coordorigin="3136,1727" coordsize="3,3" path="m3139,1729l3136,1727e" filled="false" stroked="true" strokeweight=".84pt" strokecolor="#050000">
                <v:path arrowok="t"/>
              </v:shape>
            </v:group>
            <v:group style="position:absolute;left:3154;top:1742;width:6;height:6" coordorigin="3154,1742" coordsize="6,6">
              <v:shape style="position:absolute;left:3154;top:1742;width:6;height:6" coordorigin="3154,1742" coordsize="6,6" path="m3159,1747l3154,1742e" filled="false" stroked="true" strokeweight=".84pt" strokecolor="#050000">
                <v:path arrowok="t"/>
              </v:shape>
            </v:group>
            <v:group style="position:absolute;left:3110;top:1711;width:3;height:3" coordorigin="3110,1711" coordsize="3,3">
              <v:shape style="position:absolute;left:3110;top:1711;width:3;height:3" coordorigin="3110,1711" coordsize="3,3" path="m3113,1714l3110,1711e" filled="false" stroked="true" strokeweight=".84pt" strokecolor="#050000">
                <v:path arrowok="t"/>
              </v:shape>
            </v:group>
            <v:group style="position:absolute;left:3133;top:1731;width:17;height:2" coordorigin="3133,1731" coordsize="17,2">
              <v:shape style="position:absolute;left:3133;top:1731;width:17;height:2" coordorigin="3133,1731" coordsize="17,0" path="m3133,1731l3150,1731e" filled="false" stroked="true" strokeweight=".129pt" strokecolor="#050000">
                <v:path arrowok="t"/>
              </v:shape>
            </v:group>
            <v:group style="position:absolute;left:3102;top:1709;width:8;height:3" coordorigin="3102,1709" coordsize="8,3">
              <v:shape style="position:absolute;left:3102;top:1709;width:8;height:3" coordorigin="3102,1709" coordsize="8,3" path="m3110,1711l3105,1709,3102,1709e" filled="false" stroked="true" strokeweight=".84pt" strokecolor="#050000">
                <v:path arrowok="t"/>
              </v:shape>
            </v:group>
            <v:group style="position:absolute;left:3074;top:1704;width:8;height:3" coordorigin="3074,1704" coordsize="8,3">
              <v:shape style="position:absolute;left:3074;top:1704;width:8;height:3" coordorigin="3074,1704" coordsize="8,3" path="m3082,1706l3074,1704,3082,1704e" filled="false" stroked="true" strokeweight=".84pt" strokecolor="#050000">
                <v:path arrowok="t"/>
              </v:shape>
            </v:group>
            <v:group style="position:absolute;left:3082;top:1700;width:2;height:17" coordorigin="3082,1700" coordsize="2,17">
              <v:shape style="position:absolute;left:3082;top:1700;width:2;height:17" coordorigin="3082,1700" coordsize="0,17" path="m3082,1700l3082,1717e" filled="false" stroked="true" strokeweight=".259pt" strokecolor="#050000">
                <v:path arrowok="t"/>
              </v:shape>
            </v:group>
            <v:group style="position:absolute;left:3157;top:1755;width:3;height:3" coordorigin="3157,1755" coordsize="3,3">
              <v:shape style="position:absolute;left:3157;top:1755;width:3;height:3" coordorigin="3157,1755" coordsize="3,3" path="m3159,1758l3157,1755e" filled="false" stroked="true" strokeweight=".84pt" strokecolor="#050000">
                <v:path arrowok="t"/>
              </v:shape>
            </v:group>
            <v:group style="position:absolute;left:3075;top:1700;width:2;height:17" coordorigin="3075,1700" coordsize="2,17">
              <v:shape style="position:absolute;left:3075;top:1700;width:2;height:17" coordorigin="3075,1700" coordsize="0,17" path="m3075,1700l3075,1717e" filled="false" stroked="true" strokeweight=".388pt" strokecolor="#050000">
                <v:path arrowok="t"/>
              </v:shape>
            </v:group>
            <v:group style="position:absolute;left:3060;top:1700;width:2;height:17" coordorigin="3060,1700" coordsize="2,17">
              <v:shape style="position:absolute;left:3060;top:1700;width:2;height:17" coordorigin="3060,1700" coordsize="0,17" path="m3060,1700l3060,1717e" filled="false" stroked="true" strokeweight=".389pt" strokecolor="#050000">
                <v:path arrowok="t"/>
              </v:shape>
            </v:group>
            <v:group style="position:absolute;left:3062;top:1698;width:2;height:17" coordorigin="3062,1698" coordsize="2,17">
              <v:shape style="position:absolute;left:3062;top:1698;width:2;height:17" coordorigin="3062,1698" coordsize="0,17" path="m3062,1698l3062,1714e" filled="false" stroked="true" strokeweight=".389pt" strokecolor="#050000">
                <v:path arrowok="t"/>
              </v:shape>
            </v:group>
            <v:group style="position:absolute;left:3073;top:1700;width:2;height:17" coordorigin="3073,1700" coordsize="2,17">
              <v:shape style="position:absolute;left:3073;top:1700;width:2;height:17" coordorigin="3073,1700" coordsize="0,17" path="m3073,1700l3073,1717e" filled="false" stroked="true" strokeweight=".13pt" strokecolor="#050000">
                <v:path arrowok="t"/>
              </v:shape>
            </v:group>
            <v:group style="position:absolute;left:3067;top:1698;width:2;height:17" coordorigin="3067,1698" coordsize="2,17">
              <v:shape style="position:absolute;left:3067;top:1698;width:2;height:17" coordorigin="3067,1698" coordsize="0,17" path="m3067,1698l3067,1714e" filled="false" stroked="true" strokeweight=".129pt" strokecolor="#050000">
                <v:path arrowok="t"/>
              </v:shape>
            </v:group>
            <v:group style="position:absolute;left:3053;top:1711;width:13;height:2" coordorigin="3053,1711" coordsize="13,2">
              <v:shape style="position:absolute;left:3053;top:1711;width:13;height:2" coordorigin="3053,1711" coordsize="13,0" path="m3066,1711l3053,1711e" filled="false" stroked="true" strokeweight=".84pt" strokecolor="#050000">
                <v:path arrowok="t"/>
              </v:shape>
            </v:group>
            <v:group style="position:absolute;left:3064;top:1695;width:2;height:17" coordorigin="3064,1695" coordsize="2,17">
              <v:shape style="position:absolute;left:3064;top:1695;width:2;height:17" coordorigin="3064,1695" coordsize="0,17" path="m3064,1695l3064,1712e" filled="false" stroked="true" strokeweight=".259pt" strokecolor="#050000">
                <v:path arrowok="t"/>
              </v:shape>
            </v:group>
            <v:group style="position:absolute;left:3065;top:1693;width:2;height:17" coordorigin="3065,1693" coordsize="2,17">
              <v:shape style="position:absolute;left:3065;top:1693;width:2;height:17" coordorigin="3065,1693" coordsize="0,17" path="m3065,1693l3065,1709e" filled="false" stroked="true" strokeweight=".388pt" strokecolor="#050000">
                <v:path arrowok="t"/>
              </v:shape>
            </v:group>
            <v:group style="position:absolute;left:3062;top:1698;width:2;height:17" coordorigin="3062,1698" coordsize="2,17">
              <v:shape style="position:absolute;left:3062;top:1698;width:2;height:17" coordorigin="3062,1698" coordsize="0,17" path="m3062,1698l3062,1714e" filled="false" stroked="true" strokeweight=".389pt" strokecolor="#050000">
                <v:path arrowok="t"/>
              </v:shape>
            </v:group>
            <v:group style="position:absolute;left:3047;top:1700;width:2;height:17" coordorigin="3047,1700" coordsize="2,17">
              <v:shape style="position:absolute;left:3047;top:1700;width:2;height:17" coordorigin="3047,1700" coordsize="0,17" path="m3047,1700l3047,1717e" filled="false" stroked="true" strokeweight=".389pt" strokecolor="#050000">
                <v:path arrowok="t"/>
              </v:shape>
            </v:group>
            <v:group style="position:absolute;left:3057;top:1698;width:2;height:17" coordorigin="3057,1698" coordsize="2,17">
              <v:shape style="position:absolute;left:3057;top:1698;width:2;height:17" coordorigin="3057,1698" coordsize="0,17" path="m3057,1698l3057,1714e" filled="false" stroked="true" strokeweight=".13pt" strokecolor="#050000">
                <v:path arrowok="t"/>
              </v:shape>
            </v:group>
            <v:group style="position:absolute;left:3043;top:1706;width:13;height:2" coordorigin="3043,1706" coordsize="13,2">
              <v:shape style="position:absolute;left:3043;top:1706;width:13;height:2" coordorigin="3043,1706" coordsize="13,0" path="m3043,1706l3056,1706e" filled="false" stroked="true" strokeweight=".84pt" strokecolor="#050000">
                <v:path arrowok="t"/>
              </v:shape>
            </v:group>
            <v:group style="position:absolute;left:3040;top:1711;width:11;height:2" coordorigin="3040,1711" coordsize="11,2">
              <v:shape style="position:absolute;left:3040;top:1711;width:11;height:2" coordorigin="3040,1711" coordsize="11,0" path="m3051,1711l3040,1711e" filled="false" stroked="true" strokeweight=".84pt" strokecolor="#050000">
                <v:path arrowok="t"/>
              </v:shape>
            </v:group>
            <v:group style="position:absolute;left:3120;top:1711;width:6;height:3" coordorigin="3120,1711" coordsize="6,3">
              <v:shape style="position:absolute;left:3120;top:1711;width:6;height:3" coordorigin="3120,1711" coordsize="6,3" path="m3126,1714l3120,1711e" filled="false" stroked="true" strokeweight=".84pt" strokecolor="#050000">
                <v:path arrowok="t"/>
              </v:shape>
            </v:group>
            <v:group style="position:absolute;left:3133;top:1719;width:6;height:3" coordorigin="3133,1719" coordsize="6,3">
              <v:shape style="position:absolute;left:3133;top:1719;width:6;height:3" coordorigin="3133,1719" coordsize="6,3" path="m3139,1722l3133,1719e" filled="false" stroked="true" strokeweight=".84pt" strokecolor="#050000">
                <v:path arrowok="t"/>
              </v:shape>
            </v:group>
            <v:group style="position:absolute;left:3105;top:1706;width:8;height:3" coordorigin="3105,1706" coordsize="8,3">
              <v:shape style="position:absolute;left:3105;top:1706;width:8;height:3" coordorigin="3105,1706" coordsize="8,3" path="m3113,1709l3105,1706e" filled="false" stroked="true" strokeweight=".84pt" strokecolor="#050000">
                <v:path arrowok="t"/>
              </v:shape>
            </v:group>
            <v:group style="position:absolute;left:3144;top:1729;width:6;height:3" coordorigin="3144,1729" coordsize="6,3">
              <v:shape style="position:absolute;left:3144;top:1729;width:6;height:3" coordorigin="3144,1729" coordsize="6,3" path="m3149,1732l3144,1729e" filled="false" stroked="true" strokeweight=".84pt" strokecolor="#050000">
                <v:path arrowok="t"/>
              </v:shape>
            </v:group>
            <v:group style="position:absolute;left:3141;top:1732;width:8;height:6" coordorigin="3141,1732" coordsize="8,6">
              <v:shape style="position:absolute;left:3141;top:1732;width:8;height:6" coordorigin="3141,1732" coordsize="8,6" path="m3141,1732l3149,1737e" filled="false" stroked="true" strokeweight=".84pt" strokecolor="#050000">
                <v:path arrowok="t"/>
              </v:shape>
            </v:group>
            <v:group style="position:absolute;left:3097;top:1706;width:3;height:3" coordorigin="3097,1706" coordsize="3,3">
              <v:shape style="position:absolute;left:3097;top:1706;width:3;height:3" coordorigin="3097,1706" coordsize="3,3" path="m3100,1709l3097,1706e" filled="false" stroked="true" strokeweight=".84pt" strokecolor="#050000">
                <v:path arrowok="t"/>
              </v:shape>
            </v:group>
            <v:group style="position:absolute;left:3151;top:1740;width:8;height:8" coordorigin="3151,1740" coordsize="8,8">
              <v:shape style="position:absolute;left:3151;top:1740;width:8;height:8" coordorigin="3151,1740" coordsize="8,8" path="m3151,1740l3154,1742,3159,1747e" filled="false" stroked="true" strokeweight=".84pt" strokecolor="#050000">
                <v:path arrowok="t"/>
              </v:shape>
            </v:group>
            <v:group style="position:absolute;left:3162;top:1753;width:6;height:6" coordorigin="3162,1753" coordsize="6,6">
              <v:shape style="position:absolute;left:3162;top:1753;width:6;height:6" coordorigin="3162,1753" coordsize="6,6" path="m3167,1758l3162,1753e" filled="false" stroked="true" strokeweight=".84pt" strokecolor="#050000">
                <v:path arrowok="t"/>
              </v:shape>
            </v:group>
            <v:group style="position:absolute;left:3162;top:1755;width:6;height:6" coordorigin="3162,1755" coordsize="6,6">
              <v:shape style="position:absolute;left:3162;top:1755;width:6;height:6" coordorigin="3162,1755" coordsize="6,6" path="m3167,1760l3162,1755e" filled="false" stroked="true" strokeweight=".84pt" strokecolor="#050000">
                <v:path arrowok="t"/>
              </v:shape>
            </v:group>
            <v:group style="position:absolute;left:3162;top:1758;width:3;height:6" coordorigin="3162,1758" coordsize="3,6">
              <v:shape style="position:absolute;left:3162;top:1758;width:3;height:6" coordorigin="3162,1758" coordsize="3,6" path="m3164,1763l3162,1758e" filled="false" stroked="true" strokeweight=".84pt" strokecolor="#050000">
                <v:path arrowok="t"/>
              </v:shape>
            </v:group>
            <v:group style="position:absolute;left:3170;top:1766;width:6;height:6" coordorigin="3170,1766" coordsize="6,6">
              <v:shape style="position:absolute;left:3170;top:1766;width:6;height:6" coordorigin="3170,1766" coordsize="6,6" path="m3175,1771l3170,1766e" filled="false" stroked="true" strokeweight=".84pt" strokecolor="#050000">
                <v:path arrowok="t"/>
              </v:shape>
            </v:group>
            <v:group style="position:absolute;left:3166;top:1755;width:2;height:17" coordorigin="3166,1755" coordsize="2,17">
              <v:shape style="position:absolute;left:3166;top:1755;width:2;height:17" coordorigin="3166,1755" coordsize="0,17" path="m3166,1755l3166,1771e" filled="false" stroked="true" strokeweight=".129pt" strokecolor="#050000">
                <v:path arrowok="t"/>
              </v:shape>
            </v:group>
            <v:group style="position:absolute;left:3167;top:1766;width:6;height:11" coordorigin="3167,1766" coordsize="6,11">
              <v:shape style="position:absolute;left:3167;top:1766;width:6;height:11" coordorigin="3167,1766" coordsize="6,11" path="m3167,1766l3170,1768,3172,1776e" filled="false" stroked="true" strokeweight=".84pt" strokecolor="#050000">
                <v:path arrowok="t"/>
              </v:shape>
            </v:group>
            <v:group style="position:absolute;left:3175;top:1784;width:3;height:6" coordorigin="3175,1784" coordsize="3,6">
              <v:shape style="position:absolute;left:3175;top:1784;width:3;height:6" coordorigin="3175,1784" coordsize="3,6" path="m3177,1789l3175,1784e" filled="false" stroked="true" strokeweight=".84pt" strokecolor="#050000">
                <v:path arrowok="t"/>
              </v:shape>
            </v:group>
            <v:group style="position:absolute;left:3123;top:1706;width:6;height:6" coordorigin="3123,1706" coordsize="6,6">
              <v:shape style="position:absolute;left:3123;top:1706;width:6;height:6" coordorigin="3123,1706" coordsize="6,6" path="m3128,1711l3123,1706e" filled="false" stroked="true" strokeweight=".84pt" strokecolor="#050000">
                <v:path arrowok="t"/>
              </v:shape>
            </v:group>
            <v:group style="position:absolute;left:3136;top:1714;width:6;height:6" coordorigin="3136,1714" coordsize="6,6">
              <v:shape style="position:absolute;left:3136;top:1714;width:6;height:6" coordorigin="3136,1714" coordsize="6,6" path="m3141,1719l3136,1714e" filled="false" stroked="true" strokeweight=".84pt" strokecolor="#050000">
                <v:path arrowok="t"/>
              </v:shape>
            </v:group>
            <v:group style="position:absolute;left:3107;top:1706;width:6;height:3" coordorigin="3107,1706" coordsize="6,3">
              <v:shape style="position:absolute;left:3107;top:1706;width:6;height:3" coordorigin="3107,1706" coordsize="6,3" path="m3113,1709l3107,1706e" filled="false" stroked="true" strokeweight=".84pt" strokecolor="#050000">
                <v:path arrowok="t"/>
              </v:shape>
            </v:group>
            <v:group style="position:absolute;left:3107;top:1701;width:8;height:3" coordorigin="3107,1701" coordsize="8,3">
              <v:shape style="position:absolute;left:3107;top:1701;width:8;height:3" coordorigin="3107,1701" coordsize="8,3" path="m3115,1703l3107,1701e" filled="false" stroked="true" strokeweight=".84pt" strokecolor="#050000">
                <v:path arrowok="t"/>
              </v:shape>
            </v:group>
            <v:group style="position:absolute;left:3144;top:1727;width:8;height:6" coordorigin="3144,1727" coordsize="8,6">
              <v:shape style="position:absolute;left:3144;top:1727;width:8;height:6" coordorigin="3144,1727" coordsize="8,6" path="m3151,1732l3144,1727e" filled="false" stroked="true" strokeweight=".84pt" strokecolor="#050000">
                <v:path arrowok="t"/>
              </v:shape>
            </v:group>
            <v:group style="position:absolute;left:3146;top:1724;width:8;height:3" coordorigin="3146,1724" coordsize="8,3">
              <v:shape style="position:absolute;left:3146;top:1724;width:8;height:3" coordorigin="3146,1724" coordsize="8,3" path="m3154,1727l3146,1724e" filled="false" stroked="true" strokeweight=".84pt" strokecolor="#050000">
                <v:path arrowok="t"/>
              </v:shape>
            </v:group>
            <v:group style="position:absolute;left:3129;top:1705;width:2;height:17" coordorigin="3129,1705" coordsize="2,17">
              <v:shape style="position:absolute;left:3129;top:1705;width:2;height:17" coordorigin="3129,1705" coordsize="0,17" path="m3129,1705l3129,1722e" filled="false" stroked="true" strokeweight=".129pt" strokecolor="#050000">
                <v:path arrowok="t"/>
              </v:shape>
            </v:group>
            <v:group style="position:absolute;left:3132;top:1708;width:2;height:17" coordorigin="3132,1708" coordsize="2,17">
              <v:shape style="position:absolute;left:3132;top:1708;width:2;height:17" coordorigin="3132,1708" coordsize="0,17" path="m3132,1708l3132,1725e" filled="false" stroked="true" strokeweight=".13pt" strokecolor="#050000">
                <v:path arrowok="t"/>
              </v:shape>
            </v:group>
            <v:group style="position:absolute;left:3120;top:1711;width:8;height:3" coordorigin="3120,1711" coordsize="8,3">
              <v:shape style="position:absolute;left:3120;top:1711;width:8;height:3" coordorigin="3120,1711" coordsize="8,3" path="m3128,1714l3120,1711e" filled="false" stroked="true" strokeweight=".84pt" strokecolor="#050000">
                <v:path arrowok="t"/>
              </v:shape>
            </v:group>
            <v:group style="position:absolute;left:3133;top:1716;width:6;height:6" coordorigin="3133,1716" coordsize="6,6">
              <v:shape style="position:absolute;left:3133;top:1716;width:6;height:6" coordorigin="3133,1716" coordsize="6,6" path="m3139,1722l3133,1716e" filled="false" stroked="true" strokeweight=".84pt" strokecolor="#050000">
                <v:path arrowok="t"/>
              </v:shape>
            </v:group>
            <v:group style="position:absolute;left:3092;top:1701;width:8;height:3" coordorigin="3092,1701" coordsize="8,3">
              <v:shape style="position:absolute;left:3092;top:1701;width:8;height:3" coordorigin="3092,1701" coordsize="8,3" path="m3092,1701l3100,1704,3092,1704e" filled="false" stroked="true" strokeweight=".84pt" strokecolor="#050000">
                <v:path arrowok="t"/>
              </v:shape>
            </v:group>
            <v:group style="position:absolute;left:3118;top:1709;width:3;height:3" coordorigin="3118,1709" coordsize="3,3">
              <v:shape style="position:absolute;left:3118;top:1709;width:3;height:3" coordorigin="3118,1709" coordsize="3,3" path="m3120,1711l3118,1709e" filled="false" stroked="true" strokeweight=".84pt" strokecolor="#050000">
                <v:path arrowok="t"/>
              </v:shape>
            </v:group>
            <v:group style="position:absolute;left:3139;top:1722;width:3;height:3" coordorigin="3139,1722" coordsize="3,3">
              <v:shape style="position:absolute;left:3139;top:1722;width:3;height:3" coordorigin="3139,1722" coordsize="3,3" path="m3141,1724l3139,1722e" filled="false" stroked="true" strokeweight=".84pt" strokecolor="#050000">
                <v:path arrowok="t"/>
              </v:shape>
            </v:group>
            <v:group style="position:absolute;left:3157;top:1737;width:6;height:6" coordorigin="3157,1737" coordsize="6,6">
              <v:shape style="position:absolute;left:3157;top:1737;width:6;height:6" coordorigin="3157,1737" coordsize="6,6" path="m3162,1742l3157,1737e" filled="false" stroked="true" strokeweight=".84pt" strokecolor="#050000">
                <v:path arrowok="t"/>
              </v:shape>
            </v:group>
            <v:group style="position:absolute;left:3154;top:1737;width:6;height:6" coordorigin="3154,1737" coordsize="6,6">
              <v:shape style="position:absolute;left:3154;top:1737;width:6;height:6" coordorigin="3154,1737" coordsize="6,6" path="m3159,1742l3154,1737e" filled="false" stroked="true" strokeweight=".84pt" strokecolor="#050000">
                <v:path arrowok="t"/>
              </v:shape>
            </v:group>
            <v:group style="position:absolute;left:3113;top:1706;width:3;height:3" coordorigin="3113,1706" coordsize="3,3">
              <v:shape style="position:absolute;left:3113;top:1706;width:3;height:3" coordorigin="3113,1706" coordsize="3,3" path="m3115,1709l3113,1706e" filled="false" stroked="true" strokeweight=".84pt" strokecolor="#050000">
                <v:path arrowok="t"/>
              </v:shape>
            </v:group>
            <v:group style="position:absolute;left:3144;top:1724;width:3;height:3" coordorigin="3144,1724" coordsize="3,3">
              <v:shape style="position:absolute;left:3144;top:1724;width:3;height:3" coordorigin="3144,1724" coordsize="3,3" path="m3146,1727l3144,1724e" filled="false" stroked="true" strokeweight=".84pt" strokecolor="#050000">
                <v:path arrowok="t"/>
              </v:shape>
            </v:group>
            <v:group style="position:absolute;left:3108;top:1704;width:6;height:3" coordorigin="3108,1704" coordsize="6,3">
              <v:shape style="position:absolute;left:3108;top:1704;width:6;height:3" coordorigin="3108,1704" coordsize="6,3" path="m3113,1706l3108,1704e" filled="false" stroked="true" strokeweight=".84pt" strokecolor="#050000">
                <v:path arrowok="t"/>
              </v:shape>
            </v:group>
            <v:group style="position:absolute;left:3146;top:1727;width:6;height:6" coordorigin="3146,1727" coordsize="6,6">
              <v:shape style="position:absolute;left:3146;top:1727;width:6;height:6" coordorigin="3146,1727" coordsize="6,6" path="m3151,1732l3146,1727e" filled="false" stroked="true" strokeweight=".84pt" strokecolor="#050000">
                <v:path arrowok="t"/>
              </v:shape>
            </v:group>
            <v:group style="position:absolute;left:3106;top:1695;width:2;height:17" coordorigin="3106,1695" coordsize="2,17">
              <v:shape style="position:absolute;left:3106;top:1695;width:2;height:17" coordorigin="3106,1695" coordsize="0,17" path="m3106,1695l3106,1712e" filled="false" stroked="true" strokeweight=".13pt" strokecolor="#050000">
                <v:path arrowok="t"/>
              </v:shape>
            </v:group>
            <v:group style="position:absolute;left:3153;top:1724;width:2;height:17" coordorigin="3153,1724" coordsize="2,17">
              <v:shape style="position:absolute;left:3153;top:1724;width:2;height:17" coordorigin="3153,1724" coordsize="0,17" path="m3153,1724l3153,1740e" filled="false" stroked="true" strokeweight=".13pt" strokecolor="#050000">
                <v:path arrowok="t"/>
              </v:shape>
            </v:group>
            <v:group style="position:absolute;left:3076;top:1698;width:8;height:3" coordorigin="3076,1698" coordsize="8,3">
              <v:shape style="position:absolute;left:3076;top:1698;width:8;height:3" coordorigin="3076,1698" coordsize="8,3" path="m3084,1701l3076,1698e" filled="false" stroked="true" strokeweight=".84pt" strokecolor="#050000">
                <v:path arrowok="t"/>
              </v:shape>
            </v:group>
            <v:group style="position:absolute;left:3093;top:1698;width:2;height:17" coordorigin="3093,1698" coordsize="2,17">
              <v:shape style="position:absolute;left:3093;top:1698;width:2;height:17" coordorigin="3093,1698" coordsize="0,17" path="m3093,1698l3093,1714e" filled="false" stroked="true" strokeweight=".388pt" strokecolor="#050000">
                <v:path arrowok="t"/>
              </v:shape>
            </v:group>
            <v:group style="position:absolute;left:3164;top:1750;width:6;height:6" coordorigin="3164,1750" coordsize="6,6">
              <v:shape style="position:absolute;left:3164;top:1750;width:6;height:6" coordorigin="3164,1750" coordsize="6,6" path="m3170,1755l3164,1750e" filled="false" stroked="true" strokeweight=".84pt" strokecolor="#050000">
                <v:path arrowok="t"/>
              </v:shape>
            </v:group>
            <v:group style="position:absolute;left:3088;top:1698;width:2;height:17" coordorigin="3088,1698" coordsize="2,17">
              <v:shape style="position:absolute;left:3088;top:1698;width:2;height:17" coordorigin="3088,1698" coordsize="0,17" path="m3088,1698l3088,1714e" filled="false" stroked="true" strokeweight=".129pt" strokecolor="#050000">
                <v:path arrowok="t"/>
              </v:shape>
            </v:group>
            <v:group style="position:absolute;left:3161;top:1739;width:2;height:17" coordorigin="3161,1739" coordsize="2,17">
              <v:shape style="position:absolute;left:3161;top:1739;width:2;height:17" coordorigin="3161,1739" coordsize="0,17" path="m3161,1739l3161,1756e" filled="false" stroked="true" strokeweight=".129pt" strokecolor="#050000">
                <v:path arrowok="t"/>
              </v:shape>
            </v:group>
            <v:group style="position:absolute;left:3084;top:1695;width:2;height:17" coordorigin="3084,1695" coordsize="2,17">
              <v:shape style="position:absolute;left:3084;top:1695;width:2;height:17" coordorigin="3084,1695" coordsize="0,17" path="m3084,1695l3084,1712e" filled="false" stroked="true" strokeweight=".258pt" strokecolor="#050000">
                <v:path arrowok="t"/>
              </v:shape>
            </v:group>
            <v:group style="position:absolute;left:3162;top:1750;width:3;height:3" coordorigin="3162,1750" coordsize="3,3">
              <v:shape style="position:absolute;left:3162;top:1750;width:3;height:3" coordorigin="3162,1750" coordsize="3,3" path="m3164,1753l3162,1750e" filled="false" stroked="true" strokeweight=".84pt" strokecolor="#050000">
                <v:path arrowok="t"/>
              </v:shape>
            </v:group>
            <v:group style="position:absolute;left:3078;top:1695;width:2;height:17" coordorigin="3078,1695" coordsize="2,17">
              <v:shape style="position:absolute;left:3078;top:1695;width:2;height:17" coordorigin="3078,1695" coordsize="0,17" path="m3078,1695l3078,1712e" filled="false" stroked="true" strokeweight=".388pt" strokecolor="#050000">
                <v:path arrowok="t"/>
              </v:shape>
            </v:group>
            <v:group style="position:absolute;left:3164;top:1753;width:3;height:6" coordorigin="3164,1753" coordsize="3,6">
              <v:shape style="position:absolute;left:3164;top:1753;width:3;height:6" coordorigin="3164,1753" coordsize="3,6" path="m3167,1758l3164,1753e" filled="false" stroked="true" strokeweight=".84pt" strokecolor="#050000">
                <v:path arrowok="t"/>
              </v:shape>
            </v:group>
            <v:group style="position:absolute;left:3172;top:1763;width:3;height:8" coordorigin="3172,1763" coordsize="3,8">
              <v:shape style="position:absolute;left:3172;top:1763;width:3;height:8" coordorigin="3172,1763" coordsize="3,8" path="m3175,1771l3172,1763e" filled="false" stroked="true" strokeweight=".84pt" strokecolor="#050000">
                <v:path arrowok="t"/>
              </v:shape>
            </v:group>
            <v:group style="position:absolute;left:3075;top:1695;width:2;height:17" coordorigin="3075,1695" coordsize="2,17">
              <v:shape style="position:absolute;left:3075;top:1695;width:2;height:17" coordorigin="3075,1695" coordsize="0,17" path="m3075,1695l3075,1712e" filled="false" stroked="true" strokeweight=".128pt" strokecolor="#050000">
                <v:path arrowok="t"/>
              </v:shape>
            </v:group>
            <v:group style="position:absolute;left:3168;top:1749;width:2;height:17" coordorigin="3168,1749" coordsize="2,17">
              <v:shape style="position:absolute;left:3168;top:1749;width:2;height:17" coordorigin="3168,1749" coordsize="0,17" path="m3168,1749l3168,1766e" filled="false" stroked="true" strokeweight=".13pt" strokecolor="#050000">
                <v:path arrowok="t"/>
              </v:shape>
            </v:group>
            <v:group style="position:absolute;left:3181;top:1845;width:2;height:17" coordorigin="3181,1845" coordsize="2,17">
              <v:shape style="position:absolute;left:3181;top:1845;width:2;height:17" coordorigin="3181,1845" coordsize="0,17" path="m3181,1845l3181,1862e" filled="false" stroked="true" strokeweight=".13pt" strokecolor="#050000">
                <v:path arrowok="t"/>
              </v:shape>
            </v:group>
            <v:group style="position:absolute;left:3167;top:1747;width:3;height:6" coordorigin="3167,1747" coordsize="3,6">
              <v:shape style="position:absolute;left:3167;top:1747;width:3;height:6" coordorigin="3167,1747" coordsize="3,6" path="m3170,1753l3167,1747e" filled="false" stroked="true" strokeweight=".84pt" strokecolor="#050000">
                <v:path arrowok="t"/>
              </v:shape>
            </v:group>
            <v:group style="position:absolute;left:3170;top:1760;width:6;height:11" coordorigin="3170,1760" coordsize="6,11">
              <v:shape style="position:absolute;left:3170;top:1760;width:6;height:11" coordorigin="3170,1760" coordsize="6,11" path="m3170,1760l3172,1763,3175,1771e" filled="false" stroked="true" strokeweight=".84pt" strokecolor="#050000">
                <v:path arrowok="t"/>
              </v:shape>
            </v:group>
            <v:group style="position:absolute;left:3180;top:1776;width:3;height:8" coordorigin="3180,1776" coordsize="3,8">
              <v:shape style="position:absolute;left:3180;top:1776;width:3;height:8" coordorigin="3180,1776" coordsize="3,8" path="m3183,1784l3180,1776e" filled="false" stroked="true" strokeweight=".84pt" strokecolor="#050000">
                <v:path arrowok="t"/>
              </v:shape>
            </v:group>
            <v:group style="position:absolute;left:3175;top:1781;width:6;height:8" coordorigin="3175,1781" coordsize="6,8">
              <v:shape style="position:absolute;left:3175;top:1781;width:6;height:8" coordorigin="3175,1781" coordsize="6,8" path="m3180,1789l3175,1781e" filled="false" stroked="true" strokeweight=".84pt" strokecolor="#050000">
                <v:path arrowok="t"/>
              </v:shape>
            </v:group>
            <v:group style="position:absolute;left:3173;top:1768;width:2;height:17" coordorigin="3173,1768" coordsize="2,17">
              <v:shape style="position:absolute;left:3173;top:1768;width:2;height:17" coordorigin="3173,1768" coordsize="0,17" path="m3173,1768l3173,1784e" filled="false" stroked="true" strokeweight=".13pt" strokecolor="#050000">
                <v:path arrowok="t"/>
              </v:shape>
            </v:group>
            <v:group style="position:absolute;left:3177;top:1779;width:3;height:6" coordorigin="3177,1779" coordsize="3,6">
              <v:shape style="position:absolute;left:3177;top:1779;width:3;height:6" coordorigin="3177,1779" coordsize="3,6" path="m3180,1784l3177,1779e" filled="false" stroked="true" strokeweight=".84pt" strokecolor="#050000">
                <v:path arrowok="t"/>
              </v:shape>
            </v:group>
            <v:group style="position:absolute;left:3175;top:1779;width:6;height:11" coordorigin="3175,1779" coordsize="6,11">
              <v:shape style="position:absolute;left:3175;top:1779;width:6;height:11" coordorigin="3175,1779" coordsize="6,11" path="m3175,1779l3175,1781,3177,1781,3180,1789e" filled="false" stroked="true" strokeweight=".84pt" strokecolor="#050000">
                <v:path arrowok="t"/>
              </v:shape>
            </v:group>
            <v:group style="position:absolute;left:3185;top:1789;width:3;height:6" coordorigin="3185,1789" coordsize="3,6">
              <v:shape style="position:absolute;left:3185;top:1789;width:3;height:6" coordorigin="3185,1789" coordsize="3,6" path="m3188,1794l3185,1789e" filled="false" stroked="true" strokeweight=".84pt" strokecolor="#050000">
                <v:path arrowok="t"/>
              </v:shape>
            </v:group>
            <v:group style="position:absolute;left:3174;top:1797;width:17;height:2" coordorigin="3174,1797" coordsize="17,2">
              <v:shape style="position:absolute;left:3174;top:1797;width:17;height:2" coordorigin="3174,1797" coordsize="17,0" path="m3174,1797l3191,1797e" filled="false" stroked="true" strokeweight=".259pt" strokecolor="#050000">
                <v:path arrowok="t"/>
              </v:shape>
            </v:group>
            <v:group style="position:absolute;left:3181;top:1780;width:2;height:17" coordorigin="3181,1780" coordsize="2,17">
              <v:shape style="position:absolute;left:3181;top:1780;width:2;height:17" coordorigin="3181,1780" coordsize="0,17" path="m3181,1780l3181,1797e" filled="false" stroked="true" strokeweight=".13pt" strokecolor="#050000">
                <v:path arrowok="t"/>
              </v:shape>
            </v:group>
            <v:group style="position:absolute;left:3177;top:1794;width:17;height:2" coordorigin="3177,1794" coordsize="17,2">
              <v:shape style="position:absolute;left:3177;top:1794;width:17;height:2" coordorigin="3177,1794" coordsize="17,0" path="m3177,1794l3194,1794e" filled="false" stroked="true" strokeweight=".26pt" strokecolor="#050000">
                <v:path arrowok="t"/>
              </v:shape>
            </v:group>
            <v:group style="position:absolute;left:3180;top:1797;width:3;height:8" coordorigin="3180,1797" coordsize="3,8">
              <v:shape style="position:absolute;left:3180;top:1797;width:3;height:8" coordorigin="3180,1797" coordsize="3,8" path="m3183,1804l3180,1797e" filled="false" stroked="true" strokeweight=".84pt" strokecolor="#050000">
                <v:path arrowok="t"/>
              </v:shape>
            </v:group>
            <v:group style="position:absolute;left:3183;top:1799;width:3;height:3" coordorigin="3183,1799" coordsize="3,3">
              <v:shape style="position:absolute;left:3183;top:1799;width:3;height:3" coordorigin="3183,1799" coordsize="3,3" path="m3185,1802l3183,1799e" filled="false" stroked="true" strokeweight=".84pt" strokecolor="#050000">
                <v:path arrowok="t"/>
              </v:shape>
            </v:group>
            <v:group style="position:absolute;left:3180;top:1791;width:3;height:3" coordorigin="3180,1791" coordsize="3,3">
              <v:shape style="position:absolute;left:3180;top:1791;width:3;height:3" coordorigin="3180,1791" coordsize="3,3" path="m3180,1791l3183,1794e" filled="false" stroked="true" strokeweight=".84pt" strokecolor="#050000">
                <v:path arrowok="t"/>
              </v:shape>
            </v:group>
            <v:group style="position:absolute;left:3177;top:1797;width:3;height:11" coordorigin="3177,1797" coordsize="3,11">
              <v:shape style="position:absolute;left:3177;top:1797;width:3;height:11" coordorigin="3177,1797" coordsize="3,11" path="m3180,1807l3177,1797e" filled="false" stroked="true" strokeweight=".84pt" strokecolor="#050000">
                <v:path arrowok="t"/>
              </v:shape>
            </v:group>
            <v:group style="position:absolute;left:3174;top:1797;width:17;height:2" coordorigin="3174,1797" coordsize="17,2">
              <v:shape style="position:absolute;left:3174;top:1797;width:17;height:2" coordorigin="3174,1797" coordsize="17,0" path="m3174,1797l3191,1797e" filled="false" stroked="true" strokeweight=".258pt" strokecolor="#050000">
                <v:path arrowok="t"/>
              </v:shape>
            </v:group>
            <v:group style="position:absolute;left:3185;top:1807;width:3;height:8" coordorigin="3185,1807" coordsize="3,8">
              <v:shape style="position:absolute;left:3185;top:1807;width:3;height:8" coordorigin="3185,1807" coordsize="3,8" path="m3188,1815l3185,1807e" filled="false" stroked="true" strokeweight=".84pt" strokecolor="#050000">
                <v:path arrowok="t"/>
              </v:shape>
            </v:group>
            <v:group style="position:absolute;left:3188;top:1804;width:3;height:8" coordorigin="3188,1804" coordsize="3,8">
              <v:shape style="position:absolute;left:3188;top:1804;width:3;height:8" coordorigin="3188,1804" coordsize="3,8" path="m3190,1812l3188,1804e" filled="false" stroked="true" strokeweight=".84pt" strokecolor="#050000">
                <v:path arrowok="t"/>
              </v:shape>
            </v:group>
            <v:group style="position:absolute;left:3185;top:1810;width:3;height:8" coordorigin="3185,1810" coordsize="3,8">
              <v:shape style="position:absolute;left:3185;top:1810;width:3;height:8" coordorigin="3185,1810" coordsize="3,8" path="m3188,1817l3185,1810e" filled="false" stroked="true" strokeweight=".84pt" strokecolor="#050000">
                <v:path arrowok="t"/>
              </v:shape>
            </v:group>
            <v:group style="position:absolute;left:3189;top:1806;width:2;height:17" coordorigin="3189,1806" coordsize="2,17">
              <v:shape style="position:absolute;left:3189;top:1806;width:2;height:17" coordorigin="3189,1806" coordsize="0,17" path="m3189,1806l3189,1823e" filled="false" stroked="true" strokeweight=".13pt" strokecolor="#050000">
                <v:path arrowok="t"/>
              </v:shape>
            </v:group>
            <v:group style="position:absolute;left:3177;top:1806;width:17;height:2" coordorigin="3177,1806" coordsize="17,2">
              <v:shape style="position:absolute;left:3177;top:1806;width:17;height:2" coordorigin="3177,1806" coordsize="17,0" path="m3177,1806l3194,1806e" filled="false" stroked="true" strokeweight=".128pt" strokecolor="#050000">
                <v:path arrowok="t"/>
              </v:shape>
            </v:group>
            <v:group style="position:absolute;left:3183;top:1810;width:3;height:11" coordorigin="3183,1810" coordsize="3,11">
              <v:shape style="position:absolute;left:3183;top:1810;width:3;height:11" coordorigin="3183,1810" coordsize="3,11" path="m3185,1820l3183,1810e" filled="false" stroked="true" strokeweight=".84pt" strokecolor="#050000">
                <v:path arrowok="t"/>
              </v:shape>
            </v:group>
            <v:group style="position:absolute;left:3177;top:1828;width:17;height:2" coordorigin="3177,1828" coordsize="17,2">
              <v:shape style="position:absolute;left:3177;top:1828;width:17;height:2" coordorigin="3177,1828" coordsize="17,0" path="m3177,1828l3194,1828e" filled="false" stroked="true" strokeweight=".518pt" strokecolor="#050000">
                <v:path arrowok="t"/>
              </v:shape>
            </v:group>
            <v:group style="position:absolute;left:3049;top:1695;width:2;height:17" coordorigin="3049,1695" coordsize="2,17">
              <v:shape style="position:absolute;left:3049;top:1695;width:2;height:17" coordorigin="3049,1695" coordsize="0,17" path="m3049,1695l3049,1712e" filled="false" stroked="true" strokeweight=".388pt" strokecolor="#050000">
                <v:path arrowok="t"/>
              </v:shape>
            </v:group>
            <v:group style="position:absolute;left:3047;top:1698;width:2;height:17" coordorigin="3047,1698" coordsize="2,17">
              <v:shape style="position:absolute;left:3047;top:1698;width:2;height:17" coordorigin="3047,1698" coordsize="0,17" path="m3047,1698l3047,1714e" filled="false" stroked="true" strokeweight=".388pt" strokecolor="#050000">
                <v:path arrowok="t"/>
              </v:shape>
            </v:group>
            <v:group style="position:absolute;left:3027;top:1709;width:8;height:3" coordorigin="3027,1709" coordsize="8,3">
              <v:shape style="position:absolute;left:3027;top:1709;width:8;height:3" coordorigin="3027,1709" coordsize="8,3" path="m3035,1709l3027,1711e" filled="false" stroked="true" strokeweight=".84pt" strokecolor="#050000">
                <v:path arrowok="t"/>
              </v:shape>
            </v:group>
            <v:group style="position:absolute;left:3044;top:1698;width:2;height:17" coordorigin="3044,1698" coordsize="2,17">
              <v:shape style="position:absolute;left:3044;top:1698;width:2;height:17" coordorigin="3044,1698" coordsize="0,17" path="m3044,1698l3044,1714e" filled="false" stroked="true" strokeweight=".13pt" strokecolor="#050000">
                <v:path arrowok="t"/>
              </v:shape>
            </v:group>
            <v:group style="position:absolute;left:3032;top:1700;width:2;height:17" coordorigin="3032,1700" coordsize="2,17">
              <v:shape style="position:absolute;left:3032;top:1700;width:2;height:17" coordorigin="3032,1700" coordsize="0,17" path="m3032,1700l3032,1717e" filled="false" stroked="true" strokeweight=".258pt" strokecolor="#050000">
                <v:path arrowok="t"/>
              </v:shape>
            </v:group>
            <v:group style="position:absolute;left:3038;top:1706;width:3;height:3" coordorigin="3038,1706" coordsize="3,3">
              <v:shape style="position:absolute;left:3038;top:1706;width:3;height:3" coordorigin="3038,1706" coordsize="3,3" path="m3040,1706l3038,1709e" filled="false" stroked="true" strokeweight=".84pt" strokecolor="#050000">
                <v:path arrowok="t"/>
              </v:shape>
            </v:group>
            <v:group style="position:absolute;left:3012;top:1711;width:26;height:6" coordorigin="3012,1711" coordsize="26,6">
              <v:shape style="position:absolute;left:3012;top:1711;width:26;height:6" coordorigin="3012,1711" coordsize="26,6" path="m3038,1711l3025,1714,3012,1716e" filled="false" stroked="true" strokeweight=".84pt" strokecolor="#050000">
                <v:path arrowok="t"/>
              </v:shape>
            </v:group>
            <v:group style="position:absolute;left:3032;top:1704;width:6;height:3" coordorigin="3032,1704" coordsize="6,3">
              <v:shape style="position:absolute;left:3032;top:1704;width:6;height:3" coordorigin="3032,1704" coordsize="6,3" path="m3038,1704l3032,1706e" filled="false" stroked="true" strokeweight=".84pt" strokecolor="#050000">
                <v:path arrowok="t"/>
              </v:shape>
            </v:group>
            <v:group style="position:absolute;left:3036;top:1695;width:2;height:17" coordorigin="3036,1695" coordsize="2,17">
              <v:shape style="position:absolute;left:3036;top:1695;width:2;height:17" coordorigin="3036,1695" coordsize="0,17" path="m3036,1695l3036,1712e" filled="false" stroked="true" strokeweight=".389pt" strokecolor="#050000">
                <v:path arrowok="t"/>
              </v:shape>
            </v:group>
            <v:group style="position:absolute;left:3034;top:1700;width:2;height:17" coordorigin="3034,1700" coordsize="2,17">
              <v:shape style="position:absolute;left:3034;top:1700;width:2;height:17" coordorigin="3034,1700" coordsize="0,17" path="m3034,1700l3034,1717e" filled="false" stroked="true" strokeweight=".388pt" strokecolor="#050000">
                <v:path arrowok="t"/>
              </v:shape>
            </v:group>
            <v:group style="position:absolute;left:3014;top:1711;width:8;height:3" coordorigin="3014,1711" coordsize="8,3">
              <v:shape style="position:absolute;left:3014;top:1711;width:8;height:3" coordorigin="3014,1711" coordsize="8,3" path="m3014,1714l3022,1711,3014,1711e" filled="false" stroked="true" strokeweight=".84pt" strokecolor="#050000">
                <v:path arrowok="t"/>
              </v:shape>
            </v:group>
            <v:group style="position:absolute;left:3022;top:1709;width:6;height:3" coordorigin="3022,1709" coordsize="6,3">
              <v:shape style="position:absolute;left:3022;top:1709;width:6;height:3" coordorigin="3022,1709" coordsize="6,3" path="m3027,1709l3022,1711e" filled="false" stroked="true" strokeweight=".84pt" strokecolor="#050000">
                <v:path arrowok="t"/>
              </v:shape>
            </v:group>
            <v:group style="position:absolute;left:3123;top:1706;width:8;height:3" coordorigin="3123,1706" coordsize="8,3">
              <v:shape style="position:absolute;left:3123;top:1706;width:8;height:3" coordorigin="3123,1706" coordsize="8,3" path="m3131,1709l3123,1706e" filled="false" stroked="true" strokeweight=".84pt" strokecolor="#050000">
                <v:path arrowok="t"/>
              </v:shape>
            </v:group>
            <v:group style="position:absolute;left:3136;top:1714;width:6;height:3" coordorigin="3136,1714" coordsize="6,3">
              <v:shape style="position:absolute;left:3136;top:1714;width:6;height:3" coordorigin="3136,1714" coordsize="6,3" path="m3141,1716l3136,1714e" filled="false" stroked="true" strokeweight=".84pt" strokecolor="#050000">
                <v:path arrowok="t"/>
              </v:shape>
            </v:group>
            <v:group style="position:absolute;left:3110;top:1701;width:6;height:3" coordorigin="3110,1701" coordsize="6,3">
              <v:shape style="position:absolute;left:3110;top:1701;width:6;height:3" coordorigin="3110,1701" coordsize="6,3" path="m3115,1704l3110,1701e" filled="false" stroked="true" strokeweight=".84pt" strokecolor="#050000">
                <v:path arrowok="t"/>
              </v:shape>
            </v:group>
            <v:group style="position:absolute;left:3149;top:1722;width:6;height:6" coordorigin="3149,1722" coordsize="6,6">
              <v:shape style="position:absolute;left:3149;top:1722;width:6;height:6" coordorigin="3149,1722" coordsize="6,6" path="m3154,1727l3149,1722e" filled="false" stroked="true" strokeweight=".84pt" strokecolor="#050000">
                <v:path arrowok="t"/>
              </v:shape>
            </v:group>
            <v:group style="position:absolute;left:3095;top:1696;width:8;height:3" coordorigin="3095,1696" coordsize="8,3">
              <v:shape style="position:absolute;left:3095;top:1696;width:8;height:3" coordorigin="3095,1696" coordsize="8,3" path="m3102,1698l3095,1696,3102,1698xe" filled="false" stroked="true" strokeweight=".84pt" strokecolor="#050000">
                <v:path arrowok="t"/>
              </v:shape>
            </v:group>
            <v:group style="position:absolute;left:3159;top:1732;width:6;height:6" coordorigin="3159,1732" coordsize="6,6">
              <v:shape style="position:absolute;left:3159;top:1732;width:6;height:6" coordorigin="3159,1732" coordsize="6,6" path="m3164,1737l3159,1732e" filled="false" stroked="true" strokeweight=".84pt" strokecolor="#050000">
                <v:path arrowok="t"/>
              </v:shape>
            </v:group>
            <v:group style="position:absolute;left:3100;top:1701;width:3;height:3" coordorigin="3100,1701" coordsize="3,3">
              <v:shape style="position:absolute;left:3100;top:1701;width:3;height:3" coordorigin="3100,1701" coordsize="3,3" path="m3102,1704l3100,1701e" filled="false" stroked="true" strokeweight=".84pt" strokecolor="#050000">
                <v:path arrowok="t"/>
              </v:shape>
            </v:group>
            <v:group style="position:absolute;left:3154;top:1735;width:3;height:3" coordorigin="3154,1735" coordsize="3,3">
              <v:shape style="position:absolute;left:3154;top:1735;width:3;height:3" coordorigin="3154,1735" coordsize="3,3" path="m3157,1737l3154,1735e" filled="false" stroked="true" strokeweight=".84pt" strokecolor="#050000">
                <v:path arrowok="t"/>
              </v:shape>
            </v:group>
            <v:group style="position:absolute;left:3079;top:1693;width:8;height:3" coordorigin="3079,1693" coordsize="8,3">
              <v:shape style="position:absolute;left:3079;top:1693;width:8;height:3" coordorigin="3079,1693" coordsize="8,3" path="m3087,1696l3079,1693e" filled="false" stroked="true" strokeweight=".84pt" strokecolor="#050000">
                <v:path arrowok="t"/>
              </v:shape>
            </v:group>
            <v:group style="position:absolute;left:3096;top:1693;width:2;height:17" coordorigin="3096,1693" coordsize="2,17">
              <v:shape style="position:absolute;left:3096;top:1693;width:2;height:17" coordorigin="3096,1693" coordsize="0,17" path="m3096,1693l3096,1709e" filled="false" stroked="true" strokeweight=".388pt" strokecolor="#050000">
                <v:path arrowok="t"/>
              </v:shape>
            </v:group>
            <v:group style="position:absolute;left:3082;top:1690;width:2;height:17" coordorigin="3082,1690" coordsize="2,17">
              <v:shape style="position:absolute;left:3082;top:1690;width:2;height:17" coordorigin="3082,1690" coordsize="0,17" path="m3082,1690l3082,1707e" filled="false" stroked="true" strokeweight=".259pt" strokecolor="#050000">
                <v:path arrowok="t"/>
              </v:shape>
            </v:group>
            <v:group style="position:absolute;left:3157;top:1737;width:6;height:6" coordorigin="3157,1737" coordsize="6,6">
              <v:shape style="position:absolute;left:3157;top:1737;width:6;height:6" coordorigin="3157,1737" coordsize="6,6" path="m3162,1742l3157,1737e" filled="false" stroked="true" strokeweight=".84pt" strokecolor="#050000">
                <v:path arrowok="t"/>
              </v:shape>
            </v:group>
            <v:group style="position:absolute;left:3084;top:1700;width:17;height:2" coordorigin="3084,1700" coordsize="17,2">
              <v:shape style="position:absolute;left:3084;top:1700;width:17;height:2" coordorigin="3084,1700" coordsize="17,0" path="m3084,1700l3100,1700e" filled="false" stroked="true" strokeweight=".128pt" strokecolor="#050000">
                <v:path arrowok="t"/>
              </v:shape>
            </v:group>
            <v:group style="position:absolute;left:3079;top:1698;width:11;height:2" coordorigin="3079,1698" coordsize="11,2">
              <v:shape style="position:absolute;left:3079;top:1698;width:11;height:2" coordorigin="3079,1698" coordsize="11,0" path="m3089,1698l3079,1698e" filled="false" stroked="true" strokeweight=".84pt" strokecolor="#050000">
                <v:path arrowok="t"/>
              </v:shape>
            </v:group>
            <v:group style="position:absolute;left:3067;top:1690;width:2;height:17" coordorigin="3067,1690" coordsize="2,17">
              <v:shape style="position:absolute;left:3067;top:1690;width:2;height:17" coordorigin="3067,1690" coordsize="0,17" path="m3067,1690l3067,1707e" filled="false" stroked="true" strokeweight=".389pt" strokecolor="#050000">
                <v:path arrowok="t"/>
              </v:shape>
            </v:group>
            <v:group style="position:absolute;left:3067;top:1687;width:2;height:17" coordorigin="3067,1687" coordsize="2,17">
              <v:shape style="position:absolute;left:3067;top:1687;width:2;height:17" coordorigin="3067,1687" coordsize="0,17" path="m3067,1687l3067,1704e" filled="false" stroked="true" strokeweight=".389pt" strokecolor="#050000">
                <v:path arrowok="t"/>
              </v:shape>
            </v:group>
            <v:group style="position:absolute;left:3061;top:1701;width:11;height:2" coordorigin="3061,1701" coordsize="11,2">
              <v:shape style="position:absolute;left:3061;top:1701;width:11;height:2" coordorigin="3061,1701" coordsize="11,0" path="m3071,1701l3061,1701e" filled="false" stroked="true" strokeweight=".84pt" strokecolor="#050000">
                <v:path arrowok="t"/>
              </v:shape>
            </v:group>
            <v:group style="position:absolute;left:3049;top:1693;width:2;height:17" coordorigin="3049,1693" coordsize="2,17">
              <v:shape style="position:absolute;left:3049;top:1693;width:2;height:17" coordorigin="3049,1693" coordsize="0,17" path="m3049,1693l3049,1709e" filled="false" stroked="true" strokeweight=".389pt" strokecolor="#050000">
                <v:path arrowok="t"/>
              </v:shape>
            </v:group>
            <v:group style="position:absolute;left:3070;top:1685;width:2;height:17" coordorigin="3070,1685" coordsize="2,17">
              <v:shape style="position:absolute;left:3070;top:1685;width:2;height:17" coordorigin="3070,1685" coordsize="0,17" path="m3070,1685l3070,1702e" filled="false" stroked="true" strokeweight=".389pt" strokecolor="#050000">
                <v:path arrowok="t"/>
              </v:shape>
            </v:group>
            <v:group style="position:absolute;left:3076;top:1696;width:3;height:3" coordorigin="3076,1696" coordsize="3,3">
              <v:shape style="position:absolute;left:3076;top:1696;width:3;height:3" coordorigin="3076,1696" coordsize="3,3" path="m3079,1698l3076,1696e" filled="false" stroked="true" strokeweight=".84pt" strokecolor="#050000">
                <v:path arrowok="t"/>
              </v:shape>
            </v:group>
            <v:group style="position:absolute;left:3063;top:1696;width:11;height:2" coordorigin="3063,1696" coordsize="11,2">
              <v:shape style="position:absolute;left:3063;top:1696;width:11;height:2" coordorigin="3063,1696" coordsize="11,0" path="m3074,1696l3063,1696e" filled="false" stroked="true" strokeweight=".84pt" strokecolor="#050000">
                <v:path arrowok="t"/>
              </v:shape>
            </v:group>
            <v:group style="position:absolute;left:3052;top:1690;width:2;height:17" coordorigin="3052,1690" coordsize="2,17">
              <v:shape style="position:absolute;left:3052;top:1690;width:2;height:17" coordorigin="3052,1690" coordsize="0,17" path="m3052,1690l3052,1707e" filled="false" stroked="true" strokeweight=".388pt" strokecolor="#050000">
                <v:path arrowok="t"/>
              </v:shape>
            </v:group>
            <v:group style="position:absolute;left:3065;top:1687;width:2;height:17" coordorigin="3065,1687" coordsize="2,17">
              <v:shape style="position:absolute;left:3065;top:1687;width:2;height:17" coordorigin="3065,1687" coordsize="0,17" path="m3065,1687l3065,1704e" filled="false" stroked="true" strokeweight=".13pt" strokecolor="#050000">
                <v:path arrowok="t"/>
              </v:shape>
            </v:group>
            <v:group style="position:absolute;left:3053;top:1687;width:2;height:17" coordorigin="3053,1687" coordsize="2,17">
              <v:shape style="position:absolute;left:3053;top:1687;width:2;height:17" coordorigin="3053,1687" coordsize="0,17" path="m3053,1687l3053,1704e" filled="false" stroked="true" strokeweight=".258pt" strokecolor="#050000">
                <v:path arrowok="t"/>
              </v:shape>
            </v:group>
            <v:group style="position:absolute;left:3045;top:1701;width:13;height:2" coordorigin="3045,1701" coordsize="13,2">
              <v:shape style="position:absolute;left:3045;top:1701;width:13;height:2" coordorigin="3045,1701" coordsize="13,0" path="m3058,1701l3045,1701e" filled="false" stroked="true" strokeweight=".84pt" strokecolor="#050000">
                <v:path arrowok="t"/>
              </v:shape>
            </v:group>
            <v:group style="position:absolute;left:3054;top:1685;width:2;height:17" coordorigin="3054,1685" coordsize="2,17">
              <v:shape style="position:absolute;left:3054;top:1685;width:2;height:17" coordorigin="3054,1685" coordsize="0,17" path="m3054,1685l3054,1702e" filled="false" stroked="true" strokeweight=".388pt" strokecolor="#050000">
                <v:path arrowok="t"/>
              </v:shape>
            </v:group>
            <v:group style="position:absolute;left:3051;top:1696;width:11;height:2" coordorigin="3051,1696" coordsize="11,2">
              <v:shape style="position:absolute;left:3051;top:1696;width:11;height:2" coordorigin="3051,1696" coordsize="11,0" path="m3061,1696l3051,1696e" filled="false" stroked="true" strokeweight=".84pt" strokecolor="#050000">
                <v:path arrowok="t"/>
              </v:shape>
            </v:group>
            <v:group style="position:absolute;left:3038;top:1693;width:8;height:3" coordorigin="3038,1693" coordsize="8,3">
              <v:shape style="position:absolute;left:3038;top:1693;width:8;height:3" coordorigin="3038,1693" coordsize="8,3" path="m3045,1693l3038,1696e" filled="false" stroked="true" strokeweight=".84pt" strokecolor="#050000">
                <v:path arrowok="t"/>
              </v:shape>
            </v:group>
            <v:group style="position:absolute;left:3035;top:1698;width:6;height:3" coordorigin="3035,1698" coordsize="6,3">
              <v:shape style="position:absolute;left:3035;top:1698;width:6;height:3" coordorigin="3035,1698" coordsize="6,3" path="m3040,1698l3035,1701e" filled="false" stroked="true" strokeweight=".84pt" strokecolor="#050000">
                <v:path arrowok="t"/>
              </v:shape>
            </v:group>
            <v:group style="position:absolute;left:3049;top:1687;width:2;height:17" coordorigin="3049,1687" coordsize="2,17">
              <v:shape style="position:absolute;left:3049;top:1687;width:2;height:17" coordorigin="3049,1687" coordsize="0,17" path="m3049,1687l3049,1704e" filled="false" stroked="true" strokeweight=".13pt" strokecolor="#050000">
                <v:path arrowok="t"/>
              </v:shape>
            </v:group>
            <v:group style="position:absolute;left:3039;top:1690;width:2;height:17" coordorigin="3039,1690" coordsize="2,17">
              <v:shape style="position:absolute;left:3039;top:1690;width:2;height:17" coordorigin="3039,1690" coordsize="0,17" path="m3039,1690l3039,1707e" filled="false" stroked="true" strokeweight=".389pt" strokecolor="#050000">
                <v:path arrowok="t"/>
              </v:shape>
            </v:group>
            <v:group style="position:absolute;left:3045;top:1687;width:2;height:17" coordorigin="3045,1687" coordsize="2,17">
              <v:shape style="position:absolute;left:3045;top:1687;width:2;height:17" coordorigin="3045,1687" coordsize="0,17" path="m3045,1687l3045,1704e" filled="false" stroked="true" strokeweight=".259pt" strokecolor="#050000">
                <v:path arrowok="t"/>
              </v:shape>
            </v:group>
            <v:group style="position:absolute;left:3040;top:1701;width:3;height:3" coordorigin="3040,1701" coordsize="3,3">
              <v:shape style="position:absolute;left:3040;top:1701;width:3;height:3" coordorigin="3040,1701" coordsize="3,3" path="m3043,1701l3040,1704e" filled="false" stroked="true" strokeweight=".84pt" strokecolor="#050000">
                <v:path arrowok="t"/>
              </v:shape>
            </v:group>
            <v:group style="position:absolute;left:3034;top:1697;width:17;height:2" coordorigin="3034,1697" coordsize="17,2">
              <v:shape style="position:absolute;left:3034;top:1697;width:17;height:2" coordorigin="3034,1697" coordsize="17,0" path="m3034,1697l3051,1697e" filled="false" stroked="true" strokeweight=".131pt" strokecolor="#050000">
                <v:path arrowok="t"/>
              </v:shape>
            </v:group>
            <v:group style="position:absolute;left:3041;top:1695;width:2;height:17" coordorigin="3041,1695" coordsize="2,17">
              <v:shape style="position:absolute;left:3041;top:1695;width:2;height:17" coordorigin="3041,1695" coordsize="0,17" path="m3041,1695l3041,1712e" filled="false" stroked="true" strokeweight=".129pt" strokecolor="#050000">
                <v:path arrowok="t"/>
              </v:shape>
            </v:group>
            <v:group style="position:absolute;left:3039;top:1690;width:2;height:17" coordorigin="3039,1690" coordsize="2,17">
              <v:shape style="position:absolute;left:3039;top:1690;width:2;height:17" coordorigin="3039,1690" coordsize="0,17" path="m3039,1690l3039,1707e" filled="false" stroked="true" strokeweight=".389pt" strokecolor="#050000">
                <v:path arrowok="t"/>
              </v:shape>
            </v:group>
            <v:group style="position:absolute;left:3036;top:1695;width:2;height:17" coordorigin="3036,1695" coordsize="2,17">
              <v:shape style="position:absolute;left:3036;top:1695;width:2;height:17" coordorigin="3036,1695" coordsize="0,17" path="m3036,1695l3036,1712e" filled="false" stroked="true" strokeweight=".388pt" strokecolor="#050000">
                <v:path arrowok="t"/>
              </v:shape>
            </v:group>
            <v:group style="position:absolute;left:3020;top:1701;width:8;height:3" coordorigin="3020,1701" coordsize="8,3">
              <v:shape style="position:absolute;left:3020;top:1701;width:8;height:3" coordorigin="3020,1701" coordsize="8,3" path="m3027,1701l3020,1704e" filled="false" stroked="true" strokeweight=".84pt" strokecolor="#050000">
                <v:path arrowok="t"/>
              </v:shape>
            </v:group>
            <v:group style="position:absolute;left:3017;top:1706;width:8;height:3" coordorigin="3017,1706" coordsize="8,3">
              <v:shape style="position:absolute;left:3017;top:1706;width:8;height:3" coordorigin="3017,1706" coordsize="8,3" path="m3025,1706l3017,1709e" filled="false" stroked="true" strokeweight=".84pt" strokecolor="#050000">
                <v:path arrowok="t"/>
              </v:shape>
            </v:group>
            <v:group style="position:absolute;left:3025;top:1693;width:2;height:17" coordorigin="3025,1693" coordsize="2,17">
              <v:shape style="position:absolute;left:3025;top:1693;width:2;height:17" coordorigin="3025,1693" coordsize="0,17" path="m3025,1693l3025,1709e" filled="false" stroked="true" strokeweight=".259pt" strokecolor="#050000">
                <v:path arrowok="t"/>
              </v:shape>
            </v:group>
            <v:group style="position:absolute;left:3022;top:1698;width:2;height:17" coordorigin="3022,1698" coordsize="2,17">
              <v:shape style="position:absolute;left:3022;top:1698;width:2;height:17" coordorigin="3022,1698" coordsize="0,17" path="m3022,1698l3022,1714e" filled="false" stroked="true" strokeweight=".259pt" strokecolor="#050000">
                <v:path arrowok="t"/>
              </v:shape>
            </v:group>
            <v:group style="position:absolute;left:3025;top:1704;width:6;height:3" coordorigin="3025,1704" coordsize="6,3">
              <v:shape style="position:absolute;left:3025;top:1704;width:6;height:3" coordorigin="3025,1704" coordsize="6,3" path="m3030,1704l3025,1706e" filled="false" stroked="true" strokeweight=".84pt" strokecolor="#050000">
                <v:path arrowok="t"/>
              </v:shape>
            </v:group>
            <v:group style="position:absolute;left:3004;top:1711;width:8;height:3" coordorigin="3004,1711" coordsize="8,3">
              <v:shape style="position:absolute;left:3004;top:1711;width:8;height:3" coordorigin="3004,1711" coordsize="8,3" path="m3012,1711l3004,1714e" filled="false" stroked="true" strokeweight=".84pt" strokecolor="#050000">
                <v:path arrowok="t"/>
              </v:shape>
            </v:group>
            <v:group style="position:absolute;left:3007;top:1709;width:6;height:3" coordorigin="3007,1709" coordsize="6,3">
              <v:shape style="position:absolute;left:3007;top:1709;width:6;height:3" coordorigin="3007,1709" coordsize="6,3" path="m3012,1709l3007,1711e" filled="false" stroked="true" strokeweight=".84pt" strokecolor="#050000">
                <v:path arrowok="t"/>
              </v:shape>
            </v:group>
            <v:group style="position:absolute;left:3004;top:1714;width:6;height:3" coordorigin="3004,1714" coordsize="6,3">
              <v:shape style="position:absolute;left:3004;top:1714;width:6;height:3" coordorigin="3004,1714" coordsize="6,3" path="m3009,1714l3004,1716e" filled="false" stroked="true" strokeweight=".84pt" strokecolor="#050000">
                <v:path arrowok="t"/>
              </v:shape>
            </v:group>
            <v:group style="position:absolute;left:3008;top:1703;width:2;height:17" coordorigin="3008,1703" coordsize="2,17">
              <v:shape style="position:absolute;left:3008;top:1703;width:2;height:17" coordorigin="3008,1703" coordsize="0,17" path="m3008,1703l3008,1720e" filled="false" stroked="true" strokeweight=".129pt" strokecolor="#050000">
                <v:path arrowok="t"/>
              </v:shape>
            </v:group>
            <v:group style="position:absolute;left:3003;top:1708;width:2;height:17" coordorigin="3003,1708" coordsize="2,17">
              <v:shape style="position:absolute;left:3003;top:1708;width:2;height:17" coordorigin="3003,1708" coordsize="0,17" path="m3003,1708l3003,1725e" filled="false" stroked="true" strokeweight=".13pt" strokecolor="#050000">
                <v:path arrowok="t"/>
              </v:shape>
            </v:group>
            <v:group style="position:absolute;left:3014;top:1700;width:2;height:17" coordorigin="3014,1700" coordsize="2,17">
              <v:shape style="position:absolute;left:3014;top:1700;width:2;height:17" coordorigin="3014,1700" coordsize="0,17" path="m3014,1700l3014,1717e" filled="false" stroked="true" strokeweight=".259pt" strokecolor="#050000">
                <v:path arrowok="t"/>
              </v:shape>
            </v:group>
            <v:group style="position:absolute;left:3012;top:1705;width:2;height:17" coordorigin="3012,1705" coordsize="2,17">
              <v:shape style="position:absolute;left:3012;top:1705;width:2;height:17" coordorigin="3012,1705" coordsize="0,17" path="m3012,1705l3012,1722e" filled="false" stroked="true" strokeweight=".258pt" strokecolor="#050000">
                <v:path arrowok="t"/>
              </v:shape>
            </v:group>
            <v:group style="position:absolute;left:2994;top:1716;width:6;height:3" coordorigin="2994,1716" coordsize="6,3">
              <v:shape style="position:absolute;left:2994;top:1716;width:6;height:3" coordorigin="2994,1716" coordsize="6,3" path="m2999,1716l2994,1719e" filled="false" stroked="true" strokeweight=".84pt" strokecolor="#050000">
                <v:path arrowok="t"/>
              </v:shape>
            </v:group>
            <v:group style="position:absolute;left:3000;top:1711;width:2;height:17" coordorigin="3000,1711" coordsize="2,17">
              <v:shape style="position:absolute;left:3000;top:1711;width:2;height:17" coordorigin="3000,1711" coordsize="0,17" path="m3000,1711l3000,1727e" filled="false" stroked="true" strokeweight=".129pt" strokecolor="#050000">
                <v:path arrowok="t"/>
              </v:shape>
            </v:group>
            <v:group style="position:absolute;left:3126;top:1701;width:6;height:6" coordorigin="3126,1701" coordsize="6,6">
              <v:shape style="position:absolute;left:3126;top:1701;width:6;height:6" coordorigin="3126,1701" coordsize="6,6" path="m3131,1706l3126,1701e" filled="false" stroked="true" strokeweight=".84pt" strokecolor="#050000">
                <v:path arrowok="t"/>
              </v:shape>
            </v:group>
            <v:group style="position:absolute;left:3139;top:1709;width:6;height:6" coordorigin="3139,1709" coordsize="6,6">
              <v:shape style="position:absolute;left:3139;top:1709;width:6;height:6" coordorigin="3139,1709" coordsize="6,6" path="m3144,1714l3139,1709e" filled="false" stroked="true" strokeweight=".84pt" strokecolor="#050000">
                <v:path arrowok="t"/>
              </v:shape>
            </v:group>
            <v:group style="position:absolute;left:3132;top:1700;width:2;height:17" coordorigin="3132,1700" coordsize="2,17">
              <v:shape style="position:absolute;left:3132;top:1700;width:2;height:17" coordorigin="3132,1700" coordsize="0,17" path="m3132,1700l3132,1717e" filled="false" stroked="true" strokeweight=".13pt" strokecolor="#050000">
                <v:path arrowok="t"/>
              </v:shape>
            </v:group>
            <v:group style="position:absolute;left:3135;top:1703;width:2;height:17" coordorigin="3135,1703" coordsize="2,17">
              <v:shape style="position:absolute;left:3135;top:1703;width:2;height:17" coordorigin="3135,1703" coordsize="0,17" path="m3135,1703l3135,1720e" filled="false" stroked="true" strokeweight=".13pt" strokecolor="#050000">
                <v:path arrowok="t"/>
              </v:shape>
            </v:group>
            <v:group style="position:absolute;left:3123;top:1706;width:8;height:3" coordorigin="3123,1706" coordsize="8,3">
              <v:shape style="position:absolute;left:3123;top:1706;width:8;height:3" coordorigin="3123,1706" coordsize="8,3" path="m3131,1709l3123,1706e" filled="false" stroked="true" strokeweight=".84pt" strokecolor="#050000">
                <v:path arrowok="t"/>
              </v:shape>
            </v:group>
            <v:group style="position:absolute;left:3136;top:1711;width:8;height:6" coordorigin="3136,1711" coordsize="8,6">
              <v:shape style="position:absolute;left:3136;top:1711;width:8;height:6" coordorigin="3136,1711" coordsize="8,6" path="m3144,1716l3136,1711e" filled="false" stroked="true" strokeweight=".84pt" strokecolor="#050000">
                <v:path arrowok="t"/>
              </v:shape>
            </v:group>
            <v:group style="position:absolute;left:3120;top:1704;width:3;height:3" coordorigin="3120,1704" coordsize="3,3">
              <v:shape style="position:absolute;left:3120;top:1704;width:3;height:3" coordorigin="3120,1704" coordsize="3,3" path="m3123,1706l3120,1704e" filled="false" stroked="true" strokeweight=".84pt" strokecolor="#050000">
                <v:path arrowok="t"/>
              </v:shape>
            </v:group>
            <v:group style="position:absolute;left:3135;top:1718;width:17;height:2" coordorigin="3135,1718" coordsize="17,2">
              <v:shape style="position:absolute;left:3135;top:1718;width:17;height:2" coordorigin="3135,1718" coordsize="17,0" path="m3135,1718l3152,1718e" filled="false" stroked="true" strokeweight=".128pt" strokecolor="#050000">
                <v:path arrowok="t"/>
              </v:shape>
            </v:group>
            <v:group style="position:absolute;left:3159;top:1732;width:6;height:6" coordorigin="3159,1732" coordsize="6,6">
              <v:shape style="position:absolute;left:3159;top:1732;width:6;height:6" coordorigin="3159,1732" coordsize="6,6" path="m3164,1737l3159,1732e" filled="false" stroked="true" strokeweight=".84pt" strokecolor="#050000">
                <v:path arrowok="t"/>
              </v:shape>
            </v:group>
            <v:group style="position:absolute;left:3118;top:1701;width:3;height:3" coordorigin="3118,1701" coordsize="3,3">
              <v:shape style="position:absolute;left:3118;top:1701;width:3;height:3" coordorigin="3118,1701" coordsize="3,3" path="m3120,1704l3118,1701e" filled="false" stroked="true" strokeweight=".84pt" strokecolor="#050000">
                <v:path arrowok="t"/>
              </v:shape>
            </v:group>
            <v:group style="position:absolute;left:3146;top:1719;width:3;height:3" coordorigin="3146,1719" coordsize="3,3">
              <v:shape style="position:absolute;left:3146;top:1719;width:3;height:3" coordorigin="3146,1719" coordsize="3,3" path="m3149,1722l3146,1719e" filled="false" stroked="true" strokeweight=".84pt" strokecolor="#050000">
                <v:path arrowok="t"/>
              </v:shape>
            </v:group>
            <v:group style="position:absolute;left:3110;top:1698;width:8;height:3" coordorigin="3110,1698" coordsize="8,3">
              <v:shape style="position:absolute;left:3110;top:1698;width:8;height:3" coordorigin="3110,1698" coordsize="8,3" path="m3118,1701l3110,1698e" filled="false" stroked="true" strokeweight=".84pt" strokecolor="#050000">
                <v:path arrowok="t"/>
              </v:shape>
            </v:group>
            <v:group style="position:absolute;left:3167;top:1742;width:6;height:8" coordorigin="3167,1742" coordsize="6,8">
              <v:shape style="position:absolute;left:3167;top:1742;width:6;height:8" coordorigin="3167,1742" coordsize="6,8" path="m3172,1750l3167,1742e" filled="false" stroked="true" strokeweight=".84pt" strokecolor="#050000">
                <v:path arrowok="t"/>
              </v:shape>
            </v:group>
            <v:group style="position:absolute;left:3163;top:1734;width:2;height:17" coordorigin="3163,1734" coordsize="2,17">
              <v:shape style="position:absolute;left:3163;top:1734;width:2;height:17" coordorigin="3163,1734" coordsize="0,17" path="m3163,1734l3163,1751e" filled="false" stroked="true" strokeweight=".13pt" strokecolor="#050000">
                <v:path arrowok="t"/>
              </v:shape>
            </v:group>
            <v:group style="position:absolute;left:3164;top:1745;width:8;height:8" coordorigin="3164,1745" coordsize="8,8">
              <v:shape style="position:absolute;left:3164;top:1745;width:8;height:8" coordorigin="3164,1745" coordsize="8,8" path="m3164,1745l3167,1747,3172,1753e" filled="false" stroked="true" strokeweight=".84pt" strokecolor="#050000">
                <v:path arrowok="t"/>
              </v:shape>
            </v:group>
            <v:group style="position:absolute;left:3175;top:1758;width:3;height:8" coordorigin="3175,1758" coordsize="3,8">
              <v:shape style="position:absolute;left:3175;top:1758;width:3;height:8" coordorigin="3175,1758" coordsize="3,8" path="m3175,1758l3177,1766,3175,1760e" filled="false" stroked="true" strokeweight=".84pt" strokecolor="#050000">
                <v:path arrowok="t"/>
              </v:shape>
            </v:group>
            <v:group style="position:absolute;left:3173;top:1744;width:2;height:17" coordorigin="3173,1744" coordsize="2,17">
              <v:shape style="position:absolute;left:3173;top:1744;width:2;height:17" coordorigin="3173,1744" coordsize="0,17" path="m3173,1744l3173,1761e" filled="false" stroked="true" strokeweight=".13pt" strokecolor="#050000">
                <v:path arrowok="t"/>
              </v:shape>
            </v:group>
            <v:group style="position:absolute;left:3172;top:1755;width:3;height:3" coordorigin="3172,1755" coordsize="3,3">
              <v:shape style="position:absolute;left:3172;top:1755;width:3;height:3" coordorigin="3172,1755" coordsize="3,3" path="m3175,1758l3172,1755e" filled="false" stroked="true" strokeweight=".84pt" strokecolor="#050000">
                <v:path arrowok="t"/>
              </v:shape>
            </v:group>
            <v:group style="position:absolute;left:3176;top:1762;width:2;height:17" coordorigin="3176,1762" coordsize="2,17">
              <v:shape style="position:absolute;left:3176;top:1762;width:2;height:17" coordorigin="3176,1762" coordsize="0,17" path="m3176,1762l3176,1779e" filled="false" stroked="true" strokeweight=".13pt" strokecolor="#050000">
                <v:path arrowok="t"/>
              </v:shape>
            </v:group>
            <v:group style="position:absolute;left:3180;top:1773;width:6;height:6" coordorigin="3180,1773" coordsize="6,6">
              <v:shape style="position:absolute;left:3180;top:1773;width:6;height:6" coordorigin="3180,1773" coordsize="6,6" path="m3185,1779l3180,1773e" filled="false" stroked="true" strokeweight=".84pt" strokecolor="#050000">
                <v:path arrowok="t"/>
              </v:shape>
            </v:group>
            <v:group style="position:absolute;left:3177;top:1773;width:6;height:11" coordorigin="3177,1773" coordsize="6,11">
              <v:shape style="position:absolute;left:3177;top:1773;width:6;height:11" coordorigin="3177,1773" coordsize="6,11" path="m3177,1773l3180,1776,3183,1784e" filled="false" stroked="true" strokeweight=".84pt" strokecolor="#050000">
                <v:path arrowok="t"/>
              </v:shape>
            </v:group>
            <v:group style="position:absolute;left:3126;top:1701;width:8;height:3" coordorigin="3126,1701" coordsize="8,3">
              <v:shape style="position:absolute;left:3126;top:1701;width:8;height:3" coordorigin="3126,1701" coordsize="8,3" path="m3133,1704l3126,1701e" filled="false" stroked="true" strokeweight=".84pt" strokecolor="#050000">
                <v:path arrowok="t"/>
              </v:shape>
            </v:group>
            <v:group style="position:absolute;left:3139;top:1709;width:8;height:3" coordorigin="3139,1709" coordsize="8,3">
              <v:shape style="position:absolute;left:3139;top:1709;width:8;height:3" coordorigin="3139,1709" coordsize="8,3" path="m3146,1711l3139,1709e" filled="false" stroked="true" strokeweight=".84pt" strokecolor="#050000">
                <v:path arrowok="t"/>
              </v:shape>
            </v:group>
            <v:group style="position:absolute;left:3113;top:1696;width:8;height:3" coordorigin="3113,1696" coordsize="8,3">
              <v:shape style="position:absolute;left:3113;top:1696;width:8;height:3" coordorigin="3113,1696" coordsize="8,3" path="m3120,1698l3113,1696,3118,1698e" filled="false" stroked="true" strokeweight=".84pt" strokecolor="#050000">
                <v:path arrowok="t"/>
              </v:shape>
            </v:group>
            <v:group style="position:absolute;left:3151;top:1716;width:6;height:6" coordorigin="3151,1716" coordsize="6,6">
              <v:shape style="position:absolute;left:3151;top:1716;width:6;height:6" coordorigin="3151,1716" coordsize="6,6" path="m3151,1716l3157,1722,3151,1719e" filled="false" stroked="true" strokeweight=".84pt" strokecolor="#050000">
                <v:path arrowok="t"/>
              </v:shape>
            </v:group>
            <v:group style="position:absolute;left:3097;top:1691;width:8;height:3" coordorigin="3097,1691" coordsize="8,3">
              <v:shape style="position:absolute;left:3097;top:1691;width:8;height:3" coordorigin="3097,1691" coordsize="8,3" path="m3100,1691l3105,1693,3097,1691e" filled="false" stroked="true" strokeweight=".84pt" strokecolor="#050000">
                <v:path arrowok="t"/>
              </v:shape>
            </v:group>
            <v:group style="position:absolute;left:3126;top:1701;width:21;height:11" coordorigin="3126,1701" coordsize="21,11">
              <v:shape style="position:absolute;left:3126;top:1701;width:21;height:11" coordorigin="3126,1701" coordsize="21,11" path="m3126,1701l3133,1704,3139,1709,3146,1711e" filled="false" stroked="true" strokeweight=".84pt" strokecolor="#050000">
                <v:path arrowok="t"/>
              </v:shape>
            </v:group>
            <v:group style="position:absolute;left:3162;top:1727;width:6;height:6" coordorigin="3162,1727" coordsize="6,6">
              <v:shape style="position:absolute;left:3162;top:1727;width:6;height:6" coordorigin="3162,1727" coordsize="6,6" path="m3167,1732l3162,1727,3167,1732xe" filled="false" stroked="true" strokeweight=".84pt" strokecolor="#050000">
                <v:path arrowok="t"/>
              </v:shape>
            </v:group>
            <v:group style="position:absolute;left:3149;top:1722;width:6;height:6" coordorigin="3149,1722" coordsize="6,6">
              <v:shape style="position:absolute;left:3149;top:1722;width:6;height:6" coordorigin="3149,1722" coordsize="6,6" path="m3154,1727l3149,1722e" filled="false" stroked="true" strokeweight=".84pt" strokecolor="#050000">
                <v:path arrowok="t"/>
              </v:shape>
            </v:group>
            <v:group style="position:absolute;left:3109;top:1690;width:2;height:17" coordorigin="3109,1690" coordsize="2,17">
              <v:shape style="position:absolute;left:3109;top:1690;width:2;height:17" coordorigin="3109,1690" coordsize="0,17" path="m3109,1690l3109,1707e" filled="false" stroked="true" strokeweight=".129pt" strokecolor="#050000">
                <v:path arrowok="t"/>
              </v:shape>
            </v:group>
            <v:group style="position:absolute;left:3155;top:1718;width:2;height:17" coordorigin="3155,1718" coordsize="2,17">
              <v:shape style="position:absolute;left:3155;top:1718;width:2;height:17" coordorigin="3155,1718" coordsize="0,17" path="m3155,1718l3155,1735e" filled="false" stroked="true" strokeweight=".13pt" strokecolor="#050000">
                <v:path arrowok="t"/>
              </v:shape>
            </v:group>
            <v:group style="position:absolute;left:3102;top:1696;width:3;height:3" coordorigin="3102,1696" coordsize="3,3">
              <v:shape style="position:absolute;left:3102;top:1696;width:3;height:3" coordorigin="3102,1696" coordsize="3,3" path="m3105,1698l3102,1696e" filled="false" stroked="true" strokeweight=".84pt" strokecolor="#050000">
                <v:path arrowok="t"/>
              </v:shape>
            </v:group>
            <v:group style="position:absolute;left:3157;top:1729;width:3;height:3" coordorigin="3157,1729" coordsize="3,3">
              <v:shape style="position:absolute;left:3157;top:1729;width:3;height:3" coordorigin="3157,1729" coordsize="3,3" path="m3159,1732l3157,1729e" filled="false" stroked="true" strokeweight=".84pt" strokecolor="#050000">
                <v:path arrowok="t"/>
              </v:shape>
            </v:group>
            <v:group style="position:absolute;left:3098;top:1687;width:2;height:17" coordorigin="3098,1687" coordsize="2,17">
              <v:shape style="position:absolute;left:3098;top:1687;width:2;height:17" coordorigin="3098,1687" coordsize="0,17" path="m3098,1687l3098,1704e" filled="false" stroked="true" strokeweight=".388pt" strokecolor="#050000">
                <v:path arrowok="t"/>
              </v:shape>
            </v:group>
            <v:group style="position:absolute;left:3085;top:1685;width:2;height:17" coordorigin="3085,1685" coordsize="2,17">
              <v:shape style="position:absolute;left:3085;top:1685;width:2;height:17" coordorigin="3085,1685" coordsize="0,17" path="m3085,1685l3085,1702e" filled="false" stroked="true" strokeweight=".388pt" strokecolor="#050000">
                <v:path arrowok="t"/>
              </v:shape>
            </v:group>
            <v:group style="position:absolute;left:3159;top:1732;width:6;height:6" coordorigin="3159,1732" coordsize="6,6">
              <v:shape style="position:absolute;left:3159;top:1732;width:6;height:6" coordorigin="3159,1732" coordsize="6,6" path="m3164,1737l3159,1732e" filled="false" stroked="true" strokeweight=".84pt" strokecolor="#050000">
                <v:path arrowok="t"/>
              </v:shape>
            </v:group>
            <v:group style="position:absolute;left:3170;top:1742;width:6;height:6" coordorigin="3170,1742" coordsize="6,6">
              <v:shape style="position:absolute;left:3170;top:1742;width:6;height:6" coordorigin="3170,1742" coordsize="6,6" path="m3175,1747l3170,1742e" filled="false" stroked="true" strokeweight=".84pt" strokecolor="#050000">
                <v:path arrowok="t"/>
              </v:shape>
            </v:group>
            <v:group style="position:absolute;left:3172;top:1737;width:3;height:8" coordorigin="3172,1737" coordsize="3,8">
              <v:shape style="position:absolute;left:3172;top:1737;width:3;height:8" coordorigin="3172,1737" coordsize="3,8" path="m3175,1745l3172,1737e" filled="false" stroked="true" strokeweight=".84pt" strokecolor="#050000">
                <v:path arrowok="t"/>
              </v:shape>
            </v:group>
            <v:group style="position:absolute;left:3086;top:1694;width:17;height:2" coordorigin="3086,1694" coordsize="17,2">
              <v:shape style="position:absolute;left:3086;top:1694;width:17;height:2" coordorigin="3086,1694" coordsize="17,0" path="m3086,1694l3103,1694e" filled="false" stroked="true" strokeweight=".128pt" strokecolor="#050000">
                <v:path arrowok="t"/>
              </v:shape>
            </v:group>
            <v:group style="position:absolute;left:3166;top:1729;width:2;height:17" coordorigin="3166,1729" coordsize="2,17">
              <v:shape style="position:absolute;left:3166;top:1729;width:2;height:17" coordorigin="3166,1729" coordsize="0,17" path="m3166,1729l3166,1746e" filled="false" stroked="true" strokeweight=".128pt" strokecolor="#050000">
                <v:path arrowok="t"/>
              </v:shape>
            </v:group>
            <v:group style="position:absolute;left:3091;top:1685;width:2;height:17" coordorigin="3091,1685" coordsize="2,17">
              <v:shape style="position:absolute;left:3091;top:1685;width:2;height:17" coordorigin="3091,1685" coordsize="0,17" path="m3091,1685l3091,1702e" filled="false" stroked="true" strokeweight=".13pt" strokecolor="#050000">
                <v:path arrowok="t"/>
              </v:shape>
            </v:group>
            <v:group style="position:absolute;left:3167;top:1740;width:3;height:3" coordorigin="3167,1740" coordsize="3,3">
              <v:shape style="position:absolute;left:3167;top:1740;width:3;height:3" coordorigin="3167,1740" coordsize="3,3" path="m3170,1742l3167,1740e" filled="false" stroked="true" strokeweight=".84pt" strokecolor="#050000">
                <v:path arrowok="t"/>
              </v:shape>
            </v:group>
            <v:group style="position:absolute;left:3091;top:1685;width:2;height:17" coordorigin="3091,1685" coordsize="2,17">
              <v:shape style="position:absolute;left:3091;top:1685;width:2;height:17" coordorigin="3091,1685" coordsize="0,17" path="m3091,1685l3091,1702e" filled="false" stroked="true" strokeweight=".13pt" strokecolor="#050000">
                <v:path arrowok="t"/>
              </v:shape>
            </v:group>
            <v:group style="position:absolute;left:3170;top:1742;width:6;height:6" coordorigin="3170,1742" coordsize="6,6">
              <v:shape style="position:absolute;left:3170;top:1742;width:6;height:6" coordorigin="3170,1742" coordsize="6,6" path="m3175,1747l3170,1742e" filled="false" stroked="true" strokeweight=".84pt" strokecolor="#050000">
                <v:path arrowok="t"/>
              </v:shape>
            </v:group>
            <v:group style="position:absolute;left:3177;top:1753;width:6;height:8" coordorigin="3177,1753" coordsize="6,8">
              <v:shape style="position:absolute;left:3177;top:1753;width:6;height:8" coordorigin="3177,1753" coordsize="6,8" path="m3183,1760l3177,1753e" filled="false" stroked="true" strokeweight=".84pt" strokecolor="#050000">
                <v:path arrowok="t"/>
              </v:shape>
            </v:group>
            <v:group style="position:absolute;left:3177;top:1755;width:3;height:6" coordorigin="3177,1755" coordsize="3,6">
              <v:shape style="position:absolute;left:3177;top:1755;width:3;height:6" coordorigin="3177,1755" coordsize="3,6" path="m3180,1760l3177,1755e" filled="false" stroked="true" strokeweight=".84pt" strokecolor="#050000">
                <v:path arrowok="t"/>
              </v:shape>
            </v:group>
            <v:group style="position:absolute;left:3176;top:1739;width:2;height:17" coordorigin="3176,1739" coordsize="2,17">
              <v:shape style="position:absolute;left:3176;top:1739;width:2;height:17" coordorigin="3176,1739" coordsize="0,17" path="m3176,1739l3176,1756e" filled="false" stroked="true" strokeweight=".13pt" strokecolor="#050000">
                <v:path arrowok="t"/>
              </v:shape>
            </v:group>
            <v:group style="position:absolute;left:3175;top:1758;width:6;height:8" coordorigin="3175,1758" coordsize="6,8">
              <v:shape style="position:absolute;left:3175;top:1758;width:6;height:8" coordorigin="3175,1758" coordsize="6,8" path="m3180,1766l3175,1758e" filled="false" stroked="true" strokeweight=".84pt" strokecolor="#050000">
                <v:path arrowok="t"/>
              </v:shape>
            </v:group>
            <v:group style="position:absolute;left:3183;top:1771;width:3;height:8" coordorigin="3183,1771" coordsize="3,8">
              <v:shape style="position:absolute;left:3183;top:1771;width:3;height:8" coordorigin="3183,1771" coordsize="3,8" path="m3185,1779l3183,1771e" filled="false" stroked="true" strokeweight=".84pt" strokecolor="#050000">
                <v:path arrowok="t"/>
              </v:shape>
            </v:group>
            <v:group style="position:absolute;left:3184;top:1775;width:2;height:17" coordorigin="3184,1775" coordsize="2,17">
              <v:shape style="position:absolute;left:3184;top:1775;width:2;height:17" coordorigin="3184,1775" coordsize="0,17" path="m3184,1775l3184,1792e" filled="false" stroked="true" strokeweight=".128pt" strokecolor="#050000">
                <v:path arrowok="t"/>
              </v:shape>
            </v:group>
            <v:group style="position:absolute;left:3188;top:1786;width:3;height:6" coordorigin="3188,1786" coordsize="3,6">
              <v:shape style="position:absolute;left:3188;top:1786;width:3;height:6" coordorigin="3188,1786" coordsize="3,6" path="m3190,1791l3188,1786e" filled="false" stroked="true" strokeweight=".84pt" strokecolor="#050000">
                <v:path arrowok="t"/>
              </v:shape>
            </v:group>
            <v:group style="position:absolute;left:3179;top:1795;width:17;height:2" coordorigin="3179,1795" coordsize="17,2">
              <v:shape style="position:absolute;left:3179;top:1795;width:17;height:2" coordorigin="3179,1795" coordsize="17,0" path="m3179,1795l3196,1795e" filled="false" stroked="true" strokeweight=".13pt" strokecolor="#050000">
                <v:path arrowok="t"/>
              </v:shape>
            </v:group>
            <v:group style="position:absolute;left:3183;top:1786;width:6;height:8" coordorigin="3183,1786" coordsize="6,8">
              <v:shape style="position:absolute;left:3183;top:1786;width:6;height:8" coordorigin="3183,1786" coordsize="6,8" path="m3183,1786l3185,1789,3188,1794e" filled="false" stroked="true" strokeweight=".84pt" strokecolor="#050000">
                <v:path arrowok="t"/>
              </v:shape>
            </v:group>
            <v:group style="position:absolute;left:3182;top:1806;width:17;height:2" coordorigin="3182,1806" coordsize="17,2">
              <v:shape style="position:absolute;left:3182;top:1806;width:17;height:2" coordorigin="3182,1806" coordsize="17,0" path="m3182,1806l3199,1806e" filled="false" stroked="true" strokeweight=".389pt" strokecolor="#050000">
                <v:path arrowok="t"/>
              </v:shape>
            </v:group>
            <v:group style="position:absolute;left:3185;top:1766;width:3;height:8" coordorigin="3185,1766" coordsize="3,8">
              <v:shape style="position:absolute;left:3185;top:1766;width:3;height:8" coordorigin="3185,1766" coordsize="3,8" path="m3188,1773l3185,1766e" filled="false" stroked="true" strokeweight=".84pt" strokecolor="#050000">
                <v:path arrowok="t"/>
              </v:shape>
            </v:group>
            <v:group style="position:absolute;left:3181;top:1757;width:2;height:17" coordorigin="3181,1757" coordsize="2,17">
              <v:shape style="position:absolute;left:3181;top:1757;width:2;height:17" coordorigin="3181,1757" coordsize="0,17" path="m3181,1757l3181,1774e" filled="false" stroked="true" strokeweight=".13pt" strokecolor="#050000">
                <v:path arrowok="t"/>
              </v:shape>
            </v:group>
            <v:group style="position:absolute;left:3185;top:1768;width:3;height:6" coordorigin="3185,1768" coordsize="3,6">
              <v:shape style="position:absolute;left:3185;top:1768;width:3;height:6" coordorigin="3185,1768" coordsize="3,6" path="m3188,1773l3185,1768e" filled="false" stroked="true" strokeweight=".84pt" strokecolor="#050000">
                <v:path arrowok="t"/>
              </v:shape>
            </v:group>
            <v:group style="position:absolute;left:3180;top:1768;width:6;height:11" coordorigin="3180,1768" coordsize="6,11">
              <v:shape style="position:absolute;left:3180;top:1768;width:6;height:11" coordorigin="3180,1768" coordsize="6,11" path="m3180,1768l3183,1771,3185,1779e" filled="false" stroked="true" strokeweight=".84pt" strokecolor="#050000">
                <v:path arrowok="t"/>
              </v:shape>
            </v:group>
            <v:group style="position:absolute;left:3188;top:1784;width:3;height:6" coordorigin="3188,1784" coordsize="3,6">
              <v:shape style="position:absolute;left:3188;top:1784;width:3;height:6" coordorigin="3188,1784" coordsize="3,6" path="m3190,1789l3188,1784e" filled="false" stroked="true" strokeweight=".84pt" strokecolor="#050000">
                <v:path arrowok="t"/>
              </v:shape>
            </v:group>
            <v:group style="position:absolute;left:3186;top:1770;width:2;height:17" coordorigin="3186,1770" coordsize="2,17">
              <v:shape style="position:absolute;left:3186;top:1770;width:2;height:17" coordorigin="3186,1770" coordsize="0,17" path="m3186,1770l3186,1787e" filled="false" stroked="true" strokeweight=".13pt" strokecolor="#050000">
                <v:path arrowok="t"/>
              </v:shape>
            </v:group>
            <v:group style="position:absolute;left:3182;top:1790;width:17;height:2" coordorigin="3182,1790" coordsize="17,2">
              <v:shape style="position:absolute;left:3182;top:1790;width:17;height:2" coordorigin="3182,1790" coordsize="17,0" path="m3182,1790l3199,1790e" filled="false" stroked="true" strokeweight=".129pt" strokecolor="#050000">
                <v:path arrowok="t"/>
              </v:shape>
            </v:group>
            <v:group style="position:absolute;left:3185;top:1781;width:3;height:3" coordorigin="3185,1781" coordsize="3,3">
              <v:shape style="position:absolute;left:3185;top:1781;width:3;height:3" coordorigin="3185,1781" coordsize="3,3" path="m3188,1784l3185,1781e" filled="false" stroked="true" strokeweight=".84pt" strokecolor="#050000">
                <v:path arrowok="t"/>
              </v:shape>
            </v:group>
            <v:group style="position:absolute;left:3126;top:1698;width:21;height:13" coordorigin="3126,1698" coordsize="21,13">
              <v:shape style="position:absolute;left:3126;top:1698;width:21;height:13" coordorigin="3126,1698" coordsize="21,13" path="m3126,1698l3133,1704,3139,1706,3146,1711e" filled="false" stroked="true" strokeweight=".84pt" strokecolor="#050000">
                <v:path arrowok="t"/>
              </v:shape>
            </v:group>
            <v:group style="position:absolute;left:3120;top:1696;width:6;height:3" coordorigin="3120,1696" coordsize="6,3">
              <v:shape style="position:absolute;left:3120;top:1696;width:6;height:3" coordorigin="3120,1696" coordsize="6,3" path="m3126,1698l3120,1696e" filled="false" stroked="true" strokeweight=".84pt" strokecolor="#050000">
                <v:path arrowok="t"/>
              </v:shape>
            </v:group>
            <v:group style="position:absolute;left:3146;top:1711;width:6;height:6" coordorigin="3146,1711" coordsize="6,6">
              <v:shape style="position:absolute;left:3146;top:1711;width:6;height:6" coordorigin="3146,1711" coordsize="6,6" path="m3151,1716l3146,1711e" filled="false" stroked="true" strokeweight=".84pt" strokecolor="#050000">
                <v:path arrowok="t"/>
              </v:shape>
            </v:group>
            <v:group style="position:absolute;left:3120;top:1698;width:6;height:3" coordorigin="3120,1698" coordsize="6,3">
              <v:shape style="position:absolute;left:3120;top:1698;width:6;height:3" coordorigin="3120,1698" coordsize="6,3" path="m3126,1701l3120,1698e" filled="false" stroked="true" strokeweight=".84pt" strokecolor="#050000">
                <v:path arrowok="t"/>
              </v:shape>
            </v:group>
            <v:group style="position:absolute;left:3146;top:1711;width:6;height:6" coordorigin="3146,1711" coordsize="6,6">
              <v:shape style="position:absolute;left:3146;top:1711;width:6;height:6" coordorigin="3146,1711" coordsize="6,6" path="m3151,1716l3146,1711e" filled="false" stroked="true" strokeweight=".84pt" strokecolor="#050000">
                <v:path arrowok="t"/>
              </v:shape>
            </v:group>
            <v:group style="position:absolute;left:3113;top:1693;width:8;height:6" coordorigin="3113,1693" coordsize="8,6">
              <v:shape style="position:absolute;left:3113;top:1693;width:8;height:6" coordorigin="3113,1693" coordsize="8,6" path="m3120,1696l3113,1693,3120,1698e" filled="false" stroked="true" strokeweight=".84pt" strokecolor="#050000">
                <v:path arrowok="t"/>
              </v:shape>
            </v:group>
            <v:group style="position:absolute;left:3151;top:1716;width:6;height:6" coordorigin="3151,1716" coordsize="6,6">
              <v:shape style="position:absolute;left:3151;top:1716;width:6;height:6" coordorigin="3151,1716" coordsize="6,6" path="m3157,1719l3151,1716,3157,1722e" filled="false" stroked="true" strokeweight=".84pt" strokecolor="#050000">
                <v:path arrowok="t"/>
              </v:shape>
            </v:group>
            <v:group style="position:absolute;left:3105;top:1691;width:8;height:3" coordorigin="3105,1691" coordsize="8,3">
              <v:shape style="position:absolute;left:3105;top:1691;width:8;height:3" coordorigin="3105,1691" coordsize="8,3" path="m3113,1693l3105,1691e" filled="false" stroked="true" strokeweight=".84pt" strokecolor="#050000">
                <v:path arrowok="t"/>
              </v:shape>
            </v:group>
            <v:group style="position:absolute;left:3157;top:1719;width:6;height:6" coordorigin="3157,1719" coordsize="6,6">
              <v:shape style="position:absolute;left:3157;top:1719;width:6;height:6" coordorigin="3157,1719" coordsize="6,6" path="m3162,1724l3157,1719e" filled="false" stroked="true" strokeweight=".84pt" strokecolor="#050000">
                <v:path arrowok="t"/>
              </v:shape>
            </v:group>
            <v:group style="position:absolute;left:3109;top:1685;width:2;height:17" coordorigin="3109,1685" coordsize="2,17">
              <v:shape style="position:absolute;left:3109;top:1685;width:2;height:17" coordorigin="3109,1685" coordsize="0,17" path="m3109,1685l3109,1702e" filled="false" stroked="true" strokeweight=".389pt" strokecolor="#050000">
                <v:path arrowok="t"/>
              </v:shape>
            </v:group>
            <v:group style="position:absolute;left:3157;top:1722;width:6;height:6" coordorigin="3157,1722" coordsize="6,6">
              <v:shape style="position:absolute;left:3157;top:1722;width:6;height:6" coordorigin="3157,1722" coordsize="6,6" path="m3162,1727l3157,1722e" filled="false" stroked="true" strokeweight=".84pt" strokecolor="#050000">
                <v:path arrowok="t"/>
              </v:shape>
            </v:group>
            <v:group style="position:absolute;left:3084;top:1688;width:8;height:3" coordorigin="3084,1688" coordsize="8,3">
              <v:shape style="position:absolute;left:3084;top:1688;width:8;height:3" coordorigin="3084,1688" coordsize="8,3" path="m3092,1688l3084,1688,3092,1691e" filled="false" stroked="true" strokeweight=".84pt" strokecolor="#050000">
                <v:path arrowok="t"/>
              </v:shape>
            </v:group>
            <v:group style="position:absolute;left:3100;top:1688;width:6;height:3" coordorigin="3100,1688" coordsize="6,3">
              <v:shape style="position:absolute;left:3100;top:1688;width:6;height:3" coordorigin="3100,1688" coordsize="6,3" path="m3105,1691l3100,1688e" filled="false" stroked="true" strokeweight=".84pt" strokecolor="#050000">
                <v:path arrowok="t"/>
              </v:shape>
            </v:group>
            <v:group style="position:absolute;left:3100;top:1691;width:6;height:3" coordorigin="3100,1691" coordsize="6,3">
              <v:shape style="position:absolute;left:3100;top:1691;width:6;height:3" coordorigin="3100,1691" coordsize="6,3" path="m3105,1693l3100,1691e" filled="false" stroked="true" strokeweight=".84pt" strokecolor="#050000">
                <v:path arrowok="t"/>
              </v:shape>
            </v:group>
            <v:group style="position:absolute;left:3172;top:1737;width:6;height:6" coordorigin="3172,1737" coordsize="6,6">
              <v:shape style="position:absolute;left:3172;top:1737;width:6;height:6" coordorigin="3172,1737" coordsize="6,6" path="m3177,1742l3172,1737e" filled="false" stroked="true" strokeweight=".84pt" strokecolor="#050000">
                <v:path arrowok="t"/>
              </v:shape>
            </v:group>
            <v:group style="position:absolute;left:3162;top:1727;width:6;height:6" coordorigin="3162,1727" coordsize="6,6">
              <v:shape style="position:absolute;left:3162;top:1727;width:6;height:6" coordorigin="3162,1727" coordsize="6,6" path="m3167,1732l3162,1727e" filled="false" stroked="true" strokeweight=".84pt" strokecolor="#050000">
                <v:path arrowok="t"/>
              </v:shape>
            </v:group>
            <v:group style="position:absolute;left:3085;top:1680;width:2;height:17" coordorigin="3085,1680" coordsize="2,17">
              <v:shape style="position:absolute;left:3085;top:1680;width:2;height:17" coordorigin="3085,1680" coordsize="0,17" path="m3085,1680l3085,1696e" filled="false" stroked="true" strokeweight=".13pt" strokecolor="#050000">
                <v:path arrowok="t"/>
              </v:shape>
            </v:group>
            <v:group style="position:absolute;left:3092;top:1688;width:8;height:3" coordorigin="3092,1688" coordsize="8,3">
              <v:shape style="position:absolute;left:3092;top:1688;width:8;height:3" coordorigin="3092,1688" coordsize="8,3" path="m3100,1688l3092,1688,3100,1691e" filled="false" stroked="true" strokeweight=".84pt" strokecolor="#050000">
                <v:path arrowok="t"/>
              </v:shape>
            </v:group>
            <v:group style="position:absolute;left:3085;top:1685;width:2;height:17" coordorigin="3085,1685" coordsize="2,17">
              <v:shape style="position:absolute;left:3085;top:1685;width:2;height:17" coordorigin="3085,1685" coordsize="0,17" path="m3085,1685l3085,1702e" filled="false" stroked="true" strokeweight=".388pt" strokecolor="#050000">
                <v:path arrowok="t"/>
              </v:shape>
            </v:group>
            <v:group style="position:absolute;left:3073;top:1680;width:2;height:17" coordorigin="3073,1680" coordsize="2,17">
              <v:shape style="position:absolute;left:3073;top:1680;width:2;height:17" coordorigin="3073,1680" coordsize="0,17" path="m3073,1680l3073,1696e" filled="false" stroked="true" strokeweight=".388pt" strokecolor="#050000">
                <v:path arrowok="t"/>
              </v:shape>
            </v:group>
            <v:group style="position:absolute;left:3070;top:1682;width:2;height:17" coordorigin="3070,1682" coordsize="2,17">
              <v:shape style="position:absolute;left:3070;top:1682;width:2;height:17" coordorigin="3070,1682" coordsize="0,17" path="m3070,1682l3070,1699e" filled="false" stroked="true" strokeweight=".389pt" strokecolor="#050000">
                <v:path arrowok="t"/>
              </v:shape>
            </v:group>
            <v:group style="position:absolute;left:3066;top:1691;width:16;height:3" coordorigin="3066,1691" coordsize="16,3">
              <v:shape style="position:absolute;left:3066;top:1691;width:16;height:3" coordorigin="3066,1691" coordsize="16,3" path="m3082,1693l3079,1691,3066,1691e" filled="false" stroked="true" strokeweight=".84pt" strokecolor="#050000">
                <v:path arrowok="t"/>
              </v:shape>
            </v:group>
            <v:group style="position:absolute;left:3078;top:1677;width:2;height:17" coordorigin="3078,1677" coordsize="2,17">
              <v:shape style="position:absolute;left:3078;top:1677;width:2;height:17" coordorigin="3078,1677" coordsize="0,17" path="m3078,1677l3078,1694e" filled="false" stroked="true" strokeweight=".13pt" strokecolor="#050000">
                <v:path arrowok="t"/>
              </v:shape>
            </v:group>
            <v:group style="position:absolute;left:3084;top:1685;width:8;height:3" coordorigin="3084,1685" coordsize="8,3">
              <v:shape style="position:absolute;left:3084;top:1685;width:8;height:3" coordorigin="3084,1685" coordsize="8,3" path="m3084,1685l3092,1688,3084,1688e" filled="false" stroked="true" strokeweight=".84pt" strokecolor="#050000">
                <v:path arrowok="t"/>
              </v:shape>
            </v:group>
            <v:group style="position:absolute;left:3074;top:1677;width:2;height:17" coordorigin="3074,1677" coordsize="2,17">
              <v:shape style="position:absolute;left:3074;top:1677;width:2;height:17" coordorigin="3074,1677" coordsize="0,17" path="m3074,1677l3074,1694e" filled="false" stroked="true" strokeweight=".258pt" strokecolor="#050000">
                <v:path arrowok="t"/>
              </v:shape>
            </v:group>
            <v:group style="position:absolute;left:3085;top:1680;width:2;height:17" coordorigin="3085,1680" coordsize="2,17">
              <v:shape style="position:absolute;left:3085;top:1680;width:2;height:17" coordorigin="3085,1680" coordsize="0,17" path="m3085,1680l3085,1696e" filled="false" stroked="true" strokeweight=".13pt" strokecolor="#050000">
                <v:path arrowok="t"/>
              </v:shape>
            </v:group>
            <v:group style="position:absolute;left:3070;top:1677;width:2;height:17" coordorigin="3070,1677" coordsize="2,17">
              <v:shape style="position:absolute;left:3070;top:1677;width:2;height:17" coordorigin="3070,1677" coordsize="0,17" path="m3070,1677l3070,1694e" filled="false" stroked="true" strokeweight=".13pt" strokecolor="#050000">
                <v:path arrowok="t"/>
              </v:shape>
            </v:group>
            <v:group style="position:absolute;left:3076;top:1685;width:8;height:3" coordorigin="3076,1685" coordsize="8,3">
              <v:shape style="position:absolute;left:3076;top:1685;width:8;height:3" coordorigin="3076,1685" coordsize="8,3" path="m3084,1685l3076,1685,3084,1688e" filled="false" stroked="true" strokeweight=".84pt" strokecolor="#050000">
                <v:path arrowok="t"/>
              </v:shape>
            </v:group>
            <v:group style="position:absolute;left:3078;top:1677;width:2;height:17" coordorigin="3078,1677" coordsize="2,17">
              <v:shape style="position:absolute;left:3078;top:1677;width:2;height:17" coordorigin="3078,1677" coordsize="0,17" path="m3078,1677l3078,1694e" filled="false" stroked="true" strokeweight=".13pt" strokecolor="#050000">
                <v:path arrowok="t"/>
              </v:shape>
            </v:group>
            <v:group style="position:absolute;left:3058;top:1680;width:2;height:17" coordorigin="3058,1680" coordsize="2,17">
              <v:shape style="position:absolute;left:3058;top:1680;width:2;height:17" coordorigin="3058,1680" coordsize="0,17" path="m3058,1680l3058,1696e" filled="false" stroked="true" strokeweight=".26pt" strokecolor="#050000">
                <v:path arrowok="t"/>
              </v:shape>
            </v:group>
            <v:group style="position:absolute;left:3067;top:1682;width:2;height:17" coordorigin="3067,1682" coordsize="2,17">
              <v:shape style="position:absolute;left:3067;top:1682;width:2;height:17" coordorigin="3067,1682" coordsize="0,17" path="m3067,1682l3067,1699e" filled="false" stroked="true" strokeweight=".129pt" strokecolor="#050000">
                <v:path arrowok="t"/>
              </v:shape>
            </v:group>
            <v:group style="position:absolute;left:3053;top:1691;width:11;height:2" coordorigin="3053,1691" coordsize="11,2">
              <v:shape style="position:absolute;left:3053;top:1691;width:11;height:2" coordorigin="3053,1691" coordsize="11,0" path="m3053,1691l3063,1691e" filled="false" stroked="true" strokeweight=".84pt" strokecolor="#050000">
                <v:path arrowok="t"/>
              </v:shape>
            </v:group>
            <v:group style="position:absolute;left:3057;top:1682;width:2;height:17" coordorigin="3057,1682" coordsize="2,17">
              <v:shape style="position:absolute;left:3057;top:1682;width:2;height:17" coordorigin="3057,1682" coordsize="0,17" path="m3057,1682l3057,1699e" filled="false" stroked="true" strokeweight=".388pt" strokecolor="#050000">
                <v:path arrowok="t"/>
              </v:shape>
            </v:group>
            <v:group style="position:absolute;left:3162;top:1724;width:8;height:8" coordorigin="3162,1724" coordsize="8,8">
              <v:shape style="position:absolute;left:3162;top:1724;width:8;height:8" coordorigin="3162,1724" coordsize="8,8" path="m3162,1724l3167,1732,3170,1732e" filled="false" stroked="true" strokeweight=".84pt" strokecolor="#050000">
                <v:path arrowok="t"/>
              </v:shape>
            </v:group>
            <v:group style="position:absolute;left:3167;top:1732;width:6;height:6" coordorigin="3167,1732" coordsize="6,6">
              <v:shape style="position:absolute;left:3167;top:1732;width:6;height:6" coordorigin="3167,1732" coordsize="6,6" path="m3172,1737l3167,1732e" filled="false" stroked="true" strokeweight=".84pt" strokecolor="#050000">
                <v:path arrowok="t"/>
              </v:shape>
            </v:group>
            <v:group style="position:absolute;left:3170;top:1732;width:8;height:11" coordorigin="3170,1732" coordsize="8,11">
              <v:shape style="position:absolute;left:3170;top:1732;width:8;height:11" coordorigin="3170,1732" coordsize="8,11" path="m3170,1732l3170,1735,3172,1737,3177,1742e" filled="false" stroked="true" strokeweight=".84pt" strokecolor="#050000">
                <v:path arrowok="t"/>
              </v:shape>
            </v:group>
            <v:group style="position:absolute;left:3180;top:1747;width:6;height:8" coordorigin="3180,1747" coordsize="6,8">
              <v:shape style="position:absolute;left:3180;top:1747;width:6;height:8" coordorigin="3180,1747" coordsize="6,8" path="m3180,1747l3185,1755,3180,1750e" filled="false" stroked="true" strokeweight=".84pt" strokecolor="#050000">
                <v:path arrowok="t"/>
              </v:shape>
            </v:group>
            <v:group style="position:absolute;left:3175;top:1750;width:8;height:11" coordorigin="3175,1750" coordsize="8,11">
              <v:shape style="position:absolute;left:3175;top:1750;width:8;height:11" coordorigin="3175,1750" coordsize="8,11" path="m3175,1750l3177,1753,3183,1760e" filled="false" stroked="true" strokeweight=".84pt" strokecolor="#050000">
                <v:path arrowok="t"/>
              </v:shape>
            </v:group>
            <v:group style="position:absolute;left:3183;top:1763;width:3;height:3" coordorigin="3183,1763" coordsize="3,3">
              <v:shape style="position:absolute;left:3183;top:1763;width:3;height:3" coordorigin="3183,1763" coordsize="3,3" path="m3183,1763l3185,1766e" filled="false" stroked="true" strokeweight=".84pt" strokecolor="#050000">
                <v:path arrowok="t"/>
              </v:shape>
            </v:group>
            <v:group style="position:absolute;left:3172;top:1737;width:8;height:8" coordorigin="3172,1737" coordsize="8,8">
              <v:shape style="position:absolute;left:3172;top:1737;width:8;height:8" coordorigin="3172,1737" coordsize="8,8" path="m3172,1737l3177,1742,3180,1745e" filled="false" stroked="true" strokeweight=".84pt" strokecolor="#050000">
                <v:path arrowok="t"/>
              </v:shape>
            </v:group>
            <v:group style="position:absolute;left:3177;top:1742;width:6;height:6" coordorigin="3177,1742" coordsize="6,6">
              <v:shape style="position:absolute;left:3177;top:1742;width:6;height:6" coordorigin="3177,1742" coordsize="6,6" path="m3183,1747l3177,1742e" filled="false" stroked="true" strokeweight=".84pt" strokecolor="#050000">
                <v:path arrowok="t"/>
              </v:shape>
            </v:group>
            <v:group style="position:absolute;left:3180;top:1745;width:6;height:11" coordorigin="3180,1745" coordsize="6,11">
              <v:shape style="position:absolute;left:3180;top:1745;width:6;height:11" coordorigin="3180,1745" coordsize="6,11" path="m3180,1745l3180,1747,3185,1755,3183,1747e" filled="false" stroked="true" strokeweight=".84pt" strokecolor="#050000">
                <v:path arrowok="t"/>
              </v:shape>
            </v:group>
            <v:group style="position:absolute;left:2973;top:1732;width:3;height:6" coordorigin="2973,1732" coordsize="3,6">
              <v:shape style="position:absolute;left:2973;top:1732;width:3;height:6" coordorigin="2973,1732" coordsize="3,6" path="m2973,1737l2973,1735,2976,1732e" filled="false" stroked="true" strokeweight=".84pt" strokecolor="#050000">
                <v:path arrowok="t"/>
              </v:shape>
            </v:group>
            <v:group style="position:absolute;left:2972;top:1729;width:2;height:17" coordorigin="2972,1729" coordsize="2,17">
              <v:shape style="position:absolute;left:2972;top:1729;width:2;height:17" coordorigin="2972,1729" coordsize="0,17" path="m2972,1729l2972,1746e" filled="false" stroked="true" strokeweight=".129pt" strokecolor="#050000">
                <v:path arrowok="t"/>
              </v:shape>
            </v:group>
            <v:group style="position:absolute;left:2974;top:1726;width:2;height:17" coordorigin="2974,1726" coordsize="2,17">
              <v:shape style="position:absolute;left:2974;top:1726;width:2;height:17" coordorigin="2974,1726" coordsize="0,17" path="m2974,1726l2974,1743e" filled="false" stroked="true" strokeweight=".13pt" strokecolor="#050000">
                <v:path arrowok="t"/>
              </v:shape>
            </v:group>
            <v:group style="position:absolute;left:2968;top:1737;width:3;height:3" coordorigin="2968,1737" coordsize="3,3">
              <v:shape style="position:absolute;left:2968;top:1737;width:3;height:3" coordorigin="2968,1737" coordsize="3,3" path="m2970,1737l2968,1740e" filled="false" stroked="true" strokeweight=".84pt" strokecolor="#050000">
                <v:path arrowok="t"/>
              </v:shape>
            </v:group>
            <v:group style="position:absolute;left:2972;top:1726;width:2;height:17" coordorigin="2972,1726" coordsize="2,17">
              <v:shape style="position:absolute;left:2972;top:1726;width:2;height:17" coordorigin="2972,1726" coordsize="0,17" path="m2972,1726l2972,1743e" filled="false" stroked="true" strokeweight=".129pt" strokecolor="#050000">
                <v:path arrowok="t"/>
              </v:shape>
            </v:group>
            <v:group style="position:absolute;left:2933;top:1782;width:17;height:2" coordorigin="2933,1782" coordsize="17,2">
              <v:shape style="position:absolute;left:2933;top:1782;width:17;height:2" coordorigin="2933,1782" coordsize="17,0" path="m2933,1782l2950,1782e" filled="false" stroked="true" strokeweight=".389pt" strokecolor="#050000">
                <v:path arrowok="t"/>
              </v:shape>
            </v:group>
            <v:group style="position:absolute;left:2970;top:1733;width:17;height:2" coordorigin="2970,1733" coordsize="17,2">
              <v:shape style="position:absolute;left:2970;top:1733;width:17;height:2" coordorigin="2970,1733" coordsize="17,0" path="m2970,1733l2987,1733e" filled="false" stroked="true" strokeweight=".13pt" strokecolor="#050000">
                <v:path arrowok="t"/>
              </v:shape>
            </v:group>
            <v:group style="position:absolute;left:2964;top:1737;width:2;height:17" coordorigin="2964,1737" coordsize="2,17">
              <v:shape style="position:absolute;left:2964;top:1737;width:2;height:17" coordorigin="2964,1737" coordsize="0,17" path="m2964,1737l2964,1753e" filled="false" stroked="true" strokeweight=".13pt" strokecolor="#050000">
                <v:path arrowok="t"/>
              </v:shape>
            </v:group>
            <v:group style="position:absolute;left:2977;top:1726;width:2;height:17" coordorigin="2977,1726" coordsize="2,17">
              <v:shape style="position:absolute;left:2977;top:1726;width:2;height:17" coordorigin="2977,1726" coordsize="0,17" path="m2977,1726l2977,1743e" filled="false" stroked="true" strokeweight=".13pt" strokecolor="#050000">
                <v:path arrowok="t"/>
              </v:shape>
            </v:group>
            <v:group style="position:absolute;left:2960;top:1745;width:3;height:6" coordorigin="2960,1745" coordsize="3,6">
              <v:shape style="position:absolute;left:2960;top:1745;width:3;height:6" coordorigin="2960,1745" coordsize="3,6" path="m2960,1750l2963,1745,2963,1747,2960,1750xe" filled="false" stroked="true" strokeweight=".84pt" strokecolor="#050000">
                <v:path arrowok="t"/>
              </v:shape>
            </v:group>
            <v:group style="position:absolute;left:2944;top:1768;width:3;height:6" coordorigin="2944,1768" coordsize="3,6">
              <v:shape style="position:absolute;left:2944;top:1768;width:3;height:6" coordorigin="2944,1768" coordsize="3,6" path="m2947,1768l2944,1773e" filled="false" stroked="true" strokeweight=".84pt" strokecolor="#050000">
                <v:path arrowok="t"/>
              </v:shape>
            </v:group>
            <v:group style="position:absolute;left:2952;top:1755;width:3;height:6" coordorigin="2952,1755" coordsize="3,6">
              <v:shape style="position:absolute;left:2952;top:1755;width:3;height:6" coordorigin="2952,1755" coordsize="3,6" path="m2955,1755l2952,1760e" filled="false" stroked="true" strokeweight=".84pt" strokecolor="#050000">
                <v:path arrowok="t"/>
              </v:shape>
            </v:group>
            <v:group style="position:absolute;left:2952;top:1755;width:3;height:8" coordorigin="2952,1755" coordsize="3,8">
              <v:shape style="position:absolute;left:2952;top:1755;width:3;height:8" coordorigin="2952,1755" coordsize="3,8" path="m2955,1755l2955,1758,2952,1760,2952,1763e" filled="false" stroked="true" strokeweight=".84pt" strokecolor="#050000">
                <v:path arrowok="t"/>
              </v:shape>
            </v:group>
            <v:group style="position:absolute;left:2952;top:1758;width:6;height:6" coordorigin="2952,1758" coordsize="6,6">
              <v:shape style="position:absolute;left:2952;top:1758;width:6;height:6" coordorigin="2952,1758" coordsize="6,6" path="m2957,1758l2955,1763,2952,1763e" filled="false" stroked="true" strokeweight=".84pt" strokecolor="#050000">
                <v:path arrowok="t"/>
              </v:shape>
            </v:group>
            <v:group style="position:absolute;left:2954;top:1757;width:2;height:17" coordorigin="2954,1757" coordsize="2,17">
              <v:shape style="position:absolute;left:2954;top:1757;width:2;height:17" coordorigin="2954,1757" coordsize="0,17" path="m2954,1757l2954,1774e" filled="false" stroked="true" strokeweight=".13pt" strokecolor="#050000">
                <v:path arrowok="t"/>
              </v:shape>
            </v:group>
            <v:group style="position:absolute;left:2954;top:1755;width:2;height:17" coordorigin="2954,1755" coordsize="2,17">
              <v:shape style="position:absolute;left:2954;top:1755;width:2;height:17" coordorigin="2954,1755" coordsize="0,17" path="m2954,1755l2954,1771e" filled="false" stroked="true" strokeweight=".13pt" strokecolor="#050000">
                <v:path arrowok="t"/>
              </v:shape>
            </v:group>
            <v:group style="position:absolute;left:2973;top:1729;width:3;height:6" coordorigin="2973,1729" coordsize="3,6">
              <v:shape style="position:absolute;left:2973;top:1729;width:3;height:6" coordorigin="2973,1729" coordsize="3,6" path="m2976,1729l2973,1732,2973,1735e" filled="false" stroked="true" strokeweight=".84pt" strokecolor="#050000">
                <v:path arrowok="t"/>
              </v:shape>
            </v:group>
            <v:group style="position:absolute;left:2936;top:1777;width:17;height:2" coordorigin="2936,1777" coordsize="17,2">
              <v:shape style="position:absolute;left:2936;top:1777;width:17;height:2" coordorigin="2936,1777" coordsize="17,0" path="m2936,1777l2953,1777e" filled="false" stroked="true" strokeweight=".129pt" strokecolor="#050000">
                <v:path arrowok="t"/>
              </v:shape>
            </v:group>
            <v:group style="position:absolute;left:2963;top:1740;width:6;height:6" coordorigin="2963,1740" coordsize="6,6">
              <v:shape style="position:absolute;left:2963;top:1740;width:6;height:6" coordorigin="2963,1740" coordsize="6,6" path="m2968,1740l2965,1740,2963,1745e" filled="false" stroked="true" strokeweight=".84pt" strokecolor="#050000">
                <v:path arrowok="t"/>
              </v:shape>
            </v:group>
            <v:group style="position:absolute;left:2963;top:1740;width:3;height:3" coordorigin="2963,1740" coordsize="3,3">
              <v:shape style="position:absolute;left:2963;top:1740;width:3;height:3" coordorigin="2963,1740" coordsize="3,3" path="m2965,1740l2965,1742,2963,1742e" filled="false" stroked="true" strokeweight=".84pt" strokecolor="#050000">
                <v:path arrowok="t"/>
              </v:shape>
            </v:group>
            <v:group style="position:absolute;left:2954;top:1744;width:17;height:2" coordorigin="2954,1744" coordsize="17,2">
              <v:shape style="position:absolute;left:2954;top:1744;width:17;height:2" coordorigin="2954,1744" coordsize="17,0" path="m2954,1744l2971,1744e" filled="false" stroked="true" strokeweight=".13pt" strokecolor="#050000">
                <v:path arrowok="t"/>
              </v:shape>
            </v:group>
            <v:group style="position:absolute;left:2950;top:1763;width:3;height:3" coordorigin="2950,1763" coordsize="3,3">
              <v:shape style="position:absolute;left:2950;top:1763;width:3;height:3" coordorigin="2950,1763" coordsize="3,3" path="m2950,1766l2952,1763e" filled="false" stroked="true" strokeweight=".84pt" strokecolor="#050000">
                <v:path arrowok="t"/>
              </v:shape>
            </v:group>
            <v:group style="position:absolute;left:2957;top:1750;width:3;height:3" coordorigin="2957,1750" coordsize="3,3">
              <v:shape style="position:absolute;left:2957;top:1750;width:3;height:3" coordorigin="2957,1750" coordsize="3,3" path="m2960,1750l2957,1750,2957,1753,2957,1750e" filled="false" stroked="true" strokeweight=".84pt" strokecolor="#050000">
                <v:path arrowok="t"/>
              </v:shape>
            </v:group>
            <v:group style="position:absolute;left:2955;top:1753;width:3;height:3" coordorigin="2955,1753" coordsize="3,3">
              <v:shape style="position:absolute;left:2955;top:1753;width:3;height:3" coordorigin="2955,1753" coordsize="3,3" path="m2957,1753l2955,1755,2957,1753xe" filled="false" stroked="true" strokeweight=".84pt" strokecolor="#050000">
                <v:path arrowok="t"/>
              </v:shape>
            </v:group>
            <v:group style="position:absolute;left:2946;top:1757;width:17;height:2" coordorigin="2946,1757" coordsize="17,2">
              <v:shape style="position:absolute;left:2946;top:1757;width:17;height:2" coordorigin="2946,1757" coordsize="17,0" path="m2946,1757l2963,1757e" filled="false" stroked="true" strokeweight=".129pt" strokecolor="#050000">
                <v:path arrowok="t"/>
              </v:shape>
            </v:group>
            <v:group style="position:absolute;left:2956;top:1747;width:2;height:17" coordorigin="2956,1747" coordsize="2,17">
              <v:shape style="position:absolute;left:2956;top:1747;width:2;height:17" coordorigin="2956,1747" coordsize="0,17" path="m2956,1747l2956,1764e" filled="false" stroked="true" strokeweight=".13pt" strokecolor="#050000">
                <v:path arrowok="t"/>
              </v:shape>
            </v:group>
            <v:group style="position:absolute;left:2956;top:1752;width:2;height:17" coordorigin="2956,1752" coordsize="2,17">
              <v:shape style="position:absolute;left:2956;top:1752;width:2;height:17" coordorigin="2956,1752" coordsize="0,17" path="m2956,1752l2956,1769e" filled="false" stroked="true" strokeweight=".13pt" strokecolor="#050000">
                <v:path arrowok="t"/>
              </v:shape>
            </v:group>
            <v:group style="position:absolute;left:3000;top:1705;width:2;height:17" coordorigin="3000,1705" coordsize="2,17">
              <v:shape style="position:absolute;left:3000;top:1705;width:2;height:17" coordorigin="3000,1705" coordsize="0,17" path="m3000,1705l3000,1722e" filled="false" stroked="true" strokeweight=".129pt" strokecolor="#050000">
                <v:path arrowok="t"/>
              </v:shape>
            </v:group>
            <v:group style="position:absolute;left:2996;top:1711;width:6;height:3" coordorigin="2996,1711" coordsize="6,3">
              <v:shape style="position:absolute;left:2996;top:1711;width:6;height:3" coordorigin="2996,1711" coordsize="6,3" path="m3001,1711l2996,1714e" filled="false" stroked="true" strokeweight=".84pt" strokecolor="#050000">
                <v:path arrowok="t"/>
              </v:shape>
            </v:group>
            <v:group style="position:absolute;left:2994;top:1714;width:6;height:6" coordorigin="2994,1714" coordsize="6,6">
              <v:shape style="position:absolute;left:2994;top:1714;width:6;height:6" coordorigin="2994,1714" coordsize="6,6" path="m2999,1714l2994,1716,2994,1719e" filled="false" stroked="true" strokeweight=".84pt" strokecolor="#050000">
                <v:path arrowok="t"/>
              </v:shape>
            </v:group>
            <v:group style="position:absolute;left:3003;top:1705;width:2;height:17" coordorigin="3003,1705" coordsize="2,17">
              <v:shape style="position:absolute;left:3003;top:1705;width:2;height:17" coordorigin="3003,1705" coordsize="0,17" path="m3003,1705l3003,1722e" filled="false" stroked="true" strokeweight=".13pt" strokecolor="#050000">
                <v:path arrowok="t"/>
              </v:shape>
            </v:group>
            <v:group style="position:absolute;left:2983;top:1722;width:6;height:6" coordorigin="2983,1722" coordsize="6,6">
              <v:shape style="position:absolute;left:2983;top:1722;width:6;height:6" coordorigin="2983,1722" coordsize="6,6" path="m2988,1722l2986,1722,2983,1727e" filled="false" stroked="true" strokeweight=".84pt" strokecolor="#050000">
                <v:path arrowok="t"/>
              </v:shape>
            </v:group>
            <v:group style="position:absolute;left:2983;top:1722;width:3;height:3" coordorigin="2983,1722" coordsize="3,3">
              <v:shape style="position:absolute;left:2983;top:1722;width:3;height:3" coordorigin="2983,1722" coordsize="3,3" path="m2986,1722l2983,1724e" filled="false" stroked="true" strokeweight=".84pt" strokecolor="#050000">
                <v:path arrowok="t"/>
              </v:shape>
            </v:group>
            <v:group style="position:absolute;left:2982;top:1718;width:2;height:17" coordorigin="2982,1718" coordsize="2,17">
              <v:shape style="position:absolute;left:2982;top:1718;width:2;height:17" coordorigin="2982,1718" coordsize="0,17" path="m2982,1718l2982,1735e" filled="false" stroked="true" strokeweight=".13pt" strokecolor="#050000">
                <v:path arrowok="t"/>
              </v:shape>
            </v:group>
            <v:group style="position:absolute;left:2986;top:1724;width:3;height:3" coordorigin="2986,1724" coordsize="3,3">
              <v:shape style="position:absolute;left:2986;top:1724;width:3;height:3" coordorigin="2986,1724" coordsize="3,3" path="m2988,1724l2988,1727,2986,1727e" filled="false" stroked="true" strokeweight=".84pt" strokecolor="#050000">
                <v:path arrowok="t"/>
              </v:shape>
            </v:group>
            <v:group style="position:absolute;left:2996;top:1709;width:6;height:3" coordorigin="2996,1709" coordsize="6,3">
              <v:shape style="position:absolute;left:2996;top:1709;width:6;height:3" coordorigin="2996,1709" coordsize="6,3" path="m3001,1709l2999,1711,2996,1711e" filled="false" stroked="true" strokeweight=".84pt" strokecolor="#050000">
                <v:path arrowok="t"/>
              </v:shape>
            </v:group>
            <v:group style="position:absolute;left:2998;top:1705;width:2;height:17" coordorigin="2998,1705" coordsize="2,17">
              <v:shape style="position:absolute;left:2998;top:1705;width:2;height:17" coordorigin="2998,1705" coordsize="0,17" path="m2998,1705l2998,1722e" filled="false" stroked="true" strokeweight=".13pt" strokecolor="#050000">
                <v:path arrowok="t"/>
              </v:shape>
            </v:group>
            <v:group style="position:absolute;left:2986;top:1716;width:6;height:6" coordorigin="2986,1716" coordsize="6,6">
              <v:shape style="position:absolute;left:2986;top:1716;width:6;height:6" coordorigin="2986,1716" coordsize="6,6" path="m2988,1716l2991,1716,2986,1722e" filled="false" stroked="true" strokeweight=".84pt" strokecolor="#050000">
                <v:path arrowok="t"/>
              </v:shape>
            </v:group>
            <v:group style="position:absolute;left:2986;top:1716;width:3;height:3" coordorigin="2986,1716" coordsize="3,3">
              <v:shape style="position:absolute;left:2986;top:1716;width:3;height:3" coordorigin="2986,1716" coordsize="3,3" path="m2988,1716l2986,1719e" filled="false" stroked="true" strokeweight=".84pt" strokecolor="#050000">
                <v:path arrowok="t"/>
              </v:shape>
            </v:group>
            <v:group style="position:absolute;left:2985;top:1713;width:2;height:17" coordorigin="2985,1713" coordsize="2,17">
              <v:shape style="position:absolute;left:2985;top:1713;width:2;height:17" coordorigin="2985,1713" coordsize="0,17" path="m2985,1713l2985,1730e" filled="false" stroked="true" strokeweight=".13pt" strokecolor="#050000">
                <v:path arrowok="t"/>
              </v:shape>
            </v:group>
            <v:group style="position:absolute;left:2983;top:1720;width:17;height:2" coordorigin="2983,1720" coordsize="17,2">
              <v:shape style="position:absolute;left:2983;top:1720;width:17;height:2" coordorigin="2983,1720" coordsize="17,0" path="m2983,1720l2999,1720e" filled="false" stroked="true" strokeweight=".131pt" strokecolor="#050000">
                <v:path arrowok="t"/>
              </v:shape>
            </v:group>
            <v:group style="position:absolute;left:2979;top:1716;width:2;height:17" coordorigin="2979,1716" coordsize="2,17">
              <v:shape style="position:absolute;left:2979;top:1716;width:2;height:17" coordorigin="2979,1716" coordsize="0,17" path="m2979,1716l2979,1733e" filled="false" stroked="true" strokeweight=".129pt" strokecolor="#050000">
                <v:path arrowok="t"/>
              </v:shape>
            </v:group>
            <v:group style="position:absolute;left:2975;top:1724;width:3;height:6" coordorigin="2975,1724" coordsize="3,6">
              <v:shape style="position:absolute;left:2975;top:1724;width:3;height:6" coordorigin="2975,1724" coordsize="3,6" path="m2978,1729l2975,1729,2978,1727,2978,1724e" filled="false" stroked="true" strokeweight=".84pt" strokecolor="#050000">
                <v:path arrowok="t"/>
              </v:shape>
            </v:group>
            <v:group style="position:absolute;left:2976;top:1727;width:3;height:3" coordorigin="2976,1727" coordsize="3,3">
              <v:shape style="position:absolute;left:2976;top:1727;width:3;height:3" coordorigin="2976,1727" coordsize="3,3" path="m2976,1729l2978,1727e" filled="false" stroked="true" strokeweight=".84pt" strokecolor="#050000">
                <v:path arrowok="t"/>
              </v:shape>
            </v:group>
            <v:group style="position:absolute;left:2974;top:1721;width:2;height:17" coordorigin="2974,1721" coordsize="2,17">
              <v:shape style="position:absolute;left:2974;top:1721;width:2;height:17" coordorigin="2974,1721" coordsize="0,17" path="m2974,1721l2974,1738e" filled="false" stroked="true" strokeweight=".13pt" strokecolor="#050000">
                <v:path arrowok="t"/>
              </v:shape>
            </v:group>
            <v:group style="position:absolute;left:2972;top:1728;width:17;height:2" coordorigin="2972,1728" coordsize="17,2">
              <v:shape style="position:absolute;left:2972;top:1728;width:17;height:2" coordorigin="2972,1728" coordsize="17,0" path="m2972,1728l2989,1728e" filled="false" stroked="true" strokeweight=".13pt" strokecolor="#050000">
                <v:path arrowok="t"/>
              </v:shape>
            </v:group>
            <v:group style="position:absolute;left:2968;top:1735;width:3;height:3" coordorigin="2968,1735" coordsize="3,3">
              <v:shape style="position:absolute;left:2968;top:1735;width:3;height:3" coordorigin="2968,1735" coordsize="3,3" path="m2970,1735l2968,1737e" filled="false" stroked="true" strokeweight=".84pt" strokecolor="#050000">
                <v:path arrowok="t"/>
              </v:shape>
            </v:group>
            <v:group style="position:absolute;left:2982;top:1721;width:2;height:17" coordorigin="2982,1721" coordsize="2,17">
              <v:shape style="position:absolute;left:2982;top:1721;width:2;height:17" coordorigin="2982,1721" coordsize="0,17" path="m2982,1721l2982,1738e" filled="false" stroked="true" strokeweight=".13pt" strokecolor="#050000">
                <v:path arrowok="t"/>
              </v:shape>
            </v:group>
            <v:group style="position:absolute;left:2965;top:1737;width:3;height:3" coordorigin="2965,1737" coordsize="3,3">
              <v:shape style="position:absolute;left:2965;top:1737;width:3;height:3" coordorigin="2965,1737" coordsize="3,3" path="m2968,1737l2965,1740e" filled="false" stroked="true" strokeweight=".84pt" strokecolor="#050000">
                <v:path arrowok="t"/>
              </v:shape>
            </v:group>
            <v:group style="position:absolute;left:2957;top:1745;width:3;height:6" coordorigin="2957,1745" coordsize="3,6">
              <v:shape style="position:absolute;left:2957;top:1745;width:3;height:6" coordorigin="2957,1745" coordsize="3,6" path="m2960,1745l2960,1750,2957,1750e" filled="false" stroked="true" strokeweight=".84pt" strokecolor="#050000">
                <v:path arrowok="t"/>
              </v:shape>
            </v:group>
            <v:group style="position:absolute;left:2956;top:1752;width:2;height:17" coordorigin="2956,1752" coordsize="2,17">
              <v:shape style="position:absolute;left:2956;top:1752;width:2;height:17" coordorigin="2956,1752" coordsize="0,17" path="m2956,1752l2956,1769e" filled="false" stroked="true" strokeweight=".13pt" strokecolor="#050000">
                <v:path arrowok="t"/>
              </v:shape>
            </v:group>
            <v:group style="position:absolute;left:2982;top:1711;width:2;height:17" coordorigin="2982,1711" coordsize="2,17">
              <v:shape style="position:absolute;left:2982;top:1711;width:2;height:17" coordorigin="2982,1711" coordsize="0,17" path="m2982,1711l2982,1727e" filled="false" stroked="true" strokeweight=".13pt" strokecolor="#050000">
                <v:path arrowok="t"/>
              </v:shape>
            </v:group>
            <v:group style="position:absolute;left:2978;top:1722;width:6;height:3" coordorigin="2978,1722" coordsize="6,3">
              <v:shape style="position:absolute;left:2978;top:1722;width:6;height:3" coordorigin="2978,1722" coordsize="6,3" path="m2983,1722l2978,1724e" filled="false" stroked="true" strokeweight=".84pt" strokecolor="#050000">
                <v:path arrowok="t"/>
              </v:shape>
            </v:group>
            <v:group style="position:absolute;left:2972;top:1720;width:17;height:2" coordorigin="2972,1720" coordsize="17,2">
              <v:shape style="position:absolute;left:2972;top:1720;width:17;height:2" coordorigin="2972,1720" coordsize="17,0" path="m2972,1720l2989,1720e" filled="false" stroked="true" strokeweight=".131pt" strokecolor="#050000">
                <v:path arrowok="t"/>
              </v:shape>
            </v:group>
            <v:group style="position:absolute;left:2978;top:1722;width:3;height:3" coordorigin="2978,1722" coordsize="3,3">
              <v:shape style="position:absolute;left:2978;top:1722;width:3;height:3" coordorigin="2978,1722" coordsize="3,3" path="m2978,1724l2981,1722e" filled="false" stroked="true" strokeweight=".84pt" strokecolor="#050000">
                <v:path arrowok="t"/>
              </v:shape>
            </v:group>
            <v:group style="position:absolute;left:2979;top:1716;width:2;height:17" coordorigin="2979,1716" coordsize="2,17">
              <v:shape style="position:absolute;left:2979;top:1716;width:2;height:17" coordorigin="2979,1716" coordsize="0,17" path="m2979,1716l2979,1733e" filled="false" stroked="true" strokeweight=".129pt" strokecolor="#050000">
                <v:path arrowok="t"/>
              </v:shape>
            </v:group>
            <v:group style="position:absolute;left:2975;top:1723;width:17;height:2" coordorigin="2975,1723" coordsize="17,2">
              <v:shape style="position:absolute;left:2975;top:1723;width:17;height:2" coordorigin="2975,1723" coordsize="17,0" path="m2975,1723l2992,1723e" filled="false" stroked="true" strokeweight=".128pt" strokecolor="#050000">
                <v:path arrowok="t"/>
              </v:shape>
            </v:group>
            <v:group style="position:absolute;left:2974;top:1721;width:2;height:17" coordorigin="2974,1721" coordsize="2,17">
              <v:shape style="position:absolute;left:2974;top:1721;width:2;height:17" coordorigin="2974,1721" coordsize="0,17" path="m2974,1721l2974,1738e" filled="false" stroked="true" strokeweight=".13pt" strokecolor="#050000">
                <v:path arrowok="t"/>
              </v:shape>
            </v:group>
            <v:group style="position:absolute;left:2972;top:1726;width:2;height:17" coordorigin="2972,1726" coordsize="2,17">
              <v:shape style="position:absolute;left:2972;top:1726;width:2;height:17" coordorigin="2972,1726" coordsize="0,17" path="m2972,1726l2972,1743e" filled="false" stroked="true" strokeweight=".129pt" strokecolor="#050000">
                <v:path arrowok="t"/>
              </v:shape>
            </v:group>
            <v:group style="position:absolute;left:2970;top:1729;width:3;height:3" coordorigin="2970,1729" coordsize="3,3">
              <v:shape style="position:absolute;left:2970;top:1729;width:3;height:3" coordorigin="2970,1729" coordsize="3,3" path="m2973,1729l2970,1732e" filled="false" stroked="true" strokeweight=".84pt" strokecolor="#050000">
                <v:path arrowok="t"/>
              </v:shape>
            </v:group>
            <v:group style="position:absolute;left:2985;top:1716;width:2;height:17" coordorigin="2985,1716" coordsize="2,17">
              <v:shape style="position:absolute;left:2985;top:1716;width:2;height:17" coordorigin="2985,1716" coordsize="0,17" path="m2985,1716l2985,1733e" filled="false" stroked="true" strokeweight=".13pt" strokecolor="#050000">
                <v:path arrowok="t"/>
              </v:shape>
            </v:group>
            <v:group style="position:absolute;left:2968;top:1735;width:3;height:3" coordorigin="2968,1735" coordsize="3,3">
              <v:shape style="position:absolute;left:2968;top:1735;width:3;height:3" coordorigin="2968,1735" coordsize="3,3" path="m2970,1735l2968,1737e" filled="false" stroked="true" strokeweight=".84pt" strokecolor="#050000">
                <v:path arrowok="t"/>
              </v:shape>
            </v:group>
            <v:group style="position:absolute;left:2970;top:1729;width:3;height:3" coordorigin="2970,1729" coordsize="3,3">
              <v:shape style="position:absolute;left:2970;top:1729;width:3;height:3" coordorigin="2970,1729" coordsize="3,3" path="m2973,1729l2970,1732e" filled="false" stroked="true" strokeweight=".84pt" strokecolor="#050000">
                <v:path arrowok="t"/>
              </v:shape>
            </v:group>
            <v:group style="position:absolute;left:2969;top:1729;width:2;height:17" coordorigin="2969,1729" coordsize="2,17">
              <v:shape style="position:absolute;left:2969;top:1729;width:2;height:17" coordorigin="2969,1729" coordsize="0,17" path="m2969,1729l2969,1746e" filled="false" stroked="true" strokeweight=".13pt" strokecolor="#050000">
                <v:path arrowok="t"/>
              </v:shape>
            </v:group>
            <v:group style="position:absolute;left:2962;top:1733;width:17;height:2" coordorigin="2962,1733" coordsize="17,2">
              <v:shape style="position:absolute;left:2962;top:1733;width:17;height:2" coordorigin="2962,1733" coordsize="17,0" path="m2962,1733l2979,1733e" filled="false" stroked="true" strokeweight=".13pt" strokecolor="#050000">
                <v:path arrowok="t"/>
              </v:shape>
            </v:group>
            <v:group style="position:absolute;left:2969;top:1729;width:2;height:17" coordorigin="2969,1729" coordsize="2,17">
              <v:shape style="position:absolute;left:2969;top:1729;width:2;height:17" coordorigin="2969,1729" coordsize="0,17" path="m2969,1729l2969,1746e" filled="false" stroked="true" strokeweight=".13pt" strokecolor="#050000">
                <v:path arrowok="t"/>
              </v:shape>
            </v:group>
            <v:group style="position:absolute;left:2968;top:1732;width:3;height:3" coordorigin="2968,1732" coordsize="3,3">
              <v:shape style="position:absolute;left:2968;top:1732;width:3;height:3" coordorigin="2968,1732" coordsize="3,3" path="m2968,1735l2970,1735,2970,1732e" filled="false" stroked="true" strokeweight=".84pt" strokecolor="#050000">
                <v:path arrowok="t"/>
              </v:shape>
            </v:group>
            <v:group style="position:absolute;left:2965;top:1737;width:3;height:3" coordorigin="2965,1737" coordsize="3,3">
              <v:shape style="position:absolute;left:2965;top:1737;width:3;height:3" coordorigin="2965,1737" coordsize="3,3" path="m2968,1737l2965,1740e" filled="false" stroked="true" strokeweight=".84pt" strokecolor="#050000">
                <v:path arrowok="t"/>
              </v:shape>
            </v:group>
            <v:group style="position:absolute;left:2964;top:1737;width:2;height:17" coordorigin="2964,1737" coordsize="2,17">
              <v:shape style="position:absolute;left:2964;top:1737;width:2;height:17" coordorigin="2964,1737" coordsize="0,17" path="m2964,1737l2964,1753e" filled="false" stroked="true" strokeweight=".13pt" strokecolor="#050000">
                <v:path arrowok="t"/>
              </v:shape>
            </v:group>
            <v:group style="position:absolute;left:2966;top:1731;width:2;height:17" coordorigin="2966,1731" coordsize="2,17">
              <v:shape style="position:absolute;left:2966;top:1731;width:2;height:17" coordorigin="2966,1731" coordsize="0,17" path="m2966,1731l2966,1748e" filled="false" stroked="true" strokeweight=".128pt" strokecolor="#050000">
                <v:path arrowok="t"/>
              </v:shape>
            </v:group>
            <v:group style="position:absolute;left:2961;top:1737;width:2;height:17" coordorigin="2961,1737" coordsize="2,17">
              <v:shape style="position:absolute;left:2961;top:1737;width:2;height:17" coordorigin="2961,1737" coordsize="0,17" path="m2961,1737l2961,1753e" filled="false" stroked="true" strokeweight=".13pt" strokecolor="#050000">
                <v:path arrowok="t"/>
              </v:shape>
            </v:group>
            <v:group style="position:absolute;left:2963;top:1740;width:3;height:3" coordorigin="2963,1740" coordsize="3,3">
              <v:shape style="position:absolute;left:2963;top:1740;width:3;height:3" coordorigin="2963,1740" coordsize="3,3" path="m2965,1740l2963,1742,2965,1740xe" filled="false" stroked="true" strokeweight=".84pt" strokecolor="#050000">
                <v:path arrowok="t"/>
              </v:shape>
            </v:group>
            <v:group style="position:absolute;left:2952;top:1746;width:17;height:2" coordorigin="2952,1746" coordsize="17,2">
              <v:shape style="position:absolute;left:2952;top:1746;width:17;height:2" coordorigin="2952,1746" coordsize="17,0" path="m2952,1746l2968,1746e" filled="false" stroked="true" strokeweight=".129pt" strokecolor="#050000">
                <v:path arrowok="t"/>
              </v:shape>
            </v:group>
            <v:group style="position:absolute;left:2954;top:1744;width:17;height:2" coordorigin="2954,1744" coordsize="17,2">
              <v:shape style="position:absolute;left:2954;top:1744;width:17;height:2" coordorigin="2954,1744" coordsize="17,0" path="m2954,1744l2971,1744e" filled="false" stroked="true" strokeweight=".13pt" strokecolor="#050000">
                <v:path arrowok="t"/>
              </v:shape>
            </v:group>
            <v:group style="position:absolute;left:2952;top:1749;width:17;height:2" coordorigin="2952,1749" coordsize="17,2">
              <v:shape style="position:absolute;left:2952;top:1749;width:17;height:2" coordorigin="2952,1749" coordsize="17,0" path="m2952,1749l2968,1749e" filled="false" stroked="true" strokeweight=".129pt" strokecolor="#050000">
                <v:path arrowok="t"/>
              </v:shape>
            </v:group>
            <v:group style="position:absolute;left:2960;top:1742;width:3;height:3" coordorigin="2960,1742" coordsize="3,3">
              <v:shape style="position:absolute;left:2960;top:1742;width:3;height:3" coordorigin="2960,1742" coordsize="3,3" path="m2963,1742l2963,1745,2960,1745e" filled="false" stroked="true" strokeweight=".84pt" strokecolor="#050000">
                <v:path arrowok="t"/>
              </v:shape>
            </v:group>
            <v:group style="position:absolute;left:2961;top:1742;width:2;height:17" coordorigin="2961,1742" coordsize="2,17">
              <v:shape style="position:absolute;left:2961;top:1742;width:2;height:17" coordorigin="2961,1742" coordsize="0,17" path="m2961,1742l2961,1758e" filled="false" stroked="true" strokeweight=".13pt" strokecolor="#050000">
                <v:path arrowok="t"/>
              </v:shape>
            </v:group>
            <v:group style="position:absolute;left:2964;top:1737;width:2;height:17" coordorigin="2964,1737" coordsize="2,17">
              <v:shape style="position:absolute;left:2964;top:1737;width:2;height:17" coordorigin="2964,1737" coordsize="0,17" path="m2964,1737l2964,1753e" filled="false" stroked="true" strokeweight=".13pt" strokecolor="#050000">
                <v:path arrowok="t"/>
              </v:shape>
            </v:group>
            <v:group style="position:absolute;left:2961;top:1737;width:2;height:17" coordorigin="2961,1737" coordsize="2,17">
              <v:shape style="position:absolute;left:2961;top:1737;width:2;height:17" coordorigin="2961,1737" coordsize="0,17" path="m2961,1737l2961,1753e" filled="false" stroked="true" strokeweight=".13pt" strokecolor="#050000">
                <v:path arrowok="t"/>
              </v:shape>
            </v:group>
            <v:group style="position:absolute;left:2964;top:1737;width:2;height:17" coordorigin="2964,1737" coordsize="2,17">
              <v:shape style="position:absolute;left:2964;top:1737;width:2;height:17" coordorigin="2964,1737" coordsize="0,17" path="m2964,1737l2964,1753e" filled="false" stroked="true" strokeweight=".13pt" strokecolor="#050000">
                <v:path arrowok="t"/>
              </v:shape>
            </v:group>
            <v:group style="position:absolute;left:2959;top:1742;width:2;height:17" coordorigin="2959,1742" coordsize="2,17">
              <v:shape style="position:absolute;left:2959;top:1742;width:2;height:17" coordorigin="2959,1742" coordsize="0,17" path="m2959,1742l2959,1758e" filled="false" stroked="true" strokeweight=".129pt" strokecolor="#050000">
                <v:path arrowok="t"/>
              </v:shape>
            </v:group>
            <v:group style="position:absolute;left:3025;top:1696;width:6;height:3" coordorigin="3025,1696" coordsize="6,3">
              <v:shape style="position:absolute;left:3025;top:1696;width:6;height:3" coordorigin="3025,1696" coordsize="6,3" path="m3030,1696l3025,1698e" filled="false" stroked="true" strokeweight=".84pt" strokecolor="#050000">
                <v:path arrowok="t"/>
              </v:shape>
            </v:group>
            <v:group style="position:absolute;left:3029;top:1687;width:2;height:17" coordorigin="3029,1687" coordsize="2,17">
              <v:shape style="position:absolute;left:3029;top:1687;width:2;height:17" coordorigin="3029,1687" coordsize="0,17" path="m3029,1687l3029,1704e" filled="false" stroked="true" strokeweight=".388pt" strokecolor="#050000">
                <v:path arrowok="t"/>
              </v:shape>
            </v:group>
            <v:group style="position:absolute;left:3023;top:1693;width:2;height:17" coordorigin="3023,1693" coordsize="2,17">
              <v:shape style="position:absolute;left:3023;top:1693;width:2;height:17" coordorigin="3023,1693" coordsize="0,17" path="m3023,1693l3023,1709e" filled="false" stroked="true" strokeweight=".13pt" strokecolor="#050000">
                <v:path arrowok="t"/>
              </v:shape>
            </v:group>
            <v:group style="position:absolute;left:3026;top:1687;width:2;height:17" coordorigin="3026,1687" coordsize="2,17">
              <v:shape style="position:absolute;left:3026;top:1687;width:2;height:17" coordorigin="3026,1687" coordsize="0,17" path="m3026,1687l3026,1704e" filled="false" stroked="true" strokeweight=".129pt" strokecolor="#050000">
                <v:path arrowok="t"/>
              </v:shape>
            </v:group>
            <v:group style="position:absolute;left:3030;top:1698;width:3;height:3" coordorigin="3030,1698" coordsize="3,3">
              <v:shape style="position:absolute;left:3030;top:1698;width:3;height:3" coordorigin="3030,1698" coordsize="3,3" path="m3032,1698l3030,1701e" filled="false" stroked="true" strokeweight=".84pt" strokecolor="#050000">
                <v:path arrowok="t"/>
              </v:shape>
            </v:group>
            <v:group style="position:absolute;left:3007;top:1706;width:8;height:3" coordorigin="3007,1706" coordsize="8,3">
              <v:shape style="position:absolute;left:3007;top:1706;width:8;height:3" coordorigin="3007,1706" coordsize="8,3" path="m3014,1706l3007,1709e" filled="false" stroked="true" strokeweight=".84pt" strokecolor="#050000">
                <v:path arrowok="t"/>
              </v:shape>
            </v:group>
            <v:group style="position:absolute;left:3009;top:1704;width:6;height:3" coordorigin="3009,1704" coordsize="6,3">
              <v:shape style="position:absolute;left:3009;top:1704;width:6;height:3" coordorigin="3009,1704" coordsize="6,3" path="m3014,1704l3009,1706e" filled="false" stroked="true" strokeweight=".84pt" strokecolor="#050000">
                <v:path arrowok="t"/>
              </v:shape>
            </v:group>
            <v:group style="position:absolute;left:3018;top:1695;width:2;height:17" coordorigin="3018,1695" coordsize="2,17">
              <v:shape style="position:absolute;left:3018;top:1695;width:2;height:17" coordorigin="3018,1695" coordsize="0,17" path="m3018,1695l3018,1712e" filled="false" stroked="true" strokeweight=".13pt" strokecolor="#050000">
                <v:path arrowok="t"/>
              </v:shape>
            </v:group>
            <v:group style="position:absolute;left:3012;top:1701;width:6;height:3" coordorigin="3012,1701" coordsize="6,3">
              <v:shape style="position:absolute;left:3012;top:1701;width:6;height:3" coordorigin="3012,1701" coordsize="6,3" path="m3017,1701l3012,1704e" filled="false" stroked="true" strokeweight=".84pt" strokecolor="#050000">
                <v:path arrowok="t"/>
              </v:shape>
            </v:group>
            <v:group style="position:absolute;left:3012;top:1698;width:6;height:3" coordorigin="3012,1698" coordsize="6,3">
              <v:shape style="position:absolute;left:3012;top:1698;width:6;height:3" coordorigin="3012,1698" coordsize="6,3" path="m3017,1698l3012,1701e" filled="false" stroked="true" strokeweight=".84pt" strokecolor="#050000">
                <v:path arrowok="t"/>
              </v:shape>
            </v:group>
            <v:group style="position:absolute;left:3003;top:1700;width:2;height:17" coordorigin="3003,1700" coordsize="2,17">
              <v:shape style="position:absolute;left:3003;top:1700;width:2;height:17" coordorigin="3003,1700" coordsize="0,17" path="m3003,1700l3003,1717e" filled="false" stroked="true" strokeweight=".13pt" strokecolor="#050000">
                <v:path arrowok="t"/>
              </v:shape>
            </v:group>
            <v:group style="position:absolute;left:3005;top:1695;width:2;height:17" coordorigin="3005,1695" coordsize="2,17">
              <v:shape style="position:absolute;left:3005;top:1695;width:2;height:17" coordorigin="3005,1695" coordsize="0,17" path="m3005,1695l3005,1712e" filled="false" stroked="true" strokeweight=".13pt" strokecolor="#050000">
                <v:path arrowok="t"/>
              </v:shape>
            </v:group>
            <v:group style="position:absolute;left:2999;top:1706;width:6;height:3" coordorigin="2999,1706" coordsize="6,3">
              <v:shape style="position:absolute;left:2999;top:1706;width:6;height:3" coordorigin="2999,1706" coordsize="6,3" path="m3004,1706l2999,1709e" filled="false" stroked="true" strokeweight=".84pt" strokecolor="#050000">
                <v:path arrowok="t"/>
              </v:shape>
            </v:group>
            <v:group style="position:absolute;left:3001;top:1704;width:3;height:3" coordorigin="3001,1704" coordsize="3,3">
              <v:shape style="position:absolute;left:3001;top:1704;width:3;height:3" coordorigin="3001,1704" coordsize="3,3" path="m3004,1704l3001,1706e" filled="false" stroked="true" strokeweight=".84pt" strokecolor="#050000">
                <v:path arrowok="t"/>
              </v:shape>
            </v:group>
            <v:group style="position:absolute;left:3000;top:1700;width:2;height:17" coordorigin="3000,1700" coordsize="2,17">
              <v:shape style="position:absolute;left:3000;top:1700;width:2;height:17" coordorigin="3000,1700" coordsize="0,17" path="m3000,1700l3000,1717e" filled="false" stroked="true" strokeweight=".129pt" strokecolor="#050000">
                <v:path arrowok="t"/>
              </v:shape>
            </v:group>
            <v:group style="position:absolute;left:3005;top:1700;width:2;height:17" coordorigin="3005,1700" coordsize="2,17">
              <v:shape style="position:absolute;left:3005;top:1700;width:2;height:17" coordorigin="3005,1700" coordsize="0,17" path="m3005,1700l3005,1717e" filled="false" stroked="true" strokeweight=".13pt" strokecolor="#050000">
                <v:path arrowok="t"/>
              </v:shape>
            </v:group>
            <v:group style="position:absolute;left:2994;top:1714;width:3;height:3" coordorigin="2994,1714" coordsize="3,3">
              <v:shape style="position:absolute;left:2994;top:1714;width:3;height:3" coordorigin="2994,1714" coordsize="3,3" path="m2996,1714l2994,1714,2994,1716e" filled="false" stroked="true" strokeweight=".84pt" strokecolor="#050000">
                <v:path arrowok="t"/>
              </v:shape>
            </v:group>
            <v:group style="position:absolute;left:3063;top:1685;width:13;height:2" coordorigin="3063,1685" coordsize="13,2">
              <v:shape style="position:absolute;left:3063;top:1685;width:13;height:2" coordorigin="3063,1685" coordsize="13,0" path="m3071,1685l3076,1685,3063,1685e" filled="false" stroked="true" strokeweight=".84pt" strokecolor="#050000">
                <v:path arrowok="t"/>
              </v:shape>
            </v:group>
            <v:group style="position:absolute;left:3070;top:1677;width:2;height:17" coordorigin="3070,1677" coordsize="2,17">
              <v:shape style="position:absolute;left:3070;top:1677;width:2;height:17" coordorigin="3070,1677" coordsize="0,17" path="m3070,1677l3070,1694e" filled="false" stroked="true" strokeweight=".13pt" strokecolor="#050000">
                <v:path arrowok="t"/>
              </v:shape>
            </v:group>
            <v:group style="position:absolute;left:3056;top:1685;width:13;height:2" coordorigin="3056,1685" coordsize="13,2">
              <v:shape style="position:absolute;left:3056;top:1685;width:13;height:2" coordorigin="3056,1685" coordsize="13,0" path="m3056,1685l3069,1685e" filled="false" stroked="true" strokeweight=".84pt" strokecolor="#050000">
                <v:path arrowok="t"/>
              </v:shape>
            </v:group>
            <v:group style="position:absolute;left:3060;top:1677;width:2;height:17" coordorigin="3060,1677" coordsize="2,17">
              <v:shape style="position:absolute;left:3060;top:1677;width:2;height:17" coordorigin="3060,1677" coordsize="0,17" path="m3060,1677l3060,1694e" filled="false" stroked="true" strokeweight=".389pt" strokecolor="#050000">
                <v:path arrowok="t"/>
              </v:shape>
            </v:group>
            <v:group style="position:absolute;left:3040;top:1688;width:8;height:3" coordorigin="3040,1688" coordsize="8,3">
              <v:shape style="position:absolute;left:3040;top:1688;width:8;height:3" coordorigin="3040,1688" coordsize="8,3" path="m3048,1688l3040,1691e" filled="false" stroked="true" strokeweight=".84pt" strokecolor="#050000">
                <v:path arrowok="t"/>
              </v:shape>
            </v:group>
            <v:group style="position:absolute;left:3054;top:1682;width:2;height:17" coordorigin="3054,1682" coordsize="2,17">
              <v:shape style="position:absolute;left:3054;top:1682;width:2;height:17" coordorigin="3054,1682" coordsize="0,17" path="m3054,1682l3054,1699e" filled="false" stroked="true" strokeweight=".128pt" strokecolor="#050000">
                <v:path arrowok="t"/>
              </v:shape>
            </v:group>
            <v:group style="position:absolute;left:3044;top:1680;width:2;height:17" coordorigin="3044,1680" coordsize="2,17">
              <v:shape style="position:absolute;left:3044;top:1680;width:2;height:17" coordorigin="3044,1680" coordsize="0,17" path="m3044,1680l3044,1696e" filled="false" stroked="true" strokeweight=".388pt" strokecolor="#050000">
                <v:path arrowok="t"/>
              </v:shape>
            </v:group>
            <v:group style="position:absolute;left:3041;top:1685;width:2;height:17" coordorigin="3041,1685" coordsize="2,17">
              <v:shape style="position:absolute;left:3041;top:1685;width:2;height:17" coordorigin="3041,1685" coordsize="0,17" path="m3041,1685l3041,1702e" filled="false" stroked="true" strokeweight=".389pt" strokecolor="#050000">
                <v:path arrowok="t"/>
              </v:shape>
            </v:group>
            <v:group style="position:absolute;left:3054;top:1677;width:2;height:17" coordorigin="3054,1677" coordsize="2,17">
              <v:shape style="position:absolute;left:3054;top:1677;width:2;height:17" coordorigin="3054,1677" coordsize="0,17" path="m3054,1677l3054,1694e" filled="false" stroked="true" strokeweight=".128pt" strokecolor="#050000">
                <v:path arrowok="t"/>
              </v:shape>
            </v:group>
            <v:group style="position:absolute;left:3038;top:1691;width:13;height:3" coordorigin="3038,1691" coordsize="13,3">
              <v:shape style="position:absolute;left:3038;top:1691;width:13;height:3" coordorigin="3038,1691" coordsize="13,3" path="m3051,1691l3045,1691,3038,1693e" filled="false" stroked="true" strokeweight=".84pt" strokecolor="#050000">
                <v:path arrowok="t"/>
              </v:shape>
            </v:group>
            <v:group style="position:absolute;left:3052;top:1677;width:2;height:17" coordorigin="3052,1677" coordsize="2,17">
              <v:shape style="position:absolute;left:3052;top:1677;width:2;height:17" coordorigin="3052,1677" coordsize="0,17" path="m3052,1677l3052,1694e" filled="false" stroked="true" strokeweight=".388pt" strokecolor="#050000">
                <v:path arrowok="t"/>
              </v:shape>
            </v:group>
            <v:group style="position:absolute;left:3048;top:1685;width:6;height:3" coordorigin="3048,1685" coordsize="6,3">
              <v:shape style="position:absolute;left:3048;top:1685;width:6;height:3" coordorigin="3048,1685" coordsize="6,3" path="m3053,1685l3051,1688,3048,1688e" filled="false" stroked="true" strokeweight=".84pt" strokecolor="#050000">
                <v:path arrowok="t"/>
              </v:shape>
            </v:group>
            <v:group style="position:absolute;left:3040;top:1685;width:8;height:3" coordorigin="3040,1685" coordsize="8,3">
              <v:shape style="position:absolute;left:3040;top:1685;width:8;height:3" coordorigin="3040,1685" coordsize="8,3" path="m3048,1685l3040,1688e" filled="false" stroked="true" strokeweight=".84pt" strokecolor="#050000">
                <v:path arrowok="t"/>
              </v:shape>
            </v:group>
            <v:group style="position:absolute;left:3027;top:1691;width:8;height:3" coordorigin="3027,1691" coordsize="8,3">
              <v:shape style="position:absolute;left:3027;top:1691;width:8;height:3" coordorigin="3027,1691" coordsize="8,3" path="m3035,1691l3027,1693e" filled="false" stroked="true" strokeweight=".84pt" strokecolor="#050000">
                <v:path arrowok="t"/>
              </v:shape>
            </v:group>
            <v:group style="position:absolute;left:3027;top:1688;width:8;height:3" coordorigin="3027,1688" coordsize="8,3">
              <v:shape style="position:absolute;left:3027;top:1688;width:8;height:3" coordorigin="3027,1688" coordsize="8,3" path="m3035,1688l3027,1691e" filled="false" stroked="true" strokeweight=".84pt" strokecolor="#050000">
                <v:path arrowok="t"/>
              </v:shape>
            </v:group>
            <v:group style="position:absolute;left:3039;top:1680;width:2;height:17" coordorigin="3039,1680" coordsize="2,17">
              <v:shape style="position:absolute;left:3039;top:1680;width:2;height:17" coordorigin="3039,1680" coordsize="0,17" path="m3039,1680l3039,1696e" filled="false" stroked="true" strokeweight=".13pt" strokecolor="#050000">
                <v:path arrowok="t"/>
              </v:shape>
            </v:group>
            <v:group style="position:absolute;left:3038;top:1680;width:2;height:17" coordorigin="3038,1680" coordsize="2,17">
              <v:shape style="position:absolute;left:3038;top:1680;width:2;height:17" coordorigin="3038,1680" coordsize="0,17" path="m3038,1680l3038,1696e" filled="false" stroked="true" strokeweight=".26pt" strokecolor="#050000">
                <v:path arrowok="t"/>
              </v:shape>
            </v:group>
            <v:group style="position:absolute;left:3032;top:1693;width:6;height:3" coordorigin="3032,1693" coordsize="6,3">
              <v:shape style="position:absolute;left:3032;top:1693;width:6;height:3" coordorigin="3032,1693" coordsize="6,3" path="m3038,1693l3032,1696e" filled="false" stroked="true" strokeweight=".84pt" strokecolor="#050000">
                <v:path arrowok="t"/>
              </v:shape>
            </v:group>
            <v:group style="position:absolute;left:3035;top:1688;width:3;height:3" coordorigin="3035,1688" coordsize="3,3">
              <v:shape style="position:absolute;left:3035;top:1688;width:3;height:3" coordorigin="3035,1688" coordsize="3,3" path="m3038,1688l3035,1691e" filled="false" stroked="true" strokeweight=".84pt" strokecolor="#050000">
                <v:path arrowok="t"/>
              </v:shape>
            </v:group>
            <v:group style="position:absolute;left:3014;top:1696;width:6;height:3" coordorigin="3014,1696" coordsize="6,3">
              <v:shape style="position:absolute;left:3014;top:1696;width:6;height:3" coordorigin="3014,1696" coordsize="6,3" path="m3020,1696l3014,1698e" filled="false" stroked="true" strokeweight=".84pt" strokecolor="#050000">
                <v:path arrowok="t"/>
              </v:shape>
            </v:group>
            <v:group style="position:absolute;left:3021;top:1690;width:2;height:17" coordorigin="3021,1690" coordsize="2,17">
              <v:shape style="position:absolute;left:3021;top:1690;width:2;height:17" coordorigin="3021,1690" coordsize="0,17" path="m3021,1690l3021,1707e" filled="false" stroked="true" strokeweight=".129pt" strokecolor="#050000">
                <v:path arrowok="t"/>
              </v:shape>
            </v:group>
            <v:group style="position:absolute;left:3004;top:1701;width:3;height:3" coordorigin="3004,1701" coordsize="3,3">
              <v:shape style="position:absolute;left:3004;top:1701;width:3;height:3" coordorigin="3004,1701" coordsize="3,3" path="m3007,1701l3004,1704e" filled="false" stroked="true" strokeweight=".84pt" strokecolor="#050000">
                <v:path arrowok="t"/>
              </v:shape>
            </v:group>
            <v:group style="position:absolute;left:3000;top:1698;width:2;height:17" coordorigin="3000,1698" coordsize="2,17">
              <v:shape style="position:absolute;left:3000;top:1698;width:2;height:17" coordorigin="3000,1698" coordsize="0,17" path="m3000,1698l3000,1714e" filled="false" stroked="true" strokeweight=".129pt" strokecolor="#050000">
                <v:path arrowok="t"/>
              </v:shape>
            </v:group>
            <v:group style="position:absolute;left:3003;top:1695;width:2;height:17" coordorigin="3003,1695" coordsize="2,17">
              <v:shape style="position:absolute;left:3003;top:1695;width:2;height:17" coordorigin="3003,1695" coordsize="0,17" path="m3003,1695l3003,1712e" filled="false" stroked="true" strokeweight=".129pt" strokecolor="#050000">
                <v:path arrowok="t"/>
              </v:shape>
            </v:group>
            <v:group style="position:absolute;left:3008;top:1695;width:2;height:17" coordorigin="3008,1695" coordsize="2,17">
              <v:shape style="position:absolute;left:3008;top:1695;width:2;height:17" coordorigin="3008,1695" coordsize="0,17" path="m3008,1695l3008,1712e" filled="false" stroked="true" strokeweight=".129pt" strokecolor="#050000">
                <v:path arrowok="t"/>
              </v:shape>
            </v:group>
            <v:group style="position:absolute;left:2995;top:1703;width:2;height:17" coordorigin="2995,1703" coordsize="2,17">
              <v:shape style="position:absolute;left:2995;top:1703;width:2;height:17" coordorigin="2995,1703" coordsize="0,17" path="m2995,1703l2995,1720e" filled="false" stroked="true" strokeweight=".13pt" strokecolor="#050000">
                <v:path arrowok="t"/>
              </v:shape>
            </v:group>
            <v:group style="position:absolute;left:2991;top:1706;width:6;height:6" coordorigin="2991,1706" coordsize="6,6">
              <v:shape style="position:absolute;left:2991;top:1706;width:6;height:6" coordorigin="2991,1706" coordsize="6,6" path="m2996,1706l2991,1711e" filled="false" stroked="true" strokeweight=".84pt" strokecolor="#050000">
                <v:path arrowok="t"/>
              </v:shape>
            </v:group>
            <v:group style="position:absolute;left:2988;top:1711;width:6;height:6" coordorigin="2988,1711" coordsize="6,6">
              <v:shape style="position:absolute;left:2988;top:1711;width:6;height:6" coordorigin="2988,1711" coordsize="6,6" path="m2988,1716l2994,1711,2991,1714,2988,1714e" filled="false" stroked="true" strokeweight=".84pt" strokecolor="#050000">
                <v:path arrowok="t"/>
              </v:shape>
            </v:group>
            <v:group style="position:absolute;left:2990;top:1708;width:2;height:17" coordorigin="2990,1708" coordsize="2,17">
              <v:shape style="position:absolute;left:2990;top:1708;width:2;height:17" coordorigin="2990,1708" coordsize="0,17" path="m2990,1708l2990,1725e" filled="false" stroked="true" strokeweight=".129pt" strokecolor="#050000">
                <v:path arrowok="t"/>
              </v:shape>
            </v:group>
            <v:group style="position:absolute;left:2996;top:1709;width:3;height:3" coordorigin="2996,1709" coordsize="3,3">
              <v:shape style="position:absolute;left:2996;top:1709;width:3;height:3" coordorigin="2996,1709" coordsize="3,3" path="m2999,1709l2996,1709,2996,1711e" filled="false" stroked="true" strokeweight=".84pt" strokecolor="#050000">
                <v:path arrowok="t"/>
              </v:shape>
            </v:group>
            <v:group style="position:absolute;left:2991;top:1706;width:6;height:3" coordorigin="2991,1706" coordsize="6,3">
              <v:shape style="position:absolute;left:2991;top:1706;width:6;height:3" coordorigin="2991,1706" coordsize="6,3" path="m2996,1706l2991,1709e" filled="false" stroked="true" strokeweight=".84pt" strokecolor="#050000">
                <v:path arrowok="t"/>
              </v:shape>
            </v:group>
            <v:group style="position:absolute;left:2992;top:1703;width:2;height:17" coordorigin="2992,1703" coordsize="2,17">
              <v:shape style="position:absolute;left:2992;top:1703;width:2;height:17" coordorigin="2992,1703" coordsize="0,17" path="m2992,1703l2992,1720e" filled="false" stroked="true" strokeweight=".129pt" strokecolor="#050000">
                <v:path arrowok="t"/>
              </v:shape>
            </v:group>
            <v:group style="position:absolute;left:2987;top:1705;width:2;height:17" coordorigin="2987,1705" coordsize="2,17">
              <v:shape style="position:absolute;left:2987;top:1705;width:2;height:17" coordorigin="2987,1705" coordsize="0,17" path="m2987,1705l2987,1722e" filled="false" stroked="true" strokeweight=".129pt" strokecolor="#050000">
                <v:path arrowok="t"/>
              </v:shape>
            </v:group>
            <v:group style="position:absolute;left:2983;top:1716;width:3;height:3" coordorigin="2983,1716" coordsize="3,3">
              <v:shape style="position:absolute;left:2983;top:1716;width:3;height:3" coordorigin="2983,1716" coordsize="3,3" path="m2986,1716l2983,1719e" filled="false" stroked="true" strokeweight=".84pt" strokecolor="#050000">
                <v:path arrowok="t"/>
              </v:shape>
            </v:group>
            <v:group style="position:absolute;left:2981;top:1714;width:6;height:6" coordorigin="2981,1714" coordsize="6,6">
              <v:shape style="position:absolute;left:2981;top:1714;width:6;height:6" coordorigin="2981,1714" coordsize="6,6" path="m2986,1714l2981,1719,2983,1719e" filled="false" stroked="true" strokeweight=".84pt" strokecolor="#050000">
                <v:path arrowok="t"/>
              </v:shape>
            </v:group>
            <v:group style="position:absolute;left:2982;top:1711;width:2;height:17" coordorigin="2982,1711" coordsize="2,17">
              <v:shape style="position:absolute;left:2982;top:1711;width:2;height:17" coordorigin="2982,1711" coordsize="0,17" path="m2982,1711l2982,1727e" filled="false" stroked="true" strokeweight=".13pt" strokecolor="#050000">
                <v:path arrowok="t"/>
              </v:shape>
            </v:group>
            <v:group style="position:absolute;left:2977;top:1718;width:17;height:2" coordorigin="2977,1718" coordsize="17,2">
              <v:shape style="position:absolute;left:2977;top:1718;width:17;height:2" coordorigin="2977,1718" coordsize="17,0" path="m2977,1718l2994,1718e" filled="false" stroked="true" strokeweight=".129pt" strokecolor="#050000">
                <v:path arrowok="t"/>
              </v:shape>
            </v:group>
            <v:group style="position:absolute;left:2990;top:1703;width:2;height:17" coordorigin="2990,1703" coordsize="2,17">
              <v:shape style="position:absolute;left:2990;top:1703;width:2;height:17" coordorigin="2990,1703" coordsize="0,17" path="m2990,1703l2990,1720e" filled="false" stroked="true" strokeweight=".129pt" strokecolor="#050000">
                <v:path arrowok="t"/>
              </v:shape>
            </v:group>
            <v:group style="position:absolute;left:2977;top:1716;width:2;height:17" coordorigin="2977,1716" coordsize="2,17">
              <v:shape style="position:absolute;left:2977;top:1716;width:2;height:17" coordorigin="2977,1716" coordsize="0,17" path="m2977,1716l2977,1733e" filled="false" stroked="true" strokeweight=".13pt" strokecolor="#050000">
                <v:path arrowok="t"/>
              </v:shape>
            </v:group>
            <v:group style="position:absolute;left:2980;top:1713;width:17;height:2" coordorigin="2980,1713" coordsize="17,2">
              <v:shape style="position:absolute;left:2980;top:1713;width:17;height:2" coordorigin="2980,1713" coordsize="17,0" path="m2980,1713l2997,1713e" filled="false" stroked="true" strokeweight=".13pt" strokecolor="#050000">
                <v:path arrowok="t"/>
              </v:shape>
            </v:group>
            <v:group style="position:absolute;left:2973;top:1724;width:3;height:3" coordorigin="2973,1724" coordsize="3,3">
              <v:shape style="position:absolute;left:2973;top:1724;width:3;height:3" coordorigin="2973,1724" coordsize="3,3" path="m2975,1724l2973,1727e" filled="false" stroked="true" strokeweight=".84pt" strokecolor="#050000">
                <v:path arrowok="t"/>
              </v:shape>
            </v:group>
            <v:group style="position:absolute;left:2987;top:1711;width:2;height:17" coordorigin="2987,1711" coordsize="2,17">
              <v:shape style="position:absolute;left:2987;top:1711;width:2;height:17" coordorigin="2987,1711" coordsize="0,17" path="m2987,1711l2987,1727e" filled="false" stroked="true" strokeweight=".129pt" strokecolor="#050000">
                <v:path arrowok="t"/>
              </v:shape>
            </v:group>
            <v:group style="position:absolute;left:2970;top:1724;width:6;height:6" coordorigin="2970,1724" coordsize="6,6">
              <v:shape style="position:absolute;left:2970;top:1724;width:6;height:6" coordorigin="2970,1724" coordsize="6,6" path="m2976,1724l2973,1727,2973,1729,2970,1729e" filled="false" stroked="true" strokeweight=".84pt" strokecolor="#050000">
                <v:path arrowok="t"/>
              </v:shape>
            </v:group>
            <v:group style="position:absolute;left:2965;top:1728;width:17;height:2" coordorigin="2965,1728" coordsize="17,2">
              <v:shape style="position:absolute;left:2965;top:1728;width:17;height:2" coordorigin="2965,1728" coordsize="17,0" path="m2965,1728l2981,1728e" filled="false" stroked="true" strokeweight=".13pt" strokecolor="#050000">
                <v:path arrowok="t"/>
              </v:shape>
            </v:group>
            <v:group style="position:absolute;left:2965;top:1735;width:3;height:3" coordorigin="2965,1735" coordsize="3,3">
              <v:shape style="position:absolute;left:2965;top:1735;width:3;height:3" coordorigin="2965,1735" coordsize="3,3" path="m2968,1735l2965,1737,2968,1735xe" filled="false" stroked="true" strokeweight=".84pt" strokecolor="#050000">
                <v:path arrowok="t"/>
              </v:shape>
            </v:group>
            <v:group style="position:absolute;left:2964;top:1731;width:2;height:17" coordorigin="2964,1731" coordsize="2,17">
              <v:shape style="position:absolute;left:2964;top:1731;width:2;height:17" coordorigin="2964,1731" coordsize="0,17" path="m2964,1731l2964,1748e" filled="false" stroked="true" strokeweight=".13pt" strokecolor="#050000">
                <v:path arrowok="t"/>
              </v:shape>
            </v:group>
            <v:group style="position:absolute;left:3027;top:1688;width:8;height:3" coordorigin="3027,1688" coordsize="8,3">
              <v:shape style="position:absolute;left:3027;top:1688;width:8;height:3" coordorigin="3027,1688" coordsize="8,3" path="m3035,1688l3027,1691e" filled="false" stroked="true" strokeweight=".84pt" strokecolor="#050000">
                <v:path arrowok="t"/>
              </v:shape>
            </v:group>
            <v:group style="position:absolute;left:3014;top:1693;width:8;height:3" coordorigin="3014,1693" coordsize="8,3">
              <v:shape style="position:absolute;left:3014;top:1693;width:8;height:3" coordorigin="3014,1693" coordsize="8,3" path="m3022,1693l3014,1696e" filled="false" stroked="true" strokeweight=".84pt" strokecolor="#050000">
                <v:path arrowok="t"/>
              </v:shape>
            </v:group>
            <v:group style="position:absolute;left:3029;top:1682;width:2;height:17" coordorigin="3029,1682" coordsize="2,17">
              <v:shape style="position:absolute;left:3029;top:1682;width:2;height:17" coordorigin="3029,1682" coordsize="0,17" path="m3029,1682l3029,1699e" filled="false" stroked="true" strokeweight=".13pt" strokecolor="#050000">
                <v:path arrowok="t"/>
              </v:shape>
            </v:group>
            <v:group style="position:absolute;left:3026;top:1685;width:2;height:17" coordorigin="3026,1685" coordsize="2,17">
              <v:shape style="position:absolute;left:3026;top:1685;width:2;height:17" coordorigin="3026,1685" coordsize="0,17" path="m3026,1685l3026,1702e" filled="false" stroked="true" strokeweight=".129pt" strokecolor="#050000">
                <v:path arrowok="t"/>
              </v:shape>
            </v:group>
            <v:group style="position:absolute;left:3022;top:1691;width:6;height:3" coordorigin="3022,1691" coordsize="6,3">
              <v:shape style="position:absolute;left:3022;top:1691;width:6;height:3" coordorigin="3022,1691" coordsize="6,3" path="m3027,1691l3022,1693,3025,1693e" filled="false" stroked="true" strokeweight=".84pt" strokecolor="#050000">
                <v:path arrowok="t"/>
              </v:shape>
            </v:group>
            <v:group style="position:absolute;left:3001;top:1698;width:8;height:3" coordorigin="3001,1698" coordsize="8,3">
              <v:shape style="position:absolute;left:3001;top:1698;width:8;height:3" coordorigin="3001,1698" coordsize="8,3" path="m3009,1698l3007,1698,3001,1701e" filled="false" stroked="true" strokeweight=".84pt" strokecolor="#050000">
                <v:path arrowok="t"/>
              </v:shape>
            </v:group>
            <v:group style="position:absolute;left:3010;top:1695;width:2;height:17" coordorigin="3010,1695" coordsize="2,17">
              <v:shape style="position:absolute;left:3010;top:1695;width:2;height:17" coordorigin="3010,1695" coordsize="0,17" path="m3010,1695l3010,1712e" filled="false" stroked="true" strokeweight=".129pt" strokecolor="#050000">
                <v:path arrowok="t"/>
              </v:shape>
            </v:group>
            <v:group style="position:absolute;left:3013;top:1690;width:2;height:17" coordorigin="3013,1690" coordsize="2,17">
              <v:shape style="position:absolute;left:3013;top:1690;width:2;height:17" coordorigin="3013,1690" coordsize="0,17" path="m3013,1690l3013,1707e" filled="false" stroked="true" strokeweight=".129pt" strokecolor="#050000">
                <v:path arrowok="t"/>
              </v:shape>
            </v:group>
            <v:group style="position:absolute;left:3009;top:1696;width:6;height:3" coordorigin="3009,1696" coordsize="6,3">
              <v:shape style="position:absolute;left:3009;top:1696;width:6;height:3" coordorigin="3009,1696" coordsize="6,3" path="m3014,1696l3012,1698,3009,1698e" filled="false" stroked="true" strokeweight=".84pt" strokecolor="#050000">
                <v:path arrowok="t"/>
              </v:shape>
            </v:group>
            <v:group style="position:absolute;left:2999;top:1704;width:3;height:3" coordorigin="2999,1704" coordsize="3,3">
              <v:shape style="position:absolute;left:2999;top:1704;width:3;height:3" coordorigin="2999,1704" coordsize="3,3" path="m3001,1704l3001,1706,2999,1706,3001,1704xe" filled="false" stroked="true" strokeweight=".84pt" strokecolor="#050000">
                <v:path arrowok="t"/>
              </v:shape>
            </v:group>
            <v:group style="position:absolute;left:3149;top:1903;width:19;height:24" coordorigin="3149,1903" coordsize="19,24">
              <v:shape style="position:absolute;left:3149;top:1903;width:19;height:24" coordorigin="3149,1903" coordsize="19,24" path="m3149,1926l3151,1921,3154,1918,3157,1916,3162,1911,3162,1908,3164,1905,3164,1903,3167,1903e" filled="false" stroked="true" strokeweight=".84pt" strokecolor="#050000">
                <v:path arrowok="t"/>
              </v:shape>
            </v:group>
            <v:group style="position:absolute;left:3136;top:1926;width:6;height:6" coordorigin="3136,1926" coordsize="6,6">
              <v:shape style="position:absolute;left:3136;top:1926;width:6;height:6" coordorigin="3136,1926" coordsize="6,6" path="m3136,1931l3141,1926e" filled="false" stroked="true" strokeweight=".84pt" strokecolor="#050000">
                <v:path arrowok="t"/>
              </v:shape>
            </v:group>
            <v:group style="position:absolute;left:3167;top:1895;width:3;height:8" coordorigin="3167,1895" coordsize="3,8">
              <v:shape style="position:absolute;left:3167;top:1895;width:3;height:8" coordorigin="3167,1895" coordsize="3,8" path="m3167,1903l3170,1895e" filled="false" stroked="true" strokeweight=".84pt" strokecolor="#050000">
                <v:path arrowok="t"/>
              </v:shape>
            </v:group>
            <v:group style="position:absolute;left:3141;top:1908;width:19;height:19" coordorigin="3141,1908" coordsize="19,19">
              <v:shape style="position:absolute;left:3141;top:1908;width:19;height:19" coordorigin="3141,1908" coordsize="19,19" path="m3141,1926l3144,1926,3146,1923,3151,1916,3154,1913,3157,1911,3159,1908e" filled="false" stroked="true" strokeweight=".84pt" strokecolor="#050000">
                <v:path arrowok="t"/>
              </v:shape>
            </v:group>
            <v:group style="position:absolute;left:3188;top:1823;width:3;height:6" coordorigin="3188,1823" coordsize="3,6">
              <v:shape style="position:absolute;left:3188;top:1823;width:3;height:6" coordorigin="3188,1823" coordsize="3,6" path="m3190,1828l3188,1823e" filled="false" stroked="true" strokeweight=".84pt" strokecolor="#050000">
                <v:path arrowok="t"/>
              </v:shape>
            </v:group>
            <v:group style="position:absolute;left:3190;top:1817;width:3;height:8" coordorigin="3190,1817" coordsize="3,8">
              <v:shape style="position:absolute;left:3190;top:1817;width:3;height:8" coordorigin="3190,1817" coordsize="3,8" path="m3193,1825l3190,1817e" filled="false" stroked="true" strokeweight=".84pt" strokecolor="#050000">
                <v:path arrowok="t"/>
              </v:shape>
            </v:group>
            <v:group style="position:absolute;left:3179;top:1826;width:17;height:2" coordorigin="3179,1826" coordsize="17,2">
              <v:shape style="position:absolute;left:3179;top:1826;width:17;height:2" coordorigin="3179,1826" coordsize="17,0" path="m3179,1826l3196,1826e" filled="false" stroked="true" strokeweight=".388pt" strokecolor="#050000">
                <v:path arrowok="t"/>
              </v:shape>
            </v:group>
            <v:group style="position:absolute;left:3192;top:1819;width:2;height:17" coordorigin="3192,1819" coordsize="2,17">
              <v:shape style="position:absolute;left:3192;top:1819;width:2;height:17" coordorigin="3192,1819" coordsize="0,17" path="m3192,1819l3192,1836e" filled="false" stroked="true" strokeweight=".129pt" strokecolor="#050000">
                <v:path arrowok="t"/>
              </v:shape>
            </v:group>
            <v:group style="position:absolute;left:3179;top:1819;width:17;height:2" coordorigin="3179,1819" coordsize="17,2">
              <v:shape style="position:absolute;left:3179;top:1819;width:17;height:2" coordorigin="3179,1819" coordsize="17,0" path="m3179,1819l3196,1819e" filled="false" stroked="true" strokeweight=".129pt" strokecolor="#050000">
                <v:path arrowok="t"/>
              </v:shape>
            </v:group>
            <v:group style="position:absolute;left:3182;top:1838;width:17;height:2" coordorigin="3182,1838" coordsize="17,2">
              <v:shape style="position:absolute;left:3182;top:1838;width:17;height:2" coordorigin="3182,1838" coordsize="17,0" path="m3182,1838l3199,1838e" filled="false" stroked="true" strokeweight=".258pt" strokecolor="#050000">
                <v:path arrowok="t"/>
              </v:shape>
            </v:group>
            <v:group style="position:absolute;left:3179;top:1841;width:17;height:2" coordorigin="3179,1841" coordsize="17,2">
              <v:shape style="position:absolute;left:3179;top:1841;width:17;height:2" coordorigin="3179,1841" coordsize="17,0" path="m3179,1841l3196,1841e" filled="false" stroked="true" strokeweight=".258pt" strokecolor="#050000">
                <v:path arrowok="t"/>
              </v:shape>
            </v:group>
            <v:group style="position:absolute;left:3182;top:1842;width:17;height:2" coordorigin="3182,1842" coordsize="17,2">
              <v:shape style="position:absolute;left:3182;top:1842;width:17;height:2" coordorigin="3182,1842" coordsize="17,0" path="m3182,1842l3199,1842e" filled="false" stroked="true" strokeweight=".13pt" strokecolor="#050000">
                <v:path arrowok="t"/>
              </v:shape>
            </v:group>
            <v:group style="position:absolute;left:3188;top:1830;width:3;height:6" coordorigin="3188,1830" coordsize="3,6">
              <v:shape style="position:absolute;left:3188;top:1830;width:3;height:6" coordorigin="3188,1830" coordsize="3,6" path="m3190,1835l3188,1830e" filled="false" stroked="true" strokeweight=".84pt" strokecolor="#050000">
                <v:path arrowok="t"/>
              </v:shape>
            </v:group>
            <v:group style="position:absolute;left:3183;top:1835;width:3;height:26" coordorigin="3183,1835" coordsize="3,26">
              <v:shape style="position:absolute;left:3183;top:1835;width:3;height:26" coordorigin="3183,1835" coordsize="3,26" path="m3185,1835l3185,1846,3183,1861e" filled="false" stroked="true" strokeweight=".84pt" strokecolor="#050000">
                <v:path arrowok="t"/>
              </v:shape>
            </v:group>
            <v:group style="position:absolute;left:3177;top:1855;width:17;height:2" coordorigin="3177,1855" coordsize="17,2">
              <v:shape style="position:absolute;left:3177;top:1855;width:17;height:2" coordorigin="3177,1855" coordsize="17,0" path="m3177,1855l3194,1855e" filled="false" stroked="true" strokeweight=".647pt" strokecolor="#050000">
                <v:path arrowok="t"/>
              </v:shape>
            </v:group>
            <v:group style="position:absolute;left:3170;top:1861;width:13;height:34" coordorigin="3170,1861" coordsize="13,34">
              <v:shape style="position:absolute;left:3170;top:1861;width:13;height:34" coordorigin="3170,1861" coordsize="13,34" path="m3183,1861l3180,1872,3180,1874,3175,1885,3170,1895e" filled="false" stroked="true" strokeweight=".84pt" strokecolor="#050000">
                <v:path arrowok="t"/>
              </v:shape>
            </v:group>
            <v:group style="position:absolute;left:3188;top:1848;width:3;height:6" coordorigin="3188,1848" coordsize="3,6">
              <v:shape style="position:absolute;left:3188;top:1848;width:3;height:6" coordorigin="3188,1848" coordsize="3,6" path="m3188,1854l3190,1848e" filled="false" stroked="true" strokeweight=".84pt" strokecolor="#050000">
                <v:path arrowok="t"/>
              </v:shape>
            </v:group>
            <v:group style="position:absolute;left:3182;top:1848;width:17;height:2" coordorigin="3182,1848" coordsize="17,2">
              <v:shape style="position:absolute;left:3182;top:1848;width:17;height:2" coordorigin="3182,1848" coordsize="17,0" path="m3182,1848l3199,1848e" filled="false" stroked="true" strokeweight=".259pt" strokecolor="#050000">
                <v:path arrowok="t"/>
              </v:shape>
            </v:group>
            <v:group style="position:absolute;left:3179;top:1854;width:17;height:2" coordorigin="3179,1854" coordsize="17,2">
              <v:shape style="position:absolute;left:3179;top:1854;width:17;height:2" coordorigin="3179,1854" coordsize="17,0" path="m3179,1854l3196,1854e" filled="false" stroked="true" strokeweight=".258pt" strokecolor="#050000">
                <v:path arrowok="t"/>
              </v:shape>
            </v:group>
            <v:group style="position:absolute;left:3182;top:1852;width:17;height:2" coordorigin="3182,1852" coordsize="17,2">
              <v:shape style="position:absolute;left:3182;top:1852;width:17;height:2" coordorigin="3182,1852" coordsize="17,0" path="m3182,1852l3199,1852e" filled="false" stroked="true" strokeweight=".128pt" strokecolor="#050000">
                <v:path arrowok="t"/>
              </v:shape>
            </v:group>
            <v:group style="position:absolute;left:3179;top:1857;width:17;height:2" coordorigin="3179,1857" coordsize="17,2">
              <v:shape style="position:absolute;left:3179;top:1857;width:17;height:2" coordorigin="3179,1857" coordsize="17,0" path="m3179,1857l3196,1857e" filled="false" stroked="true" strokeweight=".13pt" strokecolor="#050000">
                <v:path arrowok="t"/>
              </v:shape>
            </v:group>
            <v:group style="position:absolute;left:3179;top:1846;width:17;height:2" coordorigin="3179,1846" coordsize="17,2">
              <v:shape style="position:absolute;left:3179;top:1846;width:17;height:2" coordorigin="3179,1846" coordsize="17,0" path="m3179,1846l3196,1846e" filled="false" stroked="true" strokeweight=".258pt" strokecolor="#050000">
                <v:path arrowok="t"/>
              </v:shape>
            </v:group>
            <v:group style="position:absolute;left:3179;top:1863;width:17;height:2" coordorigin="3179,1863" coordsize="17,2">
              <v:shape style="position:absolute;left:3179;top:1863;width:17;height:2" coordorigin="3179,1863" coordsize="17,0" path="m3179,1863l3196,1863e" filled="false" stroked="true" strokeweight=".13pt" strokecolor="#050000">
                <v:path arrowok="t"/>
              </v:shape>
            </v:group>
            <v:group style="position:absolute;left:3177;top:1867;width:17;height:2" coordorigin="3177,1867" coordsize="17,2">
              <v:shape style="position:absolute;left:3177;top:1867;width:17;height:2" coordorigin="3177,1867" coordsize="17,0" path="m3177,1867l3194,1867e" filled="false" stroked="true" strokeweight=".259pt" strokecolor="#050000">
                <v:path arrowok="t"/>
              </v:shape>
            </v:group>
            <v:group style="position:absolute;left:3185;top:1864;width:3;height:8" coordorigin="3185,1864" coordsize="3,8">
              <v:shape style="position:absolute;left:3185;top:1864;width:3;height:8" coordorigin="3185,1864" coordsize="3,8" path="m3188,1864l3185,1867,3185,1872e" filled="false" stroked="true" strokeweight=".84pt" strokecolor="#050000">
                <v:path arrowok="t"/>
              </v:shape>
            </v:group>
            <v:group style="position:absolute;left:3157;top:1911;width:6;height:6" coordorigin="3157,1911" coordsize="6,6">
              <v:shape style="position:absolute;left:3157;top:1911;width:6;height:6" coordorigin="3157,1911" coordsize="6,6" path="m3157,1916l3162,1911e" filled="false" stroked="true" strokeweight=".84pt" strokecolor="#050000">
                <v:path arrowok="t"/>
              </v:shape>
            </v:group>
            <v:group style="position:absolute;left:3184;top:1853;width:2;height:17" coordorigin="3184,1853" coordsize="2,17">
              <v:shape style="position:absolute;left:3184;top:1853;width:2;height:17" coordorigin="3184,1853" coordsize="0,17" path="m3184,1853l3184,1870e" filled="false" stroked="true" strokeweight=".128pt" strokecolor="#050000">
                <v:path arrowok="t"/>
              </v:shape>
            </v:group>
            <v:group style="position:absolute;left:3174;top:1876;width:17;height:2" coordorigin="3174,1876" coordsize="17,2">
              <v:shape style="position:absolute;left:3174;top:1876;width:17;height:2" coordorigin="3174,1876" coordsize="17,0" path="m3174,1876l3191,1876e" filled="false" stroked="true" strokeweight=".128pt" strokecolor="#050000">
                <v:path arrowok="t"/>
              </v:shape>
            </v:group>
            <v:group style="position:absolute;left:3186;top:1850;width:2;height:17" coordorigin="3186,1850" coordsize="2,17">
              <v:shape style="position:absolute;left:3186;top:1850;width:2;height:17" coordorigin="3186,1850" coordsize="0,17" path="m3186,1850l3186,1867e" filled="false" stroked="true" strokeweight=".13pt" strokecolor="#050000">
                <v:path arrowok="t"/>
              </v:shape>
            </v:group>
            <v:group style="position:absolute;left:3180;top:1877;width:3;height:6" coordorigin="3180,1877" coordsize="3,6">
              <v:shape style="position:absolute;left:3180;top:1877;width:3;height:6" coordorigin="3180,1877" coordsize="3,6" path="m3180,1882l3183,1877,3183,1879e" filled="false" stroked="true" strokeweight=".84pt" strokecolor="#050000">
                <v:path arrowok="t"/>
              </v:shape>
            </v:group>
            <v:group style="position:absolute;left:3186;top:1850;width:2;height:17" coordorigin="3186,1850" coordsize="2,17">
              <v:shape style="position:absolute;left:3186;top:1850;width:2;height:17" coordorigin="3186,1850" coordsize="0,17" path="m3186,1850l3186,1867e" filled="false" stroked="true" strokeweight=".13pt" strokecolor="#050000">
                <v:path arrowok="t"/>
              </v:shape>
            </v:group>
            <v:group style="position:absolute;left:3180;top:1879;width:3;height:3" coordorigin="3180,1879" coordsize="3,3">
              <v:shape style="position:absolute;left:3180;top:1879;width:3;height:3" coordorigin="3180,1879" coordsize="3,3" path="m3183,1879l3180,1882e" filled="false" stroked="true" strokeweight=".84pt" strokecolor="#050000">
                <v:path arrowok="t"/>
              </v:shape>
            </v:group>
            <v:group style="position:absolute;left:3167;top:1900;width:3;height:6" coordorigin="3167,1900" coordsize="3,6">
              <v:shape style="position:absolute;left:3167;top:1900;width:3;height:6" coordorigin="3167,1900" coordsize="3,6" path="m3167,1905l3170,1900e" filled="false" stroked="true" strokeweight=".84pt" strokecolor="#050000">
                <v:path arrowok="t"/>
              </v:shape>
            </v:group>
            <v:group style="position:absolute;left:3180;top:1861;width:3;height:11" coordorigin="3180,1861" coordsize="3,11">
              <v:shape style="position:absolute;left:3180;top:1861;width:3;height:11" coordorigin="3180,1861" coordsize="3,11" path="m3180,1872l3183,1861e" filled="false" stroked="true" strokeweight=".84pt" strokecolor="#050000">
                <v:path arrowok="t"/>
              </v:shape>
            </v:group>
            <v:group style="position:absolute;left:3175;top:1890;width:3;height:6" coordorigin="3175,1890" coordsize="3,6">
              <v:shape style="position:absolute;left:3175;top:1890;width:3;height:6" coordorigin="3175,1890" coordsize="3,6" path="m3175,1895l3177,1890e" filled="false" stroked="true" strokeweight=".84pt" strokecolor="#050000">
                <v:path arrowok="t"/>
              </v:shape>
            </v:group>
            <v:group style="position:absolute;left:3177;top:1874;width:3;height:11" coordorigin="3177,1874" coordsize="3,11">
              <v:shape style="position:absolute;left:3177;top:1874;width:3;height:11" coordorigin="3177,1874" coordsize="3,11" path="m3177,1885l3180,1874e" filled="false" stroked="true" strokeweight=".84pt" strokecolor="#050000">
                <v:path arrowok="t"/>
              </v:shape>
            </v:group>
            <v:group style="position:absolute;left:3172;top:1887;width:3;height:6" coordorigin="3172,1887" coordsize="3,6">
              <v:shape style="position:absolute;left:3172;top:1887;width:3;height:6" coordorigin="3172,1887" coordsize="3,6" path="m3172,1892l3175,1887e" filled="false" stroked="true" strokeweight=".84pt" strokecolor="#050000">
                <v:path arrowok="t"/>
              </v:shape>
            </v:group>
            <v:group style="position:absolute;left:3170;top:1892;width:3;height:3" coordorigin="3170,1892" coordsize="3,3">
              <v:shape style="position:absolute;left:3170;top:1892;width:3;height:3" coordorigin="3170,1892" coordsize="3,3" path="m3170,1895l3172,1895,3172,1892e" filled="false" stroked="true" strokeweight=".84pt" strokecolor="#050000">
                <v:path arrowok="t"/>
              </v:shape>
            </v:group>
            <v:group style="position:absolute;left:3188;top:1784;width:3;height:6" coordorigin="3188,1784" coordsize="3,6">
              <v:shape style="position:absolute;left:3188;top:1784;width:3;height:6" coordorigin="3188,1784" coordsize="3,6" path="m3188,1784l3190,1789e" filled="false" stroked="true" strokeweight=".84pt" strokecolor="#050000">
                <v:path arrowok="t"/>
              </v:shape>
            </v:group>
            <v:group style="position:absolute;left:3184;top:1801;width:17;height:2" coordorigin="3184,1801" coordsize="17,2">
              <v:shape style="position:absolute;left:3184;top:1801;width:17;height:2" coordorigin="3184,1801" coordsize="17,0" path="m3184,1801l3201,1801e" filled="false" stroked="true" strokeweight=".389pt" strokecolor="#050000">
                <v:path arrowok="t"/>
              </v:shape>
            </v:group>
            <v:group style="position:absolute;left:3190;top:1799;width:3;height:8" coordorigin="3190,1799" coordsize="3,8">
              <v:shape style="position:absolute;left:3190;top:1799;width:3;height:8" coordorigin="3190,1799" coordsize="3,8" path="m3193,1807l3190,1799e" filled="false" stroked="true" strokeweight=".84pt" strokecolor="#050000">
                <v:path arrowok="t"/>
              </v:shape>
            </v:group>
            <v:group style="position:absolute;left:3194;top:1796;width:2;height:17" coordorigin="3194,1796" coordsize="2,17">
              <v:shape style="position:absolute;left:3194;top:1796;width:2;height:17" coordorigin="3194,1796" coordsize="0,17" path="m3194,1796l3194,1813e" filled="false" stroked="true" strokeweight=".13pt" strokecolor="#050000">
                <v:path arrowok="t"/>
              </v:shape>
            </v:group>
            <v:group style="position:absolute;left:3192;top:1801;width:2;height:17" coordorigin="3192,1801" coordsize="2,17">
              <v:shape style="position:absolute;left:3192;top:1801;width:2;height:17" coordorigin="3192,1801" coordsize="0,17" path="m3192,1801l3192,1818e" filled="false" stroked="true" strokeweight=".129pt" strokecolor="#050000">
                <v:path arrowok="t"/>
              </v:shape>
            </v:group>
            <v:group style="position:absolute;left:3179;top:1801;width:17;height:2" coordorigin="3179,1801" coordsize="17,2">
              <v:shape style="position:absolute;left:3179;top:1801;width:17;height:2" coordorigin="3179,1801" coordsize="17,0" path="m3179,1801l3196,1801e" filled="false" stroked="true" strokeweight=".13pt" strokecolor="#050000">
                <v:path arrowok="t"/>
              </v:shape>
            </v:group>
            <v:group style="position:absolute;left:3184;top:1820;width:17;height:2" coordorigin="3184,1820" coordsize="17,2">
              <v:shape style="position:absolute;left:3184;top:1820;width:17;height:2" coordorigin="3184,1820" coordsize="17,0" path="m3184,1820l3201,1820e" filled="false" stroked="true" strokeweight=".259pt" strokecolor="#050000">
                <v:path arrowok="t"/>
              </v:shape>
            </v:group>
            <v:group style="position:absolute;left:3182;top:1813;width:17;height:2" coordorigin="3182,1813" coordsize="17,2">
              <v:shape style="position:absolute;left:3182;top:1813;width:17;height:2" coordorigin="3182,1813" coordsize="17,0" path="m3182,1813l3199,1813e" filled="false" stroked="true" strokeweight=".13pt" strokecolor="#050000">
                <v:path arrowok="t"/>
              </v:shape>
            </v:group>
            <v:group style="position:absolute;left:3188;top:1760;width:3;height:8" coordorigin="3188,1760" coordsize="3,8">
              <v:shape style="position:absolute;left:3188;top:1760;width:3;height:8" coordorigin="3188,1760" coordsize="3,8" path="m3188,1760l3190,1768,3188,1763e" filled="false" stroked="true" strokeweight=".84pt" strokecolor="#050000">
                <v:path arrowok="t"/>
              </v:shape>
            </v:group>
            <v:group style="position:absolute;left:3185;top:1755;width:3;height:6" coordorigin="3185,1755" coordsize="3,6">
              <v:shape style="position:absolute;left:3185;top:1755;width:3;height:6" coordorigin="3185,1755" coordsize="3,6" path="m3188,1758l3185,1755,3188,1760,3188,1758xe" filled="false" stroked="true" strokeweight=".84pt" strokecolor="#050000">
                <v:path arrowok="t"/>
              </v:shape>
            </v:group>
            <v:group style="position:absolute;left:3189;top:1752;width:2;height:17" coordorigin="3189,1752" coordsize="2,17">
              <v:shape style="position:absolute;left:3189;top:1752;width:2;height:17" coordorigin="3189,1752" coordsize="0,17" path="m3189,1752l3189,1769e" filled="false" stroked="true" strokeweight=".13pt" strokecolor="#050000">
                <v:path arrowok="t"/>
              </v:shape>
            </v:group>
            <v:group style="position:absolute;left:3185;top:1766;width:3;height:8" coordorigin="3185,1766" coordsize="3,8">
              <v:shape style="position:absolute;left:3185;top:1766;width:3;height:8" coordorigin="3185,1766" coordsize="3,8" path="m3188,1773l3185,1766e" filled="false" stroked="true" strokeweight=".84pt" strokecolor="#050000">
                <v:path arrowok="t"/>
              </v:shape>
            </v:group>
            <v:group style="position:absolute;left:3190;top:1779;width:3;height:6" coordorigin="3190,1779" coordsize="3,6">
              <v:shape style="position:absolute;left:3190;top:1779;width:3;height:6" coordorigin="3190,1779" coordsize="3,6" path="m3193,1784l3190,1779e" filled="false" stroked="true" strokeweight=".84pt" strokecolor="#050000">
                <v:path arrowok="t"/>
              </v:shape>
            </v:group>
            <v:group style="position:absolute;left:3193;top:1773;width:3;height:8" coordorigin="3193,1773" coordsize="3,8">
              <v:shape style="position:absolute;left:3193;top:1773;width:3;height:8" coordorigin="3193,1773" coordsize="3,8" path="m3195,1781l3193,1773e" filled="false" stroked="true" strokeweight=".84pt" strokecolor="#050000">
                <v:path arrowok="t"/>
              </v:shape>
            </v:group>
            <v:group style="position:absolute;left:3189;top:1765;width:2;height:17" coordorigin="3189,1765" coordsize="2,17">
              <v:shape style="position:absolute;left:3189;top:1765;width:2;height:17" coordorigin="3189,1765" coordsize="0,17" path="m3189,1765l3189,1782e" filled="false" stroked="true" strokeweight=".13pt" strokecolor="#050000">
                <v:path arrowok="t"/>
              </v:shape>
            </v:group>
            <v:group style="position:absolute;left:3193;top:1776;width:3;height:6" coordorigin="3193,1776" coordsize="3,6">
              <v:shape style="position:absolute;left:3193;top:1776;width:3;height:6" coordorigin="3193,1776" coordsize="3,6" path="m3195,1781l3193,1776e" filled="false" stroked="true" strokeweight=".84pt" strokecolor="#050000">
                <v:path arrowok="t"/>
              </v:shape>
            </v:group>
            <v:group style="position:absolute;left:3190;top:1781;width:3;height:6" coordorigin="3190,1781" coordsize="3,6">
              <v:shape style="position:absolute;left:3190;top:1781;width:3;height:6" coordorigin="3190,1781" coordsize="3,6" path="m3190,1781l3193,1786,3193,1784e" filled="false" stroked="true" strokeweight=".84pt" strokecolor="#050000">
                <v:path arrowok="t"/>
              </v:shape>
            </v:group>
            <v:group style="position:absolute;left:3190;top:1776;width:3;height:8" coordorigin="3190,1776" coordsize="3,8">
              <v:shape style="position:absolute;left:3190;top:1776;width:3;height:8" coordorigin="3190,1776" coordsize="3,8" path="m3190,1776l3190,1779,3193,1784e" filled="false" stroked="true" strokeweight=".84pt" strokecolor="#050000">
                <v:path arrowok="t"/>
              </v:shape>
            </v:group>
            <v:group style="position:absolute;left:3187;top:1798;width:17;height:2" coordorigin="3187,1798" coordsize="17,2">
              <v:shape style="position:absolute;left:3187;top:1798;width:17;height:2" coordorigin="3187,1798" coordsize="17,0" path="m3187,1798l3204,1798e" filled="false" stroked="true" strokeweight=".389pt" strokecolor="#050000">
                <v:path arrowok="t"/>
              </v:shape>
            </v:group>
            <v:group style="position:absolute;left:3190;top:1794;width:3;height:3" coordorigin="3190,1794" coordsize="3,3">
              <v:shape style="position:absolute;left:3190;top:1794;width:3;height:3" coordorigin="3190,1794" coordsize="3,3" path="m3190,1794l3193,1797e" filled="false" stroked="true" strokeweight=".84pt" strokecolor="#050000">
                <v:path arrowok="t"/>
              </v:shape>
            </v:group>
            <v:group style="position:absolute;left:3187;top:1815;width:17;height:2" coordorigin="3187,1815" coordsize="17,2">
              <v:shape style="position:absolute;left:3187;top:1815;width:17;height:2" coordorigin="3187,1815" coordsize="17,0" path="m3187,1815l3204,1815e" filled="false" stroked="true" strokeweight=".26pt" strokecolor="#050000">
                <v:path arrowok="t"/>
              </v:shape>
            </v:group>
            <v:group style="position:absolute;left:3193;top:1812;width:3;height:8" coordorigin="3193,1812" coordsize="3,8">
              <v:shape style="position:absolute;left:3193;top:1812;width:3;height:8" coordorigin="3193,1812" coordsize="3,8" path="m3195,1820l3193,1812e" filled="false" stroked="true" strokeweight=".84pt" strokecolor="#050000">
                <v:path arrowok="t"/>
              </v:shape>
            </v:group>
            <v:group style="position:absolute;left:3197;top:1809;width:2;height:17" coordorigin="3197,1809" coordsize="2,17">
              <v:shape style="position:absolute;left:3197;top:1809;width:2;height:17" coordorigin="3197,1809" coordsize="0,17" path="m3197,1809l3197,1826e" filled="false" stroked="true" strokeweight=".13pt" strokecolor="#050000">
                <v:path arrowok="t"/>
              </v:shape>
            </v:group>
            <v:group style="position:absolute;left:3187;top:1828;width:17;height:2" coordorigin="3187,1828" coordsize="17,2">
              <v:shape style="position:absolute;left:3187;top:1828;width:17;height:2" coordorigin="3187,1828" coordsize="17,0" path="m3187,1828l3204,1828e" filled="false" stroked="true" strokeweight=".258pt" strokecolor="#050000">
                <v:path arrowok="t"/>
              </v:shape>
            </v:group>
            <v:group style="position:absolute;left:3184;top:1833;width:17;height:2" coordorigin="3184,1833" coordsize="17,2">
              <v:shape style="position:absolute;left:3184;top:1833;width:17;height:2" coordorigin="3184,1833" coordsize="17,0" path="m3184,1833l3201,1833e" filled="false" stroked="true" strokeweight=".259pt" strokecolor="#050000">
                <v:path arrowok="t"/>
              </v:shape>
            </v:group>
            <v:group style="position:absolute;left:3187;top:1830;width:17;height:2" coordorigin="3187,1830" coordsize="17,2">
              <v:shape style="position:absolute;left:3187;top:1830;width:17;height:2" coordorigin="3187,1830" coordsize="17,0" path="m3187,1830l3204,1830e" filled="false" stroked="true" strokeweight=".259pt" strokecolor="#050000">
                <v:path arrowok="t"/>
              </v:shape>
            </v:group>
            <v:group style="position:absolute;left:3184;top:1835;width:17;height:2" coordorigin="3184,1835" coordsize="17,2">
              <v:shape style="position:absolute;left:3184;top:1835;width:17;height:2" coordorigin="3184,1835" coordsize="17,0" path="m3184,1835l3201,1835e" filled="false" stroked="true" strokeweight=".258pt" strokecolor="#050000">
                <v:path arrowok="t"/>
              </v:shape>
            </v:group>
            <v:group style="position:absolute;left:3187;top:1832;width:17;height:2" coordorigin="3187,1832" coordsize="17,2">
              <v:shape style="position:absolute;left:3187;top:1832;width:17;height:2" coordorigin="3187,1832" coordsize="17,0" path="m3187,1832l3204,1832e" filled="false" stroked="true" strokeweight=".131pt" strokecolor="#050000">
                <v:path arrowok="t"/>
              </v:shape>
            </v:group>
            <v:group style="position:absolute;left:3184;top:1837;width:17;height:2" coordorigin="3184,1837" coordsize="17,2">
              <v:shape style="position:absolute;left:3184;top:1837;width:17;height:2" coordorigin="3184,1837" coordsize="17,0" path="m3184,1837l3201,1837e" filled="false" stroked="true" strokeweight=".13pt" strokecolor="#050000">
                <v:path arrowok="t"/>
              </v:shape>
            </v:group>
            <v:group style="position:absolute;left:3184;top:1826;width:17;height:2" coordorigin="3184,1826" coordsize="17,2">
              <v:shape style="position:absolute;left:3184;top:1826;width:17;height:2" coordorigin="3184,1826" coordsize="17,0" path="m3184,1826l3201,1826e" filled="false" stroked="true" strokeweight=".13pt" strokecolor="#050000">
                <v:path arrowok="t"/>
              </v:shape>
            </v:group>
            <v:group style="position:absolute;left:3190;top:1843;width:3;height:8" coordorigin="3190,1843" coordsize="3,8">
              <v:shape style="position:absolute;left:3190;top:1843;width:3;height:8" coordorigin="3190,1843" coordsize="3,8" path="m3193,1843l3193,1848,3190,1851e" filled="false" stroked="true" strokeweight=".84pt" strokecolor="#050000">
                <v:path arrowok="t"/>
              </v:shape>
            </v:group>
            <v:group style="position:absolute;left:3190;top:1838;width:3;height:3" coordorigin="3190,1838" coordsize="3,3">
              <v:shape style="position:absolute;left:3190;top:1838;width:3;height:3" coordorigin="3190,1838" coordsize="3,3" path="m3193,1838l3193,1841,3190,1841e" filled="false" stroked="true" strokeweight=".84pt" strokecolor="#050000">
                <v:path arrowok="t"/>
              </v:shape>
            </v:group>
            <v:group style="position:absolute;left:3195;top:1791;width:3;height:8" coordorigin="3195,1791" coordsize="3,8">
              <v:shape style="position:absolute;left:3195;top:1791;width:3;height:8" coordorigin="3195,1791" coordsize="3,8" path="m3198,1799l3195,1791e" filled="false" stroked="true" strokeweight=".84pt" strokecolor="#050000">
                <v:path arrowok="t"/>
              </v:shape>
            </v:group>
            <v:group style="position:absolute;left:3198;top:1786;width:3;height:8" coordorigin="3198,1786" coordsize="3,8">
              <v:shape style="position:absolute;left:3198;top:1786;width:3;height:8" coordorigin="3198,1786" coordsize="3,8" path="m3201,1794l3198,1786e" filled="false" stroked="true" strokeweight=".84pt" strokecolor="#050000">
                <v:path arrowok="t"/>
              </v:shape>
            </v:group>
            <v:group style="position:absolute;left:3190;top:1793;width:17;height:2" coordorigin="3190,1793" coordsize="17,2">
              <v:shape style="position:absolute;left:3190;top:1793;width:17;height:2" coordorigin="3190,1793" coordsize="17,0" path="m3190,1793l3206,1793e" filled="false" stroked="true" strokeweight=".389pt" strokecolor="#050000">
                <v:path arrowok="t"/>
              </v:shape>
            </v:group>
            <v:group style="position:absolute;left:3199;top:1791;width:2;height:17" coordorigin="3199,1791" coordsize="2,17">
              <v:shape style="position:absolute;left:3199;top:1791;width:2;height:17" coordorigin="3199,1791" coordsize="0,17" path="m3199,1791l3199,1808e" filled="false" stroked="true" strokeweight=".129pt" strokecolor="#050000">
                <v:path arrowok="t"/>
              </v:shape>
            </v:group>
            <v:group style="position:absolute;left:3193;top:1789;width:3;height:3" coordorigin="3193,1789" coordsize="3,3">
              <v:shape style="position:absolute;left:3193;top:1789;width:3;height:3" coordorigin="3193,1789" coordsize="3,3" path="m3193,1789l3195,1791e" filled="false" stroked="true" strokeweight=".84pt" strokecolor="#050000">
                <v:path arrowok="t"/>
              </v:shape>
            </v:group>
            <v:group style="position:absolute;left:3190;top:1811;width:17;height:2" coordorigin="3190,1811" coordsize="17,2">
              <v:shape style="position:absolute;left:3190;top:1811;width:17;height:2" coordorigin="3190,1811" coordsize="17,0" path="m3190,1811l3206,1811e" filled="false" stroked="true" strokeweight=".389pt" strokecolor="#050000">
                <v:path arrowok="t"/>
              </v:shape>
            </v:group>
            <v:group style="position:absolute;left:3199;top:1804;width:2;height:17" coordorigin="3199,1804" coordsize="2,17">
              <v:shape style="position:absolute;left:3199;top:1804;width:2;height:17" coordorigin="3199,1804" coordsize="0,17" path="m3199,1804l3199,1821e" filled="false" stroked="true" strokeweight=".129pt" strokecolor="#050000">
                <v:path arrowok="t"/>
              </v:shape>
            </v:group>
            <v:group style="position:absolute;left:3190;top:1803;width:17;height:2" coordorigin="3190,1803" coordsize="17,2">
              <v:shape style="position:absolute;left:3190;top:1803;width:17;height:2" coordorigin="3190,1803" coordsize="17,0" path="m3190,1803l3206,1803e" filled="false" stroked="true" strokeweight=".13pt" strokecolor="#050000">
                <v:path arrowok="t"/>
              </v:shape>
            </v:group>
            <v:group style="position:absolute;left:3193;top:1807;width:3;height:3" coordorigin="3193,1807" coordsize="3,3">
              <v:shape style="position:absolute;left:3193;top:1807;width:3;height:3" coordorigin="3193,1807" coordsize="3,3" path="m3195,1810l3193,1807e" filled="false" stroked="true" strokeweight=".84pt" strokecolor="#050000">
                <v:path arrowok="t"/>
              </v:shape>
            </v:group>
            <v:group style="position:absolute;left:3187;top:1821;width:17;height:2" coordorigin="3187,1821" coordsize="17,2">
              <v:shape style="position:absolute;left:3187;top:1821;width:17;height:2" coordorigin="3187,1821" coordsize="17,0" path="m3187,1821l3204,1821e" filled="false" stroked="true" strokeweight=".13pt" strokecolor="#050000">
                <v:path arrowok="t"/>
              </v:shape>
            </v:group>
            <v:group style="position:absolute;left:3188;top:1859;width:3;height:8" coordorigin="3188,1859" coordsize="3,8">
              <v:shape style="position:absolute;left:3188;top:1859;width:3;height:8" coordorigin="3188,1859" coordsize="3,8" path="m3190,1859l3188,1864,3188,1867e" filled="false" stroked="true" strokeweight=".84pt" strokecolor="#050000">
                <v:path arrowok="t"/>
              </v:shape>
            </v:group>
            <v:group style="position:absolute;left:3162;top:1905;width:3;height:3" coordorigin="3162,1905" coordsize="3,3">
              <v:shape style="position:absolute;left:3162;top:1905;width:3;height:3" coordorigin="3162,1905" coordsize="3,3" path="m3162,1908l3164,1905e" filled="false" stroked="true" strokeweight=".84pt" strokecolor="#050000">
                <v:path arrowok="t"/>
              </v:shape>
            </v:group>
            <v:group style="position:absolute;left:3183;top:1872;width:3;height:6" coordorigin="3183,1872" coordsize="3,6">
              <v:shape style="position:absolute;left:3183;top:1872;width:3;height:6" coordorigin="3183,1872" coordsize="3,6" path="m3185,1872l3185,1877,3183,1877e" filled="false" stroked="true" strokeweight=".84pt" strokecolor="#050000">
                <v:path arrowok="t"/>
              </v:shape>
            </v:group>
            <v:group style="position:absolute;left:3164;top:1896;width:17;height:2" coordorigin="3164,1896" coordsize="17,2">
              <v:shape style="position:absolute;left:3164;top:1896;width:17;height:2" coordorigin="3164,1896" coordsize="17,0" path="m3164,1896l3181,1896e" filled="false" stroked="true" strokeweight=".131pt" strokecolor="#050000">
                <v:path arrowok="t"/>
              </v:shape>
            </v:group>
            <v:group style="position:absolute;left:3177;top:1885;width:3;height:6" coordorigin="3177,1885" coordsize="3,6">
              <v:shape style="position:absolute;left:3177;top:1885;width:3;height:6" coordorigin="3177,1885" coordsize="3,6" path="m3177,1890l3177,1887,3180,1885e" filled="false" stroked="true" strokeweight=".84pt" strokecolor="#050000">
                <v:path arrowok="t"/>
              </v:shape>
            </v:group>
            <v:group style="position:absolute;left:3175;top:1887;width:3;height:6" coordorigin="3175,1887" coordsize="3,6">
              <v:shape style="position:absolute;left:3175;top:1887;width:3;height:6" coordorigin="3175,1887" coordsize="3,6" path="m3175,1892l3177,1890,3177,1887e" filled="false" stroked="true" strokeweight=".84pt" strokecolor="#050000">
                <v:path arrowok="t"/>
              </v:shape>
            </v:group>
            <v:group style="position:absolute;left:3173;top:1884;width:2;height:17" coordorigin="3173,1884" coordsize="2,17">
              <v:shape style="position:absolute;left:3173;top:1884;width:2;height:17" coordorigin="3173,1884" coordsize="0,17" path="m3173,1884l3173,1901e" filled="false" stroked="true" strokeweight=".13pt" strokecolor="#050000">
                <v:path arrowok="t"/>
              </v:shape>
            </v:group>
            <v:group style="position:absolute;left:3187;top:1841;width:17;height:2" coordorigin="3187,1841" coordsize="17,2">
              <v:shape style="position:absolute;left:3187;top:1841;width:17;height:2" coordorigin="3187,1841" coordsize="17,0" path="m3187,1841l3204,1841e" filled="false" stroked="true" strokeweight=".259pt" strokecolor="#050000">
                <v:path arrowok="t"/>
              </v:shape>
            </v:group>
            <v:group style="position:absolute;left:3193;top:1841;width:3;height:6" coordorigin="3193,1841" coordsize="3,6">
              <v:shape style="position:absolute;left:3193;top:1841;width:3;height:6" coordorigin="3193,1841" coordsize="3,6" path="m3193,1846l3195,1841e" filled="false" stroked="true" strokeweight=".84pt" strokecolor="#050000">
                <v:path arrowok="t"/>
              </v:shape>
            </v:group>
            <v:group style="position:absolute;left:3187;top:1845;width:17;height:2" coordorigin="3187,1845" coordsize="17,2">
              <v:shape style="position:absolute;left:3187;top:1845;width:17;height:2" coordorigin="3187,1845" coordsize="17,0" path="m3187,1845l3204,1845e" filled="false" stroked="true" strokeweight=".13pt" strokecolor="#050000">
                <v:path arrowok="t"/>
              </v:shape>
            </v:group>
            <v:group style="position:absolute;left:3194;top:1837;width:2;height:17" coordorigin="3194,1837" coordsize="2,17">
              <v:shape style="position:absolute;left:3194;top:1837;width:2;height:17" coordorigin="3194,1837" coordsize="0,17" path="m3194,1837l3194,1854e" filled="false" stroked="true" strokeweight=".13pt" strokecolor="#050000">
                <v:path arrowok="t"/>
              </v:shape>
            </v:group>
            <v:group style="position:absolute;left:3184;top:1852;width:17;height:2" coordorigin="3184,1852" coordsize="17,2">
              <v:shape style="position:absolute;left:3184;top:1852;width:17;height:2" coordorigin="3184,1852" coordsize="17,0" path="m3184,1852l3201,1852e" filled="false" stroked="true" strokeweight=".128pt" strokecolor="#050000">
                <v:path arrowok="t"/>
              </v:shape>
            </v:group>
            <v:group style="position:absolute;left:3190;top:1854;width:3;height:6" coordorigin="3190,1854" coordsize="3,6">
              <v:shape style="position:absolute;left:3190;top:1854;width:3;height:6" coordorigin="3190,1854" coordsize="3,6" path="m3190,1856l3190,1859,3193,1854,3193,1856e" filled="false" stroked="true" strokeweight=".84pt" strokecolor="#050000">
                <v:path arrowok="t"/>
              </v:shape>
            </v:group>
            <v:group style="position:absolute;left:3190;top:1856;width:3;height:6" coordorigin="3190,1856" coordsize="3,6">
              <v:shape style="position:absolute;left:3190;top:1856;width:3;height:6" coordorigin="3190,1856" coordsize="3,6" path="m3190,1861l3190,1859,3193,1856e" filled="false" stroked="true" strokeweight=".84pt" strokecolor="#050000">
                <v:path arrowok="t"/>
              </v:shape>
            </v:group>
            <v:group style="position:absolute;left:3188;top:1859;width:3;height:6" coordorigin="3188,1859" coordsize="3,6">
              <v:shape style="position:absolute;left:3188;top:1859;width:3;height:6" coordorigin="3188,1859" coordsize="3,6" path="m3188,1864l3190,1861,3190,1859e" filled="false" stroked="true" strokeweight=".84pt" strokecolor="#050000">
                <v:path arrowok="t"/>
              </v:shape>
            </v:group>
            <v:group style="position:absolute;left:3188;top:1864;width:3;height:3" coordorigin="3188,1864" coordsize="3,3">
              <v:shape style="position:absolute;left:3188;top:1864;width:3;height:3" coordorigin="3188,1864" coordsize="3,3" path="m3188,1867l3190,1864e" filled="false" stroked="true" strokeweight=".84pt" strokecolor="#050000">
                <v:path arrowok="t"/>
              </v:shape>
            </v:group>
            <v:group style="position:absolute;left:3185;top:1867;width:3;height:6" coordorigin="3185,1867" coordsize="3,6">
              <v:shape style="position:absolute;left:3185;top:1867;width:3;height:6" coordorigin="3185,1867" coordsize="3,6" path="m3185,1872l3188,1869,3188,1867e" filled="false" stroked="true" strokeweight=".84pt" strokecolor="#050000">
                <v:path arrowok="t"/>
              </v:shape>
            </v:group>
            <v:group style="position:absolute;left:3192;top:1845;width:2;height:17" coordorigin="3192,1845" coordsize="2,17">
              <v:shape style="position:absolute;left:3192;top:1845;width:2;height:17" coordorigin="3192,1845" coordsize="0,17" path="m3192,1845l3192,1862e" filled="false" stroked="true" strokeweight=".129pt" strokecolor="#050000">
                <v:path arrowok="t"/>
              </v:shape>
            </v:group>
            <v:group style="position:absolute;left:3179;top:1868;width:17;height:2" coordorigin="3179,1868" coordsize="17,2">
              <v:shape style="position:absolute;left:3179;top:1868;width:17;height:2" coordorigin="3179,1868" coordsize="17,0" path="m3179,1868l3196,1868e" filled="false" stroked="true" strokeweight=".129pt" strokecolor="#050000">
                <v:path arrowok="t"/>
              </v:shape>
            </v:group>
            <v:group style="position:absolute;left:3177;top:1873;width:17;height:2" coordorigin="3177,1873" coordsize="17,2">
              <v:shape style="position:absolute;left:3177;top:1873;width:17;height:2" coordorigin="3177,1873" coordsize="17,0" path="m3177,1873l3194,1873e" filled="false" stroked="true" strokeweight=".131pt" strokecolor="#050000">
                <v:path arrowok="t"/>
              </v:shape>
            </v:group>
            <v:group style="position:absolute;left:3192;top:1845;width:2;height:17" coordorigin="3192,1845" coordsize="2,17">
              <v:shape style="position:absolute;left:3192;top:1845;width:2;height:17" coordorigin="3192,1845" coordsize="0,17" path="m3192,1845l3192,1862e" filled="false" stroked="true" strokeweight=".129pt" strokecolor="#050000">
                <v:path arrowok="t"/>
              </v:shape>
            </v:group>
            <v:group style="position:absolute;left:3177;top:1876;width:17;height:2" coordorigin="3177,1876" coordsize="17,2">
              <v:shape style="position:absolute;left:3177;top:1876;width:17;height:2" coordorigin="3177,1876" coordsize="17,0" path="m3177,1876l3194,1876e" filled="false" stroked="true" strokeweight=".128pt" strokecolor="#050000">
                <v:path arrowok="t"/>
              </v:shape>
            </v:group>
            <v:group style="position:absolute;left:3186;top:1863;width:2;height:17" coordorigin="3186,1863" coordsize="2,17">
              <v:shape style="position:absolute;left:3186;top:1863;width:2;height:17" coordorigin="3186,1863" coordsize="0,17" path="m3186,1863l3186,1880e" filled="false" stroked="true" strokeweight=".13pt" strokecolor="#050000">
                <v:path arrowok="t"/>
              </v:shape>
            </v:group>
            <v:group style="position:absolute;left:3183;top:1877;width:3;height:3" coordorigin="3183,1877" coordsize="3,3">
              <v:shape style="position:absolute;left:3183;top:1877;width:3;height:3" coordorigin="3183,1877" coordsize="3,3" path="m3183,1879l3185,1877e" filled="false" stroked="true" strokeweight=".84pt" strokecolor="#050000">
                <v:path arrowok="t"/>
              </v:shape>
            </v:group>
            <v:group style="position:absolute;left:3172;top:1883;width:17;height:2" coordorigin="3172,1883" coordsize="17,2">
              <v:shape style="position:absolute;left:3172;top:1883;width:17;height:2" coordorigin="3172,1883" coordsize="17,0" path="m3172,1883l3188,1883e" filled="false" stroked="true" strokeweight=".13pt" strokecolor="#050000">
                <v:path arrowok="t"/>
              </v:shape>
            </v:group>
            <v:group style="position:absolute;left:3174;top:1881;width:17;height:2" coordorigin="3174,1881" coordsize="17,2">
              <v:shape style="position:absolute;left:3174;top:1881;width:17;height:2" coordorigin="3174,1881" coordsize="17,0" path="m3174,1881l3191,1881e" filled="false" stroked="true" strokeweight=".129pt" strokecolor="#050000">
                <v:path arrowok="t"/>
              </v:shape>
            </v:group>
            <v:group style="position:absolute;left:3181;top:1876;width:2;height:17" coordorigin="3181,1876" coordsize="2,17">
              <v:shape style="position:absolute;left:3181;top:1876;width:2;height:17" coordorigin="3181,1876" coordsize="0,17" path="m3181,1876l3181,1893e" filled="false" stroked="true" strokeweight=".13pt" strokecolor="#050000">
                <v:path arrowok="t"/>
              </v:shape>
            </v:group>
            <v:group style="position:absolute;left:3174;top:1881;width:17;height:2" coordorigin="3174,1881" coordsize="17,2">
              <v:shape style="position:absolute;left:3174;top:1881;width:17;height:2" coordorigin="3174,1881" coordsize="17,0" path="m3174,1881l3191,1881e" filled="false" stroked="true" strokeweight=".129pt" strokecolor="#050000">
                <v:path arrowok="t"/>
              </v:shape>
            </v:group>
            <v:group style="position:absolute;left:3177;top:1882;width:6;height:6" coordorigin="3177,1882" coordsize="6,6">
              <v:shape style="position:absolute;left:3177;top:1882;width:6;height:6" coordorigin="3177,1882" coordsize="6,6" path="m3177,1887l3180,1885,3183,1882e" filled="false" stroked="true" strokeweight=".84pt" strokecolor="#050000">
                <v:path arrowok="t"/>
              </v:shape>
            </v:group>
            <v:group style="position:absolute;left:3172;top:1887;width:3;height:3" coordorigin="3172,1887" coordsize="3,3">
              <v:shape style="position:absolute;left:3172;top:1887;width:3;height:3" coordorigin="3172,1887" coordsize="3,3" path="m3175,1887l3175,1890,3172,1890e" filled="false" stroked="true" strokeweight=".84pt" strokecolor="#050000">
                <v:path arrowok="t"/>
              </v:shape>
            </v:group>
            <v:group style="position:absolute;left:3192;top:1806;width:17;height:2" coordorigin="3192,1806" coordsize="17,2">
              <v:shape style="position:absolute;left:3192;top:1806;width:17;height:2" coordorigin="3192,1806" coordsize="17,0" path="m3192,1806l3209,1806e" filled="false" stroked="true" strokeweight=".389pt" strokecolor="#050000">
                <v:path arrowok="t"/>
              </v:shape>
            </v:group>
            <v:group style="position:absolute;left:3202;top:1809;width:2;height:17" coordorigin="3202,1809" coordsize="2,17">
              <v:shape style="position:absolute;left:3202;top:1809;width:2;height:17" coordorigin="3202,1809" coordsize="0,17" path="m3202,1809l3202,1826e" filled="false" stroked="true" strokeweight=".13pt" strokecolor="#050000">
                <v:path arrowok="t"/>
              </v:shape>
            </v:group>
            <v:group style="position:absolute;left:3190;top:1823;width:17;height:2" coordorigin="3190,1823" coordsize="17,2">
              <v:shape style="position:absolute;left:3190;top:1823;width:17;height:2" coordorigin="3190,1823" coordsize="17,0" path="m3190,1823l3206,1823e" filled="false" stroked="true" strokeweight=".258pt" strokecolor="#050000">
                <v:path arrowok="t"/>
              </v:shape>
            </v:group>
            <v:group style="position:absolute;left:3190;top:1825;width:17;height:2" coordorigin="3190,1825" coordsize="17,2">
              <v:shape style="position:absolute;left:3190;top:1825;width:17;height:2" coordorigin="3190,1825" coordsize="17,0" path="m3190,1825l3206,1825e" filled="false" stroked="true" strokeweight=".259pt" strokecolor="#050000">
                <v:path arrowok="t"/>
              </v:shape>
            </v:group>
            <v:group style="position:absolute;left:3192;top:1820;width:17;height:2" coordorigin="3192,1820" coordsize="17,2">
              <v:shape style="position:absolute;left:3192;top:1820;width:17;height:2" coordorigin="3192,1820" coordsize="17,0" path="m3192,1820l3209,1820e" filled="false" stroked="true" strokeweight=".258pt" strokecolor="#050000">
                <v:path arrowok="t"/>
              </v:shape>
            </v:group>
            <v:group style="position:absolute;left:3190;top:1826;width:17;height:2" coordorigin="3190,1826" coordsize="17,2">
              <v:shape style="position:absolute;left:3190;top:1826;width:17;height:2" coordorigin="3190,1826" coordsize="17,0" path="m3190,1826l3206,1826e" filled="false" stroked="true" strokeweight=".13pt" strokecolor="#050000">
                <v:path arrowok="t"/>
              </v:shape>
            </v:group>
            <v:group style="position:absolute;left:3190;top:1816;width:17;height:2" coordorigin="3190,1816" coordsize="17,2">
              <v:shape style="position:absolute;left:3190;top:1816;width:17;height:2" coordorigin="3190,1816" coordsize="17,0" path="m3190,1816l3206,1816e" filled="false" stroked="true" strokeweight=".13pt" strokecolor="#050000">
                <v:path arrowok="t"/>
              </v:shape>
            </v:group>
            <v:group style="position:absolute;left:3190;top:1836;width:17;height:2" coordorigin="3190,1836" coordsize="17,2">
              <v:shape style="position:absolute;left:3190;top:1836;width:17;height:2" coordorigin="3190,1836" coordsize="17,0" path="m3190,1836l3206,1836e" filled="false" stroked="true" strokeweight=".258pt" strokecolor="#050000">
                <v:path arrowok="t"/>
              </v:shape>
            </v:group>
            <v:group style="position:absolute;left:3190;top:1838;width:17;height:2" coordorigin="3190,1838" coordsize="17,2">
              <v:shape style="position:absolute;left:3190;top:1838;width:17;height:2" coordorigin="3190,1838" coordsize="17,0" path="m3190,1838l3206,1838e" filled="false" stroked="true" strokeweight=".259pt" strokecolor="#050000">
                <v:path arrowok="t"/>
              </v:shape>
            </v:group>
            <v:group style="position:absolute;left:3199;top:1832;width:2;height:17" coordorigin="3199,1832" coordsize="2,17">
              <v:shape style="position:absolute;left:3199;top:1832;width:2;height:17" coordorigin="3199,1832" coordsize="0,17" path="m3199,1832l3199,1849e" filled="false" stroked="true" strokeweight=".129pt" strokecolor="#050000">
                <v:path arrowok="t"/>
              </v:shape>
            </v:group>
            <v:group style="position:absolute;left:3187;top:1834;width:17;height:2" coordorigin="3187,1834" coordsize="17,2">
              <v:shape style="position:absolute;left:3187;top:1834;width:17;height:2" coordorigin="3187,1834" coordsize="17,0" path="m3187,1834l3204,1834e" filled="false" stroked="true" strokeweight=".128pt" strokecolor="#050000">
                <v:path arrowok="t"/>
              </v:shape>
            </v:group>
            <v:group style="position:absolute;left:3190;top:1829;width:17;height:2" coordorigin="3190,1829" coordsize="17,2">
              <v:shape style="position:absolute;left:3190;top:1829;width:17;height:2" coordorigin="3190,1829" coordsize="17,0" path="m3190,1829l3206,1829e" filled="false" stroked="true" strokeweight=".128pt" strokecolor="#050000">
                <v:path arrowok="t"/>
              </v:shape>
            </v:group>
            <v:group style="position:absolute;left:3197;top:1827;width:2;height:17" coordorigin="3197,1827" coordsize="2,17">
              <v:shape style="position:absolute;left:3197;top:1827;width:2;height:17" coordorigin="3197,1827" coordsize="0,17" path="m3197,1827l3197,1844e" filled="false" stroked="true" strokeweight=".13pt" strokecolor="#050000">
                <v:path arrowok="t"/>
              </v:shape>
            </v:group>
            <v:group style="position:absolute;left:3199;top:1822;width:2;height:17" coordorigin="3199,1822" coordsize="2,17">
              <v:shape style="position:absolute;left:3199;top:1822;width:2;height:17" coordorigin="3199,1822" coordsize="0,17" path="m3199,1822l3199,1839e" filled="false" stroked="true" strokeweight=".129pt" strokecolor="#050000">
                <v:path arrowok="t"/>
              </v:shape>
            </v:group>
            <v:group style="position:absolute;left:3187;top:1851;width:17;height:2" coordorigin="3187,1851" coordsize="17,2">
              <v:shape style="position:absolute;left:3187;top:1851;width:17;height:2" coordorigin="3187,1851" coordsize="17,0" path="m3187,1851l3204,1851e" filled="false" stroked="true" strokeweight=".258pt" strokecolor="#050000">
                <v:path arrowok="t"/>
              </v:shape>
            </v:group>
            <v:group style="position:absolute;left:3194;top:1840;width:2;height:17" coordorigin="3194,1840" coordsize="2,17">
              <v:shape style="position:absolute;left:3194;top:1840;width:2;height:17" coordorigin="3194,1840" coordsize="0,17" path="m3194,1840l3194,1857e" filled="false" stroked="true" strokeweight=".13pt" strokecolor="#050000">
                <v:path arrowok="t"/>
              </v:shape>
            </v:group>
            <v:group style="position:absolute;left:3192;top:1833;width:17;height:2" coordorigin="3192,1833" coordsize="17,2">
              <v:shape style="position:absolute;left:3192;top:1833;width:17;height:2" coordorigin="3192,1833" coordsize="17,0" path="m3192,1833l3209,1833e" filled="false" stroked="true" strokeweight=".259pt" strokecolor="#050000">
                <v:path arrowok="t"/>
              </v:shape>
            </v:group>
            <v:group style="position:absolute;left:3198;top:1841;width:3;height:3" coordorigin="3198,1841" coordsize="3,3">
              <v:shape style="position:absolute;left:3198;top:1841;width:3;height:3" coordorigin="3198,1841" coordsize="3,3" path="m3198,1843l3201,1841e" filled="false" stroked="true" strokeweight=".84pt" strokecolor="#050000">
                <v:path arrowok="t"/>
              </v:shape>
            </v:group>
            <v:group style="position:absolute;left:3187;top:1847;width:17;height:2" coordorigin="3187,1847" coordsize="17,2">
              <v:shape style="position:absolute;left:3187;top:1847;width:17;height:2" coordorigin="3187,1847" coordsize="17,0" path="m3187,1847l3204,1847e" filled="false" stroked="true" strokeweight=".128pt" strokecolor="#050000">
                <v:path arrowok="t"/>
              </v:shape>
            </v:group>
            <v:group style="position:absolute;left:3190;top:1846;width:17;height:2" coordorigin="3190,1846" coordsize="17,2">
              <v:shape style="position:absolute;left:3190;top:1846;width:17;height:2" coordorigin="3190,1846" coordsize="17,0" path="m3190,1846l3206,1846e" filled="false" stroked="true" strokeweight=".258pt" strokecolor="#050000">
                <v:path arrowok="t"/>
              </v:shape>
            </v:group>
            <v:group style="position:absolute;left:3187;top:1850;width:17;height:2" coordorigin="3187,1850" coordsize="17,2">
              <v:shape style="position:absolute;left:3187;top:1850;width:17;height:2" coordorigin="3187,1850" coordsize="17,0" path="m3187,1850l3204,1850e" filled="false" stroked="true" strokeweight=".131pt" strokecolor="#050000">
                <v:path arrowok="t"/>
              </v:shape>
            </v:group>
            <v:group style="position:absolute;left:3190;top:1846;width:17;height:2" coordorigin="3190,1846" coordsize="17,2">
              <v:shape style="position:absolute;left:3190;top:1846;width:17;height:2" coordorigin="3190,1846" coordsize="17,0" path="m3190,1846l3206,1846e" filled="false" stroked="true" strokeweight=".258pt" strokecolor="#050000">
                <v:path arrowok="t"/>
              </v:shape>
            </v:group>
            <v:group style="position:absolute;left:3187;top:1852;width:17;height:2" coordorigin="3187,1852" coordsize="17,2">
              <v:shape style="position:absolute;left:3187;top:1852;width:17;height:2" coordorigin="3187,1852" coordsize="17,0" path="m3187,1852l3204,1852e" filled="false" stroked="true" strokeweight=".128pt" strokecolor="#050000">
                <v:path arrowok="t"/>
              </v:shape>
            </v:group>
            <v:group style="position:absolute;left:3199;top:1840;width:2;height:17" coordorigin="3199,1840" coordsize="2,17">
              <v:shape style="position:absolute;left:3199;top:1840;width:2;height:17" coordorigin="3199,1840" coordsize="0,17" path="m3199,1840l3199,1857e" filled="false" stroked="true" strokeweight=".129pt" strokecolor="#050000">
                <v:path arrowok="t"/>
              </v:shape>
            </v:group>
            <v:group style="position:absolute;left:3193;top:1854;width:3;height:3" coordorigin="3193,1854" coordsize="3,3">
              <v:shape style="position:absolute;left:3193;top:1854;width:3;height:3" coordorigin="3193,1854" coordsize="3,3" path="m3193,1856l3195,1854e" filled="false" stroked="true" strokeweight=".84pt" strokecolor="#050000">
                <v:path arrowok="t"/>
              </v:shape>
            </v:group>
            <v:group style="position:absolute;left:3184;top:1860;width:17;height:2" coordorigin="3184,1860" coordsize="17,2">
              <v:shape style="position:absolute;left:3184;top:1860;width:17;height:2" coordorigin="3184,1860" coordsize="17,0" path="m3184,1860l3201,1860e" filled="false" stroked="true" strokeweight=".129pt" strokecolor="#050000">
                <v:path arrowok="t"/>
              </v:shape>
            </v:group>
            <v:group style="position:absolute;left:3193;top:1854;width:3;height:6" coordorigin="3193,1854" coordsize="3,6">
              <v:shape style="position:absolute;left:3193;top:1854;width:3;height:6" coordorigin="3193,1854" coordsize="3,6" path="m3195,1854l3195,1856,3193,1859e" filled="false" stroked="true" strokeweight=".84pt" strokecolor="#050000">
                <v:path arrowok="t"/>
              </v:shape>
            </v:group>
            <v:group style="position:absolute;left:3190;top:1861;width:3;height:3" coordorigin="3190,1861" coordsize="3,3">
              <v:shape style="position:absolute;left:3190;top:1861;width:3;height:3" coordorigin="3190,1861" coordsize="3,3" path="m3190,1864l3193,1861e" filled="false" stroked="true" strokeweight=".84pt" strokecolor="#050000">
                <v:path arrowok="t"/>
              </v:shape>
            </v:group>
            <v:group style="position:absolute;left:3197;top:1835;width:2;height:17" coordorigin="3197,1835" coordsize="2,17">
              <v:shape style="position:absolute;left:3197;top:1835;width:2;height:17" coordorigin="3197,1835" coordsize="0,17" path="m3197,1835l3197,1852e" filled="false" stroked="true" strokeweight=".13pt" strokecolor="#050000">
                <v:path arrowok="t"/>
              </v:shape>
            </v:group>
            <v:group style="position:absolute;left:3192;top:1853;width:2;height:17" coordorigin="3192,1853" coordsize="2,17">
              <v:shape style="position:absolute;left:3192;top:1853;width:2;height:17" coordorigin="3192,1853" coordsize="0,17" path="m3192,1853l3192,1870e" filled="false" stroked="true" strokeweight=".129pt" strokecolor="#050000">
                <v:path arrowok="t"/>
              </v:shape>
            </v:group>
            <v:group style="position:absolute;left:3197;top:1835;width:2;height:17" coordorigin="3197,1835" coordsize="2,17">
              <v:shape style="position:absolute;left:3197;top:1835;width:2;height:17" coordorigin="3197,1835" coordsize="0,17" path="m3197,1835l3197,1852e" filled="false" stroked="true" strokeweight=".13pt" strokecolor="#050000">
                <v:path arrowok="t"/>
              </v:shape>
            </v:group>
            <v:group style="position:absolute;left:3193;top:1856;width:3;height:6" coordorigin="3193,1856" coordsize="3,6">
              <v:shape style="position:absolute;left:3193;top:1856;width:3;height:6" coordorigin="3193,1856" coordsize="3,6" path="m3193,1861l3195,1856e" filled="false" stroked="true" strokeweight=".84pt" strokecolor="#050000">
                <v:path arrowok="t"/>
              </v:shape>
            </v:group>
            <v:group style="position:absolute;left:3182;top:1865;width:17;height:2" coordorigin="3182,1865" coordsize="17,2">
              <v:shape style="position:absolute;left:3182;top:1865;width:17;height:2" coordorigin="3182,1865" coordsize="17,0" path="m3182,1865l3199,1865e" filled="false" stroked="true" strokeweight=".13pt" strokecolor="#050000">
                <v:path arrowok="t"/>
              </v:shape>
            </v:group>
            <v:group style="position:absolute;left:3184;top:1860;width:17;height:2" coordorigin="3184,1860" coordsize="17,2">
              <v:shape style="position:absolute;left:3184;top:1860;width:17;height:2" coordorigin="3184,1860" coordsize="17,0" path="m3184,1860l3201,1860e" filled="false" stroked="true" strokeweight=".129pt" strokecolor="#050000">
                <v:path arrowok="t"/>
              </v:shape>
            </v:group>
            <v:group style="position:absolute;left:3182;top:1864;width:17;height:2" coordorigin="3182,1864" coordsize="17,2">
              <v:shape style="position:absolute;left:3182;top:1864;width:17;height:2" coordorigin="3182,1864" coordsize="17,0" path="m3182,1864l3199,1864e" filled="false" stroked="true" strokeweight=".26pt" strokecolor="#050000">
                <v:path arrowok="t"/>
              </v:shape>
            </v:group>
            <v:group style="position:absolute;left:3194;top:1853;width:2;height:17" coordorigin="3194,1853" coordsize="2,17">
              <v:shape style="position:absolute;left:3194;top:1853;width:2;height:17" coordorigin="3194,1853" coordsize="0,17" path="m3194,1853l3194,1870e" filled="false" stroked="true" strokeweight=".13pt" strokecolor="#050000">
                <v:path arrowok="t"/>
              </v:shape>
            </v:group>
            <v:group style="position:absolute;left:3192;top:1858;width:2;height:17" coordorigin="3192,1858" coordsize="2,17">
              <v:shape style="position:absolute;left:3192;top:1858;width:2;height:17" coordorigin="3192,1858" coordsize="0,17" path="m3192,1858l3192,1875e" filled="false" stroked="true" strokeweight=".129pt" strokecolor="#050000">
                <v:path arrowok="t"/>
              </v:shape>
            </v:group>
            <v:group style="position:absolute;left:3188;top:1869;width:3;height:6" coordorigin="3188,1869" coordsize="3,6">
              <v:shape style="position:absolute;left:3188;top:1869;width:3;height:6" coordorigin="3188,1869" coordsize="3,6" path="m3188,1874l3188,1872,3190,1869e" filled="false" stroked="true" strokeweight=".84pt" strokecolor="#050000">
                <v:path arrowok="t"/>
              </v:shape>
            </v:group>
            <v:group style="position:absolute;left:3185;top:1874;width:3;height:3" coordorigin="3185,1874" coordsize="3,3">
              <v:shape style="position:absolute;left:3185;top:1874;width:3;height:3" coordorigin="3185,1874" coordsize="3,3" path="m3185,1877l3185,1874,3188,1874e" filled="false" stroked="true" strokeweight=".84pt" strokecolor="#050000">
                <v:path arrowok="t"/>
              </v:shape>
            </v:group>
            <v:group style="position:absolute;left:3188;top:1867;width:3;height:6" coordorigin="3188,1867" coordsize="3,6">
              <v:shape style="position:absolute;left:3188;top:1867;width:3;height:6" coordorigin="3188,1867" coordsize="3,6" path="m3188,1872l3190,1867e" filled="false" stroked="true" strokeweight=".84pt" strokecolor="#050000">
                <v:path arrowok="t"/>
              </v:shape>
            </v:group>
            <v:group style="position:absolute;left:3177;top:1876;width:17;height:2" coordorigin="3177,1876" coordsize="17,2">
              <v:shape style="position:absolute;left:3177;top:1876;width:17;height:2" coordorigin="3177,1876" coordsize="17,0" path="m3177,1876l3194,1876e" filled="false" stroked="true" strokeweight=".128pt" strokecolor="#050000">
                <v:path arrowok="t"/>
              </v:shape>
            </v:group>
            <v:group style="position:absolute;left:3179;top:1873;width:17;height:2" coordorigin="3179,1873" coordsize="17,2">
              <v:shape style="position:absolute;left:3179;top:1873;width:17;height:2" coordorigin="3179,1873" coordsize="17,0" path="m3179,1873l3196,1873e" filled="false" stroked="true" strokeweight=".131pt" strokecolor="#050000">
                <v:path arrowok="t"/>
              </v:shape>
            </v:group>
            <v:group style="position:absolute;left:3183;top:1877;width:3;height:3" coordorigin="3183,1877" coordsize="3,3">
              <v:shape style="position:absolute;left:3183;top:1877;width:3;height:3" coordorigin="3183,1877" coordsize="3,3" path="m3183,1879l3185,1877e" filled="false" stroked="true" strokeweight=".84pt" strokecolor="#050000">
                <v:path arrowok="t"/>
              </v:shape>
            </v:group>
            <v:group style="position:absolute;left:3239;top:1786;width:3;height:29" coordorigin="3239,1786" coordsize="3,29">
              <v:shape style="position:absolute;left:3239;top:1786;width:3;height:29" coordorigin="3239,1786" coordsize="3,29" path="m3242,1815l3239,1786e" filled="false" stroked="true" strokeweight=".84pt" strokecolor="#050000">
                <v:path arrowok="t"/>
              </v:shape>
            </v:group>
            <v:group style="position:absolute;left:3188;top:1760;width:6;height:8" coordorigin="3188,1760" coordsize="6,8">
              <v:shape style="position:absolute;left:3188;top:1760;width:6;height:8" coordorigin="3188,1760" coordsize="6,8" path="m3193,1768l3188,1760e" filled="false" stroked="true" strokeweight=".84pt" strokecolor="#050000">
                <v:path arrowok="t"/>
              </v:shape>
            </v:group>
            <v:group style="position:absolute;left:3190;top:1768;width:6;height:6" coordorigin="3190,1768" coordsize="6,6">
              <v:shape style="position:absolute;left:3190;top:1768;width:6;height:6" coordorigin="3190,1768" coordsize="6,6" path="m3190,1768l3193,1768,3195,1773e" filled="false" stroked="true" strokeweight=".84pt" strokecolor="#050000">
                <v:path arrowok="t"/>
              </v:shape>
            </v:group>
            <v:group style="position:absolute;left:3184;top:1771;width:17;height:2" coordorigin="3184,1771" coordsize="17,2">
              <v:shape style="position:absolute;left:3184;top:1771;width:17;height:2" coordorigin="3184,1771" coordsize="17,0" path="m3184,1771l3201,1771e" filled="false" stroked="true" strokeweight=".258pt" strokecolor="#050000">
                <v:path arrowok="t"/>
              </v:shape>
            </v:group>
            <v:group style="position:absolute;left:3195;top:1773;width:3;height:11" coordorigin="3195,1773" coordsize="3,11">
              <v:shape style="position:absolute;left:3195;top:1773;width:3;height:11" coordorigin="3195,1773" coordsize="3,11" path="m3195,1773l3195,1781,3198,1784e" filled="false" stroked="true" strokeweight=".84pt" strokecolor="#050000">
                <v:path arrowok="t"/>
              </v:shape>
            </v:group>
            <v:group style="position:absolute;left:3195;top:1781;width:3;height:6" coordorigin="3195,1781" coordsize="3,6">
              <v:shape style="position:absolute;left:3195;top:1781;width:3;height:6" coordorigin="3195,1781" coordsize="3,6" path="m3195,1781l3198,1786,3198,1784e" filled="false" stroked="true" strokeweight=".84pt" strokecolor="#050000">
                <v:path arrowok="t"/>
              </v:shape>
            </v:group>
            <v:group style="position:absolute;left:3192;top:1804;width:17;height:2" coordorigin="3192,1804" coordsize="17,2">
              <v:shape style="position:absolute;left:3192;top:1804;width:17;height:2" coordorigin="3192,1804" coordsize="17,0" path="m3192,1804l3209,1804e" filled="false" stroked="true" strokeweight=".258pt" strokecolor="#050000">
                <v:path arrowok="t"/>
              </v:shape>
            </v:group>
            <v:group style="position:absolute;left:3192;top:1797;width:17;height:2" coordorigin="3192,1797" coordsize="17,2">
              <v:shape style="position:absolute;left:3192;top:1797;width:17;height:2" coordorigin="3192,1797" coordsize="17,0" path="m3192,1797l3209,1797e" filled="false" stroked="true" strokeweight=".259pt" strokecolor="#050000">
                <v:path arrowok="t"/>
              </v:shape>
            </v:group>
            <v:group style="position:absolute;left:3195;top:1819;width:17;height:2" coordorigin="3195,1819" coordsize="17,2">
              <v:shape style="position:absolute;left:3195;top:1819;width:17;height:2" coordorigin="3195,1819" coordsize="17,0" path="m3195,1819l3212,1819e" filled="false" stroked="true" strokeweight=".389pt" strokecolor="#050000">
                <v:path arrowok="t"/>
              </v:shape>
            </v:group>
            <v:group style="position:absolute;left:3202;top:1804;width:2;height:17" coordorigin="3202,1804" coordsize="2,17">
              <v:shape style="position:absolute;left:3202;top:1804;width:2;height:17" coordorigin="3202,1804" coordsize="0,17" path="m3202,1804l3202,1821e" filled="false" stroked="true" strokeweight=".13pt" strokecolor="#050000">
                <v:path arrowok="t"/>
              </v:shape>
            </v:group>
            <v:group style="position:absolute;left:3192;top:1832;width:17;height:2" coordorigin="3192,1832" coordsize="17,2">
              <v:shape style="position:absolute;left:3192;top:1832;width:17;height:2" coordorigin="3192,1832" coordsize="17,0" path="m3192,1832l3209,1832e" filled="false" stroked="true" strokeweight=".388pt" strokecolor="#050000">
                <v:path arrowok="t"/>
              </v:shape>
            </v:group>
            <v:group style="position:absolute;left:3192;top:1824;width:17;height:2" coordorigin="3192,1824" coordsize="17,2">
              <v:shape style="position:absolute;left:3192;top:1824;width:17;height:2" coordorigin="3192,1824" coordsize="17,0" path="m3192,1824l3209,1824e" filled="false" stroked="true" strokeweight=".129pt" strokecolor="#050000">
                <v:path arrowok="t"/>
              </v:shape>
            </v:group>
            <v:group style="position:absolute;left:3199;top:1830;width:2;height:17" coordorigin="3199,1830" coordsize="2,17">
              <v:shape style="position:absolute;left:3199;top:1830;width:2;height:17" coordorigin="3199,1830" coordsize="0,17" path="m3199,1830l3199,1846e" filled="false" stroked="true" strokeweight=".129pt" strokecolor="#050000">
                <v:path arrowok="t"/>
              </v:shape>
            </v:group>
            <v:group style="position:absolute;left:3224;top:1810;width:8;height:42" coordorigin="3224,1810" coordsize="8,42">
              <v:shape style="position:absolute;left:3224;top:1810;width:8;height:42" coordorigin="3224,1810" coordsize="8,42" path="m3232,1810l3232,1812,3229,1835,3224,1851e" filled="false" stroked="true" strokeweight=".84pt" strokecolor="#050000">
                <v:path arrowok="t"/>
              </v:shape>
            </v:group>
            <v:group style="position:absolute;left:3223;top:1796;width:2;height:17" coordorigin="3223,1796" coordsize="2,17">
              <v:shape style="position:absolute;left:3223;top:1796;width:2;height:17" coordorigin="3223,1796" coordsize="0,17" path="m3223,1796l3223,1813e" filled="false" stroked="true" strokeweight=".13pt" strokecolor="#050000">
                <v:path arrowok="t"/>
              </v:shape>
            </v:group>
            <v:group style="position:absolute;left:3195;top:1848;width:3;height:3" coordorigin="3195,1848" coordsize="3,3">
              <v:shape style="position:absolute;left:3195;top:1848;width:3;height:3" coordorigin="3195,1848" coordsize="3,3" path="m3195,1851l3198,1851,3198,1848e" filled="false" stroked="true" strokeweight=".84pt" strokecolor="#050000">
                <v:path arrowok="t"/>
              </v:shape>
            </v:group>
            <v:group style="position:absolute;left:3176;top:1884;width:2;height:17" coordorigin="3176,1884" coordsize="2,17">
              <v:shape style="position:absolute;left:3176;top:1884;width:2;height:17" coordorigin="3176,1884" coordsize="0,17" path="m3176,1884l3176,1901e" filled="false" stroked="true" strokeweight=".13pt" strokecolor="#050000">
                <v:path arrowok="t"/>
              </v:shape>
            </v:group>
            <v:group style="position:absolute;left:3185;top:1843;width:24;height:34" coordorigin="3185,1843" coordsize="24,34">
              <v:shape style="position:absolute;left:3185;top:1843;width:24;height:34" coordorigin="3185,1843" coordsize="24,34" path="m3185,1877l3185,1874,3188,1874,3188,1872,3208,1843e" filled="false" stroked="true" strokeweight=".84pt" strokecolor="#050000">
                <v:path arrowok="t"/>
              </v:shape>
            </v:group>
            <v:group style="position:absolute;left:3193;top:1838;width:19;height:21" coordorigin="3193,1838" coordsize="19,21">
              <v:shape style="position:absolute;left:3193;top:1838;width:19;height:21" coordorigin="3193,1838" coordsize="19,21" path="m3193,1859l3206,1843,3211,1838e" filled="false" stroked="true" strokeweight=".84pt" strokecolor="#050000">
                <v:path arrowok="t"/>
              </v:shape>
            </v:group>
            <v:group style="position:absolute;left:3003;top:1698;width:2;height:17" coordorigin="3003,1698" coordsize="2,17">
              <v:shape style="position:absolute;left:3003;top:1698;width:2;height:17" coordorigin="3003,1698" coordsize="0,17" path="m3003,1698l3003,1714e" filled="false" stroked="true" strokeweight=".13pt" strokecolor="#050000">
                <v:path arrowok="t"/>
              </v:shape>
            </v:group>
            <v:group style="position:absolute;left:2985;top:1713;width:2;height:17" coordorigin="2985,1713" coordsize="2,17">
              <v:shape style="position:absolute;left:2985;top:1713;width:2;height:17" coordorigin="2985,1713" coordsize="0,17" path="m2985,1713l2985,1730e" filled="false" stroked="true" strokeweight=".13pt" strokecolor="#050000">
                <v:path arrowok="t"/>
              </v:shape>
            </v:group>
            <v:group style="position:absolute;left:2979;top:1724;width:2;height:17" coordorigin="2979,1724" coordsize="2,17">
              <v:shape style="position:absolute;left:2979;top:1724;width:2;height:17" coordorigin="2979,1724" coordsize="0,17" path="m2979,1724l2979,1740e" filled="false" stroked="true" strokeweight=".129pt" strokecolor="#050000">
                <v:path arrowok="t"/>
              </v:shape>
            </v:group>
            <v:group style="position:absolute;left:2990;top:1708;width:2;height:17" coordorigin="2990,1708" coordsize="2,17">
              <v:shape style="position:absolute;left:2990;top:1708;width:2;height:17" coordorigin="2990,1708" coordsize="0,17" path="m2990,1708l2990,1725e" filled="false" stroked="true" strokeweight=".128pt" strokecolor="#050000">
                <v:path arrowok="t"/>
              </v:shape>
            </v:group>
            <v:group style="position:absolute;left:2982;top:1718;width:2;height:17" coordorigin="2982,1718" coordsize="2,17">
              <v:shape style="position:absolute;left:2982;top:1718;width:2;height:17" coordorigin="2982,1718" coordsize="0,17" path="m2982,1718l2982,1735e" filled="false" stroked="true" strokeweight=".13pt" strokecolor="#050000">
                <v:path arrowok="t"/>
              </v:shape>
            </v:group>
            <v:group style="position:absolute;left:3092;top:1336;width:3;height:11" coordorigin="3092,1336" coordsize="3,11">
              <v:shape style="position:absolute;left:3092;top:1336;width:3;height:11" coordorigin="3092,1336" coordsize="3,11" path="m3095,1339l3095,1336,3095,1339,3095,1344,3092,1346e" filled="false" stroked="true" strokeweight=".84pt" strokecolor="#050000">
                <v:path arrowok="t"/>
              </v:shape>
            </v:group>
            <v:group style="position:absolute;left:2970;top:1323;width:3;height:3" coordorigin="2970,1323" coordsize="3,3">
              <v:shape style="position:absolute;left:2970;top:1323;width:3;height:3" coordorigin="2970,1323" coordsize="3,3" path="m2970,1326l2973,1323e" filled="false" stroked="true" strokeweight=".84pt" strokecolor="#050000">
                <v:path arrowok="t"/>
              </v:shape>
            </v:group>
            <v:group style="position:absolute;left:2970;top:1331;width:3;height:3" coordorigin="2970,1331" coordsize="3,3">
              <v:shape style="position:absolute;left:2970;top:1331;width:3;height:3" coordorigin="2970,1331" coordsize="3,3" path="m2970,1333l2973,1333,2973,1331e" filled="false" stroked="true" strokeweight=".84pt" strokecolor="#050000">
                <v:path arrowok="t"/>
              </v:shape>
            </v:group>
            <v:group style="position:absolute;left:2962;top:1336;width:17;height:2" coordorigin="2962,1336" coordsize="17,2">
              <v:shape style="position:absolute;left:2962;top:1336;width:17;height:2" coordorigin="2962,1336" coordsize="17,0" path="m2962,1336l2979,1336e" filled="false" stroked="true" strokeweight=".258pt" strokecolor="#050000">
                <v:path arrowok="t"/>
              </v:shape>
            </v:group>
            <v:group style="position:absolute;left:2970;top:1333;width:3;height:3" coordorigin="2970,1333" coordsize="3,3">
              <v:shape style="position:absolute;left:2970;top:1333;width:3;height:3" coordorigin="2970,1333" coordsize="3,3" path="m2973,1333l2970,1336e" filled="false" stroked="true" strokeweight=".84pt" strokecolor="#050000">
                <v:path arrowok="t"/>
              </v:shape>
            </v:group>
            <v:group style="position:absolute;left:2987;top:1289;width:2;height:17" coordorigin="2987,1289" coordsize="2,17">
              <v:shape style="position:absolute;left:2987;top:1289;width:2;height:17" coordorigin="2987,1289" coordsize="0,17" path="m2987,1289l2987,1306e" filled="false" stroked="true" strokeweight=".129pt" strokecolor="#050000">
                <v:path arrowok="t"/>
              </v:shape>
            </v:group>
            <v:group style="position:absolute;left:3184;top:1863;width:2;height:17" coordorigin="3184,1863" coordsize="2,17">
              <v:shape style="position:absolute;left:3184;top:1863;width:2;height:17" coordorigin="3184,1863" coordsize="0,17" path="m3184,1863l3184,1880e" filled="false" stroked="true" strokeweight=".128pt" strokecolor="#050000">
                <v:path arrowok="t"/>
              </v:shape>
            </v:group>
            <v:group style="position:absolute;left:2979;top:1726;width:2;height:17" coordorigin="2979,1726" coordsize="2,17">
              <v:shape style="position:absolute;left:2979;top:1726;width:2;height:17" coordorigin="2979,1726" coordsize="0,17" path="m2979,1726l2979,1743e" filled="false" stroked="true" strokeweight=".129pt" strokecolor="#050000">
                <v:path arrowok="t"/>
              </v:shape>
            </v:group>
            <v:group style="position:absolute;left:3061;top:1411;width:11;height:11" coordorigin="3061,1411" coordsize="11,11">
              <v:shape style="position:absolute;left:3061;top:1411;width:11;height:11" coordorigin="3061,1411" coordsize="11,11" path="m3071,1411l3061,1421e" filled="false" stroked="true" strokeweight=".84pt" strokecolor="#050000">
                <v:path arrowok="t"/>
              </v:shape>
            </v:group>
            <v:group style="position:absolute;left:2959;top:1744;width:17;height:2" coordorigin="2959,1744" coordsize="17,2">
              <v:shape style="position:absolute;left:2959;top:1744;width:17;height:2" coordorigin="2959,1744" coordsize="17,0" path="m2959,1744l2976,1744e" filled="false" stroked="true" strokeweight=".13pt" strokecolor="#050000">
                <v:path arrowok="t"/>
              </v:shape>
            </v:group>
            <v:group style="position:absolute;left:3184;top:1863;width:2;height:17" coordorigin="3184,1863" coordsize="2,17">
              <v:shape style="position:absolute;left:3184;top:1863;width:2;height:17" coordorigin="3184,1863" coordsize="0,17" path="m3184,1863l3184,1880e" filled="false" stroked="true" strokeweight=".128pt" strokecolor="#050000">
                <v:path arrowok="t"/>
              </v:shape>
            </v:group>
            <v:group style="position:absolute;left:3179;top:1876;width:2;height:17" coordorigin="3179,1876" coordsize="2,17">
              <v:shape style="position:absolute;left:3179;top:1876;width:2;height:17" coordorigin="3179,1876" coordsize="0,17" path="m3179,1876l3179,1893e" filled="false" stroked="true" strokeweight=".129pt" strokecolor="#050000">
                <v:path arrowok="t"/>
              </v:shape>
            </v:group>
            <v:group style="position:absolute;left:3053;top:1455;width:6;height:3" coordorigin="3053,1455" coordsize="6,3">
              <v:shape style="position:absolute;left:3053;top:1455;width:6;height:3" coordorigin="3053,1455" coordsize="6,3" path="m3058,1455l3053,1458e" filled="false" stroked="true" strokeweight=".84pt" strokecolor="#050000">
                <v:path arrowok="t"/>
              </v:shape>
            </v:group>
            <v:group style="position:absolute;left:2934;top:1776;width:3;height:26" coordorigin="2934,1776" coordsize="3,26">
              <v:shape style="position:absolute;left:2934;top:1776;width:3;height:26" coordorigin="2934,1776" coordsize="3,26" path="m2937,1802l2934,1779,2934,1776e" filled="false" stroked="true" strokeweight=".84pt" strokecolor="#050000">
                <v:path arrowok="t"/>
              </v:shape>
            </v:group>
            <v:group style="position:absolute;left:3058;top:1452;width:6;height:3" coordorigin="3058,1452" coordsize="6,3">
              <v:shape style="position:absolute;left:3058;top:1452;width:6;height:3" coordorigin="3058,1452" coordsize="6,3" path="m3058,1455l3063,1452e" filled="false" stroked="true" strokeweight=".84pt" strokecolor="#050000">
                <v:path arrowok="t"/>
              </v:shape>
            </v:group>
            <v:group style="position:absolute;left:2965;top:1688;width:11;height:11" coordorigin="2965,1688" coordsize="11,11">
              <v:shape style="position:absolute;left:2965;top:1688;width:11;height:11" coordorigin="2965,1688" coordsize="11,11" path="m2976,1688l2965,1698e" filled="false" stroked="true" strokeweight=".84pt" strokecolor="#050000">
                <v:path arrowok="t"/>
              </v:shape>
            </v:group>
            <v:group style="position:absolute;left:3061;top:1455;width:3;height:3" coordorigin="3061,1455" coordsize="3,3">
              <v:shape style="position:absolute;left:3061;top:1455;width:3;height:3" coordorigin="3061,1455" coordsize="3,3" path="m3063,1455l3061,1458e" filled="false" stroked="true" strokeweight=".84pt" strokecolor="#050000">
                <v:path arrowok="t"/>
              </v:shape>
            </v:group>
            <v:group style="position:absolute;left:2944;top:1762;width:17;height:2" coordorigin="2944,1762" coordsize="17,2">
              <v:shape style="position:absolute;left:2944;top:1762;width:17;height:2" coordorigin="2944,1762" coordsize="17,0" path="m2944,1762l2961,1762e" filled="false" stroked="true" strokeweight=".131pt" strokecolor="#050000">
                <v:path arrowok="t"/>
              </v:shape>
            </v:group>
            <v:group style="position:absolute;left:2954;top:1741;width:17;height:2" coordorigin="2954,1741" coordsize="17,2">
              <v:shape style="position:absolute;left:2954;top:1741;width:17;height:2" coordorigin="2954,1741" coordsize="17,0" path="m2954,1741l2971,1741e" filled="false" stroked="true" strokeweight=".389pt" strokecolor="#050000">
                <v:path arrowok="t"/>
              </v:shape>
            </v:group>
            <v:group style="position:absolute;left:2965;top:1728;width:17;height:2" coordorigin="2965,1728" coordsize="17,2">
              <v:shape style="position:absolute;left:2965;top:1728;width:17;height:2" coordorigin="2965,1728" coordsize="17,0" path="m2965,1728l2981,1728e" filled="false" stroked="true" strokeweight=".13pt" strokecolor="#050000">
                <v:path arrowok="t"/>
              </v:shape>
            </v:group>
            <v:group style="position:absolute;left:2963;top:1709;width:16;height:29" coordorigin="2963,1709" coordsize="16,29">
              <v:shape style="position:absolute;left:2963;top:1709;width:16;height:29" coordorigin="2963,1709" coordsize="16,29" path="m2963,1737l2978,1709,2973,1727e" filled="false" stroked="true" strokeweight=".84pt" strokecolor="#050000">
                <v:path arrowok="t"/>
              </v:shape>
            </v:group>
            <v:group style="position:absolute;left:2978;top:1704;width:6;height:6" coordorigin="2978,1704" coordsize="6,6">
              <v:shape style="position:absolute;left:2978;top:1704;width:6;height:6" coordorigin="2978,1704" coordsize="6,6" path="m2983,1704l2978,1709e" filled="false" stroked="true" strokeweight=".84pt" strokecolor="#050000">
                <v:path arrowok="t"/>
              </v:shape>
            </v:group>
            <v:group style="position:absolute;left:3210;top:1799;width:17;height:2" coordorigin="3210,1799" coordsize="17,2">
              <v:shape style="position:absolute;left:3210;top:1799;width:17;height:2" coordorigin="3210,1799" coordsize="17,0" path="m3210,1799l3227,1799e" filled="false" stroked="true" strokeweight=".259pt" strokecolor="#050000">
                <v:path arrowok="t"/>
              </v:shape>
            </v:group>
            <v:group style="position:absolute;left:2978;top:1719;width:3;height:6" coordorigin="2978,1719" coordsize="3,6">
              <v:shape style="position:absolute;left:2978;top:1719;width:3;height:6" coordorigin="2978,1719" coordsize="3,6" path="m2981,1719l2978,1724e" filled="false" stroked="true" strokeweight=".84pt" strokecolor="#050000">
                <v:path arrowok="t"/>
              </v:shape>
            </v:group>
            <v:group style="position:absolute;left:2991;top:1678;width:24;height:29" coordorigin="2991,1678" coordsize="24,29">
              <v:shape style="position:absolute;left:2991;top:1678;width:24;height:29" coordorigin="2991,1678" coordsize="24,29" path="m3014,1678l2991,1706e" filled="false" stroked="true" strokeweight=".84pt" strokecolor="#050000">
                <v:path arrowok="t"/>
              </v:shape>
            </v:group>
            <v:group style="position:absolute;left:3206;top:1802;width:13;height:32" coordorigin="3206,1802" coordsize="13,32">
              <v:shape style="position:absolute;left:3206;top:1802;width:13;height:32" coordorigin="3206,1802" coordsize="13,32" path="m3206,1833l3219,1802e" filled="false" stroked="true" strokeweight=".84pt" strokecolor="#050000">
                <v:path arrowok="t"/>
              </v:shape>
            </v:group>
            <v:group style="position:absolute;left:3086;top:1666;width:17;height:2" coordorigin="3086,1666" coordsize="17,2">
              <v:shape style="position:absolute;left:3086;top:1666;width:17;height:2" coordorigin="3086,1666" coordsize="17,0" path="m3086,1666l3103,1666e" filled="false" stroked="true" strokeweight=".129pt" strokecolor="#050000">
                <v:path arrowok="t"/>
              </v:shape>
            </v:group>
            <v:group style="position:absolute;left:3210;top:1775;width:2;height:17" coordorigin="3210,1775" coordsize="2,17">
              <v:shape style="position:absolute;left:3210;top:1775;width:2;height:17" coordorigin="3210,1775" coordsize="0,17" path="m3210,1775l3210,1792e" filled="false" stroked="true" strokeweight=".13pt" strokecolor="#050000">
                <v:path arrowok="t"/>
              </v:shape>
            </v:group>
            <v:group style="position:absolute;left:3071;top:1408;width:3;height:3" coordorigin="3071,1408" coordsize="3,3">
              <v:shape style="position:absolute;left:3071;top:1408;width:3;height:3" coordorigin="3071,1408" coordsize="3,3" path="m3074,1408l3071,1411e" filled="false" stroked="true" strokeweight=".84pt" strokecolor="#050000">
                <v:path arrowok="t"/>
              </v:shape>
            </v:group>
            <v:group style="position:absolute;left:3084;top:1342;width:17;height:2" coordorigin="3084,1342" coordsize="17,2">
              <v:shape style="position:absolute;left:3084;top:1342;width:17;height:2" coordorigin="3084,1342" coordsize="17,0" path="m3084,1342l3100,1342e" filled="false" stroked="true" strokeweight=".389pt" strokecolor="#050000">
                <v:path arrowok="t"/>
              </v:shape>
            </v:group>
            <v:group style="position:absolute;left:3211;top:1380;width:6;height:13" coordorigin="3211,1380" coordsize="6,13">
              <v:shape style="position:absolute;left:3211;top:1380;width:6;height:13" coordorigin="3211,1380" coordsize="6,13" path="m3216,1380l3216,1385,3211,1393e" filled="false" stroked="true" strokeweight=".84pt" strokecolor="#050000">
                <v:path arrowok="t"/>
              </v:shape>
            </v:group>
            <v:group style="position:absolute;left:3211;top:1380;width:6;height:13" coordorigin="3211,1380" coordsize="6,13">
              <v:shape style="position:absolute;left:3211;top:1380;width:6;height:13" coordorigin="3211,1380" coordsize="6,13" path="m3216,1380l3214,1388,3211,1393e" filled="false" stroked="true" strokeweight=".84pt" strokecolor="#050000">
                <v:path arrowok="t"/>
              </v:shape>
            </v:group>
            <v:group style="position:absolute;left:3220;top:1356;width:2;height:17" coordorigin="3220,1356" coordsize="2,17">
              <v:shape style="position:absolute;left:3220;top:1356;width:2;height:17" coordorigin="3220,1356" coordsize="0,17" path="m3220,1356l3220,1373e" filled="false" stroked="true" strokeweight=".129pt" strokecolor="#050000">
                <v:path arrowok="t"/>
              </v:shape>
            </v:group>
            <v:group style="position:absolute;left:2771;top:252;width:11;height:3" coordorigin="2771,252" coordsize="11,3">
              <v:shape style="position:absolute;left:2771;top:252;width:11;height:3" coordorigin="2771,252" coordsize="11,3" path="m2781,254l2771,252e" filled="false" stroked="true" strokeweight=".84pt" strokecolor="#050000">
                <v:path arrowok="t"/>
              </v:shape>
            </v:group>
            <v:group style="position:absolute;left:3136;top:591;width:13;height:21" coordorigin="3136,591" coordsize="13,21">
              <v:shape style="position:absolute;left:3136;top:591;width:13;height:21" coordorigin="3136,591" coordsize="13,21" path="m3149,611l3136,591e" filled="false" stroked="true" strokeweight=".84pt" strokecolor="#050000">
                <v:path arrowok="t"/>
              </v:shape>
            </v:group>
            <v:group style="position:absolute;left:2621;top:1546;width:21;height:3" coordorigin="2621,1546" coordsize="21,3">
              <v:shape style="position:absolute;left:2621;top:1546;width:21;height:3" coordorigin="2621,1546" coordsize="21,3" path="m2621,1546l2642,1548e" filled="false" stroked="true" strokeweight=".84pt" strokecolor="#050000">
                <v:path arrowok="t"/>
              </v:shape>
            </v:group>
            <v:group style="position:absolute;left:2955;top:1339;width:13;height:26" coordorigin="2955,1339" coordsize="13,26">
              <v:shape style="position:absolute;left:2955;top:1339;width:13;height:26" coordorigin="2955,1339" coordsize="13,26" path="m2968,1339l2960,1357,2955,1364e" filled="false" stroked="true" strokeweight=".84pt" strokecolor="#050000">
                <v:path arrowok="t"/>
              </v:shape>
            </v:group>
            <v:group style="position:absolute;left:2937;top:1375;width:11;height:16" coordorigin="2937,1375" coordsize="11,16">
              <v:shape style="position:absolute;left:2937;top:1375;width:11;height:16" coordorigin="2937,1375" coordsize="11,16" path="m2937,1390l2947,1375e" filled="false" stroked="true" strokeweight=".84pt" strokecolor="#050000">
                <v:path arrowok="t"/>
              </v:shape>
            </v:group>
            <v:group style="position:absolute;left:2952;top:1364;width:3;height:6" coordorigin="2952,1364" coordsize="3,6">
              <v:shape style="position:absolute;left:2952;top:1364;width:3;height:6" coordorigin="2952,1364" coordsize="3,6" path="m2952,1370l2955,1364e" filled="false" stroked="true" strokeweight=".84pt" strokecolor="#050000">
                <v:path arrowok="t"/>
              </v:shape>
            </v:group>
            <v:group style="position:absolute;left:2934;top:984;width:3;height:6" coordorigin="2934,984" coordsize="3,6">
              <v:shape style="position:absolute;left:2934;top:984;width:3;height:6" coordorigin="2934,984" coordsize="3,6" path="m2937,989l2934,984e" filled="false" stroked="true" strokeweight=".84pt" strokecolor="#050000">
                <v:path arrowok="t"/>
              </v:shape>
            </v:group>
            <v:group style="position:absolute;left:2968;top:1320;width:11;height:19" coordorigin="2968,1320" coordsize="11,19">
              <v:shape style="position:absolute;left:2968;top:1320;width:11;height:19" coordorigin="2968,1320" coordsize="11,19" path="m2968,1339l2978,1320e" filled="false" stroked="true" strokeweight=".84pt" strokecolor="#050000">
                <v:path arrowok="t"/>
              </v:shape>
            </v:group>
            <v:group style="position:absolute;left:2937;top:989;width:11;height:21" coordorigin="2937,989" coordsize="11,21">
              <v:shape style="position:absolute;left:2937;top:989;width:11;height:21" coordorigin="2937,989" coordsize="11,21" path="m2937,989l2944,1007,2947,1010e" filled="false" stroked="true" strokeweight=".84pt" strokecolor="#050000">
                <v:path arrowok="t"/>
              </v:shape>
            </v:group>
            <v:group style="position:absolute;left:2978;top:1310;width:3;height:11" coordorigin="2978,1310" coordsize="3,11">
              <v:shape style="position:absolute;left:2978;top:1310;width:3;height:11" coordorigin="2978,1310" coordsize="3,11" path="m2978,1320l2981,1310e" filled="false" stroked="true" strokeweight=".84pt" strokecolor="#050000">
                <v:path arrowok="t"/>
              </v:shape>
            </v:group>
            <v:group style="position:absolute;left:3104;top:1276;width:2;height:17" coordorigin="3104,1276" coordsize="2,17">
              <v:shape style="position:absolute;left:3104;top:1276;width:2;height:17" coordorigin="3104,1276" coordsize="0,17" path="m3104,1276l3104,1293e" filled="false" stroked="true" strokeweight=".129pt" strokecolor="#050000">
                <v:path arrowok="t"/>
              </v:shape>
            </v:group>
            <v:group style="position:absolute;left:2934;top:981;width:13;height:29" coordorigin="2934,981" coordsize="13,29">
              <v:shape style="position:absolute;left:2934;top:981;width:13;height:29" coordorigin="2934,981" coordsize="13,29" path="m2947,1010l2944,1005,2937,987,2934,981e" filled="false" stroked="true" strokeweight=".84pt" strokecolor="#050000">
                <v:path arrowok="t"/>
              </v:shape>
            </v:group>
            <v:group style="position:absolute;left:2938;top:968;width:2;height:17" coordorigin="2938,968" coordsize="2,17">
              <v:shape style="position:absolute;left:2938;top:968;width:2;height:17" coordorigin="2938,968" coordsize="0,17" path="m2938,968l2938,985e" filled="false" stroked="true" strokeweight=".129pt" strokecolor="#050000">
                <v:path arrowok="t"/>
              </v:shape>
            </v:group>
            <v:group style="position:absolute;left:2947;top:1010;width:3;height:6" coordorigin="2947,1010" coordsize="3,6">
              <v:shape style="position:absolute;left:2947;top:1010;width:3;height:6" coordorigin="2947,1010" coordsize="3,6" path="m2947,1015l2947,1010,2950,1013e" filled="false" stroked="true" strokeweight=".84pt" strokecolor="#050000">
                <v:path arrowok="t"/>
              </v:shape>
            </v:group>
            <v:group style="position:absolute;left:2928;top:975;width:17;height:2" coordorigin="2928,975" coordsize="17,2">
              <v:shape style="position:absolute;left:2928;top:975;width:17;height:2" coordorigin="2928,975" coordsize="17,0" path="m2928,975l2945,975e" filled="false" stroked="true" strokeweight=".13pt" strokecolor="#050000">
                <v:path arrowok="t"/>
              </v:shape>
            </v:group>
            <v:group style="position:absolute;left:2981;top:1297;width:6;height:13" coordorigin="2981,1297" coordsize="6,13">
              <v:shape style="position:absolute;left:2981;top:1297;width:6;height:13" coordorigin="2981,1297" coordsize="6,13" path="m2981,1310l2986,1297e" filled="false" stroked="true" strokeweight=".84pt" strokecolor="#050000">
                <v:path arrowok="t"/>
              </v:shape>
            </v:group>
            <v:group style="position:absolute;left:2934;top:984;width:3;height:6" coordorigin="2934,984" coordsize="3,6">
              <v:shape style="position:absolute;left:2934;top:984;width:3;height:6" coordorigin="2934,984" coordsize="3,6" path="m2937,989l2934,984e" filled="false" stroked="true" strokeweight=".84pt" strokecolor="#050000">
                <v:path arrowok="t"/>
              </v:shape>
            </v:group>
            <v:group style="position:absolute;left:2965;top:1323;width:8;height:13" coordorigin="2965,1323" coordsize="8,13">
              <v:shape style="position:absolute;left:2965;top:1323;width:8;height:13" coordorigin="2965,1323" coordsize="8,13" path="m2965,1336l2973,1323e" filled="false" stroked="true" strokeweight=".84pt" strokecolor="#050000">
                <v:path arrowok="t"/>
              </v:shape>
            </v:group>
            <v:group style="position:absolute;left:2926;top:981;width:17;height:2" coordorigin="2926,981" coordsize="17,2">
              <v:shape style="position:absolute;left:2926;top:981;width:17;height:2" coordorigin="2926,981" coordsize="17,0" path="m2926,981l2942,981e" filled="false" stroked="true" strokeweight=".258pt" strokecolor="#050000">
                <v:path arrowok="t"/>
              </v:shape>
            </v:group>
            <v:group style="position:absolute;left:2986;top:1266;width:8;height:32" coordorigin="2986,1266" coordsize="8,32">
              <v:shape style="position:absolute;left:2986;top:1266;width:8;height:32" coordorigin="2986,1266" coordsize="8,32" path="m2994,1266l2994,1271,2991,1282,2991,1284,2988,1289,2986,1297e" filled="false" stroked="true" strokeweight=".84pt" strokecolor="#050000">
                <v:path arrowok="t"/>
              </v:shape>
            </v:group>
            <v:group style="position:absolute;left:2702;top:1369;width:2;height:17" coordorigin="2702,1369" coordsize="2,17">
              <v:shape style="position:absolute;left:2702;top:1369;width:2;height:17" coordorigin="2702,1369" coordsize="0,17" path="m2702,1369l2702,1386e" filled="false" stroked="true" strokeweight=".129pt" strokecolor="#050000">
                <v:path arrowok="t"/>
              </v:shape>
            </v:group>
            <v:group style="position:absolute;left:2937;top:976;width:3;height:3" coordorigin="2937,976" coordsize="3,3">
              <v:shape style="position:absolute;left:2937;top:976;width:3;height:3" coordorigin="2937,976" coordsize="3,3" path="m2939,979l2937,976,2937,979e" filled="false" stroked="true" strokeweight=".84pt" strokecolor="#050000">
                <v:path arrowok="t"/>
              </v:shape>
            </v:group>
            <v:group style="position:absolute;left:2631;top:2270;width:29;height:3" coordorigin="2631,2270" coordsize="29,3">
              <v:shape style="position:absolute;left:2631;top:2270;width:29;height:3" coordorigin="2631,2270" coordsize="29,3" path="m2631,2270l2660,2273e" filled="false" stroked="true" strokeweight=".84pt" strokecolor="#050000">
                <v:path arrowok="t"/>
              </v:shape>
            </v:group>
            <v:group style="position:absolute;left:3503;top:1248;width:3;height:8" coordorigin="3503,1248" coordsize="3,8">
              <v:shape style="position:absolute;left:3503;top:1248;width:3;height:8" coordorigin="3503,1248" coordsize="3,8" path="m3503,1256l3506,1248e" filled="false" stroked="true" strokeweight=".84pt" strokecolor="#050000">
                <v:path arrowok="t"/>
              </v:shape>
            </v:group>
            <v:group style="position:absolute;left:3214;top:1398;width:8;height:3" coordorigin="3214,1398" coordsize="8,3">
              <v:shape style="position:absolute;left:3214;top:1398;width:8;height:3" coordorigin="3214,1398" coordsize="8,3" path="m3214,1401l3216,1401,3221,1398e" filled="false" stroked="true" strokeweight=".84pt" strokecolor="#050000">
                <v:path arrowok="t"/>
              </v:shape>
            </v:group>
            <v:group style="position:absolute;left:3003;top:385;width:17;height:2" coordorigin="3003,385" coordsize="17,2">
              <v:shape style="position:absolute;left:3003;top:385;width:17;height:2" coordorigin="3003,385" coordsize="17,0" path="m3003,385l3020,385e" filled="false" stroked="true" strokeweight=".131pt" strokecolor="#050000">
                <v:path arrowok="t"/>
              </v:shape>
            </v:group>
            <v:group style="position:absolute;left:2783;top:246;width:2;height:17" coordorigin="2783,246" coordsize="2,17">
              <v:shape style="position:absolute;left:2783;top:246;width:2;height:17" coordorigin="2783,246" coordsize="0,17" path="m2783,246l2783,263e" filled="false" stroked="true" strokeweight=".13pt" strokecolor="#050000">
                <v:path arrowok="t"/>
              </v:shape>
            </v:group>
            <v:group style="position:absolute;left:3149;top:611;width:3;height:3" coordorigin="3149,611" coordsize="3,3">
              <v:shape style="position:absolute;left:3149;top:611;width:3;height:3" coordorigin="3149,611" coordsize="3,3" path="m3151,614l3149,611e" filled="false" stroked="true" strokeweight=".84pt" strokecolor="#050000">
                <v:path arrowok="t"/>
              </v:shape>
            </v:group>
            <v:group style="position:absolute;left:2611;top:591;width:3;height:3" coordorigin="2611,591" coordsize="3,3">
              <v:shape style="position:absolute;left:2611;top:591;width:3;height:3" coordorigin="2611,591" coordsize="3,3" path="m2611,591l2613,593e" filled="false" stroked="true" strokeweight=".84pt" strokecolor="#050000">
                <v:path arrowok="t"/>
              </v:shape>
            </v:group>
            <v:group style="position:absolute;left:1749;top:477;width:3;height:6" coordorigin="1749,477" coordsize="3,6">
              <v:shape style="position:absolute;left:1749;top:477;width:3;height:6" coordorigin="1749,477" coordsize="3,6" path="m1751,477l1749,482e" filled="false" stroked="true" strokeweight=".84pt" strokecolor="#050000">
                <v:path arrowok="t"/>
              </v:shape>
            </v:group>
            <v:group style="position:absolute;left:3405;top:1217;width:3;height:6" coordorigin="3405,1217" coordsize="3,6">
              <v:shape style="position:absolute;left:3405;top:1217;width:3;height:6" coordorigin="3405,1217" coordsize="3,6" path="m3405,1222l3408,1217e" filled="false" stroked="true" strokeweight=".84pt" strokecolor="#050000">
                <v:path arrowok="t"/>
              </v:shape>
            </v:group>
            <v:group style="position:absolute;left:3403;top:1217;width:3;height:6" coordorigin="3403,1217" coordsize="3,6">
              <v:shape style="position:absolute;left:3403;top:1217;width:3;height:6" coordorigin="3403,1217" coordsize="3,6" path="m3403,1222l3405,1217e" filled="false" stroked="true" strokeweight=".84pt" strokecolor="#050000">
                <v:path arrowok="t"/>
              </v:shape>
            </v:group>
            <v:group style="position:absolute;left:3408;top:1217;width:6;height:6" coordorigin="3408,1217" coordsize="6,6">
              <v:shape style="position:absolute;left:3408;top:1217;width:6;height:6" coordorigin="3408,1217" coordsize="6,6" path="m3408,1222l3413,1217e" filled="false" stroked="true" strokeweight=".84pt" strokecolor="#050000">
                <v:path arrowok="t"/>
              </v:shape>
            </v:group>
            <v:group style="position:absolute;left:3434;top:1212;width:6;height:8" coordorigin="3434,1212" coordsize="6,8">
              <v:shape style="position:absolute;left:3434;top:1212;width:6;height:8" coordorigin="3434,1212" coordsize="6,8" path="m3434,1220l3439,1212e" filled="false" stroked="true" strokeweight=".84pt" strokecolor="#050000">
                <v:path arrowok="t"/>
              </v:shape>
            </v:group>
            <v:group style="position:absolute;left:3480;top:1134;width:3;height:8" coordorigin="3480,1134" coordsize="3,8">
              <v:shape style="position:absolute;left:3480;top:1134;width:3;height:8" coordorigin="3480,1134" coordsize="3,8" path="m3480,1142l3483,1134e" filled="false" stroked="true" strokeweight=".84pt" strokecolor="#050000">
                <v:path arrowok="t"/>
              </v:shape>
            </v:group>
            <v:group style="position:absolute;left:3454;top:1139;width:3;height:8" coordorigin="3454,1139" coordsize="3,8">
              <v:shape style="position:absolute;left:3454;top:1139;width:3;height:8" coordorigin="3454,1139" coordsize="3,8" path="m3454,1147l3457,1139e" filled="false" stroked="true" strokeweight=".84pt" strokecolor="#050000">
                <v:path arrowok="t"/>
              </v:shape>
            </v:group>
            <v:group style="position:absolute;left:3449;top:1139;width:3;height:6" coordorigin="3449,1139" coordsize="3,6">
              <v:shape style="position:absolute;left:3449;top:1139;width:3;height:6" coordorigin="3449,1139" coordsize="3,6" path="m3449,1145l3452,1139,3449,1145xe" filled="false" stroked="true" strokeweight=".84pt" strokecolor="#050000">
                <v:path arrowok="t"/>
              </v:shape>
            </v:group>
            <v:group style="position:absolute;left:3413;top:1240;width:6;height:6" coordorigin="3413,1240" coordsize="6,6">
              <v:shape style="position:absolute;left:3413;top:1240;width:6;height:6" coordorigin="3413,1240" coordsize="6,6" path="m3413,1245l3418,1240e" filled="false" stroked="true" strokeweight=".84pt" strokecolor="#050000">
                <v:path arrowok="t"/>
              </v:shape>
            </v:group>
            <v:group style="position:absolute;left:3364;top:1082;width:3;height:3" coordorigin="3364,1082" coordsize="3,3">
              <v:shape style="position:absolute;left:3364;top:1082;width:3;height:3" coordorigin="3364,1082" coordsize="3,3" path="m3364,1085l3366,1082e" filled="false" stroked="true" strokeweight=".84pt" strokecolor="#050000">
                <v:path arrowok="t"/>
              </v:shape>
            </v:group>
            <v:group style="position:absolute;left:3405;top:1251;width:6;height:6" coordorigin="3405,1251" coordsize="6,6">
              <v:shape style="position:absolute;left:3405;top:1251;width:6;height:6" coordorigin="3405,1251" coordsize="6,6" path="m3405,1256l3410,1251e" filled="false" stroked="true" strokeweight=".84pt" strokecolor="#050000">
                <v:path arrowok="t"/>
              </v:shape>
            </v:group>
            <v:group style="position:absolute;left:3364;top:1287;width:8;height:8" coordorigin="3364,1287" coordsize="8,8">
              <v:shape style="position:absolute;left:3364;top:1287;width:8;height:8" coordorigin="3364,1287" coordsize="8,8" path="m3364,1295l3371,1287e" filled="false" stroked="true" strokeweight=".84pt" strokecolor="#050000">
                <v:path arrowok="t"/>
              </v:shape>
            </v:group>
            <v:group style="position:absolute;left:3379;top:1256;width:6;height:6" coordorigin="3379,1256" coordsize="6,6">
              <v:shape style="position:absolute;left:3379;top:1256;width:6;height:6" coordorigin="3379,1256" coordsize="6,6" path="m3379,1261l3384,1256e" filled="false" stroked="true" strokeweight=".84pt" strokecolor="#050000">
                <v:path arrowok="t"/>
              </v:shape>
            </v:group>
            <v:group style="position:absolute;left:3374;top:1253;width:6;height:6" coordorigin="3374,1253" coordsize="6,6">
              <v:shape style="position:absolute;left:3374;top:1253;width:6;height:6" coordorigin="3374,1253" coordsize="6,6" path="m3377,1253l3374,1258,3379,1253e" filled="false" stroked="true" strokeweight=".84pt" strokecolor="#050000">
                <v:path arrowok="t"/>
              </v:shape>
            </v:group>
            <v:group style="position:absolute;left:3374;top:1256;width:29;height:29" coordorigin="3374,1256" coordsize="29,29">
              <v:shape style="position:absolute;left:3374;top:1256;width:29;height:29" coordorigin="3374,1256" coordsize="29,29" path="m3374,1284l3403,1256e" filled="false" stroked="true" strokeweight=".84pt" strokecolor="#050000">
                <v:path arrowok="t"/>
              </v:shape>
            </v:group>
            <v:group style="position:absolute;left:3331;top:1291;width:2;height:17" coordorigin="3331,1291" coordsize="2,17">
              <v:shape style="position:absolute;left:3331;top:1291;width:2;height:17" coordorigin="3331,1291" coordsize="0,17" path="m3331,1291l3331,1308e" filled="false" stroked="true" strokeweight=".13pt" strokecolor="#050000">
                <v:path arrowok="t"/>
              </v:shape>
            </v:group>
            <v:group style="position:absolute;left:3327;top:1297;width:3;height:3" coordorigin="3327,1297" coordsize="3,3">
              <v:shape style="position:absolute;left:3327;top:1297;width:3;height:3" coordorigin="3327,1297" coordsize="3,3" path="m3327,1300l3330,1297e" filled="false" stroked="true" strokeweight=".84pt" strokecolor="#050000">
                <v:path arrowok="t"/>
              </v:shape>
            </v:group>
            <v:group style="position:absolute;left:3330;top:1297;width:3;height:3" coordorigin="3330,1297" coordsize="3,3">
              <v:shape style="position:absolute;left:3330;top:1297;width:3;height:3" coordorigin="3330,1297" coordsize="3,3" path="m3330,1300l3333,1297e" filled="false" stroked="true" strokeweight=".84pt" strokecolor="#050000">
                <v:path arrowok="t"/>
              </v:shape>
            </v:group>
            <v:group style="position:absolute;left:3366;top:1260;width:17;height:2" coordorigin="3366,1260" coordsize="17,2">
              <v:shape style="position:absolute;left:3366;top:1260;width:17;height:2" coordorigin="3366,1260" coordsize="17,0" path="m3366,1260l3382,1260e" filled="false" stroked="true" strokeweight=".13pt" strokecolor="#050000">
                <v:path arrowok="t"/>
              </v:shape>
            </v:group>
            <v:group style="position:absolute;left:3331;top:1289;width:2;height:17" coordorigin="3331,1289" coordsize="2,17">
              <v:shape style="position:absolute;left:3331;top:1289;width:2;height:17" coordorigin="3331,1289" coordsize="0,17" path="m3331,1289l3331,1306e" filled="false" stroked="true" strokeweight=".13pt" strokecolor="#050000">
                <v:path arrowok="t"/>
              </v:shape>
            </v:group>
            <v:group style="position:absolute;left:3373;top:1253;width:2;height:17" coordorigin="3373,1253" coordsize="2,17">
              <v:shape style="position:absolute;left:3373;top:1253;width:2;height:17" coordorigin="3373,1253" coordsize="0,17" path="m3373,1253l3373,1269e" filled="false" stroked="true" strokeweight=".13pt" strokecolor="#050000">
                <v:path arrowok="t"/>
              </v:shape>
            </v:group>
            <v:group style="position:absolute;left:3338;top:1292;width:6;height:6" coordorigin="3338,1292" coordsize="6,6">
              <v:shape style="position:absolute;left:3338;top:1292;width:6;height:6" coordorigin="3338,1292" coordsize="6,6" path="m3338,1297l3343,1292e" filled="false" stroked="true" strokeweight=".84pt" strokecolor="#050000">
                <v:path arrowok="t"/>
              </v:shape>
            </v:group>
            <v:group style="position:absolute;left:3330;top:1292;width:8;height:6" coordorigin="3330,1292" coordsize="8,6">
              <v:shape style="position:absolute;left:3330;top:1292;width:8;height:6" coordorigin="3330,1292" coordsize="8,6" path="m3330,1297l3338,1292e" filled="false" stroked="true" strokeweight=".84pt" strokecolor="#050000">
                <v:path arrowok="t"/>
              </v:shape>
            </v:group>
            <v:group style="position:absolute;left:3333;top:1292;width:8;height:6" coordorigin="3333,1292" coordsize="8,6">
              <v:shape style="position:absolute;left:3333;top:1292;width:8;height:6" coordorigin="3333,1292" coordsize="8,6" path="m3333,1297l3340,1292e" filled="false" stroked="true" strokeweight=".84pt" strokecolor="#050000">
                <v:path arrowok="t"/>
              </v:shape>
            </v:group>
            <v:group style="position:absolute;left:2955;top:1028;width:3;height:6" coordorigin="2955,1028" coordsize="3,6">
              <v:shape style="position:absolute;left:2955;top:1028;width:3;height:6" coordorigin="2955,1028" coordsize="3,6" path="m2955,1028l2957,1033e" filled="false" stroked="true" strokeweight=".84pt" strokecolor="#050000">
                <v:path arrowok="t"/>
              </v:shape>
            </v:group>
            <v:group style="position:absolute;left:2938;top:965;width:2;height:17" coordorigin="2938,965" coordsize="2,17">
              <v:shape style="position:absolute;left:2938;top:965;width:2;height:17" coordorigin="2938,965" coordsize="0,17" path="m2938,965l2938,982e" filled="false" stroked="true" strokeweight=".129pt" strokecolor="#050000">
                <v:path arrowok="t"/>
              </v:shape>
            </v:group>
            <v:group style="position:absolute;left:3050;top:1200;width:17;height:2" coordorigin="3050,1200" coordsize="17,2">
              <v:shape style="position:absolute;left:3050;top:1200;width:17;height:2" coordorigin="3050,1200" coordsize="17,0" path="m3050,1200l3067,1200e" filled="false" stroked="true" strokeweight=".128pt" strokecolor="#050000">
                <v:path arrowok="t"/>
              </v:shape>
            </v:group>
            <v:group style="position:absolute;left:2950;top:1020;width:3;height:6" coordorigin="2950,1020" coordsize="3,6">
              <v:shape style="position:absolute;left:2950;top:1020;width:3;height:6" coordorigin="2950,1020" coordsize="3,6" path="m2950,1020l2952,1025e" filled="false" stroked="true" strokeweight=".84pt" strokecolor="#050000">
                <v:path arrowok="t"/>
              </v:shape>
            </v:group>
            <v:group style="position:absolute;left:2928;top:975;width:17;height:2" coordorigin="2928,975" coordsize="17,2">
              <v:shape style="position:absolute;left:2928;top:975;width:17;height:2" coordorigin="2928,975" coordsize="17,0" path="m2928,975l2945,975e" filled="false" stroked="true" strokeweight=".13pt" strokecolor="#050000">
                <v:path arrowok="t"/>
              </v:shape>
            </v:group>
            <v:group style="position:absolute;left:3060;top:1190;width:2;height:17" coordorigin="3060,1190" coordsize="2,17">
              <v:shape style="position:absolute;left:3060;top:1190;width:2;height:17" coordorigin="3060,1190" coordsize="0,17" path="m3060,1190l3060,1207e" filled="false" stroked="true" strokeweight=".13pt" strokecolor="#050000">
                <v:path arrowok="t"/>
              </v:shape>
            </v:group>
            <v:group style="position:absolute;left:2979;top:1281;width:2;height:17" coordorigin="2979,1281" coordsize="2,17">
              <v:shape style="position:absolute;left:2979;top:1281;width:2;height:17" coordorigin="2979,1281" coordsize="0,17" path="m2979,1281l2979,1298e" filled="false" stroked="true" strokeweight=".129pt" strokecolor="#050000">
                <v:path arrowok="t"/>
              </v:shape>
            </v:group>
            <v:group style="position:absolute;left:3060;top:1190;width:2;height:17" coordorigin="3060,1190" coordsize="2,17">
              <v:shape style="position:absolute;left:3060;top:1190;width:2;height:17" coordorigin="3060,1190" coordsize="0,17" path="m3060,1190l3060,1207e" filled="false" stroked="true" strokeweight=".13pt" strokecolor="#050000">
                <v:path arrowok="t"/>
              </v:shape>
            </v:group>
            <v:group style="position:absolute;left:3043;top:1916;width:19;height:3" coordorigin="3043,1916" coordsize="19,3">
              <v:shape style="position:absolute;left:3043;top:1916;width:19;height:3" coordorigin="3043,1916" coordsize="19,3" path="m3043,1916l3061,1918e" filled="false" stroked="true" strokeweight=".84pt" strokecolor="#050000">
                <v:path arrowok="t"/>
              </v:shape>
            </v:group>
            <v:group style="position:absolute;left:3154;top:1362;width:47;height:11" coordorigin="3154,1362" coordsize="47,11">
              <v:shape style="position:absolute;left:3154;top:1362;width:47;height:11" coordorigin="3154,1362" coordsize="47,11" path="m3154,1372l3201,1362e" filled="false" stroked="true" strokeweight=".84pt" strokecolor="#050000">
                <v:path arrowok="t"/>
              </v:shape>
            </v:group>
            <v:group style="position:absolute;left:3167;top:591;width:16;height:37" coordorigin="3167,591" coordsize="16,37">
              <v:shape style="position:absolute;left:3167;top:591;width:16;height:37" coordorigin="3167,591" coordsize="16,37" path="m3183,627l3167,591e" filled="false" stroked="true" strokeweight=".84pt" strokecolor="#050000">
                <v:path arrowok="t"/>
              </v:shape>
            </v:group>
            <v:group style="position:absolute;left:3170;top:629;width:3;height:6" coordorigin="3170,629" coordsize="3,6">
              <v:shape style="position:absolute;left:3170;top:629;width:3;height:6" coordorigin="3170,629" coordsize="3,6" path="m3172,635l3170,629e" filled="false" stroked="true" strokeweight=".84pt" strokecolor="#050000">
                <v:path arrowok="t"/>
              </v:shape>
            </v:group>
            <v:group style="position:absolute;left:3159;top:601;width:16;height:29" coordorigin="3159,601" coordsize="16,29">
              <v:shape style="position:absolute;left:3159;top:601;width:16;height:29" coordorigin="3159,601" coordsize="16,29" path="m3175,629l3172,627,3159,601e" filled="false" stroked="true" strokeweight=".84pt" strokecolor="#050000">
                <v:path arrowok="t"/>
              </v:shape>
            </v:group>
            <v:group style="position:absolute;left:3149;top:611;width:3;height:3" coordorigin="3149,611" coordsize="3,3">
              <v:shape style="position:absolute;left:3149;top:611;width:3;height:3" coordorigin="3149,611" coordsize="3,3" path="m3151,614l3149,611e" filled="false" stroked="true" strokeweight=".84pt" strokecolor="#050000">
                <v:path arrowok="t"/>
              </v:shape>
            </v:group>
            <v:group style="position:absolute;left:3166;top:632;width:17;height:2" coordorigin="3166,632" coordsize="17,2">
              <v:shape style="position:absolute;left:3166;top:632;width:17;height:2" coordorigin="3166,632" coordsize="17,0" path="m3166,632l3183,632e" filled="false" stroked="true" strokeweight=".26pt" strokecolor="#050000">
                <v:path arrowok="t"/>
              </v:shape>
            </v:group>
            <v:group style="position:absolute;left:3172;top:635;width:3;height:3" coordorigin="3172,635" coordsize="3,3">
              <v:shape style="position:absolute;left:3172;top:635;width:3;height:3" coordorigin="3172,635" coordsize="3,3" path="m3175,637l3172,635e" filled="false" stroked="true" strokeweight=".84pt" strokecolor="#050000">
                <v:path arrowok="t"/>
              </v:shape>
            </v:group>
            <v:group style="position:absolute;left:3150;top:603;width:2;height:17" coordorigin="3150,603" coordsize="2,17">
              <v:shape style="position:absolute;left:3150;top:603;width:2;height:17" coordorigin="3150,603" coordsize="0,17" path="m3150,603l3150,620e" filled="false" stroked="true" strokeweight=".129pt" strokecolor="#050000">
                <v:path arrowok="t"/>
              </v:shape>
            </v:group>
            <v:group style="position:absolute;left:3143;top:615;width:17;height:2" coordorigin="3143,615" coordsize="17,2">
              <v:shape style="position:absolute;left:3143;top:615;width:17;height:2" coordorigin="3143,615" coordsize="17,0" path="m3143,615l3160,615e" filled="false" stroked="true" strokeweight=".129pt" strokecolor="#050000">
                <v:path arrowok="t"/>
              </v:shape>
            </v:group>
            <v:group style="position:absolute;left:3150;top:603;width:2;height:17" coordorigin="3150,603" coordsize="2,17">
              <v:shape style="position:absolute;left:3150;top:603;width:2;height:17" coordorigin="3150,603" coordsize="0,17" path="m3150,603l3150,620e" filled="false" stroked="true" strokeweight=".129pt" strokecolor="#050000">
                <v:path arrowok="t"/>
              </v:shape>
            </v:group>
            <v:group style="position:absolute;left:3143;top:615;width:17;height:2" coordorigin="3143,615" coordsize="17,2">
              <v:shape style="position:absolute;left:3143;top:615;width:17;height:2" coordorigin="3143,615" coordsize="17,0" path="m3143,615l3160,615e" filled="false" stroked="true" strokeweight=".129pt" strokecolor="#050000">
                <v:path arrowok="t"/>
              </v:shape>
            </v:group>
            <v:group style="position:absolute;left:3233;top:704;width:2;height:17" coordorigin="3233,704" coordsize="2,17">
              <v:shape style="position:absolute;left:3233;top:704;width:2;height:17" coordorigin="3233,704" coordsize="0,17" path="m3233,704l3233,721e" filled="false" stroked="true" strokeweight=".129pt" strokecolor="#050000">
                <v:path arrowok="t"/>
              </v:shape>
            </v:group>
            <v:group style="position:absolute;left:3184;top:587;width:2;height:17" coordorigin="3184,587" coordsize="2,17">
              <v:shape style="position:absolute;left:3184;top:587;width:2;height:17" coordorigin="3184,587" coordsize="0,17" path="m3184,587l3184,604e" filled="false" stroked="true" strokeweight=".128pt" strokecolor="#050000">
                <v:path arrowok="t"/>
              </v:shape>
            </v:group>
            <v:group style="position:absolute;left:3150;top:531;width:2;height:17" coordorigin="3150,531" coordsize="2,17">
              <v:shape style="position:absolute;left:3150;top:531;width:2;height:17" coordorigin="3150,531" coordsize="0,17" path="m3150,531l3150,547e" filled="false" stroked="true" strokeweight=".129pt" strokecolor="#050000">
                <v:path arrowok="t"/>
              </v:shape>
            </v:group>
            <v:group style="position:absolute;left:3001;top:345;width:6;height:3" coordorigin="3001,345" coordsize="6,3">
              <v:shape style="position:absolute;left:3001;top:345;width:6;height:3" coordorigin="3001,345" coordsize="6,3" path="m3007,347l3001,345e" filled="false" stroked="true" strokeweight=".84pt" strokecolor="#050000">
                <v:path arrowok="t"/>
              </v:shape>
            </v:group>
            <v:group style="position:absolute;left:3172;top:637;width:3;height:3" coordorigin="3172,637" coordsize="3,3">
              <v:shape style="position:absolute;left:3172;top:637;width:3;height:3" coordorigin="3172,637" coordsize="3,3" path="m3175,640l3172,637e" filled="false" stroked="true" strokeweight=".84pt" strokecolor="#050000">
                <v:path arrowok="t"/>
              </v:shape>
            </v:group>
            <v:group style="position:absolute;left:3148;top:523;width:2;height:17" coordorigin="3148,523" coordsize="2,17">
              <v:shape style="position:absolute;left:3148;top:523;width:2;height:17" coordorigin="3148,523" coordsize="0,17" path="m3148,523l3148,540e" filled="false" stroked="true" strokeweight=".13pt" strokecolor="#050000">
                <v:path arrowok="t"/>
              </v:shape>
            </v:group>
            <v:group style="position:absolute;left:3168;top:554;width:2;height:17" coordorigin="3168,554" coordsize="2,17">
              <v:shape style="position:absolute;left:3168;top:554;width:2;height:17" coordorigin="3168,554" coordsize="0,17" path="m3168,554l3168,571e" filled="false" stroked="true" strokeweight=".13pt" strokecolor="#050000">
                <v:path arrowok="t"/>
              </v:shape>
            </v:group>
            <v:group style="position:absolute;left:3162;top:562;width:3;height:3" coordorigin="3162,562" coordsize="3,3">
              <v:shape style="position:absolute;left:3162;top:562;width:3;height:3" coordorigin="3162,562" coordsize="3,3" path="m3164,565l3162,562e" filled="false" stroked="true" strokeweight=".84pt" strokecolor="#050000">
                <v:path arrowok="t"/>
              </v:shape>
            </v:group>
            <v:group style="position:absolute;left:3153;top:531;width:2;height:17" coordorigin="3153,531" coordsize="2,17">
              <v:shape style="position:absolute;left:3153;top:531;width:2;height:17" coordorigin="3153,531" coordsize="0,17" path="m3153,531l3153,547e" filled="false" stroked="true" strokeweight=".13pt" strokecolor="#050000">
                <v:path arrowok="t"/>
              </v:shape>
            </v:group>
            <v:group style="position:absolute;left:2127;top:1113;width:195;height:86" coordorigin="2127,1113" coordsize="195,86">
              <v:shape style="position:absolute;left:2127;top:1113;width:195;height:86" coordorigin="2127,1113" coordsize="195,86" path="m2127,1199l2321,1113e" filled="false" stroked="true" strokeweight=".84pt" strokecolor="#050000">
                <v:path arrowok="t"/>
              </v:shape>
            </v:group>
            <v:group style="position:absolute;left:3465;top:1289;width:6;height:8" coordorigin="3465,1289" coordsize="6,8">
              <v:shape style="position:absolute;left:3465;top:1289;width:6;height:8" coordorigin="3465,1289" coordsize="6,8" path="m3465,1297l3470,1289e" filled="false" stroked="true" strokeweight=".84pt" strokecolor="#050000">
                <v:path arrowok="t"/>
              </v:shape>
            </v:group>
            <v:group style="position:absolute;left:3490;top:1251;width:6;height:8" coordorigin="3490,1251" coordsize="6,8">
              <v:shape style="position:absolute;left:3490;top:1251;width:6;height:8" coordorigin="3490,1251" coordsize="6,8" path="m3490,1258l3496,1251e" filled="false" stroked="true" strokeweight=".84pt" strokecolor="#050000">
                <v:path arrowok="t"/>
              </v:shape>
            </v:group>
            <v:group style="position:absolute;left:3395;top:1380;width:26;height:34" coordorigin="3395,1380" coordsize="26,34">
              <v:shape style="position:absolute;left:3395;top:1380;width:26;height:34" coordorigin="3395,1380" coordsize="26,34" path="m3395,1414l3421,1380e" filled="false" stroked="true" strokeweight=".84pt" strokecolor="#050000">
                <v:path arrowok="t"/>
              </v:shape>
            </v:group>
            <v:group style="position:absolute;left:3550;top:1168;width:6;height:11" coordorigin="3550,1168" coordsize="6,11">
              <v:shape style="position:absolute;left:3550;top:1168;width:6;height:11" coordorigin="3550,1168" coordsize="6,11" path="m3550,1178l3555,1168e" filled="false" stroked="true" strokeweight=".84pt" strokecolor="#050000">
                <v:path arrowok="t"/>
              </v:shape>
            </v:group>
            <v:group style="position:absolute;left:3581;top:1098;width:3;height:8" coordorigin="3581,1098" coordsize="3,8">
              <v:shape style="position:absolute;left:3581;top:1098;width:3;height:8" coordorigin="3581,1098" coordsize="3,8" path="m3581,1106l3584,1098e" filled="false" stroked="true" strokeweight=".84pt" strokecolor="#050000">
                <v:path arrowok="t"/>
              </v:shape>
            </v:group>
            <v:group style="position:absolute;left:3421;top:1367;width:11;height:13" coordorigin="3421,1367" coordsize="11,13">
              <v:shape style="position:absolute;left:3421;top:1367;width:11;height:13" coordorigin="3421,1367" coordsize="11,13" path="m3421,1380l3431,1367e" filled="false" stroked="true" strokeweight=".84pt" strokecolor="#050000">
                <v:path arrowok="t"/>
              </v:shape>
            </v:group>
            <v:group style="position:absolute;left:3397;top:1305;width:70;height:99" coordorigin="3397,1305" coordsize="70,99">
              <v:shape style="position:absolute;left:3397;top:1305;width:70;height:99" coordorigin="3397,1305" coordsize="70,99" path="m3397,1403l3467,1305e" filled="false" stroked="true" strokeweight=".84pt" strokecolor="#050000">
                <v:path arrowok="t"/>
              </v:shape>
            </v:group>
            <v:group style="position:absolute;left:3390;top:1297;width:73;height:101" coordorigin="3390,1297" coordsize="73,101">
              <v:shape style="position:absolute;left:3390;top:1297;width:73;height:101" coordorigin="3390,1297" coordsize="73,101" path="m3390,1398l3462,1297e" filled="false" stroked="true" strokeweight=".84pt" strokecolor="#050000">
                <v:path arrowok="t"/>
              </v:shape>
            </v:group>
            <v:group style="position:absolute;left:3397;top:1308;width:76;height:107" coordorigin="3397,1308" coordsize="76,107">
              <v:shape style="position:absolute;left:3397;top:1308;width:76;height:107" coordorigin="3397,1308" coordsize="76,107" path="m3397,1414l3472,1308e" filled="false" stroked="true" strokeweight=".84pt" strokecolor="#050000">
                <v:path arrowok="t"/>
              </v:shape>
            </v:group>
            <v:group style="position:absolute;left:3599;top:1059;width:6;height:8" coordorigin="3599,1059" coordsize="6,8">
              <v:shape style="position:absolute;left:3599;top:1059;width:6;height:8" coordorigin="3599,1059" coordsize="6,8" path="m3599,1067l3604,1059e" filled="false" stroked="true" strokeweight=".84pt" strokecolor="#050000">
                <v:path arrowok="t"/>
              </v:shape>
            </v:group>
            <v:group style="position:absolute;left:3431;top:1295;width:52;height:73" coordorigin="3431,1295" coordsize="52,73">
              <v:shape style="position:absolute;left:3431;top:1295;width:52;height:73" coordorigin="3431,1295" coordsize="52,73" path="m3431,1367l3472,1310,3483,1295e" filled="false" stroked="true" strokeweight=".84pt" strokecolor="#050000">
                <v:path arrowok="t"/>
              </v:shape>
            </v:group>
            <v:group style="position:absolute;left:584;top:2017;width:19;height:3" coordorigin="584,2017" coordsize="19,3">
              <v:shape style="position:absolute;left:584;top:2017;width:19;height:3" coordorigin="584,2017" coordsize="19,3" path="m584,2017l602,2019e" filled="false" stroked="true" strokeweight=".84pt" strokecolor="#050000">
                <v:path arrowok="t"/>
              </v:shape>
            </v:group>
            <v:group style="position:absolute;left:1135;top:1287;width:13;height:6" coordorigin="1135,1287" coordsize="13,6">
              <v:shape style="position:absolute;left:1135;top:1287;width:13;height:6" coordorigin="1135,1287" coordsize="13,6" path="m1135,1287l1148,1292e" filled="false" stroked="true" strokeweight=".84pt" strokecolor="#050000">
                <v:path arrowok="t"/>
              </v:shape>
            </v:group>
            <v:group style="position:absolute;left:1135;top:1188;width:16;height:6" coordorigin="1135,1188" coordsize="16,6">
              <v:shape style="position:absolute;left:1135;top:1188;width:16;height:6" coordorigin="1135,1188" coordsize="16,6" path="m1151,1194l1141,1191,1135,1188,1141,1191e" filled="false" stroked="true" strokeweight=".84pt" strokecolor="#050000">
                <v:path arrowok="t"/>
              </v:shape>
            </v:group>
            <v:group style="position:absolute;left:1234;top:1150;width:68;height:16" coordorigin="1234,1150" coordsize="68,16">
              <v:shape style="position:absolute;left:1234;top:1150;width:68;height:16" coordorigin="1234,1150" coordsize="68,16" path="m1234,1150l1301,1165e" filled="false" stroked="true" strokeweight=".84pt" strokecolor="#050000">
                <v:path arrowok="t"/>
              </v:shape>
            </v:group>
            <v:group style="position:absolute;left:1200;top:322;width:8;height:3" coordorigin="1200,322" coordsize="8,3">
              <v:shape style="position:absolute;left:1200;top:322;width:8;height:3" coordorigin="1200,322" coordsize="8,3" path="m1200,324l1208,322e" filled="false" stroked="true" strokeweight=".84pt" strokecolor="#050000">
                <v:path arrowok="t"/>
              </v:shape>
            </v:group>
            <v:group style="position:absolute;left:1207;top:316;width:2;height:17" coordorigin="1207,316" coordsize="2,17">
              <v:shape style="position:absolute;left:1207;top:316;width:2;height:17" coordorigin="1207,316" coordsize="0,17" path="m1207,316l1207,333e" filled="false" stroked="true" strokeweight=".388pt" strokecolor="#050000">
                <v:path arrowok="t"/>
              </v:shape>
            </v:group>
            <v:group style="position:absolute;left:1205;top:1144;width:19;height:6" coordorigin="1205,1144" coordsize="19,6">
              <v:shape style="position:absolute;left:1205;top:1144;width:19;height:6" coordorigin="1205,1144" coordsize="19,6" path="m1223,1150l1218,1150,1205,1144e" filled="false" stroked="true" strokeweight=".84pt" strokecolor="#050000">
                <v:path arrowok="t"/>
              </v:shape>
            </v:group>
            <v:group style="position:absolute;left:1055;top:1163;width:8;height:3" coordorigin="1055,1163" coordsize="8,3">
              <v:shape style="position:absolute;left:1055;top:1163;width:8;height:3" coordorigin="1055,1163" coordsize="8,3" path="m1055,1163l1063,1165e" filled="false" stroked="true" strokeweight=".84pt" strokecolor="#050000">
                <v:path arrowok="t"/>
              </v:shape>
            </v:group>
            <v:group style="position:absolute;left:1047;top:1261;width:11;height:3" coordorigin="1047,1261" coordsize="11,3">
              <v:shape style="position:absolute;left:1047;top:1261;width:11;height:3" coordorigin="1047,1261" coordsize="11,3" path="m1047,1261l1058,1264e" filled="false" stroked="true" strokeweight=".84pt" strokecolor="#050000">
                <v:path arrowok="t"/>
              </v:shape>
            </v:group>
            <v:group style="position:absolute;left:1130;top:324;width:39;height:11" coordorigin="1130,324" coordsize="39,11">
              <v:shape style="position:absolute;left:1130;top:324;width:39;height:11" coordorigin="1130,324" coordsize="39,11" path="m1130,334l1169,324e" filled="false" stroked="true" strokeweight=".84pt" strokecolor="#050000">
                <v:path arrowok="t"/>
              </v:shape>
            </v:group>
            <v:group style="position:absolute;left:1133;top:327;width:37;height:11" coordorigin="1133,327" coordsize="37,11">
              <v:shape style="position:absolute;left:1133;top:327;width:37;height:11" coordorigin="1133,327" coordsize="37,11" path="m1133,337l1169,327e" filled="false" stroked="true" strokeweight=".84pt" strokecolor="#050000">
                <v:path arrowok="t"/>
              </v:shape>
            </v:group>
            <v:group style="position:absolute;left:983;top:1134;width:3;height:3" coordorigin="983,1134" coordsize="3,3">
              <v:shape style="position:absolute;left:983;top:1134;width:3;height:3" coordorigin="983,1134" coordsize="3,3" path="m983,1134l985,1137,983,1134xe" filled="false" stroked="true" strokeweight=".84pt" strokecolor="#050000">
                <v:path arrowok="t"/>
              </v:shape>
            </v:group>
            <v:group style="position:absolute;left:1147;top:36;width:2;height:17" coordorigin="1147,36" coordsize="2,17">
              <v:shape style="position:absolute;left:1147;top:36;width:2;height:17" coordorigin="1147,36" coordsize="0,17" path="m1147,36l1147,53e" filled="false" stroked="true" strokeweight=".13pt" strokecolor="#050000">
                <v:path arrowok="t"/>
              </v:shape>
            </v:group>
            <v:group style="position:absolute;left:762;top:320;width:17;height:2" coordorigin="762,320" coordsize="17,2">
              <v:shape style="position:absolute;left:762;top:320;width:17;height:2" coordorigin="762,320" coordsize="17,0" path="m762,320l779,320e" filled="false" stroked="true" strokeweight=".13pt" strokecolor="#050000">
                <v:path arrowok="t"/>
              </v:shape>
            </v:group>
            <v:group style="position:absolute;left:928;top:112;width:8;height:11" coordorigin="928,112" coordsize="8,11">
              <v:shape style="position:absolute;left:928;top:112;width:8;height:11" coordorigin="928,112" coordsize="8,11" path="m928,122l936,114,936,112e" filled="false" stroked="true" strokeweight=".84pt" strokecolor="#050000">
                <v:path arrowok="t"/>
              </v:shape>
            </v:group>
            <v:group style="position:absolute;left:1242;top:1313;width:13;height:6" coordorigin="1242,1313" coordsize="13,6">
              <v:shape style="position:absolute;left:1242;top:1313;width:13;height:6" coordorigin="1242,1313" coordsize="13,6" path="m1242,1313l1254,1318e" filled="false" stroked="true" strokeweight=".84pt" strokecolor="#050000">
                <v:path arrowok="t"/>
              </v:shape>
            </v:group>
            <v:group style="position:absolute;left:1931;top:1278;width:2;height:17" coordorigin="1931,1278" coordsize="2,17">
              <v:shape style="position:absolute;left:1931;top:1278;width:2;height:17" coordorigin="1931,1278" coordsize="0,17" path="m1931,1278l1931,1295e" filled="false" stroked="true" strokeweight=".388pt" strokecolor="#050000">
                <v:path arrowok="t"/>
              </v:shape>
            </v:group>
            <v:group style="position:absolute;left:3470;top:1258;width:19;height:29" coordorigin="3470,1258" coordsize="19,29">
              <v:shape style="position:absolute;left:3470;top:1258;width:19;height:29" coordorigin="3470,1258" coordsize="19,29" path="m3470,1287l3488,1258e" filled="false" stroked="true" strokeweight=".84pt" strokecolor="#050000">
                <v:path arrowok="t"/>
              </v:shape>
            </v:group>
            <v:group style="position:absolute;left:3485;top:1276;width:11;height:13" coordorigin="3485,1276" coordsize="11,13">
              <v:shape style="position:absolute;left:3485;top:1276;width:11;height:13" coordorigin="3485,1276" coordsize="11,13" path="m3485,1289l3496,1276e" filled="false" stroked="true" strokeweight=".84pt" strokecolor="#050000">
                <v:path arrowok="t"/>
              </v:shape>
            </v:group>
            <v:group style="position:absolute;left:3498;top:1261;width:6;height:8" coordorigin="3498,1261" coordsize="6,8">
              <v:shape style="position:absolute;left:3498;top:1261;width:6;height:8" coordorigin="3498,1261" coordsize="6,8" path="m3498,1269l3503,1261e" filled="false" stroked="true" strokeweight=".84pt" strokecolor="#050000">
                <v:path arrowok="t"/>
              </v:shape>
            </v:group>
            <v:group style="position:absolute;left:3485;top:1245;width:29;height:42" coordorigin="3485,1245" coordsize="29,42">
              <v:shape style="position:absolute;left:3485;top:1245;width:29;height:42" coordorigin="3485,1245" coordsize="29,42" path="m3485,1287l3514,1245e" filled="false" stroked="true" strokeweight=".84pt" strokecolor="#050000">
                <v:path arrowok="t"/>
              </v:shape>
            </v:group>
            <v:group style="position:absolute;left:3496;top:1220;width:19;height:29" coordorigin="3496,1220" coordsize="19,29">
              <v:shape style="position:absolute;left:3496;top:1220;width:19;height:29" coordorigin="3496,1220" coordsize="19,29" path="m3496,1248l3514,1220e" filled="false" stroked="true" strokeweight=".84pt" strokecolor="#050000">
                <v:path arrowok="t"/>
              </v:shape>
            </v:group>
            <v:group style="position:absolute;left:3511;top:1238;width:8;height:13" coordorigin="3511,1238" coordsize="8,13">
              <v:shape style="position:absolute;left:3511;top:1238;width:8;height:13" coordorigin="3511,1238" coordsize="8,13" path="m3511,1251l3519,1238e" filled="false" stroked="true" strokeweight=".84pt" strokecolor="#050000">
                <v:path arrowok="t"/>
              </v:shape>
            </v:group>
            <v:group style="position:absolute;left:3514;top:1212;width:21;height:34" coordorigin="3514,1212" coordsize="21,34">
              <v:shape style="position:absolute;left:3514;top:1212;width:21;height:34" coordorigin="3514,1212" coordsize="21,34" path="m3514,1245l3534,1212e" filled="false" stroked="true" strokeweight=".84pt" strokecolor="#050000">
                <v:path arrowok="t"/>
              </v:shape>
            </v:group>
            <v:group style="position:absolute;left:1801;top:1227;width:76;height:3" coordorigin="1801,1227" coordsize="76,3">
              <v:shape style="position:absolute;left:1801;top:1227;width:76;height:3" coordorigin="1801,1227" coordsize="76,3" path="m1801,1227l1876,1230e" filled="false" stroked="true" strokeweight=".84pt" strokecolor="#050000">
                <v:path arrowok="t"/>
              </v:shape>
            </v:group>
            <v:group style="position:absolute;left:3519;top:1183;width:19;height:26" coordorigin="3519,1183" coordsize="19,26">
              <v:shape style="position:absolute;left:3519;top:1183;width:19;height:26" coordorigin="3519,1183" coordsize="19,26" path="m3519,1209l3537,1183e" filled="false" stroked="true" strokeweight=".84pt" strokecolor="#050000">
                <v:path arrowok="t"/>
              </v:shape>
            </v:group>
            <v:group style="position:absolute;left:3529;top:1199;width:13;height:21" coordorigin="3529,1199" coordsize="13,21">
              <v:shape style="position:absolute;left:3529;top:1199;width:13;height:21" coordorigin="3529,1199" coordsize="13,21" path="m3529,1220l3542,1199e" filled="false" stroked="true" strokeweight=".84pt" strokecolor="#050000">
                <v:path arrowok="t"/>
              </v:shape>
            </v:group>
            <v:group style="position:absolute;left:3535;top:1176;width:21;height:37" coordorigin="3535,1176" coordsize="21,37">
              <v:shape style="position:absolute;left:3535;top:1176;width:21;height:37" coordorigin="3535,1176" coordsize="21,37" path="m3535,1212l3545,1194,3555,1176e" filled="false" stroked="true" strokeweight=".84pt" strokecolor="#050000">
                <v:path arrowok="t"/>
              </v:shape>
            </v:group>
            <v:group style="position:absolute;left:3553;top:1170;width:8;height:11" coordorigin="3553,1170" coordsize="8,11">
              <v:shape style="position:absolute;left:3553;top:1170;width:8;height:11" coordorigin="3553,1170" coordsize="8,11" path="m3553,1181l3560,1170e" filled="false" stroked="true" strokeweight=".84pt" strokecolor="#050000">
                <v:path arrowok="t"/>
              </v:shape>
            </v:group>
            <v:group style="position:absolute;left:3542;top:1144;width:16;height:26" coordorigin="3542,1144" coordsize="16,26">
              <v:shape style="position:absolute;left:3542;top:1144;width:16;height:26" coordorigin="3542,1144" coordsize="16,26" path="m3542,1170l3558,1144e" filled="false" stroked="true" strokeweight=".84pt" strokecolor="#050000">
                <v:path arrowok="t"/>
              </v:shape>
            </v:group>
            <v:group style="position:absolute;left:1324;top:1176;width:8;height:3" coordorigin="1324,1176" coordsize="8,3">
              <v:shape style="position:absolute;left:1324;top:1176;width:8;height:3" coordorigin="1324,1176" coordsize="8,3" path="m1324,1176l1332,1178e" filled="false" stroked="true" strokeweight=".84pt" strokecolor="#050000">
                <v:path arrowok="t"/>
              </v:shape>
            </v:group>
            <v:group style="position:absolute;left:3560;top:1152;width:8;height:19" coordorigin="3560,1152" coordsize="8,19">
              <v:shape style="position:absolute;left:3560;top:1152;width:8;height:19" coordorigin="3560,1152" coordsize="8,19" path="m3560,1170l3568,1152e" filled="false" stroked="true" strokeweight=".84pt" strokecolor="#050000">
                <v:path arrowok="t"/>
              </v:shape>
            </v:group>
            <v:group style="position:absolute;left:3555;top:1134;width:24;height:42" coordorigin="3555,1134" coordsize="24,42">
              <v:shape style="position:absolute;left:3555;top:1134;width:24;height:42" coordorigin="3555,1134" coordsize="24,42" path="m3555,1176l3578,1134e" filled="false" stroked="true" strokeweight=".84pt" strokecolor="#050000">
                <v:path arrowok="t"/>
              </v:shape>
            </v:group>
            <v:group style="position:absolute;left:1311;top:1173;width:13;height:3" coordorigin="1311,1173" coordsize="13,3">
              <v:shape style="position:absolute;left:1311;top:1173;width:13;height:3" coordorigin="1311,1173" coordsize="13,3" path="m1311,1173l1324,1176e" filled="false" stroked="true" strokeweight=".84pt" strokecolor="#050000">
                <v:path arrowok="t"/>
              </v:shape>
            </v:group>
            <v:group style="position:absolute;left:3566;top:1106;width:13;height:26" coordorigin="3566,1106" coordsize="13,26">
              <v:shape style="position:absolute;left:3566;top:1106;width:13;height:26" coordorigin="3566,1106" coordsize="13,26" path="m3566,1132l3578,1106e" filled="false" stroked="true" strokeweight=".84pt" strokecolor="#050000">
                <v:path arrowok="t"/>
              </v:shape>
            </v:group>
            <v:group style="position:absolute;left:3576;top:1124;width:11;height:19" coordorigin="3576,1124" coordsize="11,19">
              <v:shape style="position:absolute;left:3576;top:1124;width:11;height:19" coordorigin="3576,1124" coordsize="11,19" path="m3576,1142l3586,1124e" filled="false" stroked="true" strokeweight=".84pt" strokecolor="#050000">
                <v:path arrowok="t"/>
              </v:shape>
            </v:group>
            <v:group style="position:absolute;left:1891;top:1224;width:2;height:17" coordorigin="1891,1224" coordsize="2,17">
              <v:shape style="position:absolute;left:1891;top:1224;width:2;height:17" coordorigin="1891,1224" coordsize="0,17" path="m1891,1224l1891,1241e" filled="false" stroked="true" strokeweight=".259pt" strokecolor="#050000">
                <v:path arrowok="t"/>
              </v:shape>
            </v:group>
            <v:group style="position:absolute;left:3586;top:1116;width:3;height:8" coordorigin="3586,1116" coordsize="3,8">
              <v:shape style="position:absolute;left:3586;top:1116;width:3;height:8" coordorigin="3586,1116" coordsize="3,8" path="m3586,1124l3589,1116e" filled="false" stroked="true" strokeweight=".84pt" strokecolor="#050000">
                <v:path arrowok="t"/>
              </v:shape>
            </v:group>
            <v:group style="position:absolute;left:3578;top:1106;width:16;height:29" coordorigin="3578,1106" coordsize="16,29">
              <v:shape style="position:absolute;left:3578;top:1106;width:16;height:29" coordorigin="3578,1106" coordsize="16,29" path="m3578,1134l3594,1106e" filled="false" stroked="true" strokeweight=".84pt" strokecolor="#050000">
                <v:path arrowok="t"/>
              </v:shape>
            </v:group>
            <v:group style="position:absolute;left:1894;top:1232;width:16;height:2" coordorigin="1894,1232" coordsize="16,2">
              <v:shape style="position:absolute;left:1894;top:1232;width:16;height:2" coordorigin="1894,1232" coordsize="16,0" path="m1894,1232l1909,1232e" filled="false" stroked="true" strokeweight=".84pt" strokecolor="#050000">
                <v:path arrowok="t"/>
              </v:shape>
            </v:group>
            <v:group style="position:absolute;left:3586;top:1067;width:13;height:29" coordorigin="3586,1067" coordsize="13,29">
              <v:shape style="position:absolute;left:3586;top:1067;width:13;height:29" coordorigin="3586,1067" coordsize="13,29" path="m3586,1095l3599,1067e" filled="false" stroked="true" strokeweight=".84pt" strokecolor="#050000">
                <v:path arrowok="t"/>
              </v:shape>
            </v:group>
            <v:group style="position:absolute;left:1922;top:1222;width:81;height:6" coordorigin="1922,1222" coordsize="81,6">
              <v:shape style="position:absolute;left:1922;top:1222;width:81;height:6" coordorigin="1922,1222" coordsize="81,6" path="m1922,1227l2002,1222e" filled="false" stroked="true" strokeweight=".84pt" strokecolor="#050000">
                <v:path arrowok="t"/>
              </v:shape>
            </v:group>
            <v:group style="position:absolute;left:2013;top:1225;width:24;height:3" coordorigin="2013,1225" coordsize="24,3">
              <v:shape style="position:absolute;left:2013;top:1225;width:24;height:3" coordorigin="2013,1225" coordsize="24,3" path="m2013,1227l2015,1225,2036,1225e" filled="false" stroked="true" strokeweight=".84pt" strokecolor="#050000">
                <v:path arrowok="t"/>
              </v:shape>
            </v:group>
            <v:group style="position:absolute;left:2052;top:1214;width:24;height:3" coordorigin="2052,1214" coordsize="24,3">
              <v:shape style="position:absolute;left:2052;top:1214;width:24;height:3" coordorigin="2052,1214" coordsize="24,3" path="m2052,1217l2075,1214e" filled="false" stroked="true" strokeweight=".84pt" strokecolor="#050000">
                <v:path arrowok="t"/>
              </v:shape>
            </v:group>
            <v:group style="position:absolute;left:1542;top:1212;width:13;height:3" coordorigin="1542,1212" coordsize="13,3">
              <v:shape style="position:absolute;left:1542;top:1212;width:13;height:3" coordorigin="1542,1212" coordsize="13,3" path="m1542,1212l1555,1214e" filled="false" stroked="true" strokeweight=".84pt" strokecolor="#050000">
                <v:path arrowok="t"/>
              </v:shape>
            </v:group>
            <v:group style="position:absolute;left:1366;top:1339;width:13;height:2" coordorigin="1366,1339" coordsize="13,2">
              <v:shape style="position:absolute;left:1366;top:1339;width:13;height:2" coordorigin="1366,1339" coordsize="13,0" path="m1366,1339l1379,1339e" filled="false" stroked="true" strokeweight=".84pt" strokecolor="#050000">
                <v:path arrowok="t"/>
              </v:shape>
            </v:group>
            <v:group style="position:absolute;left:1722;top:1273;width:2;height:17" coordorigin="1722,1273" coordsize="2,17">
              <v:shape style="position:absolute;left:1722;top:1273;width:2;height:17" coordorigin="1722,1273" coordsize="0,17" path="m1722,1273l1722,1290e" filled="false" stroked="true" strokeweight=".388pt" strokecolor="#050000">
                <v:path arrowok="t"/>
              </v:shape>
            </v:group>
            <v:group style="position:absolute;left:1565;top:1209;width:76;height:8" coordorigin="1565,1209" coordsize="76,8">
              <v:shape style="position:absolute;left:1565;top:1209;width:76;height:8" coordorigin="1565,1209" coordsize="76,8" path="m1565,1209l1640,1217e" filled="false" stroked="true" strokeweight=".84pt" strokecolor="#050000">
                <v:path arrowok="t"/>
              </v:shape>
            </v:group>
            <v:group style="position:absolute;left:1451;top:1194;width:73;height:11" coordorigin="1451,1194" coordsize="73,11">
              <v:shape style="position:absolute;left:1451;top:1194;width:73;height:11" coordorigin="1451,1194" coordsize="73,11" path="m1451,1194l1524,1204e" filled="false" stroked="true" strokeweight=".84pt" strokecolor="#050000">
                <v:path arrowok="t"/>
              </v:shape>
            </v:group>
            <v:group style="position:absolute;left:1322;top:1230;width:50;height:11" coordorigin="1322,1230" coordsize="50,11">
              <v:shape style="position:absolute;left:1322;top:1230;width:50;height:11" coordorigin="1322,1230" coordsize="50,11" path="m1322,1230l1371,1240e" filled="false" stroked="true" strokeweight=".84pt" strokecolor="#050000">
                <v:path arrowok="t"/>
              </v:shape>
            </v:group>
            <v:group style="position:absolute;left:1653;top:1216;width:2;height:17" coordorigin="1653,1216" coordsize="2,17">
              <v:shape style="position:absolute;left:1653;top:1216;width:2;height:17" coordorigin="1653,1216" coordsize="0,17" path="m1653,1216l1653,1233e" filled="false" stroked="true" strokeweight=".259pt" strokecolor="#050000">
                <v:path arrowok="t"/>
              </v:shape>
            </v:group>
            <v:group style="position:absolute;left:1326;top:1224;width:2;height:17" coordorigin="1326,1224" coordsize="2,17">
              <v:shape style="position:absolute;left:1326;top:1224;width:2;height:17" coordorigin="1326,1224" coordsize="0,17" path="m1326,1224l1326,1241e" filled="false" stroked="true" strokeweight=".387pt" strokecolor="#050000">
                <v:path arrowok="t"/>
              </v:shape>
            </v:group>
            <v:group style="position:absolute;left:1656;top:1225;width:16;height:2" coordorigin="1656,1225" coordsize="16,2">
              <v:shape style="position:absolute;left:1656;top:1225;width:16;height:2" coordorigin="1656,1225" coordsize="16,0" path="m1656,1225l1671,1225e" filled="false" stroked="true" strokeweight=".84pt" strokecolor="#050000">
                <v:path arrowok="t"/>
              </v:shape>
            </v:group>
            <v:group style="position:absolute;left:1423;top:1194;width:19;height:6" coordorigin="1423,1194" coordsize="19,6">
              <v:shape style="position:absolute;left:1423;top:1194;width:19;height:6" coordorigin="1423,1194" coordsize="19,6" path="m1423,1194l1441,1199e" filled="false" stroked="true" strokeweight=".84pt" strokecolor="#050000">
                <v:path arrowok="t"/>
              </v:shape>
            </v:group>
            <v:group style="position:absolute;left:1255;top:1217;width:68;height:13" coordorigin="1255,1217" coordsize="68,13">
              <v:shape style="position:absolute;left:1255;top:1217;width:68;height:13" coordorigin="1255,1217" coordsize="68,13" path="m1255,1217l1322,1230e" filled="false" stroked="true" strokeweight=".84pt" strokecolor="#050000">
                <v:path arrowok="t"/>
              </v:shape>
            </v:group>
            <v:group style="position:absolute;left:1770;top:1224;width:2;height:17" coordorigin="1770,1224" coordsize="2,17">
              <v:shape style="position:absolute;left:1770;top:1224;width:2;height:17" coordorigin="1770,1224" coordsize="0,17" path="m1770,1224l1770,1241e" filled="false" stroked="true" strokeweight=".258pt" strokecolor="#050000">
                <v:path arrowok="t"/>
              </v:shape>
            </v:group>
            <v:group style="position:absolute;left:1251;top:1209;width:2;height:17" coordorigin="1251,1209" coordsize="2,17">
              <v:shape style="position:absolute;left:1251;top:1209;width:2;height:17" coordorigin="1251,1209" coordsize="0,17" path="m1251,1209l1251,1225e" filled="false" stroked="true" strokeweight=".389pt" strokecolor="#050000">
                <v:path arrowok="t"/>
              </v:shape>
            </v:group>
            <v:group style="position:absolute;left:1772;top:1232;width:16;height:2" coordorigin="1772,1232" coordsize="16,2">
              <v:shape style="position:absolute;left:1772;top:1232;width:16;height:2" coordorigin="1772,1232" coordsize="16,0" path="m1772,1232l1788,1232e" filled="false" stroked="true" strokeweight=".84pt" strokecolor="#050000">
                <v:path arrowok="t"/>
              </v:shape>
            </v:group>
            <v:group style="position:absolute;left:1342;top:1176;width:70;height:13" coordorigin="1342,1176" coordsize="70,13">
              <v:shape style="position:absolute;left:1342;top:1176;width:70;height:13" coordorigin="1342,1176" coordsize="70,13" path="m1342,1176l1412,1188e" filled="false" stroked="true" strokeweight=".84pt" strokecolor="#050000">
                <v:path arrowok="t"/>
              </v:shape>
            </v:group>
            <v:group style="position:absolute;left:2780;top:238;width:2;height:17" coordorigin="2780,238" coordsize="2,17">
              <v:shape style="position:absolute;left:2780;top:238;width:2;height:17" coordorigin="2780,238" coordsize="0,17" path="m2780,238l2780,255e" filled="false" stroked="true" strokeweight=".129pt" strokecolor="#050000">
                <v:path arrowok="t"/>
              </v:shape>
            </v:group>
            <v:group style="position:absolute;left:2391;top:469;width:6;height:3" coordorigin="2391,469" coordsize="6,3">
              <v:shape style="position:absolute;left:2391;top:469;width:6;height:3" coordorigin="2391,469" coordsize="6,3" path="m2391,469l2396,472e" filled="false" stroked="true" strokeweight=".84pt" strokecolor="#050000">
                <v:path arrowok="t"/>
              </v:shape>
            </v:group>
            <v:group style="position:absolute;left:2440;top:482;width:26;height:19" coordorigin="2440,482" coordsize="26,19">
              <v:shape style="position:absolute;left:2440;top:482;width:26;height:19" coordorigin="2440,482" coordsize="26,19" path="m2440,482l2466,500e" filled="false" stroked="true" strokeweight=".84pt" strokecolor="#050000">
                <v:path arrowok="t"/>
              </v:shape>
            </v:group>
            <v:group style="position:absolute;left:2385;top:469;width:6;height:3" coordorigin="2385,469" coordsize="6,3">
              <v:shape style="position:absolute;left:2385;top:469;width:6;height:3" coordorigin="2385,469" coordsize="6,3" path="m2385,469l2391,472e" filled="false" stroked="true" strokeweight=".84pt" strokecolor="#050000">
                <v:path arrowok="t"/>
              </v:shape>
            </v:group>
            <v:group style="position:absolute;left:2437;top:482;width:29;height:19" coordorigin="2437,482" coordsize="29,19">
              <v:shape style="position:absolute;left:2437;top:482;width:29;height:19" coordorigin="2437,482" coordsize="29,19" path="m2437,482l2466,500e" filled="false" stroked="true" strokeweight=".84pt" strokecolor="#050000">
                <v:path arrowok="t"/>
              </v:shape>
            </v:group>
            <v:group style="position:absolute;left:2811;top:210;width:2;height:17" coordorigin="2811,210" coordsize="2,17">
              <v:shape style="position:absolute;left:2811;top:210;width:2;height:17" coordorigin="2811,210" coordsize="0,17" path="m2811,210l2811,226e" filled="false" stroked="true" strokeweight=".13pt" strokecolor="#050000">
                <v:path arrowok="t"/>
              </v:shape>
            </v:group>
            <v:group style="position:absolute;left:610;top:1119;width:179;height:52" coordorigin="610,1119" coordsize="179,52">
              <v:shape style="position:absolute;left:610;top:1119;width:179;height:52" coordorigin="610,1119" coordsize="179,52" path="m610,1119l789,1170e" filled="false" stroked="true" strokeweight=".84pt" strokecolor="#050000">
                <v:path arrowok="t"/>
              </v:shape>
            </v:group>
            <v:group style="position:absolute;left:566;top:1057;width:303;height:83" coordorigin="566,1057" coordsize="303,83">
              <v:shape style="position:absolute;left:566;top:1057;width:303;height:83" coordorigin="566,1057" coordsize="303,83" path="m566,1057l869,1139e" filled="false" stroked="true" strokeweight=".84pt" strokecolor="#050000">
                <v:path arrowok="t"/>
              </v:shape>
            </v:group>
            <v:group style="position:absolute;left:566;top:1025;width:270;height:73" coordorigin="566,1025" coordsize="270,73">
              <v:shape style="position:absolute;left:566;top:1025;width:270;height:73" coordorigin="566,1025" coordsize="270,73" path="m566,1025l835,1098e" filled="false" stroked="true" strokeweight=".84pt" strokecolor="#050000">
                <v:path arrowok="t"/>
              </v:shape>
            </v:group>
            <v:group style="position:absolute;left:576;top:1005;width:226;height:63" coordorigin="576,1005" coordsize="226,63">
              <v:shape style="position:absolute;left:576;top:1005;width:226;height:63" coordorigin="576,1005" coordsize="226,63" path="m576,1005l802,1067e" filled="false" stroked="true" strokeweight=".84pt" strokecolor="#050000">
                <v:path arrowok="t"/>
              </v:shape>
            </v:group>
            <v:group style="position:absolute;left:600;top:994;width:195;height:55" coordorigin="600,994" coordsize="195,55">
              <v:shape style="position:absolute;left:600;top:994;width:195;height:55" coordorigin="600,994" coordsize="195,55" path="m600,994l794,1049e" filled="false" stroked="true" strokeweight=".84pt" strokecolor="#050000">
                <v:path arrowok="t"/>
              </v:shape>
            </v:group>
            <v:group style="position:absolute;left:608;top:981;width:187;height:52" coordorigin="608,981" coordsize="187,52">
              <v:shape style="position:absolute;left:608;top:981;width:187;height:52" coordorigin="608,981" coordsize="187,52" path="m608,981l794,1033e" filled="false" stroked="true" strokeweight=".84pt" strokecolor="#050000">
                <v:path arrowok="t"/>
              </v:shape>
            </v:group>
            <v:group style="position:absolute;left:954;top:1248;width:112;height:24" coordorigin="954,1248" coordsize="112,24">
              <v:shape style="position:absolute;left:954;top:1248;width:112;height:24" coordorigin="954,1248" coordsize="112,24" path="m954,1248l1066,1271e" filled="false" stroked="true" strokeweight=".84pt" strokecolor="#050000">
                <v:path arrowok="t"/>
              </v:shape>
            </v:group>
            <v:group style="position:absolute;left:1638;top:1440;width:86;height:11" coordorigin="1638,1440" coordsize="86,11">
              <v:shape style="position:absolute;left:1638;top:1440;width:86;height:11" coordorigin="1638,1440" coordsize="86,11" path="m1638,1440l1723,1450e" filled="false" stroked="true" strokeweight=".84pt" strokecolor="#050000">
                <v:path arrowok="t"/>
              </v:shape>
            </v:group>
            <v:group style="position:absolute;left:1640;top:1434;width:83;height:8" coordorigin="1640,1434" coordsize="83,8">
              <v:shape style="position:absolute;left:1640;top:1434;width:83;height:8" coordorigin="1640,1434" coordsize="83,8" path="m1640,1434l1723,1442e" filled="false" stroked="true" strokeweight=".84pt" strokecolor="#050000">
                <v:path arrowok="t"/>
              </v:shape>
            </v:group>
            <v:group style="position:absolute;left:1506;top:1424;width:24;height:3" coordorigin="1506,1424" coordsize="24,3">
              <v:shape style="position:absolute;left:1506;top:1424;width:24;height:3" coordorigin="1506,1424" coordsize="24,3" path="m1506,1424l1529,1427e" filled="false" stroked="true" strokeweight=".84pt" strokecolor="#050000">
                <v:path arrowok="t"/>
              </v:shape>
            </v:group>
            <v:group style="position:absolute;left:1506;top:1416;width:24;height:3" coordorigin="1506,1416" coordsize="24,3">
              <v:shape style="position:absolute;left:1506;top:1416;width:24;height:3" coordorigin="1506,1416" coordsize="24,3" path="m1506,1416l1529,1419e" filled="false" stroked="true" strokeweight=".84pt" strokecolor="#050000">
                <v:path arrowok="t"/>
              </v:shape>
            </v:group>
            <v:group style="position:absolute;left:1397;top:1230;width:114;height:16" coordorigin="1397,1230" coordsize="114,16">
              <v:shape style="position:absolute;left:1397;top:1230;width:114;height:16" coordorigin="1397,1230" coordsize="114,16" path="m1397,1230l1511,1245e" filled="false" stroked="true" strokeweight=".84pt" strokecolor="#050000">
                <v:path arrowok="t"/>
              </v:shape>
            </v:group>
            <v:group style="position:absolute;left:3115;top:1437;width:187;height:13" coordorigin="3115,1437" coordsize="187,13">
              <v:shape style="position:absolute;left:3115;top:1437;width:187;height:13" coordorigin="3115,1437" coordsize="187,13" path="m3115,1450l3302,1437e" filled="false" stroked="true" strokeweight=".84pt" strokecolor="#050000">
                <v:path arrowok="t"/>
              </v:shape>
            </v:group>
            <v:group style="position:absolute;left:3071;top:1447;width:231;height:16" coordorigin="3071,1447" coordsize="231,16">
              <v:shape style="position:absolute;left:3071;top:1447;width:231;height:16" coordorigin="3071,1447" coordsize="231,16" path="m3071,1463l3302,1447e" filled="false" stroked="true" strokeweight=".84pt" strokecolor="#050000">
                <v:path arrowok="t"/>
              </v:shape>
            </v:group>
            <v:group style="position:absolute;left:3071;top:1445;width:231;height:16" coordorigin="3071,1445" coordsize="231,16">
              <v:shape style="position:absolute;left:3071;top:1445;width:231;height:16" coordorigin="3071,1445" coordsize="231,16" path="m3071,1460l3302,1445e" filled="false" stroked="true" strokeweight=".84pt" strokecolor="#050000">
                <v:path arrowok="t"/>
              </v:shape>
            </v:group>
            <v:group style="position:absolute;left:3115;top:1427;width:187;height:13" coordorigin="3115,1427" coordsize="187,13">
              <v:shape style="position:absolute;left:3115;top:1427;width:187;height:13" coordorigin="3115,1427" coordsize="187,13" path="m3115,1440l3302,1427e" filled="false" stroked="true" strokeweight=".84pt" strokecolor="#050000">
                <v:path arrowok="t"/>
              </v:shape>
            </v:group>
            <v:group style="position:absolute;left:3071;top:1447;width:223;height:16" coordorigin="3071,1447" coordsize="223,16">
              <v:shape style="position:absolute;left:3071;top:1447;width:223;height:16" coordorigin="3071,1447" coordsize="223,16" path="m3294,1447l3131,1460,3071,1463e" filled="false" stroked="true" strokeweight=".84pt" strokecolor="#050000">
                <v:path arrowok="t"/>
              </v:shape>
            </v:group>
            <v:group style="position:absolute;left:219;top:1101;width:55;height:16" coordorigin="219,1101" coordsize="55,16">
              <v:shape style="position:absolute;left:219;top:1101;width:55;height:16" coordorigin="219,1101" coordsize="55,16" path="m219,1101l274,1116e" filled="false" stroked="true" strokeweight=".84pt" strokecolor="#050000">
                <v:path arrowok="t"/>
              </v:shape>
            </v:group>
            <v:group style="position:absolute;left:2492;top:1377;width:210;height:3" coordorigin="2492,1377" coordsize="210,3">
              <v:shape style="position:absolute;left:2492;top:1377;width:210;height:3" coordorigin="2492,1377" coordsize="210,3" path="m2492,1380l2701,1377e" filled="false" stroked="true" strokeweight=".84pt" strokecolor="#050000">
                <v:path arrowok="t"/>
              </v:shape>
            </v:group>
            <v:group style="position:absolute;left:219;top:1098;width:55;height:19" coordorigin="219,1098" coordsize="55,19">
              <v:shape style="position:absolute;left:219;top:1098;width:55;height:19" coordorigin="219,1098" coordsize="55,19" path="m219,1098l274,1116e" filled="false" stroked="true" strokeweight=".84pt" strokecolor="#050000">
                <v:path arrowok="t"/>
              </v:shape>
            </v:group>
            <v:group style="position:absolute;left:67;top:1046;width:205;height:70" coordorigin="67,1046" coordsize="205,70">
              <v:shape style="position:absolute;left:67;top:1046;width:205;height:70" coordorigin="67,1046" coordsize="205,70" path="m67,1046l271,1116e" filled="false" stroked="true" strokeweight=".84pt" strokecolor="#050000">
                <v:path arrowok="t"/>
              </v:shape>
            </v:group>
            <v:group style="position:absolute;left:69;top:1028;width:169;height:57" coordorigin="69,1028" coordsize="169,57">
              <v:shape style="position:absolute;left:69;top:1028;width:169;height:57" coordorigin="69,1028" coordsize="169,57" path="m69,1028l237,1085e" filled="false" stroked="true" strokeweight=".84pt" strokecolor="#050000">
                <v:path arrowok="t"/>
              </v:shape>
            </v:group>
            <v:group style="position:absolute;left:77;top:1049;width:143;height:50" coordorigin="77,1049" coordsize="143,50">
              <v:shape style="position:absolute;left:77;top:1049;width:143;height:50" coordorigin="77,1049" coordsize="143,50" path="m77,1049l219,1098e" filled="false" stroked="true" strokeweight=".84pt" strokecolor="#050000">
                <v:path arrowok="t"/>
              </v:shape>
            </v:group>
            <v:group style="position:absolute;left:82;top:1041;width:140;height:50" coordorigin="82,1041" coordsize="140,50">
              <v:shape style="position:absolute;left:82;top:1041;width:140;height:50" coordorigin="82,1041" coordsize="140,50" path="m82,1041l222,1090e" filled="false" stroked="true" strokeweight=".84pt" strokecolor="#050000">
                <v:path arrowok="t"/>
              </v:shape>
            </v:group>
            <v:group style="position:absolute;left:2461;top:1271;width:262;height:3" coordorigin="2461,1271" coordsize="262,3">
              <v:shape style="position:absolute;left:2461;top:1271;width:262;height:3" coordorigin="2461,1271" coordsize="262,3" path="m2461,1274l2722,1271e" filled="false" stroked="true" strokeweight=".84pt" strokecolor="#050000">
                <v:path arrowok="t"/>
              </v:shape>
            </v:group>
            <v:group style="position:absolute;left:2393;top:1292;width:332;height:2" coordorigin="2393,1292" coordsize="332,2">
              <v:shape style="position:absolute;left:2393;top:1292;width:332;height:2" coordorigin="2393,1292" coordsize="332,0" path="m2393,1292l2724,1292e" filled="false" stroked="true" strokeweight=".84pt" strokecolor="#050000">
                <v:path arrowok="t"/>
              </v:shape>
            </v:group>
            <v:group style="position:absolute;left:2481;top:1258;width:233;height:2" coordorigin="2481,1258" coordsize="233,2">
              <v:shape style="position:absolute;left:2481;top:1258;width:233;height:2" coordorigin="2481,1258" coordsize="233,0" path="m2481,1258l2714,1258e" filled="false" stroked="true" strokeweight=".84pt" strokecolor="#050000">
                <v:path arrowok="t"/>
              </v:shape>
            </v:group>
            <v:group style="position:absolute;left:2486;top:1243;width:228;height:3" coordorigin="2486,1243" coordsize="228,3">
              <v:shape style="position:absolute;left:2486;top:1243;width:228;height:3" coordorigin="2486,1243" coordsize="228,3" path="m2486,1245l2714,1243e" filled="false" stroked="true" strokeweight=".84pt" strokecolor="#050000">
                <v:path arrowok="t"/>
              </v:shape>
            </v:group>
            <v:group style="position:absolute;left:2168;top:1375;width:140;height:6" coordorigin="2168,1375" coordsize="140,6">
              <v:shape style="position:absolute;left:2168;top:1375;width:140;height:6" coordorigin="2168,1375" coordsize="140,6" path="m2168,1375l2308,1380e" filled="false" stroked="true" strokeweight=".84pt" strokecolor="#050000">
                <v:path arrowok="t"/>
              </v:shape>
            </v:group>
            <v:group style="position:absolute;left:1922;top:1222;width:39;height:3" coordorigin="1922,1222" coordsize="39,3">
              <v:shape style="position:absolute;left:1922;top:1222;width:39;height:3" coordorigin="1922,1222" coordsize="39,3" path="m1922,1222l1961,1225e" filled="false" stroked="true" strokeweight=".84pt" strokecolor="#050000">
                <v:path arrowok="t"/>
              </v:shape>
            </v:group>
            <v:group style="position:absolute;left:1801;top:1225;width:24;height:3" coordorigin="1801,1225" coordsize="24,3">
              <v:shape style="position:absolute;left:1801;top:1225;width:24;height:3" coordorigin="1801,1225" coordsize="24,3" path="m1801,1225l1824,1227e" filled="false" stroked="true" strokeweight=".84pt" strokecolor="#050000">
                <v:path arrowok="t"/>
              </v:shape>
            </v:group>
            <v:group style="position:absolute;left:1679;top:1199;width:244;height:24" coordorigin="1679,1199" coordsize="244,24">
              <v:shape style="position:absolute;left:1679;top:1199;width:244;height:24" coordorigin="1679,1199" coordsize="244,24" path="m1679,1199l1922,1222e" filled="false" stroked="true" strokeweight=".84pt" strokecolor="#050000">
                <v:path arrowok="t"/>
              </v:shape>
            </v:group>
            <v:group style="position:absolute;left:1684;top:1214;width:112;height:11" coordorigin="1684,1214" coordsize="112,11">
              <v:shape style="position:absolute;left:1684;top:1214;width:112;height:11" coordorigin="1684,1214" coordsize="112,11" path="m1795,1225l1757,1222,1684,1214e" filled="false" stroked="true" strokeweight=".84pt" strokecolor="#050000">
                <v:path arrowok="t"/>
              </v:shape>
            </v:group>
            <v:group style="position:absolute;left:1304;top:1160;width:228;height:34" coordorigin="1304,1160" coordsize="228,34">
              <v:shape style="position:absolute;left:1304;top:1160;width:228;height:34" coordorigin="1304,1160" coordsize="228,34" path="m1304,1160l1531,1194e" filled="false" stroked="true" strokeweight=".84pt" strokecolor="#050000">
                <v:path arrowok="t"/>
              </v:shape>
            </v:group>
            <v:group style="position:absolute;left:1133;top:1113;width:402;height:68" coordorigin="1133,1113" coordsize="402,68">
              <v:shape style="position:absolute;left:1133;top:1113;width:402;height:68" coordorigin="1133,1113" coordsize="402,68" path="m1133,1113l1332,1150,1534,1181e" filled="false" stroked="true" strokeweight=".84pt" strokecolor="#050000">
                <v:path arrowok="t"/>
              </v:shape>
            </v:group>
            <v:group style="position:absolute;left:1234;top:1147;width:70;height:13" coordorigin="1234,1147" coordsize="70,13">
              <v:shape style="position:absolute;left:1234;top:1147;width:70;height:13" coordorigin="1234,1147" coordsize="70,13" path="m1234,1147l1304,1160e" filled="false" stroked="true" strokeweight=".84pt" strokecolor="#050000">
                <v:path arrowok="t"/>
              </v:shape>
            </v:group>
            <v:group style="position:absolute;left:1205;top:1142;width:19;height:3" coordorigin="1205,1142" coordsize="19,3">
              <v:shape style="position:absolute;left:1205;top:1142;width:19;height:3" coordorigin="1205,1142" coordsize="19,3" path="m1205,1142l1223,1145e" filled="false" stroked="true" strokeweight=".84pt" strokecolor="#050000">
                <v:path arrowok="t"/>
              </v:shape>
            </v:group>
            <v:group style="position:absolute;left:1151;top:324;width:50;height:11" coordorigin="1151,324" coordsize="50,11">
              <v:shape style="position:absolute;left:1151;top:324;width:50;height:11" coordorigin="1151,324" coordsize="50,11" path="m1151,334l1200,324e" filled="false" stroked="true" strokeweight=".84pt" strokecolor="#050000">
                <v:path arrowok="t"/>
              </v:shape>
            </v:group>
            <v:group style="position:absolute;left:540;top:1344;width:161;height:76" coordorigin="540,1344" coordsize="161,76">
              <v:shape style="position:absolute;left:540;top:1344;width:161;height:76" coordorigin="540,1344" coordsize="161,76" path="m701,1344l613,1385,540,1419e" filled="false" stroked="true" strokeweight=".84pt" strokecolor="#050000">
                <v:path arrowok="t"/>
              </v:shape>
            </v:group>
            <v:group style="position:absolute;left:2334;top:1468;width:122;height:2" coordorigin="2334,1468" coordsize="122,2">
              <v:shape style="position:absolute;left:2334;top:1468;width:122;height:2" coordorigin="2334,1468" coordsize="122,0" path="m2334,1468l2455,1468e" filled="false" stroked="true" strokeweight=".84pt" strokecolor="#050000">
                <v:path arrowok="t"/>
              </v:shape>
            </v:group>
            <v:group style="position:absolute;left:2440;top:1116;width:239;height:6" coordorigin="2440,1116" coordsize="239,6">
              <v:shape style="position:absolute;left:2440;top:1116;width:239;height:6" coordorigin="2440,1116" coordsize="239,6" path="m2440,1116l2678,1121e" filled="false" stroked="true" strokeweight=".84pt" strokecolor="#050000">
                <v:path arrowok="t"/>
              </v:shape>
            </v:group>
            <v:group style="position:absolute;left:1154;top:324;width:50;height:13" coordorigin="1154,324" coordsize="50,13">
              <v:shape style="position:absolute;left:1154;top:324;width:50;height:13" coordorigin="1154,324" coordsize="50,13" path="m1154,337l1203,324e" filled="false" stroked="true" strokeweight=".84pt" strokecolor="#050000">
                <v:path arrowok="t"/>
              </v:shape>
            </v:group>
            <v:group style="position:absolute;left:2334;top:1476;width:122;height:2" coordorigin="2334,1476" coordsize="122,2">
              <v:shape style="position:absolute;left:2334;top:1476;width:122;height:2" coordorigin="2334,1476" coordsize="122,0" path="m2334,1476l2455,1476e" filled="false" stroked="true" strokeweight=".84pt" strokecolor="#050000">
                <v:path arrowok="t"/>
              </v:shape>
            </v:group>
            <v:group style="position:absolute;left:631;top:554;width:24;height:32" coordorigin="631,554" coordsize="24,32">
              <v:shape style="position:absolute;left:631;top:554;width:24;height:32" coordorigin="631,554" coordsize="24,32" path="m654,554l646,565,631,586e" filled="false" stroked="true" strokeweight=".84pt" strokecolor="#050000">
                <v:path arrowok="t"/>
              </v:shape>
            </v:group>
            <v:group style="position:absolute;left:3418;top:1041;width:16;height:3" coordorigin="3418,1041" coordsize="16,3">
              <v:shape style="position:absolute;left:3418;top:1041;width:16;height:3" coordorigin="3418,1041" coordsize="16,3" path="m3434,1041l3418,1044e" filled="false" stroked="true" strokeweight=".84pt" strokecolor="#050000">
                <v:path arrowok="t"/>
              </v:shape>
            </v:group>
            <v:group style="position:absolute;left:2995;top:1708;width:2;height:17" coordorigin="2995,1708" coordsize="2,17">
              <v:shape style="position:absolute;left:2995;top:1708;width:2;height:17" coordorigin="2995,1708" coordsize="0,17" path="m2995,1708l2995,1725e" filled="false" stroked="true" strokeweight=".13pt" strokecolor="#050000">
                <v:path arrowok="t"/>
              </v:shape>
            </v:group>
            <v:group style="position:absolute;left:2992;top:1713;width:2;height:17" coordorigin="2992,1713" coordsize="2,17">
              <v:shape style="position:absolute;left:2992;top:1713;width:2;height:17" coordorigin="2992,1713" coordsize="0,17" path="m2992,1713l2992,1730e" filled="false" stroked="true" strokeweight=".129pt" strokecolor="#050000">
                <v:path arrowok="t"/>
              </v:shape>
            </v:group>
            <v:group style="position:absolute;left:3000;top:1703;width:2;height:17" coordorigin="3000,1703" coordsize="2,17">
              <v:shape style="position:absolute;left:3000;top:1703;width:2;height:17" coordorigin="3000,1703" coordsize="0,17" path="m3000,1703l3000,1720e" filled="false" stroked="true" strokeweight=".129pt" strokecolor="#050000">
                <v:path arrowok="t"/>
              </v:shape>
            </v:group>
            <v:group style="position:absolute;left:3003;top:1698;width:2;height:17" coordorigin="3003,1698" coordsize="2,17">
              <v:shape style="position:absolute;left:3003;top:1698;width:2;height:17" coordorigin="3003,1698" coordsize="0,17" path="m3003,1698l3003,1714e" filled="false" stroked="true" strokeweight=".13pt" strokecolor="#050000">
                <v:path arrowok="t"/>
              </v:shape>
            </v:group>
            <v:group style="position:absolute;left:3360;top:1286;width:2;height:17" coordorigin="3360,1286" coordsize="2,17">
              <v:shape style="position:absolute;left:3360;top:1286;width:2;height:17" coordorigin="3360,1286" coordsize="0,17" path="m3360,1286l3360,1303e" filled="false" stroked="true" strokeweight=".13pt" strokecolor="#050000">
                <v:path arrowok="t"/>
              </v:shape>
            </v:group>
            <v:group style="position:absolute;left:3035;top:1440;width:13;height:21" coordorigin="3035,1440" coordsize="13,21">
              <v:shape style="position:absolute;left:3035;top:1440;width:13;height:21" coordorigin="3035,1440" coordsize="13,21" path="m3035,1460l3043,1450,3048,1440e" filled="false" stroked="true" strokeweight=".84pt" strokecolor="#050000">
                <v:path arrowok="t"/>
              </v:shape>
            </v:group>
            <v:group style="position:absolute;left:3181;top:1863;width:2;height:17" coordorigin="3181,1863" coordsize="2,17">
              <v:shape style="position:absolute;left:3181;top:1863;width:2;height:17" coordorigin="3181,1863" coordsize="0,17" path="m3181,1863l3181,1880e" filled="false" stroked="true" strokeweight=".13pt" strokecolor="#050000">
                <v:path arrowok="t"/>
              </v:shape>
            </v:group>
            <v:group style="position:absolute;left:3171;top:1889;width:2;height:17" coordorigin="3171,1889" coordsize="2,17">
              <v:shape style="position:absolute;left:3171;top:1889;width:2;height:17" coordorigin="3171,1889" coordsize="0,17" path="m3171,1889l3171,1906e" filled="false" stroked="true" strokeweight=".128pt" strokecolor="#050000">
                <v:path arrowok="t"/>
              </v:shape>
            </v:group>
            <v:group style="position:absolute;left:3176;top:1876;width:2;height:17" coordorigin="3176,1876" coordsize="2,17">
              <v:shape style="position:absolute;left:3176;top:1876;width:2;height:17" coordorigin="3176,1876" coordsize="0,17" path="m3176,1876l3176,1893e" filled="false" stroked="true" strokeweight=".13pt" strokecolor="#050000">
                <v:path arrowok="t"/>
              </v:shape>
            </v:group>
            <v:group style="position:absolute;left:3202;top:1817;width:2;height:17" coordorigin="3202,1817" coordsize="2,17">
              <v:shape style="position:absolute;left:3202;top:1817;width:2;height:17" coordorigin="3202,1817" coordsize="0,17" path="m3202,1817l3202,1834e" filled="false" stroked="true" strokeweight=".13pt" strokecolor="#050000">
                <v:path arrowok="t"/>
              </v:shape>
            </v:group>
            <v:group style="position:absolute;left:3400;top:1732;width:3;height:8" coordorigin="3400,1732" coordsize="3,8">
              <v:shape style="position:absolute;left:3400;top:1732;width:3;height:8" coordorigin="3400,1732" coordsize="3,8" path="m3400,1740l3403,1732e" filled="false" stroked="true" strokeweight=".84pt" strokecolor="#050000">
                <v:path arrowok="t"/>
              </v:shape>
            </v:group>
            <v:group style="position:absolute;left:3396;top:1737;width:2;height:17" coordorigin="3396,1737" coordsize="2,17">
              <v:shape style="position:absolute;left:3396;top:1737;width:2;height:17" coordorigin="3396,1737" coordsize="0,17" path="m3396,1737l3396,1753e" filled="false" stroked="true" strokeweight=".13pt" strokecolor="#050000">
                <v:path arrowok="t"/>
              </v:shape>
            </v:group>
            <v:group style="position:absolute;left:3343;top:1062;width:6;height:3" coordorigin="3343,1062" coordsize="6,3">
              <v:shape style="position:absolute;left:3343;top:1062;width:6;height:3" coordorigin="3343,1062" coordsize="6,3" path="m3348,1064l3343,1062e" filled="false" stroked="true" strokeweight=".84pt" strokecolor="#050000">
                <v:path arrowok="t"/>
              </v:shape>
            </v:group>
            <v:group style="position:absolute;left:3097;top:1289;width:3;height:8" coordorigin="3097,1289" coordsize="3,8">
              <v:shape style="position:absolute;left:3097;top:1289;width:3;height:8" coordorigin="3097,1289" coordsize="3,8" path="m3097,1297l3097,1295,3100,1289e" filled="false" stroked="true" strokeweight=".84pt" strokecolor="#050000">
                <v:path arrowok="t"/>
              </v:shape>
            </v:group>
            <v:group style="position:absolute;left:3095;top:1297;width:3;height:8" coordorigin="3095,1297" coordsize="3,8">
              <v:shape style="position:absolute;left:3095;top:1297;width:3;height:8" coordorigin="3095,1297" coordsize="3,8" path="m3097,1297l3095,1305e" filled="false" stroked="true" strokeweight=".84pt" strokecolor="#050000">
                <v:path arrowok="t"/>
              </v:shape>
            </v:group>
            <v:group style="position:absolute;left:3101;top:1281;width:2;height:17" coordorigin="3101,1281" coordsize="2,17">
              <v:shape style="position:absolute;left:3101;top:1281;width:2;height:17" coordorigin="3101,1281" coordsize="0,17" path="m3101,1281l3101,1298e" filled="false" stroked="true" strokeweight=".13pt" strokecolor="#050000">
                <v:path arrowok="t"/>
              </v:shape>
            </v:group>
            <v:group style="position:absolute;left:3092;top:1305;width:3;height:34" coordorigin="3092,1305" coordsize="3,34">
              <v:shape style="position:absolute;left:3092;top:1305;width:3;height:34" coordorigin="3092,1305" coordsize="3,34" path="m3095,1305l3092,1315,3092,1339e" filled="false" stroked="true" strokeweight=".84pt" strokecolor="#050000">
                <v:path arrowok="t"/>
              </v:shape>
            </v:group>
            <v:group style="position:absolute;left:3329;top:1291;width:2;height:17" coordorigin="3329,1291" coordsize="2,17">
              <v:shape style="position:absolute;left:3329;top:1291;width:2;height:17" coordorigin="3329,1291" coordsize="0,17" path="m3329,1291l3329,1308e" filled="false" stroked="true" strokeweight=".129pt" strokecolor="#050000">
                <v:path arrowok="t"/>
              </v:shape>
            </v:group>
            <v:group style="position:absolute;left:2950;top:1018;width:6;height:11" coordorigin="2950,1018" coordsize="6,11">
              <v:shape style="position:absolute;left:2950;top:1018;width:6;height:11" coordorigin="2950,1018" coordsize="6,11" path="m2955,1028l2952,1023,2950,1018e" filled="false" stroked="true" strokeweight=".84pt" strokecolor="#050000">
                <v:path arrowok="t"/>
              </v:shape>
            </v:group>
            <v:group style="position:absolute;left:3298;top:1439;width:2;height:17" coordorigin="3298,1439" coordsize="2,17">
              <v:shape style="position:absolute;left:3298;top:1439;width:2;height:17" coordorigin="3298,1439" coordsize="0,17" path="m3298,1439l3298,1456e" filled="false" stroked="true" strokeweight=".389pt" strokecolor="#050000">
                <v:path arrowok="t"/>
              </v:shape>
            </v:group>
            <v:group style="position:absolute;left:3465;top:1106;width:3;height:3" coordorigin="3465,1106" coordsize="3,3">
              <v:shape style="position:absolute;left:3465;top:1106;width:3;height:3" coordorigin="3465,1106" coordsize="3,3" path="m3465,1108l3467,1106e" filled="false" stroked="true" strokeweight=".84pt" strokecolor="#050000">
                <v:path arrowok="t"/>
              </v:shape>
            </v:group>
            <v:group style="position:absolute;left:3462;top:1100;width:3;height:8" coordorigin="3462,1100" coordsize="3,8">
              <v:shape style="position:absolute;left:3462;top:1100;width:3;height:8" coordorigin="3462,1100" coordsize="3,8" path="m3462,1108l3465,1100e" filled="false" stroked="true" strokeweight=".84pt" strokecolor="#050000">
                <v:path arrowok="t"/>
              </v:shape>
            </v:group>
            <v:group style="position:absolute;left:3470;top:1100;width:3;height:8" coordorigin="3470,1100" coordsize="3,8">
              <v:shape style="position:absolute;left:3470;top:1100;width:3;height:8" coordorigin="3470,1100" coordsize="3,8" path="m3470,1108l3472,1100e" filled="false" stroked="true" strokeweight=".84pt" strokecolor="#050000">
                <v:path arrowok="t"/>
              </v:shape>
            </v:group>
            <v:group style="position:absolute;left:3459;top:1103;width:17;height:2" coordorigin="3459,1103" coordsize="17,2">
              <v:shape style="position:absolute;left:3459;top:1103;width:17;height:2" coordorigin="3459,1103" coordsize="17,0" path="m3459,1103l3476,1103e" filled="false" stroked="true" strokeweight=".259pt" strokecolor="#050000">
                <v:path arrowok="t"/>
              </v:shape>
            </v:group>
            <v:group style="position:absolute;left:3352;top:1079;width:2;height:17" coordorigin="3352,1079" coordsize="2,17">
              <v:shape style="position:absolute;left:3352;top:1079;width:2;height:17" coordorigin="3352,1079" coordsize="0,17" path="m3352,1079l3352,1096e" filled="false" stroked="true" strokeweight=".13pt" strokecolor="#050000">
                <v:path arrowok="t"/>
              </v:shape>
            </v:group>
            <v:group style="position:absolute;left:3254;top:1099;width:17;height:2" coordorigin="3254,1099" coordsize="17,2">
              <v:shape style="position:absolute;left:3254;top:1099;width:17;height:2" coordorigin="3254,1099" coordsize="17,0" path="m3254,1099l3271,1099e" filled="false" stroked="true" strokeweight=".129pt" strokecolor="#050000">
                <v:path arrowok="t"/>
              </v:shape>
            </v:group>
            <v:group style="position:absolute;left:3232;top:1080;width:6;height:3" coordorigin="3232,1080" coordsize="6,3">
              <v:shape style="position:absolute;left:3232;top:1080;width:6;height:3" coordorigin="3232,1080" coordsize="6,3" path="m3237,1080l3232,1082e" filled="false" stroked="true" strokeweight=".84pt" strokecolor="#050000">
                <v:path arrowok="t"/>
              </v:shape>
            </v:group>
            <v:group style="position:absolute;left:3188;top:1134;width:6;height:6" coordorigin="3188,1134" coordsize="6,6">
              <v:shape style="position:absolute;left:3188;top:1134;width:6;height:6" coordorigin="3188,1134" coordsize="6,6" path="m3193,1134l3188,1139e" filled="false" stroked="true" strokeweight=".84pt" strokecolor="#050000">
                <v:path arrowok="t"/>
              </v:shape>
            </v:group>
            <v:group style="position:absolute;left:3190;top:1129;width:8;height:3" coordorigin="3190,1129" coordsize="8,3">
              <v:shape style="position:absolute;left:3190;top:1129;width:8;height:3" coordorigin="3190,1129" coordsize="8,3" path="m3198,1129l3190,1132e" filled="false" stroked="true" strokeweight=".84pt" strokecolor="#050000">
                <v:path arrowok="t"/>
              </v:shape>
            </v:group>
            <v:group style="position:absolute;left:3254;top:1095;width:2;height:17" coordorigin="3254,1095" coordsize="2,17">
              <v:shape style="position:absolute;left:3254;top:1095;width:2;height:17" coordorigin="3254,1095" coordsize="0,17" path="m3254,1095l3254,1112e" filled="false" stroked="true" strokeweight=".129pt" strokecolor="#050000">
                <v:path arrowok="t"/>
              </v:shape>
            </v:group>
            <v:group style="position:absolute;left:3193;top:1132;width:6;height:3" coordorigin="3193,1132" coordsize="6,3">
              <v:shape style="position:absolute;left:3193;top:1132;width:6;height:3" coordorigin="3193,1132" coordsize="6,3" path="m3198,1132l3193,1134e" filled="false" stroked="true" strokeweight=".84pt" strokecolor="#050000">
                <v:path arrowok="t"/>
              </v:shape>
            </v:group>
            <v:group style="position:absolute;left:3255;top:1101;width:11;height:3" coordorigin="3255,1101" coordsize="11,3">
              <v:shape style="position:absolute;left:3255;top:1101;width:11;height:3" coordorigin="3255,1101" coordsize="11,3" path="m3265,1101l3255,1103e" filled="false" stroked="true" strokeweight=".84pt" strokecolor="#050000">
                <v:path arrowok="t"/>
              </v:shape>
            </v:group>
            <v:group style="position:absolute;left:3256;top:1097;width:2;height:17" coordorigin="3256,1097" coordsize="2,17">
              <v:shape style="position:absolute;left:3256;top:1097;width:2;height:17" coordorigin="3256,1097" coordsize="0,17" path="m3256,1097l3256,1114e" filled="false" stroked="true" strokeweight=".13pt" strokecolor="#050000">
                <v:path arrowok="t"/>
              </v:shape>
            </v:group>
            <v:group style="position:absolute;left:3347;top:1079;width:2;height:17" coordorigin="3347,1079" coordsize="2,17">
              <v:shape style="position:absolute;left:3347;top:1079;width:2;height:17" coordorigin="3347,1079" coordsize="0,17" path="m3347,1079l3347,1096e" filled="false" stroked="true" strokeweight=".13pt" strokecolor="#050000">
                <v:path arrowok="t"/>
              </v:shape>
            </v:group>
            <v:group style="position:absolute;left:3370;top:1079;width:2;height:17" coordorigin="3370,1079" coordsize="2,17">
              <v:shape style="position:absolute;left:3370;top:1079;width:2;height:17" coordorigin="3370,1079" coordsize="0,17" path="m3370,1079l3370,1096e" filled="false" stroked="true" strokeweight=".129pt" strokecolor="#050000">
                <v:path arrowok="t"/>
              </v:shape>
            </v:group>
            <v:group style="position:absolute;left:3364;top:1077;width:2;height:17" coordorigin="3364,1077" coordsize="2,17">
              <v:shape style="position:absolute;left:3364;top:1077;width:2;height:17" coordorigin="3364,1077" coordsize="0,17" path="m3364,1077l3364,1093e" filled="false" stroked="true" strokeweight=".259pt" strokecolor="#050000">
                <v:path arrowok="t"/>
              </v:shape>
            </v:group>
            <v:group style="position:absolute;left:3373;top:1278;width:2;height:17" coordorigin="3373,1278" coordsize="2,17">
              <v:shape style="position:absolute;left:3373;top:1278;width:2;height:17" coordorigin="3373,1278" coordsize="0,17" path="m3373,1278l3373,1295e" filled="false" stroked="true" strokeweight=".13pt" strokecolor="#050000">
                <v:path arrowok="t"/>
              </v:shape>
            </v:group>
            <v:group style="position:absolute;left:3373;top:1276;width:2;height:17" coordorigin="3373,1276" coordsize="2,17">
              <v:shape style="position:absolute;left:3373;top:1276;width:2;height:17" coordorigin="3373,1276" coordsize="0,17" path="m3373,1276l3373,1293e" filled="false" stroked="true" strokeweight=".13pt" strokecolor="#050000">
                <v:path arrowok="t"/>
              </v:shape>
            </v:group>
            <v:group style="position:absolute;left:3412;top:1237;width:2;height:17" coordorigin="3412,1237" coordsize="2,17">
              <v:shape style="position:absolute;left:3412;top:1237;width:2;height:17" coordorigin="3412,1237" coordsize="0,17" path="m3412,1237l3412,1254e" filled="false" stroked="true" strokeweight=".128pt" strokecolor="#050000">
                <v:path arrowok="t"/>
              </v:shape>
            </v:group>
            <v:group style="position:absolute;left:3384;top:1256;width:19;height:3" coordorigin="3384,1256" coordsize="19,3">
              <v:shape style="position:absolute;left:3384;top:1256;width:19;height:3" coordorigin="3384,1256" coordsize="19,3" path="m3403,1256l3387,1258,3384,1258e" filled="false" stroked="true" strokeweight=".84pt" strokecolor="#050000">
                <v:path arrowok="t"/>
              </v:shape>
            </v:group>
            <v:group style="position:absolute;left:3461;top:1136;width:2;height:17" coordorigin="3461,1136" coordsize="2,17">
              <v:shape style="position:absolute;left:3461;top:1136;width:2;height:17" coordorigin="3461,1136" coordsize="0,17" path="m3461,1136l3461,1153e" filled="false" stroked="true" strokeweight=".129pt" strokecolor="#050000">
                <v:path arrowok="t"/>
              </v:shape>
            </v:group>
            <v:group style="position:absolute;left:3374;top:1258;width:11;height:3" coordorigin="3374,1258" coordsize="11,3">
              <v:shape style="position:absolute;left:3374;top:1258;width:11;height:3" coordorigin="3374,1258" coordsize="11,3" path="m3384,1258l3374,1261e" filled="false" stroked="true" strokeweight=".84pt" strokecolor="#050000">
                <v:path arrowok="t"/>
              </v:shape>
            </v:group>
            <v:group style="position:absolute;left:3452;top:1145;width:8;height:3" coordorigin="3452,1145" coordsize="8,3">
              <v:shape style="position:absolute;left:3452;top:1145;width:8;height:3" coordorigin="3452,1145" coordsize="8,3" path="m3459,1145l3452,1147e" filled="false" stroked="true" strokeweight=".84pt" strokecolor="#050000">
                <v:path arrowok="t"/>
              </v:shape>
            </v:group>
            <v:group style="position:absolute;left:3406;top:1216;width:2;height:17" coordorigin="3406,1216" coordsize="2,17">
              <v:shape style="position:absolute;left:3406;top:1216;width:2;height:17" coordorigin="3406,1216" coordsize="0,17" path="m3406,1216l3406,1233e" filled="false" stroked="true" strokeweight=".129pt" strokecolor="#050000">
                <v:path arrowok="t"/>
              </v:shape>
            </v:group>
            <v:group style="position:absolute;left:3453;top:1139;width:2;height:17" coordorigin="3453,1139" coordsize="2,17">
              <v:shape style="position:absolute;left:3453;top:1139;width:2;height:17" coordorigin="3453,1139" coordsize="0,17" path="m3453,1139l3453,1155e" filled="false" stroked="true" strokeweight=".129pt" strokecolor="#050000">
                <v:path arrowok="t"/>
              </v:shape>
            </v:group>
            <v:group style="position:absolute;left:3430;top:1178;width:2;height:17" coordorigin="3430,1178" coordsize="2,17">
              <v:shape style="position:absolute;left:3430;top:1178;width:2;height:17" coordorigin="3430,1178" coordsize="0,17" path="m3430,1178l3430,1194e" filled="false" stroked="true" strokeweight=".13pt" strokecolor="#050000">
                <v:path arrowok="t"/>
              </v:shape>
            </v:group>
            <v:group style="position:absolute;left:3396;top:1405;width:2;height:17" coordorigin="3396,1405" coordsize="2,17">
              <v:shape style="position:absolute;left:3396;top:1405;width:2;height:17" coordorigin="3396,1405" coordsize="0,17" path="m3396,1405l3396,1422e" filled="false" stroked="true" strokeweight=".13pt" strokecolor="#050000">
                <v:path arrowok="t"/>
              </v:shape>
            </v:group>
            <v:group style="position:absolute;left:3471;top:1294;width:2;height:17" coordorigin="3471,1294" coordsize="2,17">
              <v:shape style="position:absolute;left:3471;top:1294;width:2;height:17" coordorigin="3471,1294" coordsize="0,17" path="m3471,1294l3471,1311e" filled="false" stroked="true" strokeweight=".129pt" strokecolor="#050000">
                <v:path arrowok="t"/>
              </v:shape>
            </v:group>
            <v:group style="position:absolute;left:3466;top:1289;width:2;height:17" coordorigin="3466,1289" coordsize="2,17">
              <v:shape style="position:absolute;left:3466;top:1289;width:2;height:17" coordorigin="3466,1289" coordsize="0,17" path="m3466,1289l3466,1306e" filled="false" stroked="true" strokeweight=".129pt" strokecolor="#050000">
                <v:path arrowok="t"/>
              </v:shape>
            </v:group>
            <v:group style="position:absolute;left:3471;top:1294;width:2;height:17" coordorigin="3471,1294" coordsize="2,17">
              <v:shape style="position:absolute;left:3471;top:1294;width:2;height:17" coordorigin="3471,1294" coordsize="0,17" path="m3471,1294l3471,1311e" filled="false" stroked="true" strokeweight=".13pt" strokecolor="#050000">
                <v:path arrowok="t"/>
              </v:shape>
            </v:group>
            <v:group style="position:absolute;left:3463;top:1289;width:2;height:17" coordorigin="3463,1289" coordsize="2,17">
              <v:shape style="position:absolute;left:3463;top:1289;width:2;height:17" coordorigin="3463,1289" coordsize="0,17" path="m3463,1289l3463,1306e" filled="false" stroked="true" strokeweight=".129pt" strokecolor="#050000">
                <v:path arrowok="t"/>
              </v:shape>
            </v:group>
            <v:group style="position:absolute;left:3471;top:1294;width:2;height:17" coordorigin="3471,1294" coordsize="2,17">
              <v:shape style="position:absolute;left:3471;top:1294;width:2;height:17" coordorigin="3471,1294" coordsize="0,17" path="m3471,1294l3471,1311e" filled="false" stroked="true" strokeweight=".13pt" strokecolor="#050000">
                <v:path arrowok="t"/>
              </v:shape>
            </v:group>
            <v:group style="position:absolute;left:3399;top:1395;width:2;height:17" coordorigin="3399,1395" coordsize="2,17">
              <v:shape style="position:absolute;left:3399;top:1395;width:2;height:17" coordorigin="3399,1395" coordsize="0,17" path="m3399,1395l3399,1412e" filled="false" stroked="true" strokeweight=".128pt" strokecolor="#050000">
                <v:path arrowok="t"/>
              </v:shape>
            </v:group>
            <v:group style="position:absolute;left:3479;top:1284;width:2;height:17" coordorigin="3479,1284" coordsize="2,17">
              <v:shape style="position:absolute;left:3479;top:1284;width:2;height:17" coordorigin="3479,1284" coordsize="0,17" path="m3479,1284l3479,1300e" filled="false" stroked="true" strokeweight=".13pt" strokecolor="#050000">
                <v:path arrowok="t"/>
              </v:shape>
            </v:group>
            <v:group style="position:absolute;left:3404;top:1216;width:2;height:17" coordorigin="3404,1216" coordsize="2,17">
              <v:shape style="position:absolute;left:3404;top:1216;width:2;height:17" coordorigin="3404,1216" coordsize="0,17" path="m3404,1216l3404,1233e" filled="false" stroked="true" strokeweight=".13pt" strokecolor="#050000">
                <v:path arrowok="t"/>
              </v:shape>
            </v:group>
            <v:group style="position:absolute;left:3427;top:1178;width:2;height:17" coordorigin="3427,1178" coordsize="2,17">
              <v:shape style="position:absolute;left:3427;top:1178;width:2;height:17" coordorigin="3427,1178" coordsize="0,17" path="m3427,1178l3427,1194e" filled="false" stroked="true" strokeweight=".129pt" strokecolor="#050000">
                <v:path arrowok="t"/>
              </v:shape>
            </v:group>
            <v:group style="position:absolute;left:2944;top:1020;width:17;height:2" coordorigin="2944,1020" coordsize="17,2">
              <v:shape style="position:absolute;left:2944;top:1020;width:17;height:2" coordorigin="2944,1020" coordsize="17,0" path="m2944,1020l2961,1020e" filled="false" stroked="true" strokeweight=".259pt" strokecolor="#050000">
                <v:path arrowok="t"/>
              </v:shape>
            </v:group>
            <v:group style="position:absolute;left:3496;top:1098;width:3;height:6" coordorigin="3496,1098" coordsize="3,6">
              <v:shape style="position:absolute;left:3496;top:1098;width:3;height:6" coordorigin="3496,1098" coordsize="3,6" path="m3496,1103l3498,1098e" filled="false" stroked="true" strokeweight=".84pt" strokecolor="#050000">
                <v:path arrowok="t"/>
              </v:shape>
            </v:group>
            <v:group style="position:absolute;left:3378;top:908;width:2;height:17" coordorigin="3378,908" coordsize="2,17">
              <v:shape style="position:absolute;left:3378;top:908;width:2;height:17" coordorigin="3378,908" coordsize="0,17" path="m3378,908l3378,925e" filled="false" stroked="true" strokeweight=".128pt" strokecolor="#050000">
                <v:path arrowok="t"/>
              </v:shape>
            </v:group>
            <v:group style="position:absolute;left:3373;top:910;width:17;height:2" coordorigin="3373,910" coordsize="17,2">
              <v:shape style="position:absolute;left:3373;top:910;width:17;height:2" coordorigin="3373,910" coordsize="17,0" path="m3373,910l3390,910e" filled="false" stroked="true" strokeweight=".129pt" strokecolor="#050000">
                <v:path arrowok="t"/>
              </v:shape>
            </v:group>
            <v:group style="position:absolute;left:3381;top:908;width:2;height:17" coordorigin="3381,908" coordsize="2,17">
              <v:shape style="position:absolute;left:3381;top:908;width:2;height:17" coordorigin="3381,908" coordsize="0,17" path="m3381,908l3381,925e" filled="false" stroked="true" strokeweight=".13pt" strokecolor="#050000">
                <v:path arrowok="t"/>
              </v:shape>
            </v:group>
            <v:group style="position:absolute;left:3414;top:1092;width:2;height:17" coordorigin="3414,1092" coordsize="2,17">
              <v:shape style="position:absolute;left:3414;top:1092;width:2;height:17" coordorigin="3414,1092" coordsize="0,17" path="m3414,1092l3414,1109e" filled="false" stroked="true" strokeweight=".13pt" strokecolor="#050000">
                <v:path arrowok="t"/>
              </v:shape>
            </v:group>
            <v:group style="position:absolute;left:3492;top:1062;width:17;height:2" coordorigin="3492,1062" coordsize="17,2">
              <v:shape style="position:absolute;left:3492;top:1062;width:17;height:2" coordorigin="3492,1062" coordsize="17,0" path="m3492,1062l3509,1062e" filled="false" stroked="true" strokeweight=".259pt" strokecolor="#050000">
                <v:path arrowok="t"/>
              </v:shape>
            </v:group>
            <v:group style="position:absolute;left:3472;top:1062;width:3;height:8" coordorigin="3472,1062" coordsize="3,8">
              <v:shape style="position:absolute;left:3472;top:1062;width:3;height:8" coordorigin="3472,1062" coordsize="3,8" path="m3475,1069l3472,1067,3472,1062e" filled="false" stroked="true" strokeweight=".84pt" strokecolor="#050000">
                <v:path arrowok="t"/>
              </v:shape>
            </v:group>
            <v:group style="position:absolute;left:3461;top:1066;width:17;height:2" coordorigin="3461,1066" coordsize="17,2">
              <v:shape style="position:absolute;left:3461;top:1066;width:17;height:2" coordorigin="3461,1066" coordsize="17,0" path="m3461,1066l3478,1066e" filled="false" stroked="true" strokeweight=".388pt" strokecolor="#050000">
                <v:path arrowok="t"/>
              </v:shape>
            </v:group>
            <v:group style="position:absolute;left:3459;top:1068;width:17;height:2" coordorigin="3459,1068" coordsize="17,2">
              <v:shape style="position:absolute;left:3459;top:1068;width:17;height:2" coordorigin="3459,1068" coordsize="17,0" path="m3459,1068l3476,1068e" filled="false" stroked="true" strokeweight=".388pt" strokecolor="#050000">
                <v:path arrowok="t"/>
              </v:shape>
            </v:group>
            <v:group style="position:absolute;left:3461;top:1071;width:17;height:2" coordorigin="3461,1071" coordsize="17,2">
              <v:shape style="position:absolute;left:3461;top:1071;width:17;height:2" coordorigin="3461,1071" coordsize="17,0" path="m3461,1071l3478,1071e" filled="false" stroked="true" strokeweight=".129pt" strokecolor="#050000">
                <v:path arrowok="t"/>
              </v:shape>
            </v:group>
            <v:group style="position:absolute;left:3466;top:1100;width:2;height:17" coordorigin="3466,1100" coordsize="2,17">
              <v:shape style="position:absolute;left:3466;top:1100;width:2;height:17" coordorigin="3466,1100" coordsize="0,17" path="m3466,1100l3466,1117e" filled="false" stroked="true" strokeweight=".129pt" strokecolor="#050000">
                <v:path arrowok="t"/>
              </v:shape>
            </v:group>
            <v:group style="position:absolute;left:3368;top:1056;width:2;height:17" coordorigin="3368,1056" coordsize="2,17">
              <v:shape style="position:absolute;left:3368;top:1056;width:2;height:17" coordorigin="3368,1056" coordsize="0,17" path="m3368,1056l3368,1073e" filled="false" stroked="true" strokeweight=".13pt" strokecolor="#050000">
                <v:path arrowok="t"/>
              </v:shape>
            </v:group>
            <v:group style="position:absolute;left:3450;top:1139;width:2;height:17" coordorigin="3450,1139" coordsize="2,17">
              <v:shape style="position:absolute;left:3450;top:1139;width:2;height:17" coordorigin="3450,1139" coordsize="0,17" path="m3450,1139l3450,1155e" filled="false" stroked="true" strokeweight=".13pt" strokecolor="#050000">
                <v:path arrowok="t"/>
              </v:shape>
            </v:group>
            <v:group style="position:absolute;left:3415;top:1044;width:3;height:3" coordorigin="3415,1044" coordsize="3,3">
              <v:shape style="position:absolute;left:3415;top:1044;width:3;height:3" coordorigin="3415,1044" coordsize="3,3" path="m3418,1044l3415,1046e" filled="false" stroked="true" strokeweight=".84pt" strokecolor="#050000">
                <v:path arrowok="t"/>
              </v:shape>
            </v:group>
            <v:group style="position:absolute;left:3175;top:1129;width:13;height:11" coordorigin="3175,1129" coordsize="13,11">
              <v:shape style="position:absolute;left:3175;top:1129;width:13;height:11" coordorigin="3175,1129" coordsize="13,11" path="m3188,1129l3175,1139e" filled="false" stroked="true" strokeweight=".84pt" strokecolor="#050000">
                <v:path arrowok="t"/>
              </v:shape>
            </v:group>
            <v:group style="position:absolute;left:2952;top:1751;width:17;height:2" coordorigin="2952,1751" coordsize="17,2">
              <v:shape style="position:absolute;left:2952;top:1751;width:17;height:2" coordorigin="2952,1751" coordsize="17,0" path="m2952,1751l2968,1751e" filled="false" stroked="true" strokeweight=".13pt" strokecolor="#050000">
                <v:path arrowok="t"/>
              </v:shape>
            </v:group>
            <v:group style="position:absolute;left:3001;top:1705;width:17;height:2" coordorigin="3001,1705" coordsize="17,2">
              <v:shape style="position:absolute;left:3001;top:1705;width:17;height:2" coordorigin="3001,1705" coordsize="17,0" path="m3001,1705l3018,1705e" filled="false" stroked="true" strokeweight=".129pt" strokecolor="#050000">
                <v:path arrowok="t"/>
              </v:shape>
            </v:group>
            <v:group style="position:absolute;left:2998;top:1710;width:17;height:2" coordorigin="2998,1710" coordsize="17,2">
              <v:shape style="position:absolute;left:2998;top:1710;width:17;height:2" coordorigin="2998,1710" coordsize="17,0" path="m2998,1710l3015,1710e" filled="false" stroked="true" strokeweight=".129pt" strokecolor="#050000">
                <v:path arrowok="t"/>
              </v:shape>
            </v:group>
            <v:group style="position:absolute;left:3012;top:1698;width:3;height:3" coordorigin="3012,1698" coordsize="3,3">
              <v:shape style="position:absolute;left:3012;top:1698;width:3;height:3" coordorigin="3012,1698" coordsize="3,3" path="m3014,1698l3012,1701e" filled="false" stroked="true" strokeweight=".84pt" strokecolor="#050000">
                <v:path arrowok="t"/>
              </v:shape>
            </v:group>
            <v:group style="position:absolute;left:2996;top:1715;width:17;height:2" coordorigin="2996,1715" coordsize="17,2">
              <v:shape style="position:absolute;left:2996;top:1715;width:17;height:2" coordorigin="2996,1715" coordsize="17,0" path="m2996,1715l3012,1715e" filled="false" stroked="true" strokeweight=".129pt" strokecolor="#050000">
                <v:path arrowok="t"/>
              </v:shape>
            </v:group>
            <v:group style="position:absolute;left:3497;top:1255;width:2;height:17" coordorigin="3497,1255" coordsize="2,17">
              <v:shape style="position:absolute;left:3497;top:1255;width:2;height:17" coordorigin="3497,1255" coordsize="0,17" path="m3497,1255l3497,1272e" filled="false" stroked="true" strokeweight=".13pt" strokecolor="#050000">
                <v:path arrowok="t"/>
              </v:shape>
            </v:group>
            <v:group style="position:absolute;left:3511;top:1226;width:17;height:2" coordorigin="3511,1226" coordsize="17,2">
              <v:shape style="position:absolute;left:3511;top:1226;width:17;height:2" coordorigin="3511,1226" coordsize="17,0" path="m3511,1226l3527,1226e" filled="false" stroked="true" strokeweight=".131pt" strokecolor="#050000">
                <v:path arrowok="t"/>
              </v:shape>
            </v:group>
            <v:group style="position:absolute;left:3490;top:1258;width:3;height:3" coordorigin="3490,1258" coordsize="3,3">
              <v:shape style="position:absolute;left:3490;top:1258;width:3;height:3" coordorigin="3490,1258" coordsize="3,3" path="m3493,1261l3490,1258e" filled="false" stroked="true" strokeweight=".84pt" strokecolor="#050000">
                <v:path arrowok="t"/>
              </v:shape>
            </v:group>
            <v:group style="position:absolute;left:3515;top:1214;width:2;height:17" coordorigin="3515,1214" coordsize="2,17">
              <v:shape style="position:absolute;left:3515;top:1214;width:2;height:17" coordorigin="3515,1214" coordsize="0,17" path="m3515,1214l3515,1231e" filled="false" stroked="true" strokeweight=".129pt" strokecolor="#050000">
                <v:path arrowok="t"/>
              </v:shape>
            </v:group>
            <v:group style="position:absolute;left:3497;top:1255;width:2;height:17" coordorigin="3497,1255" coordsize="2,17">
              <v:shape style="position:absolute;left:3497;top:1255;width:2;height:17" coordorigin="3497,1255" coordsize="0,17" path="m3497,1255l3497,1272e" filled="false" stroked="true" strokeweight=".13pt" strokecolor="#050000">
                <v:path arrowok="t"/>
              </v:shape>
            </v:group>
            <v:group style="position:absolute;left:3520;top:1219;width:2;height:17" coordorigin="3520,1219" coordsize="2,17">
              <v:shape style="position:absolute;left:3520;top:1219;width:2;height:17" coordorigin="3520,1219" coordsize="0,17" path="m3520,1219l3520,1236e" filled="false" stroked="true" strokeweight=".13pt" strokecolor="#050000">
                <v:path arrowok="t"/>
              </v:shape>
            </v:group>
            <v:group style="position:absolute;left:3489;top:1250;width:2;height:17" coordorigin="3489,1250" coordsize="2,17">
              <v:shape style="position:absolute;left:3489;top:1250;width:2;height:17" coordorigin="3489,1250" coordsize="0,17" path="m3489,1250l3489,1267e" filled="false" stroked="true" strokeweight=".13pt" strokecolor="#050000">
                <v:path arrowok="t"/>
              </v:shape>
            </v:group>
            <v:group style="position:absolute;left:3515;top:1211;width:2;height:17" coordorigin="3515,1211" coordsize="2,17">
              <v:shape style="position:absolute;left:3515;top:1211;width:2;height:17" coordorigin="3515,1211" coordsize="0,17" path="m3515,1211l3515,1228e" filled="false" stroked="true" strokeweight=".129pt" strokecolor="#050000">
                <v:path arrowok="t"/>
              </v:shape>
            </v:group>
            <v:group style="position:absolute;left:3487;top:1265;width:17;height:2" coordorigin="3487,1265" coordsize="17,2">
              <v:shape style="position:absolute;left:3487;top:1265;width:17;height:2" coordorigin="3487,1265" coordsize="17,0" path="m3487,1265l3504,1265e" filled="false" stroked="true" strokeweight=".129pt" strokecolor="#050000">
                <v:path arrowok="t"/>
              </v:shape>
            </v:group>
            <v:group style="position:absolute;left:3520;top:1219;width:2;height:17" coordorigin="3520,1219" coordsize="2,17">
              <v:shape style="position:absolute;left:3520;top:1219;width:2;height:17" coordorigin="3520,1219" coordsize="0,17" path="m3520,1219l3520,1236e" filled="false" stroked="true" strokeweight=".13pt" strokecolor="#050000">
                <v:path arrowok="t"/>
              </v:shape>
            </v:group>
            <v:group style="position:absolute;left:3497;top:1258;width:2;height:17" coordorigin="3497,1258" coordsize="2,17">
              <v:shape style="position:absolute;left:3497;top:1258;width:2;height:17" coordorigin="3497,1258" coordsize="0,17" path="m3497,1258l3497,1275e" filled="false" stroked="true" strokeweight=".13pt" strokecolor="#050000">
                <v:path arrowok="t"/>
              </v:shape>
            </v:group>
            <v:group style="position:absolute;left:3497;top:1255;width:2;height:17" coordorigin="3497,1255" coordsize="2,17">
              <v:shape style="position:absolute;left:3497;top:1255;width:2;height:17" coordorigin="3497,1255" coordsize="0,17" path="m3497,1255l3497,1272e" filled="false" stroked="true" strokeweight=".13pt" strokecolor="#050000">
                <v:path arrowok="t"/>
              </v:shape>
            </v:group>
            <v:group style="position:absolute;left:3520;top:1216;width:2;height:17" coordorigin="3520,1216" coordsize="2,17">
              <v:shape style="position:absolute;left:3520;top:1216;width:2;height:17" coordorigin="3520,1216" coordsize="0,17" path="m3520,1216l3520,1233e" filled="false" stroked="true" strokeweight=".13pt" strokecolor="#050000">
                <v:path arrowok="t"/>
              </v:shape>
            </v:group>
            <v:group style="position:absolute;left:3520;top:1219;width:2;height:17" coordorigin="3520,1219" coordsize="2,17">
              <v:shape style="position:absolute;left:3520;top:1219;width:2;height:17" coordorigin="3520,1219" coordsize="0,17" path="m3520,1219l3520,1236e" filled="false" stroked="true" strokeweight=".13pt" strokecolor="#050000">
                <v:path arrowok="t"/>
              </v:shape>
            </v:group>
            <v:group style="position:absolute;left:3495;top:1254;width:17;height:2" coordorigin="3495,1254" coordsize="17,2">
              <v:shape style="position:absolute;left:3495;top:1254;width:17;height:2" coordorigin="3495,1254" coordsize="17,0" path="m3495,1254l3512,1254e" filled="false" stroked="true" strokeweight=".128pt" strokecolor="#050000">
                <v:path arrowok="t"/>
              </v:shape>
            </v:group>
            <v:group style="position:absolute;left:3502;top:1048;width:2;height:17" coordorigin="3502,1048" coordsize="2,17">
              <v:shape style="position:absolute;left:3502;top:1048;width:2;height:17" coordorigin="3502,1048" coordsize="0,17" path="m3502,1048l3502,1065e" filled="false" stroked="true" strokeweight=".129pt" strokecolor="#050000">
                <v:path arrowok="t"/>
              </v:shape>
            </v:group>
            <v:group style="position:absolute;left:3502;top:1056;width:2;height:17" coordorigin="3502,1056" coordsize="2,17">
              <v:shape style="position:absolute;left:3502;top:1056;width:2;height:17" coordorigin="3502,1056" coordsize="0,17" path="m3502,1056l3502,1073e" filled="false" stroked="true" strokeweight=".129pt" strokecolor="#050000">
                <v:path arrowok="t"/>
              </v:shape>
            </v:group>
            <v:group style="position:absolute;left:3497;top:1095;width:2;height:17" coordorigin="3497,1095" coordsize="2,17">
              <v:shape style="position:absolute;left:3497;top:1095;width:2;height:17" coordorigin="3497,1095" coordsize="0,17" path="m3497,1095l3497,1111e" filled="false" stroked="true" strokeweight=".13pt" strokecolor="#050000">
                <v:path arrowok="t"/>
              </v:shape>
            </v:group>
            <v:group style="position:absolute;left:3500;top:1087;width:2;height:17" coordorigin="3500,1087" coordsize="2,17">
              <v:shape style="position:absolute;left:3500;top:1087;width:2;height:17" coordorigin="3500,1087" coordsize="0,17" path="m3500,1087l3500,1104e" filled="false" stroked="true" strokeweight=".13pt" strokecolor="#050000">
                <v:path arrowok="t"/>
              </v:shape>
            </v:group>
            <v:group style="position:absolute;left:3474;top:1061;width:2;height:17" coordorigin="3474,1061" coordsize="2,17">
              <v:shape style="position:absolute;left:3474;top:1061;width:2;height:17" coordorigin="3474,1061" coordsize="0,17" path="m3474,1061l3474,1078e" filled="false" stroked="true" strokeweight=".129pt" strokecolor="#050000">
                <v:path arrowok="t"/>
              </v:shape>
            </v:group>
            <v:group style="position:absolute;left:3468;top:1100;width:2;height:17" coordorigin="3468,1100" coordsize="2,17">
              <v:shape style="position:absolute;left:3468;top:1100;width:2;height:17" coordorigin="3468,1100" coordsize="0,17" path="m3468,1100l3468,1117e" filled="false" stroked="true" strokeweight=".13pt" strokecolor="#050000">
                <v:path arrowok="t"/>
              </v:shape>
            </v:group>
            <v:group style="position:absolute;left:3544;top:1180;width:2;height:17" coordorigin="3544,1180" coordsize="2,17">
              <v:shape style="position:absolute;left:3544;top:1180;width:2;height:17" coordorigin="3544,1180" coordsize="0,17" path="m3544,1180l3544,1197e" filled="false" stroked="true" strokeweight=".129pt" strokecolor="#050000">
                <v:path arrowok="t"/>
              </v:shape>
            </v:group>
            <v:group style="position:absolute;left:3538;top:1175;width:2;height:17" coordorigin="3538,1175" coordsize="2,17">
              <v:shape style="position:absolute;left:3538;top:1175;width:2;height:17" coordorigin="3538,1175" coordsize="0,17" path="m3538,1175l3538,1192e" filled="false" stroked="true" strokeweight=".13pt" strokecolor="#050000">
                <v:path arrowok="t"/>
              </v:shape>
            </v:group>
            <v:group style="position:absolute;left:3544;top:1180;width:2;height:17" coordorigin="3544,1180" coordsize="2,17">
              <v:shape style="position:absolute;left:3544;top:1180;width:2;height:17" coordorigin="3544,1180" coordsize="0,17" path="m3544,1180l3544,1197e" filled="false" stroked="true" strokeweight=".129pt" strokecolor="#050000">
                <v:path arrowok="t"/>
              </v:shape>
            </v:group>
            <v:group style="position:absolute;left:3551;top:1170;width:2;height:17" coordorigin="3551,1170" coordsize="2,17">
              <v:shape style="position:absolute;left:3551;top:1170;width:2;height:17" coordorigin="3551,1170" coordsize="0,17" path="m3551,1170l3551,1187e" filled="false" stroked="true" strokeweight=".13pt" strokecolor="#050000">
                <v:path arrowok="t"/>
              </v:shape>
            </v:group>
            <v:group style="position:absolute;left:3528;top:1209;width:2;height:17" coordorigin="3528,1209" coordsize="2,17">
              <v:shape style="position:absolute;left:3528;top:1209;width:2;height:17" coordorigin="3528,1209" coordsize="0,17" path="m3528,1209l3528,1225e" filled="false" stroked="true" strokeweight=".128pt" strokecolor="#050000">
                <v:path arrowok="t"/>
              </v:shape>
            </v:group>
            <v:group style="position:absolute;left:3542;top:1177;width:17;height:2" coordorigin="3542,1177" coordsize="17,2">
              <v:shape style="position:absolute;left:3542;top:1177;width:17;height:2" coordorigin="3542,1177" coordsize="17,0" path="m3542,1177l3558,1177e" filled="false" stroked="true" strokeweight=".129pt" strokecolor="#050000">
                <v:path arrowok="t"/>
              </v:shape>
            </v:group>
            <v:group style="position:absolute;left:3407;top:1097;width:17;height:2" coordorigin="3407,1097" coordsize="17,2">
              <v:shape style="position:absolute;left:3407;top:1097;width:17;height:2" coordorigin="3407,1097" coordsize="17,0" path="m3407,1097l3424,1097e" filled="false" stroked="true" strokeweight=".13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588;top:1102;width:2;height:17" coordorigin="3588,1102" coordsize="2,17">
              <v:shape style="position:absolute;left:3588;top:1102;width:2;height:17" coordorigin="3588,1102" coordsize="0,17" path="m3588,1102l3588,1119e" filled="false" stroked="true" strokeweight=".129pt" strokecolor="#050000">
                <v:path arrowok="t"/>
              </v:shape>
            </v:group>
            <v:group style="position:absolute;left:3562;top:1136;width:2;height:17" coordorigin="3562,1136" coordsize="2,17">
              <v:shape style="position:absolute;left:3562;top:1136;width:2;height:17" coordorigin="3562,1136" coordsize="0,17" path="m3562,1136l3562,1153e" filled="false" stroked="true" strokeweight=".129pt" strokecolor="#050000">
                <v:path arrowok="t"/>
              </v:shape>
            </v:group>
            <v:group style="position:absolute;left:3582;top:1097;width:2;height:17" coordorigin="3582,1097" coordsize="2,17">
              <v:shape style="position:absolute;left:3582;top:1097;width:2;height:17" coordorigin="3582,1097" coordsize="0,17" path="m3582,1097l3582,1114e" filled="false" stroked="true" strokeweight=".13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588;top:1102;width:2;height:17" coordorigin="3588,1102" coordsize="2,17">
              <v:shape style="position:absolute;left:3588;top:1102;width:2;height:17" coordorigin="3588,1102" coordsize="0,17" path="m3588,1102l3588,1119e" filled="false" stroked="true" strokeweight=".129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588;top:1102;width:2;height:17" coordorigin="3588,1102" coordsize="2,17">
              <v:shape style="position:absolute;left:3588;top:1102;width:2;height:17" coordorigin="3588,1102" coordsize="0,17" path="m3588,1102l3588,1119e" filled="false" stroked="true" strokeweight=".13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578;top:1112;width:17;height:2" coordorigin="3578,1112" coordsize="17,2">
              <v:shape style="position:absolute;left:3578;top:1112;width:17;height:2" coordorigin="3578,1112" coordsize="17,0" path="m3578,1112l3595,1112e" filled="false" stroked="true" strokeweight=".129pt" strokecolor="#050000">
                <v:path arrowok="t"/>
              </v:shape>
            </v:group>
            <v:group style="position:absolute;left:3572;top:1131;width:2;height:17" coordorigin="3572,1131" coordsize="2,17">
              <v:shape style="position:absolute;left:3572;top:1131;width:2;height:17" coordorigin="3572,1131" coordsize="0,17" path="m3572,1131l3572,1148e" filled="false" stroked="true" strokeweight=".129pt" strokecolor="#050000">
                <v:path arrowok="t"/>
              </v:shape>
            </v:group>
            <v:group style="position:absolute;left:3600;top:914;width:2;height:17" coordorigin="3600,914" coordsize="2,17">
              <v:shape style="position:absolute;left:3600;top:914;width:2;height:17" coordorigin="3600,914" coordsize="0,17" path="m3600,914l3600,930e" filled="false" stroked="true" strokeweight=".13pt" strokecolor="#050000">
                <v:path arrowok="t"/>
              </v:shape>
            </v:group>
            <v:group style="position:absolute;left:3646;top:1002;width:3;height:16" coordorigin="3646,1002" coordsize="3,16">
              <v:shape style="position:absolute;left:3646;top:1002;width:3;height:16" coordorigin="3646,1002" coordsize="3,16" path="m3646,1018l3648,1002e" filled="false" stroked="true" strokeweight=".84pt" strokecolor="#050000">
                <v:path arrowok="t"/>
              </v:shape>
            </v:group>
            <v:group style="position:absolute;left:3606;top:1064;width:2;height:17" coordorigin="3606,1064" coordsize="2,17">
              <v:shape style="position:absolute;left:3606;top:1064;width:2;height:17" coordorigin="3606,1064" coordsize="0,17" path="m3606,1064l3606,1080e" filled="false" stroked="true" strokeweight=".129pt" strokecolor="#050000">
                <v:path arrowok="t"/>
              </v:shape>
            </v:group>
            <v:group style="position:absolute;left:3602;top:1067;width:3;height:3" coordorigin="3602,1067" coordsize="3,3">
              <v:shape style="position:absolute;left:3602;top:1067;width:3;height:3" coordorigin="3602,1067" coordsize="3,3" path="m3604,1069l3602,1067e" filled="false" stroked="true" strokeweight=".84pt" strokecolor="#050000">
                <v:path arrowok="t"/>
              </v:shape>
            </v:group>
            <v:group style="position:absolute;left:3599;top:1073;width:17;height:2" coordorigin="3599,1073" coordsize="17,2">
              <v:shape style="position:absolute;left:3599;top:1073;width:17;height:2" coordorigin="3599,1073" coordsize="17,0" path="m3599,1073l3615,1073e" filled="false" stroked="true" strokeweight=".131pt" strokecolor="#050000">
                <v:path arrowok="t"/>
              </v:shape>
            </v:group>
            <v:group style="position:absolute;left:3606;top:1064;width:2;height:17" coordorigin="3606,1064" coordsize="2,17">
              <v:shape style="position:absolute;left:3606;top:1064;width:2;height:17" coordorigin="3606,1064" coordsize="0,17" path="m3606,1064l3606,1080e" filled="false" stroked="true" strokeweight=".129pt" strokecolor="#050000">
                <v:path arrowok="t"/>
              </v:shape>
            </v:group>
            <v:group style="position:absolute;left:3604;top:1063;width:17;height:2" coordorigin="3604,1063" coordsize="17,2">
              <v:shape style="position:absolute;left:3604;top:1063;width:17;height:2" coordorigin="3604,1063" coordsize="17,0" path="m3604,1063l3621,1063e" filled="false" stroked="true" strokeweight=".129pt" strokecolor="#050000">
                <v:path arrowok="t"/>
              </v:shape>
            </v:group>
            <v:group style="position:absolute;left:3608;top:1066;width:2;height:17" coordorigin="3608,1066" coordsize="2,17">
              <v:shape style="position:absolute;left:3608;top:1066;width:2;height:17" coordorigin="3608,1066" coordsize="0,17" path="m3608,1066l3608,1083e" filled="false" stroked="true" strokeweight=".13pt" strokecolor="#050000">
                <v:path arrowok="t"/>
              </v:shape>
            </v:group>
            <v:group style="position:absolute;left:3593;top:1092;width:2;height:17" coordorigin="3593,1092" coordsize="2,17">
              <v:shape style="position:absolute;left:3593;top:1092;width:2;height:17" coordorigin="3593,1092" coordsize="0,17" path="m3593,1092l3593,1109e" filled="false" stroked="true" strokeweight=".128pt" strokecolor="#050000">
                <v:path arrowok="t"/>
              </v:shape>
            </v:group>
            <v:group style="position:absolute;left:3608;top:1066;width:2;height:17" coordorigin="3608,1066" coordsize="2,17">
              <v:shape style="position:absolute;left:3608;top:1066;width:2;height:17" coordorigin="3608,1066" coordsize="0,17" path="m3608,1066l3608,1083e" filled="false" stroked="true" strokeweight=".13pt" strokecolor="#050000">
                <v:path arrowok="t"/>
              </v:shape>
            </v:group>
            <v:group style="position:absolute;left:3469;top:1297;width:2;height:17" coordorigin="3469,1297" coordsize="2,17">
              <v:shape style="position:absolute;left:3469;top:1297;width:2;height:17" coordorigin="3469,1297" coordsize="0,17" path="m3469,1297l3469,1313e" filled="false" stroked="true" strokeweight=".13pt" strokecolor="#050000">
                <v:path arrowok="t"/>
              </v:shape>
            </v:group>
            <v:group style="position:absolute;left:2921;top:1983;width:8;height:6" coordorigin="2921,1983" coordsize="8,6">
              <v:shape style="position:absolute;left:2921;top:1983;width:8;height:6" coordorigin="2921,1983" coordsize="8,6" path="m2921,1983l2929,1988e" filled="false" stroked="true" strokeweight=".84pt" strokecolor="#050000">
                <v:path arrowok="t"/>
              </v:shape>
            </v:group>
            <v:group style="position:absolute;left:3648;top:962;width:17;height:2" coordorigin="3648,962" coordsize="17,2">
              <v:shape style="position:absolute;left:3648;top:962;width:17;height:2" coordorigin="3648,962" coordsize="17,0" path="m3648,962l3665,962e" filled="false" stroked="true" strokeweight=".13pt" strokecolor="#050000">
                <v:path arrowok="t"/>
              </v:shape>
            </v:group>
            <v:group style="position:absolute;left:1317;top:1178;width:16;height:26" coordorigin="1317,1178" coordsize="16,26">
              <v:shape style="position:absolute;left:1317;top:1178;width:16;height:26" coordorigin="1317,1178" coordsize="16,26" path="m1332,1178l1317,1204e" filled="false" stroked="true" strokeweight=".84pt" strokecolor="#050000">
                <v:path arrowok="t"/>
              </v:shape>
            </v:group>
            <v:group style="position:absolute;left:3291;top:1509;width:50;height:13" coordorigin="3291,1509" coordsize="50,13">
              <v:shape style="position:absolute;left:3291;top:1509;width:50;height:13" coordorigin="3291,1509" coordsize="50,13" path="m3340,1509l3291,1522e" filled="false" stroked="true" strokeweight=".84pt" strokecolor="#050000">
                <v:path arrowok="t"/>
              </v:shape>
            </v:group>
            <v:group style="position:absolute;left:3190;top:1126;width:6;height:3" coordorigin="3190,1126" coordsize="6,3">
              <v:shape style="position:absolute;left:3190;top:1126;width:6;height:3" coordorigin="3190,1126" coordsize="6,3" path="m3195,1126l3190,1129e" filled="false" stroked="true" strokeweight=".84pt" strokecolor="#050000">
                <v:path arrowok="t"/>
              </v:shape>
            </v:group>
            <v:group style="position:absolute;left:2512;top:2185;width:8;height:47" coordorigin="2512,2185" coordsize="8,47">
              <v:shape style="position:absolute;left:2512;top:2185;width:8;height:47" coordorigin="2512,2185" coordsize="8,47" path="m2512,2185l2520,2231e" filled="false" stroked="true" strokeweight=".84pt" strokecolor="#050000">
                <v:path arrowok="t"/>
              </v:shape>
            </v:group>
            <v:group style="position:absolute;left:3045;top:1916;width:8;height:21" coordorigin="3045,1916" coordsize="8,21">
              <v:shape style="position:absolute;left:3045;top:1916;width:8;height:21" coordorigin="3045,1916" coordsize="8,21" path="m3045,1916l3053,1936e" filled="false" stroked="true" strokeweight=".84pt" strokecolor="#050000">
                <v:path arrowok="t"/>
              </v:shape>
            </v:group>
            <v:group style="position:absolute;left:3043;top:1916;width:8;height:24" coordorigin="3043,1916" coordsize="8,24">
              <v:shape style="position:absolute;left:3043;top:1916;width:8;height:24" coordorigin="3043,1916" coordsize="8,24" path="m3043,1916l3051,1939e" filled="false" stroked="true" strokeweight=".84pt" strokecolor="#050000">
                <v:path arrowok="t"/>
              </v:shape>
            </v:group>
            <v:group style="position:absolute;left:2396;top:472;width:37;height:24" coordorigin="2396,472" coordsize="37,24">
              <v:shape style="position:absolute;left:2396;top:472;width:37;height:24" coordorigin="2396,472" coordsize="37,24" path="m2396,472l2432,495e" filled="false" stroked="true" strokeweight=".84pt" strokecolor="#050000">
                <v:path arrowok="t"/>
              </v:shape>
            </v:group>
            <v:group style="position:absolute;left:2391;top:472;width:37;height:24" coordorigin="2391,472" coordsize="37,24">
              <v:shape style="position:absolute;left:2391;top:472;width:37;height:24" coordorigin="2391,472" coordsize="37,24" path="m2391,472l2427,495e" filled="false" stroked="true" strokeweight=".84pt" strokecolor="#050000">
                <v:path arrowok="t"/>
              </v:shape>
            </v:group>
            <v:group style="position:absolute;left:2913;top:1967;width:161;height:29" coordorigin="2913,1967" coordsize="161,29">
              <v:shape style="position:absolute;left:2913;top:1967;width:161;height:29" coordorigin="2913,1967" coordsize="161,29" path="m2913,1967l3074,1996e" filled="false" stroked="true" strokeweight=".84pt" strokecolor="#050000">
                <v:path arrowok="t"/>
              </v:shape>
            </v:group>
            <v:group style="position:absolute;left:2921;top:1983;width:153;height:26" coordorigin="2921,1983" coordsize="153,26">
              <v:shape style="position:absolute;left:2921;top:1983;width:153;height:26" coordorigin="2921,1983" coordsize="153,26" path="m2921,1983l3074,2009e" filled="false" stroked="true" strokeweight=".84pt" strokecolor="#050000">
                <v:path arrowok="t"/>
              </v:shape>
            </v:group>
            <v:group style="position:absolute;left:3151;top:600;width:17;height:2" coordorigin="3151,600" coordsize="17,2">
              <v:shape style="position:absolute;left:3151;top:600;width:17;height:2" coordorigin="3151,600" coordsize="17,0" path="m3151,600l3168,600e" filled="false" stroked="true" strokeweight=".128pt" strokecolor="#050000">
                <v:path arrowok="t"/>
              </v:shape>
            </v:group>
            <v:group style="position:absolute;left:3157;top:601;width:3;height:3" coordorigin="3157,601" coordsize="3,3">
              <v:shape style="position:absolute;left:3157;top:601;width:3;height:3" coordorigin="3157,601" coordsize="3,3" path="m3157,601l3159,604e" filled="false" stroked="true" strokeweight=".84pt" strokecolor="#050000">
                <v:path arrowok="t"/>
              </v:shape>
            </v:group>
            <v:group style="position:absolute;left:1322;top:1181;width:16;height:24" coordorigin="1322,1181" coordsize="16,24">
              <v:shape style="position:absolute;left:1322;top:1181;width:16;height:24" coordorigin="1322,1181" coordsize="16,24" path="m1337,1181l1322,1204e" filled="false" stroked="true" strokeweight=".84pt" strokecolor="#050000">
                <v:path arrowok="t"/>
              </v:shape>
            </v:group>
            <v:group style="position:absolute;left:2510;top:2164;width:3;height:21" coordorigin="2510,2164" coordsize="3,21">
              <v:shape style="position:absolute;left:2510;top:2164;width:3;height:21" coordorigin="2510,2164" coordsize="3,21" path="m2510,2164l2512,2185e" filled="false" stroked="true" strokeweight=".84pt" strokecolor="#050000">
                <v:path arrowok="t"/>
              </v:shape>
            </v:group>
            <v:group style="position:absolute;left:967;top:953;width:76;height:114" coordorigin="967,953" coordsize="76,114">
              <v:shape style="position:absolute;left:967;top:953;width:76;height:114" coordorigin="967,953" coordsize="76,114" path="m967,953l1042,1067e" filled="false" stroked="true" strokeweight=".84pt" strokecolor="#050000">
                <v:path arrowok="t"/>
              </v:shape>
            </v:group>
            <v:group style="position:absolute;left:3162;top:629;width:11;height:11" coordorigin="3162,629" coordsize="11,11">
              <v:shape style="position:absolute;left:3162;top:629;width:11;height:11" coordorigin="3162,629" coordsize="11,11" path="m3162,629l3172,640e" filled="false" stroked="true" strokeweight=".84pt" strokecolor="#050000">
                <v:path arrowok="t"/>
              </v:shape>
            </v:group>
            <v:group style="position:absolute;left:833;top:1269;width:109;height:26" coordorigin="833,1269" coordsize="109,26">
              <v:shape style="position:absolute;left:833;top:1269;width:109;height:26" coordorigin="833,1269" coordsize="109,26" path="m833,1269l941,1295e" filled="false" stroked="true" strokeweight=".84pt" strokecolor="#050000">
                <v:path arrowok="t"/>
              </v:shape>
            </v:group>
            <v:group style="position:absolute;left:835;top:1276;width:107;height:26" coordorigin="835,1276" coordsize="107,26">
              <v:shape style="position:absolute;left:835;top:1276;width:107;height:26" coordorigin="835,1276" coordsize="107,26" path="m835,1276l941,1302e" filled="false" stroked="true" strokeweight=".84pt" strokecolor="#050000">
                <v:path arrowok="t"/>
              </v:shape>
            </v:group>
            <v:group style="position:absolute;left:664;top:873;width:205;height:50" coordorigin="664,873" coordsize="205,50">
              <v:shape style="position:absolute;left:664;top:873;width:205;height:50" coordorigin="664,873" coordsize="205,50" path="m664,873l786,901,869,922e" filled="false" stroked="true" strokeweight=".84pt" strokecolor="#050000">
                <v:path arrowok="t"/>
              </v:shape>
            </v:group>
            <v:group style="position:absolute;left:439;top:689;width:21;height:34" coordorigin="439,689" coordsize="21,34">
              <v:shape style="position:absolute;left:439;top:689;width:21;height:34" coordorigin="439,689" coordsize="21,34" path="m460,689l439,723e" filled="false" stroked="true" strokeweight=".84pt" strokecolor="#050000">
                <v:path arrowok="t"/>
              </v:shape>
            </v:group>
            <v:group style="position:absolute;left:1394;top:1188;width:16;height:29" coordorigin="1394,1188" coordsize="16,29">
              <v:shape style="position:absolute;left:1394;top:1188;width:16;height:29" coordorigin="1394,1188" coordsize="16,29" path="m1410,1188l1394,1217e" filled="false" stroked="true" strokeweight=".84pt" strokecolor="#050000">
                <v:path arrowok="t"/>
              </v:shape>
            </v:group>
            <v:group style="position:absolute;left:1896;top:1235;width:19;height:29" coordorigin="1896,1235" coordsize="19,29">
              <v:shape style="position:absolute;left:1896;top:1235;width:19;height:29" coordorigin="1896,1235" coordsize="19,29" path="m1914,1235l1896,1264e" filled="false" stroked="true" strokeweight=".84pt" strokecolor="#050000">
                <v:path arrowok="t"/>
              </v:shape>
            </v:group>
            <v:group style="position:absolute;left:3051;top:1918;width:11;height:21" coordorigin="3051,1918" coordsize="11,21">
              <v:shape style="position:absolute;left:3051;top:1918;width:11;height:21" coordorigin="3051,1918" coordsize="11,21" path="m3051,1939l3061,1918,3053,1936e" filled="false" stroked="true" strokeweight=".84pt" strokecolor="#050000">
                <v:path arrowok="t"/>
              </v:shape>
            </v:group>
            <v:group style="position:absolute;left:1324;top:1181;width:13;height:24" coordorigin="1324,1181" coordsize="13,24">
              <v:shape style="position:absolute;left:1324;top:1181;width:13;height:24" coordorigin="1324,1181" coordsize="13,24" path="m1337,1181l1324,1204e" filled="false" stroked="true" strokeweight=".84pt" strokecolor="#050000">
                <v:path arrowok="t"/>
              </v:shape>
            </v:group>
            <v:group style="position:absolute;left:2890;top:1452;width:3;height:19" coordorigin="2890,1452" coordsize="3,19">
              <v:shape style="position:absolute;left:2890;top:1452;width:3;height:19" coordorigin="2890,1452" coordsize="3,19" path="m2890,1452l2893,1471e" filled="false" stroked="true" strokeweight=".84pt" strokecolor="#050000">
                <v:path arrowok="t"/>
              </v:shape>
            </v:group>
            <v:group style="position:absolute;left:1899;top:1235;width:19;height:29" coordorigin="1899,1235" coordsize="19,29">
              <v:shape style="position:absolute;left:1899;top:1235;width:19;height:29" coordorigin="1899,1235" coordsize="19,29" path="m1917,1235l1899,1264e" filled="false" stroked="true" strokeweight=".84pt" strokecolor="#050000">
                <v:path arrowok="t"/>
              </v:shape>
            </v:group>
            <v:group style="position:absolute;left:2944;top:1000;width:6;height:16" coordorigin="2944,1000" coordsize="6,16">
              <v:shape style="position:absolute;left:2944;top:1000;width:6;height:16" coordorigin="2944,1000" coordsize="6,16" path="m2944,1000l2950,1015e" filled="false" stroked="true" strokeweight=".84pt" strokecolor="#050000">
                <v:path arrowok="t"/>
              </v:shape>
            </v:group>
            <v:group style="position:absolute;left:2416;top:1150;width:88;height:32" coordorigin="2416,1150" coordsize="88,32">
              <v:shape style="position:absolute;left:2416;top:1150;width:88;height:32" coordorigin="2416,1150" coordsize="88,32" path="m2504,1150l2416,1181e" filled="false" stroked="true" strokeweight=".84pt" strokecolor="#050000">
                <v:path arrowok="t"/>
              </v:shape>
            </v:group>
            <v:group style="position:absolute;left:2220;top:1266;width:241;height:91" coordorigin="2220,1266" coordsize="241,91">
              <v:shape style="position:absolute;left:2220;top:1266;width:241;height:91" coordorigin="2220,1266" coordsize="241,91" path="m2460,1266l2220,1357e" filled="false" stroked="true" strokeweight=".84pt" strokecolor="#050000">
                <v:path arrowok="t"/>
              </v:shape>
            </v:group>
            <v:group style="position:absolute;left:2217;top:1264;width:239;height:88" coordorigin="2217,1264" coordsize="239,88">
              <v:shape style="position:absolute;left:2217;top:1264;width:239;height:88" coordorigin="2217,1264" coordsize="239,88" path="m2455,1264l2217,1352e" filled="false" stroked="true" strokeweight=".84pt" strokecolor="#050000">
                <v:path arrowok="t"/>
              </v:shape>
            </v:group>
            <v:group style="position:absolute;left:2215;top:1126;width:311;height:114" coordorigin="2215,1126" coordsize="311,114">
              <v:shape style="position:absolute;left:2215;top:1126;width:311;height:114" coordorigin="2215,1126" coordsize="311,114" path="m2215,1240l2388,1176,2525,1126e" filled="false" stroked="true" strokeweight=".84pt" strokecolor="#050000">
                <v:path arrowok="t"/>
              </v:shape>
            </v:group>
            <v:group style="position:absolute;left:1858;top:1230;width:19;height:29" coordorigin="1858,1230" coordsize="19,29">
              <v:shape style="position:absolute;left:1858;top:1230;width:19;height:29" coordorigin="1858,1230" coordsize="19,29" path="m1876,1230l1858,1258e" filled="false" stroked="true" strokeweight=".84pt" strokecolor="#050000">
                <v:path arrowok="t"/>
              </v:shape>
            </v:group>
            <v:group style="position:absolute;left:1891;top:1232;width:19;height:32" coordorigin="1891,1232" coordsize="19,32">
              <v:shape style="position:absolute;left:1891;top:1232;width:19;height:32" coordorigin="1891,1232" coordsize="19,32" path="m1909,1232l1891,1264e" filled="false" stroked="true" strokeweight=".84pt" strokecolor="#050000">
                <v:path arrowok="t"/>
              </v:shape>
            </v:group>
            <v:group style="position:absolute;left:2600;top:1579;width:161;height:114" coordorigin="2600,1579" coordsize="161,114">
              <v:shape style="position:absolute;left:2600;top:1579;width:161;height:114" coordorigin="2600,1579" coordsize="161,114" path="m2600,1579l2761,1693e" filled="false" stroked="true" strokeweight=".84pt" strokecolor="#050000">
                <v:path arrowok="t"/>
              </v:shape>
            </v:group>
            <v:group style="position:absolute;left:3369;top:1059;width:19;height:29" coordorigin="3369,1059" coordsize="19,29">
              <v:shape style="position:absolute;left:3369;top:1059;width:19;height:29" coordorigin="3369,1059" coordsize="19,29" path="m3387,1059l3369,1088e" filled="false" stroked="true" strokeweight=".84pt" strokecolor="#050000">
                <v:path arrowok="t"/>
              </v:shape>
            </v:group>
            <v:group style="position:absolute;left:1405;top:1194;width:19;height:32" coordorigin="1405,1194" coordsize="19,32">
              <v:shape style="position:absolute;left:1405;top:1194;width:19;height:32" coordorigin="1405,1194" coordsize="19,32" path="m1423,1194l1405,1225e" filled="false" stroked="true" strokeweight=".84pt" strokecolor="#050000">
                <v:path arrowok="t"/>
              </v:shape>
            </v:group>
            <v:group style="position:absolute;left:1397;top:1191;width:19;height:29" coordorigin="1397,1191" coordsize="19,29">
              <v:shape style="position:absolute;left:1397;top:1191;width:19;height:29" coordorigin="1397,1191" coordsize="19,29" path="m1415,1191l1397,1220e" filled="false" stroked="true" strokeweight=".84pt" strokecolor="#050000">
                <v:path arrowok="t"/>
              </v:shape>
            </v:group>
            <v:group style="position:absolute;left:1868;top:1232;width:19;height:32" coordorigin="1868,1232" coordsize="19,32">
              <v:shape style="position:absolute;left:1868;top:1232;width:19;height:32" coordorigin="1868,1232" coordsize="19,32" path="m1886,1232l1868,1264e" filled="false" stroked="true" strokeweight=".84pt" strokecolor="#050000">
                <v:path arrowok="t"/>
              </v:shape>
            </v:group>
            <v:group style="position:absolute;left:1425;top:1196;width:16;height:26" coordorigin="1425,1196" coordsize="16,26">
              <v:shape style="position:absolute;left:1425;top:1196;width:16;height:26" coordorigin="1425,1196" coordsize="16,26" path="m1441,1196l1425,1222e" filled="false" stroked="true" strokeweight=".84pt" strokecolor="#050000">
                <v:path arrowok="t"/>
              </v:shape>
            </v:group>
            <v:group style="position:absolute;left:1863;top:1230;width:16;height:32" coordorigin="1863,1230" coordsize="16,32">
              <v:shape style="position:absolute;left:1863;top:1230;width:16;height:32" coordorigin="1863,1230" coordsize="16,32" path="m1878,1230l1863,1261e" filled="false" stroked="true" strokeweight=".84pt" strokecolor="#050000">
                <v:path arrowok="t"/>
              </v:shape>
            </v:group>
            <v:group style="position:absolute;left:3382;top:1704;width:21;height:29" coordorigin="3382,1704" coordsize="21,29">
              <v:shape style="position:absolute;left:3382;top:1704;width:21;height:29" coordorigin="3382,1704" coordsize="21,29" path="m3382,1704l3387,1704,3390,1706,3392,1706,3392,1709,3395,1709,3397,1711,3397,1714,3400,1716,3400,1722,3403,1722,3403,1732e" filled="false" stroked="true" strokeweight=".84pt" strokecolor="#050000">
                <v:path arrowok="t"/>
              </v:shape>
            </v:group>
            <v:group style="position:absolute;left:3382;top:1704;width:21;height:29" coordorigin="3382,1704" coordsize="21,29">
              <v:shape style="position:absolute;left:3382;top:1704;width:21;height:29" coordorigin="3382,1704" coordsize="21,29" path="m3382,1704l3384,1706,3387,1706,3390,1709,3392,1709,3395,1711,3395,1714,3397,1714,3397,1716,3400,1719,3400,1722,3403,1724,3403,1732e" filled="false" stroked="true" strokeweight=".84pt" strokecolor="#050000">
                <v:path arrowok="t"/>
              </v:shape>
            </v:group>
            <v:group style="position:absolute;left:1588;top:1471;width:47;height:37" coordorigin="1588,1471" coordsize="47,37">
              <v:shape style="position:absolute;left:1588;top:1471;width:47;height:37" coordorigin="1588,1471" coordsize="47,37" path="m1635,1471l1635,1476,1632,1478,1632,1483,1630,1486,1630,1489,1627,1489,1627,1491,1625,1494,1622,1496,1619,1499,1617,1499,1617,1502,1612,1502,1612,1504,1604,1504,1601,1507,1588,1507e" filled="false" stroked="true" strokeweight=".84pt" strokecolor="#050000">
                <v:path arrowok="t"/>
              </v:shape>
            </v:group>
            <v:group style="position:absolute;left:1635;top:1414;width:6;height:57" coordorigin="1635,1414" coordsize="6,57">
              <v:shape style="position:absolute;left:1635;top:1414;width:6;height:57" coordorigin="1635,1414" coordsize="6,57" path="m1635,1471l1635,1463,1638,1458,1638,1442,1640,1437,1640,1414e" filled="false" stroked="true" strokeweight=".84pt" strokecolor="#050000">
                <v:path arrowok="t"/>
              </v:shape>
            </v:group>
            <v:group style="position:absolute;left:1529;top:1478;width:32;height:24" coordorigin="1529,1478" coordsize="32,24">
              <v:shape style="position:absolute;left:1529;top:1478;width:32;height:24" coordorigin="1529,1478" coordsize="32,24" path="m1560,1502l1552,1502,1550,1499,1547,1499,1544,1496,1542,1496,1539,1494,1537,1491,1534,1489,1534,1486,1531,1484,1529,1484,1529,1481,1529,1478e" filled="false" stroked="true" strokeweight=".84pt" strokecolor="#050000">
                <v:path arrowok="t"/>
              </v:shape>
            </v:group>
            <v:group style="position:absolute;left:1528;top:1377;width:2;height:17" coordorigin="1528,1377" coordsize="2,17">
              <v:shape style="position:absolute;left:1528;top:1377;width:2;height:17" coordorigin="1528,1377" coordsize="0,17" path="m1528,1377l1528,1394e" filled="false" stroked="true" strokeweight=".128pt" strokecolor="#050000">
                <v:path arrowok="t"/>
              </v:shape>
            </v:group>
            <v:group style="position:absolute;left:1666;top:1196;width:3;height:6" coordorigin="1666,1196" coordsize="3,6">
              <v:shape style="position:absolute;left:1666;top:1196;width:3;height:6" coordorigin="1666,1196" coordsize="3,6" path="m1666,1201l1669,1199,1669,1196e" filled="false" stroked="true" strokeweight=".84pt" strokecolor="#050000">
                <v:path arrowok="t"/>
              </v:shape>
            </v:group>
            <v:group style="position:absolute;left:1648;top:1383;width:3;height:19" coordorigin="1648,1383" coordsize="3,19">
              <v:shape style="position:absolute;left:1648;top:1383;width:3;height:19" coordorigin="1648,1383" coordsize="3,19" path="m1650,1401l1648,1401,1648,1398,1648,1383e" filled="false" stroked="true" strokeweight=".84pt" strokecolor="#050000">
                <v:path arrowok="t"/>
              </v:shape>
            </v:group>
            <v:group style="position:absolute;left:1680;top:1170;width:2;height:17" coordorigin="1680,1170" coordsize="2,17">
              <v:shape style="position:absolute;left:1680;top:1170;width:2;height:17" coordorigin="1680,1170" coordsize="0,17" path="m1680,1170l1680,1187e" filled="false" stroked="true" strokeweight=".13pt" strokecolor="#050000">
                <v:path arrowok="t"/>
              </v:shape>
            </v:group>
            <v:group style="position:absolute;left:1669;top:1194;width:11;height:11" coordorigin="1669,1194" coordsize="11,11">
              <v:shape style="position:absolute;left:1669;top:1194;width:11;height:11" coordorigin="1669,1194" coordsize="11,11" path="m1669,1194l1671,1194,1671,1196,1676,1196,1676,1199,1676,1201,1679,1201,1679,1204e" filled="false" stroked="true" strokeweight=".84pt" strokecolor="#050000">
                <v:path arrowok="t"/>
              </v:shape>
            </v:group>
            <v:group style="position:absolute;left:1524;top:1367;width:3;height:19" coordorigin="1524,1367" coordsize="3,19">
              <v:shape style="position:absolute;left:1524;top:1367;width:3;height:19" coordorigin="1524,1367" coordsize="3,19" path="m1524,1367l1524,1385,1526,1385e" filled="false" stroked="true" strokeweight=".84pt" strokecolor="#050000">
                <v:path arrowok="t"/>
              </v:shape>
            </v:group>
            <v:group style="position:absolute;left:1671;top:1179;width:17;height:2" coordorigin="1671,1179" coordsize="17,2">
              <v:shape style="position:absolute;left:1671;top:1179;width:17;height:2" coordorigin="1671,1179" coordsize="17,0" path="m1671,1179l1687,1179e" filled="false" stroked="true" strokeweight=".13pt" strokecolor="#050000">
                <v:path arrowok="t"/>
              </v:shape>
            </v:group>
            <v:group style="position:absolute;left:3384;top:1781;width:6;height:16" coordorigin="3384,1781" coordsize="6,16">
              <v:shape style="position:absolute;left:3384;top:1781;width:6;height:16" coordorigin="3384,1781" coordsize="6,16" path="m3390,1781l3387,1784,3387,1791,3384,1794,3384,1797e" filled="false" stroked="true" strokeweight=".84pt" strokecolor="#050000">
                <v:path arrowok="t"/>
              </v:shape>
            </v:group>
            <v:group style="position:absolute;left:3379;top:1753;width:11;height:29" coordorigin="3379,1753" coordsize="11,29">
              <v:shape style="position:absolute;left:3379;top:1753;width:11;height:29" coordorigin="3379,1753" coordsize="11,29" path="m3379,1753l3379,1755,3382,1755,3382,1758,3384,1760,3384,1766,3387,1766,3387,1773,3390,1776,3390,1781e" filled="false" stroked="true" strokeweight=".84pt" strokecolor="#050000">
                <v:path arrowok="t"/>
              </v:shape>
            </v:group>
            <v:group style="position:absolute;left:3353;top:1825;width:13;height:16" coordorigin="3353,1825" coordsize="13,16">
              <v:shape style="position:absolute;left:3353;top:1825;width:13;height:16" coordorigin="3353,1825" coordsize="13,16" path="m3353,1841l3356,1838,3359,1838,3359,1835,3361,1833,3364,1830,3366,1828,3366,1825e" filled="false" stroked="true" strokeweight=".84pt" strokecolor="#050000">
                <v:path arrowok="t"/>
              </v:shape>
            </v:group>
            <v:group style="position:absolute;left:3366;top:1810;width:6;height:16" coordorigin="3366,1810" coordsize="6,16">
              <v:shape style="position:absolute;left:3366;top:1810;width:6;height:16" coordorigin="3366,1810" coordsize="6,16" path="m3371,1810l3371,1817,3369,1820,3369,1823,3366,1825e" filled="false" stroked="true" strokeweight=".84pt" strokecolor="#050000">
                <v:path arrowok="t"/>
              </v:shape>
            </v:group>
            <v:group style="position:absolute;left:3363;top:1804;width:17;height:2" coordorigin="3363,1804" coordsize="17,2">
              <v:shape style="position:absolute;left:3363;top:1804;width:17;height:2" coordorigin="3363,1804" coordsize="17,0" path="m3363,1804l3380,1804e" filled="false" stroked="true" strokeweight=".519pt" strokecolor="#050000">
                <v:path arrowok="t"/>
              </v:shape>
            </v:group>
            <v:group style="position:absolute;left:2944;top:1764;width:17;height:2" coordorigin="2944,1764" coordsize="17,2">
              <v:shape style="position:absolute;left:2944;top:1764;width:17;height:2" coordorigin="2944,1764" coordsize="17,0" path="m2944,1764l2961,1764e" filled="false" stroked="true" strokeweight=".128pt" strokecolor="#050000">
                <v:path arrowok="t"/>
              </v:shape>
            </v:group>
            <v:group style="position:absolute;left:2956;top:1755;width:2;height:17" coordorigin="2956,1755" coordsize="2,17">
              <v:shape style="position:absolute;left:2956;top:1755;width:2;height:17" coordorigin="2956,1755" coordsize="0,17" path="m2956,1755l2956,1771e" filled="false" stroked="true" strokeweight=".13pt" strokecolor="#050000">
                <v:path arrowok="t"/>
              </v:shape>
            </v:group>
            <v:group style="position:absolute;left:3199;top:1830;width:2;height:17" coordorigin="3199,1830" coordsize="2,17">
              <v:shape style="position:absolute;left:3199;top:1830;width:2;height:17" coordorigin="3199,1830" coordsize="0,17" path="m3199,1830l3199,1846e" filled="false" stroked="true" strokeweight=".129pt" strokecolor="#050000">
                <v:path arrowok="t"/>
              </v:shape>
            </v:group>
            <v:group style="position:absolute;left:3198;top:1802;width:13;height:47" coordorigin="3198,1802" coordsize="13,47">
              <v:shape style="position:absolute;left:3198;top:1802;width:13;height:47" coordorigin="3198,1802" coordsize="13,47" path="m3211,1802l3211,1812,3208,1815,3208,1823,3206,1825,3206,1833,3203,1835,3203,1841,3201,1843,3201,1846,3198,1848e" filled="false" stroked="true" strokeweight=".84pt" strokecolor="#050000">
                <v:path arrowok="t"/>
              </v:shape>
            </v:group>
            <v:group style="position:absolute;left:2981;top:1670;width:231;height:132" coordorigin="2981,1670" coordsize="231,132">
              <v:shape style="position:absolute;left:2981;top:1670;width:231;height:132" coordorigin="2981,1670" coordsize="231,132" path="m2981,1719l2983,1714,2986,1709,2988,1706,2994,1704,2996,1698,3001,1696,3004,1693,3009,1691,3012,1688,3017,1685,3022,1683,3027,1680,3030,1678,3035,1675,3040,1675,3045,1672,3056,1672,3061,1670,3089,1670,3095,1672,3100,1672,3105,1672,3110,1675,3115,1675,3120,1678,3123,1680,3128,1680,3133,1683,3139,1685,3141,1688,3146,1691,3151,1693,3154,1696,3159,1698,3162,1701,3167,1706,3170,1709,3175,1711,3177,1716,3180,1719,3185,1724,3188,1727,3190,1732,3193,1737,3195,1740,3198,1745,3201,1750,3201,1753,3203,1758,3206,1763,3206,1768,3208,1773,3208,1784,3211,1789,3211,1802e" filled="false" stroked="true" strokeweight=".84pt" strokecolor="#050000">
                <v:path arrowok="t"/>
              </v:shape>
            </v:group>
            <v:group style="position:absolute;left:2992;top:1705;width:2;height:17" coordorigin="2992,1705" coordsize="2,17">
              <v:shape style="position:absolute;left:2992;top:1705;width:2;height:17" coordorigin="2992,1705" coordsize="0,17" path="m2992,1705l2992,1722e" filled="false" stroked="true" strokeweight=".129pt" strokecolor="#050000">
                <v:path arrowok="t"/>
              </v:shape>
            </v:group>
            <v:group style="position:absolute;left:3016;top:1690;width:2;height:17" coordorigin="3016,1690" coordsize="2,17">
              <v:shape style="position:absolute;left:3016;top:1690;width:2;height:17" coordorigin="3016,1690" coordsize="0,17" path="m3016,1690l3016,1707e" filled="false" stroked="true" strokeweight=".13pt" strokecolor="#050000">
                <v:path arrowok="t"/>
              </v:shape>
            </v:group>
            <v:group style="position:absolute;left:3041;top:1680;width:2;height:17" coordorigin="3041,1680" coordsize="2,17">
              <v:shape style="position:absolute;left:3041;top:1680;width:2;height:17" coordorigin="3041,1680" coordsize="0,17" path="m3041,1680l3041,1696e" filled="false" stroked="true" strokeweight=".129pt" strokecolor="#050000">
                <v:path arrowok="t"/>
              </v:shape>
            </v:group>
            <v:group style="position:absolute;left:3070;top:1677;width:2;height:17" coordorigin="3070,1677" coordsize="2,17">
              <v:shape style="position:absolute;left:3070;top:1677;width:2;height:17" coordorigin="3070,1677" coordsize="0,17" path="m3070,1677l3070,1694e" filled="false" stroked="true" strokeweight=".13pt" strokecolor="#050000">
                <v:path arrowok="t"/>
              </v:shape>
            </v:group>
            <v:group style="position:absolute;left:3078;top:1677;width:2;height:17" coordorigin="3078,1677" coordsize="2,17">
              <v:shape style="position:absolute;left:3078;top:1677;width:2;height:17" coordorigin="3078,1677" coordsize="0,17" path="m3078,1677l3078,1694e" filled="false" stroked="true" strokeweight=".13pt" strokecolor="#050000">
                <v:path arrowok="t"/>
              </v:shape>
            </v:group>
            <v:group style="position:absolute;left:3085;top:1680;width:2;height:17" coordorigin="3085,1680" coordsize="2,17">
              <v:shape style="position:absolute;left:3085;top:1680;width:2;height:17" coordorigin="3085,1680" coordsize="0,17" path="m3085,1680l3085,1696e" filled="false" stroked="true" strokeweight=".13pt" strokecolor="#050000">
                <v:path arrowok="t"/>
              </v:shape>
            </v:group>
            <v:group style="position:absolute;left:3186;top:1747;width:2;height:17" coordorigin="3186,1747" coordsize="2,17">
              <v:shape style="position:absolute;left:3186;top:1747;width:2;height:17" coordorigin="3186,1747" coordsize="0,17" path="m3186,1747l3186,1764e" filled="false" stroked="true" strokeweight=".13pt" strokecolor="#050000">
                <v:path arrowok="t"/>
              </v:shape>
            </v:group>
            <v:group style="position:absolute;left:3202;top:1788;width:2;height:17" coordorigin="3202,1788" coordsize="2,17">
              <v:shape style="position:absolute;left:3202;top:1788;width:2;height:17" coordorigin="3202,1788" coordsize="0,17" path="m3202,1788l3202,1805e" filled="false" stroked="true" strokeweight=".129pt" strokecolor="#050000">
                <v:path arrowok="t"/>
              </v:shape>
            </v:group>
            <v:group style="position:absolute;left:2954;top:1757;width:2;height:17" coordorigin="2954,1757" coordsize="2,17">
              <v:shape style="position:absolute;left:2954;top:1757;width:2;height:17" coordorigin="2954,1757" coordsize="0,17" path="m2954,1757l2954,1774e" filled="false" stroked="true" strokeweight=".13pt" strokecolor="#050000">
                <v:path arrowok="t"/>
              </v:shape>
            </v:group>
            <v:group style="position:absolute;left:2978;top:1714;width:207;height:132" coordorigin="2978,1714" coordsize="207,132">
              <v:shape style="position:absolute;left:2978;top:1714;width:207;height:132" coordorigin="2978,1714" coordsize="207,132" path="m2978,1737l2981,1735,2983,1732,2988,1732,2991,1729,2994,1727,2996,1724,3001,1724,3004,1722,3007,1722,3012,1719,3014,1719,3019,1716,3030,1716,3032,1714,3066,1714,3071,1716,3074,1716,3079,1716,3082,1716,3084,1719,3089,1719,3092,1722,3097,1722,3102,1724,3107,1727,3113,1729,3115,1732,3120,1735,3126,1737,3128,1740,3133,1742,3139,1745,3141,1750,3146,1753,3149,1758,3151,1760,3157,1766,3159,1768,3162,1773,3164,1776,3167,1781,3170,1786,3172,1791,3175,1797,3177,1799,3177,1804,3180,1810,3183,1815,3183,1825,3185,1830,3185,1846e" filled="false" stroked="true" strokeweight=".84pt" strokecolor="#050000">
                <v:path arrowok="t"/>
              </v:shape>
            </v:group>
            <v:group style="position:absolute;left:2934;top:1779;width:215;height:176" coordorigin="2934,1779" coordsize="215,176">
              <v:shape style="position:absolute;left:2934;top:1779;width:215;height:176" coordorigin="2934,1779" coordsize="215,176" path="m3149,1926l3144,1929,3141,1931,3136,1934,3133,1936,3128,1939,3126,1942,3120,1944,3118,1947,3113,1947,3108,1949,3105,1949,3100,1952,3095,1952,3089,1955,3043,1955,3040,1952,3035,1952,3030,1949,3027,1949,3022,1947,3017,1947,3012,1944,3009,1942,3004,1939,3001,1936,2996,1936,2994,1934,2988,1931,2986,1926,2981,1923,2978,1921,2976,1918,2970,1916,2968,1911,2965,1908,2963,1905,2960,1900,2957,1898,2955,1892,2952,1890,2950,1885,2947,1882,2944,1877,2942,1874,2942,1869,2939,1864,2937,1859,2937,1851,2934,1846,2934,1804,2937,1802,2937,1797,2939,1794,2939,1789,2942,1786,2942,1784,2944,1781,2944,1779e" filled="false" stroked="true" strokeweight=".84pt" strokecolor="#050000">
                <v:path arrowok="t"/>
              </v:shape>
            </v:group>
            <v:group style="position:absolute;left:3163;top:1900;width:2;height:17" coordorigin="3163,1900" coordsize="2,17">
              <v:shape style="position:absolute;left:3163;top:1900;width:2;height:17" coordorigin="3163,1900" coordsize="0,17" path="m3163,1900l3163,1916e" filled="false" stroked="true" strokeweight=".13pt" strokecolor="#050000">
                <v:path arrowok="t"/>
              </v:shape>
            </v:group>
            <v:group style="position:absolute;left:3158;top:1907;width:2;height:17" coordorigin="3158,1907" coordsize="2,17">
              <v:shape style="position:absolute;left:3158;top:1907;width:2;height:17" coordorigin="3158,1907" coordsize="0,17" path="m3158,1907l3158,1924e" filled="false" stroked="true" strokeweight=".129pt" strokecolor="#050000">
                <v:path arrowok="t"/>
              </v:shape>
            </v:group>
            <v:group style="position:absolute;left:3153;top:1909;width:17;height:2" coordorigin="3153,1909" coordsize="17,2">
              <v:shape style="position:absolute;left:3153;top:1909;width:17;height:2" coordorigin="3153,1909" coordsize="17,0" path="m3153,1909l3170,1909e" filled="false" stroked="true" strokeweight=".129pt" strokecolor="#050000">
                <v:path arrowok="t"/>
              </v:shape>
            </v:group>
            <v:group style="position:absolute;left:3164;top:1905;width:3;height:3" coordorigin="3164,1905" coordsize="3,3">
              <v:shape style="position:absolute;left:3164;top:1905;width:3;height:3" coordorigin="3164,1905" coordsize="3,3" path="m3167,1905l3164,1908e" filled="false" stroked="true" strokeweight=".84pt" strokecolor="#050000">
                <v:path arrowok="t"/>
              </v:shape>
            </v:group>
            <v:group style="position:absolute;left:3164;top:1898;width:17;height:2" coordorigin="3164,1898" coordsize="17,2">
              <v:shape style="position:absolute;left:3164;top:1898;width:17;height:2" coordorigin="3164,1898" coordsize="17,0" path="m3164,1898l3181,1898e" filled="false" stroked="true" strokeweight=".26pt" strokecolor="#050000">
                <v:path arrowok="t"/>
              </v:shape>
            </v:group>
            <v:group style="position:absolute;left:3186;top:1866;width:2;height:17" coordorigin="3186,1866" coordsize="2,17">
              <v:shape style="position:absolute;left:3186;top:1866;width:2;height:17" coordorigin="3186,1866" coordsize="0,17" path="m3186,1866l3186,1883e" filled="false" stroked="true" strokeweight=".13pt" strokecolor="#050000">
                <v:path arrowok="t"/>
              </v:shape>
            </v:group>
            <v:group style="position:absolute;left:3192;top:1858;width:2;height:17" coordorigin="3192,1858" coordsize="2,17">
              <v:shape style="position:absolute;left:3192;top:1858;width:2;height:17" coordorigin="3192,1858" coordsize="0,17" path="m3192,1858l3192,1875e" filled="false" stroked="true" strokeweight=".129pt" strokecolor="#050000">
                <v:path arrowok="t"/>
              </v:shape>
            </v:group>
            <v:group style="position:absolute;left:3184;top:1871;width:2;height:17" coordorigin="3184,1871" coordsize="2,17">
              <v:shape style="position:absolute;left:3184;top:1871;width:2;height:17" coordorigin="3184,1871" coordsize="0,17" path="m3184,1871l3184,1888e" filled="false" stroked="true" strokeweight=".128pt" strokecolor="#050000">
                <v:path arrowok="t"/>
              </v:shape>
            </v:group>
            <v:group style="position:absolute;left:3189;top:1863;width:2;height:17" coordorigin="3189,1863" coordsize="2,17">
              <v:shape style="position:absolute;left:3189;top:1863;width:2;height:17" coordorigin="3189,1863" coordsize="0,17" path="m3189,1863l3189,1880e" filled="false" stroked="true" strokeweight=".13pt" strokecolor="#050000">
                <v:path arrowok="t"/>
              </v:shape>
            </v:group>
            <v:group style="position:absolute;left:3181;top:1876;width:2;height:17" coordorigin="3181,1876" coordsize="2,17">
              <v:shape style="position:absolute;left:3181;top:1876;width:2;height:17" coordorigin="3181,1876" coordsize="0,17" path="m3181,1876l3181,1893e" filled="false" stroked="true" strokeweight=".13pt" strokecolor="#050000">
                <v:path arrowok="t"/>
              </v:shape>
            </v:group>
            <v:group style="position:absolute;left:3186;top:1868;width:2;height:17" coordorigin="3186,1868" coordsize="2,17">
              <v:shape style="position:absolute;left:3186;top:1868;width:2;height:17" coordorigin="3186,1868" coordsize="0,17" path="m3186,1868l3186,1885e" filled="false" stroked="true" strokeweight=".13pt" strokecolor="#050000">
                <v:path arrowok="t"/>
              </v:shape>
            </v:group>
            <v:group style="position:absolute;left:3179;top:1881;width:2;height:17" coordorigin="3179,1881" coordsize="2,17">
              <v:shape style="position:absolute;left:3179;top:1881;width:2;height:17" coordorigin="3179,1881" coordsize="0,17" path="m3179,1881l3179,1898e" filled="false" stroked="true" strokeweight=".129pt" strokecolor="#050000">
                <v:path arrowok="t"/>
              </v:shape>
            </v:group>
            <v:group style="position:absolute;left:3181;top:1874;width:2;height:17" coordorigin="3181,1874" coordsize="2,17">
              <v:shape style="position:absolute;left:3181;top:1874;width:2;height:17" coordorigin="3181,1874" coordsize="0,17" path="m3181,1874l3181,1890e" filled="false" stroked="true" strokeweight=".13pt" strokecolor="#050000">
                <v:path arrowok="t"/>
              </v:shape>
            </v:group>
            <v:group style="position:absolute;left:3170;top:1895;width:6;height:3" coordorigin="3170,1895" coordsize="6,3">
              <v:shape style="position:absolute;left:3170;top:1895;width:6;height:3" coordorigin="3170,1895" coordsize="6,3" path="m3175,1895l3170,1895,3170,1898e" filled="false" stroked="true" strokeweight=".84pt" strokecolor="#050000">
                <v:path arrowok="t"/>
              </v:shape>
            </v:group>
            <v:group style="position:absolute;left:3169;top:1886;width:17;height:2" coordorigin="3169,1886" coordsize="17,2">
              <v:shape style="position:absolute;left:3169;top:1886;width:17;height:2" coordorigin="3169,1886" coordsize="17,0" path="m3169,1886l3186,1886e" filled="false" stroked="true" strokeweight=".13pt" strokecolor="#050000">
                <v:path arrowok="t"/>
              </v:shape>
            </v:group>
            <v:group style="position:absolute;left:3192;top:1853;width:2;height:17" coordorigin="3192,1853" coordsize="2,17">
              <v:shape style="position:absolute;left:3192;top:1853;width:2;height:17" coordorigin="3192,1853" coordsize="0,17" path="m3192,1853l3192,1870e" filled="false" stroked="true" strokeweight=".129pt" strokecolor="#050000">
                <v:path arrowok="t"/>
              </v:shape>
            </v:group>
            <v:group style="position:absolute;left:3197;top:1845;width:2;height:17" coordorigin="3197,1845" coordsize="2,17">
              <v:shape style="position:absolute;left:3197;top:1845;width:2;height:17" coordorigin="3197,1845" coordsize="0,17" path="m3197,1845l3197,1862e" filled="false" stroked="true" strokeweight=".13pt" strokecolor="#050000">
                <v:path arrowok="t"/>
              </v:shape>
            </v:group>
            <v:group style="position:absolute;left:3188;top:1867;width:3;height:3" coordorigin="3188,1867" coordsize="3,3">
              <v:shape style="position:absolute;left:3188;top:1867;width:3;height:3" coordorigin="3188,1867" coordsize="3,3" path="m3190,1867l3188,1869e" filled="false" stroked="true" strokeweight=".84pt" strokecolor="#050000">
                <v:path arrowok="t"/>
              </v:shape>
            </v:group>
            <v:group style="position:absolute;left:3194;top:1850;width:2;height:17" coordorigin="3194,1850" coordsize="2,17">
              <v:shape style="position:absolute;left:3194;top:1850;width:2;height:17" coordorigin="3194,1850" coordsize="0,17" path="m3194,1850l3194,1867e" filled="false" stroked="true" strokeweight=".13pt" strokecolor="#050000">
                <v:path arrowok="t"/>
              </v:shape>
            </v:group>
            <v:group style="position:absolute;left:3177;top:1873;width:17;height:2" coordorigin="3177,1873" coordsize="17,2">
              <v:shape style="position:absolute;left:3177;top:1873;width:17;height:2" coordorigin="3177,1873" coordsize="17,0" path="m3177,1873l3194,1873e" filled="false" stroked="true" strokeweight=".131pt" strokecolor="#050000">
                <v:path arrowok="t"/>
              </v:shape>
            </v:group>
            <v:group style="position:absolute;left:3192;top:1856;width:2;height:17" coordorigin="3192,1856" coordsize="2,17">
              <v:shape style="position:absolute;left:3192;top:1856;width:2;height:17" coordorigin="3192,1856" coordsize="0,17" path="m3192,1856l3192,1872e" filled="false" stroked="true" strokeweight=".129pt" strokecolor="#050000">
                <v:path arrowok="t"/>
              </v:shape>
            </v:group>
            <v:group style="position:absolute;left:3184;top:1863;width:2;height:17" coordorigin="3184,1863" coordsize="2,17">
              <v:shape style="position:absolute;left:3184;top:1863;width:2;height:17" coordorigin="3184,1863" coordsize="0,17" path="m3184,1863l3184,1880e" filled="false" stroked="true" strokeweight=".128pt" strokecolor="#050000">
                <v:path arrowok="t"/>
              </v:shape>
            </v:group>
            <v:group style="position:absolute;left:3174;top:1878;width:17;height:2" coordorigin="3174,1878" coordsize="17,2">
              <v:shape style="position:absolute;left:3174;top:1878;width:17;height:2" coordorigin="3174,1878" coordsize="17,0" path="m3174,1878l3191,1878e" filled="false" stroked="true" strokeweight=".13pt" strokecolor="#050000">
                <v:path arrowok="t"/>
              </v:shape>
            </v:group>
            <v:group style="position:absolute;left:3185;top:1867;width:3;height:3" coordorigin="3185,1867" coordsize="3,3">
              <v:shape style="position:absolute;left:3185;top:1867;width:3;height:3" coordorigin="3185,1867" coordsize="3,3" path="m3188,1869l3185,1869,3185,1867e" filled="false" stroked="true" strokeweight=".84pt" strokecolor="#050000">
                <v:path arrowok="t"/>
              </v:shape>
            </v:group>
            <v:group style="position:absolute;left:3177;top:1882;width:3;height:3" coordorigin="3177,1882" coordsize="3,3">
              <v:shape style="position:absolute;left:3177;top:1882;width:3;height:3" coordorigin="3177,1882" coordsize="3,3" path="m3180,1882l3177,1885e" filled="false" stroked="true" strokeweight=".84pt" strokecolor="#050000">
                <v:path arrowok="t"/>
              </v:shape>
            </v:group>
            <v:group style="position:absolute;left:3174;top:1873;width:17;height:2" coordorigin="3174,1873" coordsize="17,2">
              <v:shape style="position:absolute;left:3174;top:1873;width:17;height:2" coordorigin="3174,1873" coordsize="17,0" path="m3174,1873l3191,1873e" filled="false" stroked="true" strokeweight=".131pt" strokecolor="#050000">
                <v:path arrowok="t"/>
              </v:shape>
            </v:group>
            <v:group style="position:absolute;left:3195;top:1848;width:3;height:3" coordorigin="3195,1848" coordsize="3,3">
              <v:shape style="position:absolute;left:3195;top:1848;width:3;height:3" coordorigin="3195,1848" coordsize="3,3" path="m3198,1848l3195,1851e" filled="false" stroked="true" strokeweight=".84pt" strokecolor="#050000">
                <v:path arrowok="t"/>
              </v:shape>
            </v:group>
            <v:group style="position:absolute;left:3198;top:1838;width:3;height:3" coordorigin="3198,1838" coordsize="3,3">
              <v:shape style="position:absolute;left:3198;top:1838;width:3;height:3" coordorigin="3198,1838" coordsize="3,3" path="m3201,1841l3198,1838e" filled="false" stroked="true" strokeweight=".84pt" strokecolor="#050000">
                <v:path arrowok="t"/>
              </v:shape>
            </v:group>
            <v:group style="position:absolute;left:3194;top:1848;width:2;height:17" coordorigin="3194,1848" coordsize="2,17">
              <v:shape style="position:absolute;left:3194;top:1848;width:2;height:17" coordorigin="3194,1848" coordsize="0,17" path="m3194,1848l3194,1865e" filled="false" stroked="true" strokeweight=".129pt" strokecolor="#050000">
                <v:path arrowok="t"/>
              </v:shape>
            </v:group>
            <v:group style="position:absolute;left:3187;top:1845;width:17;height:2" coordorigin="3187,1845" coordsize="17,2">
              <v:shape style="position:absolute;left:3187;top:1845;width:17;height:2" coordorigin="3187,1845" coordsize="17,0" path="m3187,1845l3204,1845e" filled="false" stroked="true" strokeweight=".13pt" strokecolor="#050000">
                <v:path arrowok="t"/>
              </v:shape>
            </v:group>
            <v:group style="position:absolute;left:3192;top:1853;width:2;height:17" coordorigin="3192,1853" coordsize="2,17">
              <v:shape style="position:absolute;left:3192;top:1853;width:2;height:17" coordorigin="3192,1853" coordsize="0,17" path="m3192,1853l3192,1870e" filled="false" stroked="true" strokeweight=".129pt" strokecolor="#050000">
                <v:path arrowok="t"/>
              </v:shape>
            </v:group>
            <v:group style="position:absolute;left:3184;top:1850;width:17;height:2" coordorigin="3184,1850" coordsize="17,2">
              <v:shape style="position:absolute;left:3184;top:1850;width:17;height:2" coordorigin="3184,1850" coordsize="17,0" path="m3184,1850l3201,1850e" filled="false" stroked="true" strokeweight=".131pt" strokecolor="#050000">
                <v:path arrowok="t"/>
              </v:shape>
            </v:group>
            <v:group style="position:absolute;left:3186;top:1858;width:2;height:17" coordorigin="3186,1858" coordsize="2,17">
              <v:shape style="position:absolute;left:3186;top:1858;width:2;height:17" coordorigin="3186,1858" coordsize="0,17" path="m3186,1858l3186,1875e" filled="false" stroked="true" strokeweight=".13pt" strokecolor="#050000">
                <v:path arrowok="t"/>
              </v:shape>
            </v:group>
            <v:group style="position:absolute;left:3188;top:1854;width:3;height:3" coordorigin="3188,1854" coordsize="3,3">
              <v:shape style="position:absolute;left:3188;top:1854;width:3;height:3" coordorigin="3188,1854" coordsize="3,3" path="m3190,1856l3190,1854,3188,1854e" filled="false" stroked="true" strokeweight=".84pt" strokecolor="#050000">
                <v:path arrowok="t"/>
              </v:shape>
            </v:group>
            <v:group style="position:absolute;left:3184;top:1863;width:2;height:17" coordorigin="3184,1863" coordsize="2,17">
              <v:shape style="position:absolute;left:3184;top:1863;width:2;height:17" coordorigin="3184,1863" coordsize="0,17" path="m3184,1863l3184,1880e" filled="false" stroked="true" strokeweight=".128pt" strokecolor="#050000">
                <v:path arrowok="t"/>
              </v:shape>
            </v:group>
            <v:group style="position:absolute;left:3185;top:1859;width:3;height:3" coordorigin="3185,1859" coordsize="3,3">
              <v:shape style="position:absolute;left:3185;top:1859;width:3;height:3" coordorigin="3185,1859" coordsize="3,3" path="m3188,1861l3185,1859e" filled="false" stroked="true" strokeweight=".84pt" strokecolor="#050000">
                <v:path arrowok="t"/>
              </v:shape>
            </v:group>
            <v:group style="position:absolute;left:3198;top:1835;width:3;height:3" coordorigin="3198,1835" coordsize="3,3">
              <v:shape style="position:absolute;left:3198;top:1835;width:3;height:3" coordorigin="3198,1835" coordsize="3,3" path="m3201,1835l3198,1838e" filled="false" stroked="true" strokeweight=".84pt" strokecolor="#050000">
                <v:path arrowok="t"/>
              </v:shape>
            </v:group>
            <v:group style="position:absolute;left:3192;top:1826;width:17;height:2" coordorigin="3192,1826" coordsize="17,2">
              <v:shape style="position:absolute;left:3192;top:1826;width:17;height:2" coordorigin="3192,1826" coordsize="17,0" path="m3192,1826l3209,1826e" filled="false" stroked="true" strokeweight=".13pt" strokecolor="#050000">
                <v:path arrowok="t"/>
              </v:shape>
            </v:group>
            <v:group style="position:absolute;left:3195;top:1841;width:3;height:3" coordorigin="3195,1841" coordsize="3,3">
              <v:shape style="position:absolute;left:3195;top:1841;width:3;height:3" coordorigin="3195,1841" coordsize="3,3" path="m3198,1841l3195,1843e" filled="false" stroked="true" strokeweight=".84pt" strokecolor="#050000">
                <v:path arrowok="t"/>
              </v:shape>
            </v:group>
            <v:group style="position:absolute;left:3199;top:1822;width:2;height:17" coordorigin="3199,1822" coordsize="2,17">
              <v:shape style="position:absolute;left:3199;top:1822;width:2;height:17" coordorigin="3199,1822" coordsize="0,17" path="m3199,1822l3199,1839e" filled="false" stroked="true" strokeweight=".129pt" strokecolor="#050000">
                <v:path arrowok="t"/>
              </v:shape>
            </v:group>
            <v:group style="position:absolute;left:3184;top:1847;width:17;height:2" coordorigin="3184,1847" coordsize="17,2">
              <v:shape style="position:absolute;left:3184;top:1847;width:17;height:2" coordorigin="3184,1847" coordsize="17,0" path="m3184,1847l3201,1847e" filled="false" stroked="true" strokeweight=".128pt" strokecolor="#050000">
                <v:path arrowok="t"/>
              </v:shape>
            </v:group>
            <v:group style="position:absolute;left:3194;top:1827;width:2;height:17" coordorigin="3194,1827" coordsize="2,17">
              <v:shape style="position:absolute;left:3194;top:1827;width:2;height:17" coordorigin="3194,1827" coordsize="0,17" path="m3194,1827l3194,1844e" filled="false" stroked="true" strokeweight=".13pt" strokecolor="#050000">
                <v:path arrowok="t"/>
              </v:shape>
            </v:group>
            <v:group style="position:absolute;left:3189;top:1845;width:2;height:17" coordorigin="3189,1845" coordsize="2,17">
              <v:shape style="position:absolute;left:3189;top:1845;width:2;height:17" coordorigin="3189,1845" coordsize="0,17" path="m3189,1845l3189,1862e" filled="false" stroked="true" strokeweight=".13pt" strokecolor="#050000">
                <v:path arrowok="t"/>
              </v:shape>
            </v:group>
            <v:group style="position:absolute;left:3192;top:1832;width:2;height:17" coordorigin="3192,1832" coordsize="2,17">
              <v:shape style="position:absolute;left:3192;top:1832;width:2;height:17" coordorigin="3192,1832" coordsize="0,17" path="m3192,1832l3192,1849e" filled="false" stroked="true" strokeweight=".129pt" strokecolor="#050000">
                <v:path arrowok="t"/>
              </v:shape>
            </v:group>
            <v:group style="position:absolute;left:3185;top:1859;width:3;height:3" coordorigin="3185,1859" coordsize="3,3">
              <v:shape style="position:absolute;left:3185;top:1859;width:3;height:3" coordorigin="3185,1859" coordsize="3,3" path="m3188,1859l3185,1859,3185,1861e" filled="false" stroked="true" strokeweight=".84pt" strokecolor="#050000">
                <v:path arrowok="t"/>
              </v:shape>
            </v:group>
            <v:group style="position:absolute;left:3179;top:1847;width:17;height:2" coordorigin="3179,1847" coordsize="17,2">
              <v:shape style="position:absolute;left:3179;top:1847;width:17;height:2" coordorigin="3179,1847" coordsize="17,0" path="m3179,1847l3196,1847e" filled="false" stroked="true" strokeweight=".128pt" strokecolor="#050000">
                <v:path arrowok="t"/>
              </v:shape>
            </v:group>
            <v:group style="position:absolute;left:3199;top:1806;width:2;height:17" coordorigin="3199,1806" coordsize="2,17">
              <v:shape style="position:absolute;left:3199;top:1806;width:2;height:17" coordorigin="3199,1806" coordsize="0,17" path="m3199,1806l3199,1823e" filled="false" stroked="true" strokeweight=".128pt" strokecolor="#050000">
                <v:path arrowok="t"/>
              </v:shape>
            </v:group>
            <v:group style="position:absolute;left:3201;top:1812;width:3;height:3" coordorigin="3201,1812" coordsize="3,3">
              <v:shape style="position:absolute;left:3201;top:1812;width:3;height:3" coordorigin="3201,1812" coordsize="3,3" path="m3203,1815l3201,1812e" filled="false" stroked="true" strokeweight=".84pt" strokecolor="#050000">
                <v:path arrowok="t"/>
              </v:shape>
            </v:group>
            <v:group style="position:absolute;left:3197;top:1812;width:2;height:17" coordorigin="3197,1812" coordsize="2,17">
              <v:shape style="position:absolute;left:3197;top:1812;width:2;height:17" coordorigin="3197,1812" coordsize="0,17" path="m3197,1812l3197,1828e" filled="false" stroked="true" strokeweight=".13pt" strokecolor="#050000">
                <v:path arrowok="t"/>
              </v:shape>
            </v:group>
            <v:group style="position:absolute;left:3190;top:1819;width:17;height:2" coordorigin="3190,1819" coordsize="17,2">
              <v:shape style="position:absolute;left:3190;top:1819;width:17;height:2" coordorigin="3190,1819" coordsize="17,0" path="m3190,1819l3206,1819e" filled="false" stroked="true" strokeweight=".129pt" strokecolor="#050000">
                <v:path arrowok="t"/>
              </v:shape>
            </v:group>
            <v:group style="position:absolute;left:3194;top:1817;width:2;height:17" coordorigin="3194,1817" coordsize="2,17">
              <v:shape style="position:absolute;left:3194;top:1817;width:2;height:17" coordorigin="3194,1817" coordsize="0,17" path="m3194,1817l3194,1834e" filled="false" stroked="true" strokeweight=".13pt" strokecolor="#050000">
                <v:path arrowok="t"/>
              </v:shape>
            </v:group>
            <v:group style="position:absolute;left:3193;top:1823;width:3;height:3" coordorigin="3193,1823" coordsize="3,3">
              <v:shape style="position:absolute;left:3193;top:1823;width:3;height:3" coordorigin="3193,1823" coordsize="3,3" path="m3195,1825l3195,1823,3193,1823e" filled="false" stroked="true" strokeweight=".84pt" strokecolor="#050000">
                <v:path arrowok="t"/>
              </v:shape>
            </v:group>
            <v:group style="position:absolute;left:3189;top:1822;width:2;height:17" coordorigin="3189,1822" coordsize="2,17">
              <v:shape style="position:absolute;left:3189;top:1822;width:2;height:17" coordorigin="3189,1822" coordsize="0,17" path="m3189,1822l3189,1839e" filled="false" stroked="true" strokeweight=".13pt" strokecolor="#050000">
                <v:path arrowok="t"/>
              </v:shape>
            </v:group>
            <v:group style="position:absolute;left:3190;top:1828;width:3;height:3" coordorigin="3190,1828" coordsize="3,3">
              <v:shape style="position:absolute;left:3190;top:1828;width:3;height:3" coordorigin="3190,1828" coordsize="3,3" path="m3193,1830l3193,1828,3190,1828e" filled="false" stroked="true" strokeweight=".84pt" strokecolor="#050000">
                <v:path arrowok="t"/>
              </v:shape>
            </v:group>
            <v:group style="position:absolute;left:3186;top:1837;width:2;height:17" coordorigin="3186,1837" coordsize="2,17">
              <v:shape style="position:absolute;left:3186;top:1837;width:2;height:17" coordorigin="3186,1837" coordsize="0,17" path="m3186,1837l3186,1854e" filled="false" stroked="true" strokeweight=".13pt" strokecolor="#050000">
                <v:path arrowok="t"/>
              </v:shape>
            </v:group>
            <v:group style="position:absolute;left:3188;top:1833;width:3;height:3" coordorigin="3188,1833" coordsize="3,3">
              <v:shape style="position:absolute;left:3188;top:1833;width:3;height:3" coordorigin="3188,1833" coordsize="3,3" path="m3190,1835l3188,1833e" filled="false" stroked="true" strokeweight=".84pt" strokecolor="#050000">
                <v:path arrowok="t"/>
              </v:shape>
            </v:group>
            <v:group style="position:absolute;left:3202;top:1801;width:2;height:17" coordorigin="3202,1801" coordsize="2,17">
              <v:shape style="position:absolute;left:3202;top:1801;width:2;height:17" coordorigin="3202,1801" coordsize="0,17" path="m3202,1801l3202,1818e" filled="false" stroked="true" strokeweight=".13pt" strokecolor="#050000">
                <v:path arrowok="t"/>
              </v:shape>
            </v:group>
            <v:group style="position:absolute;left:3198;top:1797;width:3;height:3" coordorigin="3198,1797" coordsize="3,3">
              <v:shape style="position:absolute;left:3198;top:1797;width:3;height:3" coordorigin="3198,1797" coordsize="3,3" path="m3201,1799l3198,1797e" filled="false" stroked="true" strokeweight=".84pt" strokecolor="#050000">
                <v:path arrowok="t"/>
              </v:shape>
            </v:group>
            <v:group style="position:absolute;left:3197;top:1806;width:2;height:17" coordorigin="3197,1806" coordsize="2,17">
              <v:shape style="position:absolute;left:3197;top:1806;width:2;height:17" coordorigin="3197,1806" coordsize="0,17" path="m3197,1806l3197,1823e" filled="false" stroked="true" strokeweight=".13pt" strokecolor="#050000">
                <v:path arrowok="t"/>
              </v:shape>
            </v:group>
            <v:group style="position:absolute;left:3195;top:1802;width:3;height:6" coordorigin="3195,1802" coordsize="3,6">
              <v:shape style="position:absolute;left:3195;top:1802;width:3;height:6" coordorigin="3195,1802" coordsize="3,6" path="m3198,1807l3198,1804,3195,1802e" filled="false" stroked="true" strokeweight=".84pt" strokecolor="#050000">
                <v:path arrowok="t"/>
              </v:shape>
            </v:group>
            <v:group style="position:absolute;left:3193;top:1820;width:3;height:3" coordorigin="3193,1820" coordsize="3,3">
              <v:shape style="position:absolute;left:3193;top:1820;width:3;height:3" coordorigin="3193,1820" coordsize="3,3" path="m3195,1820l3193,1823e" filled="false" stroked="true" strokeweight=".84pt" strokecolor="#050000">
                <v:path arrowok="t"/>
              </v:shape>
            </v:group>
            <v:group style="position:absolute;left:3193;top:1807;width:3;height:6" coordorigin="3193,1807" coordsize="3,6">
              <v:shape style="position:absolute;left:3193;top:1807;width:3;height:6" coordorigin="3193,1807" coordsize="3,6" path="m3195,1812l3195,1810,3193,1807e" filled="false" stroked="true" strokeweight=".84pt" strokecolor="#050000">
                <v:path arrowok="t"/>
              </v:shape>
            </v:group>
            <v:group style="position:absolute;left:3190;top:1825;width:3;height:3" coordorigin="3190,1825" coordsize="3,3">
              <v:shape style="position:absolute;left:3190;top:1825;width:3;height:3" coordorigin="3190,1825" coordsize="3,3" path="m3193,1825l3190,1828e" filled="false" stroked="true" strokeweight=".84pt" strokecolor="#050000">
                <v:path arrowok="t"/>
              </v:shape>
            </v:group>
            <v:group style="position:absolute;left:3190;top:1812;width:3;height:6" coordorigin="3190,1812" coordsize="3,6">
              <v:shape style="position:absolute;left:3190;top:1812;width:3;height:6" coordorigin="3190,1812" coordsize="3,6" path="m3193,1817l3190,1815,3190,1812e" filled="false" stroked="true" strokeweight=".84pt" strokecolor="#050000">
                <v:path arrowok="t"/>
              </v:shape>
            </v:group>
            <v:group style="position:absolute;left:3185;top:1830;width:3;height:3" coordorigin="3185,1830" coordsize="3,3">
              <v:shape style="position:absolute;left:3185;top:1830;width:3;height:3" coordorigin="3185,1830" coordsize="3,3" path="m3188,1830l3188,1833,3185,1833e" filled="false" stroked="true" strokeweight=".84pt" strokecolor="#050000">
                <v:path arrowok="t"/>
              </v:shape>
            </v:group>
            <v:group style="position:absolute;left:3179;top:1821;width:17;height:2" coordorigin="3179,1821" coordsize="17,2">
              <v:shape style="position:absolute;left:3179;top:1821;width:17;height:2" coordorigin="3179,1821" coordsize="17,0" path="m3179,1821l3196,1821e" filled="false" stroked="true" strokeweight=".13pt" strokecolor="#050000">
                <v:path arrowok="t"/>
              </v:shape>
            </v:group>
            <v:group style="position:absolute;left:3190;top:1798;width:17;height:2" coordorigin="3190,1798" coordsize="17,2">
              <v:shape style="position:absolute;left:3190;top:1798;width:17;height:2" coordorigin="3190,1798" coordsize="17,0" path="m3190,1798l3206,1798e" filled="false" stroked="true" strokeweight=".129pt" strokecolor="#050000">
                <v:path arrowok="t"/>
              </v:shape>
            </v:group>
            <v:group style="position:absolute;left:3195;top:1784;width:3;height:3" coordorigin="3195,1784" coordsize="3,3">
              <v:shape style="position:absolute;left:3195;top:1784;width:3;height:3" coordorigin="3195,1784" coordsize="3,3" path="m3198,1786l3195,1784e" filled="false" stroked="true" strokeweight=".84pt" strokecolor="#050000">
                <v:path arrowok="t"/>
              </v:shape>
            </v:group>
            <v:group style="position:absolute;left:3193;top:1802;width:3;height:3" coordorigin="3193,1802" coordsize="3,3">
              <v:shape style="position:absolute;left:3193;top:1802;width:3;height:3" coordorigin="3193,1802" coordsize="3,3" path="m3195,1802l3193,1804e" filled="false" stroked="true" strokeweight=".84pt" strokecolor="#050000">
                <v:path arrowok="t"/>
              </v:shape>
            </v:group>
            <v:group style="position:absolute;left:3193;top:1789;width:3;height:3" coordorigin="3193,1789" coordsize="3,3">
              <v:shape style="position:absolute;left:3193;top:1789;width:3;height:3" coordorigin="3193,1789" coordsize="3,3" path="m3195,1791l3193,1789e" filled="false" stroked="true" strokeweight=".84pt" strokecolor="#050000">
                <v:path arrowok="t"/>
              </v:shape>
            </v:group>
            <v:group style="position:absolute;left:3190;top:1807;width:3;height:3" coordorigin="3190,1807" coordsize="3,3">
              <v:shape style="position:absolute;left:3190;top:1807;width:3;height:3" coordorigin="3190,1807" coordsize="3,3" path="m3193,1807l3190,1810e" filled="false" stroked="true" strokeweight=".84pt" strokecolor="#050000">
                <v:path arrowok="t"/>
              </v:shape>
            </v:group>
            <v:group style="position:absolute;left:3190;top:1794;width:3;height:3" coordorigin="3190,1794" coordsize="3,3">
              <v:shape style="position:absolute;left:3190;top:1794;width:3;height:3" coordorigin="3190,1794" coordsize="3,3" path="m3193,1797l3190,1794e" filled="false" stroked="true" strokeweight=".84pt" strokecolor="#050000">
                <v:path arrowok="t"/>
              </v:shape>
            </v:group>
            <v:group style="position:absolute;left:3188;top:1812;width:3;height:3" coordorigin="3188,1812" coordsize="3,3">
              <v:shape style="position:absolute;left:3188;top:1812;width:3;height:3" coordorigin="3188,1812" coordsize="3,3" path="m3190,1812l3188,1812,3188,1815e" filled="false" stroked="true" strokeweight=".84pt" strokecolor="#050000">
                <v:path arrowok="t"/>
              </v:shape>
            </v:group>
            <v:group style="position:absolute;left:3188;top:1799;width:3;height:3" coordorigin="3188,1799" coordsize="3,3">
              <v:shape style="position:absolute;left:3188;top:1799;width:3;height:3" coordorigin="3188,1799" coordsize="3,3" path="m3190,1802l3188,1802,3188,1799e" filled="false" stroked="true" strokeweight=".84pt" strokecolor="#050000">
                <v:path arrowok="t"/>
              </v:shape>
            </v:group>
            <v:group style="position:absolute;left:3185;top:1817;width:3;height:3" coordorigin="3185,1817" coordsize="3,3">
              <v:shape style="position:absolute;left:3185;top:1817;width:3;height:3" coordorigin="3185,1817" coordsize="3,3" path="m3188,1817l3185,1817,3185,1820e" filled="false" stroked="true" strokeweight=".84pt" strokecolor="#050000">
                <v:path arrowok="t"/>
              </v:shape>
            </v:group>
            <v:group style="position:absolute;left:3183;top:1804;width:3;height:3" coordorigin="3183,1804" coordsize="3,3">
              <v:shape style="position:absolute;left:3183;top:1804;width:3;height:3" coordorigin="3183,1804" coordsize="3,3" path="m3185,1807l3183,1804e" filled="false" stroked="true" strokeweight=".84pt" strokecolor="#050000">
                <v:path arrowok="t"/>
              </v:shape>
            </v:group>
            <v:group style="position:absolute;left:3193;top:1781;width:3;height:6" coordorigin="3193,1781" coordsize="3,6">
              <v:shape style="position:absolute;left:3193;top:1781;width:3;height:6" coordorigin="3193,1781" coordsize="3,6" path="m3195,1781l3193,1786e" filled="false" stroked="true" strokeweight=".84pt" strokecolor="#050000">
                <v:path arrowok="t"/>
              </v:shape>
            </v:group>
            <v:group style="position:absolute;left:3190;top:1771;width:3;height:3" coordorigin="3190,1771" coordsize="3,3">
              <v:shape style="position:absolute;left:3190;top:1771;width:3;height:3" coordorigin="3190,1771" coordsize="3,3" path="m3193,1773l3190,1771e" filled="false" stroked="true" strokeweight=".84pt" strokecolor="#050000">
                <v:path arrowok="t"/>
              </v:shape>
            </v:group>
            <v:group style="position:absolute;left:3190;top:1786;width:3;height:6" coordorigin="3190,1786" coordsize="3,6">
              <v:shape style="position:absolute;left:3190;top:1786;width:3;height:6" coordorigin="3190,1786" coordsize="3,6" path="m3193,1786l3190,1791e" filled="false" stroked="true" strokeweight=".84pt" strokecolor="#050000">
                <v:path arrowok="t"/>
              </v:shape>
            </v:group>
            <v:group style="position:absolute;left:3188;top:1776;width:3;height:3" coordorigin="3188,1776" coordsize="3,3">
              <v:shape style="position:absolute;left:3188;top:1776;width:3;height:3" coordorigin="3188,1776" coordsize="3,3" path="m3190,1779l3188,1776e" filled="false" stroked="true" strokeweight=".84pt" strokecolor="#050000">
                <v:path arrowok="t"/>
              </v:shape>
            </v:group>
            <v:group style="position:absolute;left:3188;top:1791;width:3;height:6" coordorigin="3188,1791" coordsize="3,6">
              <v:shape style="position:absolute;left:3188;top:1791;width:3;height:6" coordorigin="3188,1791" coordsize="3,6" path="m3190,1791l3188,1797e" filled="false" stroked="true" strokeweight=".84pt" strokecolor="#050000">
                <v:path arrowok="t"/>
              </v:shape>
            </v:group>
            <v:group style="position:absolute;left:3185;top:1781;width:3;height:3" coordorigin="3185,1781" coordsize="3,3">
              <v:shape style="position:absolute;left:3185;top:1781;width:3;height:3" coordorigin="3185,1781" coordsize="3,3" path="m3188,1784l3185,1781e" filled="false" stroked="true" strokeweight=".84pt" strokecolor="#050000">
                <v:path arrowok="t"/>
              </v:shape>
            </v:group>
            <v:group style="position:absolute;left:3177;top:1799;width:17;height:2" coordorigin="3177,1799" coordsize="17,2">
              <v:shape style="position:absolute;left:3177;top:1799;width:17;height:2" coordorigin="3177,1799" coordsize="17,0" path="m3177,1799l3194,1799e" filled="false" stroked="true" strokeweight=".258pt" strokecolor="#050000">
                <v:path arrowok="t"/>
              </v:shape>
            </v:group>
            <v:group style="position:absolute;left:3183;top:1786;width:3;height:3" coordorigin="3183,1786" coordsize="3,3">
              <v:shape style="position:absolute;left:3183;top:1786;width:3;height:3" coordorigin="3183,1786" coordsize="3,3" path="m3185,1789l3183,1786e" filled="false" stroked="true" strokeweight=".84pt" strokecolor="#050000">
                <v:path arrowok="t"/>
              </v:shape>
            </v:group>
            <v:group style="position:absolute;left:3180;top:1804;width:3;height:3" coordorigin="3180,1804" coordsize="3,3">
              <v:shape style="position:absolute;left:3180;top:1804;width:3;height:3" coordorigin="3180,1804" coordsize="3,3" path="m3183,1804l3180,1807e" filled="false" stroked="true" strokeweight=".84pt" strokecolor="#050000">
                <v:path arrowok="t"/>
              </v:shape>
            </v:group>
            <v:group style="position:absolute;left:3180;top:1791;width:3;height:3" coordorigin="3180,1791" coordsize="3,3">
              <v:shape style="position:absolute;left:3180;top:1791;width:3;height:3" coordorigin="3180,1791" coordsize="3,3" path="m3183,1794l3180,1791e" filled="false" stroked="true" strokeweight=".84pt" strokecolor="#050000">
                <v:path arrowok="t"/>
              </v:shape>
            </v:group>
            <v:group style="position:absolute;left:3192;top:1760;width:2;height:17" coordorigin="3192,1760" coordsize="2,17">
              <v:shape style="position:absolute;left:3192;top:1760;width:2;height:17" coordorigin="3192,1760" coordsize="0,17" path="m3192,1760l3192,1777e" filled="false" stroked="true" strokeweight=".129pt" strokecolor="#050000">
                <v:path arrowok="t"/>
              </v:shape>
            </v:group>
            <v:group style="position:absolute;left:3185;top:1758;width:3;height:3" coordorigin="3185,1758" coordsize="3,3">
              <v:shape style="position:absolute;left:3185;top:1758;width:3;height:3" coordorigin="3185,1758" coordsize="3,3" path="m3188,1760l3185,1758e" filled="false" stroked="true" strokeweight=".84pt" strokecolor="#050000">
                <v:path arrowok="t"/>
              </v:shape>
            </v:group>
            <v:group style="position:absolute;left:3179;top:1775;width:17;height:2" coordorigin="3179,1775" coordsize="17,2">
              <v:shape style="position:absolute;left:3179;top:1775;width:17;height:2" coordorigin="3179,1775" coordsize="17,0" path="m3179,1775l3196,1775e" filled="false" stroked="true" strokeweight=".13pt" strokecolor="#050000">
                <v:path arrowok="t"/>
              </v:shape>
            </v:group>
            <v:group style="position:absolute;left:3183;top:1763;width:3;height:3" coordorigin="3183,1763" coordsize="3,3">
              <v:shape style="position:absolute;left:3183;top:1763;width:3;height:3" coordorigin="3183,1763" coordsize="3,3" path="m3185,1766l3183,1763e" filled="false" stroked="true" strokeweight=".84pt" strokecolor="#050000">
                <v:path arrowok="t"/>
              </v:shape>
            </v:group>
            <v:group style="position:absolute;left:3177;top:1780;width:17;height:2" coordorigin="3177,1780" coordsize="17,2">
              <v:shape style="position:absolute;left:3177;top:1780;width:17;height:2" coordorigin="3177,1780" coordsize="17,0" path="m3177,1780l3194,1780e" filled="false" stroked="true" strokeweight=".13pt" strokecolor="#050000">
                <v:path arrowok="t"/>
              </v:shape>
            </v:group>
            <v:group style="position:absolute;left:3180;top:1768;width:3;height:3" coordorigin="3180,1768" coordsize="3,3">
              <v:shape style="position:absolute;left:3180;top:1768;width:3;height:3" coordorigin="3180,1768" coordsize="3,3" path="m3183,1771l3180,1768e" filled="false" stroked="true" strokeweight=".84pt" strokecolor="#050000">
                <v:path arrowok="t"/>
              </v:shape>
            </v:group>
            <v:group style="position:absolute;left:3174;top:1785;width:17;height:2" coordorigin="3174,1785" coordsize="17,2">
              <v:shape style="position:absolute;left:3174;top:1785;width:17;height:2" coordorigin="3174,1785" coordsize="17,0" path="m3174,1785l3191,1785e" filled="false" stroked="true" strokeweight=".129pt" strokecolor="#050000">
                <v:path arrowok="t"/>
              </v:shape>
            </v:group>
            <v:group style="position:absolute;left:3177;top:1773;width:3;height:3" coordorigin="3177,1773" coordsize="3,3">
              <v:shape style="position:absolute;left:3177;top:1773;width:3;height:3" coordorigin="3177,1773" coordsize="3,3" path="m3180,1776l3177,1773e" filled="false" stroked="true" strokeweight=".84pt" strokecolor="#050000">
                <v:path arrowok="t"/>
              </v:shape>
            </v:group>
            <v:group style="position:absolute;left:3177;top:1789;width:3;height:3" coordorigin="3177,1789" coordsize="3,3">
              <v:shape style="position:absolute;left:3177;top:1789;width:3;height:3" coordorigin="3177,1789" coordsize="3,3" path="m3180,1789l3177,1791e" filled="false" stroked="true" strokeweight=".84pt" strokecolor="#050000">
                <v:path arrowok="t"/>
              </v:shape>
            </v:group>
            <v:group style="position:absolute;left:3172;top:1779;width:3;height:3" coordorigin="3172,1779" coordsize="3,3">
              <v:shape style="position:absolute;left:3172;top:1779;width:3;height:3" coordorigin="3172,1779" coordsize="3,3" path="m3175,1781l3172,1779e" filled="false" stroked="true" strokeweight=".84pt" strokecolor="#050000">
                <v:path arrowok="t"/>
              </v:shape>
            </v:group>
            <v:group style="position:absolute;left:3177;top:1757;width:17;height:2" coordorigin="3177,1757" coordsize="17,2">
              <v:shape style="position:absolute;left:3177;top:1757;width:17;height:2" coordorigin="3177,1757" coordsize="17,0" path="m3177,1757l3194,1757e" filled="false" stroked="true" strokeweight=".129pt" strokecolor="#050000">
                <v:path arrowok="t"/>
              </v:shape>
            </v:group>
            <v:group style="position:absolute;left:3179;top:1739;width:2;height:17" coordorigin="3179,1739" coordsize="2,17">
              <v:shape style="position:absolute;left:3179;top:1739;width:2;height:17" coordorigin="3179,1739" coordsize="0,17" path="m3179,1739l3179,1756e" filled="false" stroked="true" strokeweight=".129pt" strokecolor="#050000">
                <v:path arrowok="t"/>
              </v:shape>
            </v:group>
            <v:group style="position:absolute;left:3174;top:1762;width:17;height:2" coordorigin="3174,1762" coordsize="17,2">
              <v:shape style="position:absolute;left:3174;top:1762;width:17;height:2" coordorigin="3174,1762" coordsize="17,0" path="m3174,1762l3191,1762e" filled="false" stroked="true" strokeweight=".131pt" strokecolor="#050000">
                <v:path arrowok="t"/>
              </v:shape>
            </v:group>
            <v:group style="position:absolute;left:3176;top:1744;width:2;height:17" coordorigin="3176,1744" coordsize="2,17">
              <v:shape style="position:absolute;left:3176;top:1744;width:2;height:17" coordorigin="3176,1744" coordsize="0,17" path="m3176,1744l3176,1761e" filled="false" stroked="true" strokeweight=".13pt" strokecolor="#050000">
                <v:path arrowok="t"/>
              </v:shape>
            </v:group>
            <v:group style="position:absolute;left:3169;top:1767;width:17;height:2" coordorigin="3169,1767" coordsize="17,2">
              <v:shape style="position:absolute;left:3169;top:1767;width:17;height:2" coordorigin="3169,1767" coordsize="17,0" path="m3169,1767l3186,1767e" filled="false" stroked="true" strokeweight=".131pt" strokecolor="#050000">
                <v:path arrowok="t"/>
              </v:shape>
            </v:group>
            <v:group style="position:absolute;left:3173;top:1749;width:2;height:17" coordorigin="3173,1749" coordsize="2,17">
              <v:shape style="position:absolute;left:3173;top:1749;width:2;height:17" coordorigin="3173,1749" coordsize="0,17" path="m3173,1749l3173,1766e" filled="false" stroked="true" strokeweight=".13pt" strokecolor="#050000">
                <v:path arrowok="t"/>
              </v:shape>
            </v:group>
            <v:group style="position:absolute;left:3166;top:1772;width:17;height:2" coordorigin="3166,1772" coordsize="17,2">
              <v:shape style="position:absolute;left:3166;top:1772;width:17;height:2" coordorigin="3166,1772" coordsize="17,0" path="m3166,1772l3183,1772e" filled="false" stroked="true" strokeweight=".129pt" strokecolor="#050000">
                <v:path arrowok="t"/>
              </v:shape>
            </v:group>
            <v:group style="position:absolute;left:3171;top:1755;width:2;height:17" coordorigin="3171,1755" coordsize="2,17">
              <v:shape style="position:absolute;left:3171;top:1755;width:2;height:17" coordorigin="3171,1755" coordsize="0,17" path="m3171,1755l3171,1771e" filled="false" stroked="true" strokeweight=".128pt" strokecolor="#050000">
                <v:path arrowok="t"/>
              </v:shape>
            </v:group>
            <v:group style="position:absolute;left:3164;top:1777;width:17;height:2" coordorigin="3164,1777" coordsize="17,2">
              <v:shape style="position:absolute;left:3164;top:1777;width:17;height:2" coordorigin="3164,1777" coordsize="17,0" path="m3164,1777l3181,1777e" filled="false" stroked="true" strokeweight=".129pt" strokecolor="#050000">
                <v:path arrowok="t"/>
              </v:shape>
            </v:group>
            <v:group style="position:absolute;left:3167;top:1760;width:2;height:17" coordorigin="3167,1760" coordsize="2,17">
              <v:shape style="position:absolute;left:3167;top:1760;width:2;height:17" coordorigin="3167,1760" coordsize="0,17" path="m3167,1760l3167,1777e" filled="false" stroked="true" strokeweight=".259pt" strokecolor="#050000">
                <v:path arrowok="t"/>
              </v:shape>
            </v:group>
            <v:group style="position:absolute;left:3171;top:1734;width:2;height:17" coordorigin="3171,1734" coordsize="2,17">
              <v:shape style="position:absolute;left:3171;top:1734;width:2;height:17" coordorigin="3171,1734" coordsize="0,17" path="m3171,1734l3171,1751e" filled="false" stroked="true" strokeweight=".128pt" strokecolor="#050000">
                <v:path arrowok="t"/>
              </v:shape>
            </v:group>
            <v:group style="position:absolute;left:3169;top:1744;width:17;height:2" coordorigin="3169,1744" coordsize="17,2">
              <v:shape style="position:absolute;left:3169;top:1744;width:17;height:2" coordorigin="3169,1744" coordsize="17,0" path="m3169,1744l3186,1744e" filled="false" stroked="true" strokeweight=".13pt" strokecolor="#050000">
                <v:path arrowok="t"/>
              </v:shape>
            </v:group>
            <v:group style="position:absolute;left:3170;top:1735;width:3;height:3" coordorigin="3170,1735" coordsize="3,3">
              <v:shape style="position:absolute;left:3170;top:1735;width:3;height:3" coordorigin="3170,1735" coordsize="3,3" path="m3172,1737l3170,1735e" filled="false" stroked="true" strokeweight=".84pt" strokecolor="#050000">
                <v:path arrowok="t"/>
              </v:shape>
            </v:group>
            <v:group style="position:absolute;left:3168;top:1739;width:2;height:17" coordorigin="3168,1739" coordsize="2,17">
              <v:shape style="position:absolute;left:3168;top:1739;width:2;height:17" coordorigin="3168,1739" coordsize="0,17" path="m3168,1739l3168,1756e" filled="false" stroked="true" strokeweight=".13pt" strokecolor="#050000">
                <v:path arrowok="t"/>
              </v:shape>
            </v:group>
            <v:group style="position:absolute;left:3166;top:1749;width:17;height:2" coordorigin="3166,1749" coordsize="17,2">
              <v:shape style="position:absolute;left:3166;top:1749;width:17;height:2" coordorigin="3166,1749" coordsize="17,0" path="m3166,1749l3183,1749e" filled="false" stroked="true" strokeweight=".128pt" strokecolor="#050000">
                <v:path arrowok="t"/>
              </v:shape>
            </v:group>
            <v:group style="position:absolute;left:3167;top:1740;width:3;height:3" coordorigin="3167,1740" coordsize="3,3">
              <v:shape style="position:absolute;left:3167;top:1740;width:3;height:3" coordorigin="3167,1740" coordsize="3,3" path="m3170,1742l3167,1740e" filled="false" stroked="true" strokeweight=".84pt" strokecolor="#050000">
                <v:path arrowok="t"/>
              </v:shape>
            </v:group>
            <v:group style="position:absolute;left:3166;top:1744;width:2;height:17" coordorigin="3166,1744" coordsize="2,17">
              <v:shape style="position:absolute;left:3166;top:1744;width:2;height:17" coordorigin="3166,1744" coordsize="0,17" path="m3166,1744l3166,1761e" filled="false" stroked="true" strokeweight=".129pt" strokecolor="#050000">
                <v:path arrowok="t"/>
              </v:shape>
            </v:group>
            <v:group style="position:absolute;left:3161;top:1754;width:17;height:2" coordorigin="3161,1754" coordsize="17,2">
              <v:shape style="position:absolute;left:3161;top:1754;width:17;height:2" coordorigin="3161,1754" coordsize="17,0" path="m3161,1754l3178,1754e" filled="false" stroked="true" strokeweight=".13pt" strokecolor="#050000">
                <v:path arrowok="t"/>
              </v:shape>
            </v:group>
            <v:group style="position:absolute;left:3162;top:1745;width:6;height:3" coordorigin="3162,1745" coordsize="6,3">
              <v:shape style="position:absolute;left:3162;top:1745;width:6;height:3" coordorigin="3162,1745" coordsize="6,3" path="m3167,1748l3162,1745e" filled="false" stroked="true" strokeweight=".84pt" strokecolor="#050000">
                <v:path arrowok="t"/>
              </v:shape>
            </v:group>
            <v:group style="position:absolute;left:3161;top:1749;width:2;height:17" coordorigin="3161,1749" coordsize="2,17">
              <v:shape style="position:absolute;left:3161;top:1749;width:2;height:17" coordorigin="3161,1749" coordsize="0,17" path="m3161,1749l3161,1766e" filled="false" stroked="true" strokeweight=".129pt" strokecolor="#050000">
                <v:path arrowok="t"/>
              </v:shape>
            </v:group>
            <v:group style="position:absolute;left:3159;top:1759;width:17;height:2" coordorigin="3159,1759" coordsize="17,2">
              <v:shape style="position:absolute;left:3159;top:1759;width:17;height:2" coordorigin="3159,1759" coordsize="17,0" path="m3159,1759l3175,1759e" filled="false" stroked="true" strokeweight=".129pt" strokecolor="#050000">
                <v:path arrowok="t"/>
              </v:shape>
            </v:group>
            <v:group style="position:absolute;left:3159;top:1750;width:3;height:3" coordorigin="3159,1750" coordsize="3,3">
              <v:shape style="position:absolute;left:3159;top:1750;width:3;height:3" coordorigin="3159,1750" coordsize="3,3" path="m3162,1753l3159,1750e" filled="false" stroked="true" strokeweight=".84pt" strokecolor="#050000">
                <v:path arrowok="t"/>
              </v:shape>
            </v:group>
            <v:group style="position:absolute;left:3156;top:1764;width:17;height:2" coordorigin="3156,1764" coordsize="17,2">
              <v:shape style="position:absolute;left:3156;top:1764;width:17;height:2" coordorigin="3156,1764" coordsize="17,0" path="m3156,1764l3173,1764e" filled="false" stroked="true" strokeweight=".128pt" strokecolor="#050000">
                <v:path arrowok="t"/>
              </v:shape>
            </v:group>
            <v:group style="position:absolute;left:3157;top:1755;width:3;height:3" coordorigin="3157,1755" coordsize="3,3">
              <v:shape style="position:absolute;left:3157;top:1755;width:3;height:3" coordorigin="3157,1755" coordsize="3,3" path="m3159,1758l3157,1755e" filled="false" stroked="true" strokeweight=".84pt" strokecolor="#050000">
                <v:path arrowok="t"/>
              </v:shape>
            </v:group>
            <v:group style="position:absolute;left:3159;top:1733;width:17;height:2" coordorigin="3159,1733" coordsize="17,2">
              <v:shape style="position:absolute;left:3159;top:1733;width:17;height:2" coordorigin="3159,1733" coordsize="17,0" path="m3159,1733l3175,1733e" filled="false" stroked="true" strokeweight=".13pt" strokecolor="#050000">
                <v:path arrowok="t"/>
              </v:shape>
            </v:group>
            <v:group style="position:absolute;left:3159;top:1724;width:3;height:3" coordorigin="3159,1724" coordsize="3,3">
              <v:shape style="position:absolute;left:3159;top:1724;width:3;height:3" coordorigin="3159,1724" coordsize="3,3" path="m3162,1727l3159,1724e" filled="false" stroked="true" strokeweight=".84pt" strokecolor="#050000">
                <v:path arrowok="t"/>
              </v:shape>
            </v:group>
            <v:group style="position:absolute;left:3156;top:1738;width:17;height:2" coordorigin="3156,1738" coordsize="17,2">
              <v:shape style="position:absolute;left:3156;top:1738;width:17;height:2" coordorigin="3156,1738" coordsize="17,0" path="m3156,1738l3173,1738e" filled="false" stroked="true" strokeweight=".13pt" strokecolor="#050000">
                <v:path arrowok="t"/>
              </v:shape>
            </v:group>
            <v:group style="position:absolute;left:3157;top:1729;width:3;height:3" coordorigin="3157,1729" coordsize="3,3">
              <v:shape style="position:absolute;left:3157;top:1729;width:3;height:3" coordorigin="3157,1729" coordsize="3,3" path="m3159,1732l3157,1729e" filled="false" stroked="true" strokeweight=".84pt" strokecolor="#050000">
                <v:path arrowok="t"/>
              </v:shape>
            </v:group>
            <v:group style="position:absolute;left:3153;top:1744;width:17;height:2" coordorigin="3153,1744" coordsize="17,2">
              <v:shape style="position:absolute;left:3153;top:1744;width:17;height:2" coordorigin="3153,1744" coordsize="17,0" path="m3153,1744l3170,1744e" filled="false" stroked="true" strokeweight=".13pt" strokecolor="#050000">
                <v:path arrowok="t"/>
              </v:shape>
            </v:group>
            <v:group style="position:absolute;left:3154;top:1735;width:3;height:3" coordorigin="3154,1735" coordsize="3,3">
              <v:shape style="position:absolute;left:3154;top:1735;width:3;height:3" coordorigin="3154,1735" coordsize="3,3" path="m3157,1737l3154,1735e" filled="false" stroked="true" strokeweight=".84pt" strokecolor="#050000">
                <v:path arrowok="t"/>
              </v:shape>
            </v:group>
            <v:group style="position:absolute;left:3151;top:1749;width:17;height:2" coordorigin="3151,1749" coordsize="17,2">
              <v:shape style="position:absolute;left:3151;top:1749;width:17;height:2" coordorigin="3151,1749" coordsize="17,0" path="m3151,1749l3168,1749e" filled="false" stroked="true" strokeweight=".128pt" strokecolor="#050000">
                <v:path arrowok="t"/>
              </v:shape>
            </v:group>
            <v:group style="position:absolute;left:3149;top:1740;width:6;height:3" coordorigin="3149,1740" coordsize="6,3">
              <v:shape style="position:absolute;left:3149;top:1740;width:6;height:3" coordorigin="3149,1740" coordsize="6,3" path="m3154,1742l3149,1740e" filled="false" stroked="true" strokeweight=".84pt" strokecolor="#050000">
                <v:path arrowok="t"/>
              </v:shape>
            </v:group>
            <v:group style="position:absolute;left:3154;top:1753;width:3;height:3" coordorigin="3154,1753" coordsize="3,3">
              <v:shape style="position:absolute;left:3154;top:1753;width:3;height:3" coordorigin="3154,1753" coordsize="3,3" path="m3154,1753l3157,1755e" filled="false" stroked="true" strokeweight=".84pt" strokecolor="#050000">
                <v:path arrowok="t"/>
              </v:shape>
            </v:group>
            <v:group style="position:absolute;left:3146;top:1745;width:3;height:3" coordorigin="3146,1745" coordsize="3,3">
              <v:shape style="position:absolute;left:3146;top:1745;width:3;height:3" coordorigin="3146,1745" coordsize="3,3" path="m3149,1748l3146,1745e" filled="false" stroked="true" strokeweight=".84pt" strokecolor="#050000">
                <v:path arrowok="t"/>
              </v:shape>
            </v:group>
            <v:group style="position:absolute;left:3148;top:1723;width:17;height:2" coordorigin="3148,1723" coordsize="17,2">
              <v:shape style="position:absolute;left:3148;top:1723;width:17;height:2" coordorigin="3148,1723" coordsize="17,0" path="m3148,1723l3165,1723e" filled="false" stroked="true" strokeweight=".127pt" strokecolor="#050000">
                <v:path arrowok="t"/>
              </v:shape>
            </v:group>
            <v:group style="position:absolute;left:3150;top:1708;width:2;height:17" coordorigin="3150,1708" coordsize="2,17">
              <v:shape style="position:absolute;left:3150;top:1708;width:2;height:17" coordorigin="3150,1708" coordsize="0,17" path="m3150,1708l3150,1725e" filled="false" stroked="true" strokeweight=".129pt" strokecolor="#050000">
                <v:path arrowok="t"/>
              </v:shape>
            </v:group>
            <v:group style="position:absolute;left:3146;top:1728;width:17;height:2" coordorigin="3146,1728" coordsize="17,2">
              <v:shape style="position:absolute;left:3146;top:1728;width:17;height:2" coordorigin="3146,1728" coordsize="17,0" path="m3146,1728l3162,1728e" filled="false" stroked="true" strokeweight=".13pt" strokecolor="#050000">
                <v:path arrowok="t"/>
              </v:shape>
            </v:group>
            <v:group style="position:absolute;left:3148;top:1713;width:2;height:17" coordorigin="3148,1713" coordsize="2,17">
              <v:shape style="position:absolute;left:3148;top:1713;width:2;height:17" coordorigin="3148,1713" coordsize="0,17" path="m3148,1713l3148,1730e" filled="false" stroked="true" strokeweight=".13pt" strokecolor="#050000">
                <v:path arrowok="t"/>
              </v:shape>
            </v:group>
            <v:group style="position:absolute;left:3143;top:1733;width:17;height:2" coordorigin="3143,1733" coordsize="17,2">
              <v:shape style="position:absolute;left:3143;top:1733;width:17;height:2" coordorigin="3143,1733" coordsize="17,0" path="m3143,1733l3160,1733e" filled="false" stroked="true" strokeweight=".13pt" strokecolor="#050000">
                <v:path arrowok="t"/>
              </v:shape>
            </v:group>
            <v:group style="position:absolute;left:3142;top:1718;width:2;height:17" coordorigin="3142,1718" coordsize="2,17">
              <v:shape style="position:absolute;left:3142;top:1718;width:2;height:17" coordorigin="3142,1718" coordsize="0,17" path="m3142,1718l3142,1735e" filled="false" stroked="true" strokeweight=".13pt" strokecolor="#050000">
                <v:path arrowok="t"/>
              </v:shape>
            </v:group>
            <v:group style="position:absolute;left:3140;top:1738;width:17;height:2" coordorigin="3140,1738" coordsize="17,2">
              <v:shape style="position:absolute;left:3140;top:1738;width:17;height:2" coordorigin="3140,1738" coordsize="17,0" path="m3140,1738l3157,1738e" filled="false" stroked="true" strokeweight=".13pt" strokecolor="#050000">
                <v:path arrowok="t"/>
              </v:shape>
            </v:group>
            <v:group style="position:absolute;left:3140;top:1724;width:2;height:17" coordorigin="3140,1724" coordsize="2,17">
              <v:shape style="position:absolute;left:3140;top:1724;width:2;height:17" coordorigin="3140,1724" coordsize="0,17" path="m3140,1724l3140,1740e" filled="false" stroked="true" strokeweight=".129pt" strokecolor="#050000">
                <v:path arrowok="t"/>
              </v:shape>
            </v:group>
            <v:group style="position:absolute;left:3144;top:1742;width:3;height:3" coordorigin="3144,1742" coordsize="3,3">
              <v:shape style="position:absolute;left:3144;top:1742;width:3;height:3" coordorigin="3144,1742" coordsize="3,3" path="m3144,1742l3146,1745e" filled="false" stroked="true" strokeweight=".84pt" strokecolor="#050000">
                <v:path arrowok="t"/>
              </v:shape>
            </v:group>
            <v:group style="position:absolute;left:3137;top:1729;width:2;height:17" coordorigin="3137,1729" coordsize="2,17">
              <v:shape style="position:absolute;left:3137;top:1729;width:2;height:17" coordorigin="3137,1729" coordsize="0,17" path="m3137,1729l3137,1746e" filled="false" stroked="true" strokeweight=".129pt" strokecolor="#050000">
                <v:path arrowok="t"/>
              </v:shape>
            </v:group>
            <v:group style="position:absolute;left:3138;top:1713;width:17;height:2" coordorigin="3138,1713" coordsize="17,2">
              <v:shape style="position:absolute;left:3138;top:1713;width:17;height:2" coordorigin="3138,1713" coordsize="17,0" path="m3138,1713l3155,1713e" filled="false" stroked="true" strokeweight=".13pt" strokecolor="#050000">
                <v:path arrowok="t"/>
              </v:shape>
            </v:group>
            <v:group style="position:absolute;left:3137;top:1700;width:2;height:17" coordorigin="3137,1700" coordsize="2,17">
              <v:shape style="position:absolute;left:3137;top:1700;width:2;height:17" coordorigin="3137,1700" coordsize="0,17" path="m3137,1700l3137,1717e" filled="false" stroked="true" strokeweight=".129pt" strokecolor="#050000">
                <v:path arrowok="t"/>
              </v:shape>
            </v:group>
            <v:group style="position:absolute;left:3141;top:1716;width:3;height:3" coordorigin="3141,1716" coordsize="3,3">
              <v:shape style="position:absolute;left:3141;top:1716;width:3;height:3" coordorigin="3141,1716" coordsize="3,3" path="m3141,1716l3144,1719e" filled="false" stroked="true" strokeweight=".84pt" strokecolor="#050000">
                <v:path arrowok="t"/>
              </v:shape>
            </v:group>
            <v:group style="position:absolute;left:3135;top:1705;width:2;height:17" coordorigin="3135,1705" coordsize="2,17">
              <v:shape style="position:absolute;left:3135;top:1705;width:2;height:17" coordorigin="3135,1705" coordsize="0,17" path="m3135,1705l3135,1722e" filled="false" stroked="true" strokeweight=".13pt" strokecolor="#050000">
                <v:path arrowok="t"/>
              </v:shape>
            </v:group>
            <v:group style="position:absolute;left:3139;top:1722;width:3;height:3" coordorigin="3139,1722" coordsize="3,3">
              <v:shape style="position:absolute;left:3139;top:1722;width:3;height:3" coordorigin="3139,1722" coordsize="3,3" path="m3139,1722l3141,1724e" filled="false" stroked="true" strokeweight=".84pt" strokecolor="#050000">
                <v:path arrowok="t"/>
              </v:shape>
            </v:group>
            <v:group style="position:absolute;left:3132;top:1711;width:2;height:17" coordorigin="3132,1711" coordsize="2,17">
              <v:shape style="position:absolute;left:3132;top:1711;width:2;height:17" coordorigin="3132,1711" coordsize="0,17" path="m3132,1711l3132,1727e" filled="false" stroked="true" strokeweight=".13pt" strokecolor="#050000">
                <v:path arrowok="t"/>
              </v:shape>
            </v:group>
            <v:group style="position:absolute;left:3136;top:1727;width:3;height:3" coordorigin="3136,1727" coordsize="3,3">
              <v:shape style="position:absolute;left:3136;top:1727;width:3;height:3" coordorigin="3136,1727" coordsize="3,3" path="m3136,1727l3139,1729e" filled="false" stroked="true" strokeweight=".84pt" strokecolor="#050000">
                <v:path arrowok="t"/>
              </v:shape>
            </v:group>
            <v:group style="position:absolute;left:3129;top:1716;width:2;height:17" coordorigin="3129,1716" coordsize="2,17">
              <v:shape style="position:absolute;left:3129;top:1716;width:2;height:17" coordorigin="3129,1716" coordsize="0,17" path="m3129,1716l3129,1733e" filled="false" stroked="true" strokeweight=".129pt" strokecolor="#050000">
                <v:path arrowok="t"/>
              </v:shape>
            </v:group>
            <v:group style="position:absolute;left:3125;top:1733;width:17;height:2" coordorigin="3125,1733" coordsize="17,2">
              <v:shape style="position:absolute;left:3125;top:1733;width:17;height:2" coordorigin="3125,1733" coordsize="17,0" path="m3125,1733l3142,1733e" filled="false" stroked="true" strokeweight=".13pt" strokecolor="#050000">
                <v:path arrowok="t"/>
              </v:shape>
            </v:group>
            <v:group style="position:absolute;left:3124;top:1721;width:2;height:17" coordorigin="3124,1721" coordsize="2,17">
              <v:shape style="position:absolute;left:3124;top:1721;width:2;height:17" coordorigin="3124,1721" coordsize="0,17" path="m3124,1721l3124,1738e" filled="false" stroked="true" strokeweight=".129pt" strokecolor="#050000">
                <v:path arrowok="t"/>
              </v:shape>
            </v:group>
            <v:group style="position:absolute;left:3125;top:1705;width:17;height:2" coordorigin="3125,1705" coordsize="17,2">
              <v:shape style="position:absolute;left:3125;top:1705;width:17;height:2" coordorigin="3125,1705" coordsize="17,0" path="m3125,1705l3142,1705e" filled="false" stroked="true" strokeweight=".129pt" strokecolor="#050000">
                <v:path arrowok="t"/>
              </v:shape>
            </v:group>
            <v:group style="position:absolute;left:3124;top:1693;width:2;height:17" coordorigin="3124,1693" coordsize="2,17">
              <v:shape style="position:absolute;left:3124;top:1693;width:2;height:17" coordorigin="3124,1693" coordsize="0,17" path="m3124,1693l3124,1709e" filled="false" stroked="true" strokeweight=".129pt" strokecolor="#050000">
                <v:path arrowok="t"/>
              </v:shape>
            </v:group>
            <v:group style="position:absolute;left:3122;top:1710;width:17;height:2" coordorigin="3122,1710" coordsize="17,2">
              <v:shape style="position:absolute;left:3122;top:1710;width:17;height:2" coordorigin="3122,1710" coordsize="17,0" path="m3122,1710l3139,1710e" filled="false" stroked="true" strokeweight=".129pt" strokecolor="#050000">
                <v:path arrowok="t"/>
              </v:shape>
            </v:group>
            <v:group style="position:absolute;left:3122;top:1698;width:2;height:17" coordorigin="3122,1698" coordsize="2,17">
              <v:shape style="position:absolute;left:3122;top:1698;width:2;height:17" coordorigin="3122,1698" coordsize="0,17" path="m3122,1698l3122,1714e" filled="false" stroked="true" strokeweight=".129pt" strokecolor="#050000">
                <v:path arrowok="t"/>
              </v:shape>
            </v:group>
            <v:group style="position:absolute;left:3126;top:1714;width:3;height:3" coordorigin="3126,1714" coordsize="3,3">
              <v:shape style="position:absolute;left:3126;top:1714;width:3;height:3" coordorigin="3126,1714" coordsize="3,3" path="m3126,1714l3128,1716e" filled="false" stroked="true" strokeweight=".84pt" strokecolor="#050000">
                <v:path arrowok="t"/>
              </v:shape>
            </v:group>
            <v:group style="position:absolute;left:3119;top:1703;width:2;height:17" coordorigin="3119,1703" coordsize="2,17">
              <v:shape style="position:absolute;left:3119;top:1703;width:2;height:17" coordorigin="3119,1703" coordsize="0,17" path="m3119,1703l3119,1720e" filled="false" stroked="true" strokeweight=".129pt" strokecolor="#050000">
                <v:path arrowok="t"/>
              </v:shape>
            </v:group>
            <v:group style="position:absolute;left:3123;top:1719;width:3;height:3" coordorigin="3123,1719" coordsize="3,3">
              <v:shape style="position:absolute;left:3123;top:1719;width:3;height:3" coordorigin="3123,1719" coordsize="3,3" path="m3123,1719l3126,1722e" filled="false" stroked="true" strokeweight=".84pt" strokecolor="#050000">
                <v:path arrowok="t"/>
              </v:shape>
            </v:group>
            <v:group style="position:absolute;left:3117;top:1708;width:2;height:17" coordorigin="3117,1708" coordsize="2,17">
              <v:shape style="position:absolute;left:3117;top:1708;width:2;height:17" coordorigin="3117,1708" coordsize="0,17" path="m3117,1708l3117,1725e" filled="false" stroked="true" strokeweight=".129pt" strokecolor="#050000">
                <v:path arrowok="t"/>
              </v:shape>
            </v:group>
            <v:group style="position:absolute;left:3120;top:1724;width:3;height:3" coordorigin="3120,1724" coordsize="3,3">
              <v:shape style="position:absolute;left:3120;top:1724;width:3;height:3" coordorigin="3120,1724" coordsize="3,3" path="m3120,1724l3123,1727e" filled="false" stroked="true" strokeweight=".84pt" strokecolor="#050000">
                <v:path arrowok="t"/>
              </v:shape>
            </v:group>
            <v:group style="position:absolute;left:3111;top:1713;width:2;height:17" coordorigin="3111,1713" coordsize="2,17">
              <v:shape style="position:absolute;left:3111;top:1713;width:2;height:17" coordorigin="3111,1713" coordsize="0,17" path="m3111,1713l3111,1730e" filled="false" stroked="true" strokeweight=".13pt" strokecolor="#050000">
                <v:path arrowok="t"/>
              </v:shape>
            </v:group>
            <v:group style="position:absolute;left:3112;top:1700;width:17;height:2" coordorigin="3112,1700" coordsize="17,2">
              <v:shape style="position:absolute;left:3112;top:1700;width:17;height:2" coordorigin="3112,1700" coordsize="17,0" path="m3112,1700l3129,1700e" filled="false" stroked="true" strokeweight=".128pt" strokecolor="#050000">
                <v:path arrowok="t"/>
              </v:shape>
            </v:group>
            <v:group style="position:absolute;left:3111;top:1687;width:2;height:17" coordorigin="3111,1687" coordsize="2,17">
              <v:shape style="position:absolute;left:3111;top:1687;width:2;height:17" coordorigin="3111,1687" coordsize="0,17" path="m3111,1687l3111,1704e" filled="false" stroked="true" strokeweight=".13pt" strokecolor="#050000">
                <v:path arrowok="t"/>
              </v:shape>
            </v:group>
            <v:group style="position:absolute;left:3115;top:1704;width:3;height:3" coordorigin="3115,1704" coordsize="3,3">
              <v:shape style="position:absolute;left:3115;top:1704;width:3;height:3" coordorigin="3115,1704" coordsize="3,3" path="m3115,1704l3118,1706e" filled="false" stroked="true" strokeweight=".84pt" strokecolor="#050000">
                <v:path arrowok="t"/>
              </v:shape>
            </v:group>
            <v:group style="position:absolute;left:3109;top:1693;width:2;height:17" coordorigin="3109,1693" coordsize="2,17">
              <v:shape style="position:absolute;left:3109;top:1693;width:2;height:17" coordorigin="3109,1693" coordsize="0,17" path="m3109,1693l3109,1709e" filled="false" stroked="true" strokeweight=".129pt" strokecolor="#050000">
                <v:path arrowok="t"/>
              </v:shape>
            </v:group>
            <v:group style="position:absolute;left:3113;top:1709;width:3;height:3" coordorigin="3113,1709" coordsize="3,3">
              <v:shape style="position:absolute;left:3113;top:1709;width:3;height:3" coordorigin="3113,1709" coordsize="3,3" path="m3113,1709l3115,1711e" filled="false" stroked="true" strokeweight=".84pt" strokecolor="#050000">
                <v:path arrowok="t"/>
              </v:shape>
            </v:group>
            <v:group style="position:absolute;left:3106;top:1698;width:2;height:17" coordorigin="3106,1698" coordsize="2,17">
              <v:shape style="position:absolute;left:3106;top:1698;width:2;height:17" coordorigin="3106,1698" coordsize="0,17" path="m3106,1698l3106,1714e" filled="false" stroked="true" strokeweight=".13pt" strokecolor="#050000">
                <v:path arrowok="t"/>
              </v:shape>
            </v:group>
            <v:group style="position:absolute;left:3110;top:1714;width:3;height:3" coordorigin="3110,1714" coordsize="3,3">
              <v:shape style="position:absolute;left:3110;top:1714;width:3;height:3" coordorigin="3110,1714" coordsize="3,3" path="m3110,1714l3113,1716e" filled="false" stroked="true" strokeweight=".84pt" strokecolor="#050000">
                <v:path arrowok="t"/>
              </v:shape>
            </v:group>
            <v:group style="position:absolute;left:3101;top:1703;width:2;height:17" coordorigin="3101,1703" coordsize="2,17">
              <v:shape style="position:absolute;left:3101;top:1703;width:2;height:17" coordorigin="3101,1703" coordsize="0,17" path="m3101,1703l3101,1720e" filled="false" stroked="true" strokeweight=".13pt" strokecolor="#050000">
                <v:path arrowok="t"/>
              </v:shape>
            </v:group>
            <v:group style="position:absolute;left:3107;top:1719;width:3;height:3" coordorigin="3107,1719" coordsize="3,3">
              <v:shape style="position:absolute;left:3107;top:1719;width:3;height:3" coordorigin="3107,1719" coordsize="3,3" path="m3107,1719l3110,1722e" filled="false" stroked="true" strokeweight=".84pt" strokecolor="#050000">
                <v:path arrowok="t"/>
              </v:shape>
            </v:group>
            <v:group style="position:absolute;left:3098;top:1708;width:2;height:17" coordorigin="3098,1708" coordsize="2,17">
              <v:shape style="position:absolute;left:3098;top:1708;width:2;height:17" coordorigin="3098,1708" coordsize="0,17" path="m3098,1708l3098,1725e" filled="false" stroked="true" strokeweight=".129pt" strokecolor="#050000">
                <v:path arrowok="t"/>
              </v:shape>
            </v:group>
            <v:group style="position:absolute;left:3106;top:1685;width:2;height:17" coordorigin="3106,1685" coordsize="2,17">
              <v:shape style="position:absolute;left:3106;top:1685;width:2;height:17" coordorigin="3106,1685" coordsize="0,17" path="m3106,1685l3106,1702e" filled="false" stroked="true" strokeweight=".13pt" strokecolor="#050000">
                <v:path arrowok="t"/>
              </v:shape>
            </v:group>
            <v:group style="position:absolute;left:3098;top:1682;width:2;height:17" coordorigin="3098,1682" coordsize="2,17">
              <v:shape style="position:absolute;left:3098;top:1682;width:2;height:17" coordorigin="3098,1682" coordsize="0,17" path="m3098,1682l3098,1699e" filled="false" stroked="true" strokeweight=".129pt" strokecolor="#050000">
                <v:path arrowok="t"/>
              </v:shape>
            </v:group>
            <v:group style="position:absolute;left:3104;top:1690;width:2;height:17" coordorigin="3104,1690" coordsize="2,17">
              <v:shape style="position:absolute;left:3104;top:1690;width:2;height:17" coordorigin="3104,1690" coordsize="0,17" path="m3104,1690l3104,1707e" filled="false" stroked="true" strokeweight=".129pt" strokecolor="#050000">
                <v:path arrowok="t"/>
              </v:shape>
            </v:group>
            <v:group style="position:absolute;left:3093;top:1687;width:2;height:17" coordorigin="3093,1687" coordsize="2,17">
              <v:shape style="position:absolute;left:3093;top:1687;width:2;height:17" coordorigin="3093,1687" coordsize="0,17" path="m3093,1687l3093,1704e" filled="false" stroked="true" strokeweight=".13pt" strokecolor="#050000">
                <v:path arrowok="t"/>
              </v:shape>
            </v:group>
            <v:group style="position:absolute;left:3100;top:1704;width:3;height:3" coordorigin="3100,1704" coordsize="3,3">
              <v:shape style="position:absolute;left:3100;top:1704;width:3;height:3" coordorigin="3100,1704" coordsize="3,3" path="m3100,1704l3102,1706e" filled="false" stroked="true" strokeweight=".84pt" strokecolor="#050000">
                <v:path arrowok="t"/>
              </v:shape>
            </v:group>
            <v:group style="position:absolute;left:3091;top:1693;width:2;height:17" coordorigin="3091,1693" coordsize="2,17">
              <v:shape style="position:absolute;left:3091;top:1693;width:2;height:17" coordorigin="3091,1693" coordsize="0,17" path="m3091,1693l3091,1709e" filled="false" stroked="true" strokeweight=".13pt" strokecolor="#050000">
                <v:path arrowok="t"/>
              </v:shape>
            </v:group>
            <v:group style="position:absolute;left:3091;top:1703;width:2;height:17" coordorigin="3091,1703" coordsize="2,17">
              <v:shape style="position:absolute;left:3091;top:1703;width:2;height:17" coordorigin="3091,1703" coordsize="0,17" path="m3091,1703l3091,1720e" filled="false" stroked="true" strokeweight=".13pt" strokecolor="#050000">
                <v:path arrowok="t"/>
              </v:shape>
            </v:group>
            <v:group style="position:absolute;left:3097;top:1709;width:3;height:3" coordorigin="3097,1709" coordsize="3,3">
              <v:shape style="position:absolute;left:3097;top:1709;width:3;height:3" coordorigin="3097,1709" coordsize="3,3" path="m3097,1709l3100,1711e" filled="false" stroked="true" strokeweight=".84pt" strokecolor="#050000">
                <v:path arrowok="t"/>
              </v:shape>
            </v:group>
            <v:group style="position:absolute;left:3088;top:1698;width:2;height:17" coordorigin="3088,1698" coordsize="2,17">
              <v:shape style="position:absolute;left:3088;top:1698;width:2;height:17" coordorigin="3088,1698" coordsize="0,17" path="m3088,1698l3088,1714e" filled="false" stroked="true" strokeweight=".129pt" strokecolor="#050000">
                <v:path arrowok="t"/>
              </v:shape>
            </v:group>
            <v:group style="position:absolute;left:3086;top:1715;width:17;height:2" coordorigin="3086,1715" coordsize="17,2">
              <v:shape style="position:absolute;left:3086;top:1715;width:17;height:2" coordorigin="3086,1715" coordsize="17,0" path="m3086,1715l3103,1715e" filled="false" stroked="true" strokeweight=".129pt" strokecolor="#050000">
                <v:path arrowok="t"/>
              </v:shape>
            </v:group>
            <v:group style="position:absolute;left:3085;top:1703;width:2;height:17" coordorigin="3085,1703" coordsize="2,17">
              <v:shape style="position:absolute;left:3085;top:1703;width:2;height:17" coordorigin="3085,1703" coordsize="0,17" path="m3085,1703l3085,1720e" filled="false" stroked="true" strokeweight=".13pt" strokecolor="#050000">
                <v:path arrowok="t"/>
              </v:shape>
            </v:group>
            <v:group style="position:absolute;left:3092;top:1688;width:3;height:3" coordorigin="3092,1688" coordsize="3,3">
              <v:shape style="position:absolute;left:3092;top:1688;width:3;height:3" coordorigin="3092,1688" coordsize="3,3" path="m3092,1688l3095,1691e" filled="false" stroked="true" strokeweight=".84pt" strokecolor="#050000">
                <v:path arrowok="t"/>
              </v:shape>
            </v:group>
            <v:group style="position:absolute;left:3083;top:1680;width:2;height:17" coordorigin="3083,1680" coordsize="2,17">
              <v:shape style="position:absolute;left:3083;top:1680;width:2;height:17" coordorigin="3083,1680" coordsize="0,17" path="m3083,1680l3083,1696e" filled="false" stroked="true" strokeweight=".129pt" strokecolor="#050000">
                <v:path arrowok="t"/>
              </v:shape>
            </v:group>
            <v:group style="position:absolute;left:3089;top:1693;width:3;height:3" coordorigin="3089,1693" coordsize="3,3">
              <v:shape style="position:absolute;left:3089;top:1693;width:3;height:3" coordorigin="3089,1693" coordsize="3,3" path="m3089,1693l3092,1696e" filled="false" stroked="true" strokeweight=".84pt" strokecolor="#050000">
                <v:path arrowok="t"/>
              </v:shape>
            </v:group>
            <v:group style="position:absolute;left:3080;top:1685;width:2;height:17" coordorigin="3080,1685" coordsize="2,17">
              <v:shape style="position:absolute;left:3080;top:1685;width:2;height:17" coordorigin="3080,1685" coordsize="0,17" path="m3080,1685l3080,1702e" filled="false" stroked="true" strokeweight=".13pt" strokecolor="#050000">
                <v:path arrowok="t"/>
              </v:shape>
            </v:group>
            <v:group style="position:absolute;left:3084;top:1698;width:6;height:3" coordorigin="3084,1698" coordsize="6,3">
              <v:shape style="position:absolute;left:3084;top:1698;width:6;height:3" coordorigin="3084,1698" coordsize="6,3" path="m3084,1698l3089,1701e" filled="false" stroked="true" strokeweight=".84pt" strokecolor="#050000">
                <v:path arrowok="t"/>
              </v:shape>
            </v:group>
            <v:group style="position:absolute;left:3078;top:1690;width:2;height:17" coordorigin="3078,1690" coordsize="2,17">
              <v:shape style="position:absolute;left:3078;top:1690;width:2;height:17" coordorigin="3078,1690" coordsize="0,17" path="m3078,1690l3078,1707e" filled="false" stroked="true" strokeweight=".129pt" strokecolor="#050000">
                <v:path arrowok="t"/>
              </v:shape>
            </v:group>
            <v:group style="position:absolute;left:3082;top:1704;width:3;height:3" coordorigin="3082,1704" coordsize="3,3">
              <v:shape style="position:absolute;left:3082;top:1704;width:3;height:3" coordorigin="3082,1704" coordsize="3,3" path="m3082,1704l3084,1706e" filled="false" stroked="true" strokeweight=".84pt" strokecolor="#050000">
                <v:path arrowok="t"/>
              </v:shape>
            </v:group>
            <v:group style="position:absolute;left:3075;top:1695;width:2;height:17" coordorigin="3075,1695" coordsize="2,17">
              <v:shape style="position:absolute;left:3075;top:1695;width:2;height:17" coordorigin="3075,1695" coordsize="0,17" path="m3075,1695l3075,1712e" filled="false" stroked="true" strokeweight=".128pt" strokecolor="#050000">
                <v:path arrowok="t"/>
              </v:shape>
            </v:group>
            <v:group style="position:absolute;left:3079;top:1709;width:3;height:3" coordorigin="3079,1709" coordsize="3,3">
              <v:shape style="position:absolute;left:3079;top:1709;width:3;height:3" coordorigin="3079,1709" coordsize="3,3" path="m3079,1709l3082,1711e" filled="false" stroked="true" strokeweight=".84pt" strokecolor="#050000">
                <v:path arrowok="t"/>
              </v:shape>
            </v:group>
            <v:group style="position:absolute;left:3070;top:1700;width:2;height:17" coordorigin="3070,1700" coordsize="2,17">
              <v:shape style="position:absolute;left:3070;top:1700;width:2;height:17" coordorigin="3070,1700" coordsize="0,17" path="m3070,1700l3070,1717e" filled="false" stroked="true" strokeweight=".13pt" strokecolor="#050000">
                <v:path arrowok="t"/>
              </v:shape>
            </v:group>
            <v:group style="position:absolute;left:3076;top:1685;width:3;height:3" coordorigin="3076,1685" coordsize="3,3">
              <v:shape style="position:absolute;left:3076;top:1685;width:3;height:3" coordorigin="3076,1685" coordsize="3,3" path="m3076,1685l3079,1688e" filled="false" stroked="true" strokeweight=".84pt" strokecolor="#050000">
                <v:path arrowok="t"/>
              </v:shape>
            </v:group>
            <v:group style="position:absolute;left:3060;top:1687;width:17;height:2" coordorigin="3060,1687" coordsize="17,2">
              <v:shape style="position:absolute;left:3060;top:1687;width:17;height:2" coordorigin="3060,1687" coordsize="17,0" path="m3060,1687l3077,1687e" filled="false" stroked="true" strokeweight=".13pt" strokecolor="#050000">
                <v:path arrowok="t"/>
              </v:shape>
            </v:group>
            <v:group style="position:absolute;left:3074;top:1691;width:3;height:3" coordorigin="3074,1691" coordsize="3,3">
              <v:shape style="position:absolute;left:3074;top:1691;width:3;height:3" coordorigin="3074,1691" coordsize="3,3" path="m3074,1691l3076,1693e" filled="false" stroked="true" strokeweight=".84pt" strokecolor="#050000">
                <v:path arrowok="t"/>
              </v:shape>
            </v:group>
            <v:group style="position:absolute;left:3058;top:1692;width:17;height:2" coordorigin="3058,1692" coordsize="17,2">
              <v:shape style="position:absolute;left:3058;top:1692;width:17;height:2" coordorigin="3058,1692" coordsize="17,0" path="m3058,1692l3074,1692e" filled="false" stroked="true" strokeweight=".13pt" strokecolor="#050000">
                <v:path arrowok="t"/>
              </v:shape>
            </v:group>
            <v:group style="position:absolute;left:3071;top:1696;width:3;height:3" coordorigin="3071,1696" coordsize="3,3">
              <v:shape style="position:absolute;left:3071;top:1696;width:3;height:3" coordorigin="3071,1696" coordsize="3,3" path="m3071,1696l3074,1698e" filled="false" stroked="true" strokeweight=".84pt" strokecolor="#050000">
                <v:path arrowok="t"/>
              </v:shape>
            </v:group>
            <v:group style="position:absolute;left:3061;top:1696;width:3;height:3" coordorigin="3061,1696" coordsize="3,3">
              <v:shape style="position:absolute;left:3061;top:1696;width:3;height:3" coordorigin="3061,1696" coordsize="3,3" path="m3063,1696l3061,1698e" filled="false" stroked="true" strokeweight=".84pt" strokecolor="#050000">
                <v:path arrowok="t"/>
              </v:shape>
            </v:group>
            <v:group style="position:absolute;left:3069;top:1701;width:3;height:3" coordorigin="3069,1701" coordsize="3,3">
              <v:shape style="position:absolute;left:3069;top:1701;width:3;height:3" coordorigin="3069,1701" coordsize="3,3" path="m3069,1701l3071,1703e" filled="false" stroked="true" strokeweight=".84pt" strokecolor="#050000">
                <v:path arrowok="t"/>
              </v:shape>
            </v:group>
            <v:group style="position:absolute;left:3058;top:1701;width:3;height:3" coordorigin="3058,1701" coordsize="3,3">
              <v:shape style="position:absolute;left:3058;top:1701;width:3;height:3" coordorigin="3058,1701" coordsize="3,3" path="m3061,1701l3058,1703e" filled="false" stroked="true" strokeweight=".84pt" strokecolor="#050000">
                <v:path arrowok="t"/>
              </v:shape>
            </v:group>
            <v:group style="position:absolute;left:3066;top:1706;width:3;height:3" coordorigin="3066,1706" coordsize="3,3">
              <v:shape style="position:absolute;left:3066;top:1706;width:3;height:3" coordorigin="3066,1706" coordsize="3,3" path="m3066,1706l3069,1709e" filled="false" stroked="true" strokeweight=".84pt" strokecolor="#050000">
                <v:path arrowok="t"/>
              </v:shape>
            </v:group>
            <v:group style="position:absolute;left:3056;top:1706;width:3;height:3" coordorigin="3056,1706" coordsize="3,3">
              <v:shape style="position:absolute;left:3056;top:1706;width:3;height:3" coordorigin="3056,1706" coordsize="3,3" path="m3058,1706l3056,1709e" filled="false" stroked="true" strokeweight=".84pt" strokecolor="#050000">
                <v:path arrowok="t"/>
              </v:shape>
            </v:group>
            <v:group style="position:absolute;left:3062;top:1682;width:2;height:17" coordorigin="3062,1682" coordsize="2,17">
              <v:shape style="position:absolute;left:3062;top:1682;width:2;height:17" coordorigin="3062,1682" coordsize="0,17" path="m3062,1682l3062,1699e" filled="false" stroked="true" strokeweight=".128pt" strokecolor="#050000">
                <v:path arrowok="t"/>
              </v:shape>
            </v:group>
            <v:group style="position:absolute;left:3063;top:1685;width:3;height:3" coordorigin="3063,1685" coordsize="3,3">
              <v:shape style="position:absolute;left:3063;top:1685;width:3;height:3" coordorigin="3063,1685" coordsize="3,3" path="m3063,1685l3066,1688e" filled="false" stroked="true" strokeweight=".84pt" strokecolor="#050000">
                <v:path arrowok="t"/>
              </v:shape>
            </v:group>
            <v:group style="position:absolute;left:3053;top:1685;width:3;height:3" coordorigin="3053,1685" coordsize="3,3">
              <v:shape style="position:absolute;left:3053;top:1685;width:3;height:3" coordorigin="3053,1685" coordsize="3,3" path="m3056,1685l3053,1688e" filled="false" stroked="true" strokeweight=".84pt" strokecolor="#050000">
                <v:path arrowok="t"/>
              </v:shape>
            </v:group>
            <v:group style="position:absolute;left:3057;top:1687;width:2;height:17" coordorigin="3057,1687" coordsize="2,17">
              <v:shape style="position:absolute;left:3057;top:1687;width:2;height:17" coordorigin="3057,1687" coordsize="0,17" path="m3057,1687l3057,1704e" filled="false" stroked="true" strokeweight=".13pt" strokecolor="#050000">
                <v:path arrowok="t"/>
              </v:shape>
            </v:group>
            <v:group style="position:absolute;left:3061;top:1691;width:3;height:3" coordorigin="3061,1691" coordsize="3,3">
              <v:shape style="position:absolute;left:3061;top:1691;width:3;height:3" coordorigin="3061,1691" coordsize="3,3" path="m3061,1691l3063,1693e" filled="false" stroked="true" strokeweight=".84pt" strokecolor="#050000">
                <v:path arrowok="t"/>
              </v:shape>
            </v:group>
            <v:group style="position:absolute;left:3051;top:1691;width:3;height:3" coordorigin="3051,1691" coordsize="3,3">
              <v:shape style="position:absolute;left:3051;top:1691;width:3;height:3" coordorigin="3051,1691" coordsize="3,3" path="m3053,1691l3051,1693e" filled="false" stroked="true" strokeweight=".84pt" strokecolor="#050000">
                <v:path arrowok="t"/>
              </v:shape>
            </v:group>
            <v:group style="position:absolute;left:3054;top:1693;width:2;height:17" coordorigin="3054,1693" coordsize="2,17">
              <v:shape style="position:absolute;left:3054;top:1693;width:2;height:17" coordorigin="3054,1693" coordsize="0,17" path="m3054,1693l3054,1709e" filled="false" stroked="true" strokeweight=".128pt" strokecolor="#050000">
                <v:path arrowok="t"/>
              </v:shape>
            </v:group>
            <v:group style="position:absolute;left:3056;top:1696;width:6;height:3" coordorigin="3056,1696" coordsize="6,3">
              <v:shape style="position:absolute;left:3056;top:1696;width:6;height:3" coordorigin="3056,1696" coordsize="6,3" path="m3056,1696l3061,1698e" filled="false" stroked="true" strokeweight=".84pt" strokecolor="#050000">
                <v:path arrowok="t"/>
              </v:shape>
            </v:group>
            <v:group style="position:absolute;left:3048;top:1696;width:3;height:3" coordorigin="3048,1696" coordsize="3,3">
              <v:shape style="position:absolute;left:3048;top:1696;width:3;height:3" coordorigin="3048,1696" coordsize="3,3" path="m3051,1696l3048,1698e" filled="false" stroked="true" strokeweight=".84pt" strokecolor="#050000">
                <v:path arrowok="t"/>
              </v:shape>
            </v:group>
            <v:group style="position:absolute;left:3052;top:1698;width:2;height:17" coordorigin="3052,1698" coordsize="2,17">
              <v:shape style="position:absolute;left:3052;top:1698;width:2;height:17" coordorigin="3052,1698" coordsize="0,17" path="m3052,1698l3052,1714e" filled="false" stroked="true" strokeweight=".13pt" strokecolor="#050000">
                <v:path arrowok="t"/>
              </v:shape>
            </v:group>
            <v:group style="position:absolute;left:3053;top:1701;width:3;height:3" coordorigin="3053,1701" coordsize="3,3">
              <v:shape style="position:absolute;left:3053;top:1701;width:3;height:3" coordorigin="3053,1701" coordsize="3,3" path="m3053,1701l3056,1704e" filled="false" stroked="true" strokeweight=".84pt" strokecolor="#050000">
                <v:path arrowok="t"/>
              </v:shape>
            </v:group>
            <v:group style="position:absolute;left:3037;top:1702;width:17;height:2" coordorigin="3037,1702" coordsize="17,2">
              <v:shape style="position:absolute;left:3037;top:1702;width:17;height:2" coordorigin="3037,1702" coordsize="17,0" path="m3037,1702l3054,1702e" filled="false" stroked="true" strokeweight=".13pt" strokecolor="#050000">
                <v:path arrowok="t"/>
              </v:shape>
            </v:group>
            <v:group style="position:absolute;left:3051;top:1706;width:3;height:3" coordorigin="3051,1706" coordsize="3,3">
              <v:shape style="position:absolute;left:3051;top:1706;width:3;height:3" coordorigin="3051,1706" coordsize="3,3" path="m3051,1706l3053,1709e" filled="false" stroked="true" strokeweight=".84pt" strokecolor="#050000">
                <v:path arrowok="t"/>
              </v:shape>
            </v:group>
            <v:group style="position:absolute;left:3034;top:1707;width:17;height:2" coordorigin="3034,1707" coordsize="17,2">
              <v:shape style="position:absolute;left:3034;top:1707;width:17;height:2" coordorigin="3034,1707" coordsize="17,0" path="m3034,1707l3051,1707e" filled="false" stroked="true" strokeweight=".129pt" strokecolor="#050000">
                <v:path arrowok="t"/>
              </v:shape>
            </v:group>
            <v:group style="position:absolute;left:3039;top:1685;width:2;height:17" coordorigin="3039,1685" coordsize="2,17">
              <v:shape style="position:absolute;left:3039;top:1685;width:2;height:17" coordorigin="3039,1685" coordsize="0,17" path="m3039,1685l3039,1702e" filled="false" stroked="true" strokeweight=".13pt" strokecolor="#050000">
                <v:path arrowok="t"/>
              </v:shape>
            </v:group>
            <v:group style="position:absolute;left:3051;top:1680;width:2;height:17" coordorigin="3051,1680" coordsize="2,17">
              <v:shape style="position:absolute;left:3051;top:1680;width:2;height:17" coordorigin="3051,1680" coordsize="0,17" path="m3051,1680l3051,1696e" filled="false" stroked="true" strokeweight=".26pt" strokecolor="#050000">
                <v:path arrowok="t"/>
              </v:shape>
            </v:group>
            <v:group style="position:absolute;left:3032;top:1689;width:17;height:2" coordorigin="3032,1689" coordsize="17,2">
              <v:shape style="position:absolute;left:3032;top:1689;width:17;height:2" coordorigin="3032,1689" coordsize="17,0" path="m3032,1689l3049,1689e" filled="false" stroked="true" strokeweight=".129pt" strokecolor="#050000">
                <v:path arrowok="t"/>
              </v:shape>
            </v:group>
            <v:group style="position:absolute;left:3036;top:1690;width:2;height:17" coordorigin="3036,1690" coordsize="2,17">
              <v:shape style="position:absolute;left:3036;top:1690;width:2;height:17" coordorigin="3036,1690" coordsize="0,17" path="m3036,1690l3036,1707e" filled="false" stroked="true" strokeweight=".13pt" strokecolor="#050000">
                <v:path arrowok="t"/>
              </v:shape>
            </v:group>
            <v:group style="position:absolute;left:3047;top:1685;width:2;height:17" coordorigin="3047,1685" coordsize="2,17">
              <v:shape style="position:absolute;left:3047;top:1685;width:2;height:17" coordorigin="3047,1685" coordsize="0,17" path="m3047,1685l3047,1702e" filled="false" stroked="true" strokeweight=".129pt" strokecolor="#050000">
                <v:path arrowok="t"/>
              </v:shape>
            </v:group>
            <v:group style="position:absolute;left:3039;top:1685;width:2;height:17" coordorigin="3039,1685" coordsize="2,17">
              <v:shape style="position:absolute;left:3039;top:1685;width:2;height:17" coordorigin="3039,1685" coordsize="0,17" path="m3039,1685l3039,1702e" filled="false" stroked="true" strokeweight=".13pt" strokecolor="#050000">
                <v:path arrowok="t"/>
              </v:shape>
            </v:group>
            <v:group style="position:absolute;left:3034;top:1695;width:2;height:17" coordorigin="3034,1695" coordsize="2,17">
              <v:shape style="position:absolute;left:3034;top:1695;width:2;height:17" coordorigin="3034,1695" coordsize="0,17" path="m3034,1695l3034,1712e" filled="false" stroked="true" strokeweight=".129pt" strokecolor="#050000">
                <v:path arrowok="t"/>
              </v:shape>
            </v:group>
            <v:group style="position:absolute;left:3044;top:1690;width:2;height:17" coordorigin="3044,1690" coordsize="2,17">
              <v:shape style="position:absolute;left:3044;top:1690;width:2;height:17" coordorigin="3044,1690" coordsize="0,17" path="m3044,1690l3044,1707e" filled="false" stroked="true" strokeweight=".13pt" strokecolor="#050000">
                <v:path arrowok="t"/>
              </v:shape>
            </v:group>
            <v:group style="position:absolute;left:3036;top:1690;width:2;height:17" coordorigin="3036,1690" coordsize="2,17">
              <v:shape style="position:absolute;left:3036;top:1690;width:2;height:17" coordorigin="3036,1690" coordsize="0,17" path="m3036,1690l3036,1707e" filled="false" stroked="true" strokeweight=".13pt" strokecolor="#050000">
                <v:path arrowok="t"/>
              </v:shape>
            </v:group>
            <v:group style="position:absolute;left:3031;top:1700;width:2;height:17" coordorigin="3031,1700" coordsize="2,17">
              <v:shape style="position:absolute;left:3031;top:1700;width:2;height:17" coordorigin="3031,1700" coordsize="0,17" path="m3031,1700l3031,1717e" filled="false" stroked="true" strokeweight=".129pt" strokecolor="#050000">
                <v:path arrowok="t"/>
              </v:shape>
            </v:group>
            <v:group style="position:absolute;left:3041;top:1695;width:2;height:17" coordorigin="3041,1695" coordsize="2,17">
              <v:shape style="position:absolute;left:3041;top:1695;width:2;height:17" coordorigin="3041,1695" coordsize="0,17" path="m3041,1695l3041,1712e" filled="false" stroked="true" strokeweight=".129pt" strokecolor="#050000">
                <v:path arrowok="t"/>
              </v:shape>
            </v:group>
            <v:group style="position:absolute;left:3034;top:1695;width:2;height:17" coordorigin="3034,1695" coordsize="2,17">
              <v:shape style="position:absolute;left:3034;top:1695;width:2;height:17" coordorigin="3034,1695" coordsize="0,17" path="m3034,1695l3034,1712e" filled="false" stroked="true" strokeweight=".129pt" strokecolor="#050000">
                <v:path arrowok="t"/>
              </v:shape>
            </v:group>
            <v:group style="position:absolute;left:3038;top:1700;width:2;height:17" coordorigin="3038,1700" coordsize="2,17">
              <v:shape style="position:absolute;left:3038;top:1700;width:2;height:17" coordorigin="3038,1700" coordsize="0,17" path="m3038,1700l3038,1717e" filled="false" stroked="true" strokeweight=".26pt" strokecolor="#050000">
                <v:path arrowok="t"/>
              </v:shape>
            </v:group>
            <v:group style="position:absolute;left:3031;top:1700;width:2;height:17" coordorigin="3031,1700" coordsize="2,17">
              <v:shape style="position:absolute;left:3031;top:1700;width:2;height:17" coordorigin="3031,1700" coordsize="0,17" path="m3031,1700l3031,1717e" filled="false" stroked="true" strokeweight=".129pt" strokecolor="#050000">
                <v:path arrowok="t"/>
              </v:shape>
            </v:group>
            <v:group style="position:absolute;left:3035;top:1688;width:3;height:3" coordorigin="3035,1688" coordsize="3,3">
              <v:shape style="position:absolute;left:3035;top:1688;width:3;height:3" coordorigin="3035,1688" coordsize="3,3" path="m3035,1688l3035,1691,3038,1691e" filled="false" stroked="true" strokeweight=".84pt" strokecolor="#050000">
                <v:path arrowok="t"/>
              </v:shape>
            </v:group>
            <v:group style="position:absolute;left:3025;top:1693;width:3;height:3" coordorigin="3025,1693" coordsize="3,3">
              <v:shape style="position:absolute;left:3025;top:1693;width:3;height:3" coordorigin="3025,1693" coordsize="3,3" path="m3025,1696l3027,1693e" filled="false" stroked="true" strokeweight=".84pt" strokecolor="#050000">
                <v:path arrowok="t"/>
              </v:shape>
            </v:group>
            <v:group style="position:absolute;left:3034;top:1687;width:2;height:17" coordorigin="3034,1687" coordsize="2,17">
              <v:shape style="position:absolute;left:3034;top:1687;width:2;height:17" coordorigin="3034,1687" coordsize="0,17" path="m3034,1687l3034,1704e" filled="false" stroked="true" strokeweight=".129pt" strokecolor="#050000">
                <v:path arrowok="t"/>
              </v:shape>
            </v:group>
            <v:group style="position:absolute;left:3022;top:1698;width:3;height:3" coordorigin="3022,1698" coordsize="3,3">
              <v:shape style="position:absolute;left:3022;top:1698;width:3;height:3" coordorigin="3022,1698" coordsize="3,3" path="m3022,1701l3025,1698e" filled="false" stroked="true" strokeweight=".84pt" strokecolor="#050000">
                <v:path arrowok="t"/>
              </v:shape>
            </v:group>
            <v:group style="position:absolute;left:3030;top:1693;width:2;height:17" coordorigin="3030,1693" coordsize="2,17">
              <v:shape style="position:absolute;left:3030;top:1693;width:2;height:17" coordorigin="3030,1693" coordsize="0,17" path="m3030,1693l3030,1709e" filled="false" stroked="true" strokeweight=".259pt" strokecolor="#050000">
                <v:path arrowok="t"/>
              </v:shape>
            </v:group>
            <v:group style="position:absolute;left:3011;top:1705;width:17;height:2" coordorigin="3011,1705" coordsize="17,2">
              <v:shape style="position:absolute;left:3011;top:1705;width:17;height:2" coordorigin="3011,1705" coordsize="17,0" path="m3011,1705l3028,1705e" filled="false" stroked="true" strokeweight=".129pt" strokecolor="#050000">
                <v:path arrowok="t"/>
              </v:shape>
            </v:group>
            <v:group style="position:absolute;left:3027;top:1698;width:2;height:17" coordorigin="3027,1698" coordsize="2,17">
              <v:shape style="position:absolute;left:3027;top:1698;width:2;height:17" coordorigin="3027,1698" coordsize="0,17" path="m3027,1698l3027,1714e" filled="false" stroked="true" strokeweight=".259pt" strokecolor="#050000">
                <v:path arrowok="t"/>
              </v:shape>
            </v:group>
            <v:group style="position:absolute;left:3009;top:1710;width:17;height:2" coordorigin="3009,1710" coordsize="17,2">
              <v:shape style="position:absolute;left:3009;top:1710;width:17;height:2" coordorigin="3009,1710" coordsize="17,0" path="m3009,1710l3025,1710e" filled="false" stroked="true" strokeweight=".129pt" strokecolor="#050000">
                <v:path arrowok="t"/>
              </v:shape>
            </v:group>
            <v:group style="position:absolute;left:3025;top:1703;width:2;height:17" coordorigin="3025,1703" coordsize="2,17">
              <v:shape style="position:absolute;left:3025;top:1703;width:2;height:17" coordorigin="3025,1703" coordsize="0,17" path="m3025,1703l3025,1720e" filled="false" stroked="true" strokeweight=".259pt" strokecolor="#050000">
                <v:path arrowok="t"/>
              </v:shape>
            </v:group>
            <v:group style="position:absolute;left:3012;top:1714;width:3;height:3" coordorigin="3012,1714" coordsize="3,3">
              <v:shape style="position:absolute;left:3012;top:1714;width:3;height:3" coordorigin="3012,1714" coordsize="3,3" path="m3012,1716l3014,1714e" filled="false" stroked="true" strokeweight=".84pt" strokecolor="#050000">
                <v:path arrowok="t"/>
              </v:shape>
            </v:group>
            <v:group style="position:absolute;left:3023;top:1685;width:2;height:17" coordorigin="3023,1685" coordsize="2,17">
              <v:shape style="position:absolute;left:3023;top:1685;width:2;height:17" coordorigin="3023,1685" coordsize="0,17" path="m3023,1685l3023,1702e" filled="false" stroked="true" strokeweight=".13pt" strokecolor="#050000">
                <v:path arrowok="t"/>
              </v:shape>
            </v:group>
            <v:group style="position:absolute;left:3016;top:1690;width:2;height:17" coordorigin="3016,1690" coordsize="2,17">
              <v:shape style="position:absolute;left:3016;top:1690;width:2;height:17" coordorigin="3016,1690" coordsize="0,17" path="m3016,1690l3016,1707e" filled="false" stroked="true" strokeweight=".13pt" strokecolor="#050000">
                <v:path arrowok="t"/>
              </v:shape>
            </v:group>
            <v:group style="position:absolute;left:3019;top:1690;width:2;height:17" coordorigin="3019,1690" coordsize="2,17">
              <v:shape style="position:absolute;left:3019;top:1690;width:2;height:17" coordorigin="3019,1690" coordsize="0,17" path="m3019,1690l3019,1707e" filled="false" stroked="true" strokeweight=".259pt" strokecolor="#050000">
                <v:path arrowok="t"/>
              </v:shape>
            </v:group>
            <v:group style="position:absolute;left:3010;top:1695;width:2;height:17" coordorigin="3010,1695" coordsize="2,17">
              <v:shape style="position:absolute;left:3010;top:1695;width:2;height:17" coordorigin="3010,1695" coordsize="0,17" path="m3010,1695l3010,1712e" filled="false" stroked="true" strokeweight=".129pt" strokecolor="#050000">
                <v:path arrowok="t"/>
              </v:shape>
            </v:group>
            <v:group style="position:absolute;left:3017;top:1695;width:2;height:17" coordorigin="3017,1695" coordsize="2,17">
              <v:shape style="position:absolute;left:3017;top:1695;width:2;height:17" coordorigin="3017,1695" coordsize="0,17" path="m3017,1695l3017,1712e" filled="false" stroked="true" strokeweight=".26pt" strokecolor="#050000">
                <v:path arrowok="t"/>
              </v:shape>
            </v:group>
            <v:group style="position:absolute;left:3008;top:1700;width:2;height:17" coordorigin="3008,1700" coordsize="2,17">
              <v:shape style="position:absolute;left:3008;top:1700;width:2;height:17" coordorigin="3008,1700" coordsize="0,17" path="m3008,1700l3008,1717e" filled="false" stroked="true" strokeweight=".129pt" strokecolor="#050000">
                <v:path arrowok="t"/>
              </v:shape>
            </v:group>
            <v:group style="position:absolute;left:3014;top:1700;width:2;height:17" coordorigin="3014,1700" coordsize="2,17">
              <v:shape style="position:absolute;left:3014;top:1700;width:2;height:17" coordorigin="3014,1700" coordsize="0,17" path="m3014,1700l3014,1717e" filled="false" stroked="true" strokeweight=".259pt" strokecolor="#050000">
                <v:path arrowok="t"/>
              </v:shape>
            </v:group>
            <v:group style="position:absolute;left:3005;top:1705;width:2;height:17" coordorigin="3005,1705" coordsize="2,17">
              <v:shape style="position:absolute;left:3005;top:1705;width:2;height:17" coordorigin="3005,1705" coordsize="0,17" path="m3005,1705l3005,1722e" filled="false" stroked="true" strokeweight=".13pt" strokecolor="#050000">
                <v:path arrowok="t"/>
              </v:shape>
            </v:group>
            <v:group style="position:absolute;left:3010;top:1705;width:2;height:17" coordorigin="3010,1705" coordsize="2,17">
              <v:shape style="position:absolute;left:3010;top:1705;width:2;height:17" coordorigin="3010,1705" coordsize="0,17" path="m3010,1705l3010,1722e" filled="false" stroked="true" strokeweight=".129pt" strokecolor="#050000">
                <v:path arrowok="t"/>
              </v:shape>
            </v:group>
            <v:group style="position:absolute;left:2999;top:1719;width:3;height:3" coordorigin="2999,1719" coordsize="3,3">
              <v:shape style="position:absolute;left:2999;top:1719;width:3;height:3" coordorigin="2999,1719" coordsize="3,3" path="m2999,1722l3001,1719e" filled="false" stroked="true" strokeweight=".84pt" strokecolor="#050000">
                <v:path arrowok="t"/>
              </v:shape>
            </v:group>
            <v:group style="position:absolute;left:3010;top:1690;width:2;height:17" coordorigin="3010,1690" coordsize="2,17">
              <v:shape style="position:absolute;left:3010;top:1690;width:2;height:17" coordorigin="3010,1690" coordsize="0,17" path="m3010,1690l3010,1707e" filled="false" stroked="true" strokeweight=".129pt" strokecolor="#050000">
                <v:path arrowok="t"/>
              </v:shape>
            </v:group>
            <v:group style="position:absolute;left:2993;top:1705;width:17;height:2" coordorigin="2993,1705" coordsize="17,2">
              <v:shape style="position:absolute;left:2993;top:1705;width:17;height:2" coordorigin="2993,1705" coordsize="17,0" path="m2993,1705l3010,1705e" filled="false" stroked="true" strokeweight=".129pt" strokecolor="#050000">
                <v:path arrowok="t"/>
              </v:shape>
            </v:group>
            <v:group style="position:absolute;left:3008;top:1695;width:2;height:17" coordorigin="3008,1695" coordsize="2,17">
              <v:shape style="position:absolute;left:3008;top:1695;width:2;height:17" coordorigin="3008,1695" coordsize="0,17" path="m3008,1695l3008,1712e" filled="false" stroked="true" strokeweight=".129pt" strokecolor="#050000">
                <v:path arrowok="t"/>
              </v:shape>
            </v:group>
            <v:group style="position:absolute;left:2990;top:1710;width:17;height:2" coordorigin="2990,1710" coordsize="17,2">
              <v:shape style="position:absolute;left:2990;top:1710;width:17;height:2" coordorigin="2990,1710" coordsize="17,0" path="m2990,1710l3007,1710e" filled="false" stroked="true" strokeweight=".129pt" strokecolor="#050000">
                <v:path arrowok="t"/>
              </v:shape>
            </v:group>
            <v:group style="position:absolute;left:3004;top:1700;width:2;height:17" coordorigin="3004,1700" coordsize="2,17">
              <v:shape style="position:absolute;left:3004;top:1700;width:2;height:17" coordorigin="3004,1700" coordsize="0,17" path="m3004,1700l3004,1717e" filled="false" stroked="true" strokeweight=".26pt" strokecolor="#050000">
                <v:path arrowok="t"/>
              </v:shape>
            </v:group>
            <v:group style="position:absolute;left:2988;top:1715;width:17;height:2" coordorigin="2988,1715" coordsize="17,2">
              <v:shape style="position:absolute;left:2988;top:1715;width:17;height:2" coordorigin="2988,1715" coordsize="17,0" path="m2988,1715l3005,1715e" filled="false" stroked="true" strokeweight=".129pt" strokecolor="#050000">
                <v:path arrowok="t"/>
              </v:shape>
            </v:group>
            <v:group style="position:absolute;left:3001;top:1705;width:2;height:17" coordorigin="3001,1705" coordsize="2,17">
              <v:shape style="position:absolute;left:3001;top:1705;width:2;height:17" coordorigin="3001,1705" coordsize="0,17" path="m3001,1705l3001,1722e" filled="false" stroked="true" strokeweight=".259pt" strokecolor="#050000">
                <v:path arrowok="t"/>
              </v:shape>
            </v:group>
            <v:group style="position:absolute;left:2991;top:1719;width:3;height:3" coordorigin="2991,1719" coordsize="3,3">
              <v:shape style="position:absolute;left:2991;top:1719;width:3;height:3" coordorigin="2991,1719" coordsize="3,3" path="m2991,1722l2994,1719e" filled="false" stroked="true" strokeweight=".84pt" strokecolor="#050000">
                <v:path arrowok="t"/>
              </v:shape>
            </v:group>
            <v:group style="position:absolute;left:2999;top:1711;width:2;height:17" coordorigin="2999,1711" coordsize="2,17">
              <v:shape style="position:absolute;left:2999;top:1711;width:2;height:17" coordorigin="2999,1711" coordsize="0,17" path="m2999,1711l2999,1727e" filled="false" stroked="true" strokeweight=".259pt" strokecolor="#050000">
                <v:path arrowok="t"/>
              </v:shape>
            </v:group>
            <v:group style="position:absolute;left:2980;top:1727;width:17;height:2" coordorigin="2980,1727" coordsize="17,2">
              <v:shape style="position:absolute;left:2980;top:1727;width:17;height:2" coordorigin="2980,1727" coordsize="17,0" path="m2980,1727l2997,1727e" filled="false" stroked="true" strokeweight=".26pt" strokecolor="#050000">
                <v:path arrowok="t"/>
              </v:shape>
            </v:group>
            <v:group style="position:absolute;left:2999;top:1698;width:2;height:17" coordorigin="2999,1698" coordsize="2,17">
              <v:shape style="position:absolute;left:2999;top:1698;width:2;height:17" coordorigin="2999,1698" coordsize="0,17" path="m2999,1698l2999,1714e" filled="false" stroked="true" strokeweight=".259pt" strokecolor="#050000">
                <v:path arrowok="t"/>
              </v:shape>
            </v:group>
            <v:group style="position:absolute;left:2983;top:1713;width:17;height:2" coordorigin="2983,1713" coordsize="17,2">
              <v:shape style="position:absolute;left:2983;top:1713;width:17;height:2" coordorigin="2983,1713" coordsize="17,0" path="m2983,1713l2999,1713e" filled="false" stroked="true" strokeweight=".13pt" strokecolor="#050000">
                <v:path arrowok="t"/>
              </v:shape>
            </v:group>
            <v:group style="position:absolute;left:2998;top:1703;width:2;height:17" coordorigin="2998,1703" coordsize="2,17">
              <v:shape style="position:absolute;left:2998;top:1703;width:2;height:17" coordorigin="2998,1703" coordsize="0,17" path="m2998,1703l2998,1720e" filled="false" stroked="true" strokeweight=".13pt" strokecolor="#050000">
                <v:path arrowok="t"/>
              </v:shape>
            </v:group>
            <v:group style="position:absolute;left:2986;top:1716;width:3;height:3" coordorigin="2986,1716" coordsize="3,3">
              <v:shape style="position:absolute;left:2986;top:1716;width:3;height:3" coordorigin="2986,1716" coordsize="3,3" path="m2986,1719l2988,1716e" filled="false" stroked="true" strokeweight=".84pt" strokecolor="#050000">
                <v:path arrowok="t"/>
              </v:shape>
            </v:group>
            <v:group style="position:absolute;left:2995;top:1708;width:2;height:17" coordorigin="2995,1708" coordsize="2,17">
              <v:shape style="position:absolute;left:2995;top:1708;width:2;height:17" coordorigin="2995,1708" coordsize="0,17" path="m2995,1708l2995,1725e" filled="false" stroked="true" strokeweight=".13pt" strokecolor="#050000">
                <v:path arrowok="t"/>
              </v:shape>
            </v:group>
            <v:group style="position:absolute;left:2975;top:1723;width:17;height:2" coordorigin="2975,1723" coordsize="17,2">
              <v:shape style="position:absolute;left:2975;top:1723;width:17;height:2" coordorigin="2975,1723" coordsize="17,0" path="m2975,1723l2992,1723e" filled="false" stroked="true" strokeweight=".128pt" strokecolor="#050000">
                <v:path arrowok="t"/>
              </v:shape>
            </v:group>
            <v:group style="position:absolute;left:2992;top:1713;width:2;height:17" coordorigin="2992,1713" coordsize="2,17">
              <v:shape style="position:absolute;left:2992;top:1713;width:2;height:17" coordorigin="2992,1713" coordsize="0,17" path="m2992,1713l2992,1730e" filled="false" stroked="true" strokeweight=".129pt" strokecolor="#050000">
                <v:path arrowok="t"/>
              </v:shape>
            </v:group>
            <v:group style="position:absolute;left:2972;top:1728;width:17;height:2" coordorigin="2972,1728" coordsize="17,2">
              <v:shape style="position:absolute;left:2972;top:1728;width:17;height:2" coordorigin="2972,1728" coordsize="17,0" path="m2972,1728l2989,1728e" filled="false" stroked="true" strokeweight=".13pt" strokecolor="#050000">
                <v:path arrowok="t"/>
              </v:shape>
            </v:group>
            <v:group style="position:absolute;left:2987;top:1718;width:2;height:17" coordorigin="2987,1718" coordsize="2,17">
              <v:shape style="position:absolute;left:2987;top:1718;width:2;height:17" coordorigin="2987,1718" coordsize="0,17" path="m2987,1718l2987,1735e" filled="false" stroked="true" strokeweight=".129pt" strokecolor="#050000">
                <v:path arrowok="t"/>
              </v:shape>
            </v:group>
            <v:group style="position:absolute;left:2970;top:1735;width:17;height:2" coordorigin="2970,1735" coordsize="17,2">
              <v:shape style="position:absolute;left:2970;top:1735;width:17;height:2" coordorigin="2970,1735" coordsize="17,0" path="m2970,1735l2987,1735e" filled="false" stroked="true" strokeweight=".259pt" strokecolor="#050000">
                <v:path arrowok="t"/>
              </v:shape>
            </v:group>
            <v:group style="position:absolute;left:2988;top:1705;width:2;height:17" coordorigin="2988,1705" coordsize="2,17">
              <v:shape style="position:absolute;left:2988;top:1705;width:2;height:17" coordorigin="2988,1705" coordsize="0,17" path="m2988,1705l2988,1722e" filled="false" stroked="true" strokeweight=".258pt" strokecolor="#050000">
                <v:path arrowok="t"/>
              </v:shape>
            </v:group>
            <v:group style="position:absolute;left:2972;top:1720;width:17;height:2" coordorigin="2972,1720" coordsize="17,2">
              <v:shape style="position:absolute;left:2972;top:1720;width:17;height:2" coordorigin="2972,1720" coordsize="17,0" path="m2972,1720l2989,1720e" filled="false" stroked="true" strokeweight=".131pt" strokecolor="#050000">
                <v:path arrowok="t"/>
              </v:shape>
            </v:group>
            <v:group style="position:absolute;left:2985;top:1711;width:2;height:17" coordorigin="2985,1711" coordsize="2,17">
              <v:shape style="position:absolute;left:2985;top:1711;width:2;height:17" coordorigin="2985,1711" coordsize="0,17" path="m2985,1711l2985,1727e" filled="false" stroked="true" strokeweight=".13pt" strokecolor="#050000">
                <v:path arrowok="t"/>
              </v:shape>
            </v:group>
            <v:group style="position:absolute;left:2970;top:1725;width:17;height:2" coordorigin="2970,1725" coordsize="17,2">
              <v:shape style="position:absolute;left:2970;top:1725;width:17;height:2" coordorigin="2970,1725" coordsize="17,0" path="m2970,1725l2987,1725e" filled="false" stroked="true" strokeweight=".13pt" strokecolor="#050000">
                <v:path arrowok="t"/>
              </v:shape>
            </v:group>
            <v:group style="position:absolute;left:2982;top:1716;width:2;height:17" coordorigin="2982,1716" coordsize="2,17">
              <v:shape style="position:absolute;left:2982;top:1716;width:2;height:17" coordorigin="2982,1716" coordsize="0,17" path="m2982,1716l2982,1733e" filled="false" stroked="true" strokeweight=".13pt" strokecolor="#050000">
                <v:path arrowok="t"/>
              </v:shape>
            </v:group>
            <v:group style="position:absolute;left:2965;top:1731;width:17;height:2" coordorigin="2965,1731" coordsize="17,2">
              <v:shape style="position:absolute;left:2965;top:1731;width:17;height:2" coordorigin="2965,1731" coordsize="17,0" path="m2965,1731l2981,1731e" filled="false" stroked="true" strokeweight=".129pt" strokecolor="#050000">
                <v:path arrowok="t"/>
              </v:shape>
            </v:group>
            <v:group style="position:absolute;left:2979;top:1721;width:2;height:17" coordorigin="2979,1721" coordsize="2,17">
              <v:shape style="position:absolute;left:2979;top:1721;width:2;height:17" coordorigin="2979,1721" coordsize="0,17" path="m2979,1721l2979,1738e" filled="false" stroked="true" strokeweight=".129pt" strokecolor="#050000">
                <v:path arrowok="t"/>
              </v:shape>
            </v:group>
            <v:group style="position:absolute;left:2962;top:1736;width:17;height:2" coordorigin="2962,1736" coordsize="17,2">
              <v:shape style="position:absolute;left:2962;top:1736;width:17;height:2" coordorigin="2962,1736" coordsize="17,0" path="m2962,1736l2979,1736e" filled="false" stroked="true" strokeweight=".129pt" strokecolor="#050000">
                <v:path arrowok="t"/>
              </v:shape>
            </v:group>
            <v:group style="position:absolute;left:2976;top:1726;width:2;height:17" coordorigin="2976,1726" coordsize="2,17">
              <v:shape style="position:absolute;left:2976;top:1726;width:2;height:17" coordorigin="2976,1726" coordsize="0,17" path="m2976,1726l2976,1743e" filled="false" stroked="true" strokeweight=".26pt" strokecolor="#050000">
                <v:path arrowok="t"/>
              </v:shape>
            </v:group>
            <v:group style="position:absolute;left:2959;top:1741;width:17;height:2" coordorigin="2959,1741" coordsize="17,2">
              <v:shape style="position:absolute;left:2959;top:1741;width:17;height:2" coordorigin="2959,1741" coordsize="17,0" path="m2959,1741l2976,1741e" filled="false" stroked="true" strokeweight=".129pt" strokecolor="#050000">
                <v:path arrowok="t"/>
              </v:shape>
            </v:group>
            <v:group style="position:absolute;left:2976;top:1722;width:3;height:3" coordorigin="2976,1722" coordsize="3,3">
              <v:shape style="position:absolute;left:2976;top:1722;width:3;height:3" coordorigin="2976,1722" coordsize="3,3" path="m2976,1724l2978,1722e" filled="false" stroked="true" strokeweight=".84pt" strokecolor="#050000">
                <v:path arrowok="t"/>
              </v:shape>
            </v:group>
            <v:group style="position:absolute;left:2962;top:1731;width:17;height:2" coordorigin="2962,1731" coordsize="17,2">
              <v:shape style="position:absolute;left:2962;top:1731;width:17;height:2" coordorigin="2962,1731" coordsize="17,0" path="m2962,1731l2979,1731e" filled="false" stroked="true" strokeweight=".129pt" strokecolor="#050000">
                <v:path arrowok="t"/>
              </v:shape>
            </v:group>
            <v:group style="position:absolute;left:2973;top:1727;width:3;height:3" coordorigin="2973,1727" coordsize="3,3">
              <v:shape style="position:absolute;left:2973;top:1727;width:3;height:3" coordorigin="2973,1727" coordsize="3,3" path="m2973,1729l2976,1727e" filled="false" stroked="true" strokeweight=".84pt" strokecolor="#050000">
                <v:path arrowok="t"/>
              </v:shape>
            </v:group>
            <v:group style="position:absolute;left:2959;top:1736;width:17;height:2" coordorigin="2959,1736" coordsize="17,2">
              <v:shape style="position:absolute;left:2959;top:1736;width:17;height:2" coordorigin="2959,1736" coordsize="17,0" path="m2959,1736l2976,1736e" filled="false" stroked="true" strokeweight=".129pt" strokecolor="#050000">
                <v:path arrowok="t"/>
              </v:shape>
            </v:group>
            <v:group style="position:absolute;left:2970;top:1732;width:3;height:3" coordorigin="2970,1732" coordsize="3,3">
              <v:shape style="position:absolute;left:2970;top:1732;width:3;height:3" coordorigin="2970,1732" coordsize="3,3" path="m2970,1735l2973,1732e" filled="false" stroked="true" strokeweight=".84pt" strokecolor="#050000">
                <v:path arrowok="t"/>
              </v:shape>
            </v:group>
            <v:group style="position:absolute;left:2957;top:1741;width:17;height:2" coordorigin="2957,1741" coordsize="17,2">
              <v:shape style="position:absolute;left:2957;top:1741;width:17;height:2" coordorigin="2957,1741" coordsize="17,0" path="m2957,1741l2974,1741e" filled="false" stroked="true" strokeweight=".129pt" strokecolor="#050000">
                <v:path arrowok="t"/>
              </v:shape>
            </v:group>
            <v:group style="position:absolute;left:2969;top:1734;width:2;height:17" coordorigin="2969,1734" coordsize="2,17">
              <v:shape style="position:absolute;left:2969;top:1734;width:2;height:17" coordorigin="2969,1734" coordsize="0,17" path="m2969,1734l2969,1751e" filled="false" stroked="true" strokeweight=".13pt" strokecolor="#050000">
                <v:path arrowok="t"/>
              </v:shape>
            </v:group>
            <v:group style="position:absolute;left:2968;top:1737;width:3;height:3" coordorigin="2968,1737" coordsize="3,3">
              <v:shape style="position:absolute;left:2968;top:1737;width:3;height:3" coordorigin="2968,1737" coordsize="3,3" path="m2968,1740l2970,1737e" filled="false" stroked="true" strokeweight=".84pt" strokecolor="#050000">
                <v:path arrowok="t"/>
              </v:shape>
            </v:group>
            <v:group style="position:absolute;left:2954;top:1746;width:17;height:2" coordorigin="2954,1746" coordsize="17,2">
              <v:shape style="position:absolute;left:2954;top:1746;width:17;height:2" coordorigin="2954,1746" coordsize="17,0" path="m2954,1746l2971,1746e" filled="false" stroked="true" strokeweight=".129pt" strokecolor="#050000">
                <v:path arrowok="t"/>
              </v:shape>
            </v:group>
            <v:group style="position:absolute;left:2965;top:1742;width:3;height:3" coordorigin="2965,1742" coordsize="3,3">
              <v:shape style="position:absolute;left:2965;top:1742;width:3;height:3" coordorigin="2965,1742" coordsize="3,3" path="m2965,1745l2968,1742e" filled="false" stroked="true" strokeweight=".84pt" strokecolor="#050000">
                <v:path arrowok="t"/>
              </v:shape>
            </v:group>
            <v:group style="position:absolute;left:2952;top:1754;width:17;height:2" coordorigin="2952,1754" coordsize="17,2">
              <v:shape style="position:absolute;left:2952;top:1754;width:17;height:2" coordorigin="2952,1754" coordsize="17,0" path="m2952,1754l2968,1754e" filled="false" stroked="true" strokeweight=".13pt" strokecolor="#050000">
                <v:path arrowok="t"/>
              </v:shape>
            </v:group>
            <v:group style="position:absolute;left:2969;top:1726;width:2;height:17" coordorigin="2969,1726" coordsize="2,17">
              <v:shape style="position:absolute;left:2969;top:1726;width:2;height:17" coordorigin="2969,1726" coordsize="0,17" path="m2969,1726l2969,1743e" filled="false" stroked="true" strokeweight=".13pt" strokecolor="#050000">
                <v:path arrowok="t"/>
              </v:shape>
            </v:group>
            <v:group style="position:absolute;left:2954;top:1741;width:17;height:2" coordorigin="2954,1741" coordsize="17,2">
              <v:shape style="position:absolute;left:2954;top:1741;width:17;height:2" coordorigin="2954,1741" coordsize="17,0" path="m2954,1741l2971,1741e" filled="false" stroked="true" strokeweight=".129pt" strokecolor="#050000">
                <v:path arrowok="t"/>
              </v:shape>
            </v:group>
            <v:group style="position:absolute;left:2966;top:1731;width:2;height:17" coordorigin="2966,1731" coordsize="2,17">
              <v:shape style="position:absolute;left:2966;top:1731;width:2;height:17" coordorigin="2966,1731" coordsize="0,17" path="m2966,1731l2966,1748e" filled="false" stroked="true" strokeweight=".128pt" strokecolor="#050000">
                <v:path arrowok="t"/>
              </v:shape>
            </v:group>
            <v:group style="position:absolute;left:2952;top:1746;width:17;height:2" coordorigin="2952,1746" coordsize="17,2">
              <v:shape style="position:absolute;left:2952;top:1746;width:17;height:2" coordorigin="2952,1746" coordsize="17,0" path="m2952,1746l2968,1746e" filled="false" stroked="true" strokeweight=".129pt" strokecolor="#050000">
                <v:path arrowok="t"/>
              </v:shape>
            </v:group>
            <v:group style="position:absolute;left:2964;top:1737;width:2;height:17" coordorigin="2964,1737" coordsize="2,17">
              <v:shape style="position:absolute;left:2964;top:1737;width:2;height:17" coordorigin="2964,1737" coordsize="0,17" path="m2964,1737l2964,1753e" filled="false" stroked="true" strokeweight=".13pt" strokecolor="#050000">
                <v:path arrowok="t"/>
              </v:shape>
            </v:group>
            <v:group style="position:absolute;left:2949;top:1751;width:17;height:2" coordorigin="2949,1751" coordsize="17,2">
              <v:shape style="position:absolute;left:2949;top:1751;width:17;height:2" coordorigin="2949,1751" coordsize="17,0" path="m2949,1751l2966,1751e" filled="false" stroked="true" strokeweight=".13pt" strokecolor="#050000">
                <v:path arrowok="t"/>
              </v:shape>
            </v:group>
            <v:group style="position:absolute;left:2961;top:1742;width:2;height:17" coordorigin="2961,1742" coordsize="2,17">
              <v:shape style="position:absolute;left:2961;top:1742;width:2;height:17" coordorigin="2961,1742" coordsize="0,17" path="m2961,1742l2961,1758e" filled="false" stroked="true" strokeweight=".13pt" strokecolor="#050000">
                <v:path arrowok="t"/>
              </v:shape>
            </v:group>
            <v:group style="position:absolute;left:2956;top:1749;width:2;height:17" coordorigin="2956,1749" coordsize="2,17">
              <v:shape style="position:absolute;left:2956;top:1749;width:2;height:17" coordorigin="2956,1749" coordsize="0,17" path="m2956,1749l2956,1766e" filled="false" stroked="true" strokeweight=".13pt" strokecolor="#050000">
                <v:path arrowok="t"/>
              </v:shape>
            </v:group>
            <v:group style="position:absolute;left:2955;top:1753;width:6;height:3" coordorigin="2955,1753" coordsize="6,3">
              <v:shape style="position:absolute;left:2955;top:1753;width:6;height:3" coordorigin="2955,1753" coordsize="6,3" path="m2955,1755l2960,1753e" filled="false" stroked="true" strokeweight=".84pt" strokecolor="#050000">
                <v:path arrowok="t"/>
              </v:shape>
            </v:group>
            <v:group style="position:absolute;left:2944;top:1764;width:17;height:2" coordorigin="2944,1764" coordsize="17,2">
              <v:shape style="position:absolute;left:2944;top:1764;width:17;height:2" coordorigin="2944,1764" coordsize="17,0" path="m2944,1764l2961,1764e" filled="false" stroked="true" strokeweight=".128pt" strokecolor="#050000">
                <v:path arrowok="t"/>
              </v:shape>
            </v:group>
            <v:group style="position:absolute;left:2951;top:1757;width:2;height:17" coordorigin="2951,1757" coordsize="2,17">
              <v:shape style="position:absolute;left:2951;top:1757;width:2;height:17" coordorigin="2951,1757" coordsize="0,17" path="m2951,1757l2951,1774e" filled="false" stroked="true" strokeweight=".129pt" strokecolor="#050000">
                <v:path arrowok="t"/>
              </v:shape>
            </v:group>
            <v:group style="position:absolute;left:2944;top:1773;width:3;height:3" coordorigin="2944,1773" coordsize="3,3">
              <v:shape style="position:absolute;left:2944;top:1773;width:3;height:3" coordorigin="2944,1773" coordsize="3,3" path="m2947,1776l2944,1773e" filled="false" stroked="true" strokeweight=".84pt" strokecolor="#050000">
                <v:path arrowok="t"/>
              </v:shape>
            </v:group>
            <v:group style="position:absolute;left:2936;top:1777;width:17;height:2" coordorigin="2936,1777" coordsize="17,2">
              <v:shape style="position:absolute;left:2936;top:1777;width:17;height:2" coordorigin="2936,1777" coordsize="17,0" path="m2936,1777l2953,1777e" filled="false" stroked="true" strokeweight=".129pt" strokecolor="#050000">
                <v:path arrowok="t"/>
              </v:shape>
            </v:group>
            <v:group style="position:absolute;left:2943;top:1778;width:2;height:17" coordorigin="2943,1778" coordsize="2,17">
              <v:shape style="position:absolute;left:2943;top:1778;width:2;height:17" coordorigin="2943,1778" coordsize="0,17" path="m2943,1778l2943,1795e" filled="false" stroked="true" strokeweight=".13pt" strokecolor="#050000">
                <v:path arrowok="t"/>
              </v:shape>
            </v:group>
            <v:group style="position:absolute;left:3186;top:1814;width:2;height:17" coordorigin="3186,1814" coordsize="2,17">
              <v:shape style="position:absolute;left:3186;top:1814;width:2;height:17" coordorigin="3186,1814" coordsize="0,17" path="m3186,1814l3186,1831e" filled="false" stroked="true" strokeweight=".13pt" strokecolor="#050000">
                <v:path arrowok="t"/>
              </v:shape>
            </v:group>
            <v:group style="position:absolute;left:3107;top:1706;width:17;height:2" coordorigin="3107,1706" coordsize="17,2">
              <v:shape style="position:absolute;left:3107;top:1706;width:17;height:2" coordorigin="3107,1706" coordsize="17,0" path="m3107,1706l3124,1706e" filled="false" stroked="true" strokeweight=".259pt" strokecolor="#050000">
                <v:path arrowok="t"/>
              </v:shape>
            </v:group>
            <v:group style="position:absolute;left:3105;top:1701;width:3;height:3" coordorigin="3105,1701" coordsize="3,3">
              <v:shape style="position:absolute;left:3105;top:1701;width:3;height:3" coordorigin="3105,1701" coordsize="3,3" path="m3105,1704l3107,1701e" filled="false" stroked="true" strokeweight=".84pt" strokecolor="#050000">
                <v:path arrowok="t"/>
              </v:shape>
            </v:group>
            <v:group style="position:absolute;left:3174;top:1878;width:17;height:2" coordorigin="3174,1878" coordsize="17,2">
              <v:shape style="position:absolute;left:3174;top:1878;width:17;height:2" coordorigin="3174,1878" coordsize="17,0" path="m3174,1878l3191,1878e" filled="false" stroked="true" strokeweight=".13pt" strokecolor="#050000">
                <v:path arrowok="t"/>
              </v:shape>
            </v:group>
            <v:group style="position:absolute;left:3104;top:1711;width:17;height:2" coordorigin="3104,1711" coordsize="17,2">
              <v:shape style="position:absolute;left:3104;top:1711;width:17;height:2" coordorigin="3104,1711" coordsize="17,0" path="m3104,1711l3121,1711e" filled="false" stroked="true" strokeweight=".259pt" strokecolor="#050000">
                <v:path arrowok="t"/>
              </v:shape>
            </v:group>
            <v:group style="position:absolute;left:3102;top:1706;width:3;height:3" coordorigin="3102,1706" coordsize="3,3">
              <v:shape style="position:absolute;left:3102;top:1706;width:3;height:3" coordorigin="3102,1706" coordsize="3,3" path="m3102,1709l3105,1706e" filled="false" stroked="true" strokeweight=".84pt" strokecolor="#050000">
                <v:path arrowok="t"/>
              </v:shape>
            </v:group>
            <v:group style="position:absolute;left:3195;top:1781;width:2;height:17" coordorigin="3195,1781" coordsize="2,17">
              <v:shape style="position:absolute;left:3195;top:1781;width:2;height:17" coordorigin="3195,1781" coordsize="0,17" path="m3195,1781l3195,1797e" filled="false" stroked="true" strokeweight=".26pt" strokecolor="#050000">
                <v:path arrowok="t"/>
              </v:shape>
            </v:group>
            <v:group style="position:absolute;left:3102;top:1716;width:17;height:2" coordorigin="3102,1716" coordsize="17,2">
              <v:shape style="position:absolute;left:3102;top:1716;width:17;height:2" coordorigin="3102,1716" coordsize="17,0" path="m3102,1716l3118,1716e" filled="false" stroked="true" strokeweight=".258pt" strokecolor="#050000">
                <v:path arrowok="t"/>
              </v:shape>
            </v:group>
            <v:group style="position:absolute;left:3100;top:1711;width:3;height:3" coordorigin="3100,1711" coordsize="3,3">
              <v:shape style="position:absolute;left:3100;top:1711;width:3;height:3" coordorigin="3100,1711" coordsize="3,3" path="m3100,1714l3102,1711e" filled="false" stroked="true" strokeweight=".84pt" strokecolor="#050000">
                <v:path arrowok="t"/>
              </v:shape>
            </v:group>
            <v:group style="position:absolute;left:3172;top:1883;width:17;height:2" coordorigin="3172,1883" coordsize="17,2">
              <v:shape style="position:absolute;left:3172;top:1883;width:17;height:2" coordorigin="3172,1883" coordsize="17,0" path="m3172,1883l3188,1883e" filled="false" stroked="true" strokeweight=".13pt" strokecolor="#050000">
                <v:path arrowok="t"/>
              </v:shape>
            </v:group>
            <v:group style="position:absolute;left:3099;top:1722;width:17;height:2" coordorigin="3099,1722" coordsize="17,2">
              <v:shape style="position:absolute;left:3099;top:1722;width:17;height:2" coordorigin="3099,1722" coordsize="17,0" path="m3099,1722l3116,1722e" filled="false" stroked="true" strokeweight=".259pt" strokecolor="#050000">
                <v:path arrowok="t"/>
              </v:shape>
            </v:group>
            <v:group style="position:absolute;left:3095;top:1716;width:6;height:3" coordorigin="3095,1716" coordsize="6,3">
              <v:shape style="position:absolute;left:3095;top:1716;width:6;height:3" coordorigin="3095,1716" coordsize="6,3" path="m3095,1719l3100,1716e" filled="false" stroked="true" strokeweight=".84pt" strokecolor="#050000">
                <v:path arrowok="t"/>
              </v:shape>
            </v:group>
            <v:group style="position:absolute;left:3193;top:1786;width:2;height:17" coordorigin="3193,1786" coordsize="2,17">
              <v:shape style="position:absolute;left:3193;top:1786;width:2;height:17" coordorigin="3193,1786" coordsize="0,17" path="m3193,1786l3193,1802e" filled="false" stroked="true" strokeweight=".259pt" strokecolor="#050000">
                <v:path arrowok="t"/>
              </v:shape>
            </v:group>
            <v:group style="position:absolute;left:3096;top:1696;width:17;height:2" coordorigin="3096,1696" coordsize="17,2">
              <v:shape style="position:absolute;left:3096;top:1696;width:17;height:2" coordorigin="3096,1696" coordsize="17,0" path="m3096,1696l3113,1696e" filled="false" stroked="true" strokeweight=".259pt" strokecolor="#050000">
                <v:path arrowok="t"/>
              </v:shape>
            </v:group>
            <v:group style="position:absolute;left:3095;top:1691;width:3;height:3" coordorigin="3095,1691" coordsize="3,3">
              <v:shape style="position:absolute;left:3095;top:1691;width:3;height:3" coordorigin="3095,1691" coordsize="3,3" path="m3095,1693l3097,1691e" filled="false" stroked="true" strokeweight=".84pt" strokecolor="#050000">
                <v:path arrowok="t"/>
              </v:shape>
            </v:group>
            <v:group style="position:absolute;left:3094;top:1701;width:17;height:2" coordorigin="3094,1701" coordsize="17,2">
              <v:shape style="position:absolute;left:3094;top:1701;width:17;height:2" coordorigin="3094,1701" coordsize="17,0" path="m3094,1701l3111,1701e" filled="false" stroked="true" strokeweight=".258pt" strokecolor="#050000">
                <v:path arrowok="t"/>
              </v:shape>
            </v:group>
            <v:group style="position:absolute;left:3189;top:1791;width:2;height:17" coordorigin="3189,1791" coordsize="2,17">
              <v:shape style="position:absolute;left:3189;top:1791;width:2;height:17" coordorigin="3189,1791" coordsize="0,17" path="m3189,1791l3189,1808e" filled="false" stroked="true" strokeweight=".13pt" strokecolor="#050000">
                <v:path arrowok="t"/>
              </v:shape>
            </v:group>
            <v:group style="position:absolute;left:3092;top:1696;width:3;height:3" coordorigin="3092,1696" coordsize="3,3">
              <v:shape style="position:absolute;left:3092;top:1696;width:3;height:3" coordorigin="3092,1696" coordsize="3,3" path="m3092,1698l3095,1696e" filled="false" stroked="true" strokeweight=".84pt" strokecolor="#050000">
                <v:path arrowok="t"/>
              </v:shape>
            </v:group>
            <v:group style="position:absolute;left:3175;top:1887;width:3;height:3" coordorigin="3175,1887" coordsize="3,3">
              <v:shape style="position:absolute;left:3175;top:1887;width:3;height:3" coordorigin="3175,1887" coordsize="3,3" path="m3175,1887l3177,1890e" filled="false" stroked="true" strokeweight=".84pt" strokecolor="#050000">
                <v:path arrowok="t"/>
              </v:shape>
            </v:group>
            <v:group style="position:absolute;left:3091;top:1706;width:17;height:2" coordorigin="3091,1706" coordsize="17,2">
              <v:shape style="position:absolute;left:3091;top:1706;width:17;height:2" coordorigin="3091,1706" coordsize="17,0" path="m3091,1706l3108,1706e" filled="false" stroked="true" strokeweight=".259pt" strokecolor="#050000">
                <v:path arrowok="t"/>
              </v:shape>
            </v:group>
            <v:group style="position:absolute;left:3087;top:1704;width:6;height:3" coordorigin="3087,1704" coordsize="6,3">
              <v:shape style="position:absolute;left:3087;top:1704;width:6;height:3" coordorigin="3087,1704" coordsize="6,3" path="m3087,1706l3092,1704e" filled="false" stroked="true" strokeweight=".84pt" strokecolor="#050000">
                <v:path arrowok="t"/>
              </v:shape>
            </v:group>
            <v:group style="position:absolute;left:3186;top:1796;width:2;height:17" coordorigin="3186,1796" coordsize="2,17">
              <v:shape style="position:absolute;left:3186;top:1796;width:2;height:17" coordorigin="3186,1796" coordsize="0,17" path="m3186,1796l3186,1813e" filled="false" stroked="true" strokeweight=".13pt" strokecolor="#050000">
                <v:path arrowok="t"/>
              </v:shape>
            </v:group>
            <v:group style="position:absolute;left:3095;top:1709;width:3;height:6" coordorigin="3095,1709" coordsize="3,6">
              <v:shape style="position:absolute;left:3095;top:1709;width:3;height:6" coordorigin="3095,1709" coordsize="3,6" path="m3095,1709l3097,1714e" filled="false" stroked="true" strokeweight=".84pt" strokecolor="#050000">
                <v:path arrowok="t"/>
              </v:shape>
            </v:group>
            <v:group style="position:absolute;left:3199;top:1830;width:2;height:17" coordorigin="3199,1830" coordsize="2,17">
              <v:shape style="position:absolute;left:3199;top:1830;width:2;height:17" coordorigin="3199,1830" coordsize="0,17" path="m3199,1830l3199,1846e" filled="false" stroked="true" strokeweight=".128pt" strokecolor="#050000">
                <v:path arrowok="t"/>
              </v:shape>
            </v:group>
            <v:group style="position:absolute;left:3084;top:1709;width:6;height:3" coordorigin="3084,1709" coordsize="6,3">
              <v:shape style="position:absolute;left:3084;top:1709;width:6;height:3" coordorigin="3084,1709" coordsize="6,3" path="m3084,1711l3089,1709e" filled="false" stroked="true" strokeweight=".84pt" strokecolor="#050000">
                <v:path arrowok="t"/>
              </v:shape>
            </v:group>
            <v:group style="position:absolute;left:3036;top:1680;width:2;height:17" coordorigin="3036,1680" coordsize="2,17">
              <v:shape style="position:absolute;left:3036;top:1680;width:2;height:17" coordorigin="3036,1680" coordsize="0,17" path="m3036,1680l3036,1696e" filled="false" stroked="true" strokeweight=".13pt" strokecolor="#050000">
                <v:path arrowok="t"/>
              </v:shape>
            </v:group>
            <v:group style="position:absolute;left:3029;top:1682;width:2;height:17" coordorigin="3029,1682" coordsize="2,17">
              <v:shape style="position:absolute;left:3029;top:1682;width:2;height:17" coordorigin="3029,1682" coordsize="0,17" path="m3029,1682l3029,1699e" filled="false" stroked="true" strokeweight=".129pt" strokecolor="#050000">
                <v:path arrowok="t"/>
              </v:shape>
            </v:group>
            <v:group style="position:absolute;left:3003;top:1695;width:2;height:17" coordorigin="3003,1695" coordsize="2,17">
              <v:shape style="position:absolute;left:3003;top:1695;width:2;height:17" coordorigin="3003,1695" coordsize="0,17" path="m3003,1695l3003,1712e" filled="false" stroked="true" strokeweight=".129pt" strokecolor="#050000">
                <v:path arrowok="t"/>
              </v:shape>
            </v:group>
            <v:group style="position:absolute;left:3194;top:1848;width:2;height:17" coordorigin="3194,1848" coordsize="2,17">
              <v:shape style="position:absolute;left:3194;top:1848;width:2;height:17" coordorigin="3194,1848" coordsize="0,17" path="m3194,1848l3194,1865e" filled="false" stroked="true" strokeweight=".13pt" strokecolor="#050000">
                <v:path arrowok="t"/>
              </v:shape>
            </v:group>
            <v:group style="position:absolute;left:3092;top:1714;width:3;height:6" coordorigin="3092,1714" coordsize="3,6">
              <v:shape style="position:absolute;left:3092;top:1714;width:3;height:6" coordorigin="3092,1714" coordsize="3,6" path="m3092,1714l3095,1719e" filled="false" stroked="true" strokeweight=".84pt" strokecolor="#050000">
                <v:path arrowok="t"/>
              </v:shape>
            </v:group>
            <v:group style="position:absolute;left:3082;top:1714;width:3;height:3" coordorigin="3082,1714" coordsize="3,3">
              <v:shape style="position:absolute;left:3082;top:1714;width:3;height:3" coordorigin="3082,1714" coordsize="3,3" path="m3082,1716l3084,1714e" filled="false" stroked="true" strokeweight=".84pt" strokecolor="#050000">
                <v:path arrowok="t"/>
              </v:shape>
            </v:group>
            <v:group style="position:absolute;left:3184;top:1801;width:2;height:17" coordorigin="3184,1801" coordsize="2,17">
              <v:shape style="position:absolute;left:3184;top:1801;width:2;height:17" coordorigin="3184,1801" coordsize="0,17" path="m3184,1801l3184,1818e" filled="false" stroked="true" strokeweight=".128pt" strokecolor="#050000">
                <v:path arrowok="t"/>
              </v:shape>
            </v:group>
            <v:group style="position:absolute;left:3084;top:1692;width:17;height:2" coordorigin="3084,1692" coordsize="17,2">
              <v:shape style="position:absolute;left:3084;top:1692;width:17;height:2" coordorigin="3084,1692" coordsize="17,0" path="m3084,1692l3100,1692e" filled="false" stroked="true" strokeweight=".13pt" strokecolor="#050000">
                <v:path arrowok="t"/>
              </v:shape>
            </v:group>
            <v:group style="position:absolute;left:3079;top:1688;width:6;height:3" coordorigin="3079,1688" coordsize="6,3">
              <v:shape style="position:absolute;left:3079;top:1688;width:6;height:3" coordorigin="3079,1688" coordsize="6,3" path="m3079,1691l3084,1688e" filled="false" stroked="true" strokeweight=".84pt" strokecolor="#050000">
                <v:path arrowok="t"/>
              </v:shape>
            </v:group>
            <v:group style="position:absolute;left:3087;top:1696;width:3;height:3" coordorigin="3087,1696" coordsize="3,3">
              <v:shape style="position:absolute;left:3087;top:1696;width:3;height:3" coordorigin="3087,1696" coordsize="3,3" path="m3087,1696l3089,1698e" filled="false" stroked="true" strokeweight=".84pt" strokecolor="#050000">
                <v:path arrowok="t"/>
              </v:shape>
            </v:group>
            <v:group style="position:absolute;left:3076;top:1693;width:3;height:3" coordorigin="3076,1693" coordsize="3,3">
              <v:shape style="position:absolute;left:3076;top:1693;width:3;height:3" coordorigin="3076,1693" coordsize="3,3" path="m3076,1696l3079,1693e" filled="false" stroked="true" strokeweight=".84pt" strokecolor="#050000">
                <v:path arrowok="t"/>
              </v:shape>
            </v:group>
            <v:group style="position:absolute;left:3192;top:1853;width:2;height:17" coordorigin="3192,1853" coordsize="2,17">
              <v:shape style="position:absolute;left:3192;top:1853;width:2;height:17" coordorigin="3192,1853" coordsize="0,17" path="m3192,1853l3192,1870e" filled="false" stroked="true" strokeweight=".129pt" strokecolor="#050000">
                <v:path arrowok="t"/>
              </v:shape>
            </v:group>
            <v:group style="position:absolute;left:3192;top:1768;width:2;height:17" coordorigin="3192,1768" coordsize="2,17">
              <v:shape style="position:absolute;left:3192;top:1768;width:2;height:17" coordorigin="3192,1768" coordsize="0,17" path="m3192,1768l3192,1784e" filled="false" stroked="true" strokeweight=".129pt" strokecolor="#050000">
                <v:path arrowok="t"/>
              </v:shape>
            </v:group>
            <v:group style="position:absolute;left:3084;top:1701;width:3;height:3" coordorigin="3084,1701" coordsize="3,3">
              <v:shape style="position:absolute;left:3084;top:1701;width:3;height:3" coordorigin="3084,1701" coordsize="3,3" path="m3084,1701l3087,1704e" filled="false" stroked="true" strokeweight=".84pt" strokecolor="#050000">
                <v:path arrowok="t"/>
              </v:shape>
            </v:group>
            <v:group style="position:absolute;left:3074;top:1698;width:3;height:6" coordorigin="3074,1698" coordsize="3,6">
              <v:shape style="position:absolute;left:3074;top:1698;width:3;height:6" coordorigin="3074,1698" coordsize="3,6" path="m3074,1704l3076,1698e" filled="false" stroked="true" strokeweight=".84pt" strokecolor="#050000">
                <v:path arrowok="t"/>
              </v:shape>
            </v:group>
            <v:group style="position:absolute;left:3082;top:1706;width:3;height:3" coordorigin="3082,1706" coordsize="3,3">
              <v:shape style="position:absolute;left:3082;top:1706;width:3;height:3" coordorigin="3082,1706" coordsize="3,3" path="m3082,1706l3084,1709e" filled="false" stroked="true" strokeweight=".84pt" strokecolor="#050000">
                <v:path arrowok="t"/>
              </v:shape>
            </v:group>
            <v:group style="position:absolute;left:3071;top:1704;width:3;height:6" coordorigin="3071,1704" coordsize="3,6">
              <v:shape style="position:absolute;left:3071;top:1704;width:3;height:6" coordorigin="3071,1704" coordsize="3,6" path="m3071,1709l3074,1704e" filled="false" stroked="true" strokeweight=".84pt" strokecolor="#050000">
                <v:path arrowok="t"/>
              </v:shape>
            </v:group>
            <v:group style="position:absolute;left:3188;top:1773;width:2;height:17" coordorigin="3188,1773" coordsize="2,17">
              <v:shape style="position:absolute;left:3188;top:1773;width:2;height:17" coordorigin="3188,1773" coordsize="0,17" path="m3188,1773l3188,1790e" filled="false" stroked="true" strokeweight=".26pt" strokecolor="#050000">
                <v:path arrowok="t"/>
              </v:shape>
            </v:group>
            <v:group style="position:absolute;left:3071;top:1713;width:17;height:2" coordorigin="3071,1713" coordsize="17,2">
              <v:shape style="position:absolute;left:3071;top:1713;width:17;height:2" coordorigin="3071,1713" coordsize="17,0" path="m3071,1713l3087,1713e" filled="false" stroked="true" strokeweight=".13pt" strokecolor="#050000">
                <v:path arrowok="t"/>
              </v:shape>
            </v:group>
            <v:group style="position:absolute;left:3069;top:1709;width:3;height:6" coordorigin="3069,1709" coordsize="3,6">
              <v:shape style="position:absolute;left:3069;top:1709;width:3;height:6" coordorigin="3069,1709" coordsize="3,6" path="m3069,1714l3071,1709e" filled="false" stroked="true" strokeweight=".84pt" strokecolor="#050000">
                <v:path arrowok="t"/>
              </v:shape>
            </v:group>
            <v:group style="position:absolute;left:3189;top:1858;width:2;height:17" coordorigin="3189,1858" coordsize="2,17">
              <v:shape style="position:absolute;left:3189;top:1858;width:2;height:17" coordorigin="3189,1858" coordsize="0,17" path="m3189,1858l3189,1875e" filled="false" stroked="true" strokeweight=".13pt" strokecolor="#050000">
                <v:path arrowok="t"/>
              </v:shape>
            </v:group>
            <v:group style="position:absolute;left:3076;top:1688;width:3;height:3" coordorigin="3076,1688" coordsize="3,3">
              <v:shape style="position:absolute;left:3076;top:1688;width:3;height:3" coordorigin="3076,1688" coordsize="3,3" path="m3076,1688l3079,1691e" filled="false" stroked="true" strokeweight=".84pt" strokecolor="#050000">
                <v:path arrowok="t"/>
              </v:shape>
            </v:group>
            <v:group style="position:absolute;left:3185;top:1778;width:2;height:17" coordorigin="3185,1778" coordsize="2,17">
              <v:shape style="position:absolute;left:3185;top:1778;width:2;height:17" coordorigin="3185,1778" coordsize="0,17" path="m3185,1778l3185,1795e" filled="false" stroked="true" strokeweight=".257pt" strokecolor="#050000">
                <v:path arrowok="t"/>
              </v:shape>
            </v:group>
            <v:group style="position:absolute;left:3066;top:1688;width:3;height:3" coordorigin="3066,1688" coordsize="3,3">
              <v:shape style="position:absolute;left:3066;top:1688;width:3;height:3" coordorigin="3066,1688" coordsize="3,3" path="m3066,1691l3069,1688e" filled="false" stroked="true" strokeweight=".84pt" strokecolor="#050000">
                <v:path arrowok="t"/>
              </v:shape>
            </v:group>
            <v:group style="position:absolute;left:3065;top:1694;width:17;height:2" coordorigin="3065,1694" coordsize="17,2">
              <v:shape style="position:absolute;left:3065;top:1694;width:17;height:2" coordorigin="3065,1694" coordsize="17,0" path="m3065,1694l3082,1694e" filled="false" stroked="true" strokeweight=".128pt" strokecolor="#050000">
                <v:path arrowok="t"/>
              </v:shape>
            </v:group>
            <v:group style="position:absolute;left:3064;top:1693;width:3;height:3" coordorigin="3064,1693" coordsize="3,3">
              <v:shape style="position:absolute;left:3064;top:1693;width:3;height:3" coordorigin="3064,1693" coordsize="3,3" path="m3064,1696l3066,1693e" filled="false" stroked="true" strokeweight=".84pt" strokecolor="#050000">
                <v:path arrowok="t"/>
              </v:shape>
            </v:group>
            <v:group style="position:absolute;left:3186;top:1837;width:2;height:17" coordorigin="3186,1837" coordsize="2,17">
              <v:shape style="position:absolute;left:3186;top:1837;width:2;height:17" coordorigin="3186,1837" coordsize="0,17" path="m3186,1837l3186,1854e" filled="false" stroked="true" strokeweight=".129pt" strokecolor="#050000">
                <v:path arrowok="t"/>
              </v:shape>
            </v:group>
            <v:group style="position:absolute;left:3186;top:1863;width:2;height:17" coordorigin="3186,1863" coordsize="2,17">
              <v:shape style="position:absolute;left:3186;top:1863;width:2;height:17" coordorigin="3186,1863" coordsize="0,17" path="m3186,1863l3186,1880e" filled="false" stroked="true" strokeweight=".13pt" strokecolor="#050000">
                <v:path arrowok="t"/>
              </v:shape>
            </v:group>
            <v:group style="position:absolute;left:3183;top:1783;width:2;height:17" coordorigin="3183,1783" coordsize="2,17">
              <v:shape style="position:absolute;left:3183;top:1783;width:2;height:17" coordorigin="3183,1783" coordsize="0,17" path="m3183,1783l3183,1800e" filled="false" stroked="true" strokeweight=".258pt" strokecolor="#050000">
                <v:path arrowok="t"/>
              </v:shape>
            </v:group>
            <v:group style="position:absolute;left:3063;top:1700;width:17;height:2" coordorigin="3063,1700" coordsize="17,2">
              <v:shape style="position:absolute;left:3063;top:1700;width:17;height:2" coordorigin="3063,1700" coordsize="17,0" path="m3063,1700l3080,1700e" filled="false" stroked="true" strokeweight=".129pt" strokecolor="#050000">
                <v:path arrowok="t"/>
              </v:shape>
            </v:group>
            <v:group style="position:absolute;left:3061;top:1698;width:3;height:3" coordorigin="3061,1698" coordsize="3,3">
              <v:shape style="position:absolute;left:3061;top:1698;width:3;height:3" coordorigin="3061,1698" coordsize="3,3" path="m3061,1701l3063,1698e" filled="false" stroked="true" strokeweight=".84pt" strokecolor="#050000">
                <v:path arrowok="t"/>
              </v:shape>
            </v:group>
            <v:group style="position:absolute;left:3066;top:1704;width:3;height:3" coordorigin="3066,1704" coordsize="3,3">
              <v:shape style="position:absolute;left:3066;top:1704;width:3;height:3" coordorigin="3066,1704" coordsize="3,3" path="m3066,1704l3069,1706e" filled="false" stroked="true" strokeweight=".84pt" strokecolor="#050000">
                <v:path arrowok="t"/>
              </v:shape>
            </v:group>
            <v:group style="position:absolute;left:3056;top:1704;width:6;height:3" coordorigin="3056,1704" coordsize="6,3">
              <v:shape style="position:absolute;left:3056;top:1704;width:6;height:3" coordorigin="3056,1704" coordsize="6,3" path="m3056,1706l3061,1704e" filled="false" stroked="true" strokeweight=".84pt" strokecolor="#050000">
                <v:path arrowok="t"/>
              </v:shape>
            </v:group>
            <v:group style="position:absolute;left:3179;top:1788;width:2;height:17" coordorigin="3179,1788" coordsize="2,17">
              <v:shape style="position:absolute;left:3179;top:1788;width:2;height:17" coordorigin="3179,1788" coordsize="0,17" path="m3179,1788l3179,1805e" filled="false" stroked="true" strokeweight=".129pt" strokecolor="#050000">
                <v:path arrowok="t"/>
              </v:shape>
            </v:group>
            <v:group style="position:absolute;left:3063;top:1709;width:3;height:3" coordorigin="3063,1709" coordsize="3,3">
              <v:shape style="position:absolute;left:3063;top:1709;width:3;height:3" coordorigin="3063,1709" coordsize="3,3" path="m3063,1709l3066,1711e" filled="false" stroked="true" strokeweight=".84pt" strokecolor="#050000">
                <v:path arrowok="t"/>
              </v:shape>
            </v:group>
            <v:group style="position:absolute;left:3053;top:1709;width:3;height:3" coordorigin="3053,1709" coordsize="3,3">
              <v:shape style="position:absolute;left:3053;top:1709;width:3;height:3" coordorigin="3053,1709" coordsize="3,3" path="m3053,1711l3056,1709e" filled="false" stroked="true" strokeweight=".84pt" strokecolor="#050000">
                <v:path arrowok="t"/>
              </v:shape>
            </v:group>
            <v:group style="position:absolute;left:3180;top:1874;width:3;height:3" coordorigin="3180,1874" coordsize="3,3">
              <v:shape style="position:absolute;left:3180;top:1874;width:3;height:3" coordorigin="3180,1874" coordsize="3,3" path="m3180,1874l3183,1877e" filled="false" stroked="true" strokeweight=".84pt" strokecolor="#050000">
                <v:path arrowok="t"/>
              </v:shape>
            </v:group>
            <v:group style="position:absolute;left:3061;top:1688;width:3;height:3" coordorigin="3061,1688" coordsize="3,3">
              <v:shape style="position:absolute;left:3061;top:1688;width:3;height:3" coordorigin="3061,1688" coordsize="3,3" path="m3061,1688l3063,1691e" filled="false" stroked="true" strokeweight=".84pt" strokecolor="#050000">
                <v:path arrowok="t"/>
              </v:shape>
            </v:group>
            <v:group style="position:absolute;left:3054;top:1682;width:2;height:17" coordorigin="3054,1682" coordsize="2,17">
              <v:shape style="position:absolute;left:3054;top:1682;width:2;height:17" coordorigin="3054,1682" coordsize="0,17" path="m3054,1682l3054,1699e" filled="false" stroked="true" strokeweight=".128pt" strokecolor="#050000">
                <v:path arrowok="t"/>
              </v:shape>
            </v:group>
            <v:group style="position:absolute;left:3188;top:1768;width:3;height:6" coordorigin="3188,1768" coordsize="3,6">
              <v:shape style="position:absolute;left:3188;top:1768;width:3;height:6" coordorigin="3188,1768" coordsize="3,6" path="m3190,1768l3188,1773e" filled="false" stroked="true" strokeweight=".84pt" strokecolor="#050000">
                <v:path arrowok="t"/>
              </v:shape>
            </v:group>
            <v:group style="position:absolute;left:3185;top:1755;width:2;height:17" coordorigin="3185,1755" coordsize="2,17">
              <v:shape style="position:absolute;left:3185;top:1755;width:2;height:17" coordorigin="3185,1755" coordsize="0,17" path="m3185,1755l3185,1771e" filled="false" stroked="true" strokeweight=".258pt" strokecolor="#050000">
                <v:path arrowok="t"/>
              </v:shape>
            </v:group>
            <v:group style="position:absolute;left:3058;top:1693;width:3;height:3" coordorigin="3058,1693" coordsize="3,3">
              <v:shape style="position:absolute;left:3058;top:1693;width:3;height:3" coordorigin="3058,1693" coordsize="3,3" path="m3058,1693l3061,1696e" filled="false" stroked="true" strokeweight=".84pt" strokecolor="#050000">
                <v:path arrowok="t"/>
              </v:shape>
            </v:group>
            <v:group style="position:absolute;left:3049;top:1687;width:2;height:17" coordorigin="3049,1687" coordsize="2,17">
              <v:shape style="position:absolute;left:3049;top:1687;width:2;height:17" coordorigin="3049,1687" coordsize="0,17" path="m3049,1687l3049,1704e" filled="false" stroked="true" strokeweight=".129pt" strokecolor="#050000">
                <v:path arrowok="t"/>
              </v:shape>
            </v:group>
            <v:group style="position:absolute;left:3185;top:1773;width:3;height:6" coordorigin="3185,1773" coordsize="3,6">
              <v:shape style="position:absolute;left:3185;top:1773;width:3;height:6" coordorigin="3185,1773" coordsize="3,6" path="m3188,1773l3185,1779e" filled="false" stroked="true" strokeweight=".84pt" strokecolor="#050000">
                <v:path arrowok="t"/>
              </v:shape>
            </v:group>
            <v:group style="position:absolute;left:3056;top:1698;width:3;height:3" coordorigin="3056,1698" coordsize="3,3">
              <v:shape style="position:absolute;left:3056;top:1698;width:3;height:3" coordorigin="3056,1698" coordsize="3,3" path="m3056,1698l3058,1701e" filled="false" stroked="true" strokeweight=".84pt" strokecolor="#050000">
                <v:path arrowok="t"/>
              </v:shape>
            </v:group>
            <v:group style="position:absolute;left:3047;top:1693;width:2;height:17" coordorigin="3047,1693" coordsize="2,17">
              <v:shape style="position:absolute;left:3047;top:1693;width:2;height:17" coordorigin="3047,1693" coordsize="0,17" path="m3047,1693l3047,1709e" filled="false" stroked="true" strokeweight=".129pt" strokecolor="#050000">
                <v:path arrowok="t"/>
              </v:shape>
            </v:group>
            <v:group style="position:absolute;left:3183;top:1760;width:2;height:17" coordorigin="3183,1760" coordsize="2,17">
              <v:shape style="position:absolute;left:3183;top:1760;width:2;height:17" coordorigin="3183,1760" coordsize="0,17" path="m3183,1760l3183,1777e" filled="false" stroked="true" strokeweight=".258pt" strokecolor="#050000">
                <v:path arrowok="t"/>
              </v:shape>
            </v:group>
            <v:group style="position:absolute;left:3190;top:1842;width:17;height:2" coordorigin="3190,1842" coordsize="17,2">
              <v:shape style="position:absolute;left:3190;top:1842;width:17;height:2" coordorigin="3190,1842" coordsize="17,0" path="m3190,1842l3206,1842e" filled="false" stroked="true" strokeweight=".13pt" strokecolor="#050000">
                <v:path arrowok="t"/>
              </v:shape>
            </v:group>
            <v:group style="position:absolute;left:3053;top:1704;width:3;height:3" coordorigin="3053,1704" coordsize="3,3">
              <v:shape style="position:absolute;left:3053;top:1704;width:3;height:3" coordorigin="3053,1704" coordsize="3,3" path="m3053,1704l3056,1706e" filled="false" stroked="true" strokeweight=".84pt" strokecolor="#050000">
                <v:path arrowok="t"/>
              </v:shape>
            </v:group>
            <v:group style="position:absolute;left:3044;top:1698;width:2;height:17" coordorigin="3044,1698" coordsize="2,17">
              <v:shape style="position:absolute;left:3044;top:1698;width:2;height:17" coordorigin="3044,1698" coordsize="0,17" path="m3044,1698l3044,1714e" filled="false" stroked="true" strokeweight=".13pt" strokecolor="#050000">
                <v:path arrowok="t"/>
              </v:shape>
            </v:group>
            <v:group style="position:absolute;left:3183;top:1779;width:3;height:6" coordorigin="3183,1779" coordsize="3,6">
              <v:shape style="position:absolute;left:3183;top:1779;width:3;height:6" coordorigin="3183,1779" coordsize="3,6" path="m3185,1779l3183,1784e" filled="false" stroked="true" strokeweight=".84pt" strokecolor="#050000">
                <v:path arrowok="t"/>
              </v:shape>
            </v:group>
            <v:group style="position:absolute;left:3042;top:1710;width:17;height:2" coordorigin="3042,1710" coordsize="17,2">
              <v:shape style="position:absolute;left:3042;top:1710;width:17;height:2" coordorigin="3042,1710" coordsize="17,0" path="m3042,1710l3059,1710e" filled="false" stroked="true" strokeweight=".129pt" strokecolor="#050000">
                <v:path arrowok="t"/>
              </v:shape>
            </v:group>
            <v:group style="position:absolute;left:3179;top:1765;width:2;height:17" coordorigin="3179,1765" coordsize="2,17">
              <v:shape style="position:absolute;left:3179;top:1765;width:2;height:17" coordorigin="3179,1765" coordsize="0,17" path="m3179,1765l3179,1782e" filled="false" stroked="true" strokeweight=".129pt" strokecolor="#050000">
                <v:path arrowok="t"/>
              </v:shape>
            </v:group>
            <v:group style="position:absolute;left:3040;top:1709;width:3;height:3" coordorigin="3040,1709" coordsize="3,3">
              <v:shape style="position:absolute;left:3040;top:1709;width:3;height:3" coordorigin="3040,1709" coordsize="3,3" path="m3040,1711l3043,1709e" filled="false" stroked="true" strokeweight=".84pt" strokecolor="#050000">
                <v:path arrowok="t"/>
              </v:shape>
            </v:group>
            <v:group style="position:absolute;left:3048;top:1688;width:3;height:3" coordorigin="3048,1688" coordsize="3,3">
              <v:shape style="position:absolute;left:3048;top:1688;width:3;height:3" coordorigin="3048,1688" coordsize="3,3" path="m3048,1688l3051,1691e" filled="false" stroked="true" strokeweight=".84pt" strokecolor="#050000">
                <v:path arrowok="t"/>
              </v:shape>
            </v:group>
            <v:group style="position:absolute;left:3038;top:1691;width:3;height:3" coordorigin="3038,1691" coordsize="3,3">
              <v:shape style="position:absolute;left:3038;top:1691;width:3;height:3" coordorigin="3038,1691" coordsize="3,3" path="m3038,1693l3040,1691e" filled="false" stroked="true" strokeweight=".84pt" strokecolor="#050000">
                <v:path arrowok="t"/>
              </v:shape>
            </v:group>
            <v:group style="position:absolute;left:3172;top:1786;width:17;height:2" coordorigin="3172,1786" coordsize="17,2">
              <v:shape style="position:absolute;left:3172;top:1786;width:17;height:2" coordorigin="3172,1786" coordsize="17,0" path="m3172,1786l3188,1786e" filled="false" stroked="true" strokeweight=".259pt" strokecolor="#050000">
                <v:path arrowok="t"/>
              </v:shape>
            </v:group>
            <v:group style="position:absolute;left:3176;top:1770;width:2;height:17" coordorigin="3176,1770" coordsize="2,17">
              <v:shape style="position:absolute;left:3176;top:1770;width:2;height:17" coordorigin="3176,1770" coordsize="0,17" path="m3176,1770l3176,1787e" filled="false" stroked="true" strokeweight=".13pt" strokecolor="#050000">
                <v:path arrowok="t"/>
              </v:shape>
            </v:group>
            <v:group style="position:absolute;left:3045;top:1693;width:3;height:3" coordorigin="3045,1693" coordsize="3,3">
              <v:shape style="position:absolute;left:3045;top:1693;width:3;height:3" coordorigin="3045,1693" coordsize="3,3" path="m3045,1693l3048,1696e" filled="false" stroked="true" strokeweight=".84pt" strokecolor="#050000">
                <v:path arrowok="t"/>
              </v:shape>
            </v:group>
            <v:group style="position:absolute;left:3193;top:1846;width:3;height:3" coordorigin="3193,1846" coordsize="3,3">
              <v:shape style="position:absolute;left:3193;top:1846;width:3;height:3" coordorigin="3193,1846" coordsize="3,3" path="m3193,1846l3195,1848e" filled="false" stroked="true" strokeweight=".84pt" strokecolor="#050000">
                <v:path arrowok="t"/>
              </v:shape>
            </v:group>
            <v:group style="position:absolute;left:3035;top:1696;width:3;height:3" coordorigin="3035,1696" coordsize="3,3">
              <v:shape style="position:absolute;left:3035;top:1696;width:3;height:3" coordorigin="3035,1696" coordsize="3,3" path="m3035,1698l3038,1696e" filled="false" stroked="true" strokeweight=".84pt" strokecolor="#050000">
                <v:path arrowok="t"/>
              </v:shape>
            </v:group>
            <v:group style="position:absolute;left:3040;top:1698;width:3;height:3" coordorigin="3040,1698" coordsize="3,3">
              <v:shape style="position:absolute;left:3040;top:1698;width:3;height:3" coordorigin="3040,1698" coordsize="3,3" path="m3040,1698l3043,1701e" filled="false" stroked="true" strokeweight=".84pt" strokecolor="#050000">
                <v:path arrowok="t"/>
              </v:shape>
            </v:group>
            <v:group style="position:absolute;left:3032;top:1701;width:3;height:3" coordorigin="3032,1701" coordsize="3,3">
              <v:shape style="position:absolute;left:3032;top:1701;width:3;height:3" coordorigin="3032,1701" coordsize="3,3" path="m3032,1704l3035,1701e" filled="false" stroked="true" strokeweight=".84pt" strokecolor="#050000">
                <v:path arrowok="t"/>
              </v:shape>
            </v:group>
            <v:group style="position:absolute;left:3169;top:1791;width:17;height:2" coordorigin="3169,1791" coordsize="17,2">
              <v:shape style="position:absolute;left:3169;top:1791;width:17;height:2" coordorigin="3169,1791" coordsize="17,0" path="m3169,1791l3186,1791e" filled="false" stroked="true" strokeweight=".259pt" strokecolor="#050000">
                <v:path arrowok="t"/>
              </v:shape>
            </v:group>
            <v:group style="position:absolute;left:3173;top:1775;width:2;height:17" coordorigin="3173,1775" coordsize="2,17">
              <v:shape style="position:absolute;left:3173;top:1775;width:2;height:17" coordorigin="3173,1775" coordsize="0,17" path="m3173,1775l3173,1792e" filled="false" stroked="true" strokeweight=".13pt" strokecolor="#050000">
                <v:path arrowok="t"/>
              </v:shape>
            </v:group>
            <v:group style="position:absolute;left:3038;top:1704;width:3;height:3" coordorigin="3038,1704" coordsize="3,3">
              <v:shape style="position:absolute;left:3038;top:1704;width:3;height:3" coordorigin="3038,1704" coordsize="3,3" path="m3038,1704l3040,1706e" filled="false" stroked="true" strokeweight=".84pt" strokecolor="#050000">
                <v:path arrowok="t"/>
              </v:shape>
            </v:group>
            <v:group style="position:absolute;left:3030;top:1706;width:3;height:3" coordorigin="3030,1706" coordsize="3,3">
              <v:shape style="position:absolute;left:3030;top:1706;width:3;height:3" coordorigin="3030,1706" coordsize="3,3" path="m3030,1709l3032,1706e" filled="false" stroked="true" strokeweight=".84pt" strokecolor="#050000">
                <v:path arrowok="t"/>
              </v:shape>
            </v:group>
            <v:group style="position:absolute;left:3035;top:1709;width:3;height:3" coordorigin="3035,1709" coordsize="3,3">
              <v:shape style="position:absolute;left:3035;top:1709;width:3;height:3" coordorigin="3035,1709" coordsize="3,3" path="m3035,1709l3038,1711e" filled="false" stroked="true" strokeweight=".84pt" strokecolor="#050000">
                <v:path arrowok="t"/>
              </v:shape>
            </v:group>
            <v:group style="position:absolute;left:3025;top:1711;width:3;height:3" coordorigin="3025,1711" coordsize="3,3">
              <v:shape style="position:absolute;left:3025;top:1711;width:3;height:3" coordorigin="3025,1711" coordsize="3,3" path="m3025,1714l3027,1711e" filled="false" stroked="true" strokeweight=".84pt" strokecolor="#050000">
                <v:path arrowok="t"/>
              </v:shape>
            </v:group>
            <v:group style="position:absolute;left:3183;top:1755;width:3;height:6" coordorigin="3183,1755" coordsize="3,6">
              <v:shape style="position:absolute;left:3183;top:1755;width:3;height:6" coordorigin="3183,1755" coordsize="3,6" path="m3185,1755l3183,1760e" filled="false" stroked="true" strokeweight=".84pt" strokecolor="#050000">
                <v:path arrowok="t"/>
              </v:shape>
            </v:group>
            <v:group style="position:absolute;left:3190;top:1851;width:3;height:3" coordorigin="3190,1851" coordsize="3,3">
              <v:shape style="position:absolute;left:3190;top:1851;width:3;height:3" coordorigin="3190,1851" coordsize="3,3" path="m3190,1851l3193,1854e" filled="false" stroked="true" strokeweight=".84pt" strokecolor="#050000">
                <v:path arrowok="t"/>
              </v:shape>
            </v:group>
            <v:group style="position:absolute;left:3177;top:1742;width:2;height:17" coordorigin="3177,1742" coordsize="2,17">
              <v:shape style="position:absolute;left:3177;top:1742;width:2;height:17" coordorigin="3177,1742" coordsize="0,17" path="m3177,1742l3177,1758e" filled="false" stroked="true" strokeweight=".259pt" strokecolor="#050000">
                <v:path arrowok="t"/>
              </v:shape>
            </v:group>
            <v:group style="position:absolute;left:3035;top:1691;width:3;height:3" coordorigin="3035,1691" coordsize="3,3">
              <v:shape style="position:absolute;left:3035;top:1691;width:3;height:3" coordorigin="3035,1691" coordsize="3,3" path="m3035,1691l3038,1693e" filled="false" stroked="true" strokeweight=".84pt" strokecolor="#050000">
                <v:path arrowok="t"/>
              </v:shape>
            </v:group>
            <v:group style="position:absolute;left:3172;top:1763;width:17;height:2" coordorigin="3172,1763" coordsize="17,2">
              <v:shape style="position:absolute;left:3172;top:1763;width:17;height:2" coordorigin="3172,1763" coordsize="17,0" path="m3172,1763l3188,1763e" filled="false" stroked="true" strokeweight=".258pt" strokecolor="#050000">
                <v:path arrowok="t"/>
              </v:shape>
            </v:group>
            <v:group style="position:absolute;left:3175;top:1747;width:2;height:17" coordorigin="3175,1747" coordsize="2,17">
              <v:shape style="position:absolute;left:3175;top:1747;width:2;height:17" coordorigin="3175,1747" coordsize="0,17" path="m3175,1747l3175,1764e" filled="false" stroked="true" strokeweight=".26pt" strokecolor="#050000">
                <v:path arrowok="t"/>
              </v:shape>
            </v:group>
            <v:group style="position:absolute;left:3030;top:1696;width:3;height:3" coordorigin="3030,1696" coordsize="3,3">
              <v:shape style="position:absolute;left:3030;top:1696;width:3;height:3" coordorigin="3030,1696" coordsize="3,3" path="m3030,1696l3032,1698e" filled="false" stroked="true" strokeweight=".84pt" strokecolor="#050000">
                <v:path arrowok="t"/>
              </v:shape>
            </v:group>
            <v:group style="position:absolute;left:3188;top:1856;width:3;height:3" coordorigin="3188,1856" coordsize="3,3">
              <v:shape style="position:absolute;left:3188;top:1856;width:3;height:3" coordorigin="3188,1856" coordsize="3,3" path="m3188,1856l3188,1859,3190,1859e" filled="false" stroked="true" strokeweight=".84pt" strokecolor="#050000">
                <v:path arrowok="t"/>
              </v:shape>
            </v:group>
            <v:group style="position:absolute;left:3027;top:1701;width:3;height:3" coordorigin="3027,1701" coordsize="3,3">
              <v:shape style="position:absolute;left:3027;top:1701;width:3;height:3" coordorigin="3027,1701" coordsize="3,3" path="m3027,1701l3030,1704e" filled="false" stroked="true" strokeweight=".84pt" strokecolor="#050000">
                <v:path arrowok="t"/>
              </v:shape>
            </v:group>
            <v:group style="position:absolute;left:3169;top:1768;width:17;height:2" coordorigin="3169,1768" coordsize="17,2">
              <v:shape style="position:absolute;left:3169;top:1768;width:17;height:2" coordorigin="3169,1768" coordsize="17,0" path="m3169,1768l3186,1768e" filled="false" stroked="true" strokeweight=".259pt" strokecolor="#050000">
                <v:path arrowok="t"/>
              </v:shape>
            </v:group>
            <v:group style="position:absolute;left:3172;top:1752;width:2;height:17" coordorigin="3172,1752" coordsize="2,17">
              <v:shape style="position:absolute;left:3172;top:1752;width:2;height:17" coordorigin="3172,1752" coordsize="0,17" path="m3172,1752l3172,1769e" filled="false" stroked="true" strokeweight=".259pt" strokecolor="#050000">
                <v:path arrowok="t"/>
              </v:shape>
            </v:group>
            <v:group style="position:absolute;left:3025;top:1706;width:3;height:3" coordorigin="3025,1706" coordsize="3,3">
              <v:shape style="position:absolute;left:3025;top:1706;width:3;height:3" coordorigin="3025,1706" coordsize="3,3" path="m3025,1706l3027,1709e" filled="false" stroked="true" strokeweight=".84pt" strokecolor="#050000">
                <v:path arrowok="t"/>
              </v:shape>
            </v:group>
            <v:group style="position:absolute;left:3170;top:1854;width:11;height:42" coordorigin="3170,1854" coordsize="11,42">
              <v:shape style="position:absolute;left:3170;top:1854;width:11;height:42" coordorigin="3170,1854" coordsize="11,42" path="m3170,1895l3172,1892,3172,1890,3175,1887,3175,1882,3177,1879,3177,1872,3180,1869,3180,1854e" filled="false" stroked="true" strokeweight=".84pt" strokecolor="#050000">
                <v:path arrowok="t"/>
              </v:shape>
            </v:group>
            <v:group style="position:absolute;left:3172;top:1771;width:3;height:6" coordorigin="3172,1771" coordsize="3,6">
              <v:shape style="position:absolute;left:3172;top:1771;width:3;height:6" coordorigin="3172,1771" coordsize="3,6" path="m3175,1771l3172,1776e" filled="false" stroked="true" strokeweight=".84pt" strokecolor="#050000">
                <v:path arrowok="t"/>
              </v:shape>
            </v:group>
            <v:group style="position:absolute;left:3168;top:1757;width:2;height:17" coordorigin="3168,1757" coordsize="2,17">
              <v:shape style="position:absolute;left:3168;top:1757;width:2;height:17" coordorigin="3168,1757" coordsize="0,17" path="m3168,1757l3168,1774e" filled="false" stroked="true" strokeweight=".13pt" strokecolor="#050000">
                <v:path arrowok="t"/>
              </v:shape>
            </v:group>
            <v:group style="position:absolute;left:3022;top:1711;width:3;height:3" coordorigin="3022,1711" coordsize="3,3">
              <v:shape style="position:absolute;left:3022;top:1711;width:3;height:3" coordorigin="3022,1711" coordsize="3,3" path="m3022,1711l3025,1714e" filled="false" stroked="true" strokeweight=".84pt" strokecolor="#050000">
                <v:path arrowok="t"/>
              </v:shape>
            </v:group>
            <v:group style="position:absolute;left:3183;top:1861;width:3;height:3" coordorigin="3183,1861" coordsize="3,3">
              <v:shape style="position:absolute;left:3183;top:1861;width:3;height:3" coordorigin="3183,1861" coordsize="3,3" path="m3183,1861l3185,1864e" filled="false" stroked="true" strokeweight=".84pt" strokecolor="#050000">
                <v:path arrowok="t"/>
              </v:shape>
            </v:group>
            <v:group style="position:absolute;left:3020;top:1696;width:3;height:3" coordorigin="3020,1696" coordsize="3,3">
              <v:shape style="position:absolute;left:3020;top:1696;width:3;height:3" coordorigin="3020,1696" coordsize="3,3" path="m3020,1696l3022,1698e" filled="false" stroked="true" strokeweight=".84pt" strokecolor="#050000">
                <v:path arrowok="t"/>
              </v:shape>
            </v:group>
            <v:group style="position:absolute;left:3170;top:1776;width:3;height:6" coordorigin="3170,1776" coordsize="3,6">
              <v:shape style="position:absolute;left:3170;top:1776;width:3;height:6" coordorigin="3170,1776" coordsize="3,6" path="m3172,1776l3170,1781e" filled="false" stroked="true" strokeweight=".84pt" strokecolor="#050000">
                <v:path arrowok="t"/>
              </v:shape>
            </v:group>
            <v:group style="position:absolute;left:3166;top:1762;width:2;height:17" coordorigin="3166,1762" coordsize="2,17">
              <v:shape style="position:absolute;left:3166;top:1762;width:2;height:17" coordorigin="3166,1762" coordsize="0,17" path="m3166,1762l3166,1779e" filled="false" stroked="true" strokeweight=".129pt" strokecolor="#050000">
                <v:path arrowok="t"/>
              </v:shape>
            </v:group>
            <v:group style="position:absolute;left:3017;top:1701;width:3;height:3" coordorigin="3017,1701" coordsize="3,3">
              <v:shape style="position:absolute;left:3017;top:1701;width:3;height:3" coordorigin="3017,1701" coordsize="3,3" path="m3017,1701l3020,1704e" filled="false" stroked="true" strokeweight=".84pt" strokecolor="#050000">
                <v:path arrowok="t"/>
              </v:shape>
            </v:group>
            <v:group style="position:absolute;left:3166;top:1746;width:17;height:2" coordorigin="3166,1746" coordsize="17,2">
              <v:shape style="position:absolute;left:3166;top:1746;width:17;height:2" coordorigin="3166,1746" coordsize="17,0" path="m3166,1746l3183,1746e" filled="false" stroked="true" strokeweight=".129pt" strokecolor="#050000">
                <v:path arrowok="t"/>
              </v:shape>
            </v:group>
            <v:group style="position:absolute;left:3167;top:1737;width:6;height:3" coordorigin="3167,1737" coordsize="6,3">
              <v:shape style="position:absolute;left:3167;top:1737;width:6;height:3" coordorigin="3167,1737" coordsize="6,3" path="m3167,1740l3172,1737e" filled="false" stroked="true" strokeweight=".84pt" strokecolor="#050000">
                <v:path arrowok="t"/>
              </v:shape>
            </v:group>
            <v:group style="position:absolute;left:3014;top:1706;width:3;height:3" coordorigin="3014,1706" coordsize="3,3">
              <v:shape style="position:absolute;left:3014;top:1706;width:3;height:3" coordorigin="3014,1706" coordsize="3,3" path="m3014,1706l3017,1709e" filled="false" stroked="true" strokeweight=".84pt" strokecolor="#050000">
                <v:path arrowok="t"/>
              </v:shape>
            </v:group>
            <v:group style="position:absolute;left:3198;top:1828;width:3;height:3" coordorigin="3198,1828" coordsize="3,3">
              <v:shape style="position:absolute;left:3198;top:1828;width:3;height:3" coordorigin="3198,1828" coordsize="3,3" path="m3198,1828l3201,1830e" filled="false" stroked="true" strokeweight=".84pt" strokecolor="#050000">
                <v:path arrowok="t"/>
              </v:shape>
            </v:group>
            <v:group style="position:absolute;left:2934;top:1823;width:3;height:3" coordorigin="2934,1823" coordsize="3,3">
              <v:shape style="position:absolute;left:2934;top:1823;width:3;height:3" coordorigin="2934,1823" coordsize="3,3" path="m2934,1823l2934,1825,2937,1825e" filled="false" stroked="true" strokeweight=".84pt" strokecolor="#050000">
                <v:path arrowok="t"/>
              </v:shape>
            </v:group>
            <v:group style="position:absolute;left:3012;top:1711;width:3;height:3" coordorigin="3012,1711" coordsize="3,3">
              <v:shape style="position:absolute;left:3012;top:1711;width:3;height:3" coordorigin="3012,1711" coordsize="3,3" path="m3012,1711l3014,1714e" filled="false" stroked="true" strokeweight=".84pt" strokecolor="#050000">
                <v:path arrowok="t"/>
              </v:shape>
            </v:group>
            <v:group style="position:absolute;left:3164;top:1751;width:17;height:2" coordorigin="3164,1751" coordsize="17,2">
              <v:shape style="position:absolute;left:3164;top:1751;width:17;height:2" coordorigin="3164,1751" coordsize="17,0" path="m3164,1751l3181,1751e" filled="false" stroked="true" strokeweight=".13pt" strokecolor="#050000">
                <v:path arrowok="t"/>
              </v:shape>
            </v:group>
            <v:group style="position:absolute;left:3164;top:1742;width:3;height:3" coordorigin="3164,1742" coordsize="3,3">
              <v:shape style="position:absolute;left:3164;top:1742;width:3;height:3" coordorigin="3164,1742" coordsize="3,3" path="m3164,1745l3167,1742e" filled="false" stroked="true" strokeweight=".84pt" strokecolor="#050000">
                <v:path arrowok="t"/>
              </v:shape>
            </v:group>
            <v:group style="position:absolute;left:3009;top:1716;width:3;height:3" coordorigin="3009,1716" coordsize="3,3">
              <v:shape style="position:absolute;left:3009;top:1716;width:3;height:3" coordorigin="3009,1716" coordsize="3,3" path="m3009,1716l3012,1719e" filled="false" stroked="true" strokeweight=".84pt" strokecolor="#050000">
                <v:path arrowok="t"/>
              </v:shape>
            </v:group>
            <v:group style="position:absolute;left:2981;top:1714;width:205;height:132" coordorigin="2981,1714" coordsize="205,132">
              <v:shape style="position:absolute;left:2981;top:1714;width:205;height:132" coordorigin="2981,1714" coordsize="205,132" path="m3185,1846l3185,1830,3183,1825,3183,1815,3180,1810,3180,1804,3177,1799,3175,1797,3172,1791,3170,1786,3167,1781,3164,1776,3162,1773,3159,1768,3157,1766,3151,1760,3149,1758,3146,1753,3141,1750,3139,1745,3133,1742,3131,1740,3126,1737,3120,1735,3115,1732,3113,1729,3107,1727,3102,1724,3097,1722,3092,1722,3089,1719,3087,1719,3082,1716,3071,1716,3069,1714,3030,1714,3027,1716,3020,1716,3017,1719,3009,1719,3007,1722,3001,1722,2999,1724,2996,1727,2994,1727,2988,1729,2986,1732,2983,1735,2981,1735e" filled="false" stroked="true" strokeweight=".84pt" strokecolor="#050000">
                <v:path arrowok="t"/>
              </v:shape>
            </v:group>
            <v:group style="position:absolute;left:3161;top:1757;width:17;height:2" coordorigin="3161,1757" coordsize="17,2">
              <v:shape style="position:absolute;left:3161;top:1757;width:17;height:2" coordorigin="3161,1757" coordsize="17,0" path="m3161,1757l3178,1757e" filled="false" stroked="true" strokeweight=".129pt" strokecolor="#050000">
                <v:path arrowok="t"/>
              </v:shape>
            </v:group>
            <v:group style="position:absolute;left:3163;top:1742;width:2;height:17" coordorigin="3163,1742" coordsize="2,17">
              <v:shape style="position:absolute;left:3163;top:1742;width:2;height:17" coordorigin="3163,1742" coordsize="0,17" path="m3163,1742l3163,1758e" filled="false" stroked="true" strokeweight=".13pt" strokecolor="#050000">
                <v:path arrowok="t"/>
              </v:shape>
            </v:group>
            <v:group style="position:absolute;left:3007;top:1701;width:6;height:3" coordorigin="3007,1701" coordsize="6,3">
              <v:shape style="position:absolute;left:3007;top:1701;width:6;height:3" coordorigin="3007,1701" coordsize="6,3" path="m3007,1701l3012,1704e" filled="false" stroked="true" strokeweight=".84pt" strokecolor="#050000">
                <v:path arrowok="t"/>
              </v:shape>
            </v:group>
            <v:group style="position:absolute;left:3195;top:1833;width:3;height:3" coordorigin="3195,1833" coordsize="3,3">
              <v:shape style="position:absolute;left:3195;top:1833;width:3;height:3" coordorigin="3195,1833" coordsize="3,3" path="m3195,1833l3198,1835e" filled="false" stroked="true" strokeweight=".84pt" strokecolor="#050000">
                <v:path arrowok="t"/>
              </v:shape>
            </v:group>
            <v:group style="position:absolute;left:3004;top:1706;width:3;height:3" coordorigin="3004,1706" coordsize="3,3">
              <v:shape style="position:absolute;left:3004;top:1706;width:3;height:3" coordorigin="3004,1706" coordsize="3,3" path="m3004,1706l3007,1709e" filled="false" stroked="true" strokeweight=".84pt" strokecolor="#050000">
                <v:path arrowok="t"/>
              </v:shape>
            </v:group>
            <v:group style="position:absolute;left:3179;top:1845;width:2;height:17" coordorigin="3179,1845" coordsize="2,17">
              <v:shape style="position:absolute;left:3179;top:1845;width:2;height:17" coordorigin="3179,1845" coordsize="0,17" path="m3179,1845l3179,1862e" filled="false" stroked="true" strokeweight=".129pt" strokecolor="#050000">
                <v:path arrowok="t"/>
              </v:shape>
            </v:group>
            <v:group style="position:absolute;left:3164;top:1760;width:3;height:3" coordorigin="3164,1760" coordsize="3,3">
              <v:shape style="position:absolute;left:3164;top:1760;width:3;height:3" coordorigin="3164,1760" coordsize="3,3" path="m3167,1760l3164,1763e" filled="false" stroked="true" strokeweight=".84pt" strokecolor="#050000">
                <v:path arrowok="t"/>
              </v:shape>
            </v:group>
            <v:group style="position:absolute;left:3159;top:1747;width:2;height:17" coordorigin="3159,1747" coordsize="2,17">
              <v:shape style="position:absolute;left:3159;top:1747;width:2;height:17" coordorigin="3159,1747" coordsize="0,17" path="m3159,1747l3159,1764e" filled="false" stroked="true" strokeweight=".258pt" strokecolor="#050000">
                <v:path arrowok="t"/>
              </v:shape>
            </v:group>
            <v:group style="position:absolute;left:3001;top:1711;width:3;height:3" coordorigin="3001,1711" coordsize="3,3">
              <v:shape style="position:absolute;left:3001;top:1711;width:3;height:3" coordorigin="3001,1711" coordsize="3,3" path="m3001,1711l3004,1714e" filled="false" stroked="true" strokeweight=".84pt" strokecolor="#050000">
                <v:path arrowok="t"/>
              </v:shape>
            </v:group>
            <v:group style="position:absolute;left:3162;top:1766;width:3;height:3" coordorigin="3162,1766" coordsize="3,3">
              <v:shape style="position:absolute;left:3162;top:1766;width:3;height:3" coordorigin="3162,1766" coordsize="3,3" path="m3164,1766l3162,1768e" filled="false" stroked="true" strokeweight=".84pt" strokecolor="#050000">
                <v:path arrowok="t"/>
              </v:shape>
            </v:group>
            <v:group style="position:absolute;left:3193;top:1838;width:3;height:3" coordorigin="3193,1838" coordsize="3,3">
              <v:shape style="position:absolute;left:3193;top:1838;width:3;height:3" coordorigin="3193,1838" coordsize="3,3" path="m3193,1838l3195,1841e" filled="false" stroked="true" strokeweight=".84pt" strokecolor="#050000">
                <v:path arrowok="t"/>
              </v:shape>
            </v:group>
            <v:group style="position:absolute;left:3157;top:1752;width:2;height:17" coordorigin="3157,1752" coordsize="2,17">
              <v:shape style="position:absolute;left:3157;top:1752;width:2;height:17" coordorigin="3157,1752" coordsize="0,17" path="m3157,1752l3157,1769e" filled="false" stroked="true" strokeweight=".259pt" strokecolor="#050000">
                <v:path arrowok="t"/>
              </v:shape>
            </v:group>
            <v:group style="position:absolute;left:2999;top:1716;width:3;height:3" coordorigin="2999,1716" coordsize="3,3">
              <v:shape style="position:absolute;left:2999;top:1716;width:3;height:3" coordorigin="2999,1716" coordsize="3,3" path="m2999,1716l3001,1719e" filled="false" stroked="true" strokeweight=".84pt" strokecolor="#050000">
                <v:path arrowok="t"/>
              </v:shape>
            </v:group>
            <v:group style="position:absolute;left:2996;top:1722;width:3;height:3" coordorigin="2996,1722" coordsize="3,3">
              <v:shape style="position:absolute;left:2996;top:1722;width:3;height:3" coordorigin="2996,1722" coordsize="3,3" path="m2996,1722l2999,1724e" filled="false" stroked="true" strokeweight=".84pt" strokecolor="#050000">
                <v:path arrowok="t"/>
              </v:shape>
            </v:group>
            <v:group style="position:absolute;left:3159;top:1735;width:17;height:2" coordorigin="3159,1735" coordsize="17,2">
              <v:shape style="position:absolute;left:3159;top:1735;width:17;height:2" coordorigin="3159,1735" coordsize="17,0" path="m3159,1735l3175,1735e" filled="false" stroked="true" strokeweight=".259pt" strokecolor="#050000">
                <v:path arrowok="t"/>
              </v:shape>
            </v:group>
            <v:group style="position:absolute;left:3157;top:1727;width:6;height:3" coordorigin="3157,1727" coordsize="6,3">
              <v:shape style="position:absolute;left:3157;top:1727;width:6;height:3" coordorigin="3157,1727" coordsize="6,3" path="m3157,1729l3162,1727e" filled="false" stroked="true" strokeweight=".84pt" strokecolor="#050000">
                <v:path arrowok="t"/>
              </v:shape>
            </v:group>
            <v:group style="position:absolute;left:2996;top:1706;width:3;height:3" coordorigin="2996,1706" coordsize="3,3">
              <v:shape style="position:absolute;left:2996;top:1706;width:3;height:3" coordorigin="2996,1706" coordsize="3,3" path="m2996,1706l2999,1709e" filled="false" stroked="true" strokeweight=".84pt" strokecolor="#050000">
                <v:path arrowok="t"/>
              </v:shape>
            </v:group>
            <v:group style="position:absolute;left:3188;top:1843;width:3;height:3" coordorigin="3188,1843" coordsize="3,3">
              <v:shape style="position:absolute;left:3188;top:1843;width:3;height:3" coordorigin="3188,1843" coordsize="3,3" path="m3188,1843l3190,1843,3190,1846e" filled="false" stroked="true" strokeweight=".84pt" strokecolor="#050000">
                <v:path arrowok="t"/>
              </v:shape>
            </v:group>
            <v:group style="position:absolute;left:3163;top:1902;width:2;height:17" coordorigin="3163,1902" coordsize="2,17">
              <v:shape style="position:absolute;left:3163;top:1902;width:2;height:17" coordorigin="3163,1902" coordsize="0,17" path="m3163,1902l3163,1919e" filled="false" stroked="true" strokeweight=".13pt" strokecolor="#050000">
                <v:path arrowok="t"/>
              </v:shape>
            </v:group>
            <v:group style="position:absolute;left:3162;top:1737;width:3;height:6" coordorigin="3162,1737" coordsize="3,6">
              <v:shape style="position:absolute;left:3162;top:1737;width:3;height:6" coordorigin="3162,1737" coordsize="3,6" path="m3164,1737l3162,1742e" filled="false" stroked="true" strokeweight=".84pt" strokecolor="#050000">
                <v:path arrowok="t"/>
              </v:shape>
            </v:group>
            <v:group style="position:absolute;left:3154;top:1732;width:6;height:3" coordorigin="3154,1732" coordsize="6,3">
              <v:shape style="position:absolute;left:3154;top:1732;width:6;height:3" coordorigin="3154,1732" coordsize="6,3" path="m3154,1735l3159,1732e" filled="false" stroked="true" strokeweight=".84pt" strokecolor="#050000">
                <v:path arrowok="t"/>
              </v:shape>
            </v:group>
            <v:group style="position:absolute;left:2994;top:1711;width:3;height:3" coordorigin="2994,1711" coordsize="3,3">
              <v:shape style="position:absolute;left:2994;top:1711;width:3;height:3" coordorigin="2994,1711" coordsize="3,3" path="m2994,1711l2996,1714e" filled="false" stroked="true" strokeweight=".84pt" strokecolor="#050000">
                <v:path arrowok="t"/>
              </v:shape>
            </v:group>
            <v:group style="position:absolute;left:2991;top:1716;width:3;height:3" coordorigin="2991,1716" coordsize="3,3">
              <v:shape style="position:absolute;left:2991;top:1716;width:3;height:3" coordorigin="2991,1716" coordsize="3,3" path="m2991,1716l2994,1719e" filled="false" stroked="true" strokeweight=".84pt" strokecolor="#050000">
                <v:path arrowok="t"/>
              </v:shape>
            </v:group>
            <v:group style="position:absolute;left:3151;top:1745;width:17;height:2" coordorigin="3151,1745" coordsize="17,2">
              <v:shape style="position:absolute;left:3151;top:1745;width:17;height:2" coordorigin="3151,1745" coordsize="17,0" path="m3151,1745l3168,1745e" filled="false" stroked="true" strokeweight=".259pt" strokecolor="#050000">
                <v:path arrowok="t"/>
              </v:shape>
            </v:group>
            <v:group style="position:absolute;left:3151;top:1737;width:3;height:3" coordorigin="3151,1737" coordsize="3,3">
              <v:shape style="position:absolute;left:3151;top:1737;width:3;height:3" coordorigin="3151,1737" coordsize="3,3" path="m3151,1740l3154,1737e" filled="false" stroked="true" strokeweight=".84pt" strokecolor="#050000">
                <v:path arrowok="t"/>
              </v:shape>
            </v:group>
            <v:group style="position:absolute;left:2986;top:1722;width:3;height:3" coordorigin="2986,1722" coordsize="3,3">
              <v:shape style="position:absolute;left:2986;top:1722;width:3;height:3" coordorigin="2986,1722" coordsize="3,3" path="m2986,1722l2988,1724e" filled="false" stroked="true" strokeweight=".84pt" strokecolor="#050000">
                <v:path arrowok="t"/>
              </v:shape>
            </v:group>
            <v:group style="position:absolute;left:3185;top:1848;width:3;height:3" coordorigin="3185,1848" coordsize="3,3">
              <v:shape style="position:absolute;left:3185;top:1848;width:3;height:3" coordorigin="3185,1848" coordsize="3,3" path="m3185,1848l3188,1851e" filled="false" stroked="true" strokeweight=".84pt" strokecolor="#050000">
                <v:path arrowok="t"/>
              </v:shape>
            </v:group>
            <v:group style="position:absolute;left:3148;top:1750;width:17;height:2" coordorigin="3148,1750" coordsize="17,2">
              <v:shape style="position:absolute;left:3148;top:1750;width:17;height:2" coordorigin="3148,1750" coordsize="17,0" path="m3148,1750l3165,1750e" filled="false" stroked="true" strokeweight=".258pt" strokecolor="#050000">
                <v:path arrowok="t"/>
              </v:shape>
            </v:group>
            <v:group style="position:absolute;left:3149;top:1742;width:3;height:3" coordorigin="3149,1742" coordsize="3,3">
              <v:shape style="position:absolute;left:3149;top:1742;width:3;height:3" coordorigin="3149,1742" coordsize="3,3" path="m3149,1745l3151,1742e" filled="false" stroked="true" strokeweight=".84pt" strokecolor="#050000">
                <v:path arrowok="t"/>
              </v:shape>
            </v:group>
            <v:group style="position:absolute;left:2985;top:1721;width:2;height:17" coordorigin="2985,1721" coordsize="2,17">
              <v:shape style="position:absolute;left:2985;top:1721;width:2;height:17" coordorigin="2985,1721" coordsize="0,17" path="m2985,1721l2985,1738e" filled="false" stroked="true" strokeweight=".13pt" strokecolor="#050000">
                <v:path arrowok="t"/>
              </v:shape>
            </v:group>
            <v:group style="position:absolute;left:2987;top:1708;width:2;height:17" coordorigin="2987,1708" coordsize="2,17">
              <v:shape style="position:absolute;left:2987;top:1708;width:2;height:17" coordorigin="2987,1708" coordsize="0,17" path="m2987,1708l2987,1725e" filled="false" stroked="true" strokeweight=".129pt" strokecolor="#050000">
                <v:path arrowok="t"/>
              </v:shape>
            </v:group>
            <v:group style="position:absolute;left:3146;top:1755;width:17;height:2" coordorigin="3146,1755" coordsize="17,2">
              <v:shape style="position:absolute;left:3146;top:1755;width:17;height:2" coordorigin="3146,1755" coordsize="17,0" path="m3146,1755l3162,1755e" filled="false" stroked="true" strokeweight=".259pt" strokecolor="#050000">
                <v:path arrowok="t"/>
              </v:shape>
            </v:group>
            <v:group style="position:absolute;left:3144;top:1748;width:6;height:3" coordorigin="3144,1748" coordsize="6,3">
              <v:shape style="position:absolute;left:3144;top:1748;width:6;height:3" coordorigin="3144,1748" coordsize="6,3" path="m3144,1750l3149,1747e" filled="false" stroked="true" strokeweight=".84pt" strokecolor="#050000">
                <v:path arrowok="t"/>
              </v:shape>
            </v:group>
            <v:group style="position:absolute;left:3198;top:1815;width:3;height:3" coordorigin="3198,1815" coordsize="3,3">
              <v:shape style="position:absolute;left:3198;top:1815;width:3;height:3" coordorigin="3198,1815" coordsize="3,3" path="m3198,1815l3201,1817e" filled="false" stroked="true" strokeweight=".84pt" strokecolor="#050000">
                <v:path arrowok="t"/>
              </v:shape>
            </v:group>
            <v:group style="position:absolute;left:2985;top:1713;width:2;height:17" coordorigin="2985,1713" coordsize="2,17">
              <v:shape style="position:absolute;left:2985;top:1713;width:2;height:17" coordorigin="2985,1713" coordsize="0,17" path="m2985,1713l2985,1730e" filled="false" stroked="true" strokeweight=".13pt" strokecolor="#050000">
                <v:path arrowok="t"/>
              </v:shape>
            </v:group>
            <v:group style="position:absolute;left:3148;top:1724;width:17;height:2" coordorigin="3148,1724" coordsize="17,2">
              <v:shape style="position:absolute;left:3148;top:1724;width:17;height:2" coordorigin="3148,1724" coordsize="17,0" path="m3148,1724l3165,1724e" filled="false" stroked="true" strokeweight=".257pt" strokecolor="#050000">
                <v:path arrowok="t"/>
              </v:shape>
            </v:group>
            <v:group style="position:absolute;left:3149;top:1711;width:2;height:17" coordorigin="3149,1711" coordsize="2,17">
              <v:shape style="position:absolute;left:3149;top:1711;width:2;height:17" coordorigin="3149,1711" coordsize="0,17" path="m3149,1711l3149,1727e" filled="false" stroked="true" strokeweight=".258pt" strokecolor="#050000">
                <v:path arrowok="t"/>
              </v:shape>
            </v:group>
            <v:group style="position:absolute;left:2979;top:1718;width:2;height:17" coordorigin="2979,1718" coordsize="2,17">
              <v:shape style="position:absolute;left:2979;top:1718;width:2;height:17" coordorigin="2979,1718" coordsize="0,17" path="m2979,1718l2979,1735e" filled="false" stroked="true" strokeweight=".129pt" strokecolor="#050000">
                <v:path arrowok="t"/>
              </v:shape>
            </v:group>
            <v:group style="position:absolute;left:2977;top:1724;width:2;height:17" coordorigin="2977,1724" coordsize="2,17">
              <v:shape style="position:absolute;left:2977;top:1724;width:2;height:17" coordorigin="2977,1724" coordsize="0,17" path="m2977,1724l2977,1740e" filled="false" stroked="true" strokeweight=".129pt" strokecolor="#050000">
                <v:path arrowok="t"/>
              </v:shape>
            </v:group>
            <v:group style="position:absolute;left:3151;top:1727;width:3;height:6" coordorigin="3151,1727" coordsize="3,6">
              <v:shape style="position:absolute;left:3151;top:1727;width:3;height:6" coordorigin="3151,1727" coordsize="3,6" path="m3154,1727l3151,1732e" filled="false" stroked="true" strokeweight=".84pt" strokecolor="#050000">
                <v:path arrowok="t"/>
              </v:shape>
            </v:group>
            <v:group style="position:absolute;left:3145;top:1716;width:2;height:17" coordorigin="3145,1716" coordsize="2,17">
              <v:shape style="position:absolute;left:3145;top:1716;width:2;height:17" coordorigin="3145,1716" coordsize="0,17" path="m3145,1716l3145,1733e" filled="false" stroked="true" strokeweight=".129pt" strokecolor="#050000">
                <v:path arrowok="t"/>
              </v:shape>
            </v:group>
            <v:group style="position:absolute;left:3195;top:1820;width:3;height:3" coordorigin="3195,1820" coordsize="3,3">
              <v:shape style="position:absolute;left:3195;top:1820;width:3;height:3" coordorigin="3195,1820" coordsize="3,3" path="m3195,1820l3198,1823e" filled="false" stroked="true" strokeweight=".84pt" strokecolor="#050000">
                <v:path arrowok="t"/>
              </v:shape>
            </v:group>
            <v:group style="position:absolute;left:3176;top:1881;width:2;height:17" coordorigin="3176,1881" coordsize="2,17">
              <v:shape style="position:absolute;left:3176;top:1881;width:2;height:17" coordorigin="3176,1881" coordsize="0,17" path="m3176,1881l3176,1898e" filled="false" stroked="true" strokeweight=".13pt" strokecolor="#050000">
                <v:path arrowok="t"/>
              </v:shape>
            </v:group>
            <v:group style="position:absolute;left:2974;top:1729;width:2;height:17" coordorigin="2974,1729" coordsize="2,17">
              <v:shape style="position:absolute;left:2974;top:1729;width:2;height:17" coordorigin="2974,1729" coordsize="0,17" path="m2974,1729l2974,1746e" filled="false" stroked="true" strokeweight=".13pt" strokecolor="#050000">
                <v:path arrowok="t"/>
              </v:shape>
            </v:group>
            <v:group style="position:absolute;left:3141;top:1735;width:17;height:2" coordorigin="3141,1735" coordsize="17,2">
              <v:shape style="position:absolute;left:3141;top:1735;width:17;height:2" coordorigin="3141,1735" coordsize="17,0" path="m3141,1735l3157,1735e" filled="false" stroked="true" strokeweight=".259pt" strokecolor="#050000">
                <v:path arrowok="t"/>
              </v:shape>
            </v:group>
            <v:group style="position:absolute;left:3142;top:1721;width:2;height:17" coordorigin="3142,1721" coordsize="2,17">
              <v:shape style="position:absolute;left:3142;top:1721;width:2;height:17" coordorigin="3142,1721" coordsize="0,17" path="m3142,1721l3142,1738e" filled="false" stroked="true" strokeweight=".13pt" strokecolor="#050000">
                <v:path arrowok="t"/>
              </v:shape>
            </v:group>
            <v:group style="position:absolute;left:2977;top:1716;width:2;height:17" coordorigin="2977,1716" coordsize="2,17">
              <v:shape style="position:absolute;left:2977;top:1716;width:2;height:17" coordorigin="2977,1716" coordsize="0,17" path="m2977,1716l2977,1733e" filled="false" stroked="true" strokeweight=".13pt" strokecolor="#050000">
                <v:path arrowok="t"/>
              </v:shape>
            </v:group>
            <v:group style="position:absolute;left:2974;top:1721;width:2;height:17" coordorigin="2974,1721" coordsize="2,17">
              <v:shape style="position:absolute;left:2974;top:1721;width:2;height:17" coordorigin="2974,1721" coordsize="0,17" path="m2974,1721l2974,1738e" filled="false" stroked="true" strokeweight=".13pt" strokecolor="#050000">
                <v:path arrowok="t"/>
              </v:shape>
            </v:group>
            <v:group style="position:absolute;left:3138;top:1740;width:17;height:2" coordorigin="3138,1740" coordsize="17,2">
              <v:shape style="position:absolute;left:3138;top:1740;width:17;height:2" coordorigin="3138,1740" coordsize="17,0" path="m3138,1740l3155,1740e" filled="false" stroked="true" strokeweight=".259pt" strokecolor="#050000">
                <v:path arrowok="t"/>
              </v:shape>
            </v:group>
            <v:group style="position:absolute;left:3193;top:1825;width:3;height:3" coordorigin="3193,1825" coordsize="3,3">
              <v:shape style="position:absolute;left:3193;top:1825;width:3;height:3" coordorigin="3193,1825" coordsize="3,3" path="m3193,1825l3195,1828e" filled="false" stroked="true" strokeweight=".84pt" strokecolor="#050000">
                <v:path arrowok="t"/>
              </v:shape>
            </v:group>
            <v:group style="position:absolute;left:3139;top:1726;width:2;height:17" coordorigin="3139,1726" coordsize="2,17">
              <v:shape style="position:absolute;left:3139;top:1726;width:2;height:17" coordorigin="3139,1726" coordsize="0,17" path="m3139,1726l3139,1743e" filled="false" stroked="true" strokeweight=".258pt" strokecolor="#050000">
                <v:path arrowok="t"/>
              </v:shape>
            </v:group>
            <v:group style="position:absolute;left:2952;top:1719;width:228;height:135" coordorigin="2952,1719" coordsize="228,135">
              <v:shape style="position:absolute;left:2952;top:1719;width:228;height:135" coordorigin="2952,1719" coordsize="228,135" path="m3180,1854l3180,1828,3177,1823,3177,1817,3175,1812,3175,1807,3172,1804,3170,1799,3167,1794,3164,1789,3162,1786,3159,1781,3157,1779,3154,1773,3151,1771,3149,1766,3144,1763,3141,1758,3139,1755,3133,1753,3131,1747,3126,1745,3120,1742,3118,1740,3113,1737,3107,1735,3105,1732,3100,1732,3095,1729,3089,1727,3084,1727,3082,1724,3076,1724,3071,1722,3061,1722,3056,1719,3035,1719,3030,1722,3022,1722,3017,1724,3012,1724,3007,1727,3001,1727,2996,1729,2994,1732,2988,1735,2983,1737,2981,1740,2975,1742,2973,1745,2968,1747,2965,1753,2960,1755,2957,1758,2955,1763,2952,1768e" filled="false" stroked="true" strokeweight=".84pt" strokecolor="#050000">
                <v:path arrowok="t"/>
              </v:shape>
            </v:group>
            <v:group style="position:absolute;left:2972;top:1726;width:2;height:17" coordorigin="2972,1726" coordsize="2,17">
              <v:shape style="position:absolute;left:2972;top:1726;width:2;height:17" coordorigin="2972,1726" coordsize="0,17" path="m2972,1726l2972,1743e" filled="false" stroked="true" strokeweight=".129pt" strokecolor="#050000">
                <v:path arrowok="t"/>
              </v:shape>
            </v:group>
            <v:group style="position:absolute;left:3135;top:1746;width:17;height:2" coordorigin="3135,1746" coordsize="17,2">
              <v:shape style="position:absolute;left:3135;top:1746;width:17;height:2" coordorigin="3135,1746" coordsize="17,0" path="m3135,1746l3152,1746e" filled="false" stroked="true" strokeweight=".129pt" strokecolor="#050000">
                <v:path arrowok="t"/>
              </v:shape>
            </v:group>
            <v:group style="position:absolute;left:3136;top:1731;width:2;height:17" coordorigin="3136,1731" coordsize="2,17">
              <v:shape style="position:absolute;left:3136;top:1731;width:2;height:17" coordorigin="3136,1731" coordsize="0,17" path="m3136,1731l3136,1748e" filled="false" stroked="true" strokeweight=".259pt" strokecolor="#050000">
                <v:path arrowok="t"/>
              </v:shape>
            </v:group>
            <v:group style="position:absolute;left:2966;top:1731;width:2;height:17" coordorigin="2966,1731" coordsize="2,17">
              <v:shape style="position:absolute;left:2966;top:1731;width:2;height:17" coordorigin="2966,1731" coordsize="0,17" path="m2966,1731l2966,1748e" filled="false" stroked="true" strokeweight=".128pt" strokecolor="#050000">
                <v:path arrowok="t"/>
              </v:shape>
            </v:group>
            <v:group style="position:absolute;left:3188;top:1830;width:6;height:3" coordorigin="3188,1830" coordsize="6,3">
              <v:shape style="position:absolute;left:3188;top:1830;width:6;height:3" coordorigin="3188,1830" coordsize="6,3" path="m3188,1830l3193,1833e" filled="false" stroked="true" strokeweight=".84pt" strokecolor="#050000">
                <v:path arrowok="t"/>
              </v:shape>
            </v:group>
            <v:group style="position:absolute;left:2963;top:1745;width:3;height:3" coordorigin="2963,1745" coordsize="3,3">
              <v:shape style="position:absolute;left:2963;top:1745;width:3;height:3" coordorigin="2963,1745" coordsize="3,3" path="m2963,1745l2965,1747e" filled="false" stroked="true" strokeweight=".84pt" strokecolor="#050000">
                <v:path arrowok="t"/>
              </v:shape>
            </v:group>
            <v:group style="position:absolute;left:3135;top:1716;width:17;height:2" coordorigin="3135,1716" coordsize="17,2">
              <v:shape style="position:absolute;left:3135;top:1716;width:17;height:2" coordorigin="3135,1716" coordsize="17,0" path="m3135,1716l3152,1716e" filled="false" stroked="true" strokeweight=".258pt" strokecolor="#050000">
                <v:path arrowok="t"/>
              </v:shape>
            </v:group>
            <v:group style="position:absolute;left:3133;top:1709;width:6;height:3" coordorigin="3133,1709" coordsize="6,3">
              <v:shape style="position:absolute;left:3133;top:1709;width:6;height:3" coordorigin="3133,1709" coordsize="6,3" path="m3133,1711l3139,1709e" filled="false" stroked="true" strokeweight=".84pt" strokecolor="#050000">
                <v:path arrowok="t"/>
              </v:shape>
            </v:group>
            <v:group style="position:absolute;left:2969;top:1726;width:2;height:17" coordorigin="2969,1726" coordsize="2,17">
              <v:shape style="position:absolute;left:2969;top:1726;width:2;height:17" coordorigin="2969,1726" coordsize="0,17" path="m2969,1726l2969,1743e" filled="false" stroked="true" strokeweight=".13pt" strokecolor="#050000">
                <v:path arrowok="t"/>
              </v:shape>
            </v:group>
            <v:group style="position:absolute;left:3173;top:1887;width:2;height:17" coordorigin="3173,1887" coordsize="2,17">
              <v:shape style="position:absolute;left:3173;top:1887;width:2;height:17" coordorigin="3173,1887" coordsize="0,17" path="m3173,1887l3173,1903e" filled="false" stroked="true" strokeweight=".13pt" strokecolor="#050000">
                <v:path arrowok="t"/>
              </v:shape>
            </v:group>
            <v:group style="position:absolute;left:3133;top:1722;width:17;height:2" coordorigin="3133,1722" coordsize="17,2">
              <v:shape style="position:absolute;left:3133;top:1722;width:17;height:2" coordorigin="3133,1722" coordsize="17,0" path="m3133,1722l3150,1722e" filled="false" stroked="true" strokeweight=".258pt" strokecolor="#050000">
                <v:path arrowok="t"/>
              </v:shape>
            </v:group>
            <v:group style="position:absolute;left:2966;top:1731;width:2;height:17" coordorigin="2966,1731" coordsize="2,17">
              <v:shape style="position:absolute;left:2966;top:1731;width:2;height:17" coordorigin="2966,1731" coordsize="0,17" path="m2966,1731l2966,1748e" filled="false" stroked="true" strokeweight=".128pt" strokecolor="#050000">
                <v:path arrowok="t"/>
              </v:shape>
            </v:group>
            <v:group style="position:absolute;left:3131;top:1714;width:6;height:3" coordorigin="3131,1714" coordsize="6,3">
              <v:shape style="position:absolute;left:3131;top:1714;width:6;height:3" coordorigin="3131,1714" coordsize="6,3" path="m3131,1716l3136,1714e" filled="false" stroked="true" strokeweight=".84pt" strokecolor="#050000">
                <v:path arrowok="t"/>
              </v:shape>
            </v:group>
            <v:group style="position:absolute;left:3185;top:1835;width:3;height:3" coordorigin="3185,1835" coordsize="3,3">
              <v:shape style="position:absolute;left:3185;top:1835;width:3;height:3" coordorigin="3185,1835" coordsize="3,3" path="m3185,1835l3188,1838e" filled="false" stroked="true" strokeweight=".84pt" strokecolor="#050000">
                <v:path arrowok="t"/>
              </v:shape>
            </v:group>
            <v:group style="position:absolute;left:2961;top:1737;width:2;height:17" coordorigin="2961,1737" coordsize="2,17">
              <v:shape style="position:absolute;left:2961;top:1737;width:2;height:17" coordorigin="2961,1737" coordsize="0,17" path="m2961,1737l2961,1753e" filled="false" stroked="true" strokeweight=".13pt" strokecolor="#050000">
                <v:path arrowok="t"/>
              </v:shape>
            </v:group>
            <v:group style="position:absolute;left:3130;top:1727;width:17;height:2" coordorigin="3130,1727" coordsize="17,2">
              <v:shape style="position:absolute;left:3130;top:1727;width:17;height:2" coordorigin="3130,1727" coordsize="17,0" path="m3130,1727l3147,1727e" filled="false" stroked="true" strokeweight=".26pt" strokecolor="#050000">
                <v:path arrowok="t"/>
              </v:shape>
            </v:group>
            <v:group style="position:absolute;left:3128;top:1719;width:3;height:3" coordorigin="3128,1719" coordsize="3,3">
              <v:shape style="position:absolute;left:3128;top:1719;width:3;height:3" coordorigin="3128,1719" coordsize="3,3" path="m3128,1722l3131,1719e" filled="false" stroked="true" strokeweight=".84pt" strokecolor="#050000">
                <v:path arrowok="t"/>
              </v:shape>
            </v:group>
            <v:group style="position:absolute;left:2959;top:1742;width:2;height:17" coordorigin="2959,1742" coordsize="2,17">
              <v:shape style="position:absolute;left:2959;top:1742;width:2;height:17" coordorigin="2959,1742" coordsize="0,17" path="m2959,1742l2959,1758e" filled="false" stroked="true" strokeweight=".129pt" strokecolor="#050000">
                <v:path arrowok="t"/>
              </v:shape>
            </v:group>
            <v:group style="position:absolute;left:2955;top:1755;width:3;height:3" coordorigin="2955,1755" coordsize="3,3">
              <v:shape style="position:absolute;left:2955;top:1755;width:3;height:3" coordorigin="2955,1755" coordsize="3,3" path="m2955,1755l2957,1758e" filled="false" stroked="true" strokeweight=".84pt" strokecolor="#050000">
                <v:path arrowok="t"/>
              </v:shape>
            </v:group>
            <v:group style="position:absolute;left:3128;top:1732;width:17;height:2" coordorigin="3128,1732" coordsize="17,2">
              <v:shape style="position:absolute;left:3128;top:1732;width:17;height:2" coordorigin="3128,1732" coordsize="17,0" path="m3128,1732l3144,1732e" filled="false" stroked="true" strokeweight=".259pt" strokecolor="#050000">
                <v:path arrowok="t"/>
              </v:shape>
            </v:group>
            <v:group style="position:absolute;left:3126;top:1724;width:3;height:3" coordorigin="3126,1724" coordsize="3,3">
              <v:shape style="position:absolute;left:3126;top:1724;width:3;height:3" coordorigin="3126,1724" coordsize="3,3" path="m3126,1727l3128,1724e" filled="false" stroked="true" strokeweight=".84pt" strokecolor="#050000">
                <v:path arrowok="t"/>
              </v:shape>
            </v:group>
            <v:group style="position:absolute;left:3199;top:1793;width:2;height:17" coordorigin="3199,1793" coordsize="2,17">
              <v:shape style="position:absolute;left:3199;top:1793;width:2;height:17" coordorigin="3199,1793" coordsize="0,17" path="m3199,1793l3199,1810e" filled="false" stroked="true" strokeweight=".128pt" strokecolor="#050000">
                <v:path arrowok="t"/>
              </v:shape>
            </v:group>
            <v:group style="position:absolute;left:3161;top:1899;width:17;height:2" coordorigin="3161,1899" coordsize="17,2">
              <v:shape style="position:absolute;left:3161;top:1899;width:17;height:2" coordorigin="3161,1899" coordsize="17,0" path="m3161,1899l3178,1899e" filled="false" stroked="true" strokeweight=".129pt" strokecolor="#050000">
                <v:path arrowok="t"/>
              </v:shape>
            </v:group>
            <v:group style="position:absolute;left:3131;top:1735;width:3;height:6" coordorigin="3131,1735" coordsize="3,6">
              <v:shape style="position:absolute;left:3131;top:1735;width:3;height:6" coordorigin="3131,1735" coordsize="3,6" path="m3131,1735l3133,1740e" filled="false" stroked="true" strokeweight=".84pt" strokecolor="#050000">
                <v:path arrowok="t"/>
              </v:shape>
            </v:group>
            <v:group style="position:absolute;left:3123;top:1729;width:3;height:3" coordorigin="3123,1729" coordsize="3,3">
              <v:shape style="position:absolute;left:3123;top:1729;width:3;height:3" coordorigin="3123,1729" coordsize="3,3" path="m3123,1732l3126,1729e" filled="false" stroked="true" strokeweight=".84pt" strokecolor="#050000">
                <v:path arrowok="t"/>
              </v:shape>
            </v:group>
            <v:group style="position:absolute;left:2956;top:1752;width:2;height:17" coordorigin="2956,1752" coordsize="2,17">
              <v:shape style="position:absolute;left:2956;top:1752;width:2;height:17" coordorigin="2956,1752" coordsize="0,17" path="m2956,1752l2956,1769e" filled="false" stroked="true" strokeweight=".13pt" strokecolor="#050000">
                <v:path arrowok="t"/>
              </v:shape>
            </v:group>
            <v:group style="position:absolute;left:3131;top:1706;width:3;height:3" coordorigin="3131,1706" coordsize="3,3">
              <v:shape style="position:absolute;left:3131;top:1706;width:3;height:3" coordorigin="3131,1706" coordsize="3,3" path="m3131,1706l3133,1709e" filled="false" stroked="true" strokeweight=".84pt" strokecolor="#050000">
                <v:path arrowok="t"/>
              </v:shape>
            </v:group>
            <v:group style="position:absolute;left:3120;top:1701;width:6;height:3" coordorigin="3120,1701" coordsize="6,3">
              <v:shape style="position:absolute;left:3120;top:1701;width:6;height:3" coordorigin="3120,1701" coordsize="6,3" path="m3120,1704l3126,1701e" filled="false" stroked="true" strokeweight=".84pt" strokecolor="#050000">
                <v:path arrowok="t"/>
              </v:shape>
            </v:group>
            <v:group style="position:absolute;left:3195;top:1799;width:2;height:17" coordorigin="3195,1799" coordsize="2,17">
              <v:shape style="position:absolute;left:3195;top:1799;width:2;height:17" coordorigin="3195,1799" coordsize="0,17" path="m3195,1799l3195,1815e" filled="false" stroked="true" strokeweight=".26pt" strokecolor="#050000">
                <v:path arrowok="t"/>
              </v:shape>
            </v:group>
            <v:group style="position:absolute;left:2954;top:1755;width:2;height:17" coordorigin="2954,1755" coordsize="2,17">
              <v:shape style="position:absolute;left:2954;top:1755;width:2;height:17" coordorigin="2954,1755" coordsize="0,17" path="m2954,1755l2954,1771e" filled="false" stroked="true" strokeweight=".129pt" strokecolor="#050000">
                <v:path arrowok="t"/>
              </v:shape>
            </v:group>
            <v:group style="position:absolute;left:3120;top:1713;width:17;height:2" coordorigin="3120,1713" coordsize="17,2">
              <v:shape style="position:absolute;left:3120;top:1713;width:17;height:2" coordorigin="3120,1713" coordsize="17,0" path="m3120,1713l3137,1713e" filled="false" stroked="true" strokeweight=".13pt" strokecolor="#050000">
                <v:path arrowok="t"/>
              </v:shape>
            </v:group>
            <v:group style="position:absolute;left:3118;top:1706;width:6;height:3" coordorigin="3118,1706" coordsize="6,3">
              <v:shape style="position:absolute;left:3118;top:1706;width:6;height:3" coordorigin="3118,1706" coordsize="6,3" path="m3118,1709l3123,1706e" filled="false" stroked="true" strokeweight=".84pt" strokecolor="#050000">
                <v:path arrowok="t"/>
              </v:shape>
            </v:group>
            <v:group style="position:absolute;left:3188;top:1867;width:3;height:3" coordorigin="3188,1867" coordsize="3,3">
              <v:shape style="position:absolute;left:3188;top:1867;width:3;height:3" coordorigin="3188,1867" coordsize="3,3" path="m3188,1867l3190,1869e" filled="false" stroked="true" strokeweight=".84pt" strokecolor="#050000">
                <v:path arrowok="t"/>
              </v:shape>
            </v:group>
            <v:group style="position:absolute;left:2948;top:1760;width:2;height:17" coordorigin="2948,1760" coordsize="2,17">
              <v:shape style="position:absolute;left:2948;top:1760;width:2;height:17" coordorigin="2948,1760" coordsize="0,17" path="m2948,1760l2948,1777e" filled="false" stroked="true" strokeweight=".13pt" strokecolor="#050000">
                <v:path arrowok="t"/>
              </v:shape>
            </v:group>
            <v:group style="position:absolute;left:2937;top:1724;width:241;height:130" coordorigin="2937,1724" coordsize="241,130">
              <v:shape style="position:absolute;left:2937;top:1724;width:241;height:130" coordorigin="2937,1724" coordsize="241,130" path="m3177,1854l3177,1848,3175,1843,3175,1825,3172,1820,3170,1815,3170,1810,3167,1804,3164,1799,3162,1794,3159,1789,3157,1786,3154,1781,3149,1776,3146,1771,3141,1768,3139,1763,3133,1760,3131,1755,3126,1753,3120,1750,3115,1747,3113,1742,3107,1740,3102,1737,3097,1737,3092,1735,3087,1732,3082,1729,3076,1729,3069,1727,3053,1727,3048,1724,3043,1724,3035,1727,3019,1727,3014,1729,3009,1732,3004,1732,2999,1735,2994,1737,2988,1740,2983,1742,2981,1745,2978,1745,2975,1747,2975,1750,2973,1750,2970,1753,2968,1755,2965,1755,2965,1758,2963,1760,2960,1763,2957,1766,2957,1768,2955,1768,2952,1771,2952,1773,2950,1776,2950,1779,2947,1781,2947,1784,2944,1786,2944,1789,2942,1791,2942,1797,2939,1799,2939,1807,2937,1810,2937,1825e" filled="false" stroked="true" strokeweight=".84pt" strokecolor="#050000">
                <v:path arrowok="t"/>
              </v:shape>
            </v:group>
            <v:group style="position:absolute;left:3117;top:1719;width:17;height:2" coordorigin="3117,1719" coordsize="17,2">
              <v:shape style="position:absolute;left:3117;top:1719;width:17;height:2" coordorigin="3117,1719" coordsize="17,0" path="m3117,1719l3134,1719e" filled="false" stroked="true" strokeweight=".26pt" strokecolor="#050000">
                <v:path arrowok="t"/>
              </v:shape>
            </v:group>
            <v:group style="position:absolute;left:3192;top:1804;width:2;height:17" coordorigin="3192,1804" coordsize="2,17">
              <v:shape style="position:absolute;left:3192;top:1804;width:2;height:17" coordorigin="3192,1804" coordsize="0,17" path="m3192,1804l3192,1821e" filled="false" stroked="true" strokeweight=".129pt" strokecolor="#050000">
                <v:path arrowok="t"/>
              </v:shape>
            </v:group>
            <v:group style="position:absolute;left:3117;top:1705;width:2;height:17" coordorigin="3117,1705" coordsize="2,17">
              <v:shape style="position:absolute;left:3117;top:1705;width:2;height:17" coordorigin="3117,1705" coordsize="0,17" path="m3117,1705l3117,1722e" filled="false" stroked="true" strokeweight=".129pt" strokecolor="#050000">
                <v:path arrowok="t"/>
              </v:shape>
            </v:group>
            <v:group style="position:absolute;left:3115;top:1724;width:17;height:2" coordorigin="3115,1724" coordsize="17,2">
              <v:shape style="position:absolute;left:3115;top:1724;width:17;height:2" coordorigin="3115,1724" coordsize="17,0" path="m3115,1724l3131,1724e" filled="false" stroked="true" strokeweight=".258pt" strokecolor="#050000">
                <v:path arrowok="t"/>
              </v:shape>
            </v:group>
            <v:group style="position:absolute;left:3114;top:1711;width:2;height:17" coordorigin="3114,1711" coordsize="2,17">
              <v:shape style="position:absolute;left:3114;top:1711;width:2;height:17" coordorigin="3114,1711" coordsize="0,17" path="m3114,1711l3114,1727e" filled="false" stroked="true" strokeweight=".129pt" strokecolor="#050000">
                <v:path arrowok="t"/>
              </v:shape>
            </v:group>
            <v:group style="position:absolute;left:3177;top:1873;width:17;height:2" coordorigin="3177,1873" coordsize="17,2">
              <v:shape style="position:absolute;left:3177;top:1873;width:17;height:2" coordorigin="3177,1873" coordsize="17,0" path="m3177,1873l3194,1873e" filled="false" stroked="true" strokeweight=".131pt" strokecolor="#050000">
                <v:path arrowok="t"/>
              </v:shape>
            </v:group>
            <v:group style="position:absolute;left:3189;top:1809;width:2;height:17" coordorigin="3189,1809" coordsize="2,17">
              <v:shape style="position:absolute;left:3189;top:1809;width:2;height:17" coordorigin="3189,1809" coordsize="0,17" path="m3189,1809l3189,1826e" filled="false" stroked="true" strokeweight=".13pt" strokecolor="#050000">
                <v:path arrowok="t"/>
              </v:shape>
            </v:group>
            <v:group style="position:absolute;left:3112;top:1729;width:17;height:2" coordorigin="3112,1729" coordsize="17,2">
              <v:shape style="position:absolute;left:3112;top:1729;width:17;height:2" coordorigin="3112,1729" coordsize="17,0" path="m3112,1729l3129,1729e" filled="false" stroked="true" strokeweight=".258pt" strokecolor="#050000">
                <v:path arrowok="t"/>
              </v:shape>
            </v:group>
            <v:group style="position:absolute;left:3111;top:1716;width:2;height:17" coordorigin="3111,1716" coordsize="2,17">
              <v:shape style="position:absolute;left:3111;top:1716;width:2;height:17" coordorigin="3111,1716" coordsize="0,17" path="m3111,1716l3111,1733e" filled="false" stroked="true" strokeweight=".13pt" strokecolor="#050000">
                <v:path arrowok="t"/>
              </v:shape>
            </v:group>
            <v:group style="position:absolute;left:2943;top:1770;width:2;height:17" coordorigin="2943,1770" coordsize="2,17">
              <v:shape style="position:absolute;left:2943;top:1770;width:2;height:17" coordorigin="2943,1770" coordsize="0,17" path="m2943,1770l2943,1787e" filled="false" stroked="true" strokeweight=".13pt" strokecolor="#050000">
                <v:path arrowok="t"/>
              </v:shape>
            </v:group>
            <v:group style="position:absolute;left:2937;top:1828;width:200;height:127" coordorigin="2937,1828" coordsize="200,127">
              <v:shape style="position:absolute;left:2937;top:1828;width:200;height:127" coordorigin="2937,1828" coordsize="200,127" path="m2937,1828l2937,1848,2939,1851,2939,1861,2942,1864,2944,1869,2944,1872,2947,1877,2950,1879,2950,1885,2952,1887,2955,1892,2957,1895,2960,1898,2963,1903,2965,1905,2968,1908,2970,1913,2973,1916,2978,1918,2981,1921,2983,1923,2986,1926,2991,1929,2994,1931,2996,1934,3001,1936,3004,1939,3009,1939,3012,1942,3017,1944,3020,1944,3025,1947,3030,1947,3032,1949,3038,1949,3040,1952,3053,1952,3058,1955,3076,1955,3079,1952,3092,1952,3097,1949,3100,1949,3105,1947,3110,1947,3113,1944,3118,1942,3120,1942,3126,1939,3128,1936,3131,1934,3136,1931e" filled="false" stroked="true" strokeweight=".84pt" strokecolor="#050000">
                <v:path arrowok="t"/>
              </v:shape>
            </v:group>
            <v:group style="position:absolute;left:3159;top:1854;width:19;height:55" coordorigin="3159,1854" coordsize="19,55">
              <v:shape style="position:absolute;left:3159;top:1854;width:19;height:55" coordorigin="3159,1854" coordsize="19,55" path="m3159,1908l3159,1905,3162,1903,3164,1898,3164,1895,3167,1892,3170,1890,3170,1885,3172,1882,3172,1874,3175,1872,3175,1856,3177,1854e" filled="false" stroked="true" strokeweight=".84pt" strokecolor="#050000">
                <v:path arrowok="t"/>
              </v:shape>
            </v:group>
            <v:group style="position:absolute;left:3118;top:1698;width:3;height:6" coordorigin="3118,1698" coordsize="3,6">
              <v:shape style="position:absolute;left:3118;top:1698;width:3;height:6" coordorigin="3118,1698" coordsize="3,6" path="m3118,1698l3120,1704e" filled="false" stroked="true" strokeweight=".84pt" strokecolor="#050000">
                <v:path arrowok="t"/>
              </v:shape>
            </v:group>
            <v:group style="position:absolute;left:3107;top:1696;width:6;height:3" coordorigin="3107,1696" coordsize="6,3">
              <v:shape style="position:absolute;left:3107;top:1696;width:6;height:3" coordorigin="3107,1696" coordsize="6,3" path="m3107,1698l3113,1696e" filled="false" stroked="true" strokeweight=".84pt" strokecolor="#050000">
                <v:path arrowok="t"/>
              </v:shape>
            </v:group>
            <v:group style="position:absolute;left:1737;top:611;width:2;height:17" coordorigin="1737,611" coordsize="2,17">
              <v:shape style="position:absolute;left:1737;top:611;width:2;height:17" coordorigin="1737,611" coordsize="0,17" path="m1737,611l1737,628e" filled="false" stroked="true" strokeweight=".131pt" strokecolor="#050000">
                <v:path arrowok="t"/>
              </v:shape>
            </v:group>
            <v:group style="position:absolute;left:1667;top:619;width:2;height:17" coordorigin="1667,619" coordsize="2,17">
              <v:shape style="position:absolute;left:1667;top:619;width:2;height:17" coordorigin="1667,619" coordsize="0,17" path="m1667,619l1667,635e" filled="false" stroked="true" strokeweight=".13pt" strokecolor="#050000">
                <v:path arrowok="t"/>
              </v:shape>
            </v:group>
            <v:group style="position:absolute;left:1623;top:624;width:2;height:17" coordorigin="1623,624" coordsize="2,17">
              <v:shape style="position:absolute;left:1623;top:624;width:2;height:17" coordorigin="1623,624" coordsize="0,17" path="m1623,624l1623,640e" filled="false" stroked="true" strokeweight=".128pt" strokecolor="#050000">
                <v:path arrowok="t"/>
              </v:shape>
            </v:group>
            <v:group style="position:absolute;left:1682;top:619;width:65;height:32" coordorigin="1682,619" coordsize="65,32">
              <v:shape style="position:absolute;left:1682;top:619;width:65;height:32" coordorigin="1682,619" coordsize="65,32" path="m1746,619l1746,627,1744,627,1744,635,1741,635,1741,637,1738,640,1736,640,1733,642,1731,645,1728,645,1726,648,1718,648,1715,650,1707,650,1705,648,1697,648,1694,645,1692,642,1689,642,1689,640,1687,640,1684,637,1684,635,1682,635,1682,627e" filled="false" stroked="true" strokeweight=".84pt" strokecolor="#050000">
                <v:path arrowok="t"/>
              </v:shape>
            </v:group>
            <v:group style="position:absolute;left:1560;top:500;width:306;height:145" coordorigin="1560,500" coordsize="306,145">
              <v:shape style="position:absolute;left:1560;top:500;width:306;height:145" coordorigin="1560,500" coordsize="306,145" path="m1865,604l1865,601,1863,598,1863,588,1860,586,1860,583,1857,580,1857,578,1855,575,1855,570,1852,567,1852,565,1850,562,1847,560,1847,557,1845,554,1842,552,1839,549,1837,547,1834,544,1832,542,1832,539,1829,536,1826,536,1821,531,1816,529,1811,523,1806,521,1801,518,1795,516,1790,513,1782,510,1777,508,1772,508,1764,505,1759,503,1746,503,1741,500,1705,500,1697,503,1687,503,1679,505,1674,505,1669,508,1661,510,1656,513,1650,513,1645,516,1640,518,1635,523,1630,526,1622,529,1617,531,1614,536,1609,539,1604,544,1599,547,1594,552,1591,557,1586,562,1583,567,1581,570,1581,573,1578,575,1575,578,1575,580,1573,583,1573,586,1570,588,1570,591,1568,593,1568,596,1565,598,1565,606,1562,611,1562,624,1560,629,1560,635,1562,640,1562,645e" filled="false" stroked="true" strokeweight=".84pt" strokecolor="#050000">
                <v:path arrowok="t"/>
              </v:shape>
            </v:group>
            <v:group style="position:absolute;left:1636;top:603;width:2;height:17" coordorigin="1636,603" coordsize="2,17">
              <v:shape style="position:absolute;left:1636;top:603;width:2;height:17" coordorigin="1636,603" coordsize="0,17" path="m1636,603l1636,620e" filled="false" stroked="true" strokeweight=".129pt" strokecolor="#050000">
                <v:path arrowok="t"/>
              </v:shape>
            </v:group>
            <v:group style="position:absolute;left:1702;top:611;width:24;height:6" coordorigin="1702,611" coordsize="24,6">
              <v:shape style="position:absolute;left:1702;top:611;width:24;height:6" coordorigin="1702,611" coordsize="24,6" path="m1726,617l1726,614,1723,614,1723,611,1720,611,1707,611,1705,614,1702,617e" filled="false" stroked="true" strokeweight=".84pt" strokecolor="#050000">
                <v:path arrowok="t"/>
              </v:shape>
            </v:group>
            <v:group style="position:absolute;left:1684;top:606;width:3;height:6" coordorigin="1684,606" coordsize="3,6">
              <v:shape style="position:absolute;left:1684;top:606;width:3;height:6" coordorigin="1684,606" coordsize="3,6" path="m1687,606l1684,609,1684,611e" filled="false" stroked="true" strokeweight=".84pt" strokecolor="#050000">
                <v:path arrowok="t"/>
              </v:shape>
            </v:group>
            <v:group style="position:absolute;left:1689;top:601;width:6;height:3" coordorigin="1689,601" coordsize="6,3">
              <v:shape style="position:absolute;left:1689;top:601;width:6;height:3" coordorigin="1689,601" coordsize="6,3" path="m1694,601l1692,601,1692,604,1689,604e" filled="false" stroked="true" strokeweight=".84pt" strokecolor="#050000">
                <v:path arrowok="t"/>
              </v:shape>
            </v:group>
            <v:group style="position:absolute;left:1694;top:596;width:8;height:6" coordorigin="1694,596" coordsize="8,6">
              <v:shape style="position:absolute;left:1694;top:596;width:8;height:6" coordorigin="1694,596" coordsize="8,6" path="m1702,596l1700,598,1697,598,1694,601e" filled="false" stroked="true" strokeweight=".84pt" strokecolor="#050000">
                <v:path arrowok="t"/>
              </v:shape>
            </v:group>
            <v:group style="position:absolute;left:1720;top:596;width:8;height:3" coordorigin="1720,596" coordsize="8,3">
              <v:shape style="position:absolute;left:1720;top:596;width:8;height:3" coordorigin="1720,596" coordsize="8,3" path="m1728,598l1728,596,1726,596,1720,596e" filled="false" stroked="true" strokeweight=".84pt" strokecolor="#050000">
                <v:path arrowok="t"/>
              </v:shape>
            </v:group>
            <v:group style="position:absolute;left:1731;top:598;width:6;height:3" coordorigin="1731,598" coordsize="6,3">
              <v:shape style="position:absolute;left:1731;top:598;width:6;height:3" coordorigin="1731,598" coordsize="6,3" path="m1736,601l1733,601,1733,598,1731,598e" filled="false" stroked="true" strokeweight=".84pt" strokecolor="#050000">
                <v:path arrowok="t"/>
              </v:shape>
            </v:group>
            <v:group style="position:absolute;left:1736;top:601;width:6;height:6" coordorigin="1736,601" coordsize="6,6">
              <v:shape style="position:absolute;left:1736;top:601;width:6;height:6" coordorigin="1736,601" coordsize="6,6" path="m1741,606l1741,604,1738,604,1736,601e" filled="false" stroked="true" strokeweight=".84pt" strokecolor="#050000">
                <v:path arrowok="t"/>
              </v:shape>
            </v:group>
            <v:group style="position:absolute;left:1744;top:606;width:3;height:6" coordorigin="1744,606" coordsize="3,6">
              <v:shape style="position:absolute;left:1744;top:606;width:3;height:6" coordorigin="1744,606" coordsize="3,6" path="m1746,611l1744,609,1744,606e" filled="false" stroked="true" strokeweight=".84pt" strokecolor="#050000">
                <v:path arrowok="t"/>
              </v:shape>
            </v:group>
            <v:group style="position:absolute;left:1685;top:564;width:2;height:17" coordorigin="1685,564" coordsize="2,17">
              <v:shape style="position:absolute;left:1685;top:564;width:2;height:17" coordorigin="1685,564" coordsize="0,17" path="m1685,564l1685,581e" filled="false" stroked="true" strokeweight=".129pt" strokecolor="#050000">
                <v:path arrowok="t"/>
              </v:shape>
            </v:group>
            <v:group style="position:absolute;left:1678;top:567;width:2;height:17" coordorigin="1678,567" coordsize="2,17">
              <v:shape style="position:absolute;left:1678;top:567;width:2;height:17" coordorigin="1678,567" coordsize="0,17" path="m1678,567l1678,584e" filled="false" stroked="true" strokeweight=".129pt" strokecolor="#050000">
                <v:path arrowok="t"/>
              </v:shape>
            </v:group>
            <v:group style="position:absolute;left:1761;top:622;width:17;height:2" coordorigin="1761,622" coordsize="17,2">
              <v:shape style="position:absolute;left:1761;top:622;width:17;height:2" coordorigin="1761,622" coordsize="17,0" path="m1761,622l1778,622e" filled="false" stroked="true" strokeweight=".775pt" strokecolor="#050000">
                <v:path arrowok="t"/>
              </v:shape>
            </v:group>
            <v:group style="position:absolute;left:1733;top:632;width:3;height:3" coordorigin="1733,632" coordsize="3,3">
              <v:shape style="position:absolute;left:1733;top:632;width:3;height:3" coordorigin="1733,632" coordsize="3,3" path="m1733,635l1736,635,1736,632e" filled="false" stroked="true" strokeweight=".84pt" strokecolor="#050000">
                <v:path arrowok="t"/>
              </v:shape>
            </v:group>
            <v:group style="position:absolute;left:1684;top:640;width:50;height:13" coordorigin="1684,640" coordsize="50,13">
              <v:shape style="position:absolute;left:1684;top:640;width:50;height:13" coordorigin="1684,640" coordsize="50,13" path="m1684,640l1687,642,1689,645,1692,645,1692,648,1694,648,1697,650,1700,650,1705,653,1718,653,1720,650,1726,650,1728,648,1733,648e" filled="false" stroked="true" strokeweight=".84pt" strokecolor="#050000">
                <v:path arrowok="t"/>
              </v:shape>
            </v:group>
            <v:group style="position:absolute;left:1733;top:642;width:6;height:3" coordorigin="1733,642" coordsize="6,3">
              <v:shape style="position:absolute;left:1733;top:642;width:6;height:3" coordorigin="1733,642" coordsize="6,3" path="m1733,645l1736,642,1738,642e" filled="false" stroked="true" strokeweight=".84pt" strokecolor="#050000">
                <v:path arrowok="t"/>
              </v:shape>
            </v:group>
            <v:group style="position:absolute;left:1741;top:635;width:3;height:6" coordorigin="1741,635" coordsize="3,6">
              <v:shape style="position:absolute;left:1741;top:635;width:3;height:6" coordorigin="1741,635" coordsize="3,6" path="m1741,640l1744,637,1744,635e" filled="false" stroked="true" strokeweight=".84pt" strokecolor="#050000">
                <v:path arrowok="t"/>
              </v:shape>
            </v:group>
            <v:group style="position:absolute;left:1738;top:631;width:17;height:2" coordorigin="1738,631" coordsize="17,2">
              <v:shape style="position:absolute;left:1738;top:631;width:17;height:2" coordorigin="1738,631" coordsize="17,0" path="m1738,631l1755,631e" filled="false" stroked="true" strokeweight=".13pt" strokecolor="#050000">
                <v:path arrowok="t"/>
              </v:shape>
            </v:group>
            <v:group style="position:absolute;left:1682;top:596;width:65;height:24" coordorigin="1682,596" coordsize="65,24">
              <v:shape style="position:absolute;left:1682;top:596;width:65;height:24" coordorigin="1682,596" coordsize="65,24" path="m1682,614l1684,611,1684,609,1687,609,1689,606,1689,604,1692,604,1694,601,1697,601,1700,598,1705,598,1705,596,1723,596,1726,598,1731,598,1733,601,1736,601,1736,604,1738,604,1741,606,1741,609,1744,611,1744,614,1746,617,1746,619e" filled="false" stroked="true" strokeweight=".84pt" strokecolor="#050000">
                <v:path arrowok="t"/>
              </v:shape>
            </v:group>
            <v:group style="position:absolute;left:1738;top:623;width:17;height:2" coordorigin="1738,623" coordsize="17,2">
              <v:shape style="position:absolute;left:1738;top:623;width:17;height:2" coordorigin="1738,623" coordsize="17,0" path="m1738,623l1755,623e" filled="false" stroked="true" strokeweight=".389pt" strokecolor="#050000">
                <v:path arrowok="t"/>
              </v:shape>
            </v:group>
            <v:group style="position:absolute;left:1744;top:627;width:3;height:6" coordorigin="1744,627" coordsize="3,6">
              <v:shape style="position:absolute;left:1744;top:627;width:3;height:6" coordorigin="1744,627" coordsize="3,6" path="m1744,632l1746,629,1746,627e" filled="false" stroked="true" strokeweight=".84pt" strokecolor="#050000">
                <v:path arrowok="t"/>
              </v:shape>
            </v:group>
            <v:group style="position:absolute;left:1738;top:635;width:6;height:6" coordorigin="1738,635" coordsize="6,6">
              <v:shape style="position:absolute;left:1738;top:635;width:6;height:6" coordorigin="1738,635" coordsize="6,6" path="m1738,640l1741,637,1744,635e" filled="false" stroked="true" strokeweight=".84pt" strokecolor="#050000">
                <v:path arrowok="t"/>
              </v:shape>
            </v:group>
            <v:group style="position:absolute;left:1733;top:640;width:6;height:6" coordorigin="1733,640" coordsize="6,6">
              <v:shape style="position:absolute;left:1733;top:640;width:6;height:6" coordorigin="1733,640" coordsize="6,6" path="m1733,645l1733,642,1736,642,1738,640e" filled="false" stroked="true" strokeweight=".84pt" strokecolor="#050000">
                <v:path arrowok="t"/>
              </v:shape>
            </v:group>
            <v:group style="position:absolute;left:1684;top:640;width:47;height:11" coordorigin="1684,640" coordsize="47,11">
              <v:shape style="position:absolute;left:1684;top:640;width:47;height:11" coordorigin="1684,640" coordsize="47,11" path="m1684,640l1687,640,1687,642,1689,642,1689,645,1692,645,1694,648,1700,648,1705,650,1720,650,1723,648,1728,648,1731,645e" filled="false" stroked="true" strokeweight=".84pt" strokecolor="#050000">
                <v:path arrowok="t"/>
              </v:shape>
            </v:group>
            <v:group style="position:absolute;left:1682;top:632;width:3;height:6" coordorigin="1682,632" coordsize="3,6">
              <v:shape style="position:absolute;left:1682;top:632;width:3;height:6" coordorigin="1682,632" coordsize="3,6" path="m1682,632l1682,637,1684,637e" filled="false" stroked="true" strokeweight=".84pt" strokecolor="#050000">
                <v:path arrowok="t"/>
              </v:shape>
            </v:group>
            <v:group style="position:absolute;left:1658;top:585;width:26;height:26" coordorigin="1658,585" coordsize="26,26">
              <v:shape style="position:absolute;left:1658;top:585;width:26;height:26" coordorigin="1658,585" coordsize="26,26" path="m1658,611l1661,609,1661,606,1663,604,1663,601,1666,601,1666,598,1669,596,1671,596,1671,593,1674,591,1676,591,1676,588,1679,588,1682,585,1684,585e" filled="false" stroked="true" strokeweight=".84pt" strokecolor="#050000">
                <v:path arrowok="t"/>
              </v:shape>
            </v:group>
            <v:group style="position:absolute;left:1718;top:578;width:44;height:21" coordorigin="1718,578" coordsize="44,21">
              <v:shape style="position:absolute;left:1718;top:578;width:44;height:21" coordorigin="1718,578" coordsize="44,21" path="m1718,578l1733,578,1736,580,1738,580,1741,583,1746,583,1749,586,1751,586,1754,588,1757,591,1759,593,1759,596,1762,598e" filled="false" stroked="true" strokeweight=".84pt" strokecolor="#050000">
                <v:path arrowok="t"/>
              </v:shape>
            </v:group>
            <v:group style="position:absolute;left:1710;top:619;width:6;height:6" coordorigin="1710,619" coordsize="6,6">
              <v:shape style="position:absolute;left:1710;top:619;width:6;height:6" coordorigin="1710,619" coordsize="6,6" path="m1713,624l1710,624,1710,622,1713,622,1713,619,1715,622,1715,624,1713,624xe" filled="false" stroked="true" strokeweight=".84pt" strokecolor="#050000">
                <v:path arrowok="t"/>
              </v:shape>
            </v:group>
            <v:group style="position:absolute;left:1733;top:629;width:3;height:3" coordorigin="1733,629" coordsize="3,3">
              <v:shape style="position:absolute;left:1733;top:629;width:3;height:3" coordorigin="1733,629" coordsize="3,3" path="m1733,632l1736,632,1736,629e" filled="false" stroked="true" strokeweight=".84pt" strokecolor="#050000">
                <v:path arrowok="t"/>
              </v:shape>
            </v:group>
            <v:group style="position:absolute;left:1570;top:604;width:283;height:135" coordorigin="1570,604" coordsize="283,135">
              <v:shape style="position:absolute;left:1570;top:604;width:283;height:135" coordorigin="1570,604" coordsize="283,135" path="m1573,604l1573,606,1570,609,1570,645,1573,648,1573,655,1575,658,1575,663,1578,666,1578,668,1581,671,1583,673,1583,679,1586,681,1588,684,1588,686,1591,689,1594,692,1596,692,1596,694,1599,697,1601,699,1604,702,1606,705,1609,707,1612,707,1614,710,1617,712,1619,712,1622,715,1625,717,1627,717,1630,720,1635,723,1643,725,1648,728,1653,730,1661,730,1666,733,1674,733,1679,736,1697,736,1705,738,1710,736,1731,736,1736,733,1741,733,1749,730,1754,730,1762,728,1767,725,1772,723,1777,720,1785,717,1790,715,1795,712,1801,707,1806,705,1811,702,1816,697,1821,692,1824,689,1826,686,1829,684,1832,681,1834,679,1834,676,1837,673,1839,671,1839,668,1842,666,1845,663,1845,658,1847,655,1847,653,1850,650,1850,648,1852,645,1852,637e" filled="false" stroked="true" strokeweight=".84pt" strokecolor="#050000">
                <v:path arrowok="t"/>
              </v:shape>
            </v:group>
            <v:group style="position:absolute;left:1845;top:642;width:19;height:39" coordorigin="1845,642" coordsize="19,39">
              <v:shape style="position:absolute;left:1845;top:642;width:19;height:39" coordorigin="1845,642" coordsize="19,39" path="m1863,642l1860,648,1860,653,1857,658,1855,663,1852,666,1850,671,1847,676,1845,681e" filled="false" stroked="true" strokeweight=".84pt" strokecolor="#050000">
                <v:path arrowok="t"/>
              </v:shape>
            </v:group>
            <v:group style="position:absolute;left:1632;top:707;width:189;height:42" coordorigin="1632,707" coordsize="189,42">
              <v:shape style="position:absolute;left:1632;top:707;width:189;height:42" coordorigin="1632,707" coordsize="189,42" path="m1821,707l1816,710,1811,715,1806,718,1801,723,1795,725,1790,728,1785,730,1777,733,1772,736,1767,738,1762,738,1754,741,1749,743,1744,743,1736,746,1723,746,1718,749,1692,749,1687,746,1674,746,1669,743,1663,743,1656,741,1650,741,1645,738,1638,736,1632,733e" filled="false" stroked="true" strokeweight=".84pt" strokecolor="#050000">
                <v:path arrowok="t"/>
              </v:shape>
            </v:group>
            <v:group style="position:absolute;left:1565;top:655;width:60;height:76" coordorigin="1565,655" coordsize="60,76">
              <v:shape style="position:absolute;left:1565;top:655;width:60;height:76" coordorigin="1565,655" coordsize="60,76" path="m1625,730l1619,725,1614,723,1609,720,1604,715,1601,715,1599,712,1596,710,1596,707,1594,705,1591,705,1588,702,1586,699,1586,697,1583,694,1581,692,1578,689,1578,686,1575,684,1575,681,1573,679,1570,676,1570,673,1568,671,1568,663,1565,661,1565,658,1565,655e" filled="false" stroked="true" strokeweight=".84pt" strokecolor="#050000">
                <v:path arrowok="t"/>
              </v:shape>
            </v:group>
            <v:group style="position:absolute;left:1700;top:627;width:24;height:8" coordorigin="1700,627" coordsize="24,8">
              <v:shape style="position:absolute;left:1700;top:627;width:24;height:8" coordorigin="1700,627" coordsize="24,8" path="m1700,627l1700,629,1702,629,1702,632,1705,632,1707,635,1718,635,1718,632,1720,632,1723,629e" filled="false" stroked="true" strokeweight=".84pt" strokecolor="#050000">
                <v:path arrowok="t"/>
              </v:shape>
            </v:group>
            <v:group style="position:absolute;left:1700;top:629;width:24;height:8" coordorigin="1700,629" coordsize="24,8">
              <v:shape style="position:absolute;left:1700;top:629;width:24;height:8" coordorigin="1700,629" coordsize="24,8" path="m1700,629l1702,632,1702,635,1705,635,1707,635,1707,637,1715,637,1718,635,1720,635,1723,632e" filled="false" stroked="true" strokeweight=".84pt" strokecolor="#050000">
                <v:path arrowok="t"/>
              </v:shape>
            </v:group>
            <v:group style="position:absolute;left:1636;top:606;width:2;height:17" coordorigin="1636,606" coordsize="2,17">
              <v:shape style="position:absolute;left:1636;top:606;width:2;height:17" coordorigin="1636,606" coordsize="0,17" path="m1636,606l1636,622e" filled="false" stroked="true" strokeweight=".129pt" strokecolor="#050000">
                <v:path arrowok="t"/>
              </v:shape>
            </v:group>
            <v:group style="position:absolute;left:1636;top:608;width:2;height:17" coordorigin="1636,608" coordsize="2,17">
              <v:shape style="position:absolute;left:1636;top:608;width:2;height:17" coordorigin="1636,608" coordsize="0,17" path="m1636,608l1636,625e" filled="false" stroked="true" strokeweight=".129pt" strokecolor="#050000">
                <v:path arrowok="t"/>
              </v:shape>
            </v:group>
            <v:group style="position:absolute;left:1667;top:619;width:2;height:17" coordorigin="1667,619" coordsize="2,17">
              <v:shape style="position:absolute;left:1667;top:619;width:2;height:17" coordorigin="1667,619" coordsize="0,17" path="m1667,619l1667,635e" filled="false" stroked="true" strokeweight=".13pt" strokecolor="#050000">
                <v:path arrowok="t"/>
              </v:shape>
            </v:group>
            <v:group style="position:absolute;left:1667;top:621;width:2;height:17" coordorigin="1667,621" coordsize="2,17">
              <v:shape style="position:absolute;left:1667;top:621;width:2;height:17" coordorigin="1667,621" coordsize="0,17" path="m1667,621l1667,638e" filled="false" stroked="true" strokeweight=".13pt" strokecolor="#050000">
                <v:path arrowok="t"/>
              </v:shape>
            </v:group>
            <v:group style="position:absolute;left:1573;top:505;width:285;height:132" coordorigin="1573,505" coordsize="285,132">
              <v:shape style="position:absolute;left:1573;top:505;width:285;height:132" coordorigin="1573,505" coordsize="285,132" path="m1852,637l1855,635,1855,619,1857,617,1857,614,1855,609,1855,593,1852,591,1852,585,1850,583,1850,578,1847,575,1847,573,1845,570,1845,567,1842,565,1839,562,1839,560,1837,557,1834,554,1832,552,1832,549,1829,547,1826,544,1824,541,1821,541,1819,539,1816,536,1814,534,1811,531,1808,531,1806,529,1803,526,1801,526,1798,523,1795,523,1790,521,1785,518,1777,516,1772,513,1767,510,1759,510,1754,508,1746,508,1741,505,1702,505,1697,508,1689,508,1684,510,1676,510,1671,513,1666,513,1658,516,1653,518,1648,521,1643,523,1635,526,1630,531,1625,534,1619,536,1614,541,1609,547,1606,549,1604,552,1601,554,1599,557,1596,560,1594,562,1594,565,1591,567,1588,570,1588,573,1586,575,1583,578,1583,580,1581,583,1581,585,1578,588,1578,591,1575,596,1575,598,1573,601,1573,604e" filled="false" stroked="true" strokeweight=".84pt" strokecolor="#050000">
                <v:path arrowok="t"/>
              </v:shape>
            </v:group>
            <v:group style="position:absolute;left:1622;top:632;width:3;height:3" coordorigin="1622,632" coordsize="3,3">
              <v:shape style="position:absolute;left:1622;top:632;width:3;height:3" coordorigin="1622,632" coordsize="3,3" path="m1622,632l1625,635,1625,632e" filled="false" stroked="true" strokeweight=".84pt" strokecolor="#050000">
                <v:path arrowok="t"/>
              </v:shape>
            </v:group>
            <v:group style="position:absolute;left:1623;top:626;width:2;height:17" coordorigin="1623,626" coordsize="2,17">
              <v:shape style="position:absolute;left:1623;top:626;width:2;height:17" coordorigin="1623,626" coordsize="0,17" path="m1623,626l1623,643e" filled="false" stroked="true" strokeweight=".128pt" strokecolor="#050000">
                <v:path arrowok="t"/>
              </v:shape>
            </v:group>
            <v:group style="position:absolute;left:1583;top:521;width:259;height:210" coordorigin="1583,521" coordsize="259,210">
              <v:shape style="position:absolute;left:1583;top:521;width:259;height:210" coordorigin="1583,521" coordsize="259,210" path="m1839,640l1842,637,1842,601,1839,598,1839,591,1837,588,1837,583,1834,580,1834,578,1832,575,1832,573,1829,570,1826,567,1824,565,1821,562,1821,560,1819,557,1816,554,1814,554,1811,552,1811,549,1808,547,1806,547,1803,544,1798,541,1793,539,1788,536,1782,534,1777,531,1772,529,1767,526,1762,526,1757,523,1749,523,1744,521,1697,521,1692,523,1682,523,1676,526,1671,529,1666,529,1658,531,1653,534,1648,536,1643,539,1640,541,1635,547,1630,549,1625,552,1619,557,1617,560,1612,565,1609,567,1604,573,1604,575,1601,578,1599,580,1599,583,1596,585,1596,588,1594,591,1594,593,1591,596,1591,598,1588,601,1588,606,1586,609,1586,617,1583,619,1583,640,1586,642,1586,653,1588,655,1588,661,1591,663,1591,666,1594,668,1594,671,1596,673,1596,676,1599,679,1599,681,1601,684,1604,684,1604,686,1606,689,1609,692,1612,694,1612,697,1614,697,1617,699,1619,702,1622,702,1625,705,1630,707,1635,712,1638,715,1643,717,1650,717,1656,720,1661,723,1666,725,1671,725,1676,728,1694,728,1700,730,1713,730,1718,728,1733,728,1741,725,1746,725,1751,723,1757,720,1762,720,1767,717,1772,715,1777,712,1782,710,1788,707,1793,705,1798,699,1803,697,1806,692,1811,689,1814,684,1819,681,1821,676,1824,673,1826,671,1826,668,1829,666,1829,663,1832,661,1834,658,1834,653,1837,650,1837,648,1839,645,1839,640xe" filled="false" stroked="true" strokeweight=".84pt" strokecolor="#050000">
                <v:path arrowok="t"/>
              </v:shape>
            </v:group>
            <v:group style="position:absolute;left:1762;top:598;width:8;height:16" coordorigin="1762,598" coordsize="8,16">
              <v:shape style="position:absolute;left:1762;top:598;width:8;height:16" coordorigin="1762,598" coordsize="8,16" path="m1770,614l1770,611,1767,609,1767,604,1764,601,1764,598,1762,598e" filled="false" stroked="true" strokeweight=".84pt" strokecolor="#050000">
                <v:path arrowok="t"/>
              </v:shape>
            </v:group>
            <v:group style="position:absolute;left:1661;top:578;width:109;height:37" coordorigin="1661,578" coordsize="109,37">
              <v:shape style="position:absolute;left:1661;top:578;width:109;height:37" coordorigin="1661,578" coordsize="109,37" path="m1770,614l1770,611,1767,609,1767,604,1764,604,1764,601,1762,598,1759,596,1759,593,1757,593,1754,591,1751,588,1749,588,1749,585,1744,585,1741,583,1738,583,1736,580,1726,580,1720,578,1713,578,1707,580,1702,580,1700,580,1694,583,1692,583,1687,585,1684,588,1682,588,1679,591,1676,591,1676,593,1674,593,1671,596,1669,598,1666,601,1666,604,1663,604,1663,606,1661,609,1661,611e" filled="false" stroked="true" strokeweight=".84pt" strokecolor="#050000">
                <v:path arrowok="t"/>
              </v:shape>
            </v:group>
            <v:group style="position:absolute;left:1684;top:598;width:63;height:21" coordorigin="1684,598" coordsize="63,21">
              <v:shape style="position:absolute;left:1684;top:598;width:63;height:21" coordorigin="1684,598" coordsize="63,21" path="m1746,619l1746,617,1744,614,1744,611,1741,609,1738,606,1736,604,1733,601,1728,601,1726,598,1705,598,1702,601,1697,601,1694,604,1692,606,1689,606,1689,609,1687,611,1684,611,1684,614e" filled="false" stroked="true" strokeweight=".84pt" strokecolor="#050000">
                <v:path arrowok="t"/>
              </v:shape>
            </v:group>
            <v:group style="position:absolute;left:1569;top:662;width:2;height:17" coordorigin="1569,662" coordsize="2,17">
              <v:shape style="position:absolute;left:1569;top:662;width:2;height:17" coordorigin="1569,662" coordsize="0,17" path="m1569,662l1569,679e" filled="false" stroked="true" strokeweight=".128pt" strokecolor="#050000">
                <v:path arrowok="t"/>
              </v:shape>
            </v:group>
            <v:group style="position:absolute;left:1863;top:604;width:3;height:34" coordorigin="1863,604" coordsize="3,34">
              <v:shape style="position:absolute;left:1863;top:604;width:3;height:34" coordorigin="1863,604" coordsize="3,34" path="m1865,604l1865,635,1863,637e" filled="false" stroked="true" strokeweight=".84pt" strokecolor="#050000">
                <v:path arrowok="t"/>
              </v:shape>
            </v:group>
            <v:group style="position:absolute;left:1684;top:578;width:34;height:8" coordorigin="1684,578" coordsize="34,8">
              <v:shape style="position:absolute;left:1684;top:578;width:34;height:8" coordorigin="1684,578" coordsize="34,8" path="m1718,578l1705,578,1700,580,1694,580,1692,583,1687,583,1684,586e" filled="false" stroked="true" strokeweight=".84pt" strokecolor="#050000">
                <v:path arrowok="t"/>
              </v:shape>
            </v:group>
            <v:group style="position:absolute;left:3080;top:1157;width:2;height:17" coordorigin="3080,1157" coordsize="2,17">
              <v:shape style="position:absolute;left:3080;top:1157;width:2;height:17" coordorigin="3080,1157" coordsize="0,17" path="m3080,1157l3080,1174e" filled="false" stroked="true" strokeweight=".13pt" strokecolor="#050000">
                <v:path arrowok="t"/>
              </v:shape>
            </v:group>
            <v:group style="position:absolute;left:3058;top:1194;width:13;height:8" coordorigin="3058,1194" coordsize="13,8">
              <v:shape style="position:absolute;left:3058;top:1194;width:13;height:8" coordorigin="3058,1194" coordsize="13,8" path="m3071,1194l3069,1196,3066,1199,3063,1199,3061,1201,3058,1201e" filled="false" stroked="true" strokeweight=".84pt" strokecolor="#050000">
                <v:path arrowok="t"/>
              </v:shape>
            </v:group>
            <v:group style="position:absolute;left:3063;top:1188;width:3;height:3" coordorigin="3063,1188" coordsize="3,3">
              <v:shape style="position:absolute;left:3063;top:1188;width:3;height:3" coordorigin="3063,1188" coordsize="3,3" path="m3066,1188l3063,1188,3063,1191e" filled="false" stroked="true" strokeweight=".84pt" strokecolor="#050000">
                <v:path arrowok="t"/>
              </v:shape>
            </v:group>
            <v:group style="position:absolute;left:3058;top:1196;width:3;height:3" coordorigin="3058,1196" coordsize="3,3">
              <v:shape style="position:absolute;left:3058;top:1196;width:3;height:3" coordorigin="3058,1196" coordsize="3,3" path="m3061,1196l3058,1199e" filled="false" stroked="true" strokeweight=".84pt" strokecolor="#050000">
                <v:path arrowok="t"/>
              </v:shape>
            </v:group>
            <v:group style="position:absolute;left:846;top:1385;width:3;height:8" coordorigin="846,1385" coordsize="3,8">
              <v:shape style="position:absolute;left:846;top:1385;width:3;height:8" coordorigin="846,1385" coordsize="3,8" path="m846,1393l846,1390,848,1388,848,1385e" filled="false" stroked="true" strokeweight=".84pt" strokecolor="#050000">
                <v:path arrowok="t"/>
              </v:shape>
            </v:group>
            <v:group style="position:absolute;left:807;top:1419;width:16;height:11" coordorigin="807,1419" coordsize="16,11">
              <v:shape style="position:absolute;left:807;top:1419;width:16;height:11" coordorigin="807,1419" coordsize="16,11" path="m807,1429l812,1429,815,1427,817,1427,817,1424,820,1424,822,1421,822,1419e" filled="false" stroked="true" strokeweight=".84pt" strokecolor="#050000">
                <v:path arrowok="t"/>
              </v:shape>
            </v:group>
            <v:group style="position:absolute;left:1524;top:1569;width:492;height:76" coordorigin="1524,1569" coordsize="492,76">
              <v:shape style="position:absolute;left:1524;top:1569;width:492;height:76" coordorigin="1524,1569" coordsize="492,76" path="m2015,1613l2008,1616,2000,1618,1992,1621,1984,1623,1977,1626,1969,1628,1961,1628,1953,1631,1946,1634,1938,1634,1930,1636,1922,1636,1914,1639,1899,1639,1891,1641,1876,1641,1868,1644,1803,1644,1795,1644,1780,1644,1772,1641,1749,1641,1741,1639,1726,1639,1718,1636,1710,1636,1702,1634,1694,1634,1687,1631,1679,1631,1671,1628,1661,1628,1656,1626,1648,1623,1640,1621,1632,1621,1625,1618,1617,1616,1609,1613,1601,1610,1594,1608,1586,1605,1578,1600,1570,1597,1565,1595,1557,1590,1550,1587,1544,1582,1539,1582,1537,1579,1534,1577,1531,1574,1526,1572,1524,1569e" filled="false" stroked="true" strokeweight=".84pt" strokecolor="#050000">
                <v:path arrowok="t"/>
              </v:shape>
            </v:group>
            <v:group style="position:absolute;left:1601;top:1719;width:371;height:65" coordorigin="1601,1719" coordsize="371,65">
              <v:shape style="position:absolute;left:1601;top:1719;width:371;height:65" coordorigin="1601,1719" coordsize="371,65" path="m1971,1732l1969,1735,1966,1737,1964,1740,1964,1742,1961,1745,1958,1747,1956,1747,1953,1750,1951,1753,1948,1753,1946,1755,1943,1755,1938,1760,1930,1763,1925,1766,1920,1766,1914,1768,1907,1771,1902,1773,1896,1773,1889,1776,1883,1776,1878,1779,1865,1779,1858,1781,1852,1781,1847,1781,1839,1784,1764,1784,1759,1781,1746,1781,1741,1779,1728,1779,1723,1776,1715,1776,1710,1773,1705,1773,1697,1771,1692,1771,1687,1768,1679,1766,1674,1766,1669,1763,1661,1760,1656,1758,1650,1755,1645,1753,1640,1750,1635,1747,1627,1745,1625,1742,1622,1740,1622,1737,1619,1737,1617,1735,1614,1732,1612,1729,1609,1727,1606,1724,1604,1722,1601,1719e" filled="false" stroked="true" strokeweight=".84pt" strokecolor="#050000">
                <v:path arrowok="t"/>
              </v:shape>
            </v:group>
            <v:group style="position:absolute;left:1490;top:1564;width:562;height:91" coordorigin="1490,1564" coordsize="562,91">
              <v:shape style="position:absolute;left:1490;top:1564;width:562;height:91" coordorigin="1490,1564" coordsize="562,91" path="m2052,1616l2044,1618,2033,1623,2026,1626,2018,1628,2008,1631,2000,1634,1992,1636,1982,1639,1974,1639,1964,1641,1956,1644,1945,1644,1938,1647,1927,1649,1909,1649,1901,1652,1883,1652,1873,1654,1808,1654,1801,1654,1772,1654,1764,1652,1746,1652,1736,1649,1718,1649,1710,1647,1700,1647,1692,1644,1682,1644,1674,1641,1663,1639,1656,1636,1645,1636,1638,1634,1627,1631,1619,1628,1612,1626,1601,1623,1594,1621,1583,1618,1575,1616,1568,1610,1560,1608,1550,1603,1542,1600,1534,1595,1529,1592,1526,1592,1521,1590,1518,1587,1513,1584,1511,1582,1508,1579,1503,1577,1500,1574,1495,1569,1493,1566,1490,1564e" filled="false" stroked="true" strokeweight=".84pt" strokecolor="#050000">
                <v:path arrowok="t"/>
              </v:shape>
            </v:group>
            <v:group style="position:absolute;left:1493;top:1564;width:554;height:88" coordorigin="1493,1564" coordsize="554,88">
              <v:shape style="position:absolute;left:1493;top:1564;width:554;height:88" coordorigin="1493,1564" coordsize="554,88" path="m1493,1564l1495,1566,1500,1572,1503,1574,1508,1577,1511,1579,1513,1582,1518,1584,1521,1584,1526,1587,1529,1590,1537,1595,1544,1597,1555,1603,1562,1605,1570,1610,1578,1613,1586,1616,1596,1618,1604,1621,1612,1623,1622,1626,1630,1628,1638,1631,1648,1634,1656,1636,1666,1636,1674,1639,1682,1641,1692,1641,1700,1644,1710,1644,1718,1647,1736,1647,1744,1649,1762,1649,1772,1652,1870,1652,1878,1649,1907,1649,1914,1647,1925,1647,1933,1644,1943,1644,1951,1641,1958,1639,1969,1639,1977,1636,1987,1634,1995,1631,2002,1628,2013,1626,2021,1623,2028,1621,2036,1618,2046,1616e" filled="false" stroked="true" strokeweight=".84pt" strokecolor="#050000">
                <v:path arrowok="t"/>
              </v:shape>
            </v:group>
            <v:group style="position:absolute;left:1733;top:1636;width:70;height:3" coordorigin="1733,1636" coordsize="70,3">
              <v:shape style="position:absolute;left:1733;top:1636;width:70;height:3" coordorigin="1733,1636" coordsize="70,3" path="m1733,1639l1751,1639,1759,1636,1788,1636,1795,1639,1803,1639e" filled="false" stroked="true" strokeweight=".84pt" strokecolor="#050000">
                <v:path arrowok="t"/>
              </v:shape>
            </v:group>
            <v:group style="position:absolute;left:1707;top:1631;width:99;height:6" coordorigin="1707,1631" coordsize="99,6">
              <v:shape style="position:absolute;left:1707;top:1631;width:99;height:6" coordorigin="1707,1631" coordsize="99,6" path="m1707,1636l1715,1634,1738,1634,1744,1631,1798,1631,1806,1634e" filled="false" stroked="true" strokeweight=".84pt" strokecolor="#050000">
                <v:path arrowok="t"/>
              </v:shape>
            </v:group>
            <v:group style="position:absolute;left:1829;top:1636;width:42;height:6" coordorigin="1829,1636" coordsize="42,6">
              <v:shape style="position:absolute;left:1829;top:1636;width:42;height:6" coordorigin="1829,1636" coordsize="42,6" path="m1829,1636l1839,1636,1850,1639,1860,1641,1870,1641e" filled="false" stroked="true" strokeweight=".84pt" strokecolor="#050000">
                <v:path arrowok="t"/>
              </v:shape>
            </v:group>
            <v:group style="position:absolute;left:1513;top:1566;width:510;height:81" coordorigin="1513,1566" coordsize="510,81">
              <v:shape style="position:absolute;left:1513;top:1566;width:510;height:81" coordorigin="1513,1566" coordsize="510,81" path="m2023,1613l2015,1618,2008,1621,2000,1623,1992,1623,1984,1626,1977,1628,1969,1631,1961,1631,1951,1634,1943,1636,1935,1636,1927,1639,1920,1639,1912,1641,1894,1641,1886,1644,1845,1644,1837,1647,1803,1647,1795,1644,1754,1644,1746,1641,1731,1641,1723,1639,1715,1639,1705,1636,1697,1636,1689,1634,1682,1634,1674,1631,1666,1628,1658,1628,1650,1626,1640,1623,1632,1623,1625,1621,1617,1618,1609,1616,1601,1613,1594,1610,1586,1608,1578,1603,1570,1600,1562,1597,1557,1595,1550,1590,1542,1587,1534,1582,1531,1579,1529,1577,1524,1574,1521,1572,1518,1569,1513,1566e" filled="false" stroked="true" strokeweight=".84pt" strokecolor="#050000">
                <v:path arrowok="t"/>
              </v:shape>
            </v:group>
            <v:group style="position:absolute;left:1601;top:1719;width:371;height:63" coordorigin="1601,1719" coordsize="371,63">
              <v:shape style="position:absolute;left:1601;top:1719;width:371;height:63" coordorigin="1601,1719" coordsize="371,63" path="m1971,1732l1969,1735,1966,1737,1964,1740,1964,1742,1961,1745,1958,1745,1956,1747,1953,1750,1951,1750,1948,1753,1946,1755,1943,1755,1935,1758,1930,1760,1925,1763,1920,1766,1912,1768,1907,1768,1902,1771,1896,1773,1889,1773,1883,1776,1870,1776,1865,1779,1852,1779,1847,1781,1759,1781,1754,1779,1741,1779,1733,1776,1723,1776,1715,1773,1710,1773,1705,1771,1697,1771,1692,1768,1687,1766,1679,1766,1674,1763,1669,1760,1663,1758,1656,1758,1650,1755,1645,1753,1640,1750,1635,1745,1630,1742,1627,1742,1625,1740,1622,1737,1619,1737,1617,1735,1614,1732,1612,1729,1609,1727,1606,1724,1606,1722,1604,1722,1601,1719e" filled="false" stroked="true" strokeweight=".84pt" strokecolor="#050000">
                <v:path arrowok="t"/>
              </v:shape>
            </v:group>
            <v:group style="position:absolute;left:3208;top:1781;width:3;height:3" coordorigin="3208,1781" coordsize="3,3">
              <v:shape style="position:absolute;left:3208;top:1781;width:3;height:3" coordorigin="3208,1781" coordsize="3,3" path="m3208,1784l3211,1784,3211,1781e" filled="false" stroked="true" strokeweight=".84pt" strokecolor="#050000">
                <v:path arrowok="t"/>
              </v:shape>
            </v:group>
            <v:group style="position:absolute;left:2978;top:1662;width:241;height:182" coordorigin="2978,1662" coordsize="241,182">
              <v:shape style="position:absolute;left:2978;top:1662;width:241;height:182" coordorigin="2978,1662" coordsize="241,182" path="m3208,1843l3211,1841,3211,1835,3214,1828,3216,1823,3216,1817,3219,1812,3219,1781,3216,1779,3216,1771,3214,1766,3214,1760,3211,1758,3211,1755,3208,1750,3208,1747,3206,1745,3206,1742,3203,1740,3203,1737,3201,1735,3198,1732,3198,1729,3195,1724,3193,1722,3193,1719,3190,1716,3185,1714,3183,1709,3177,1704,3172,1698,3167,1696,3162,1691,3157,1688,3151,1683,3146,1680,3141,1678,3133,1675,3128,1672,3123,1670,3115,1667,3110,1665,3105,1665,3097,1662,3056,1662,3051,1665,3043,1665,3040,1667,3035,1667,3032,1670,3027,1670,3025,1672,3020,1672,3017,1675,3014,1678,3009,1680,3007,1680,3004,1683,3001,1685,2996,1688,2994,1691,2991,1693,2988,1696,2986,1701,2983,1704,2981,1706,2978,1709e" filled="false" stroked="true" strokeweight=".84pt" strokecolor="#050000">
                <v:path arrowok="t"/>
              </v:shape>
            </v:group>
            <v:group style="position:absolute;left:3076;top:1921;width:223;height:94" coordorigin="3076,1921" coordsize="223,94">
              <v:shape style="position:absolute;left:3076;top:1921;width:223;height:94" coordorigin="3076,1921" coordsize="223,94" path="m3299,1921l3299,1923,3296,1926,3294,1929,3291,1934,3289,1936,3286,1939,3283,1942,3281,1944,3276,1949,3268,1957,3263,1962,3258,1965,3250,1970,3245,1975,3237,1980,3229,1983,3224,1988,3216,1991,3208,1993,3201,1999,3193,2001,3188,2004,3180,2006,3172,2006,3164,2009,3157,2011,3149,2011,3141,2014,3076,2014e" filled="false" stroked="true" strokeweight=".84pt" strokecolor="#050000">
                <v:path arrowok="t"/>
              </v:shape>
            </v:group>
            <v:group style="position:absolute;left:3340;top:1748;width:39;height:114" coordorigin="3340,1748" coordsize="39,114">
              <v:shape style="position:absolute;left:3340;top:1748;width:39;height:114" coordorigin="3340,1748" coordsize="39,114" path="m3340,1861l3346,1856,3348,1848,3353,1843,3356,1835,3361,1828,3364,1823,3366,1815,3369,1807,3371,1799,3374,1791,3374,1784,3377,1776,3377,1771,3379,1763,3379,1747e" filled="false" stroked="true" strokeweight=".84pt" strokecolor="#050000">
                <v:path arrowok="t"/>
              </v:shape>
            </v:group>
            <v:group style="position:absolute;left:3208;top:1773;width:3;height:8" coordorigin="3208,1773" coordsize="3,8">
              <v:shape style="position:absolute;left:3208;top:1773;width:3;height:8" coordorigin="3208,1773" coordsize="3,8" path="m3211,1781l3211,1779,3208,1776,3208,1773e" filled="false" stroked="true" strokeweight=".84pt" strokecolor="#050000">
                <v:path arrowok="t"/>
              </v:shape>
            </v:group>
            <v:group style="position:absolute;left:3113;top:1667;width:3;height:8" coordorigin="3113,1667" coordsize="3,8">
              <v:shape style="position:absolute;left:3113;top:1667;width:3;height:8" coordorigin="3113,1667" coordsize="3,8" path="m3115,1675l3115,1670,3113,1670,3113,1667e" filled="false" stroked="true" strokeweight=".84pt" strokecolor="#050000">
                <v:path arrowok="t"/>
              </v:shape>
            </v:group>
            <v:group style="position:absolute;left:3092;top:1662;width:3;height:6" coordorigin="3092,1662" coordsize="3,6">
              <v:shape style="position:absolute;left:3092;top:1662;width:3;height:6" coordorigin="3092,1662" coordsize="3,6" path="m3095,1662l3095,1665,3092,1667e" filled="false" stroked="true" strokeweight=".84pt" strokecolor="#050000">
                <v:path arrowok="t"/>
              </v:shape>
            </v:group>
            <v:group style="position:absolute;left:3338;top:1502;width:19;height:306" coordorigin="3338,1502" coordsize="19,306">
              <v:shape style="position:absolute;left:3338;top:1502;width:19;height:306" coordorigin="3338,1502" coordsize="19,306" path="m3338,1807l3340,1768,3343,1729,3343,1693,3346,1654,3348,1616,3351,1579,3353,1540,3356,1502e" filled="false" stroked="true" strokeweight=".84pt" strokecolor="#050000">
                <v:path arrowok="t"/>
              </v:shape>
            </v:group>
            <v:group style="position:absolute;left:3074;top:1812;width:251;height:200" coordorigin="3074,1812" coordsize="251,200">
              <v:shape style="position:absolute;left:3074;top:1812;width:251;height:200" coordorigin="3074,1812" coordsize="251,200" path="m3074,2011l3136,2011,3141,2009,3154,2009,3159,2006,3164,2006,3170,2004,3175,2004,3180,2001,3185,1999,3190,1996,3195,1996,3201,1993,3206,1991,3211,1988,3216,1986,3221,1983,3227,1980,3232,1978,3237,1973,3239,1970,3245,1967,3250,1965,3252,1960,3258,1957,3263,1952,3265,1949,3271,1944,3273,1942,3278,1936,3281,1931,3283,1929,3289,1923,3291,1918,3294,1913,3296,1908,3299,1905,3302,1900,3304,1895,3307,1890,3309,1885,3312,1879,3315,1874,3315,1869,3317,1864,3320,1856,3320,1851,3322,1846,3322,1835,3325,1830,3325,1812e" filled="false" stroked="true" strokeweight=".84pt" strokecolor="#050000">
                <v:path arrowok="t"/>
              </v:shape>
            </v:group>
            <v:group style="position:absolute;left:3299;top:1807;width:39;height:114" coordorigin="3299,1807" coordsize="39,114">
              <v:shape style="position:absolute;left:3299;top:1807;width:39;height:114" coordorigin="3299,1807" coordsize="39,114" path="m3338,1807l3338,1823,3335,1830,3335,1838,3333,1843,3333,1851,3330,1859,3327,1867,3325,1874,3322,1879,3320,1887,3315,1895,3312,1900,3309,1908,3304,1913,3299,1921e" filled="false" stroked="true" strokeweight=".84pt" strokecolor="#050000">
                <v:path arrowok="t"/>
              </v:shape>
            </v:group>
            <v:group style="position:absolute;left:2929;top:1988;width:3;height:3" coordorigin="2929,1988" coordsize="3,3">
              <v:shape style="position:absolute;left:2929;top:1988;width:3;height:3" coordorigin="2929,1988" coordsize="3,3" path="m2931,1991l2929,1988e" filled="false" stroked="true" strokeweight=".84pt" strokecolor="#050000">
                <v:path arrowok="t"/>
              </v:shape>
            </v:group>
            <v:group style="position:absolute;left:2932;top:1991;width:143;height:21" coordorigin="2932,1991" coordsize="143,21">
              <v:shape style="position:absolute;left:2932;top:1991;width:143;height:21" coordorigin="2932,1991" coordsize="143,21" path="m3074,2011l3058,2009,3040,2006,3004,2001,2968,1996,2932,1991e" filled="false" stroked="true" strokeweight=".84pt" strokecolor="#050000">
                <v:path arrowok="t"/>
              </v:shape>
            </v:group>
            <v:group style="position:absolute;left:3074;top:2011;width:3;height:3" coordorigin="3074,2011" coordsize="3,3">
              <v:shape style="position:absolute;left:3074;top:2011;width:3;height:3" coordorigin="3074,2011" coordsize="3,3" path="m3074,2011l3076,2011,3076,2014e" filled="false" stroked="true" strokeweight=".84pt" strokecolor="#050000">
                <v:path arrowok="t"/>
              </v:shape>
            </v:group>
            <v:group style="position:absolute;left:3325;top:1509;width:16;height:303" coordorigin="3325,1509" coordsize="16,303">
              <v:shape style="position:absolute;left:3325;top:1509;width:16;height:303" coordorigin="3325,1509" coordsize="16,303" path="m3340,1509l3338,1546,3335,1584,3333,1623,3333,1660,3330,1698,3327,1737,3325,1812e" filled="false" stroked="true" strokeweight=".84pt" strokecolor="#050000">
                <v:path arrowok="t"/>
              </v:shape>
            </v:group>
            <v:group style="position:absolute;left:3325;top:1807;width:13;height:6" coordorigin="3325,1807" coordsize="13,6">
              <v:shape style="position:absolute;left:3325;top:1807;width:13;height:6" coordorigin="3325,1807" coordsize="13,6" path="m3338,1807l3338,1810,3335,1810,3333,1810,3333,1812,3325,1812e" filled="false" stroked="true" strokeweight=".84pt" strokecolor="#050000">
                <v:path arrowok="t"/>
              </v:shape>
            </v:group>
            <v:group style="position:absolute;left:3074;top:1525;width:231;height:472" coordorigin="3074,1525" coordsize="231,472">
              <v:shape style="position:absolute;left:3074;top:1525;width:231;height:472" coordorigin="3074,1525" coordsize="231,472" path="m3276,1525l3278,1535,3281,1543,3283,1553,3283,1561,3286,1569,3289,1579,3289,1587,3291,1597,3291,1605,3294,1616,3294,1623,3296,1634,3296,1641,3299,1652,3299,1670,3302,1678,3302,1706,3304,1714,3304,1768,3304,1779,3304,1825,3302,1830,3302,1841,3299,1846,3299,1854,3296,1859,3294,1864,3294,1869,3291,1874,3289,1879,3289,1885,3286,1890,3283,1892,3281,1898,3278,1903,3276,1905,3273,1911,3271,1916,3265,1918,3263,1923,3260,1929,3258,1931,3252,1936,3250,1939,3245,1942,3242,1947,3237,1949,3234,1952,3229,1955,3227,1960,3221,1962,3216,1965,3214,1967,3208,1970,3203,1973,3198,1975,3195,1978,3190,1980,3185,1980,3180,1983,3175,1986,3170,1986,3167,1988,3162,1991,3151,1991,3146,1993,3141,1993,3136,1996,3074,1996e" filled="false" stroked="true" strokeweight=".84pt" strokecolor="#050000">
                <v:path arrowok="t"/>
              </v:shape>
            </v:group>
            <v:group style="position:absolute;left:2921;top:1644;width:319;height:200" coordorigin="2921,1644" coordsize="319,200">
              <v:shape style="position:absolute;left:2921;top:1644;width:319;height:200" coordorigin="2921,1644" coordsize="319,200" path="m3239,1786l3239,1776,3237,1771,3237,1766,3234,1760,3234,1758,3232,1755,3232,1753,3229,1748,3229,1745,3227,1742,3224,1737,3224,1735,3221,1732,3219,1729,3219,1727,3216,1722,3214,1719,3211,1716,3208,1714,3206,1711,3206,1709,3203,1706,3201,1704,3195,1698,3190,1693,3185,1688,3180,1683,3172,1678,3167,1675,3162,1670,3154,1667,3149,1662,3141,1660,3136,1657,3128,1654,3123,1652,3115,1649,3107,1649,3105,1647,3097,1647,3095,1644,3040,1644,3038,1647,3030,1647,3025,1649,3020,1649,3014,1652,3012,1652,3009,1654,3007,1654,3001,1657,2999,1657,2996,1660,2994,1662,2988,1662,2986,1665,2983,1667,2981,1670,2978,1670,2973,1672,2970,1675,2968,1678,2965,1680,2963,1683,2960,1685,2957,1688,2955,1691,2952,1693,2950,1696,2950,1698,2947,1701,2944,1704,2942,1709,2939,1711,2939,1714,2937,1716,2934,1719,2934,1724,2932,1727,2932,1729,2929,1735,2929,1737,2926,1740,2926,1748,2924,1750,2924,1758,2921,1760,2921,1802,2924,1807,2924,1815,2926,1820,2926,1823,2929,1828,2929,1830,2932,1835,2932,1841,2934,1843e" filled="false" stroked="true" strokeweight=".84pt" strokecolor="#050000">
                <v:path arrowok="t"/>
              </v:shape>
            </v:group>
            <v:group style="position:absolute;left:3113;top:1815;width:130;height:132" coordorigin="3113,1815" coordsize="130,132">
              <v:shape style="position:absolute;left:3113;top:1815;width:130;height:132" coordorigin="3113,1815" coordsize="130,132" path="m3113,1947l3126,1947,3131,1944,3136,1944,3144,1942,3149,1939,3154,1936,3162,1936,3167,1931,3172,1929,3177,1926,3183,1923,3188,1918,3193,1916,3198,1911,3201,1908,3203,1908,3206,1905,3208,1903,3208,1900,3211,1898,3214,1895,3216,1892,3216,1890,3219,1887,3221,1885,3221,1882,3224,1879,3227,1877,3227,1874,3229,1872,3229,1869,3232,1864,3232,1861,3234,1859,3234,1856,3237,1854,3237,1846,3239,1843,3239,1835,3242,1828,3242,1815e" filled="false" stroked="true" strokeweight=".84pt" strokecolor="#050000">
                <v:path arrowok="t"/>
              </v:shape>
            </v:group>
            <v:group style="position:absolute;left:2836;top:1641;width:78;height:327" coordorigin="2836,1641" coordsize="78,327">
              <v:shape style="position:absolute;left:2836;top:1641;width:78;height:327" coordorigin="2836,1641" coordsize="78,327" path="m2913,1967l2908,1957,2900,1947,2895,1934,2888,1923,2882,1913,2877,1900,2869,1890,2867,1885,2864,1877,2862,1872,2859,1867,2856,1859,2854,1854,2851,1848,2849,1841,2849,1835,2846,1830,2844,1823,2841,1817,2841,1810,2838,1804,2838,1799,2836,1791,2836,1771,2836,1768,2836,1737,2838,1735,2838,1727,2841,1724,2841,1719,2844,1716,2844,1714,2846,1709,2846,1706,2849,1704,2849,1698,2851,1696,2854,1693,2856,1691,2856,1685,2859,1683,2862,1680,2864,1678,2867,1675,2869,1670,2872,1667,2875,1665,2877,1660,2880,1657,2885,1654,2888,1649,2893,1647,2895,1644,2900,1641e" filled="false" stroked="true" strokeweight=".84pt" strokecolor="#050000">
                <v:path arrowok="t"/>
              </v:shape>
            </v:group>
            <v:group style="position:absolute;left:3105;top:1525;width:171;height:29" coordorigin="3105,1525" coordsize="171,29">
              <v:shape style="position:absolute;left:3105;top:1525;width:171;height:29" coordorigin="3105,1525" coordsize="171,29" path="m3105,1553l3115,1551,3126,1548,3136,1546,3146,1543,3159,1543,3170,1540,3180,1538,3190,1538,3201,1535,3211,1533,3234,1530,3255,1528,3276,1525e" filled="false" stroked="true" strokeweight=".84pt" strokecolor="#050000">
                <v:path arrowok="t"/>
              </v:shape>
            </v:group>
            <v:group style="position:absolute;left:2908;top:1967;width:6;height:3" coordorigin="2908,1967" coordsize="6,3">
              <v:shape style="position:absolute;left:2908;top:1967;width:6;height:3" coordorigin="2908,1967" coordsize="6,3" path="m2913,1967l2913,1970,2911,1970,2908,1970e" filled="false" stroked="true" strokeweight=".84pt" strokecolor="#050000">
                <v:path arrowok="t"/>
              </v:shape>
            </v:group>
            <v:group style="position:absolute;left:3089;top:1667;width:3;height:3" coordorigin="3089,1667" coordsize="3,3">
              <v:shape style="position:absolute;left:3089;top:1667;width:3;height:3" coordorigin="3089,1667" coordsize="3,3" path="m3092,1667l3092,1670,3089,1670e" filled="false" stroked="true" strokeweight=".84pt" strokecolor="#050000">
                <v:path arrowok="t"/>
              </v:shape>
            </v:group>
            <v:group style="position:absolute;left:2976;top:1652;width:114;height:37" coordorigin="2976,1652" coordsize="114,37">
              <v:shape style="position:absolute;left:2976;top:1652;width:114;height:37" coordorigin="2976,1652" coordsize="114,37" path="m3089,1654l3082,1654,3076,1652,3058,1652,3056,1654,3040,1654,3035,1657,3032,1657,3027,1660,3022,1660,3017,1662,3014,1662,3012,1665,3007,1667,3004,1667,3001,1670,2996,1672,2994,1672,2991,1675,2988,1678,2983,1680,2981,1683,2978,1685,2976,1688e" filled="false" stroked="true" strokeweight=".84pt" strokecolor="#050000">
                <v:path arrowok="t"/>
              </v:shape>
            </v:group>
            <v:group style="position:absolute;left:2934;top:1698;width:32;height:78" coordorigin="2934,1698" coordsize="32,78">
              <v:shape style="position:absolute;left:2934;top:1698;width:32;height:78" coordorigin="2934,1698" coordsize="32,78" path="m2965,1698l2950,1722,2947,1724,2944,1729,2942,1735,2942,1740,2939,1745,2939,1750,2937,1755,2937,1760,2934,1766,2934,1776e" filled="false" stroked="true" strokeweight=".84pt" strokecolor="#050000">
                <v:path arrowok="t"/>
              </v:shape>
            </v:group>
            <v:group style="position:absolute;left:3089;top:1654;width:143;height:156" coordorigin="3089,1654" coordsize="143,156">
              <v:shape style="position:absolute;left:3089;top:1654;width:143;height:156" coordorigin="3089,1654" coordsize="143,156" path="m3232,1810l3232,1791,3229,1789,3229,1779,3227,1773,3227,1768,3224,1763,3224,1760,3221,1758,3221,1753,3219,1750,3219,1748,3216,1742,3214,1740,3214,1737,3211,1735,3208,1732,3208,1727,3206,1724,3203,1722,3201,1719,3198,1716,3195,1714,3195,1711,3193,1709,3190,1706,3188,1704,3185,1701,3183,1698,3180,1696,3177,1693,3175,1691,3172,1688,3167,1685,3164,1683,3162,1683,3159,1680,3157,1678,3154,1675,3149,1675,3146,1672,3144,1670,3141,1670,3136,1667,3133,1667,3131,1665,3128,1665,3123,1662,3120,1662,3118,1660,3113,1660,3110,1657,3102,1657,3100,1654,3089,1654e" filled="false" stroked="true" strokeweight=".84pt" strokecolor="#050000">
                <v:path arrowok="t"/>
              </v:shape>
            </v:group>
            <v:group style="position:absolute;left:3146;top:1851;width:78;height:76" coordorigin="3146,1851" coordsize="78,76">
              <v:shape style="position:absolute;left:3146;top:1851;width:78;height:76" coordorigin="3146,1851" coordsize="78,76" path="m3146,1926l3151,1926,3154,1923,3157,1923,3159,1921,3162,1918,3167,1918,3170,1916,3172,1913,3175,1913,3177,1911,3180,1908,3183,1905,3185,1905,3188,1903,3190,1900,3193,1898,3195,1895,3198,1892,3201,1890,3203,1887,3206,1885,3206,1882,3208,1879,3211,1877,3214,1874,3214,1872,3216,1867,3219,1864,3219,1861,3221,1859,3221,1856,3224,1851e" filled="false" stroked="true" strokeweight=".84pt" strokecolor="#050000">
                <v:path arrowok="t"/>
              </v:shape>
            </v:group>
            <v:group style="position:absolute;left:3189;top:1863;width:2;height:17" coordorigin="3189,1863" coordsize="2,17">
              <v:shape style="position:absolute;left:3189;top:1863;width:2;height:17" coordorigin="3189,1863" coordsize="0,17" path="m3189,1863l3189,1880e" filled="false" stroked="true" strokeweight=".13pt" strokecolor="#050000">
                <v:path arrowok="t"/>
              </v:shape>
            </v:group>
            <v:group style="position:absolute;left:3177;top:1804;width:44;height:88" coordorigin="3177,1804" coordsize="44,88">
              <v:shape style="position:absolute;left:3177;top:1804;width:44;height:88" coordorigin="3177,1804" coordsize="44,88" path="m3221,1804l3221,1817,3219,1820,3219,1830,3216,1833,3216,1838,3214,1841,3214,1846,3211,1848,3211,1851,3208,1854,3208,1856,3206,1859,3203,1861,3203,1864,3201,1867,3198,1869,3198,1872,3195,1874,3193,1877,3190,1879,3190,1882,3188,1882,3185,1885,3183,1887,3180,1890,3177,1892e" filled="false" stroked="true" strokeweight=".84pt" strokecolor="#050000">
                <v:path arrowok="t"/>
              </v:shape>
            </v:group>
            <v:group style="position:absolute;left:3176;top:1884;width:2;height:17" coordorigin="3176,1884" coordsize="2,17">
              <v:shape style="position:absolute;left:3176;top:1884;width:2;height:17" coordorigin="3176,1884" coordsize="0,17" path="m3176,1884l3176,1901e" filled="false" stroked="true" strokeweight=".13pt" strokecolor="#050000">
                <v:path arrowok="t"/>
              </v:shape>
            </v:group>
            <v:group style="position:absolute;left:3092;top:1662;width:130;height:143" coordorigin="3092,1662" coordsize="130,143">
              <v:shape style="position:absolute;left:3092;top:1662;width:130;height:143" coordorigin="3092,1662" coordsize="130,143" path="m3092,1662l3105,1662,3110,1665,3118,1667,3123,1670,3128,1670,3136,1672,3141,1678,3146,1680,3154,1683,3159,1688,3164,1691,3170,1696,3175,1698,3180,1704,3183,1709,3188,1714,3190,1716,3193,1719,3193,1722,3195,1724,3198,1727,3201,1729,3201,1732,3203,1735,3206,1737,3206,1740,3208,1742,3208,1748,3211,1750,3211,1753,3214,1755,3214,1758,3216,1760,3216,1768,3219,1771,3219,1781,3221,1784,3221,1804e" filled="false" stroked="true" strokeweight=".84pt" strokecolor="#050000">
                <v:path arrowok="t"/>
              </v:shape>
            </v:group>
            <v:group style="position:absolute;left:2952;top:1660;width:140;height:101" coordorigin="2952,1660" coordsize="140,101">
              <v:shape style="position:absolute;left:2952;top:1660;width:140;height:101" coordorigin="2952,1660" coordsize="140,101" path="m2952,1760l2952,1753,2955,1748,2955,1742,2957,1740,2957,1735,2960,1732,2960,1729,2963,1727,2963,1724,2965,1722,2965,1719,2968,1716,2970,1714,2970,1711,2973,1709,2976,1706,2976,1704,2978,1701,2981,1698,2983,1698,2983,1696,2986,1693,2988,1691,2991,1688,2994,1688,2996,1685,2999,1683,3001,1683,3004,1680,3007,1678,3012,1675,3017,1672,3022,1670,3027,1667,3032,1667,3038,1665,3043,1662,3056,1662,3061,1660,3084,1660,3092,1662e" filled="false" stroked="true" strokeweight=".84pt" strokecolor="#050000">
                <v:path arrowok="t"/>
              </v:shape>
            </v:group>
            <v:group style="position:absolute;left:2974;top:1718;width:2;height:17" coordorigin="2974,1718" coordsize="2,17">
              <v:shape style="position:absolute;left:2974;top:1718;width:2;height:17" coordorigin="2974,1718" coordsize="0,17" path="m2974,1718l2974,1735e" filled="false" stroked="true" strokeweight=".13pt" strokecolor="#050000">
                <v:path arrowok="t"/>
              </v:shape>
            </v:group>
            <v:group style="position:absolute;left:2931;top:1991;width:8;height:3" coordorigin="2931,1991" coordsize="8,3">
              <v:shape style="position:absolute;left:2931;top:1991;width:8;height:3" coordorigin="2931,1991" coordsize="8,3" path="m2931,1991l2934,1991,2934,1993,2939,1993e" filled="false" stroked="true" strokeweight=".84pt" strokecolor="#050000">
                <v:path arrowok="t"/>
              </v:shape>
            </v:group>
            <v:group style="position:absolute;left:2964;top:1737;width:2;height:17" coordorigin="2964,1737" coordsize="2,17">
              <v:shape style="position:absolute;left:2964;top:1737;width:2;height:17" coordorigin="2964,1737" coordsize="0,17" path="m2964,1737l2964,1753e" filled="false" stroked="true" strokeweight=".13pt" strokecolor="#050000">
                <v:path arrowok="t"/>
              </v:shape>
            </v:group>
            <v:group style="position:absolute;left:2930;top:1982;width:2;height:17" coordorigin="2930,1982" coordsize="2,17">
              <v:shape style="position:absolute;left:2930;top:1982;width:2;height:17" coordorigin="2930,1982" coordsize="0,17" path="m2930,1982l2930,1999e" filled="false" stroked="true" strokeweight=".129pt" strokecolor="#050000">
                <v:path arrowok="t"/>
              </v:shape>
            </v:group>
            <v:group style="position:absolute;left:2913;top:1967;width:8;height:16" coordorigin="2913,1967" coordsize="8,16">
              <v:shape style="position:absolute;left:2913;top:1967;width:8;height:16" coordorigin="2913,1967" coordsize="8,16" path="m2913,1967l2916,1973,2919,1975,2919,1978,2921,1980,2921,1983,2919,1983,2919,1980e" filled="false" stroked="true" strokeweight=".84pt" strokecolor="#050000">
                <v:path arrowok="t"/>
              </v:shape>
            </v:group>
            <v:group style="position:absolute;left:3065;top:2002;width:17;height:2" coordorigin="3065,2002" coordsize="17,2">
              <v:shape style="position:absolute;left:3065;top:2002;width:17;height:2" coordorigin="3065,2002" coordsize="17,0" path="m3065,2002l3082,2002e" filled="false" stroked="true" strokeweight=".646pt" strokecolor="#050000">
                <v:path arrowok="t"/>
              </v:shape>
            </v:group>
            <v:group style="position:absolute;left:3074;top:1815;width:249;height:195" coordorigin="3074,1815" coordsize="249,195">
              <v:shape style="position:absolute;left:3074;top:1815;width:249;height:195" coordorigin="3074,1815" coordsize="249,195" path="m3322,1815l3320,1820,3320,1835,3317,1841,3317,1851,3315,1856,3312,1864,3312,1869,3309,1874,3307,1879,3307,1885,3304,1890,3302,1892,3299,1898,3296,1903,3294,1908,3291,1913,3289,1918,3283,1923,3281,1926,3278,1931,3273,1936,3271,1939,3268,1944,3263,1947,3258,1952,3255,1955,3250,1960,3247,1962,3242,1965,3237,1970,3232,1973,3229,1975,3224,1978,3219,1980,3214,1983,3208,1986,3203,1988,3198,1991,3193,1993,3188,1996,3183,1996,3177,1999,3172,2001,3167,2001,3162,2004,3157,2004,3151,2006,3141,2006,3136,2009,3074,2009e" filled="false" stroked="true" strokeweight=".84pt" strokecolor="#050000">
                <v:path arrowok="t"/>
              </v:shape>
            </v:group>
            <v:group style="position:absolute;left:3291;top:1522;width:32;height:293" coordorigin="3291,1522" coordsize="32,293">
              <v:shape style="position:absolute;left:3291;top:1522;width:32;height:293" coordorigin="3291,1522" coordsize="32,293" path="m3291,1522l3294,1540,3299,1559,3299,1569,3302,1577,3304,1584,3304,1595,3307,1603,3309,1613,3309,1621,3312,1631,3312,1639,3315,1649,3315,1667,3317,1675,3317,1685,3320,1696,3320,1732,3322,1740,3322,1786,3322,1794,3322,1815,3320,1815,3304,1815e" filled="false" stroked="true" strokeweight=".84pt" strokecolor="#050000">
                <v:path arrowok="t"/>
              </v:shape>
            </v:group>
            <v:group style="position:absolute;left:3276;top:1515;width:16;height:11" coordorigin="3276,1515" coordsize="16,11">
              <v:shape style="position:absolute;left:3276;top:1515;width:16;height:11" coordorigin="3276,1515" coordsize="16,11" path="m3291,1522l3286,1525,3276,1525,3276,1522,3276,1515e" filled="false" stroked="true" strokeweight=".84pt" strokecolor="#050000">
                <v:path arrowok="t"/>
              </v:shape>
            </v:group>
            <v:group style="position:absolute;left:3286;top:1512;width:6;height:11" coordorigin="3286,1512" coordsize="6,11">
              <v:shape style="position:absolute;left:3286;top:1512;width:6;height:11" coordorigin="3286,1512" coordsize="6,11" path="m3291,1522l3289,1520,3289,1517,3286,1515,3286,1512e" filled="false" stroked="true" strokeweight=".84pt" strokecolor="#050000">
                <v:path arrowok="t"/>
              </v:shape>
            </v:group>
            <v:group style="position:absolute;left:3338;top:1499;width:19;height:11" coordorigin="3338,1499" coordsize="19,11">
              <v:shape style="position:absolute;left:3338;top:1499;width:19;height:11" coordorigin="3338,1499" coordsize="19,11" path="m3356,1502l3356,1504,3353,1504,3351,1507,3346,1507,3343,1509,3340,1509,3340,1507,3338,1504,3338,1499e" filled="false" stroked="true" strokeweight=".84pt" strokecolor="#050000">
                <v:path arrowok="t"/>
              </v:shape>
            </v:group>
            <v:group style="position:absolute;left:3351;top:1491;width:6;height:11" coordorigin="3351,1491" coordsize="6,11">
              <v:shape style="position:absolute;left:3351;top:1491;width:6;height:11" coordorigin="3351,1491" coordsize="6,11" path="m3356,1502l3356,1496,3353,1496,3353,1494,3351,1491e" filled="false" stroked="true" strokeweight=".84pt" strokecolor="#050000">
                <v:path arrowok="t"/>
              </v:shape>
            </v:group>
            <v:group style="position:absolute;left:64;top:873;width:3;height:6" coordorigin="64,873" coordsize="3,6">
              <v:shape style="position:absolute;left:64;top:873;width:3;height:6" coordorigin="64,873" coordsize="3,6" path="m67,873l64,875,64,878e" filled="false" stroked="true" strokeweight=".84pt" strokecolor="#050000">
                <v:path arrowok="t"/>
              </v:shape>
            </v:group>
            <v:group style="position:absolute;left:85;top:834;width:3;height:6" coordorigin="85,834" coordsize="3,6">
              <v:shape style="position:absolute;left:85;top:834;width:3;height:6" coordorigin="85,834" coordsize="3,6" path="m87,834l85,834,85,837,85,839e" filled="false" stroked="true" strokeweight=".84pt" strokecolor="#050000">
                <v:path arrowok="t"/>
              </v:shape>
            </v:group>
            <v:group style="position:absolute;left:105;top:795;width:3;height:6" coordorigin="105,795" coordsize="3,6">
              <v:shape style="position:absolute;left:105;top:795;width:3;height:6" coordorigin="105,795" coordsize="3,6" path="m108,795l105,795,105,798,105,800e" filled="false" stroked="true" strokeweight=".84pt" strokecolor="#050000">
                <v:path arrowok="t"/>
              </v:shape>
            </v:group>
            <v:group style="position:absolute;left:235;top:736;width:174;height:213" coordorigin="235,736" coordsize="174,213">
              <v:shape style="position:absolute;left:235;top:736;width:174;height:213" coordorigin="235,736" coordsize="174,213" path="m408,736l403,736,398,738,393,738,388,741,382,743,377,743,369,746,364,749,362,751,356,756,351,759,346,761,341,764,336,769,333,772,328,777,323,780,320,785,315,790,312,793,310,798,305,803,302,808,300,813,294,816,292,821,287,831,279,842,274,852,266,862,261,875,258,881,253,886,250,891,248,899,245,904,243,909,240,917,240,922,237,930,237,932,235,935,235,948e" filled="false" stroked="true" strokeweight=".84pt" strokecolor="#050000">
                <v:path arrowok="t"/>
              </v:shape>
            </v:group>
            <v:group style="position:absolute;left:234;top:945;width:2;height:17" coordorigin="234,945" coordsize="2,17">
              <v:shape style="position:absolute;left:234;top:945;width:2;height:17" coordorigin="234,945" coordsize="0,17" path="m234,945l234,961e" filled="false" stroked="true" strokeweight=".128pt" strokecolor="#050000">
                <v:path arrowok="t"/>
              </v:shape>
            </v:group>
            <v:group style="position:absolute;left:126;top:756;width:3;height:3" coordorigin="126,756" coordsize="3,3">
              <v:shape style="position:absolute;left:126;top:756;width:3;height:3" coordorigin="126,756" coordsize="3,3" path="m126,759l129,759,129,756e" filled="false" stroked="true" strokeweight=".84pt" strokecolor="#050000">
                <v:path arrowok="t"/>
              </v:shape>
            </v:group>
            <v:group style="position:absolute;left:118;top:760;width:17;height:2" coordorigin="118,760" coordsize="17,2">
              <v:shape style="position:absolute;left:118;top:760;width:17;height:2" coordorigin="118,760" coordsize="17,0" path="m118,760l135,760e" filled="false" stroked="true" strokeweight=".129pt" strokecolor="#050000">
                <v:path arrowok="t"/>
              </v:shape>
            </v:group>
            <v:group style="position:absolute;left:149;top:717;width:3;height:6" coordorigin="149,717" coordsize="3,6">
              <v:shape style="position:absolute;left:149;top:717;width:3;height:6" coordorigin="149,717" coordsize="3,6" path="m149,723l152,720,152,717e" filled="false" stroked="true" strokeweight=".84pt" strokecolor="#050000">
                <v:path arrowok="t"/>
              </v:shape>
            </v:group>
            <v:group style="position:absolute;left:173;top:679;width:6;height:6" coordorigin="173,679" coordsize="6,6">
              <v:shape style="position:absolute;left:173;top:679;width:6;height:6" coordorigin="173,679" coordsize="6,6" path="m173,684l175,684,175,681,178,679e" filled="false" stroked="true" strokeweight=".84pt" strokecolor="#050000">
                <v:path arrowok="t"/>
              </v:shape>
            </v:group>
            <v:group style="position:absolute;left:368;top:512;width:2;height:17" coordorigin="368,512" coordsize="2,17">
              <v:shape style="position:absolute;left:368;top:512;width:2;height:17" coordorigin="368,512" coordsize="0,17" path="m368,512l368,529e" filled="false" stroked="true" strokeweight=".13pt" strokecolor="#050000">
                <v:path arrowok="t"/>
              </v:shape>
            </v:group>
            <v:group style="position:absolute;left:450;top:663;width:26;height:34" coordorigin="450,663" coordsize="26,34">
              <v:shape style="position:absolute;left:450;top:663;width:26;height:34" coordorigin="450,663" coordsize="26,34" path="m476,697l473,697,470,694,468,694,465,692,463,692,463,689,460,686,457,684,457,681,455,679,455,676,452,673,452,668,450,666,450,663e" filled="false" stroked="true" strokeweight=".84pt" strokecolor="#050000">
                <v:path arrowok="t"/>
              </v:shape>
            </v:group>
            <v:group style="position:absolute;left:199;top:642;width:6;height:6" coordorigin="199,642" coordsize="6,6">
              <v:shape style="position:absolute;left:199;top:642;width:6;height:6" coordorigin="199,642" coordsize="6,6" path="m199,648l199,645,201,645,201,642,204,642e" filled="false" stroked="true" strokeweight=".84pt" strokecolor="#050000">
                <v:path arrowok="t"/>
              </v:shape>
            </v:group>
            <v:group style="position:absolute;left:201;top:635;width:3;height:6" coordorigin="201,635" coordsize="3,6">
              <v:shape style="position:absolute;left:201;top:635;width:3;height:6" coordorigin="201,635" coordsize="3,6" path="m201,640l204,635e" filled="false" stroked="true" strokeweight=".84pt" strokecolor="#050000">
                <v:path arrowok="t"/>
              </v:shape>
            </v:group>
            <v:group style="position:absolute;left:175;top:671;width:3;height:6" coordorigin="175,671" coordsize="3,6">
              <v:shape style="position:absolute;left:175;top:671;width:3;height:6" coordorigin="175,671" coordsize="3,6" path="m175,676l178,673,178,671e" filled="false" stroked="true" strokeweight=".84pt" strokecolor="#050000">
                <v:path arrowok="t"/>
              </v:shape>
            </v:group>
            <v:group style="position:absolute;left:152;top:710;width:3;height:6" coordorigin="152,710" coordsize="3,6">
              <v:shape style="position:absolute;left:152;top:710;width:3;height:6" coordorigin="152,710" coordsize="3,6" path="m152,715l155,712,155,710e" filled="false" stroked="true" strokeweight=".84pt" strokecolor="#050000">
                <v:path arrowok="t"/>
              </v:shape>
            </v:group>
            <v:group style="position:absolute;left:129;top:749;width:3;height:3" coordorigin="129,749" coordsize="3,3">
              <v:shape style="position:absolute;left:129;top:749;width:3;height:3" coordorigin="129,749" coordsize="3,3" path="m129,751l129,749,131,749e" filled="false" stroked="true" strokeweight=".84pt" strokecolor="#050000">
                <v:path arrowok="t"/>
              </v:shape>
            </v:group>
            <v:group style="position:absolute;left:429;top:723;width:11;height:3" coordorigin="429,723" coordsize="11,3">
              <v:shape style="position:absolute;left:429;top:723;width:11;height:3" coordorigin="429,723" coordsize="11,3" path="m439,723l432,723,429,725e" filled="false" stroked="true" strokeweight=".84pt" strokecolor="#050000">
                <v:path arrowok="t"/>
              </v:shape>
            </v:group>
            <v:group style="position:absolute;left:416;top:723;width:13;height:11" coordorigin="416,723" coordsize="13,11">
              <v:shape style="position:absolute;left:416;top:723;width:13;height:11" coordorigin="416,723" coordsize="13,11" path="m429,723l426,725,424,725,419,733,416,733e" filled="false" stroked="true" strokeweight=".84pt" strokecolor="#050000">
                <v:path arrowok="t"/>
              </v:shape>
            </v:group>
            <v:group style="position:absolute;left:272;top:1108;width:2;height:17" coordorigin="272,1108" coordsize="2,17">
              <v:shape style="position:absolute;left:272;top:1108;width:2;height:17" coordorigin="272,1108" coordsize="0,17" path="m272,1108l272,1124e" filled="false" stroked="true" strokeweight=".131pt" strokecolor="#050000">
                <v:path arrowok="t"/>
              </v:shape>
            </v:group>
            <v:group style="position:absolute;left:105;top:787;width:3;height:3" coordorigin="105,787" coordsize="3,3">
              <v:shape style="position:absolute;left:105;top:787;width:3;height:3" coordorigin="105,787" coordsize="3,3" path="m108,787l105,790e" filled="false" stroked="true" strokeweight=".84pt" strokecolor="#050000">
                <v:path arrowok="t"/>
              </v:shape>
            </v:group>
            <v:group style="position:absolute;left:60;top:872;width:2;height:17" coordorigin="60,872" coordsize="2,17">
              <v:shape style="position:absolute;left:60;top:872;width:2;height:17" coordorigin="60,872" coordsize="0,17" path="m60,872l60,889e" filled="false" stroked="true" strokeweight=".13pt" strokecolor="#050000">
                <v:path arrowok="t"/>
              </v:shape>
            </v:group>
            <v:group style="position:absolute;left:430;top:717;width:2;height:17" coordorigin="430,717" coordsize="2,17">
              <v:shape style="position:absolute;left:430;top:717;width:2;height:17" coordorigin="430,717" coordsize="0,17" path="m430,717l430,734e" filled="false" stroked="true" strokeweight=".13pt" strokecolor="#050000">
                <v:path arrowok="t"/>
              </v:shape>
            </v:group>
            <v:group style="position:absolute;left:64;top:878;width:3;height:6" coordorigin="64,878" coordsize="3,6">
              <v:shape style="position:absolute;left:64;top:878;width:3;height:6" coordorigin="64,878" coordsize="3,6" path="m64,883l67,878e" filled="false" stroked="true" strokeweight=".84pt" strokecolor="#050000">
                <v:path arrowok="t"/>
              </v:shape>
            </v:group>
            <v:group style="position:absolute;left:202;top:862;width:2;height:17" coordorigin="202,862" coordsize="2,17">
              <v:shape style="position:absolute;left:202;top:862;width:2;height:17" coordorigin="202,862" coordsize="0,17" path="m202,862l202,879e" filled="false" stroked="true" strokeweight=".131pt" strokecolor="#050000">
                <v:path arrowok="t"/>
              </v:shape>
            </v:group>
            <v:group style="position:absolute;left:209;top:966;width:37;height:24" coordorigin="209,966" coordsize="37,24">
              <v:shape style="position:absolute;left:209;top:966;width:37;height:24" coordorigin="209,966" coordsize="37,24" path="m245,989l245,981,243,979,243,976,240,974,240,971,237,969,235,966,224,966,222,969,219,969,219,971,217,974,217,971,214,971,212,969,209,969,209,966e" filled="false" stroked="true" strokeweight=".84pt" strokecolor="#050000">
                <v:path arrowok="t"/>
              </v:shape>
            </v:group>
            <v:group style="position:absolute;left:144;top:723;width:8;height:3" coordorigin="144,723" coordsize="8,3">
              <v:shape style="position:absolute;left:144;top:723;width:8;height:3" coordorigin="144,723" coordsize="8,3" path="m144,725l147,723,152,723e" filled="false" stroked="true" strokeweight=".84pt" strokecolor="#050000">
                <v:path arrowok="t"/>
              </v:shape>
            </v:group>
            <v:group style="position:absolute;left:170;top:901;width:39;height:65" coordorigin="170,901" coordsize="39,65">
              <v:shape style="position:absolute;left:170;top:901;width:39;height:65" coordorigin="170,901" coordsize="39,65" path="m209,966l204,963,201,961,199,956,196,953,191,948,188,945,186,940,183,937,180,932,178,927,175,925,175,919,173,914,173,909,170,906,170,901e" filled="false" stroked="true" strokeweight=".84pt" strokecolor="#050000">
                <v:path arrowok="t"/>
              </v:shape>
            </v:group>
            <v:group style="position:absolute;left:170;top:888;width:26;height:13" coordorigin="170,888" coordsize="26,13">
              <v:shape style="position:absolute;left:170;top:888;width:26;height:13" coordorigin="170,888" coordsize="26,13" path="m196,901l193,899,191,896,188,893,183,893,181,891,175,891,173,888,170,888e" filled="false" stroked="true" strokeweight=".84pt" strokecolor="#050000">
                <v:path arrowok="t"/>
              </v:shape>
            </v:group>
            <v:group style="position:absolute;left:290;top:709;width:2;height:17" coordorigin="290,709" coordsize="2,17">
              <v:shape style="position:absolute;left:290;top:709;width:2;height:17" coordorigin="290,709" coordsize="0,17" path="m290,709l290,726e" filled="false" stroked="true" strokeweight=".131pt" strokecolor="#050000">
                <v:path arrowok="t"/>
              </v:shape>
            </v:group>
            <v:group style="position:absolute;left:126;top:754;width:3;height:3" coordorigin="126,754" coordsize="3,3">
              <v:shape style="position:absolute;left:126;top:754;width:3;height:3" coordorigin="126,754" coordsize="3,3" path="m126,754l129,756e" filled="false" stroked="true" strokeweight=".84pt" strokecolor="#050000">
                <v:path arrowok="t"/>
              </v:shape>
            </v:group>
            <v:group style="position:absolute;left:130;top:745;width:2;height:17" coordorigin="130,745" coordsize="2,17">
              <v:shape style="position:absolute;left:130;top:745;width:2;height:17" coordorigin="130,745" coordsize="0,17" path="m130,745l130,762e" filled="false" stroked="true" strokeweight=".129pt" strokecolor="#050000">
                <v:path arrowok="t"/>
              </v:shape>
            </v:group>
            <v:group style="position:absolute;left:175;top:847;width:26;height:11" coordorigin="175,847" coordsize="26,11">
              <v:shape style="position:absolute;left:175;top:847;width:26;height:11" coordorigin="175,847" coordsize="26,11" path="m201,857l199,855,196,855,193,852,188,849,186,849,183,847,175,847e" filled="false" stroked="true" strokeweight=".84pt" strokecolor="#050000">
                <v:path arrowok="t"/>
              </v:shape>
            </v:group>
            <v:group style="position:absolute;left:457;top:617;width:11;height:6" coordorigin="457,617" coordsize="11,6">
              <v:shape style="position:absolute;left:457;top:617;width:11;height:6" coordorigin="457,617" coordsize="11,6" path="m457,622l460,619,463,619,463,617,468,617e" filled="false" stroked="true" strokeweight=".84pt" strokecolor="#050000">
                <v:path arrowok="t"/>
              </v:shape>
            </v:group>
            <v:group style="position:absolute;left:450;top:648;width:11;height:11" coordorigin="450,648" coordsize="11,11">
              <v:shape style="position:absolute;left:450;top:648;width:11;height:11" coordorigin="450,648" coordsize="11,11" path="m450,648l450,650,452,653,455,655,460,655,460,658e" filled="false" stroked="true" strokeweight=".84pt" strokecolor="#050000">
                <v:path arrowok="t"/>
              </v:shape>
            </v:group>
            <v:group style="position:absolute;left:214;top:829;width:6;height:3" coordorigin="214,829" coordsize="6,3">
              <v:shape style="position:absolute;left:214;top:829;width:6;height:3" coordorigin="214,829" coordsize="6,3" path="m214,829l214,831,217,831,219,831e" filled="false" stroked="true" strokeweight=".84pt" strokecolor="#050000">
                <v:path arrowok="t"/>
              </v:shape>
            </v:group>
            <v:group style="position:absolute;left:191;top:805;width:32;height:19" coordorigin="191,805" coordsize="32,19">
              <v:shape style="position:absolute;left:191;top:805;width:32;height:19" coordorigin="191,805" coordsize="32,19" path="m222,824l222,821,219,818,217,816,212,813,209,813,206,811,201,811,199,808,196,808,191,805e" filled="false" stroked="true" strokeweight=".84pt" strokecolor="#050000">
                <v:path arrowok="t"/>
              </v:shape>
            </v:group>
            <v:group style="position:absolute;left:450;top:663;width:13;height:6" coordorigin="450,663" coordsize="13,6">
              <v:shape style="position:absolute;left:450;top:663;width:13;height:6" coordorigin="450,663" coordsize="13,6" path="m450,663l450,666,452,666,455,666,455,668,463,668e" filled="false" stroked="true" strokeweight=".84pt" strokecolor="#050000">
                <v:path arrowok="t"/>
              </v:shape>
            </v:group>
            <v:group style="position:absolute;left:235;top:790;width:6;height:3" coordorigin="235,790" coordsize="6,3">
              <v:shape style="position:absolute;left:235;top:790;width:6;height:3" coordorigin="235,790" coordsize="6,3" path="m235,790l235,793,237,793,240,793e" filled="false" stroked="true" strokeweight=".84pt" strokecolor="#050000">
                <v:path arrowok="t"/>
              </v:shape>
            </v:group>
            <v:group style="position:absolute;left:243;top:787;width:32;height:65" coordorigin="243,787" coordsize="32,65">
              <v:shape style="position:absolute;left:243;top:787;width:32;height:65" coordorigin="243,787" coordsize="32,65" path="m243,787l245,790,248,795,253,798,256,800,258,805,261,808,263,811,266,816,268,821,268,824,271,829,271,837,274,837,274,852e" filled="false" stroked="true" strokeweight=".84pt" strokecolor="#050000">
                <v:path arrowok="t"/>
              </v:shape>
            </v:group>
            <v:group style="position:absolute;left:171;top:893;width:2;height:17" coordorigin="171,893" coordsize="2,17">
              <v:shape style="position:absolute;left:171;top:893;width:2;height:17" coordorigin="171,893" coordsize="0,17" path="m171,893l171,910e" filled="false" stroked="true" strokeweight=".129pt" strokecolor="#050000">
                <v:path arrowok="t"/>
              </v:shape>
            </v:group>
            <v:group style="position:absolute;left:159;top:900;width:17;height:2" coordorigin="159,900" coordsize="17,2">
              <v:shape style="position:absolute;left:159;top:900;width:17;height:2" coordorigin="159,900" coordsize="17,0" path="m159,900l176,900e" filled="false" stroked="true" strokeweight=".129pt" strokecolor="#050000">
                <v:path arrowok="t"/>
              </v:shape>
            </v:group>
            <v:group style="position:absolute;left:68;top:870;width:2;height:17" coordorigin="68,870" coordsize="2,17">
              <v:shape style="position:absolute;left:68;top:870;width:2;height:17" coordorigin="68,870" coordsize="0,17" path="m68,870l68,886e" filled="false" stroked="true" strokeweight=".129pt" strokecolor="#050000">
                <v:path arrowok="t"/>
              </v:shape>
            </v:group>
            <v:group style="position:absolute;left:12;top:992;width:55;height:44" coordorigin="12,992" coordsize="55,44">
              <v:shape style="position:absolute;left:12;top:992;width:55;height:44" coordorigin="12,992" coordsize="55,44" path="m67,1036l61,1036,59,1033,56,1033,51,1031,49,1028,46,1028,41,1025,38,1023,36,1023,30,1020,28,1018,25,1015,23,1013,20,1010,17,1007,17,1005,15,1002,12,1000,12,992e" filled="false" stroked="true" strokeweight=".84pt" strokecolor="#050000">
                <v:path arrowok="t"/>
              </v:shape>
            </v:group>
            <v:group style="position:absolute;left:108;top:793;width:3;height:3" coordorigin="108,793" coordsize="3,3">
              <v:shape style="position:absolute;left:108;top:793;width:3;height:3" coordorigin="108,793" coordsize="3,3" path="m108,795l108,793,111,793e" filled="false" stroked="true" strokeweight=".84pt" strokecolor="#050000">
                <v:path arrowok="t"/>
              </v:shape>
            </v:group>
            <v:group style="position:absolute;left:129;top:754;width:6;height:3" coordorigin="129,754" coordsize="6,3">
              <v:shape style="position:absolute;left:129;top:754;width:6;height:3" coordorigin="129,754" coordsize="6,3" path="m129,756l129,754,131,754,134,754e" filled="false" stroked="true" strokeweight=".84pt" strokecolor="#050000">
                <v:path arrowok="t"/>
              </v:shape>
            </v:group>
            <v:group style="position:absolute;left:481;top:578;width:11;height:8" coordorigin="481,578" coordsize="11,8">
              <v:shape style="position:absolute;left:481;top:578;width:11;height:8" coordorigin="481,578" coordsize="11,8" path="m481,586l481,583,483,583,483,580,486,580,486,578,488,578,491,578e" filled="false" stroked="true" strokeweight=".84pt" strokecolor="#050000">
                <v:path arrowok="t"/>
              </v:shape>
            </v:group>
            <v:group style="position:absolute;left:120;top:755;width:17;height:2" coordorigin="120,755" coordsize="17,2">
              <v:shape style="position:absolute;left:120;top:755;width:17;height:2" coordorigin="120,755" coordsize="17,0" path="m120,755l137,755e" filled="false" stroked="true" strokeweight=".13pt" strokecolor="#050000">
                <v:path arrowok="t"/>
              </v:shape>
            </v:group>
            <v:group style="position:absolute;left:218;top:823;width:2;height:17" coordorigin="218,823" coordsize="2,17">
              <v:shape style="position:absolute;left:218;top:823;width:2;height:17" coordorigin="218,823" coordsize="0,17" path="m218,823l218,840e" filled="false" stroked="true" strokeweight=".13pt" strokecolor="#050000">
                <v:path arrowok="t"/>
              </v:shape>
            </v:group>
            <v:group style="position:absolute;left:279;top:539;width:3;height:6" coordorigin="279,539" coordsize="3,6">
              <v:shape style="position:absolute;left:279;top:539;width:3;height:6" coordorigin="279,539" coordsize="3,6" path="m279,544l281,539e" filled="false" stroked="true" strokeweight=".84pt" strokecolor="#050000">
                <v:path arrowok="t"/>
              </v:shape>
            </v:group>
            <v:group style="position:absolute;left:468;top:617;width:47;height:2" coordorigin="468,617" coordsize="47,2">
              <v:shape style="position:absolute;left:468;top:617;width:47;height:2" coordorigin="468,617" coordsize="47,0" path="m514,617l468,617e" filled="false" stroked="true" strokeweight=".84pt" strokecolor="#050000">
                <v:path arrowok="t"/>
              </v:shape>
            </v:group>
            <v:group style="position:absolute;left:310;top:624;width:101;height:37" coordorigin="310,624" coordsize="101,37">
              <v:shape style="position:absolute;left:310;top:624;width:101;height:37" coordorigin="310,624" coordsize="101,37" path="m310,661l318,658,323,653,328,650,333,648,341,645,346,642,354,640,359,637,364,637,372,635,377,632,385,629,390,629,398,627,403,627,411,624e" filled="false" stroked="true" strokeweight=".84pt" strokecolor="#050000">
                <v:path arrowok="t"/>
              </v:shape>
            </v:group>
            <v:group style="position:absolute;left:214;top:767;width:32;height:19" coordorigin="214,767" coordsize="32,19">
              <v:shape style="position:absolute;left:214;top:767;width:32;height:19" coordorigin="214,767" coordsize="32,19" path="m245,785l245,782,243,782,243,780,240,780,237,777,235,774,232,774,227,772,224,772,222,769,217,769,214,767e" filled="false" stroked="true" strokeweight=".84pt" strokecolor="#050000">
                <v:path arrowok="t"/>
              </v:shape>
            </v:group>
            <v:group style="position:absolute;left:258;top:751;width:6;height:3" coordorigin="258,751" coordsize="6,3">
              <v:shape style="position:absolute;left:258;top:751;width:6;height:3" coordorigin="258,751" coordsize="6,3" path="m258,751l261,754,263,754e" filled="false" stroked="true" strokeweight=".84pt" strokecolor="#050000">
                <v:path arrowok="t"/>
              </v:shape>
            </v:group>
            <v:group style="position:absolute;left:237;top:730;width:32;height:16" coordorigin="237,730" coordsize="32,16">
              <v:shape style="position:absolute;left:237;top:730;width:32;height:16" coordorigin="237,730" coordsize="32,16" path="m268,746l268,743,266,743,266,741,261,738,258,738,256,736,253,736,248,733,245,733,240,730,237,730e" filled="false" stroked="true" strokeweight=".84pt" strokecolor="#050000">
                <v:path arrowok="t"/>
              </v:shape>
            </v:group>
            <v:group style="position:absolute;left:287;top:715;width:6;height:3" coordorigin="287,715" coordsize="6,3">
              <v:shape style="position:absolute;left:287;top:715;width:6;height:3" coordorigin="287,715" coordsize="6,3" path="m287,715l287,717,289,717,292,717e" filled="false" stroked="true" strokeweight=".84pt" strokecolor="#050000">
                <v:path arrowok="t"/>
              </v:shape>
            </v:group>
            <v:group style="position:absolute;left:268;top:694;width:32;height:16" coordorigin="268,694" coordsize="32,16">
              <v:shape style="position:absolute;left:268;top:694;width:32;height:16" coordorigin="268,694" coordsize="32,16" path="m300,710l297,707,297,705,294,705,292,702,289,702,284,699,281,697,279,697,276,694,268,694e" filled="false" stroked="true" strokeweight=".84pt" strokecolor="#050000">
                <v:path arrowok="t"/>
              </v:shape>
            </v:group>
            <v:group style="position:absolute;left:325;top:681;width:6;height:3" coordorigin="325,681" coordsize="6,3">
              <v:shape style="position:absolute;left:325;top:681;width:6;height:3" coordorigin="325,681" coordsize="6,3" path="m325,681l328,684,331,684e" filled="false" stroked="true" strokeweight=".84pt" strokecolor="#050000">
                <v:path arrowok="t"/>
              </v:shape>
            </v:group>
            <v:group style="position:absolute;left:310;top:661;width:34;height:16" coordorigin="310,661" coordsize="34,16">
              <v:shape style="position:absolute;left:310;top:661;width:34;height:16" coordorigin="310,661" coordsize="34,16" path="m341,676l344,676,341,673,338,671,336,668,333,668,328,666,325,666,323,663,318,663,315,661,310,661e" filled="false" stroked="true" strokeweight=".84pt" strokecolor="#050000">
                <v:path arrowok="t"/>
              </v:shape>
            </v:group>
            <v:group style="position:absolute;left:403;top:624;width:16;height:101" coordorigin="403,624" coordsize="16,101">
              <v:shape style="position:absolute;left:403;top:624;width:16;height:101" coordorigin="403,624" coordsize="16,101" path="m411,725l411,720,408,715,408,707,406,702,406,689,403,681,403,655,406,650,406,637,408,635,408,627,411,624,413,627,416,627,416,629,419,632,416,635,416,637,413,640,413,642,413,645,411,648,411,655,408,661,408,705,411,710,411,715,413,717,413,723e" filled="false" stroked="true" strokeweight=".84pt" strokecolor="#050000">
                <v:path arrowok="t"/>
              </v:shape>
            </v:group>
            <v:group style="position:absolute;left:281;top:1110;width:17;height:2" coordorigin="281,1110" coordsize="17,2">
              <v:shape style="position:absolute;left:281;top:1110;width:17;height:2" coordorigin="281,1110" coordsize="17,0" path="m281,1110l298,1110e" filled="false" stroked="true" strokeweight=".129pt" strokecolor="#050000">
                <v:path arrowok="t"/>
              </v:shape>
            </v:group>
            <v:group style="position:absolute;left:411;top:723;width:3;height:3" coordorigin="411,723" coordsize="3,3">
              <v:shape style="position:absolute;left:411;top:723;width:3;height:3" coordorigin="411,723" coordsize="3,3" path="m411,725l413,725,413,723e" filled="false" stroked="true" strokeweight=".84pt" strokecolor="#050000">
                <v:path arrowok="t"/>
              </v:shape>
            </v:group>
            <v:group style="position:absolute;left:241;top:779;width:2;height:17" coordorigin="241,779" coordsize="2,17">
              <v:shape style="position:absolute;left:241;top:779;width:2;height:17" coordorigin="241,779" coordsize="0,17" path="m241,779l241,796e" filled="false" stroked="true" strokeweight=".129pt" strokecolor="#050000">
                <v:path arrowok="t"/>
              </v:shape>
            </v:group>
            <v:group style="position:absolute;left:239;top:784;width:2;height:17" coordorigin="239,784" coordsize="2,17">
              <v:shape style="position:absolute;left:239;top:784;width:2;height:17" coordorigin="239,784" coordsize="0,17" path="m239,784l239,801e" filled="false" stroked="true" strokeweight=".13pt" strokecolor="#050000">
                <v:path arrowok="t"/>
              </v:shape>
            </v:group>
            <v:group style="position:absolute;left:236;top:782;width:2;height:17" coordorigin="236,782" coordsize="2,17">
              <v:shape style="position:absolute;left:236;top:782;width:2;height:17" coordorigin="236,782" coordsize="0,17" path="m236,782l236,798e" filled="false" stroked="true" strokeweight=".13pt" strokecolor="#050000">
                <v:path arrowok="t"/>
              </v:shape>
            </v:group>
            <v:group style="position:absolute;left:284;top:1113;width:3;height:3" coordorigin="284,1113" coordsize="3,3">
              <v:shape style="position:absolute;left:284;top:1113;width:3;height:3" coordorigin="284,1113" coordsize="3,3" path="m284,1113l287,1116e" filled="false" stroked="true" strokeweight=".84pt" strokecolor="#050000">
                <v:path arrowok="t"/>
              </v:shape>
            </v:group>
            <v:group style="position:absolute;left:208;top:771;width:2;height:17" coordorigin="208,771" coordsize="2,17">
              <v:shape style="position:absolute;left:208;top:771;width:2;height:17" coordorigin="208,771" coordsize="0,17" path="m208,771l208,788e" filled="false" stroked="true" strokeweight=".131pt" strokecolor="#050000">
                <v:path arrowok="t"/>
              </v:shape>
            </v:group>
            <v:group style="position:absolute;left:232;top:1085;width:52;height:32" coordorigin="232,1085" coordsize="52,32">
              <v:shape style="position:absolute;left:232;top:1085;width:52;height:32" coordorigin="232,1085" coordsize="52,32" path="m284,1113l284,1116,281,1116,274,1116,268,1111,263,1108,258,1106,253,1103,248,1101,243,1098,237,1095,232,1093,235,1090,235,1088,237,1085e" filled="false" stroked="true" strokeweight=".84pt" strokecolor="#050000">
                <v:path arrowok="t"/>
              </v:shape>
            </v:group>
            <v:group style="position:absolute;left:67;top:1046;width:11;height:3" coordorigin="67,1046" coordsize="11,3">
              <v:shape style="position:absolute;left:67;top:1046;width:11;height:3" coordorigin="67,1046" coordsize="11,3" path="m77,1049l67,1046e" filled="false" stroked="true" strokeweight=".84pt" strokecolor="#050000">
                <v:path arrowok="t"/>
              </v:shape>
            </v:group>
            <v:group style="position:absolute;left:67;top:1036;width:16;height:6" coordorigin="67,1036" coordsize="16,6">
              <v:shape style="position:absolute;left:67;top:1036;width:16;height:6" coordorigin="67,1036" coordsize="16,6" path="m67,1036l82,1041e" filled="false" stroked="true" strokeweight=".84pt" strokecolor="#050000">
                <v:path arrowok="t"/>
              </v:shape>
            </v:group>
            <v:group style="position:absolute;left:222;top:1090;width:11;height:3" coordorigin="222,1090" coordsize="11,3">
              <v:shape style="position:absolute;left:222;top:1090;width:11;height:3" coordorigin="222,1090" coordsize="11,3" path="m222,1090l232,1093e" filled="false" stroked="true" strokeweight=".84pt" strokecolor="#050000">
                <v:path arrowok="t"/>
              </v:shape>
            </v:group>
            <v:group style="position:absolute;left:129;top:749;width:6;height:3" coordorigin="129,749" coordsize="6,3">
              <v:shape style="position:absolute;left:129;top:749;width:6;height:3" coordorigin="129,749" coordsize="6,3" path="m134,749l131,749,131,751,129,751e" filled="false" stroked="true" strokeweight=".84pt" strokecolor="#050000">
                <v:path arrowok="t"/>
              </v:shape>
            </v:group>
            <v:group style="position:absolute;left:275;top:1108;width:2;height:17" coordorigin="275,1108" coordsize="2,17">
              <v:shape style="position:absolute;left:275;top:1108;width:2;height:17" coordorigin="275,1108" coordsize="0,17" path="m275,1108l275,1124e" filled="false" stroked="true" strokeweight=".128pt" strokecolor="#050000">
                <v:path arrowok="t"/>
              </v:shape>
            </v:group>
            <v:group style="position:absolute;left:67;top:1028;width:3;height:8" coordorigin="67,1028" coordsize="3,8">
              <v:shape style="position:absolute;left:67;top:1028;width:3;height:8" coordorigin="67,1028" coordsize="3,8" path="m67,1036l67,1033,69,1031,69,1028e" filled="false" stroked="true" strokeweight=".84pt" strokecolor="#050000">
                <v:path arrowok="t"/>
              </v:shape>
            </v:group>
            <v:group style="position:absolute;left:237;top:1085;width:47;height:29" coordorigin="237,1085" coordsize="47,29">
              <v:shape style="position:absolute;left:237;top:1085;width:47;height:29" coordorigin="237,1085" coordsize="47,29" path="m284,1113l281,1111,279,1108,276,1108,274,1106,271,1103,268,1101,266,1098,263,1098,261,1095,256,1093,253,1093,250,1090,248,1090,243,1088,240,1088,237,1085e" filled="false" stroked="true" strokeweight=".84pt" strokecolor="#050000">
                <v:path arrowok="t"/>
              </v:shape>
            </v:group>
            <v:group style="position:absolute;left:279;top:1015;width:107;height:132" coordorigin="279,1015" coordsize="107,132">
              <v:shape style="position:absolute;left:279;top:1015;width:107;height:132" coordorigin="279,1015" coordsize="107,132" path="m279,1015l284,1018,289,1020,294,1020,300,1023,302,1025,307,1031,312,1033,318,1036,320,1038,325,1044,328,1046,333,1051,336,1054,341,1059,344,1064,346,1069,349,1072,354,1077,357,1082,359,1088,362,1093,364,1098,367,1101,369,1106,369,1111,372,1116,375,1121,377,1126,380,1137,385,1147e" filled="false" stroked="true" strokeweight=".84pt" strokecolor="#050000">
                <v:path arrowok="t"/>
              </v:shape>
            </v:group>
            <v:group style="position:absolute;left:149;top:723;width:3;height:6" coordorigin="149,723" coordsize="3,6">
              <v:shape style="position:absolute;left:149;top:723;width:3;height:6" coordorigin="149,723" coordsize="3,6" path="m149,728l152,723e" filled="false" stroked="true" strokeweight=".84pt" strokecolor="#050000">
                <v:path arrowok="t"/>
              </v:shape>
            </v:group>
            <v:group style="position:absolute;left:214;top:741;width:16;height:26" coordorigin="214,741" coordsize="16,26">
              <v:shape style="position:absolute;left:214;top:741;width:16;height:26" coordorigin="214,741" coordsize="16,26" path="m230,741l227,749,222,754,214,767e" filled="false" stroked="true" strokeweight=".84pt" strokecolor="#050000">
                <v:path arrowok="t"/>
              </v:shape>
            </v:group>
            <v:group style="position:absolute;left:153;top:714;width:2;height:17" coordorigin="153,714" coordsize="2,17">
              <v:shape style="position:absolute;left:153;top:714;width:2;height:17" coordorigin="153,714" coordsize="0,17" path="m153,714l153,731e" filled="false" stroked="true" strokeweight=".13pt" strokecolor="#050000">
                <v:path arrowok="t"/>
              </v:shape>
            </v:group>
            <v:group style="position:absolute;left:279;top:1013;width:24;height:6" coordorigin="279,1013" coordsize="24,6">
              <v:shape style="position:absolute;left:279;top:1013;width:24;height:6" coordorigin="279,1013" coordsize="24,6" path="m279,1015l287,1015,289,1013,292,1013,292,1015,302,1015,302,1018e" filled="false" stroked="true" strokeweight=".84pt" strokecolor="#050000">
                <v:path arrowok="t"/>
              </v:shape>
            </v:group>
            <v:group style="position:absolute;left:56;top:871;width:17;height:2" coordorigin="56,871" coordsize="17,2">
              <v:shape style="position:absolute;left:56;top:871;width:17;height:2" coordorigin="56,871" coordsize="17,0" path="m56,871l72,871e" filled="false" stroked="true" strokeweight=".13pt" strokecolor="#050000">
                <v:path arrowok="t"/>
              </v:shape>
            </v:group>
            <v:group style="position:absolute;left:245;top:997;width:34;height:19" coordorigin="245,997" coordsize="34,19">
              <v:shape style="position:absolute;left:245;top:997;width:34;height:19" coordorigin="245,997" coordsize="34,19" path="m279,1015l268,1010,261,1007,253,1002,245,997e" filled="false" stroked="true" strokeweight=".84pt" strokecolor="#050000">
                <v:path arrowok="t"/>
              </v:shape>
            </v:group>
            <v:group style="position:absolute;left:149;top:717;width:3;height:3" coordorigin="149,717" coordsize="3,3">
              <v:shape style="position:absolute;left:149;top:717;width:3;height:3" coordorigin="149,717" coordsize="3,3" path="m152,717l152,720,149,720e" filled="false" stroked="true" strokeweight=".84pt" strokecolor="#050000">
                <v:path arrowok="t"/>
              </v:shape>
            </v:group>
            <v:group style="position:absolute;left:245;top:989;width:13;height:8" coordorigin="245,989" coordsize="13,8">
              <v:shape style="position:absolute;left:245;top:989;width:13;height:8" coordorigin="245,989" coordsize="13,8" path="m258,989l250,989,250,992,248,992,248,994,245,997e" filled="false" stroked="true" strokeweight=".84pt" strokecolor="#050000">
                <v:path arrowok="t"/>
              </v:shape>
            </v:group>
            <v:group style="position:absolute;left:152;top:712;width:6;height:3" coordorigin="152,712" coordsize="6,3">
              <v:shape style="position:absolute;left:152;top:712;width:6;height:3" coordorigin="152,712" coordsize="6,3" path="m157,712l152,712,152,715e" filled="false" stroked="true" strokeweight=".84pt" strokecolor="#050000">
                <v:path arrowok="t"/>
              </v:shape>
            </v:group>
            <v:group style="position:absolute;left:125;top:753;width:2;height:17" coordorigin="125,753" coordsize="2,17">
              <v:shape style="position:absolute;left:125;top:753;width:2;height:17" coordorigin="125,753" coordsize="0,17" path="m125,753l125,770e" filled="false" stroked="true" strokeweight=".388pt" strokecolor="#050000">
                <v:path arrowok="t"/>
              </v:shape>
            </v:group>
            <v:group style="position:absolute;left:235;top:997;width:11;height:3" coordorigin="235,997" coordsize="11,3">
              <v:shape style="position:absolute;left:235;top:997;width:11;height:3" coordorigin="235,997" coordsize="11,3" path="m245,997l237,997,235,1000e" filled="false" stroked="true" strokeweight=".84pt" strokecolor="#050000">
                <v:path arrowok="t"/>
              </v:shape>
            </v:group>
            <v:group style="position:absolute;left:97;top:794;width:17;height:2" coordorigin="97,794" coordsize="17,2">
              <v:shape style="position:absolute;left:97;top:794;width:17;height:2" coordorigin="97,794" coordsize="17,0" path="m97,794l114,794e" filled="false" stroked="true" strokeweight=".128pt" strokecolor="#050000">
                <v:path arrowok="t"/>
              </v:shape>
            </v:group>
            <v:group style="position:absolute;left:107;top:784;width:2;height:17" coordorigin="107,784" coordsize="2,17">
              <v:shape style="position:absolute;left:107;top:784;width:2;height:17" coordorigin="107,784" coordsize="0,17" path="m107,784l107,801e" filled="false" stroked="true" strokeweight=".13pt" strokecolor="#050000">
                <v:path arrowok="t"/>
              </v:shape>
            </v:group>
            <v:group style="position:absolute;left:173;top:684;width:3;height:6" coordorigin="173,684" coordsize="3,6">
              <v:shape style="position:absolute;left:173;top:684;width:3;height:6" coordorigin="173,684" coordsize="3,6" path="m173,689l175,684e" filled="false" stroked="true" strokeweight=".84pt" strokecolor="#050000">
                <v:path arrowok="t"/>
              </v:shape>
            </v:group>
            <v:group style="position:absolute;left:237;top:705;width:21;height:26" coordorigin="237,705" coordsize="21,26">
              <v:shape style="position:absolute;left:237;top:705;width:21;height:26" coordorigin="237,705" coordsize="21,26" path="m258,705l253,710,248,717,243,723,237,730e" filled="false" stroked="true" strokeweight=".84pt" strokecolor="#050000">
                <v:path arrowok="t"/>
              </v:shape>
            </v:group>
            <v:group style="position:absolute;left:177;top:675;width:2;height:17" coordorigin="177,675" coordsize="2,17">
              <v:shape style="position:absolute;left:177;top:675;width:2;height:17" coordorigin="177,675" coordsize="0,17" path="m177,675l177,692e" filled="false" stroked="true" strokeweight=".13pt" strokecolor="#050000">
                <v:path arrowok="t"/>
              </v:shape>
            </v:group>
            <v:group style="position:absolute;left:87;top:831;width:3;height:3" coordorigin="87,831" coordsize="3,3">
              <v:shape style="position:absolute;left:87;top:831;width:3;height:3" coordorigin="87,831" coordsize="3,3" path="m87,834l87,831,90,831e" filled="false" stroked="true" strokeweight=".84pt" strokecolor="#050000">
                <v:path arrowok="t"/>
              </v:shape>
            </v:group>
            <v:group style="position:absolute;left:239;top:784;width:2;height:17" coordorigin="239,784" coordsize="2,17">
              <v:shape style="position:absolute;left:239;top:784;width:2;height:17" coordorigin="239,784" coordsize="0,17" path="m239,784l239,801e" filled="false" stroked="true" strokeweight=".13pt" strokecolor="#050000">
                <v:path arrowok="t"/>
              </v:shape>
            </v:group>
            <v:group style="position:absolute;left:107;top:789;width:2;height:17" coordorigin="107,789" coordsize="2,17">
              <v:shape style="position:absolute;left:107;top:789;width:2;height:17" coordorigin="107,789" coordsize="0,17" path="m107,789l107,806e" filled="false" stroked="true" strokeweight=".13pt" strokecolor="#050000">
                <v:path arrowok="t"/>
              </v:shape>
            </v:group>
            <v:group style="position:absolute;left:177;top:673;width:2;height:17" coordorigin="177,673" coordsize="2,17">
              <v:shape style="position:absolute;left:177;top:673;width:2;height:17" coordorigin="177,673" coordsize="0,17" path="m177,673l177,690e" filled="false" stroked="true" strokeweight=".13pt" strokecolor="#050000">
                <v:path arrowok="t"/>
              </v:shape>
            </v:group>
            <v:group style="position:absolute;left:82;top:839;width:3;height:6" coordorigin="82,839" coordsize="3,6">
              <v:shape style="position:absolute;left:82;top:839;width:3;height:6" coordorigin="82,839" coordsize="3,6" path="m82,844l85,839e" filled="false" stroked="true" strokeweight=".84pt" strokecolor="#050000">
                <v:path arrowok="t"/>
              </v:shape>
            </v:group>
            <v:group style="position:absolute;left:175;top:673;width:8;height:3" coordorigin="175,673" coordsize="8,3">
              <v:shape style="position:absolute;left:175;top:673;width:8;height:3" coordorigin="175,673" coordsize="8,3" path="m183,673l178,673,178,676,175,676e" filled="false" stroked="true" strokeweight=".84pt" strokecolor="#050000">
                <v:path arrowok="t"/>
              </v:shape>
            </v:group>
            <v:group style="position:absolute;left:168;top:857;width:3;height:32" coordorigin="168,857" coordsize="3,32">
              <v:shape style="position:absolute;left:168;top:857;width:3;height:32" coordorigin="168,857" coordsize="3,32" path="m170,857l170,868,168,873,168,888e" filled="false" stroked="true" strokeweight=".84pt" strokecolor="#050000">
                <v:path arrowok="t"/>
              </v:shape>
            </v:group>
            <v:group style="position:absolute;left:103;top:792;width:2;height:17" coordorigin="103,792" coordsize="2,17">
              <v:shape style="position:absolute;left:103;top:792;width:2;height:17" coordorigin="103,792" coordsize="0,17" path="m103,792l103,809e" filled="false" stroked="true" strokeweight=".259pt" strokecolor="#050000">
                <v:path arrowok="t"/>
              </v:shape>
            </v:group>
            <v:group style="position:absolute;left:199;top:648;width:3;height:6" coordorigin="199,648" coordsize="3,6">
              <v:shape style="position:absolute;left:199;top:648;width:3;height:6" coordorigin="199,648" coordsize="3,6" path="m199,653l201,648e" filled="false" stroked="true" strokeweight=".84pt" strokecolor="#050000">
                <v:path arrowok="t"/>
              </v:shape>
            </v:group>
            <v:group style="position:absolute;left:268;top:668;width:29;height:26" coordorigin="268,668" coordsize="29,26">
              <v:shape style="position:absolute;left:268;top:668;width:29;height:26" coordorigin="268,668" coordsize="29,26" path="m297,668l292,671,289,676,287,679,281,681,279,684,274,686,271,689,268,694e" filled="false" stroked="true" strokeweight=".84pt" strokecolor="#050000">
                <v:path arrowok="t"/>
              </v:shape>
            </v:group>
            <v:group style="position:absolute;left:202;top:639;width:2;height:17" coordorigin="202,639" coordsize="2,17">
              <v:shape style="position:absolute;left:202;top:639;width:2;height:17" coordorigin="202,639" coordsize="0,17" path="m202,639l202,656e" filled="false" stroked="true" strokeweight=".131pt" strokecolor="#050000">
                <v:path arrowok="t"/>
              </v:shape>
            </v:group>
            <v:group style="position:absolute;left:86;top:831;width:2;height:17" coordorigin="86,831" coordsize="2,17">
              <v:shape style="position:absolute;left:86;top:831;width:2;height:17" coordorigin="86,831" coordsize="0,17" path="m86,831l86,848e" filled="false" stroked="true" strokeweight=".13pt" strokecolor="#050000">
                <v:path arrowok="t"/>
              </v:shape>
            </v:group>
            <v:group style="position:absolute;left:86;top:823;width:2;height:17" coordorigin="86,823" coordsize="2,17">
              <v:shape style="position:absolute;left:86;top:823;width:2;height:17" coordorigin="86,823" coordsize="0,17" path="m86,823l86,840e" filled="false" stroked="true" strokeweight=".13pt" strokecolor="#050000">
                <v:path arrowok="t"/>
              </v:shape>
            </v:group>
            <v:group style="position:absolute;left:262;top:745;width:2;height:17" coordorigin="262,745" coordsize="2,17">
              <v:shape style="position:absolute;left:262;top:745;width:2;height:17" coordorigin="262,745" coordsize="0,17" path="m262,745l262,762e" filled="false" stroked="true" strokeweight=".129pt" strokecolor="#050000">
                <v:path arrowok="t"/>
              </v:shape>
            </v:group>
            <v:group style="position:absolute;left:193;top:644;width:17;height:2" coordorigin="193,644" coordsize="17,2">
              <v:shape style="position:absolute;left:193;top:644;width:17;height:2" coordorigin="193,644" coordsize="17,0" path="m193,644l210,644e" filled="false" stroked="true" strokeweight=".131pt" strokecolor="#050000">
                <v:path arrowok="t"/>
              </v:shape>
            </v:group>
            <v:group style="position:absolute;left:201;top:637;width:8;height:3" coordorigin="201,637" coordsize="8,3">
              <v:shape style="position:absolute;left:201;top:637;width:8;height:3" coordorigin="201,637" coordsize="8,3" path="m209,637l201,637,201,640e" filled="false" stroked="true" strokeweight=".84pt" strokecolor="#050000">
                <v:path arrowok="t"/>
              </v:shape>
            </v:group>
            <v:group style="position:absolute;left:82;top:834;width:3;height:3" coordorigin="82,834" coordsize="3,3">
              <v:shape style="position:absolute;left:82;top:834;width:3;height:3" coordorigin="82,834" coordsize="3,3" path="m82,837l85,837,85,834e" filled="false" stroked="true" strokeweight=".84pt" strokecolor="#050000">
                <v:path arrowok="t"/>
              </v:shape>
            </v:group>
            <v:group style="position:absolute;left:152;top:715;width:6;height:3" coordorigin="152,715" coordsize="6,3">
              <v:shape style="position:absolute;left:152;top:715;width:6;height:3" coordorigin="152,715" coordsize="6,3" path="m152,717l155,715,157,715e" filled="false" stroked="true" strokeweight=".84pt" strokecolor="#050000">
                <v:path arrowok="t"/>
              </v:shape>
            </v:group>
            <v:group style="position:absolute;left:201;top:637;width:8;height:3" coordorigin="201,637" coordsize="8,3">
              <v:shape style="position:absolute;left:201;top:637;width:8;height:3" coordorigin="201,637" coordsize="8,3" path="m209,637l206,637,204,640,201,640e" filled="false" stroked="true" strokeweight=".84pt" strokecolor="#050000">
                <v:path arrowok="t"/>
              </v:shape>
            </v:group>
            <v:group style="position:absolute;left:301;top:662;width:17;height:2" coordorigin="301,662" coordsize="17,2">
              <v:shape style="position:absolute;left:301;top:662;width:17;height:2" coordorigin="301,662" coordsize="17,0" path="m301,662l318,662e" filled="false" stroked="true" strokeweight=".131pt" strokecolor="#050000">
                <v:path arrowok="t"/>
              </v:shape>
            </v:group>
            <v:group style="position:absolute;left:310;top:663;width:29;height:11" coordorigin="310,663" coordsize="29,11">
              <v:shape style="position:absolute;left:310;top:663;width:29;height:11" coordorigin="310,663" coordsize="29,11" path="m338,671l338,673,333,671,331,671,328,668,325,666,320,666,318,663,310,663e" filled="false" stroked="true" strokeweight=".84pt" strokecolor="#050000">
                <v:path arrowok="t"/>
              </v:shape>
            </v:group>
            <v:group style="position:absolute;left:338;top:673;width:3;height:3" coordorigin="338,673" coordsize="3,3">
              <v:shape style="position:absolute;left:338;top:673;width:3;height:3" coordorigin="338,673" coordsize="3,3" path="m341,676l341,673,338,673e" filled="false" stroked="true" strokeweight=".84pt" strokecolor="#050000">
                <v:path arrowok="t"/>
              </v:shape>
            </v:group>
            <v:group style="position:absolute;left:322;top:683;width:17;height:2" coordorigin="322,683" coordsize="17,2">
              <v:shape style="position:absolute;left:322;top:683;width:17;height:2" coordorigin="322,683" coordsize="17,0" path="m322,683l339,683e" filled="false" stroked="true" strokeweight=".128pt" strokecolor="#050000">
                <v:path arrowok="t"/>
              </v:shape>
            </v:group>
            <v:group style="position:absolute;left:327;top:673;width:2;height:17" coordorigin="327,673" coordsize="2,17">
              <v:shape style="position:absolute;left:327;top:673;width:2;height:17" coordorigin="327,673" coordsize="0,17" path="m327,673l327,690e" filled="false" stroked="true" strokeweight=".13pt" strokecolor="#050000">
                <v:path arrowok="t"/>
              </v:shape>
            </v:group>
            <v:group style="position:absolute;left:298;top:660;width:2;height:17" coordorigin="298,660" coordsize="2,17">
              <v:shape style="position:absolute;left:298;top:660;width:2;height:17" coordorigin="298,660" coordsize="0,17" path="m298,660l298,677e" filled="false" stroked="true" strokeweight=".129pt" strokecolor="#050000">
                <v:path arrowok="t"/>
              </v:shape>
            </v:group>
            <v:group style="position:absolute;left:153;top:709;width:2;height:17" coordorigin="153,709" coordsize="2,17">
              <v:shape style="position:absolute;left:153;top:709;width:2;height:17" coordorigin="153,709" coordsize="0,17" path="m153,709l153,726e" filled="false" stroked="true" strokeweight=".13pt" strokecolor="#050000">
                <v:path arrowok="t"/>
              </v:shape>
            </v:group>
            <v:group style="position:absolute;left:67;top:865;width:6;height:3" coordorigin="67,865" coordsize="6,3">
              <v:shape style="position:absolute;left:67;top:865;width:6;height:3" coordorigin="67,865" coordsize="6,3" path="m67,868l69,865,72,865e" filled="false" stroked="true" strokeweight=".84pt" strokecolor="#050000">
                <v:path arrowok="t"/>
              </v:shape>
            </v:group>
            <v:group style="position:absolute;left:82;top:831;width:2;height:17" coordorigin="82,831" coordsize="2,17">
              <v:shape style="position:absolute;left:82;top:831;width:2;height:17" coordorigin="82,831" coordsize="0,17" path="m82,831l82,848e" filled="false" stroked="true" strokeweight=".258pt" strokecolor="#050000">
                <v:path arrowok="t"/>
              </v:shape>
            </v:group>
            <v:group style="position:absolute;left:276;top:539;width:6;height:3" coordorigin="276,539" coordsize="6,3">
              <v:shape style="position:absolute;left:276;top:539;width:6;height:3" coordorigin="276,539" coordsize="6,3" path="m276,541l276,539,279,539,281,539e" filled="false" stroked="true" strokeweight=".84pt" strokecolor="#050000">
                <v:path arrowok="t"/>
              </v:shape>
            </v:group>
            <v:group style="position:absolute;left:65;top:862;width:2;height:17" coordorigin="65,862" coordsize="2,17">
              <v:shape style="position:absolute;left:65;top:862;width:2;height:17" coordorigin="65,862" coordsize="0,17" path="m65,862l65,879e" filled="false" stroked="true" strokeweight=".13pt" strokecolor="#050000">
                <v:path arrowok="t"/>
              </v:shape>
            </v:group>
            <v:group style="position:absolute;left:202;top:634;width:2;height:17" coordorigin="202,634" coordsize="2,17">
              <v:shape style="position:absolute;left:202;top:634;width:2;height:17" coordorigin="202,634" coordsize="0,17" path="m202,634l202,651e" filled="false" stroked="true" strokeweight=".131pt" strokecolor="#050000">
                <v:path arrowok="t"/>
              </v:shape>
            </v:group>
            <v:group style="position:absolute;left:204;top:637;width:3;height:6" coordorigin="204,637" coordsize="3,6">
              <v:shape style="position:absolute;left:204;top:637;width:3;height:6" coordorigin="204,637" coordsize="3,6" path="m206,637l206,640,204,640,204,642e" filled="false" stroked="true" strokeweight=".84pt" strokecolor="#050000">
                <v:path arrowok="t"/>
              </v:shape>
            </v:group>
            <v:group style="position:absolute;left:336;top:673;width:3;height:3" coordorigin="336,673" coordsize="3,3">
              <v:shape style="position:absolute;left:336;top:673;width:3;height:3" coordorigin="336,673" coordsize="3,3" path="m338,673l336,676e" filled="false" stroked="true" strokeweight=".84pt" strokecolor="#050000">
                <v:path arrowok="t"/>
              </v:shape>
            </v:group>
            <v:group style="position:absolute;left:307;top:661;width:3;height:3" coordorigin="307,661" coordsize="3,3">
              <v:shape style="position:absolute;left:307;top:661;width:3;height:3" coordorigin="307,661" coordsize="3,3" path="m307,663l310,663,310,661e" filled="false" stroked="true" strokeweight=".84pt" strokecolor="#050000">
                <v:path arrowok="t"/>
              </v:shape>
            </v:group>
            <v:group style="position:absolute;left:328;top:681;width:3;height:3" coordorigin="328,681" coordsize="3,3">
              <v:shape style="position:absolute;left:328;top:681;width:3;height:3" coordorigin="328,681" coordsize="3,3" path="m331,681l328,684,328,681e" filled="false" stroked="true" strokeweight=".84pt" strokecolor="#050000">
                <v:path arrowok="t"/>
              </v:shape>
            </v:group>
            <v:group style="position:absolute;left:338;top:668;width:2;height:17" coordorigin="338,668" coordsize="2,17">
              <v:shape style="position:absolute;left:338;top:668;width:2;height:17" coordorigin="338,668" coordsize="0,17" path="m338,668l338,684e" filled="false" stroked="true" strokeweight=".259pt" strokecolor="#050000">
                <v:path arrowok="t"/>
              </v:shape>
            </v:group>
            <v:group style="position:absolute;left:65;top:862;width:2;height:17" coordorigin="65,862" coordsize="2,17">
              <v:shape style="position:absolute;left:65;top:862;width:2;height:17" coordorigin="65,862" coordsize="0,17" path="m65,862l65,879e" filled="false" stroked="true" strokeweight=".13pt" strokecolor="#050000">
                <v:path arrowok="t"/>
              </v:shape>
            </v:group>
            <v:group style="position:absolute;left:201;top:640;width:6;height:8" coordorigin="201,640" coordsize="6,8">
              <v:shape style="position:absolute;left:201;top:640;width:6;height:8" coordorigin="201,640" coordsize="6,8" path="m201,648l204,642,206,640e" filled="false" stroked="true" strokeweight=".84pt" strokecolor="#050000">
                <v:path arrowok="t"/>
              </v:shape>
            </v:group>
            <v:group style="position:absolute;left:56;top:874;width:17;height:2" coordorigin="56,874" coordsize="17,2">
              <v:shape style="position:absolute;left:56;top:874;width:17;height:2" coordorigin="56,874" coordsize="17,0" path="m56,874l72,874e" filled="false" stroked="true" strokeweight=".13pt" strokecolor="#050000">
                <v:path arrowok="t"/>
              </v:shape>
            </v:group>
            <v:group style="position:absolute;left:76;top:833;width:17;height:2" coordorigin="76,833" coordsize="17,2">
              <v:shape style="position:absolute;left:76;top:833;width:17;height:2" coordorigin="76,833" coordsize="17,0" path="m76,833l93,833e" filled="false" stroked="true" strokeweight=".13pt" strokecolor="#050000">
                <v:path arrowok="t"/>
              </v:shape>
            </v:group>
            <v:group style="position:absolute;left:281;top:521;width:88;height:19" coordorigin="281,521" coordsize="88,19">
              <v:shape style="position:absolute;left:281;top:521;width:88;height:19" coordorigin="281,521" coordsize="88,19" path="m369,523l367,523,362,521,328,521,323,523,307,523,305,526,300,526,297,529,294,529,292,531,289,531,287,534,284,534,284,536,281,539e" filled="false" stroked="true" strokeweight=".84pt" strokecolor="#050000">
                <v:path arrowok="t"/>
              </v:shape>
            </v:group>
            <v:group style="position:absolute;left:202;top:634;width:2;height:17" coordorigin="202,634" coordsize="2,17">
              <v:shape style="position:absolute;left:202;top:634;width:2;height:17" coordorigin="202,634" coordsize="0,17" path="m202,634l202,651e" filled="false" stroked="true" strokeweight=".131pt" strokecolor="#050000">
                <v:path arrowok="t"/>
              </v:shape>
            </v:group>
            <v:group style="position:absolute;left:193;top:641;width:17;height:2" coordorigin="193,641" coordsize="17,2">
              <v:shape style="position:absolute;left:193;top:641;width:17;height:2" coordorigin="193,641" coordsize="17,0" path="m193,641l210,641e" filled="false" stroked="true" strokeweight=".128pt" strokecolor="#050000">
                <v:path arrowok="t"/>
              </v:shape>
            </v:group>
            <v:group style="position:absolute;left:85;top:826;width:8;height:3" coordorigin="85,826" coordsize="8,3">
              <v:shape style="position:absolute;left:85;top:826;width:8;height:3" coordorigin="85,826" coordsize="8,3" path="m93,826l87,826,87,829,85,829e" filled="false" stroked="true" strokeweight=".84pt" strokecolor="#050000">
                <v:path arrowok="t"/>
              </v:shape>
            </v:group>
            <v:group style="position:absolute;left:200;top:637;width:2;height:17" coordorigin="200,637" coordsize="2,17">
              <v:shape style="position:absolute;left:200;top:637;width:2;height:17" coordorigin="200,637" coordsize="0,17" path="m200,637l200,653e" filled="false" stroked="true" strokeweight=".128pt" strokecolor="#050000">
                <v:path arrowok="t"/>
              </v:shape>
            </v:group>
            <v:group style="position:absolute;left:556;top:547;width:26;height:8" coordorigin="556,547" coordsize="26,8">
              <v:shape style="position:absolute;left:556;top:547;width:26;height:8" coordorigin="556,547" coordsize="26,8" path="m582,554l579,552,574,552,571,549,564,549,561,547,556,547e" filled="false" stroked="true" strokeweight=".84pt" strokecolor="#050000">
                <v:path arrowok="t"/>
              </v:shape>
            </v:group>
            <v:group style="position:absolute;left:103;top:800;width:3;height:6" coordorigin="103,800" coordsize="3,6">
              <v:shape style="position:absolute;left:103;top:800;width:3;height:6" coordorigin="103,800" coordsize="3,6" path="m103,805l105,800e" filled="false" stroked="true" strokeweight=".84pt" strokecolor="#050000">
                <v:path arrowok="t"/>
              </v:shape>
            </v:group>
            <v:group style="position:absolute;left:232;top:940;width:3;height:11" coordorigin="232,940" coordsize="3,11">
              <v:shape style="position:absolute;left:232;top:940;width:3;height:11" coordorigin="232,940" coordsize="3,11" path="m232,950l235,948,235,940e" filled="false" stroked="true" strokeweight=".84pt" strokecolor="#050000">
                <v:path arrowok="t"/>
              </v:shape>
            </v:group>
            <v:group style="position:absolute;left:235;top:914;width:8;height:19" coordorigin="235,914" coordsize="8,19">
              <v:shape style="position:absolute;left:235;top:914;width:8;height:19" coordorigin="235,914" coordsize="8,19" path="m235,932l237,927,237,922,240,919,243,914e" filled="false" stroked="true" strokeweight=".84pt" strokecolor="#050000">
                <v:path arrowok="t"/>
              </v:shape>
            </v:group>
            <v:group style="position:absolute;left:245;top:873;width:16;height:32" coordorigin="245,873" coordsize="16,32">
              <v:shape style="position:absolute;left:245;top:873;width:16;height:32" coordorigin="245,873" coordsize="16,32" path="m245,904l248,899,250,896,253,891,253,886,258,878,261,873e" filled="false" stroked="true" strokeweight=".84pt" strokecolor="#050000">
                <v:path arrowok="t"/>
              </v:shape>
            </v:group>
            <v:group style="position:absolute;left:275;top:844;width:2;height:17" coordorigin="275,844" coordsize="2,17">
              <v:shape style="position:absolute;left:275;top:844;width:2;height:17" coordorigin="275,844" coordsize="0,17" path="m275,844l275,860e" filled="false" stroked="true" strokeweight=".128pt" strokecolor="#050000">
                <v:path arrowok="t"/>
              </v:shape>
            </v:group>
            <v:group style="position:absolute;left:175;top:818;width:11;height:29" coordorigin="175,818" coordsize="11,29">
              <v:shape style="position:absolute;left:175;top:818;width:11;height:29" coordorigin="175,818" coordsize="11,29" path="m186,818l183,824,180,831,178,839,175,842,175,847e" filled="false" stroked="true" strokeweight=".84pt" strokecolor="#050000">
                <v:path arrowok="t"/>
              </v:shape>
            </v:group>
            <v:group style="position:absolute;left:209;top:958;width:29;height:8" coordorigin="209,958" coordsize="29,8">
              <v:shape style="position:absolute;left:209;top:958;width:29;height:8" coordorigin="209,958" coordsize="29,8" path="m237,966l235,963,235,961,232,961,230,958,219,958,217,961,214,961,214,963,212,963,209,966e" filled="false" stroked="true" strokeweight=".84pt" strokecolor="#050000">
                <v:path arrowok="t"/>
              </v:shape>
            </v:group>
            <v:group style="position:absolute;left:197;top:639;width:2;height:17" coordorigin="197,639" coordsize="2,17">
              <v:shape style="position:absolute;left:197;top:639;width:2;height:17" coordorigin="197,639" coordsize="0,17" path="m197,639l197,656e" filled="false" stroked="true" strokeweight=".388pt" strokecolor="#050000">
                <v:path arrowok="t"/>
              </v:shape>
            </v:group>
            <v:group style="position:absolute;left:107;top:792;width:2;height:17" coordorigin="107,792" coordsize="2,17">
              <v:shape style="position:absolute;left:107;top:792;width:2;height:17" coordorigin="107,792" coordsize="0,17" path="m107,792l107,809e" filled="false" stroked="true" strokeweight=".13pt" strokecolor="#050000">
                <v:path arrowok="t"/>
              </v:shape>
            </v:group>
            <v:group style="position:absolute;left:514;top:617;width:26;height:8" coordorigin="514,617" coordsize="26,8">
              <v:shape style="position:absolute;left:514;top:617;width:26;height:8" coordorigin="514,617" coordsize="26,8" path="m540,624l538,622,532,622,530,619,527,619,525,617,514,617e" filled="false" stroked="true" strokeweight=".84pt" strokecolor="#050000">
                <v:path arrowok="t"/>
              </v:shape>
            </v:group>
            <v:group style="position:absolute;left:177;top:670;width:2;height:17" coordorigin="177,670" coordsize="2,17">
              <v:shape style="position:absolute;left:177;top:670;width:2;height:17" coordorigin="177,670" coordsize="0,17" path="m177,670l177,687e" filled="false" stroked="true" strokeweight=".13pt" strokecolor="#050000">
                <v:path arrowok="t"/>
              </v:shape>
            </v:group>
            <v:group style="position:absolute;left:68;top:1038;width:2;height:17" coordorigin="68,1038" coordsize="2,17">
              <v:shape style="position:absolute;left:68;top:1038;width:2;height:17" coordorigin="68,1038" coordsize="0,17" path="m68,1038l68,1055e" filled="false" stroked="true" strokeweight=".129pt" strokecolor="#050000">
                <v:path arrowok="t"/>
              </v:shape>
            </v:group>
            <v:group style="position:absolute;left:20;top:981;width:50;height:47" coordorigin="20,981" coordsize="50,47">
              <v:shape style="position:absolute;left:20;top:981;width:50;height:47" coordorigin="20,981" coordsize="50,47" path="m20,981l20,992,23,994,23,997,25,1000,25,1002,28,1002,28,1005,30,1005,33,1007,36,1010,36,1013,38,1013,41,1015,46,1018,51,1020,56,1023,61,1025,64,1025,69,1028e" filled="false" stroked="true" strokeweight=".84pt" strokecolor="#050000">
                <v:path arrowok="t"/>
              </v:shape>
            </v:group>
            <v:group style="position:absolute;left:97;top:796;width:17;height:2" coordorigin="97,796" coordsize="17,2">
              <v:shape style="position:absolute;left:97;top:796;width:17;height:2" coordorigin="97,796" coordsize="17,0" path="m97,796l114,796e" filled="false" stroked="true" strokeweight=".131pt" strokecolor="#050000">
                <v:path arrowok="t"/>
              </v:shape>
            </v:group>
            <v:group style="position:absolute;left:175;top:1017;width:2;height:17" coordorigin="175,1017" coordsize="2,17">
              <v:shape style="position:absolute;left:175;top:1017;width:2;height:17" coordorigin="175,1017" coordsize="0,17" path="m175,1017l175,1034e" filled="false" stroked="true" strokeweight=".26pt" strokecolor="#050000">
                <v:path arrowok="t"/>
              </v:shape>
            </v:group>
            <v:group style="position:absolute;left:221;top:1027;width:2;height:17" coordorigin="221,1027" coordsize="2,17">
              <v:shape style="position:absolute;left:221;top:1027;width:2;height:17" coordorigin="221,1027" coordsize="0,17" path="m221,1027l221,1044e" filled="false" stroked="true" strokeweight=".129pt" strokecolor="#050000">
                <v:path arrowok="t"/>
              </v:shape>
            </v:group>
            <v:group style="position:absolute;left:167;top:683;width:17;height:2" coordorigin="167,683" coordsize="17,2">
              <v:shape style="position:absolute;left:167;top:683;width:17;height:2" coordorigin="167,683" coordsize="17,0" path="m167,683l184,683e" filled="false" stroked="true" strokeweight=".128pt" strokecolor="#050000">
                <v:path arrowok="t"/>
              </v:shape>
            </v:group>
            <v:group style="position:absolute;left:202;top:906;width:2;height:17" coordorigin="202,906" coordsize="2,17">
              <v:shape style="position:absolute;left:202;top:906;width:2;height:17" coordorigin="202,906" coordsize="0,17" path="m202,906l202,923e" filled="false" stroked="true" strokeweight=".131pt" strokecolor="#050000">
                <v:path arrowok="t"/>
              </v:shape>
            </v:group>
            <v:group style="position:absolute;left:105;top:787;width:8;height:3" coordorigin="105,787" coordsize="8,3">
              <v:shape style="position:absolute;left:105;top:787;width:8;height:3" coordorigin="105,787" coordsize="8,3" path="m113,787l111,787,108,790,105,790e" filled="false" stroked="true" strokeweight=".84pt" strokecolor="#050000">
                <v:path arrowok="t"/>
              </v:shape>
            </v:group>
            <v:group style="position:absolute;left:64;top:870;width:2;height:17" coordorigin="64,870" coordsize="2,17">
              <v:shape style="position:absolute;left:64;top:870;width:2;height:17" coordorigin="64,870" coordsize="0,17" path="m64,870l64,886e" filled="false" stroked="true" strokeweight=".259pt" strokecolor="#050000">
                <v:path arrowok="t"/>
              </v:shape>
            </v:group>
            <v:group style="position:absolute;left:444;top:567;width:6;height:11" coordorigin="444,567" coordsize="6,11">
              <v:shape style="position:absolute;left:444;top:567;width:6;height:11" coordorigin="444,567" coordsize="6,11" path="m450,578l450,573,447,570,447,567,444,567e" filled="false" stroked="true" strokeweight=".84pt" strokecolor="#050000">
                <v:path arrowok="t"/>
              </v:shape>
            </v:group>
            <v:group style="position:absolute;left:15;top:981;width:6;height:3" coordorigin="15,981" coordsize="6,3">
              <v:shape style="position:absolute;left:15;top:981;width:6;height:3" coordorigin="15,981" coordsize="6,3" path="m15,984l15,981,17,981,20,981e" filled="false" stroked="true" strokeweight=".84pt" strokecolor="#050000">
                <v:path arrowok="t"/>
              </v:shape>
            </v:group>
            <v:group style="position:absolute;left:12;top:1002;width:21;height:29" coordorigin="12,1002" coordsize="21,29">
              <v:shape style="position:absolute;left:12;top:1002;width:21;height:29" coordorigin="12,1002" coordsize="21,29" path="m12,1002l12,1007,15,1010,15,1015,17,1015,17,1018,20,1020,23,1020,23,1023,28,1025,30,1028,33,1031e" filled="false" stroked="true" strokeweight=".84pt" strokecolor="#050000">
                <v:path arrowok="t"/>
              </v:shape>
            </v:group>
            <v:group style="position:absolute;left:36;top:1031;width:32;height:16" coordorigin="36,1031" coordsize="32,16">
              <v:shape style="position:absolute;left:36;top:1031;width:32;height:16" coordorigin="36,1031" coordsize="32,16" path="m36,1031l38,1033,41,1036,46,1038,48,1038,54,1041,59,1044,61,1044,67,1046e" filled="false" stroked="true" strokeweight=".84pt" strokecolor="#050000">
                <v:path arrowok="t"/>
              </v:shape>
            </v:group>
            <v:group style="position:absolute;left:284;top:816;width:13;height:19" coordorigin="284,816" coordsize="13,19">
              <v:shape style="position:absolute;left:284;top:816;width:13;height:19" coordorigin="284,816" coordsize="13,19" path="m284,834l289,824,297,816e" filled="false" stroked="true" strokeweight=".84pt" strokecolor="#050000">
                <v:path arrowok="t"/>
              </v:shape>
            </v:group>
            <v:group style="position:absolute;left:305;top:725;width:107;height:78" coordorigin="305,725" coordsize="107,78">
              <v:shape style="position:absolute;left:305;top:725;width:107;height:78" coordorigin="305,725" coordsize="107,78" path="m305,803l310,798,315,790,318,787,320,785,323,780,325,777,328,774,333,772,336,769,338,767,341,764,344,761,349,759,351,756,354,754,359,751,362,749,367,746,369,743,372,741,377,741,380,738,385,736,388,736,393,733,395,730,400,730,403,728,408,728,411,725e" filled="false" stroked="true" strokeweight=".84pt" strokecolor="#050000">
                <v:path arrowok="t"/>
              </v:shape>
            </v:group>
            <v:group style="position:absolute;left:67;top:870;width:6;height:8" coordorigin="67,870" coordsize="6,8">
              <v:shape style="position:absolute;left:67;top:870;width:6;height:8" coordorigin="67,870" coordsize="6,8" path="m67,878l69,873,72,870e" filled="false" stroked="true" strokeweight=".84pt" strokecolor="#050000">
                <v:path arrowok="t"/>
              </v:shape>
            </v:group>
            <v:group style="position:absolute;left:159;top:900;width:17;height:2" coordorigin="159,900" coordsize="17,2">
              <v:shape style="position:absolute;left:159;top:900;width:17;height:2" coordorigin="159,900" coordsize="17,0" path="m159,900l176,900e" filled="false" stroked="true" strokeweight=".129pt" strokecolor="#050000">
                <v:path arrowok="t"/>
              </v:shape>
            </v:group>
            <v:group style="position:absolute;left:514;top:617;width:11;height:32" coordorigin="514,617" coordsize="11,32">
              <v:shape style="position:absolute;left:514;top:617;width:11;height:32" coordorigin="514,617" coordsize="11,32" path="m514,617l517,619,517,624,520,627,522,632,522,640,525,645,525,648e" filled="false" stroked="true" strokeweight=".84pt" strokecolor="#050000">
                <v:path arrowok="t"/>
              </v:shape>
            </v:group>
            <v:group style="position:absolute;left:250;top:987;width:13;height:6" coordorigin="250,987" coordsize="13,6">
              <v:shape style="position:absolute;left:250;top:987;width:13;height:6" coordorigin="250,987" coordsize="13,6" path="m263,992l261,989,256,989,253,987,250,987e" filled="false" stroked="true" strokeweight=".84pt" strokecolor="#050000">
                <v:path arrowok="t"/>
              </v:shape>
            </v:group>
            <v:group style="position:absolute;left:468;top:648;width:34;height:42" coordorigin="468,648" coordsize="34,42">
              <v:shape style="position:absolute;left:468;top:648;width:34;height:42" coordorigin="468,648" coordsize="34,42" path="m468,648l470,650,473,653,476,655,478,658,481,658,483,661,486,663,486,666,488,668,491,671,494,673,496,679,496,681,499,684,499,686,501,689e" filled="false" stroked="true" strokeweight=".84pt" strokecolor="#050000">
                <v:path arrowok="t"/>
              </v:shape>
            </v:group>
            <v:group style="position:absolute;left:460;top:658;width:37;height:39" coordorigin="460,658" coordsize="37,39">
              <v:shape style="position:absolute;left:460;top:658;width:37;height:39" coordorigin="460,658" coordsize="37,39" path="m460,658l465,658,468,661,470,663,473,666,476,668,478,671,481,673,483,676,486,679,488,681,491,686,491,689,494,692,496,694,496,697e" filled="false" stroked="true" strokeweight=".84pt" strokecolor="#050000">
                <v:path arrowok="t"/>
              </v:shape>
            </v:group>
            <v:group style="position:absolute;left:463;top:668;width:16;height:21" coordorigin="463,668" coordsize="16,21">
              <v:shape style="position:absolute;left:463;top:668;width:16;height:21" coordorigin="463,668" coordsize="16,21" path="m478,689l476,689,473,686,470,684,468,681,465,679,465,676,463,676,463,668e" filled="false" stroked="true" strokeweight=".84pt" strokecolor="#050000">
                <v:path arrowok="t"/>
              </v:shape>
            </v:group>
            <v:group style="position:absolute;left:197;top:895;width:2;height:17" coordorigin="197,895" coordsize="2,17">
              <v:shape style="position:absolute;left:197;top:895;width:2;height:17" coordorigin="197,895" coordsize="0,17" path="m197,895l197,912e" filled="false" stroked="true" strokeweight=".13pt" strokecolor="#050000">
                <v:path arrowok="t"/>
              </v:shape>
            </v:group>
            <v:group style="position:absolute;left:197;top:895;width:2;height:17" coordorigin="197,895" coordsize="2,17">
              <v:shape style="position:absolute;left:197;top:895;width:2;height:17" coordorigin="197,895" coordsize="0,17" path="m197,895l197,912e" filled="false" stroked="true" strokeweight=".13pt" strokecolor="#050000">
                <v:path arrowok="t"/>
              </v:shape>
            </v:group>
            <v:group style="position:absolute;left:169;top:882;width:2;height:17" coordorigin="169,882" coordsize="2,17">
              <v:shape style="position:absolute;left:169;top:882;width:2;height:17" coordorigin="169,882" coordsize="0,17" path="m169,882l169,899e" filled="false" stroked="true" strokeweight=".129pt" strokecolor="#050000">
                <v:path arrowok="t"/>
              </v:shape>
            </v:group>
            <v:group style="position:absolute;left:476;top:689;width:3;height:8" coordorigin="476,689" coordsize="3,8">
              <v:shape style="position:absolute;left:476;top:689;width:3;height:8" coordorigin="476,689" coordsize="3,8" path="m478,689l476,694,476,697e" filled="false" stroked="true" strokeweight=".84pt" strokecolor="#050000">
                <v:path arrowok="t"/>
              </v:shape>
            </v:group>
            <v:group style="position:absolute;left:188;top:903;width:17;height:2" coordorigin="188,903" coordsize="17,2">
              <v:shape style="position:absolute;left:188;top:903;width:17;height:2" coordorigin="188,903" coordsize="17,0" path="m188,903l204,903e" filled="false" stroked="true" strokeweight=".131pt" strokecolor="#050000">
                <v:path arrowok="t"/>
              </v:shape>
            </v:group>
            <v:group style="position:absolute;left:460;top:640;width:8;height:19" coordorigin="460,640" coordsize="8,19">
              <v:shape style="position:absolute;left:460;top:640;width:8;height:19" coordorigin="460,640" coordsize="8,19" path="m463,640l463,642,465,645,468,648,465,653,460,658e" filled="false" stroked="true" strokeweight=".84pt" strokecolor="#050000">
                <v:path arrowok="t"/>
              </v:shape>
            </v:group>
            <v:group style="position:absolute;left:450;top:617;width:19;height:26" coordorigin="450,617" coordsize="19,26">
              <v:shape style="position:absolute;left:450;top:617;width:19;height:26" coordorigin="450,617" coordsize="19,26" path="m468,617l468,619,465,622,465,629,463,635,463,640,460,640,450,640,450,642e" filled="false" stroked="true" strokeweight=".84pt" strokecolor="#050000">
                <v:path arrowok="t"/>
              </v:shape>
            </v:group>
            <v:group style="position:absolute;left:179;top:670;width:2;height:17" coordorigin="179,670" coordsize="2,17">
              <v:shape style="position:absolute;left:179;top:670;width:2;height:17" coordorigin="179,670" coordsize="0,17" path="m179,670l179,687e" filled="false" stroked="true" strokeweight=".129pt" strokecolor="#050000">
                <v:path arrowok="t"/>
              </v:shape>
            </v:group>
            <v:group style="position:absolute;left:126;top:761;width:3;height:6" coordorigin="126,761" coordsize="3,6">
              <v:shape style="position:absolute;left:126;top:761;width:3;height:6" coordorigin="126,761" coordsize="3,6" path="m126,767l129,761e" filled="false" stroked="true" strokeweight=".84pt" strokecolor="#050000">
                <v:path arrowok="t"/>
              </v:shape>
            </v:group>
            <v:group style="position:absolute;left:170;top:684;width:6;height:3" coordorigin="170,684" coordsize="6,3">
              <v:shape style="position:absolute;left:170;top:684;width:6;height:3" coordorigin="170,684" coordsize="6,3" path="m170,686l173,684,175,684e" filled="false" stroked="true" strokeweight=".84pt" strokecolor="#050000">
                <v:path arrowok="t"/>
              </v:shape>
            </v:group>
            <v:group style="position:absolute;left:191;top:780;width:16;height:26" coordorigin="191,780" coordsize="16,26">
              <v:shape style="position:absolute;left:191;top:780;width:16;height:26" coordorigin="191,780" coordsize="16,26" path="m206,780l199,793,196,800,191,805e" filled="false" stroked="true" strokeweight=".84pt" strokecolor="#050000">
                <v:path arrowok="t"/>
              </v:shape>
            </v:group>
            <v:group style="position:absolute;left:63;top:866;width:17;height:2" coordorigin="63,866" coordsize="17,2">
              <v:shape style="position:absolute;left:63;top:866;width:17;height:2" coordorigin="63,866" coordsize="17,0" path="m63,866l80,866e" filled="false" stroked="true" strokeweight=".13pt" strokecolor="#050000">
                <v:path arrowok="t"/>
              </v:shape>
            </v:group>
            <v:group style="position:absolute;left:67;top:870;width:6;height:3" coordorigin="67,870" coordsize="6,3">
              <v:shape style="position:absolute;left:67;top:870;width:6;height:3" coordorigin="67,870" coordsize="6,3" path="m72,870l67,870,67,873e" filled="false" stroked="true" strokeweight=".84pt" strokecolor="#050000">
                <v:path arrowok="t"/>
              </v:shape>
            </v:group>
            <v:group style="position:absolute;left:267;top:686;width:2;height:17" coordorigin="267,686" coordsize="2,17">
              <v:shape style="position:absolute;left:267;top:686;width:2;height:17" coordorigin="267,686" coordsize="0,17" path="m267,686l267,703e" filled="false" stroked="true" strokeweight=".13pt" strokecolor="#050000">
                <v:path arrowok="t"/>
              </v:shape>
            </v:group>
            <v:group style="position:absolute;left:268;top:694;width:26;height:13" coordorigin="268,694" coordsize="26,13">
              <v:shape style="position:absolute;left:268;top:694;width:26;height:13" coordorigin="268,694" coordsize="26,13" path="m294,705l294,707,292,705,287,702,284,702,281,699,279,699,274,697,271,697,268,694e" filled="false" stroked="true" strokeweight=".84pt" strokecolor="#050000">
                <v:path arrowok="t"/>
              </v:shape>
            </v:group>
            <v:group style="position:absolute;left:294;top:707;width:6;height:3" coordorigin="294,707" coordsize="6,3">
              <v:shape style="position:absolute;left:294;top:707;width:6;height:3" coordorigin="294,707" coordsize="6,3" path="m300,710l297,710,294,707e" filled="false" stroked="true" strokeweight=".84pt" strokecolor="#050000">
                <v:path arrowok="t"/>
              </v:shape>
            </v:group>
            <v:group style="position:absolute;left:290;top:709;width:2;height:17" coordorigin="290,709" coordsize="2,17">
              <v:shape style="position:absolute;left:290;top:709;width:2;height:17" coordorigin="290,709" coordsize="0,17" path="m290,709l290,726e" filled="false" stroked="true" strokeweight=".131pt" strokecolor="#050000">
                <v:path arrowok="t"/>
              </v:shape>
            </v:group>
            <v:group style="position:absolute;left:288;top:706;width:2;height:17" coordorigin="288,706" coordsize="2,17">
              <v:shape style="position:absolute;left:288;top:706;width:2;height:17" coordorigin="288,706" coordsize="0,17" path="m288,706l288,723e" filled="false" stroked="true" strokeweight=".128pt" strokecolor="#050000">
                <v:path arrowok="t"/>
              </v:shape>
            </v:group>
            <v:group style="position:absolute;left:63;top:869;width:17;height:2" coordorigin="63,869" coordsize="17,2">
              <v:shape style="position:absolute;left:63;top:869;width:17;height:2" coordorigin="63,869" coordsize="17,0" path="m63,869l80,869e" filled="false" stroked="true" strokeweight=".129pt" strokecolor="#050000">
                <v:path arrowok="t"/>
              </v:shape>
            </v:group>
            <v:group style="position:absolute;left:259;top:696;width:2;height:17" coordorigin="259,696" coordsize="2,17">
              <v:shape style="position:absolute;left:259;top:696;width:2;height:17" coordorigin="259,696" coordsize="0,17" path="m259,696l259,713e" filled="false" stroked="true" strokeweight=".13pt" strokecolor="#050000">
                <v:path arrowok="t"/>
              </v:shape>
            </v:group>
            <v:group style="position:absolute;left:67;top:868;width:6;height:3" coordorigin="67,868" coordsize="6,3">
              <v:shape style="position:absolute;left:67;top:868;width:6;height:3" coordorigin="67,868" coordsize="6,3" path="m67,870l67,868,69,868,72,868e" filled="false" stroked="true" strokeweight=".84pt" strokecolor="#050000">
                <v:path arrowok="t"/>
              </v:shape>
            </v:group>
            <v:group style="position:absolute;left:259;top:696;width:2;height:17" coordorigin="259,696" coordsize="2,17">
              <v:shape style="position:absolute;left:259;top:696;width:2;height:17" coordorigin="259,696" coordsize="0,17" path="m259,696l259,713e" filled="false" stroked="true" strokeweight=".13pt" strokecolor="#050000">
                <v:path arrowok="t"/>
              </v:shape>
            </v:group>
            <v:group style="position:absolute;left:58;top:871;width:17;height:2" coordorigin="58,871" coordsize="17,2">
              <v:shape style="position:absolute;left:58;top:871;width:17;height:2" coordorigin="58,871" coordsize="17,0" path="m58,871l75,871e" filled="false" stroked="true" strokeweight=".13pt" strokecolor="#050000">
                <v:path arrowok="t"/>
              </v:shape>
            </v:group>
            <v:group style="position:absolute;left:65;top:862;width:2;height:17" coordorigin="65,862" coordsize="2,17">
              <v:shape style="position:absolute;left:65;top:862;width:2;height:17" coordorigin="65,862" coordsize="0,17" path="m65,862l65,879e" filled="false" stroked="true" strokeweight=".13pt" strokecolor="#050000">
                <v:path arrowok="t"/>
              </v:shape>
            </v:group>
            <v:group style="position:absolute;left:172;top:677;width:17;height:2" coordorigin="172,677" coordsize="17,2">
              <v:shape style="position:absolute;left:172;top:677;width:17;height:2" coordorigin="172,677" coordsize="17,0" path="m172,677l189,677e" filled="false" stroked="true" strokeweight=".129pt" strokecolor="#050000">
                <v:path arrowok="t"/>
              </v:shape>
            </v:group>
            <v:group style="position:absolute;left:175;top:673;width:8;height:6" coordorigin="175,673" coordsize="8,6">
              <v:shape style="position:absolute;left:175;top:673;width:8;height:6" coordorigin="175,673" coordsize="8,6" path="m183,673l183,676,180,676,178,676,175,679e" filled="false" stroked="true" strokeweight=".84pt" strokecolor="#050000">
                <v:path arrowok="t"/>
              </v:shape>
            </v:group>
            <v:group style="position:absolute;left:267;top:686;width:2;height:17" coordorigin="267,686" coordsize="2,17">
              <v:shape style="position:absolute;left:267;top:686;width:2;height:17" coordorigin="267,686" coordsize="0,17" path="m267,686l267,703e" filled="false" stroked="true" strokeweight=".13pt" strokecolor="#050000">
                <v:path arrowok="t"/>
              </v:shape>
            </v:group>
            <v:group style="position:absolute;left:257;top:695;width:17;height:2" coordorigin="257,695" coordsize="17,2">
              <v:shape style="position:absolute;left:257;top:695;width:17;height:2" coordorigin="257,695" coordsize="17,0" path="m257,695l274,695e" filled="false" stroked="true" strokeweight=".13pt" strokecolor="#050000">
                <v:path arrowok="t"/>
              </v:shape>
            </v:group>
            <v:group style="position:absolute;left:292;top:707;width:6;height:3" coordorigin="292,707" coordsize="6,3">
              <v:shape style="position:absolute;left:292;top:707;width:6;height:3" coordorigin="292,707" coordsize="6,3" path="m297,710l292,710,294,707e" filled="false" stroked="true" strokeweight=".84pt" strokecolor="#050000">
                <v:path arrowok="t"/>
              </v:shape>
            </v:group>
            <v:group style="position:absolute;left:290;top:709;width:2;height:17" coordorigin="290,709" coordsize="2,17">
              <v:shape style="position:absolute;left:290;top:709;width:2;height:17" coordorigin="290,709" coordsize="0,17" path="m290,709l290,726e" filled="false" stroked="true" strokeweight=".131pt" strokecolor="#050000">
                <v:path arrowok="t"/>
              </v:shape>
            </v:group>
            <v:group style="position:absolute;left:288;top:706;width:2;height:17" coordorigin="288,706" coordsize="2,17">
              <v:shape style="position:absolute;left:288;top:706;width:2;height:17" coordorigin="288,706" coordsize="0,17" path="m288,706l288,723e" filled="false" stroked="true" strokeweight=".128pt" strokecolor="#050000">
                <v:path arrowok="t"/>
              </v:shape>
            </v:group>
            <v:group style="position:absolute;left:175;top:679;width:6;height:6" coordorigin="175,679" coordsize="6,6">
              <v:shape style="position:absolute;left:175;top:679;width:6;height:6" coordorigin="175,679" coordsize="6,6" path="m175,684l178,681,181,679e" filled="false" stroked="true" strokeweight=".84pt" strokecolor="#050000">
                <v:path arrowok="t"/>
              </v:shape>
            </v:group>
            <v:group style="position:absolute;left:202;top:906;width:2;height:17" coordorigin="202,906" coordsize="2,17">
              <v:shape style="position:absolute;left:202;top:906;width:2;height:17" coordorigin="202,906" coordsize="0,17" path="m202,906l202,923e" filled="false" stroked="true" strokeweight=".131pt" strokecolor="#050000">
                <v:path arrowok="t"/>
              </v:shape>
            </v:group>
            <v:group style="position:absolute;left:229;top:732;width:17;height:2" coordorigin="229,732" coordsize="17,2">
              <v:shape style="position:absolute;left:229;top:732;width:17;height:2" coordorigin="229,732" coordsize="17,0" path="m229,732l246,732e" filled="false" stroked="true" strokeweight=".13pt" strokecolor="#050000">
                <v:path arrowok="t"/>
              </v:shape>
            </v:group>
            <v:group style="position:absolute;left:237;top:733;width:29;height:11" coordorigin="237,733" coordsize="29,11">
              <v:shape style="position:absolute;left:237;top:733;width:29;height:11" coordorigin="237,733" coordsize="29,11" path="m266,741l263,743,261,741,258,738,253,738,250,736,248,736,243,733,237,733e" filled="false" stroked="true" strokeweight=".84pt" strokecolor="#050000">
                <v:path arrowok="t"/>
              </v:shape>
            </v:group>
            <v:group style="position:absolute;left:263;top:743;width:6;height:3" coordorigin="263,743" coordsize="6,3">
              <v:shape style="position:absolute;left:263;top:743;width:6;height:3" coordorigin="263,743" coordsize="6,3" path="m268,746l266,746,266,743,263,743e" filled="false" stroked="true" strokeweight=".84pt" strokecolor="#050000">
                <v:path arrowok="t"/>
              </v:shape>
            </v:group>
            <v:group style="position:absolute;left:262;top:745;width:2;height:17" coordorigin="262,745" coordsize="2,17">
              <v:shape style="position:absolute;left:262;top:745;width:2;height:17" coordorigin="262,745" coordsize="0,17" path="m262,745l262,762e" filled="false" stroked="true" strokeweight=".129pt" strokecolor="#050000">
                <v:path arrowok="t"/>
              </v:shape>
            </v:group>
            <v:group style="position:absolute;left:259;top:743;width:2;height:17" coordorigin="259,743" coordsize="2,17">
              <v:shape style="position:absolute;left:259;top:743;width:2;height:17" coordorigin="259,743" coordsize="0,17" path="m259,743l259,760e" filled="false" stroked="true" strokeweight=".13pt" strokecolor="#050000">
                <v:path arrowok="t"/>
              </v:shape>
            </v:group>
            <v:group style="position:absolute;left:231;top:732;width:2;height:17" coordorigin="231,732" coordsize="2,17">
              <v:shape style="position:absolute;left:231;top:732;width:2;height:17" coordorigin="231,732" coordsize="0,17" path="m231,732l231,749e" filled="false" stroked="true" strokeweight=".131pt" strokecolor="#050000">
                <v:path arrowok="t"/>
              </v:shape>
            </v:group>
            <v:group style="position:absolute;left:196;top:912;width:8;height:3" coordorigin="196,912" coordsize="8,3">
              <v:shape style="position:absolute;left:196;top:912;width:8;height:3" coordorigin="196,912" coordsize="8,3" path="m204,914l201,914,199,912,196,912e" filled="false" stroked="true" strokeweight=".84pt" strokecolor="#050000">
                <v:path arrowok="t"/>
              </v:shape>
            </v:group>
            <v:group style="position:absolute;left:202;top:906;width:2;height:17" coordorigin="202,906" coordsize="2,17">
              <v:shape style="position:absolute;left:202;top:906;width:2;height:17" coordorigin="202,906" coordsize="0,17" path="m202,906l202,923e" filled="false" stroked="true" strokeweight=".131pt" strokecolor="#050000">
                <v:path arrowok="t"/>
              </v:shape>
            </v:group>
            <v:group style="position:absolute;left:196;top:901;width:3;height:3" coordorigin="196,901" coordsize="3,3">
              <v:shape style="position:absolute;left:196;top:901;width:3;height:3" coordorigin="196,901" coordsize="3,3" path="m199,904l196,901e" filled="false" stroked="true" strokeweight=".84pt" strokecolor="#050000">
                <v:path arrowok="t"/>
              </v:shape>
            </v:group>
            <v:group style="position:absolute;left:200;top:895;width:2;height:17" coordorigin="200,895" coordsize="2,17">
              <v:shape style="position:absolute;left:200;top:895;width:2;height:17" coordorigin="200,895" coordsize="0,17" path="m200,895l200,912e" filled="false" stroked="true" strokeweight=".128pt" strokecolor="#050000">
                <v:path arrowok="t"/>
              </v:shape>
            </v:group>
            <v:group style="position:absolute;left:196;top:901;width:6;height:3" coordorigin="196,901" coordsize="6,3">
              <v:shape style="position:absolute;left:196;top:901;width:6;height:3" coordorigin="196,901" coordsize="6,3" path="m196,901l199,901,201,904e" filled="false" stroked="true" strokeweight=".84pt" strokecolor="#050000">
                <v:path arrowok="t"/>
              </v:shape>
            </v:group>
            <v:group style="position:absolute;left:153;top:709;width:2;height:17" coordorigin="153,709" coordsize="2,17">
              <v:shape style="position:absolute;left:153;top:709;width:2;height:17" coordorigin="153,709" coordsize="0,17" path="m153,709l153,726e" filled="false" stroked="true" strokeweight=".13pt" strokecolor="#050000">
                <v:path arrowok="t"/>
              </v:shape>
            </v:group>
            <v:group style="position:absolute;left:197;top:893;width:2;height:17" coordorigin="197,893" coordsize="2,17">
              <v:shape style="position:absolute;left:197;top:893;width:2;height:17" coordorigin="197,893" coordsize="0,17" path="m197,893l197,910e" filled="false" stroked="true" strokeweight=".13pt" strokecolor="#050000">
                <v:path arrowok="t"/>
              </v:shape>
            </v:group>
            <v:group style="position:absolute;left:159;top:706;width:2;height:17" coordorigin="159,706" coordsize="2,17">
              <v:shape style="position:absolute;left:159;top:706;width:2;height:17" coordorigin="159,706" coordsize="0,17" path="m159,706l159,723e" filled="false" stroked="true" strokeweight=".128pt" strokecolor="#050000">
                <v:path arrowok="t"/>
              </v:shape>
            </v:group>
            <v:group style="position:absolute;left:159;top:890;width:17;height:2" coordorigin="159,890" coordsize="17,2">
              <v:shape style="position:absolute;left:159;top:890;width:17;height:2" coordorigin="159,890" coordsize="17,0" path="m159,890l176,890e" filled="false" stroked="true" strokeweight=".129pt" strokecolor="#050000">
                <v:path arrowok="t"/>
              </v:shape>
            </v:group>
            <v:group style="position:absolute;left:152;top:712;width:6;height:3" coordorigin="152,712" coordsize="6,3">
              <v:shape style="position:absolute;left:152;top:712;width:6;height:3" coordorigin="152,712" coordsize="6,3" path="m157,712l157,715,157,712,155,712,155,715,152,715e" filled="false" stroked="true" strokeweight=".84pt" strokecolor="#050000">
                <v:path arrowok="t"/>
              </v:shape>
            </v:group>
            <v:group style="position:absolute;left:239;top:725;width:2;height:17" coordorigin="239,725" coordsize="2,17">
              <v:shape style="position:absolute;left:239;top:725;width:2;height:17" coordorigin="239,725" coordsize="0,17" path="m239,725l239,741e" filled="false" stroked="true" strokeweight=".13pt" strokecolor="#050000">
                <v:path arrowok="t"/>
              </v:shape>
            </v:group>
            <v:group style="position:absolute;left:263;top:743;width:3;height:3" coordorigin="263,743" coordsize="3,3">
              <v:shape style="position:absolute;left:263;top:743;width:3;height:3" coordorigin="263,743" coordsize="3,3" path="m266,746l263,746,263,743e" filled="false" stroked="true" strokeweight=".84pt" strokecolor="#050000">
                <v:path arrowok="t"/>
              </v:shape>
            </v:group>
            <v:group style="position:absolute;left:259;top:743;width:2;height:17" coordorigin="259,743" coordsize="2,17">
              <v:shape style="position:absolute;left:259;top:743;width:2;height:17" coordorigin="259,743" coordsize="0,17" path="m259,743l259,760e" filled="false" stroked="true" strokeweight=".13pt" strokecolor="#050000">
                <v:path arrowok="t"/>
              </v:shape>
            </v:group>
            <v:group style="position:absolute;left:168;top:888;width:3;height:3" coordorigin="168,888" coordsize="3,3">
              <v:shape style="position:absolute;left:168;top:888;width:3;height:3" coordorigin="168,888" coordsize="3,3" path="m170,888l168,888,168,891e" filled="false" stroked="true" strokeweight=".84pt" strokecolor="#050000">
                <v:path arrowok="t"/>
              </v:shape>
            </v:group>
            <v:group style="position:absolute;left:152;top:715;width:6;height:8" coordorigin="152,715" coordsize="6,8">
              <v:shape style="position:absolute;left:152;top:715;width:6;height:8" coordorigin="152,715" coordsize="6,8" path="m157,715l155,717,155,720,152,723e" filled="false" stroked="true" strokeweight=".84pt" strokecolor="#050000">
                <v:path arrowok="t"/>
              </v:shape>
            </v:group>
            <v:group style="position:absolute;left:206;top:768;width:17;height:2" coordorigin="206,768" coordsize="17,2">
              <v:shape style="position:absolute;left:206;top:768;width:17;height:2" coordorigin="206,768" coordsize="17,0" path="m206,768l223,768e" filled="false" stroked="true" strokeweight=".13pt" strokecolor="#050000">
                <v:path arrowok="t"/>
              </v:shape>
            </v:group>
            <v:group style="position:absolute;left:214;top:769;width:26;height:13" coordorigin="214,769" coordsize="26,13">
              <v:shape style="position:absolute;left:214;top:769;width:26;height:13" coordorigin="214,769" coordsize="26,13" path="m240,780l240,782,237,780,232,777,230,774,227,774,224,772,217,772,214,769e" filled="false" stroked="true" strokeweight=".84pt" strokecolor="#050000">
                <v:path arrowok="t"/>
              </v:shape>
            </v:group>
            <v:group style="position:absolute;left:240;top:782;width:6;height:3" coordorigin="240,782" coordsize="6,3">
              <v:shape style="position:absolute;left:240;top:782;width:6;height:3" coordorigin="240,782" coordsize="6,3" path="m245,785l243,785,243,782,240,782e" filled="false" stroked="true" strokeweight=".84pt" strokecolor="#050000">
                <v:path arrowok="t"/>
              </v:shape>
            </v:group>
            <v:group style="position:absolute;left:237;top:782;width:6;height:3" coordorigin="237,782" coordsize="6,3">
              <v:shape style="position:absolute;left:237;top:782;width:6;height:3" coordorigin="237,782" coordsize="6,3" path="m243,785l240,785,240,782,237,782,240,782e" filled="false" stroked="true" strokeweight=".84pt" strokecolor="#050000">
                <v:path arrowok="t"/>
              </v:shape>
            </v:group>
            <v:group style="position:absolute;left:237;top:779;width:2;height:17" coordorigin="237,779" coordsize="2,17">
              <v:shape style="position:absolute;left:237;top:779;width:2;height:17" coordorigin="237,779" coordsize="0,17" path="m237,779l237,796e" filled="false" stroked="true" strokeweight=".26pt" strokecolor="#050000">
                <v:path arrowok="t"/>
              </v:shape>
            </v:group>
            <v:group style="position:absolute;left:129;top:759;width:3;height:3" coordorigin="129,759" coordsize="3,3">
              <v:shape style="position:absolute;left:129;top:759;width:3;height:3" coordorigin="129,759" coordsize="3,3" path="m129,761l131,759e" filled="false" stroked="true" strokeweight=".84pt" strokecolor="#050000">
                <v:path arrowok="t"/>
              </v:shape>
            </v:group>
            <v:group style="position:absolute;left:201;top:777;width:17;height:2" coordorigin="201,777" coordsize="17,2">
              <v:shape style="position:absolute;left:201;top:777;width:17;height:2" coordorigin="201,777" coordsize="17,0" path="m201,777l217,777e" filled="false" stroked="true" strokeweight=".259pt" strokecolor="#050000">
                <v:path arrowok="t"/>
              </v:shape>
            </v:group>
            <v:group style="position:absolute;left:87;top:831;width:3;height:8" coordorigin="87,831" coordsize="3,8">
              <v:shape style="position:absolute;left:87;top:831;width:3;height:8" coordorigin="87,831" coordsize="3,8" path="m87,839l90,834,90,831e" filled="false" stroked="true" strokeweight=".84pt" strokecolor="#050000">
                <v:path arrowok="t"/>
              </v:shape>
            </v:group>
            <v:group style="position:absolute;left:131;top:751;width:3;height:8" coordorigin="131,751" coordsize="3,8">
              <v:shape style="position:absolute;left:131;top:751;width:3;height:8" coordorigin="131,751" coordsize="3,8" path="m131,759l134,754,134,751e" filled="false" stroked="true" strokeweight=".84pt" strokecolor="#050000">
                <v:path arrowok="t"/>
              </v:shape>
            </v:group>
            <v:group style="position:absolute;left:135;top:745;width:2;height:17" coordorigin="135,745" coordsize="2,17">
              <v:shape style="position:absolute;left:135;top:745;width:2;height:17" coordorigin="135,745" coordsize="0,17" path="m135,745l135,762e" filled="false" stroked="true" strokeweight=".129pt" strokecolor="#050000">
                <v:path arrowok="t"/>
              </v:shape>
            </v:group>
            <v:group style="position:absolute;left:129;top:749;width:6;height:6" coordorigin="129,749" coordsize="6,6">
              <v:shape style="position:absolute;left:129;top:749;width:6;height:6" coordorigin="129,749" coordsize="6,6" path="m134,749l134,751,131,751,129,754e" filled="false" stroked="true" strokeweight=".84pt" strokecolor="#050000">
                <v:path arrowok="t"/>
              </v:shape>
            </v:group>
            <v:group style="position:absolute;left:212;top:769;width:3;height:3" coordorigin="212,769" coordsize="3,3">
              <v:shape style="position:absolute;left:212;top:769;width:3;height:3" coordorigin="212,769" coordsize="3,3" path="m212,772l214,769e" filled="false" stroked="true" strokeweight=".84pt" strokecolor="#050000">
                <v:path arrowok="t"/>
              </v:shape>
            </v:group>
            <v:group style="position:absolute;left:209;top:774;width:26;height:13" coordorigin="209,774" coordsize="26,13">
              <v:shape style="position:absolute;left:209;top:774;width:26;height:13" coordorigin="209,774" coordsize="26,13" path="m235,787l232,785,230,782,227,782,224,780,219,780,217,777,214,777,209,774e" filled="false" stroked="true" strokeweight=".84pt" strokecolor="#050000">
                <v:path arrowok="t"/>
              </v:shape>
            </v:group>
            <v:group style="position:absolute;left:126;top:756;width:3;height:3" coordorigin="126,756" coordsize="3,3">
              <v:shape style="position:absolute;left:126;top:756;width:3;height:3" coordorigin="126,756" coordsize="3,3" path="m129,756l126,759e" filled="false" stroked="true" strokeweight=".84pt" strokecolor="#050000">
                <v:path arrowok="t"/>
              </v:shape>
            </v:group>
            <v:group style="position:absolute;left:151;top:709;width:2;height:17" coordorigin="151,709" coordsize="2,17">
              <v:shape style="position:absolute;left:151;top:709;width:2;height:17" coordorigin="151,709" coordsize="0,17" path="m151,709l151,726e" filled="false" stroked="true" strokeweight=".129pt" strokecolor="#050000">
                <v:path arrowok="t"/>
              </v:shape>
            </v:group>
            <v:group style="position:absolute;left:202;top:854;width:2;height:17" coordorigin="202,854" coordsize="2,17">
              <v:shape style="position:absolute;left:202;top:854;width:2;height:17" coordorigin="202,854" coordsize="0,17" path="m202,854l202,871e" filled="false" stroked="true" strokeweight=".131pt" strokecolor="#050000">
                <v:path arrowok="t"/>
              </v:shape>
            </v:group>
            <v:group style="position:absolute;left:173;top:847;width:3;height:3" coordorigin="173,847" coordsize="3,3">
              <v:shape style="position:absolute;left:173;top:847;width:3;height:3" coordorigin="173,847" coordsize="3,3" path="m173,849l175,847e" filled="false" stroked="true" strokeweight=".84pt" strokecolor="#050000">
                <v:path arrowok="t"/>
              </v:shape>
            </v:group>
            <v:group style="position:absolute;left:193;top:861;width:17;height:2" coordorigin="193,861" coordsize="17,2">
              <v:shape style="position:absolute;left:193;top:861;width:17;height:2" coordorigin="193,861" coordsize="17,0" path="m193,861l210,861e" filled="false" stroked="true" strokeweight=".131pt" strokecolor="#050000">
                <v:path arrowok="t"/>
              </v:shape>
            </v:group>
            <v:group style="position:absolute;left:144;top:716;width:17;height:2" coordorigin="144,716" coordsize="17,2">
              <v:shape style="position:absolute;left:144;top:716;width:17;height:2" coordorigin="144,716" coordsize="17,0" path="m144,716l160,716e" filled="false" stroked="true" strokeweight=".13pt" strokecolor="#050000">
                <v:path arrowok="t"/>
              </v:shape>
            </v:group>
            <v:group style="position:absolute;left:130;top:753;width:2;height:17" coordorigin="130,753" coordsize="2,17">
              <v:shape style="position:absolute;left:130;top:753;width:2;height:17" coordorigin="130,753" coordsize="0,17" path="m130,753l130,770e" filled="false" stroked="true" strokeweight=".129pt" strokecolor="#050000">
                <v:path arrowok="t"/>
              </v:shape>
            </v:group>
            <v:group style="position:absolute;left:151;top:712;width:2;height:17" coordorigin="151,712" coordsize="2,17">
              <v:shape style="position:absolute;left:151;top:712;width:2;height:17" coordorigin="151,712" coordsize="0,17" path="m151,712l151,728e" filled="false" stroked="true" strokeweight=".129pt" strokecolor="#050000">
                <v:path arrowok="t"/>
              </v:shape>
            </v:group>
            <v:group style="position:absolute;left:182;top:807;width:17;height:2" coordorigin="182,807" coordsize="17,2">
              <v:shape style="position:absolute;left:182;top:807;width:17;height:2" coordorigin="182,807" coordsize="17,0" path="m182,807l199,807e" filled="false" stroked="true" strokeweight=".129pt" strokecolor="#050000">
                <v:path arrowok="t"/>
              </v:shape>
            </v:group>
            <v:group style="position:absolute;left:217;top:818;width:3;height:3" coordorigin="217,818" coordsize="3,3">
              <v:shape style="position:absolute;left:217;top:818;width:3;height:3" coordorigin="217,818" coordsize="3,3" path="m219,818l217,821e" filled="false" stroked="true" strokeweight=".84pt" strokecolor="#050000">
                <v:path arrowok="t"/>
              </v:shape>
            </v:group>
            <v:group style="position:absolute;left:217;top:821;width:6;height:3" coordorigin="217,821" coordsize="6,3">
              <v:shape style="position:absolute;left:217;top:821;width:6;height:3" coordorigin="217,821" coordsize="6,3" path="m222,824l219,824,219,821,217,821e" filled="false" stroked="true" strokeweight=".84pt" strokecolor="#050000">
                <v:path arrowok="t"/>
              </v:shape>
            </v:group>
            <v:group style="position:absolute;left:218;top:823;width:2;height:17" coordorigin="218,823" coordsize="2,17">
              <v:shape style="position:absolute;left:218;top:823;width:2;height:17" coordorigin="218,823" coordsize="0,17" path="m218,823l218,840e" filled="false" stroked="true" strokeweight=".13pt" strokecolor="#050000">
                <v:path arrowok="t"/>
              </v:shape>
            </v:group>
            <v:group style="position:absolute;left:215;top:820;width:2;height:17" coordorigin="215,820" coordsize="2,17">
              <v:shape style="position:absolute;left:215;top:820;width:2;height:17" coordorigin="215,820" coordsize="0,17" path="m215,820l215,837e" filled="false" stroked="true" strokeweight=".13pt" strokecolor="#050000">
                <v:path arrowok="t"/>
              </v:shape>
            </v:group>
            <v:group style="position:absolute;left:90;top:826;width:3;height:3" coordorigin="90,826" coordsize="3,3">
              <v:shape style="position:absolute;left:90;top:826;width:3;height:3" coordorigin="90,826" coordsize="3,3" path="m93,826l93,829,90,829e" filled="false" stroked="true" strokeweight=".84pt" strokecolor="#050000">
                <v:path arrowok="t"/>
              </v:shape>
            </v:group>
            <v:group style="position:absolute;left:187;top:810;width:2;height:17" coordorigin="187,810" coordsize="2,17">
              <v:shape style="position:absolute;left:187;top:810;width:2;height:17" coordorigin="187,810" coordsize="0,17" path="m187,810l187,827e" filled="false" stroked="true" strokeweight=".128pt" strokecolor="#050000">
                <v:path arrowok="t"/>
              </v:shape>
            </v:group>
            <v:group style="position:absolute;left:82;top:830;width:17;height:2" coordorigin="82,830" coordsize="17,2">
              <v:shape style="position:absolute;left:82;top:830;width:17;height:2" coordorigin="82,830" coordsize="17,0" path="m82,830l98,830e" filled="false" stroked="true" strokeweight=".13pt" strokecolor="#050000">
                <v:path arrowok="t"/>
              </v:shape>
            </v:group>
            <v:group style="position:absolute;left:85;top:829;width:6;height:3" coordorigin="85,829" coordsize="6,3">
              <v:shape style="position:absolute;left:85;top:829;width:6;height:3" coordorigin="85,829" coordsize="6,3" path="m85,831l87,831,87,829,90,829e" filled="false" stroked="true" strokeweight=".84pt" strokecolor="#050000">
                <v:path arrowok="t"/>
              </v:shape>
            </v:group>
            <v:group style="position:absolute;left:177;top:670;width:2;height:17" coordorigin="177,670" coordsize="2,17">
              <v:shape style="position:absolute;left:177;top:670;width:2;height:17" coordorigin="177,670" coordsize="0,17" path="m177,670l177,687e" filled="false" stroked="true" strokeweight=".13pt" strokecolor="#050000">
                <v:path arrowok="t"/>
              </v:shape>
            </v:group>
            <v:group style="position:absolute;left:85;top:831;width:3;height:3" coordorigin="85,831" coordsize="3,3">
              <v:shape style="position:absolute;left:85;top:831;width:3;height:3" coordorigin="85,831" coordsize="3,3" path="m85,831l87,834e" filled="false" stroked="true" strokeweight=".84pt" strokecolor="#050000">
                <v:path arrowok="t"/>
              </v:shape>
            </v:group>
            <v:group style="position:absolute;left:86;top:823;width:2;height:17" coordorigin="86,823" coordsize="2,17">
              <v:shape style="position:absolute;left:86;top:823;width:2;height:17" coordorigin="86,823" coordsize="0,17" path="m86,823l86,840e" filled="false" stroked="true" strokeweight=".13pt" strokecolor="#050000">
                <v:path arrowok="t"/>
              </v:shape>
            </v:group>
            <v:group style="position:absolute;left:105;top:793;width:3;height:3" coordorigin="105,793" coordsize="3,3">
              <v:shape style="position:absolute;left:105;top:793;width:3;height:3" coordorigin="105,793" coordsize="3,3" path="m105,795l105,793,108,795e" filled="false" stroked="true" strokeweight=".84pt" strokecolor="#050000">
                <v:path arrowok="t"/>
              </v:shape>
            </v:group>
            <v:group style="position:absolute;left:105;top:790;width:6;height:3" coordorigin="105,790" coordsize="6,3">
              <v:shape style="position:absolute;left:105;top:790;width:6;height:3" coordorigin="105,790" coordsize="6,3" path="m105,793l108,793,108,790,111,790,111,793e" filled="false" stroked="true" strokeweight=".84pt" strokecolor="#050000">
                <v:path arrowok="t"/>
              </v:shape>
            </v:group>
            <v:group style="position:absolute;left:111;top:787;width:3;height:3" coordorigin="111,787" coordsize="3,3">
              <v:shape style="position:absolute;left:111;top:787;width:3;height:3" coordorigin="111,787" coordsize="3,3" path="m113,787l113,790,111,790e" filled="false" stroked="true" strokeweight=".84pt" strokecolor="#050000">
                <v:path arrowok="t"/>
              </v:shape>
            </v:group>
            <v:group style="position:absolute;left:218;top:813;width:2;height:17" coordorigin="218,813" coordsize="2,17">
              <v:shape style="position:absolute;left:218;top:813;width:2;height:17" coordorigin="218,813" coordsize="0,17" path="m218,813l218,829e" filled="false" stroked="true" strokeweight=".13pt" strokecolor="#050000">
                <v:path arrowok="t"/>
              </v:shape>
            </v:group>
            <v:group style="position:absolute;left:182;top:809;width:17;height:2" coordorigin="182,809" coordsize="17,2">
              <v:shape style="position:absolute;left:182;top:809;width:17;height:2" coordorigin="182,809" coordsize="17,0" path="m182,809l199,809e" filled="false" stroked="true" strokeweight=".13pt" strokecolor="#050000">
                <v:path arrowok="t"/>
              </v:shape>
            </v:group>
            <v:group style="position:absolute;left:217;top:821;width:3;height:3" coordorigin="217,821" coordsize="3,3">
              <v:shape style="position:absolute;left:217;top:821;width:3;height:3" coordorigin="217,821" coordsize="3,3" path="m219,824l217,821e" filled="false" stroked="true" strokeweight=".84pt" strokecolor="#050000">
                <v:path arrowok="t"/>
              </v:shape>
            </v:group>
            <v:group style="position:absolute;left:108;top:793;width:3;height:8" coordorigin="108,793" coordsize="3,8">
              <v:shape style="position:absolute;left:108;top:793;width:3;height:8" coordorigin="108,793" coordsize="3,8" path="m108,800l108,798,111,795,111,793e" filled="false" stroked="true" strokeweight=".84pt" strokecolor="#050000">
                <v:path arrowok="t"/>
              </v:shape>
            </v:group>
            <v:group style="position:absolute;left:171;top:849;width:2;height:17" coordorigin="171,849" coordsize="2,17">
              <v:shape style="position:absolute;left:171;top:849;width:2;height:17" coordorigin="171,849" coordsize="0,17" path="m171,849l171,866e" filled="false" stroked="true" strokeweight=".129pt" strokecolor="#050000">
                <v:path arrowok="t"/>
              </v:shape>
            </v:group>
            <v:group style="position:absolute;left:174;top:838;width:2;height:17" coordorigin="174,838" coordsize="2,17">
              <v:shape style="position:absolute;left:174;top:838;width:2;height:17" coordorigin="174,838" coordsize="0,17" path="m174,838l174,855e" filled="false" stroked="true" strokeweight=".13pt" strokecolor="#050000">
                <v:path arrowok="t"/>
              </v:shape>
            </v:group>
            <v:group style="position:absolute;left:177;top:838;width:2;height:17" coordorigin="177,838" coordsize="2,17">
              <v:shape style="position:absolute;left:177;top:838;width:2;height:17" coordorigin="177,838" coordsize="0,17" path="m177,838l177,855e" filled="false" stroked="true" strokeweight=".13pt" strokecolor="#050000">
                <v:path arrowok="t"/>
              </v:shape>
            </v:group>
            <v:group style="position:absolute;left:201;top:857;width:6;height:6" coordorigin="201,857" coordsize="6,6">
              <v:shape style="position:absolute;left:201;top:857;width:6;height:6" coordorigin="201,857" coordsize="6,6" path="m201,860l201,857,204,860,206,860,206,862,204,862,204,860,201,860xe" filled="false" stroked="true" strokeweight=".84pt" strokecolor="#050000">
                <v:path arrowok="t"/>
              </v:shape>
            </v:group>
            <v:group style="position:absolute;left:202;top:862;width:2;height:17" coordorigin="202,862" coordsize="2,17">
              <v:shape style="position:absolute;left:202;top:862;width:2;height:17" coordorigin="202,862" coordsize="0,17" path="m202,862l202,879e" filled="false" stroked="true" strokeweight=".131pt" strokecolor="#050000">
                <v:path arrowok="t"/>
              </v:shape>
            </v:group>
            <v:group style="position:absolute;left:199;top:868;width:6;height:3" coordorigin="199,868" coordsize="6,3">
              <v:shape style="position:absolute;left:199;top:868;width:6;height:3" coordorigin="199,868" coordsize="6,3" path="m204,870l199,870,199,868e" filled="false" stroked="true" strokeweight=".84pt" strokecolor="#050000">
                <v:path arrowok="t"/>
              </v:shape>
            </v:group>
            <v:group style="position:absolute;left:171;top:849;width:2;height:17" coordorigin="171,849" coordsize="2,17">
              <v:shape style="position:absolute;left:171;top:849;width:2;height:17" coordorigin="171,849" coordsize="0,17" path="m171,849l171,866e" filled="false" stroked="true" strokeweight=".129pt" strokecolor="#050000">
                <v:path arrowok="t"/>
              </v:shape>
            </v:group>
            <v:group style="position:absolute;left:3370;top:1079;width:2;height:17" coordorigin="3370,1079" coordsize="2,17">
              <v:shape style="position:absolute;left:3370;top:1079;width:2;height:17" coordorigin="3370,1079" coordsize="0,17" path="m3370,1079l3370,1096e" filled="false" stroked="true" strokeweight=".129pt" strokecolor="#050000">
                <v:path arrowok="t"/>
              </v:shape>
            </v:group>
            <v:group style="position:absolute;left:3414;top:1095;width:2;height:17" coordorigin="3414,1095" coordsize="2,17">
              <v:shape style="position:absolute;left:3414;top:1095;width:2;height:17" coordorigin="3414,1095" coordsize="0,17" path="m3414,1095l3414,1111e" filled="false" stroked="true" strokeweight=".13pt" strokecolor="#050000">
                <v:path arrowok="t"/>
              </v:shape>
            </v:group>
            <v:group style="position:absolute;left:3365;top:1077;width:2;height:17" coordorigin="3365,1077" coordsize="2,17">
              <v:shape style="position:absolute;left:3365;top:1077;width:2;height:17" coordorigin="3365,1077" coordsize="0,17" path="m3365,1077l3365,1093e" filled="false" stroked="true" strokeweight=".129pt" strokecolor="#050000">
                <v:path arrowok="t"/>
              </v:shape>
            </v:group>
            <v:group style="position:absolute;left:3309;top:1088;width:37;height:3" coordorigin="3309,1088" coordsize="37,3">
              <v:shape style="position:absolute;left:3309;top:1088;width:37;height:3" coordorigin="3309,1088" coordsize="37,3" path="m3346,1088l3333,1088,3327,1090,3309,1090e" filled="false" stroked="true" strokeweight=".84pt" strokecolor="#050000">
                <v:path arrowok="t"/>
              </v:shape>
            </v:group>
            <v:group style="position:absolute;left:3263;top:1090;width:47;height:8" coordorigin="3263,1090" coordsize="47,8">
              <v:shape style="position:absolute;left:3263;top:1090;width:47;height:8" coordorigin="3263,1090" coordsize="47,8" path="m3263,1098l3278,1098,3283,1095,3286,1095,3309,1090e" filled="false" stroked="true" strokeweight=".84pt" strokecolor="#050000">
                <v:path arrowok="t"/>
              </v:shape>
            </v:group>
            <v:group style="position:absolute;left:3348;top:1079;width:2;height:17" coordorigin="3348,1079" coordsize="2,17">
              <v:shape style="position:absolute;left:3348;top:1079;width:2;height:17" coordorigin="3348,1079" coordsize="0,17" path="m3348,1079l3348,1096e" filled="false" stroked="true" strokeweight=".259pt" strokecolor="#050000">
                <v:path arrowok="t"/>
              </v:shape>
            </v:group>
            <v:group style="position:absolute;left:3353;top:1085;width:11;height:3" coordorigin="3353,1085" coordsize="11,3">
              <v:shape style="position:absolute;left:3353;top:1085;width:11;height:3" coordorigin="3353,1085" coordsize="11,3" path="m3353,1088l3356,1088,3359,1085,3364,1085e" filled="false" stroked="true" strokeweight=".84pt" strokecolor="#050000">
                <v:path arrowok="t"/>
              </v:shape>
            </v:group>
            <v:group style="position:absolute;left:3320;top:917;width:57;height:60" coordorigin="3320,917" coordsize="57,60">
              <v:shape style="position:absolute;left:3320;top:917;width:57;height:60" coordorigin="3320,917" coordsize="57,60" path="m3377,917l3374,917,3374,919,3369,922,3364,925,3359,927,3356,932,3351,935,3348,940,3343,943,3340,948,3338,950,3335,956,3330,961,3327,963,3325,969,3322,974,3320,976e" filled="false" stroked="true" strokeweight=".84pt" strokecolor="#050000">
                <v:path arrowok="t"/>
              </v:shape>
            </v:group>
            <v:group style="position:absolute;left:3368;top:1056;width:2;height:17" coordorigin="3368,1056" coordsize="2,17">
              <v:shape style="position:absolute;left:3368;top:1056;width:2;height:17" coordorigin="3368,1056" coordsize="0,17" path="m3368,1056l3368,1073e" filled="false" stroked="true" strokeweight=".13pt" strokecolor="#050000">
                <v:path arrowok="t"/>
              </v:shape>
            </v:group>
            <v:group style="position:absolute;left:3395;top:1041;width:24;height:19" coordorigin="3395,1041" coordsize="24,19">
              <v:shape style="position:absolute;left:3395;top:1041;width:24;height:19" coordorigin="3395,1041" coordsize="24,19" path="m3418,1041l3418,1044,3415,1044,3415,1046,3413,1046,3413,1049,3410,1051,3408,1051,3405,1054,3403,1057,3397,1057,3395,1059e" filled="false" stroked="true" strokeweight=".84pt" strokecolor="#050000">
                <v:path arrowok="t"/>
              </v:shape>
            </v:group>
            <v:group style="position:absolute;left:3600;top:914;width:2;height:17" coordorigin="3600,914" coordsize="2,17">
              <v:shape style="position:absolute;left:3600;top:914;width:2;height:17" coordorigin="3600,914" coordsize="0,17" path="m3600,914l3600,930e" filled="false" stroked="true" strokeweight=".13pt" strokecolor="#050000">
                <v:path arrowok="t"/>
              </v:shape>
            </v:group>
            <v:group style="position:absolute;left:3542;top:1194;width:3;height:6" coordorigin="3542,1194" coordsize="3,6">
              <v:shape style="position:absolute;left:3542;top:1194;width:3;height:6" coordorigin="3542,1194" coordsize="3,6" path="m3545,1194l3542,1199e" filled="false" stroked="true" strokeweight=".84pt" strokecolor="#050000">
                <v:path arrowok="t"/>
              </v:shape>
            </v:group>
            <v:group style="position:absolute;left:3519;top:1220;width:11;height:19" coordorigin="3519,1220" coordsize="11,19">
              <v:shape style="position:absolute;left:3519;top:1220;width:11;height:19" coordorigin="3519,1220" coordsize="11,19" path="m3529,1220l3529,1222,3524,1230,3519,1238e" filled="false" stroked="true" strokeweight=".84pt" strokecolor="#050000">
                <v:path arrowok="t"/>
              </v:shape>
            </v:group>
            <v:group style="position:absolute;left:3503;top:1251;width:8;height:11" coordorigin="3503,1251" coordsize="8,11">
              <v:shape style="position:absolute;left:3503;top:1251;width:8;height:11" coordorigin="3503,1251" coordsize="8,11" path="m3511,1251l3506,1256,3503,1261e" filled="false" stroked="true" strokeweight=".84pt" strokecolor="#050000">
                <v:path arrowok="t"/>
              </v:shape>
            </v:group>
            <v:group style="position:absolute;left:3496;top:1269;width:3;height:8" coordorigin="3496,1269" coordsize="3,8">
              <v:shape style="position:absolute;left:3496;top:1269;width:3;height:8" coordorigin="3496,1269" coordsize="3,8" path="m3498,1269l3496,1276e" filled="false" stroked="true" strokeweight=".84pt" strokecolor="#050000">
                <v:path arrowok="t"/>
              </v:shape>
            </v:group>
            <v:group style="position:absolute;left:3472;top:1289;width:13;height:19" coordorigin="3472,1289" coordsize="13,19">
              <v:shape style="position:absolute;left:3472;top:1289;width:13;height:19" coordorigin="3472,1289" coordsize="13,19" path="m3485,1289l3483,1295,3480,1295,3480,1297,3478,1300,3475,1305,3475,1308,3472,1308e" filled="false" stroked="true" strokeweight=".84pt" strokecolor="#050000">
                <v:path arrowok="t"/>
              </v:shape>
            </v:group>
            <v:group style="position:absolute;left:3396;top:1405;width:2;height:17" coordorigin="3396,1405" coordsize="2,17">
              <v:shape style="position:absolute;left:3396;top:1405;width:2;height:17" coordorigin="3396,1405" coordsize="0,17" path="m3396,1405l3396,1422e" filled="false" stroked="true" strokeweight=".13pt" strokecolor="#050000">
                <v:path arrowok="t"/>
              </v:shape>
            </v:group>
            <v:group style="position:absolute;left:3413;top:1103;width:19;height:37" coordorigin="3413,1103" coordsize="19,37">
              <v:shape style="position:absolute;left:3413;top:1103;width:19;height:37" coordorigin="3413,1103" coordsize="19,37" path="m3431,1139l3431,1129,3428,1126,3428,1121,3426,1119,3426,1116,3423,1116,3423,1113,3421,1111,3418,1108,3415,1106,3413,1103e" filled="false" stroked="true" strokeweight=".84pt" strokecolor="#050000">
                <v:path arrowok="t"/>
              </v:shape>
            </v:group>
            <v:group style="position:absolute;left:3626;top:1038;width:2;height:17" coordorigin="3626,1038" coordsize="2,17">
              <v:shape style="position:absolute;left:3626;top:1038;width:2;height:17" coordorigin="3626,1038" coordsize="0,17" path="m3626,1038l3626,1055e" filled="false" stroked="true" strokeweight=".129pt" strokecolor="#050000">
                <v:path arrowok="t"/>
              </v:shape>
            </v:group>
            <v:group style="position:absolute;left:3610;top:1064;width:6;height:13" coordorigin="3610,1064" coordsize="6,13">
              <v:shape style="position:absolute;left:3610;top:1064;width:6;height:13" coordorigin="3610,1064" coordsize="6,13" path="m3615,1064l3612,1067,3612,1069,3610,1075,3610,1077e" filled="false" stroked="true" strokeweight=".84pt" strokecolor="#050000">
                <v:path arrowok="t"/>
              </v:shape>
            </v:group>
            <v:group style="position:absolute;left:3589;top:1103;width:8;height:13" coordorigin="3589,1103" coordsize="8,13">
              <v:shape style="position:absolute;left:3589;top:1103;width:8;height:13" coordorigin="3589,1103" coordsize="8,13" path="m3597,1103l3594,1106,3594,1108,3589,1113,3589,1116e" filled="false" stroked="true" strokeweight=".84pt" strokecolor="#050000">
                <v:path arrowok="t"/>
              </v:shape>
            </v:group>
            <v:group style="position:absolute;left:3568;top:1142;width:8;height:11" coordorigin="3568,1142" coordsize="8,11">
              <v:shape style="position:absolute;left:3568;top:1142;width:8;height:11" coordorigin="3568,1142" coordsize="8,11" path="m3576,1142l3573,1145,3568,1152e" filled="false" stroked="true" strokeweight=".84pt" strokecolor="#050000">
                <v:path arrowok="t"/>
              </v:shape>
            </v:group>
            <v:group style="position:absolute;left:3545;top:1181;width:8;height:13" coordorigin="3545,1181" coordsize="8,13">
              <v:shape style="position:absolute;left:3545;top:1181;width:8;height:13" coordorigin="3545,1181" coordsize="8,13" path="m3553,1181l3550,1183,3550,1188,3547,1194,3545,1194e" filled="false" stroked="true" strokeweight=".84pt" strokecolor="#050000">
                <v:path arrowok="t"/>
              </v:shape>
            </v:group>
            <v:group style="position:absolute;left:3358;top:1085;width:17;height:2" coordorigin="3358,1085" coordsize="17,2">
              <v:shape style="position:absolute;left:3358;top:1085;width:17;height:2" coordorigin="3358,1085" coordsize="17,0" path="m3358,1085l3375,1085e" filled="false" stroked="true" strokeweight=".259pt" strokecolor="#050000">
                <v:path arrowok="t"/>
              </v:shape>
            </v:group>
            <v:group style="position:absolute;left:3413;top:1098;width:19;height:42" coordorigin="3413,1098" coordsize="19,42">
              <v:shape style="position:absolute;left:3413;top:1098;width:19;height:42" coordorigin="3413,1098" coordsize="19,42" path="m3413,1103l3415,1100,3415,1098,3418,1100,3421,1103,3421,1106,3423,1108,3426,1111,3426,1113,3428,1116,3428,1121,3431,1124,3431,1139e" filled="false" stroked="true" strokeweight=".84pt" strokecolor="#050000">
                <v:path arrowok="t"/>
              </v:shape>
            </v:group>
            <v:group style="position:absolute;left:3418;top:1031;width:6;height:11" coordorigin="3418,1031" coordsize="6,11">
              <v:shape style="position:absolute;left:3418;top:1031;width:6;height:11" coordorigin="3418,1031" coordsize="6,11" path="m3423,1031l3423,1033,3421,1036,3421,1038,3418,1041e" filled="false" stroked="true" strokeweight=".84pt" strokecolor="#050000">
                <v:path arrowok="t"/>
              </v:shape>
            </v:group>
            <v:group style="position:absolute;left:3407;top:1095;width:17;height:2" coordorigin="3407,1095" coordsize="17,2">
              <v:shape style="position:absolute;left:3407;top:1095;width:17;height:2" coordorigin="3407,1095" coordsize="17,0" path="m3407,1095l3424,1095e" filled="false" stroked="true" strokeweight=".259pt" strokecolor="#050000">
                <v:path arrowok="t"/>
              </v:shape>
            </v:group>
            <v:group style="position:absolute;left:3405;top:1031;width:19;height:3" coordorigin="3405,1031" coordsize="19,3">
              <v:shape style="position:absolute;left:3405;top:1031;width:19;height:3" coordorigin="3405,1031" coordsize="19,3" path="m3405,1031l3408,1033,3418,1033,3421,1031,3423,1031e" filled="false" stroked="true" strokeweight=".84pt" strokecolor="#050000">
                <v:path arrowok="t"/>
              </v:shape>
            </v:group>
            <v:group style="position:absolute;left:3366;top:1054;width:3;height:8" coordorigin="3366,1054" coordsize="3,8">
              <v:shape style="position:absolute;left:3366;top:1054;width:3;height:8" coordorigin="3366,1054" coordsize="3,8" path="m3366,1062l3366,1057,3369,1054e" filled="false" stroked="true" strokeweight=".84pt" strokecolor="#050000">
                <v:path arrowok="t"/>
              </v:shape>
            </v:group>
            <v:group style="position:absolute;left:3361;top:1049;width:8;height:6" coordorigin="3361,1049" coordsize="8,6">
              <v:shape style="position:absolute;left:3361;top:1049;width:8;height:6" coordorigin="3361,1049" coordsize="8,6" path="m3361,1049l3364,1051,3366,1051,3369,1054e" filled="false" stroked="true" strokeweight=".84pt" strokecolor="#050000">
                <v:path arrowok="t"/>
              </v:shape>
            </v:group>
            <v:group style="position:absolute;left:3359;top:1054;width:11;height:11" coordorigin="3359,1054" coordsize="11,11">
              <v:shape style="position:absolute;left:3359;top:1054;width:11;height:11" coordorigin="3359,1054" coordsize="11,11" path="m3359,1054l3361,1057,3361,1059,3364,1059,3364,1062,3366,1062,3369,1062,3369,1064e" filled="false" stroked="true" strokeweight=".84pt" strokecolor="#050000">
                <v:path arrowok="t"/>
              </v:shape>
            </v:group>
            <v:group style="position:absolute;left:3608;top:1066;width:2;height:17" coordorigin="3608,1066" coordsize="2,17">
              <v:shape style="position:absolute;left:3608;top:1066;width:2;height:17" coordorigin="3608,1066" coordsize="0,17" path="m3608,1066l3608,1083e" filled="false" stroked="true" strokeweight=".13pt" strokecolor="#050000">
                <v:path arrowok="t"/>
              </v:shape>
            </v:group>
            <v:group style="position:absolute;left:3348;top:1057;width:19;height:8" coordorigin="3348,1057" coordsize="19,8">
              <v:shape style="position:absolute;left:3348;top:1057;width:19;height:8" coordorigin="3348,1057" coordsize="19,8" path="m3348,1064l3351,1062,3351,1059,3353,1057,3353,1059,3356,1062,3359,1064,3366,1064e" filled="false" stroked="true" strokeweight=".84pt" strokecolor="#050000">
                <v:path arrowok="t"/>
              </v:shape>
            </v:group>
            <v:group style="position:absolute;left:3348;top:1064;width:19;height:8" coordorigin="3348,1064" coordsize="19,8">
              <v:shape style="position:absolute;left:3348;top:1064;width:19;height:8" coordorigin="3348,1064" coordsize="19,8" path="m3364,1069l3361,1069,3359,1072,3351,1072,3351,1069,3348,1069,3348,1067,3348,1064,3351,1064,3351,1067,3353,1067,3364,1067,3366,1064,3364,1067,3364,1069xe" filled="false" stroked="true" strokeweight=".84pt" strokecolor="#050000">
                <v:path arrowok="t"/>
              </v:shape>
            </v:group>
            <v:group style="position:absolute;left:3462;top:1002;width:39;height:57" coordorigin="3462,1002" coordsize="39,57">
              <v:shape style="position:absolute;left:3462;top:1002;width:39;height:57" coordorigin="3462,1002" coordsize="39,57" path="m3462,1002l3465,1005,3467,1007,3470,1010,3475,1013,3478,1015,3480,1018,3483,1020,3485,1023,3488,1028,3491,1031,3493,1036,3496,1038,3496,1041,3498,1046,3501,1051,3501,1054,3496,1054,3485,1054,3483,1057,3475,1057,3472,1059e" filled="false" stroked="true" strokeweight=".84pt" strokecolor="#050000">
                <v:path arrowok="t"/>
              </v:shape>
            </v:group>
            <v:group style="position:absolute;left:3472;top:1064;width:29;height:6" coordorigin="3472,1064" coordsize="29,6">
              <v:shape style="position:absolute;left:3472;top:1064;width:29;height:6" coordorigin="3472,1064" coordsize="29,6" path="m3472,1069l3475,1069,3480,1067,3493,1067,3498,1064,3501,1064e" filled="false" stroked="true" strokeweight=".84pt" strokecolor="#050000">
                <v:path arrowok="t"/>
              </v:shape>
            </v:group>
            <v:group style="position:absolute;left:3472;top:1093;width:26;height:6" coordorigin="3472,1093" coordsize="26,6">
              <v:shape style="position:absolute;left:3472;top:1093;width:26;height:6" coordorigin="3472,1093" coordsize="26,6" path="m3498,1093l3485,1093,3480,1095,3475,1095,3472,1098e" filled="false" stroked="true" strokeweight=".84pt" strokecolor="#050000">
                <v:path arrowok="t"/>
              </v:shape>
            </v:group>
            <v:group style="position:absolute;left:3467;top:1103;width:29;height:6" coordorigin="3467,1103" coordsize="29,6">
              <v:shape style="position:absolute;left:3467;top:1103;width:29;height:6" coordorigin="3467,1103" coordsize="29,6" path="m3467,1108l3470,1108,3475,1106,3485,1106,3488,1103,3496,1103e" filled="false" stroked="true" strokeweight=".84pt" strokecolor="#050000">
                <v:path arrowok="t"/>
              </v:shape>
            </v:group>
            <v:group style="position:absolute;left:3452;top:1132;width:34;height:8" coordorigin="3452,1132" coordsize="34,8">
              <v:shape style="position:absolute;left:3452;top:1132;width:34;height:8" coordorigin="3452,1132" coordsize="34,8" path="m3485,1132l3467,1132,3462,1134,3459,1134,3457,1137,3454,1137,3452,1139e" filled="false" stroked="true" strokeweight=".84pt" strokecolor="#050000">
                <v:path arrowok="t"/>
              </v:shape>
            </v:group>
            <v:group style="position:absolute;left:3449;top:1139;width:2;height:17" coordorigin="3449,1139" coordsize="2,17">
              <v:shape style="position:absolute;left:3449;top:1139;width:2;height:17" coordorigin="3449,1139" coordsize="0,17" path="m3449,1139l3449,1155e" filled="false" stroked="true" strokeweight=".26pt" strokecolor="#050000">
                <v:path arrowok="t"/>
              </v:shape>
            </v:group>
            <v:group style="position:absolute;left:3459;top:1142;width:19;height:3" coordorigin="3459,1142" coordsize="19,3">
              <v:shape style="position:absolute;left:3459;top:1142;width:19;height:3" coordorigin="3459,1142" coordsize="19,3" path="m3459,1145l3462,1145,3465,1142,3478,1142e" filled="false" stroked="true" strokeweight=".84pt" strokecolor="#050000">
                <v:path arrowok="t"/>
              </v:shape>
            </v:group>
            <v:group style="position:absolute;left:3428;top:1170;width:37;height:8" coordorigin="3428,1170" coordsize="37,8">
              <v:shape style="position:absolute;left:3428;top:1170;width:37;height:8" coordorigin="3428,1170" coordsize="37,8" path="m3465,1170l3447,1170,3441,1173,3436,1173,3434,1176,3431,1176,3431,1178,3428,1178e" filled="false" stroked="true" strokeweight=".84pt" strokecolor="#050000">
                <v:path arrowok="t"/>
              </v:shape>
            </v:group>
            <v:group style="position:absolute;left:3400;top:1181;width:29;height:26" coordorigin="3400,1181" coordsize="29,26">
              <v:shape style="position:absolute;left:3400;top:1181;width:29;height:26" coordorigin="3400,1181" coordsize="29,26" path="m3428,1181l3426,1183,3423,1183,3421,1186,3418,1186,3418,1188,3415,1188,3413,1191,3410,1194,3408,1196,3405,1199,3403,1201,3403,1204,3400,1204,3400,1207e" filled="false" stroked="true" strokeweight=".84pt" strokecolor="#050000">
                <v:path arrowok="t"/>
              </v:shape>
            </v:group>
            <v:group style="position:absolute;left:3415;top:1002;width:47;height:94" coordorigin="3415,1002" coordsize="47,94">
              <v:shape style="position:absolute;left:3415;top:1002;width:47;height:94" coordorigin="3415,1002" coordsize="47,94" path="m3415,1095l3418,1088,3421,1082,3421,1077,3423,1072,3426,1067,3428,1062,3431,1057,3434,1049,3436,1044,3439,1038,3441,1033,3444,1028,3447,1023,3449,1018,3452,1013,3457,1007,3462,1002e" filled="false" stroked="true" strokeweight=".84pt" strokecolor="#050000">
                <v:path arrowok="t"/>
              </v:shape>
            </v:group>
            <v:group style="position:absolute;left:3180;top:1392;width:2;height:17" coordorigin="3180,1392" coordsize="2,17">
              <v:shape style="position:absolute;left:3180;top:1392;width:2;height:17" coordorigin="3180,1392" coordsize="0,17" path="m3180,1392l3180,1409e" filled="false" stroked="true" strokeweight=".259pt" strokecolor="#050000">
                <v:path arrowok="t"/>
              </v:shape>
            </v:group>
            <v:group style="position:absolute;left:3223;top:1395;width:2;height:17" coordorigin="3223,1395" coordsize="2,17">
              <v:shape style="position:absolute;left:3223;top:1395;width:2;height:17" coordorigin="3223,1395" coordsize="0,17" path="m3223,1395l3223,1412e" filled="false" stroked="true" strokeweight=".13pt" strokecolor="#050000">
                <v:path arrowok="t"/>
              </v:shape>
            </v:group>
            <v:group style="position:absolute;left:3492;top:1055;width:17;height:2" coordorigin="3492,1055" coordsize="17,2">
              <v:shape style="position:absolute;left:3492;top:1055;width:17;height:2" coordorigin="3492,1055" coordsize="17,0" path="m3492,1055l3509,1055e" filled="false" stroked="true" strokeweight=".13pt" strokecolor="#050000">
                <v:path arrowok="t"/>
              </v:shape>
            </v:group>
            <v:group style="position:absolute;left:3492;top:1055;width:17;height:2" coordorigin="3492,1055" coordsize="17,2">
              <v:shape style="position:absolute;left:3492;top:1055;width:17;height:2" coordorigin="3492,1055" coordsize="17,0" path="m3492,1055l3509,1055e" filled="false" stroked="true" strokeweight=".13pt" strokecolor="#050000">
                <v:path arrowok="t"/>
              </v:shape>
            </v:group>
            <v:group style="position:absolute;left:3596;top:1058;width:17;height:2" coordorigin="3596,1058" coordsize="17,2">
              <v:shape style="position:absolute;left:3596;top:1058;width:17;height:2" coordorigin="3596,1058" coordsize="17,0" path="m3596,1058l3613,1058e" filled="false" stroked="true" strokeweight=".129pt" strokecolor="#050000">
                <v:path arrowok="t"/>
              </v:shape>
            </v:group>
            <v:group style="position:absolute;left:3611;top:1053;width:2;height:17" coordorigin="3611,1053" coordsize="2,17">
              <v:shape style="position:absolute;left:3611;top:1053;width:2;height:17" coordorigin="3611,1053" coordsize="0,17" path="m3611,1053l3611,1070e" filled="false" stroked="true" strokeweight=".129pt" strokecolor="#050000">
                <v:path arrowok="t"/>
              </v:shape>
            </v:group>
            <v:group style="position:absolute;left:3613;top:1053;width:2;height:17" coordorigin="3613,1053" coordsize="2,17">
              <v:shape style="position:absolute;left:3613;top:1053;width:2;height:17" coordorigin="3613,1053" coordsize="0,17" path="m3613,1053l3613,1070e" filled="false" stroked="true" strokeweight=".129pt" strokecolor="#050000">
                <v:path arrowok="t"/>
              </v:shape>
            </v:group>
            <v:group style="position:absolute;left:3611;top:1056;width:2;height:17" coordorigin="3611,1056" coordsize="2,17">
              <v:shape style="position:absolute;left:3611;top:1056;width:2;height:17" coordorigin="3611,1056" coordsize="0,17" path="m3611,1056l3611,1073e" filled="false" stroked="true" strokeweight=".129pt" strokecolor="#050000">
                <v:path arrowok="t"/>
              </v:shape>
            </v:group>
            <v:group style="position:absolute;left:3361;top:1010;width:47;height:39" coordorigin="3361,1010" coordsize="47,39">
              <v:shape style="position:absolute;left:3361;top:1010;width:47;height:39" coordorigin="3361,1010" coordsize="47,39" path="m3361,1049l3364,1046,3366,1044,3369,1041,3369,1036,3371,1033,3374,1031,3377,1028,3379,1025,3382,1023,3384,1023,3387,1020,3392,1018,3395,1015,3397,1015,3400,1013,3403,1010,3403,1013,3405,1013,3405,1018,3408,1020e" filled="false" stroked="true" strokeweight=".84pt" strokecolor="#050000">
                <v:path arrowok="t"/>
              </v:shape>
            </v:group>
            <v:group style="position:absolute;left:3403;top:1005;width:24;height:8" coordorigin="3403,1005" coordsize="24,8">
              <v:shape style="position:absolute;left:3403;top:1005;width:24;height:8" coordorigin="3403,1005" coordsize="24,8" path="m3403,1010l3405,1010,3408,1007,3410,1007,3410,1005,3421,1005,3421,1007,3423,1007,3423,1010,3426,1010,3426,1013e" filled="false" stroked="true" strokeweight=".84pt" strokecolor="#050000">
                <v:path arrowok="t"/>
              </v:shape>
            </v:group>
            <v:group style="position:absolute;left:3408;top:1013;width:19;height:8" coordorigin="3408,1013" coordsize="19,8">
              <v:shape style="position:absolute;left:3408;top:1013;width:19;height:8" coordorigin="3408,1013" coordsize="19,8" path="m3408,1020l3418,1020,3418,1018,3423,1018,3423,1015,3426,1015,3426,1013e" filled="false" stroked="true" strokeweight=".84pt" strokecolor="#050000">
                <v:path arrowok="t"/>
              </v:shape>
            </v:group>
            <v:group style="position:absolute;left:3369;top:1020;width:39;height:34" coordorigin="3369,1020" coordsize="39,34">
              <v:shape style="position:absolute;left:3369;top:1020;width:39;height:34" coordorigin="3369,1020" coordsize="39,34" path="m3369,1054l3369,1051,3371,1049,3374,1046,3374,1044,3377,1041,3379,1038,3382,1036,3384,1033,3387,1031,3390,1031,3392,1028,3395,1025,3397,1025,3400,1023,3403,1023,3408,1020e" filled="false" stroked="true" strokeweight=".84pt" strokecolor="#050000">
                <v:path arrowok="t"/>
              </v:shape>
            </v:group>
            <v:group style="position:absolute;left:3387;top:1031;width:19;height:19" coordorigin="3387,1031" coordsize="19,19">
              <v:shape style="position:absolute;left:3387;top:1031;width:19;height:19" coordorigin="3387,1031" coordsize="19,19" path="m3405,1031l3405,1036,3403,1036,3403,1038,3400,1041,3400,1044,3397,1044,3397,1046,3395,1046,3392,1046,3392,1049,3387,1049e" filled="false" stroked="true" strokeweight=".84pt" strokecolor="#050000">
                <v:path arrowok="t"/>
              </v:shape>
            </v:group>
            <v:group style="position:absolute;left:3610;top:1064;width:3;height:3" coordorigin="3610,1064" coordsize="3,3">
              <v:shape style="position:absolute;left:3610;top:1064;width:3;height:3" coordorigin="3610,1064" coordsize="3,3" path="m3612,1064l3612,1067,3610,1067,3610,1064e" filled="false" stroked="true" strokeweight=".84pt" strokecolor="#050000">
                <v:path arrowok="t"/>
              </v:shape>
            </v:group>
            <v:group style="position:absolute;left:3607;top:1067;width:3;height:8" coordorigin="3607,1067" coordsize="3,8">
              <v:shape style="position:absolute;left:3607;top:1067;width:3;height:8" coordorigin="3607,1067" coordsize="3,8" path="m3610,1067l3607,1072,3607,1075e" filled="false" stroked="true" strokeweight=".84pt" strokecolor="#050000">
                <v:path arrowok="t"/>
              </v:shape>
            </v:group>
            <v:group style="position:absolute;left:3048;top:1421;width:13;height:19" coordorigin="3048,1421" coordsize="13,19">
              <v:shape style="position:absolute;left:3048;top:1421;width:13;height:19" coordorigin="3048,1421" coordsize="13,19" path="m3048,1440l3051,1434,3056,1429,3058,1427,3061,1421e" filled="false" stroked="true" strokeweight=".84pt" strokecolor="#050000">
                <v:path arrowok="t"/>
              </v:shape>
            </v:group>
            <v:group style="position:absolute;left:3074;top:1372;width:81;height:37" coordorigin="3074,1372" coordsize="81,37">
              <v:shape style="position:absolute;left:3074;top:1372;width:81;height:37" coordorigin="3074,1372" coordsize="81,37" path="m3074,1408l3076,1406,3082,1401,3087,1398,3089,1393,3095,1390,3100,1388,3105,1385,3108,1383,3110,1383,3113,1380,3118,1380,3120,1377,3123,1377,3126,1375,3133,1375,3139,1372,3154,1372e" filled="false" stroked="true" strokeweight=".84pt" strokecolor="#050000">
                <v:path arrowok="t"/>
              </v:shape>
            </v:group>
            <v:group style="position:absolute;left:3065;top:1444;width:2;height:17" coordorigin="3065,1444" coordsize="2,17">
              <v:shape style="position:absolute;left:3065;top:1444;width:2;height:17" coordorigin="3065,1444" coordsize="0,17" path="m3065,1444l3065,1461e" filled="false" stroked="true" strokeweight=".13pt" strokecolor="#050000">
                <v:path arrowok="t"/>
              </v:shape>
            </v:group>
            <v:group style="position:absolute;left:3586;top:1075;width:21;height:26" coordorigin="3586,1075" coordsize="21,26">
              <v:shape style="position:absolute;left:3586;top:1075;width:21;height:26" coordorigin="3586,1075" coordsize="21,26" path="m3607,1075l3599,1088,3591,1101,3591,1098,3589,1098,3589,1095,3586,1095e" filled="false" stroked="true" strokeweight=".84pt" strokecolor="#050000">
                <v:path arrowok="t"/>
              </v:shape>
            </v:group>
            <v:group style="position:absolute;left:3498;top:1064;width:3;height:29" coordorigin="3498,1064" coordsize="3,29">
              <v:shape style="position:absolute;left:3498;top:1064;width:3;height:29" coordorigin="3498,1064" coordsize="3,29" path="m3498,1093l3501,1090,3501,1064e" filled="false" stroked="true" strokeweight=".84pt" strokecolor="#050000">
                <v:path arrowok="t"/>
              </v:shape>
            </v:group>
            <v:group style="position:absolute;left:3585;top:1087;width:2;height:17" coordorigin="3585,1087" coordsize="2,17">
              <v:shape style="position:absolute;left:3585;top:1087;width:2;height:17" coordorigin="3585,1087" coordsize="0,17" path="m3585,1087l3585,1104e" filled="false" stroked="true" strokeweight=".129pt" strokecolor="#050000">
                <v:path arrowok="t"/>
              </v:shape>
            </v:group>
            <v:group style="position:absolute;left:3590;top:1092;width:2;height:17" coordorigin="3590,1092" coordsize="2,17">
              <v:shape style="position:absolute;left:3590;top:1092;width:2;height:17" coordorigin="3590,1092" coordsize="0,17" path="m3590,1092l3590,1109e" filled="false" stroked="true" strokeweight=".129pt" strokecolor="#050000">
                <v:path arrowok="t"/>
              </v:shape>
            </v:group>
            <v:group style="position:absolute;left:3589;top:1101;width:3;height:6" coordorigin="3589,1101" coordsize="3,6">
              <v:shape style="position:absolute;left:3589;top:1101;width:3;height:6" coordorigin="3589,1101" coordsize="3,6" path="m3591,1101l3591,1106,3589,1103,3591,1103,3591,1101xe" filled="false" stroked="true" strokeweight=".84pt" strokecolor="#050000">
                <v:path arrowok="t"/>
              </v:shape>
            </v:group>
            <v:group style="position:absolute;left:3586;top:1106;width:6;height:8" coordorigin="3586,1106" coordsize="6,8">
              <v:shape style="position:absolute;left:3586;top:1106;width:6;height:8" coordorigin="3586,1106" coordsize="6,8" path="m3591,1106l3589,1111,3586,1113,3586,1111e" filled="false" stroked="true" strokeweight=".84pt" strokecolor="#050000">
                <v:path arrowok="t"/>
              </v:shape>
            </v:group>
            <v:group style="position:absolute;left:3625;top:1031;width:3;height:3" coordorigin="3625,1031" coordsize="3,3">
              <v:shape style="position:absolute;left:3625;top:1031;width:3;height:3" coordorigin="3625,1031" coordsize="3,3" path="m3625,1033l3628,1031e" filled="false" stroked="true" strokeweight=".84pt" strokecolor="#050000">
                <v:path arrowok="t"/>
              </v:shape>
            </v:group>
            <v:group style="position:absolute;left:3654;top:963;width:3;height:8" coordorigin="3654,963" coordsize="3,8">
              <v:shape style="position:absolute;left:3654;top:963;width:3;height:8" coordorigin="3654,963" coordsize="3,8" path="m3654,971l3656,963e" filled="false" stroked="true" strokeweight=".84pt" strokecolor="#050000">
                <v:path arrowok="t"/>
              </v:shape>
            </v:group>
            <v:group style="position:absolute;left:3580;top:1097;width:2;height:17" coordorigin="3580,1097" coordsize="2,17">
              <v:shape style="position:absolute;left:3580;top:1097;width:2;height:17" coordorigin="3580,1097" coordsize="0,17" path="m3580,1097l3580,1114e" filled="false" stroked="true" strokeweight=".13pt" strokecolor="#050000">
                <v:path arrowok="t"/>
              </v:shape>
            </v:group>
            <v:group style="position:absolute;left:3584;top:1106;width:3;height:6" coordorigin="3584,1106" coordsize="3,6">
              <v:shape style="position:absolute;left:3584;top:1106;width:3;height:6" coordorigin="3584,1106" coordsize="3,6" path="m3584,1106l3584,1108,3586,1108,3586,1111e" filled="false" stroked="true" strokeweight=".84pt" strokecolor="#050000">
                <v:path arrowok="t"/>
              </v:shape>
            </v:group>
            <v:group style="position:absolute;left:3571;top:1113;width:16;height:26" coordorigin="3571,1113" coordsize="16,26">
              <v:shape style="position:absolute;left:3571;top:1113;width:16;height:26" coordorigin="3571,1113" coordsize="16,26" path="m3586,1113l3581,1121,3571,1139e" filled="false" stroked="true" strokeweight=".84pt" strokecolor="#050000">
                <v:path arrowok="t"/>
              </v:shape>
            </v:group>
            <v:group style="position:absolute;left:3566;top:1132;width:6;height:6" coordorigin="3566,1132" coordsize="6,6">
              <v:shape style="position:absolute;left:3566;top:1132;width:6;height:6" coordorigin="3566,1132" coordsize="6,6" path="m3571,1137l3571,1134,3568,1134,3566,1134,3566,1132e" filled="false" stroked="true" strokeweight=".84pt" strokecolor="#050000">
                <v:path arrowok="t"/>
              </v:shape>
            </v:group>
            <v:group style="position:absolute;left:3485;top:1103;width:11;height:29" coordorigin="3485,1103" coordsize="11,29">
              <v:shape style="position:absolute;left:3485;top:1103;width:11;height:29" coordorigin="3485,1103" coordsize="11,29" path="m3485,1132l3488,1124,3491,1119,3493,1111,3493,1108,3496,1103e" filled="false" stroked="true" strokeweight=".84pt" strokecolor="#050000">
                <v:path arrowok="t"/>
              </v:shape>
            </v:group>
            <v:group style="position:absolute;left:3563;top:1132;width:3;height:3" coordorigin="3563,1132" coordsize="3,3">
              <v:shape style="position:absolute;left:3563;top:1132;width:3;height:3" coordorigin="3563,1132" coordsize="3,3" path="m3566,1132l3566,1134,3563,1134e" filled="false" stroked="true" strokeweight=".84pt" strokecolor="#050000">
                <v:path arrowok="t"/>
              </v:shape>
            </v:group>
            <v:group style="position:absolute;left:3562;top:1141;width:17;height:2" coordorigin="3562,1141" coordsize="17,2">
              <v:shape style="position:absolute;left:3562;top:1141;width:17;height:2" coordorigin="3562,1141" coordsize="17,0" path="m3562,1141l3579,1141e" filled="false" stroked="true" strokeweight=".129pt" strokecolor="#050000">
                <v:path arrowok="t"/>
              </v:shape>
            </v:group>
            <v:group style="position:absolute;left:3566;top:1145;width:6;height:8" coordorigin="3566,1145" coordsize="6,8">
              <v:shape style="position:absolute;left:3566;top:1145;width:6;height:8" coordorigin="3566,1145" coordsize="6,8" path="m3571,1145l3568,1150,3566,1150,3566,1152,3566,1150e" filled="false" stroked="true" strokeweight=".84pt" strokecolor="#050000">
                <v:path arrowok="t"/>
              </v:shape>
            </v:group>
            <v:group style="position:absolute;left:3497;top:1095;width:2;height:17" coordorigin="3497,1095" coordsize="2,17">
              <v:shape style="position:absolute;left:3497;top:1095;width:2;height:17" coordorigin="3497,1095" coordsize="0,17" path="m3497,1095l3497,1111e" filled="false" stroked="true" strokeweight=".13pt" strokecolor="#050000">
                <v:path arrowok="t"/>
              </v:shape>
            </v:group>
            <v:group style="position:absolute;left:3260;top:1333;width:6;height:11" coordorigin="3260,1333" coordsize="6,11">
              <v:shape style="position:absolute;left:3260;top:1333;width:6;height:11" coordorigin="3260,1333" coordsize="6,11" path="m3265,1333l3263,1333,3263,1336,3263,1339,3260,1344e" filled="false" stroked="true" strokeweight=".84pt" strokecolor="#050000">
                <v:path arrowok="t"/>
              </v:shape>
            </v:group>
            <v:group style="position:absolute;left:3559;top:1136;width:2;height:17" coordorigin="3559,1136" coordsize="2,17">
              <v:shape style="position:absolute;left:3559;top:1136;width:2;height:17" coordorigin="3559,1136" coordsize="0,17" path="m3559,1136l3559,1153e" filled="false" stroked="true" strokeweight=".13pt" strokecolor="#050000">
                <v:path arrowok="t"/>
              </v:shape>
            </v:group>
            <v:group style="position:absolute;left:3563;top:1145;width:3;height:6" coordorigin="3563,1145" coordsize="3,6">
              <v:shape style="position:absolute;left:3563;top:1145;width:3;height:6" coordorigin="3563,1145" coordsize="3,6" path="m3563,1145l3563,1147,3566,1147,3566,1150e" filled="false" stroked="true" strokeweight=".84pt" strokecolor="#050000">
                <v:path arrowok="t"/>
              </v:shape>
            </v:group>
            <v:group style="position:absolute;left:3260;top:1295;width:99;height:50" coordorigin="3260,1295" coordsize="99,50">
              <v:shape style="position:absolute;left:3260;top:1295;width:99;height:50" coordorigin="3260,1295" coordsize="99,50" path="m3359,1295l3353,1300,3348,1302,3340,1305,3335,1310,3330,1313,3322,1315,3317,1320,3312,1323,3304,1326,3299,1328,3291,1331,3286,1333,3278,1336,3273,1339,3265,1341,3260,1344e" filled="false" stroked="true" strokeweight=".84pt" strokecolor="#050000">
                <v:path arrowok="t"/>
              </v:shape>
            </v:group>
            <v:group style="position:absolute;left:3426;top:1181;width:32;height:6" coordorigin="3426,1181" coordsize="32,6">
              <v:shape style="position:absolute;left:3426;top:1181;width:32;height:6" coordorigin="3426,1181" coordsize="32,6" path="m3426,1186l3428,1186,3434,1183,3439,1183,3441,1181,3457,1181e" filled="false" stroked="true" strokeweight=".84pt" strokecolor="#050000">
                <v:path arrowok="t"/>
              </v:shape>
            </v:group>
            <v:group style="position:absolute;left:3405;top:1209;width:34;height:8" coordorigin="3405,1209" coordsize="34,8">
              <v:shape style="position:absolute;left:3405;top:1209;width:34;height:8" coordorigin="3405,1209" coordsize="34,8" path="m3439,1209l3423,1209,3418,1212,3413,1212,3410,1214,3408,1214,3408,1217,3405,1217e" filled="false" stroked="true" strokeweight=".84pt" strokecolor="#050000">
                <v:path arrowok="t"/>
              </v:shape>
            </v:group>
            <v:group style="position:absolute;left:3400;top:1220;width:34;height:6" coordorigin="3400,1220" coordsize="34,6">
              <v:shape style="position:absolute;left:3400;top:1220;width:34;height:6" coordorigin="3400,1220" coordsize="34,6" path="m3403,1222l3400,1225,3405,1225,3408,1222,3413,1222,3415,1220,3434,1220e" filled="false" stroked="true" strokeweight=".84pt" strokecolor="#050000">
                <v:path arrowok="t"/>
              </v:shape>
            </v:group>
            <v:group style="position:absolute;left:3377;top:1245;width:34;height:8" coordorigin="3377,1245" coordsize="34,8">
              <v:shape style="position:absolute;left:3377;top:1245;width:34;height:8" coordorigin="3377,1245" coordsize="34,8" path="m3410,1245l3400,1245,3397,1248,3390,1248,3387,1251,3382,1251,3379,1253,3377,1253e" filled="false" stroked="true" strokeweight=".84pt" strokecolor="#050000">
                <v:path arrowok="t"/>
              </v:shape>
            </v:group>
            <v:group style="position:absolute;left:3366;top:1260;width:17;height:2" coordorigin="3366,1260" coordsize="17,2">
              <v:shape style="position:absolute;left:3366;top:1260;width:17;height:2" coordorigin="3366,1260" coordsize="17,0" path="m3366,1260l3382,1260e" filled="false" stroked="true" strokeweight=".13pt" strokecolor="#050000">
                <v:path arrowok="t"/>
              </v:shape>
            </v:group>
            <v:group style="position:absolute;left:3371;top:1261;width:3;height:3" coordorigin="3371,1261" coordsize="3,3">
              <v:shape style="position:absolute;left:3371;top:1261;width:3;height:3" coordorigin="3371,1261" coordsize="3,3" path="m3371,1261l3371,1264,3371,1261,3374,1261e" filled="false" stroked="true" strokeweight=".84pt" strokecolor="#050000">
                <v:path arrowok="t"/>
              </v:shape>
            </v:group>
            <v:group style="position:absolute;left:3338;top:1284;width:34;height:8" coordorigin="3338,1284" coordsize="34,8">
              <v:shape style="position:absolute;left:3338;top:1284;width:34;height:8" coordorigin="3338,1284" coordsize="34,8" path="m3371,1284l3359,1284,3353,1287,3346,1287,3343,1289,3340,1289,3338,1292e" filled="false" stroked="true" strokeweight=".84pt" strokecolor="#050000">
                <v:path arrowok="t"/>
              </v:shape>
            </v:group>
            <v:group style="position:absolute;left:3327;top:1295;width:32;height:6" coordorigin="3327,1295" coordsize="32,6">
              <v:shape style="position:absolute;left:3327;top:1295;width:32;height:6" coordorigin="3327,1295" coordsize="32,6" path="m3327,1300l3330,1300,3335,1297,3340,1297,3346,1295,3359,1295e" filled="false" stroked="true" strokeweight=".84pt" strokecolor="#050000">
                <v:path arrowok="t"/>
              </v:shape>
            </v:group>
            <v:group style="position:absolute;left:3567;top:1141;width:2;height:17" coordorigin="3567,1141" coordsize="2,17">
              <v:shape style="position:absolute;left:3567;top:1141;width:2;height:17" coordorigin="3567,1141" coordsize="0,17" path="m3567,1141l3567,1158e" filled="false" stroked="true" strokeweight=".13pt" strokecolor="#050000">
                <v:path arrowok="t"/>
              </v:shape>
            </v:group>
            <v:group style="position:absolute;left:3252;top:1344;width:8;height:6" coordorigin="3252,1344" coordsize="8,6">
              <v:shape style="position:absolute;left:3252;top:1344;width:8;height:6" coordorigin="3252,1344" coordsize="8,6" path="m3260,1344l3255,1344,3255,1346,3252,1346,3252,1349e" filled="false" stroked="true" strokeweight=".84pt" strokecolor="#050000">
                <v:path arrowok="t"/>
              </v:shape>
            </v:group>
            <v:group style="position:absolute;left:3542;top:1170;width:8;height:6" coordorigin="3542,1170" coordsize="8,6">
              <v:shape style="position:absolute;left:3542;top:1170;width:8;height:6" coordorigin="3542,1170" coordsize="8,6" path="m3550,1176l3547,1173,3545,1173,3545,1170,3542,1170e" filled="false" stroked="true" strokeweight=".84pt" strokecolor="#050000">
                <v:path arrowok="t"/>
              </v:shape>
            </v:group>
            <v:group style="position:absolute;left:3430;top:1172;width:2;height:17" coordorigin="3430,1172" coordsize="2,17">
              <v:shape style="position:absolute;left:3430;top:1172;width:2;height:17" coordorigin="3430,1172" coordsize="0,17" path="m3430,1172l3430,1189e" filled="false" stroked="true" strokeweight=".13pt" strokecolor="#050000">
                <v:path arrowok="t"/>
              </v:shape>
            </v:group>
            <v:group style="position:absolute;left:3430;top:1170;width:2;height:17" coordorigin="3430,1170" coordsize="2,17">
              <v:shape style="position:absolute;left:3430;top:1170;width:2;height:17" coordorigin="3430,1170" coordsize="0,17" path="m3430,1170l3430,1187e" filled="false" stroked="true" strokeweight=".13pt" strokecolor="#050000">
                <v:path arrowok="t"/>
              </v:shape>
            </v:group>
            <v:group style="position:absolute;left:3431;top:1173;width:6;height:6" coordorigin="3431,1173" coordsize="6,6">
              <v:shape style="position:absolute;left:3431;top:1173;width:6;height:6" coordorigin="3431,1173" coordsize="6,6" path="m3436,1173l3436,1176,3434,1176,3434,1178,3431,1178e" filled="false" stroked="true" strokeweight=".84pt" strokecolor="#050000">
                <v:path arrowok="t"/>
              </v:shape>
            </v:group>
            <v:group style="position:absolute;left:3463;top:1162;width:2;height:17" coordorigin="3463,1162" coordsize="2,17">
              <v:shape style="position:absolute;left:3463;top:1162;width:2;height:17" coordorigin="3463,1162" coordsize="0,17" path="m3463,1162l3463,1179e" filled="false" stroked="true" strokeweight=".129pt" strokecolor="#050000">
                <v:path arrowok="t"/>
              </v:shape>
            </v:group>
            <v:group style="position:absolute;left:3436;top:1170;width:26;height:6" coordorigin="3436,1170" coordsize="26,6">
              <v:shape style="position:absolute;left:3436;top:1170;width:26;height:6" coordorigin="3436,1170" coordsize="26,6" path="m3436,1176l3439,1176,3441,1173,3452,1173,3457,1170,3462,1170,3462,1173e" filled="false" stroked="true" strokeweight=".84pt" strokecolor="#050000">
                <v:path arrowok="t"/>
              </v:shape>
            </v:group>
            <v:group style="position:absolute;left:3428;top:1177;width:17;height:2" coordorigin="3428,1177" coordsize="17,2">
              <v:shape style="position:absolute;left:3428;top:1177;width:17;height:2" coordorigin="3428,1177" coordsize="17,0" path="m3428,1177l3445,1177e" filled="false" stroked="true" strokeweight=".129pt" strokecolor="#050000">
                <v:path arrowok="t"/>
              </v:shape>
            </v:group>
            <v:group style="position:absolute;left:3542;top:1173;width:6;height:6" coordorigin="3542,1173" coordsize="6,6">
              <v:shape style="position:absolute;left:3542;top:1173;width:6;height:6" coordorigin="3542,1173" coordsize="6,6" path="m3542,1173l3545,1173,3547,1176,3547,1178e" filled="false" stroked="true" strokeweight=".84pt" strokecolor="#050000">
                <v:path arrowok="t"/>
              </v:shape>
            </v:group>
            <v:group style="position:absolute;left:3534;top:1174;width:17;height:2" coordorigin="3534,1174" coordsize="17,2">
              <v:shape style="position:absolute;left:3534;top:1174;width:17;height:2" coordorigin="3534,1174" coordsize="17,0" path="m3534,1174l3551,1174e" filled="false" stroked="true" strokeweight=".13pt" strokecolor="#050000">
                <v:path arrowok="t"/>
              </v:shape>
            </v:group>
            <v:group style="position:absolute;left:3546;top:1170;width:2;height:17" coordorigin="3546,1170" coordsize="2,17">
              <v:shape style="position:absolute;left:3546;top:1170;width:2;height:17" coordorigin="3546,1170" coordsize="0,17" path="m3546,1170l3546,1187e" filled="false" stroked="true" strokeweight=".13pt" strokecolor="#050000">
                <v:path arrowok="t"/>
              </v:shape>
            </v:group>
            <v:group style="position:absolute;left:3546;top:1170;width:2;height:17" coordorigin="3546,1170" coordsize="2,17">
              <v:shape style="position:absolute;left:3546;top:1170;width:2;height:17" coordorigin="3546,1170" coordsize="0,17" path="m3546,1170l3546,1187e" filled="false" stroked="true" strokeweight=".13pt" strokecolor="#050000">
                <v:path arrowok="t"/>
              </v:shape>
            </v:group>
            <v:group style="position:absolute;left:3539;top:1179;width:17;height:2" coordorigin="3539,1179" coordsize="17,2">
              <v:shape style="position:absolute;left:3539;top:1179;width:17;height:2" coordorigin="3539,1179" coordsize="17,0" path="m3539,1179l3556,1179e" filled="false" stroked="true" strokeweight=".13pt" strokecolor="#050000">
                <v:path arrowok="t"/>
              </v:shape>
            </v:group>
            <v:group style="position:absolute;left:3465;top:1142;width:13;height:29" coordorigin="3465,1142" coordsize="13,29">
              <v:shape style="position:absolute;left:3465;top:1142;width:13;height:29" coordorigin="3465,1142" coordsize="13,29" path="m3465,1170l3472,1155,3475,1150,3478,1142e" filled="false" stroked="true" strokeweight=".84pt" strokecolor="#050000">
                <v:path arrowok="t"/>
              </v:shape>
            </v:group>
            <v:group style="position:absolute;left:3537;top:1183;width:6;height:13" coordorigin="3537,1183" coordsize="6,13">
              <v:shape style="position:absolute;left:3537;top:1183;width:6;height:13" coordorigin="3537,1183" coordsize="6,13" path="m3537,1183l3542,1183,3542,1186,3542,1188,3540,1196e" filled="false" stroked="true" strokeweight=".84pt" strokecolor="#050000">
                <v:path arrowok="t"/>
              </v:shape>
            </v:group>
            <v:group style="position:absolute;left:3519;top:1209;width:8;height:8" coordorigin="3519,1209" coordsize="8,8">
              <v:shape style="position:absolute;left:3519;top:1209;width:8;height:8" coordorigin="3519,1209" coordsize="8,8" path="m3527,1217l3527,1214,3524,1212,3522,1209,3519,1209e" filled="false" stroked="true" strokeweight=".84pt" strokecolor="#050000">
                <v:path arrowok="t"/>
              </v:shape>
            </v:group>
            <v:group style="position:absolute;left:3439;top:1181;width:19;height:29" coordorigin="3439,1181" coordsize="19,29">
              <v:shape style="position:absolute;left:3439;top:1181;width:19;height:29" coordorigin="3439,1181" coordsize="19,29" path="m3439,1209l3444,1201,3449,1194,3457,1181e" filled="false" stroked="true" strokeweight=".84pt" strokecolor="#050000">
                <v:path arrowok="t"/>
              </v:shape>
            </v:group>
            <v:group style="position:absolute;left:3511;top:1210;width:17;height:2" coordorigin="3511,1210" coordsize="17,2">
              <v:shape style="position:absolute;left:3511;top:1210;width:17;height:2" coordorigin="3511,1210" coordsize="17,0" path="m3511,1210l3527,1210e" filled="false" stroked="true" strokeweight=".13pt" strokecolor="#050000">
                <v:path arrowok="t"/>
              </v:shape>
            </v:group>
            <v:group style="position:absolute;left:3519;top:1212;width:8;height:6" coordorigin="3519,1212" coordsize="8,6">
              <v:shape style="position:absolute;left:3519;top:1212;width:8;height:6" coordorigin="3519,1212" coordsize="8,6" path="m3527,1214l3524,1217,3524,1214,3522,1212,3519,1212e" filled="false" stroked="true" strokeweight=".84pt" strokecolor="#050000">
                <v:path arrowok="t"/>
              </v:shape>
            </v:group>
            <v:group style="position:absolute;left:3525;top:1209;width:2;height:17" coordorigin="3525,1209" coordsize="2,17">
              <v:shape style="position:absolute;left:3525;top:1209;width:2;height:17" coordorigin="3525,1209" coordsize="0,17" path="m3525,1209l3525,1225e" filled="false" stroked="true" strokeweight=".13pt" strokecolor="#050000">
                <v:path arrowok="t"/>
              </v:shape>
            </v:group>
            <v:group style="position:absolute;left:3516;top:1220;width:17;height:2" coordorigin="3516,1220" coordsize="17,2">
              <v:shape style="position:absolute;left:3516;top:1220;width:17;height:2" coordorigin="3516,1220" coordsize="17,0" path="m3516,1220l3533,1220e" filled="false" stroked="true" strokeweight=".259pt" strokecolor="#050000">
                <v:path arrowok="t"/>
              </v:shape>
            </v:group>
            <v:group style="position:absolute;left:3519;top:1222;width:6;height:8" coordorigin="3519,1222" coordsize="6,8">
              <v:shape style="position:absolute;left:3519;top:1222;width:6;height:8" coordorigin="3519,1222" coordsize="6,8" path="m3524,1222l3522,1227,3522,1230,3522,1227,3519,1227e" filled="false" stroked="true" strokeweight=".84pt" strokecolor="#050000">
                <v:path arrowok="t"/>
              </v:shape>
            </v:group>
            <v:group style="position:absolute;left:3505;top:1221;width:17;height:2" coordorigin="3505,1221" coordsize="17,2">
              <v:shape style="position:absolute;left:3505;top:1221;width:17;height:2" coordorigin="3505,1221" coordsize="17,0" path="m3505,1221l3522,1221e" filled="false" stroked="true" strokeweight=".129pt" strokecolor="#050000">
                <v:path arrowok="t"/>
              </v:shape>
            </v:group>
            <v:group style="position:absolute;left:3516;top:1222;width:3;height:3" coordorigin="3516,1222" coordsize="3,3">
              <v:shape style="position:absolute;left:3516;top:1222;width:3;height:3" coordorigin="3516,1222" coordsize="3,3" path="m3516,1222l3519,1222,3519,1225e" filled="false" stroked="true" strokeweight=".84pt" strokecolor="#050000">
                <v:path arrowok="t"/>
              </v:shape>
            </v:group>
            <v:group style="position:absolute;left:3496;top:1248;width:8;height:6" coordorigin="3496,1248" coordsize="8,6">
              <v:shape style="position:absolute;left:3496;top:1248;width:8;height:6" coordorigin="3496,1248" coordsize="8,6" path="m3503,1253l3501,1251,3501,1248,3498,1248,3496,1248e" filled="false" stroked="true" strokeweight=".84pt" strokecolor="#050000">
                <v:path arrowok="t"/>
              </v:shape>
            </v:group>
            <v:group style="position:absolute;left:3418;top:1220;width:16;height:21" coordorigin="3418,1220" coordsize="16,21">
              <v:shape style="position:absolute;left:3418;top:1220;width:16;height:21" coordorigin="3418,1220" coordsize="16,21" path="m3418,1240l3421,1235,3426,1230,3428,1225,3434,1220e" filled="false" stroked="true" strokeweight=".84pt" strokecolor="#050000">
                <v:path arrowok="t"/>
              </v:shape>
            </v:group>
            <v:group style="position:absolute;left:3487;top:1249;width:17;height:2" coordorigin="3487,1249" coordsize="17,2">
              <v:shape style="position:absolute;left:3487;top:1249;width:17;height:2" coordorigin="3487,1249" coordsize="17,0" path="m3487,1249l3504,1249e" filled="false" stroked="true" strokeweight=".131pt" strokecolor="#050000">
                <v:path arrowok="t"/>
              </v:shape>
            </v:group>
            <v:group style="position:absolute;left:3496;top:1251;width:8;height:3" coordorigin="3496,1251" coordsize="8,3">
              <v:shape style="position:absolute;left:3496;top:1251;width:8;height:3" coordorigin="3496,1251" coordsize="8,3" path="m3503,1253l3501,1253,3498,1251,3496,1251e" filled="false" stroked="true" strokeweight=".84pt" strokecolor="#050000">
                <v:path arrowok="t"/>
              </v:shape>
            </v:group>
            <v:group style="position:absolute;left:3502;top:1247;width:2;height:17" coordorigin="3502,1247" coordsize="2,17">
              <v:shape style="position:absolute;left:3502;top:1247;width:2;height:17" coordorigin="3502,1247" coordsize="0,17" path="m3502,1247l3502,1264e" filled="false" stroked="true" strokeweight=".129pt" strokecolor="#050000">
                <v:path arrowok="t"/>
              </v:shape>
            </v:group>
            <v:group style="position:absolute;left:3492;top:1257;width:17;height:2" coordorigin="3492,1257" coordsize="17,2">
              <v:shape style="position:absolute;left:3492;top:1257;width:17;height:2" coordorigin="3492,1257" coordsize="17,0" path="m3492,1257l3509,1257e" filled="false" stroked="true" strokeweight=".13pt" strokecolor="#050000">
                <v:path arrowok="t"/>
              </v:shape>
            </v:group>
            <v:group style="position:absolute;left:3496;top:1258;width:6;height:8" coordorigin="3496,1258" coordsize="6,8">
              <v:shape style="position:absolute;left:3496;top:1258;width:6;height:8" coordorigin="3496,1258" coordsize="6,8" path="m3501,1258l3498,1266,3496,1266e" filled="false" stroked="true" strokeweight=".84pt" strokecolor="#050000">
                <v:path arrowok="t"/>
              </v:shape>
            </v:group>
            <v:group style="position:absolute;left:3489;top:1250;width:2;height:17" coordorigin="3489,1250" coordsize="2,17">
              <v:shape style="position:absolute;left:3489;top:1250;width:2;height:17" coordorigin="3489,1250" coordsize="0,17" path="m3489,1250l3489,1267e" filled="false" stroked="true" strokeweight=".13pt" strokecolor="#050000">
                <v:path arrowok="t"/>
              </v:shape>
            </v:group>
            <v:group style="position:absolute;left:3493;top:1261;width:3;height:3" coordorigin="3493,1261" coordsize="3,3">
              <v:shape style="position:absolute;left:3493;top:1261;width:3;height:3" coordorigin="3493,1261" coordsize="3,3" path="m3493,1261l3496,1264e" filled="false" stroked="true" strokeweight=".84pt" strokecolor="#050000">
                <v:path arrowok="t"/>
              </v:shape>
            </v:group>
            <v:group style="position:absolute;left:3470;top:1287;width:8;height:6" coordorigin="3470,1287" coordsize="8,6">
              <v:shape style="position:absolute;left:3470;top:1287;width:8;height:6" coordorigin="3470,1287" coordsize="8,6" path="m3478,1292l3478,1289,3475,1289,3475,1287,3472,1287,3470,1287e" filled="false" stroked="true" strokeweight=".84pt" strokecolor="#050000">
                <v:path arrowok="t"/>
              </v:shape>
            </v:group>
            <v:group style="position:absolute;left:3404;top:1247;width:2;height:17" coordorigin="3404,1247" coordsize="2,17">
              <v:shape style="position:absolute;left:3404;top:1247;width:2;height:17" coordorigin="3404,1247" coordsize="0,17" path="m3404,1247l3404,1264e" filled="false" stroked="true" strokeweight=".13pt" strokecolor="#050000">
                <v:path arrowok="t"/>
              </v:shape>
            </v:group>
            <v:group style="position:absolute;left:3471;top:1278;width:2;height:17" coordorigin="3471,1278" coordsize="2,17">
              <v:shape style="position:absolute;left:3471;top:1278;width:2;height:17" coordorigin="3471,1278" coordsize="0,17" path="m3471,1278l3471,1295e" filled="false" stroked="true" strokeweight=".13pt" strokecolor="#050000">
                <v:path arrowok="t"/>
              </v:shape>
            </v:group>
            <v:group style="position:absolute;left:3470;top:1287;width:8;height:6" coordorigin="3470,1287" coordsize="8,6">
              <v:shape style="position:absolute;left:3470;top:1287;width:8;height:6" coordorigin="3470,1287" coordsize="8,6" path="m3478,1292l3475,1292,3475,1289,3472,1289,3472,1287,3470,1287e" filled="false" stroked="true" strokeweight=".84pt" strokecolor="#050000">
                <v:path arrowok="t"/>
              </v:shape>
            </v:group>
            <v:group style="position:absolute;left:3476;top:1284;width:2;height:17" coordorigin="3476,1284" coordsize="2,17">
              <v:shape style="position:absolute;left:3476;top:1284;width:2;height:17" coordorigin="3476,1284" coordsize="0,17" path="m3476,1284l3476,1300e" filled="false" stroked="true" strokeweight=".13pt" strokecolor="#050000">
                <v:path arrowok="t"/>
              </v:shape>
            </v:group>
            <v:group style="position:absolute;left:3467;top:1295;width:17;height:2" coordorigin="3467,1295" coordsize="17,2">
              <v:shape style="position:absolute;left:3467;top:1295;width:17;height:2" coordorigin="3467,1295" coordsize="17,0" path="m3467,1295l3483,1295e" filled="false" stroked="true" strokeweight=".258pt" strokecolor="#050000">
                <v:path arrowok="t"/>
              </v:shape>
            </v:group>
            <v:group style="position:absolute;left:3461;top:1304;width:17;height:2" coordorigin="3461,1304" coordsize="17,2">
              <v:shape style="position:absolute;left:3461;top:1304;width:17;height:2" coordorigin="3461,1304" coordsize="17,0" path="m3461,1304l3478,1304e" filled="false" stroked="true" strokeweight=".129pt" strokecolor="#050000">
                <v:path arrowok="t"/>
              </v:shape>
            </v:group>
            <v:group style="position:absolute;left:3463;top:1289;width:2;height:17" coordorigin="3463,1289" coordsize="2,17">
              <v:shape style="position:absolute;left:3463;top:1289;width:2;height:17" coordorigin="3463,1289" coordsize="0,17" path="m3463,1289l3463,1306e" filled="false" stroked="true" strokeweight=".129pt" strokecolor="#050000">
                <v:path arrowok="t"/>
              </v:shape>
            </v:group>
            <v:group style="position:absolute;left:3467;top:1297;width:3;height:8" coordorigin="3467,1297" coordsize="3,8">
              <v:shape style="position:absolute;left:3467;top:1297;width:3;height:8" coordorigin="3467,1297" coordsize="3,8" path="m3467,1297l3467,1300,3470,1300,3470,1305e" filled="false" stroked="true" strokeweight=".84pt" strokecolor="#050000">
                <v:path arrowok="t"/>
              </v:shape>
            </v:group>
            <v:group style="position:absolute;left:3390;top:1398;width:8;height:6" coordorigin="3390,1398" coordsize="8,6">
              <v:shape style="position:absolute;left:3390;top:1398;width:8;height:6" coordorigin="3390,1398" coordsize="8,6" path="m3397,1403l3395,1401,3395,1398,3392,1398,3390,1398e" filled="false" stroked="true" strokeweight=".84pt" strokecolor="#050000">
                <v:path arrowok="t"/>
              </v:shape>
            </v:group>
            <v:group style="position:absolute;left:3463;top:1289;width:2;height:17" coordorigin="3463,1289" coordsize="2,17">
              <v:shape style="position:absolute;left:3463;top:1289;width:2;height:17" coordorigin="3463,1289" coordsize="0,17" path="m3463,1289l3463,1306e" filled="false" stroked="true" strokeweight=".129pt" strokecolor="#050000">
                <v:path arrowok="t"/>
              </v:shape>
            </v:group>
            <v:group style="position:absolute;left:3534;top:1172;width:17;height:2" coordorigin="3534,1172" coordsize="17,2">
              <v:shape style="position:absolute;left:3534;top:1172;width:17;height:2" coordorigin="3534,1172" coordsize="17,0" path="m3534,1172l3551,1172e" filled="false" stroked="true" strokeweight=".129pt" strokecolor="#050000">
                <v:path arrowok="t"/>
              </v:shape>
            </v:group>
            <v:group style="position:absolute;left:3362;top:1286;width:2;height:17" coordorigin="3362,1286" coordsize="2,17">
              <v:shape style="position:absolute;left:3362;top:1286;width:2;height:17" coordorigin="3362,1286" coordsize="0,17" path="m3362,1286l3362,1303e" filled="false" stroked="true" strokeweight=".13pt" strokecolor="#050000">
                <v:path arrowok="t"/>
              </v:shape>
            </v:group>
            <v:group style="position:absolute;left:3547;top:1176;width:3;height:3" coordorigin="3547,1176" coordsize="3,3">
              <v:shape style="position:absolute;left:3547;top:1176;width:3;height:3" coordorigin="3547,1176" coordsize="3,3" path="m3550,1176l3547,1176,3547,1178e" filled="false" stroked="true" strokeweight=".84pt" strokecolor="#050000">
                <v:path arrowok="t"/>
              </v:shape>
            </v:group>
            <v:group style="position:absolute;left:3360;top:1286;width:2;height:17" coordorigin="3360,1286" coordsize="2,17">
              <v:shape style="position:absolute;left:3360;top:1286;width:2;height:17" coordorigin="3360,1286" coordsize="0,17" path="m3360,1286l3360,1303e" filled="false" stroked="true" strokeweight=".13pt" strokecolor="#050000">
                <v:path arrowok="t"/>
              </v:shape>
            </v:group>
            <v:group style="position:absolute;left:3329;top:1291;width:2;height:17" coordorigin="3329,1291" coordsize="2,17">
              <v:shape style="position:absolute;left:3329;top:1291;width:2;height:17" coordorigin="3329,1291" coordsize="0,17" path="m3329,1291l3329,1308e" filled="false" stroked="true" strokeweight=".129pt" strokecolor="#050000">
                <v:path arrowok="t"/>
              </v:shape>
            </v:group>
            <v:group style="position:absolute;left:3339;top:1284;width:2;height:17" coordorigin="3339,1284" coordsize="2,17">
              <v:shape style="position:absolute;left:3339;top:1284;width:2;height:17" coordorigin="3339,1284" coordsize="0,17" path="m3339,1284l3339,1300e" filled="false" stroked="true" strokeweight=".13pt" strokecolor="#050000">
                <v:path arrowok="t"/>
              </v:shape>
            </v:group>
            <v:group style="position:absolute;left:3340;top:1289;width:3;height:3" coordorigin="3340,1289" coordsize="3,3">
              <v:shape style="position:absolute;left:3340;top:1289;width:3;height:3" coordorigin="3340,1289" coordsize="3,3" path="m3343,1289l3343,1292,3340,1292e" filled="false" stroked="true" strokeweight=".84pt" strokecolor="#050000">
                <v:path arrowok="t"/>
              </v:shape>
            </v:group>
            <v:group style="position:absolute;left:3343;top:1284;width:29;height:8" coordorigin="3343,1284" coordsize="29,8">
              <v:shape style="position:absolute;left:3343;top:1284;width:29;height:8" coordorigin="3343,1284" coordsize="29,8" path="m3371,1284l3371,1287,3369,1287,3353,1287,3351,1289,3346,1289,3343,1292e" filled="false" stroked="true" strokeweight=".84pt" strokecolor="#050000">
                <v:path arrowok="t"/>
              </v:shape>
            </v:group>
            <v:group style="position:absolute;left:3366;top:1286;width:17;height:2" coordorigin="3366,1286" coordsize="17,2">
              <v:shape style="position:absolute;left:3366;top:1286;width:17;height:2" coordorigin="3366,1286" coordsize="17,0" path="m3366,1286l3382,1286e" filled="false" stroked="true" strokeweight=".13pt" strokecolor="#050000">
                <v:path arrowok="t"/>
              </v:shape>
            </v:group>
            <v:group style="position:absolute;left:3470;top:1287;width:6;height:6" coordorigin="3470,1287" coordsize="6,6">
              <v:shape style="position:absolute;left:3470;top:1287;width:6;height:6" coordorigin="3470,1287" coordsize="6,6" path="m3475,1292l3472,1292,3472,1289,3470,1289,3470,1287e" filled="false" stroked="true" strokeweight=".84pt" strokecolor="#050000">
                <v:path arrowok="t"/>
              </v:shape>
            </v:group>
            <v:group style="position:absolute;left:3476;top:1284;width:2;height:17" coordorigin="3476,1284" coordsize="2,17">
              <v:shape style="position:absolute;left:3476;top:1284;width:2;height:17" coordorigin="3476,1284" coordsize="0,17" path="m3476,1284l3476,1300e" filled="false" stroked="true" strokeweight=".13pt" strokecolor="#050000">
                <v:path arrowok="t"/>
              </v:shape>
            </v:group>
            <v:group style="position:absolute;left:3472;top:1292;width:3;height:3" coordorigin="3472,1292" coordsize="3,3">
              <v:shape style="position:absolute;left:3472;top:1292;width:3;height:3" coordorigin="3472,1292" coordsize="3,3" path="m3472,1292l3472,1295,3475,1295e" filled="false" stroked="true" strokeweight=".84pt" strokecolor="#050000">
                <v:path arrowok="t"/>
              </v:shape>
            </v:group>
            <v:group style="position:absolute;left:3549;top:1170;width:2;height:17" coordorigin="3549,1170" coordsize="2,17">
              <v:shape style="position:absolute;left:3549;top:1170;width:2;height:17" coordorigin="3549,1170" coordsize="0,17" path="m3549,1170l3549,1187e" filled="false" stroked="true" strokeweight=".128pt" strokecolor="#050000">
                <v:path arrowok="t"/>
              </v:shape>
            </v:group>
            <v:group style="position:absolute;left:3547;top:1178;width:3;height:6" coordorigin="3547,1178" coordsize="3,6">
              <v:shape style="position:absolute;left:3547;top:1178;width:3;height:6" coordorigin="3547,1178" coordsize="3,6" path="m3550,1178l3550,1181,3547,1183,3547,1181e" filled="false" stroked="true" strokeweight=".84pt" strokecolor="#050000">
                <v:path arrowok="t"/>
              </v:shape>
            </v:group>
            <v:group style="position:absolute;left:3342;top:1284;width:2;height:17" coordorigin="3342,1284" coordsize="2,17">
              <v:shape style="position:absolute;left:3342;top:1284;width:2;height:17" coordorigin="3342,1284" coordsize="0,17" path="m3342,1284l3342,1300e" filled="false" stroked="true" strokeweight=".13pt" strokecolor="#050000">
                <v:path arrowok="t"/>
              </v:shape>
            </v:group>
            <v:group style="position:absolute;left:3373;top:1278;width:2;height:17" coordorigin="3373,1278" coordsize="2,17">
              <v:shape style="position:absolute;left:3373;top:1278;width:2;height:17" coordorigin="3373,1278" coordsize="0,17" path="m3373,1278l3373,1295e" filled="false" stroked="true" strokeweight=".13pt" strokecolor="#050000">
                <v:path arrowok="t"/>
              </v:shape>
            </v:group>
            <v:group style="position:absolute;left:3343;top:1287;width:29;height:6" coordorigin="3343,1287" coordsize="29,6">
              <v:shape style="position:absolute;left:3343;top:1287;width:29;height:6" coordorigin="3343,1287" coordsize="29,6" path="m3343,1292l3346,1292,3351,1289,3361,1289,3364,1287,3371,1287e" filled="false" stroked="true" strokeweight=".84pt" strokecolor="#050000">
                <v:path arrowok="t"/>
              </v:shape>
            </v:group>
            <v:group style="position:absolute;left:3302;top:1398;width:88;height:39" coordorigin="3302,1398" coordsize="88,39">
              <v:shape style="position:absolute;left:3302;top:1398;width:88;height:39" coordorigin="3302,1398" coordsize="88,39" path="m3302,1437l3302,1427,3307,1427,3320,1427,3325,1424,3333,1424,3338,1421,3346,1421,3351,1419,3353,1419,3359,1416,3364,1414,3366,1414,3371,1411,3374,1408,3377,1408,3379,1406,3382,1406,3384,1403,3384,1401,3387,1398,3390,1398e" filled="false" stroked="true" strokeweight=".84pt" strokecolor="#050000">
                <v:path arrowok="t"/>
              </v:shape>
            </v:group>
            <v:group style="position:absolute;left:3302;top:1414;width:94;height:32" coordorigin="3302,1414" coordsize="94,32">
              <v:shape style="position:absolute;left:3302;top:1414;width:94;height:32" coordorigin="3302,1414" coordsize="94,32" path="m3395,1414l3392,1416,3392,1419,3390,1421,3387,1421,3384,1424,3382,1427,3377,1427,3374,1429,3371,1429,3369,1432,3364,1434,3359,1434,3351,1437,3346,1440,3340,1440,3333,1442,3327,1442,3320,1445,3302,1445e" filled="false" stroked="true" strokeweight=".84pt" strokecolor="#050000">
                <v:path arrowok="t"/>
              </v:shape>
            </v:group>
            <v:group style="position:absolute;left:3302;top:1403;width:96;height:34" coordorigin="3302,1403" coordsize="96,34">
              <v:shape style="position:absolute;left:3302;top:1403;width:96;height:34" coordorigin="3302,1403" coordsize="96,34" path="m3302,1437l3307,1437,3312,1434,3325,1434,3330,1432,3340,1432,3346,1429,3348,1429,3353,1427,3359,1427,3364,1424,3366,1424,3371,1421,3377,1419,3379,1419,3382,1416,3384,1414,3387,1414,3390,1411,3392,1408,3395,1406,3397,1403e" filled="false" stroked="true" strokeweight=".84pt" strokecolor="#050000">
                <v:path arrowok="t"/>
              </v:shape>
            </v:group>
            <v:group style="position:absolute;left:3396;top:1405;width:2;height:17" coordorigin="3396,1405" coordsize="2,17">
              <v:shape style="position:absolute;left:3396;top:1405;width:2;height:17" coordorigin="3396,1405" coordsize="0,17" path="m3396,1405l3396,1422e" filled="false" stroked="true" strokeweight=".13pt" strokecolor="#050000">
                <v:path arrowok="t"/>
              </v:shape>
            </v:group>
            <v:group style="position:absolute;left:3539;top:1179;width:17;height:2" coordorigin="3539,1179" coordsize="17,2">
              <v:shape style="position:absolute;left:3539;top:1179;width:17;height:2" coordorigin="3539,1179" coordsize="17,0" path="m3539,1179l3556,1179e" filled="false" stroked="true" strokeweight=".13pt" strokecolor="#050000">
                <v:path arrowok="t"/>
              </v:shape>
            </v:group>
            <v:group style="position:absolute;left:3293;top:1446;width:17;height:2" coordorigin="3293,1446" coordsize="17,2">
              <v:shape style="position:absolute;left:3293;top:1446;width:17;height:2" coordorigin="3293,1446" coordsize="17,0" path="m3293,1446l3310,1446e" filled="false" stroked="true" strokeweight=".129pt" strokecolor="#050000">
                <v:path arrowok="t"/>
              </v:shape>
            </v:group>
            <v:group style="position:absolute;left:3061;top:1458;width:11;height:3" coordorigin="3061,1458" coordsize="11,3">
              <v:shape style="position:absolute;left:3061;top:1458;width:11;height:3" coordorigin="3061,1458" coordsize="11,3" path="m3071,1460l3063,1460,3061,1458e" filled="false" stroked="true" strokeweight=".84pt" strokecolor="#050000">
                <v:path arrowok="t"/>
              </v:shape>
            </v:group>
            <v:group style="position:absolute;left:3063;top:1440;width:52;height:16" coordorigin="3063,1440" coordsize="52,16">
              <v:shape style="position:absolute;left:3063;top:1440;width:52;height:16" coordorigin="3063,1440" coordsize="52,16" path="m3063,1455l3066,1452,3069,1452,3074,1450,3076,1450,3079,1447,3082,1447,3084,1445,3095,1445,3097,1442,3110,1442,3115,1440e" filled="false" stroked="true" strokeweight=".84pt" strokecolor="#050000">
                <v:path arrowok="t"/>
              </v:shape>
            </v:group>
            <v:group style="position:absolute;left:3071;top:1450;width:44;height:13" coordorigin="3071,1450" coordsize="44,13">
              <v:shape style="position:absolute;left:3071;top:1450;width:44;height:13" coordorigin="3071,1450" coordsize="44,13" path="m3115,1450l3102,1450,3097,1452,3092,1452,3089,1455,3084,1455,3082,1458,3079,1458,3076,1460,3071,1460,3071,1463e" filled="false" stroked="true" strokeweight=".84pt" strokecolor="#050000">
                <v:path arrowok="t"/>
              </v:shape>
            </v:group>
            <v:group style="position:absolute;left:3546;top:1185;width:2;height:17" coordorigin="3546,1185" coordsize="2,17">
              <v:shape style="position:absolute;left:3546;top:1185;width:2;height:17" coordorigin="3546,1185" coordsize="0,17" path="m3546,1185l3546,1202e" filled="false" stroked="true" strokeweight=".13pt" strokecolor="#050000">
                <v:path arrowok="t"/>
              </v:shape>
            </v:group>
            <v:group style="position:absolute;left:3483;top:1287;width:3;height:8" coordorigin="3483,1287" coordsize="3,8">
              <v:shape style="position:absolute;left:3483;top:1287;width:3;height:8" coordorigin="3483,1287" coordsize="3,8" path="m3485,1287l3483,1295e" filled="false" stroked="true" strokeweight=".84pt" strokecolor="#050000">
                <v:path arrowok="t"/>
              </v:shape>
            </v:group>
            <v:group style="position:absolute;left:3470;top:1287;width:13;height:19" coordorigin="3470,1287" coordsize="13,19">
              <v:shape style="position:absolute;left:3470;top:1287;width:13;height:19" coordorigin="3470,1287" coordsize="13,19" path="m3470,1302l3470,1305,3472,1305,3472,1302,3475,1297,3478,1297,3478,1295,3478,1292,3483,1287e" filled="false" stroked="true" strokeweight=".84pt" strokecolor="#050000">
                <v:path arrowok="t"/>
              </v:shape>
            </v:group>
            <v:group style="position:absolute;left:3491;top:1266;width:6;height:6" coordorigin="3491,1266" coordsize="6,6">
              <v:shape style="position:absolute;left:3491;top:1266;width:6;height:6" coordorigin="3491,1266" coordsize="6,6" path="m3491,1271l3496,1266e" filled="false" stroked="true" strokeweight=".84pt" strokecolor="#050000">
                <v:path arrowok="t"/>
              </v:shape>
            </v:group>
            <v:group style="position:absolute;left:3358;top:1063;width:17;height:2" coordorigin="3358,1063" coordsize="17,2">
              <v:shape style="position:absolute;left:3358;top:1063;width:17;height:2" coordorigin="3358,1063" coordsize="17,0" path="m3358,1063l3375,1063e" filled="false" stroked="true" strokeweight=".129pt" strokecolor="#050000">
                <v:path arrowok="t"/>
              </v:shape>
            </v:group>
            <v:group style="position:absolute;left:3501;top:1256;width:3;height:3" coordorigin="3501,1256" coordsize="3,3">
              <v:shape style="position:absolute;left:3501;top:1256;width:3;height:3" coordorigin="3501,1256" coordsize="3,3" path="m3501,1258l3501,1256,3503,1256e" filled="false" stroked="true" strokeweight=".84pt" strokecolor="#050000">
                <v:path arrowok="t"/>
              </v:shape>
            </v:group>
            <v:group style="position:absolute;left:3506;top:1235;width:11;height:13" coordorigin="3506,1235" coordsize="11,13">
              <v:shape style="position:absolute;left:3506;top:1235;width:11;height:13" coordorigin="3506,1235" coordsize="11,13" path="m3506,1248l3516,1235e" filled="false" stroked="true" strokeweight=".84pt" strokecolor="#050000">
                <v:path arrowok="t"/>
              </v:shape>
            </v:group>
            <v:group style="position:absolute;left:3387;top:1049;width:8;height:11" coordorigin="3387,1049" coordsize="8,11">
              <v:shape style="position:absolute;left:3387;top:1049;width:8;height:11" coordorigin="3387,1049" coordsize="8,11" path="m3395,1059l3392,1059,3392,1057,3390,1057,3390,1054,3387,1051,3387,1049e" filled="false" stroked="true" strokeweight=".84pt" strokecolor="#050000">
                <v:path arrowok="t"/>
              </v:shape>
            </v:group>
            <v:group style="position:absolute;left:3516;top:1227;width:6;height:8" coordorigin="3516,1227" coordsize="6,8">
              <v:shape style="position:absolute;left:3516;top:1227;width:6;height:8" coordorigin="3516,1227" coordsize="6,8" path="m3516,1235l3519,1227,3519,1230,3522,1230e" filled="false" stroked="true" strokeweight=".84pt" strokecolor="#050000">
                <v:path arrowok="t"/>
              </v:shape>
            </v:group>
            <v:group style="position:absolute;left:3524;top:1217;width:3;height:6" coordorigin="3524,1217" coordsize="3,6">
              <v:shape style="position:absolute;left:3524;top:1217;width:3;height:6" coordorigin="3524,1217" coordsize="3,6" path="m3524,1222l3527,1220,3527,1217e" filled="false" stroked="true" strokeweight=".84pt" strokecolor="#050000">
                <v:path arrowok="t"/>
              </v:shape>
            </v:group>
            <v:group style="position:absolute;left:3542;top:1186;width:6;height:6" coordorigin="3542,1186" coordsize="6,6">
              <v:shape style="position:absolute;left:3542;top:1186;width:6;height:6" coordorigin="3542,1186" coordsize="6,6" path="m3542,1188l3542,1191,3545,1191,3545,1188,3547,1186e" filled="false" stroked="true" strokeweight=".84pt" strokecolor="#050000">
                <v:path arrowok="t"/>
              </v:shape>
            </v:group>
            <v:group style="position:absolute;left:3449;top:979;width:3;height:13" coordorigin="3449,979" coordsize="3,13">
              <v:shape style="position:absolute;left:3449;top:979;width:3;height:13" coordorigin="3449,979" coordsize="3,13" path="m3449,992l3449,989,3452,984,3452,979e" filled="false" stroked="true" strokeweight=".84pt" strokecolor="#050000">
                <v:path arrowok="t"/>
              </v:shape>
            </v:group>
            <v:group style="position:absolute;left:3211;top:1364;width:8;height:8" coordorigin="3211,1364" coordsize="8,8">
              <v:shape style="position:absolute;left:3211;top:1364;width:8;height:8" coordorigin="3211,1364" coordsize="8,8" path="m3211,1372l3214,1372,3214,1370,3214,1367,3216,1367,3216,1364,3219,1364e" filled="false" stroked="true" strokeweight=".84pt" strokecolor="#050000">
                <v:path arrowok="t"/>
              </v:shape>
            </v:group>
            <v:group style="position:absolute;left:3657;top:963;width:2;height:17" coordorigin="3657,963" coordsize="2,17">
              <v:shape style="position:absolute;left:3657;top:963;width:2;height:17" coordorigin="3657,963" coordsize="0,17" path="m3657,963l3657,980e" filled="false" stroked="true" strokeweight=".129pt" strokecolor="#050000">
                <v:path arrowok="t"/>
              </v:shape>
            </v:group>
            <v:group style="position:absolute;left:3632;top:1025;width:2;height:17" coordorigin="3632,1025" coordsize="2,17">
              <v:shape style="position:absolute;left:3632;top:1025;width:2;height:17" coordorigin="3632,1025" coordsize="0,17" path="m3632,1025l3632,1042e" filled="false" stroked="true" strokeweight=".129pt" strokecolor="#050000">
                <v:path arrowok="t"/>
              </v:shape>
            </v:group>
            <v:group style="position:absolute;left:3602;top:922;width:55;height:39" coordorigin="3602,922" coordsize="55,39">
              <v:shape style="position:absolute;left:3602;top:922;width:55;height:39" coordorigin="3602,922" coordsize="55,39" path="m3656,961l3656,958,3654,958,3654,956,3651,956,3651,945,3648,943,3646,940,3646,937,3643,937,3643,935,3641,935,3638,932,3633,930,3630,930,3625,927,3622,927,3617,924,3610,924,3604,922,3602,922e" filled="false" stroked="true" strokeweight=".84pt" strokecolor="#050000">
                <v:path arrowok="t"/>
              </v:shape>
            </v:group>
            <v:group style="position:absolute;left:3502;top:1056;width:2;height:17" coordorigin="3502,1056" coordsize="2,17">
              <v:shape style="position:absolute;left:3502;top:1056;width:2;height:17" coordorigin="3502,1056" coordsize="0,17" path="m3502,1056l3502,1073e" filled="false" stroked="true" strokeweight=".129pt" strokecolor="#050000">
                <v:path arrowok="t"/>
              </v:shape>
            </v:group>
            <v:group style="position:absolute;left:3146;top:1367;width:8;height:6" coordorigin="3146,1367" coordsize="8,6">
              <v:shape style="position:absolute;left:3146;top:1367;width:8;height:6" coordorigin="3146,1367" coordsize="8,6" path="m3154,1372l3154,1370,3151,1370,3151,1367,3149,1367,3146,1367e" filled="false" stroked="true" strokeweight=".84pt" strokecolor="#050000">
                <v:path arrowok="t"/>
              </v:shape>
            </v:group>
            <v:group style="position:absolute;left:3612;top:1044;width:8;height:21" coordorigin="3612,1044" coordsize="8,21">
              <v:shape style="position:absolute;left:3612;top:1044;width:8;height:21" coordorigin="3612,1044" coordsize="8,21" path="m3620,1044l3615,1054,3612,1064e" filled="false" stroked="true" strokeweight=".84pt" strokecolor="#050000">
                <v:path arrowok="t"/>
              </v:shape>
            </v:group>
            <v:group style="position:absolute;left:3604;top:1057;width:8;height:6" coordorigin="3604,1057" coordsize="8,6">
              <v:shape style="position:absolute;left:3604;top:1057;width:8;height:6" coordorigin="3604,1057" coordsize="8,6" path="m3612,1062l3610,1059,3610,1057,3607,1057,3604,1057e" filled="false" stroked="true" strokeweight=".84pt" strokecolor="#050000">
                <v:path arrowok="t"/>
              </v:shape>
            </v:group>
            <v:group style="position:absolute;left:3432;top:893;width:2;height:17" coordorigin="3432,893" coordsize="2,17">
              <v:shape style="position:absolute;left:3432;top:893;width:2;height:17" coordorigin="3432,893" coordsize="0,17" path="m3432,893l3432,910e" filled="false" stroked="true" strokeweight=".129pt" strokecolor="#050000">
                <v:path arrowok="t"/>
              </v:shape>
            </v:group>
            <v:group style="position:absolute;left:3452;top:1002;width:11;height:6" coordorigin="3452,1002" coordsize="11,6">
              <v:shape style="position:absolute;left:3452;top:1002;width:11;height:6" coordorigin="3452,1002" coordsize="11,6" path="m3452,1007l3454,1005,3457,1002,3462,1002e" filled="false" stroked="true" strokeweight=".84pt" strokecolor="#050000">
                <v:path arrowok="t"/>
              </v:shape>
            </v:group>
            <v:group style="position:absolute;left:3446;top:943;width:11;height:13" coordorigin="3446,943" coordsize="11,13">
              <v:shape style="position:absolute;left:3446;top:943;width:11;height:13" coordorigin="3446,943" coordsize="11,13" path="m3457,956l3457,953,3454,950,3454,948,3452,945,3449,943,3446,943e" filled="false" stroked="true" strokeweight=".84pt" strokecolor="#050000">
                <v:path arrowok="t"/>
              </v:shape>
            </v:group>
            <v:group style="position:absolute;left:3201;top:1354;width:6;height:8" coordorigin="3201,1354" coordsize="6,8">
              <v:shape style="position:absolute;left:3201;top:1354;width:6;height:8" coordorigin="3201,1354" coordsize="6,8" path="m3201,1362l3203,1357,3203,1354,3206,1354e" filled="false" stroked="true" strokeweight=".84pt" strokecolor="#050000">
                <v:path arrowok="t"/>
              </v:shape>
            </v:group>
            <v:group style="position:absolute;left:3557;top:1151;width:17;height:2" coordorigin="3557,1151" coordsize="17,2">
              <v:shape style="position:absolute;left:3557;top:1151;width:17;height:2" coordorigin="3557,1151" coordsize="17,0" path="m3557,1151l3574,1151e" filled="false" stroked="true" strokeweight=".129pt" strokecolor="#050000">
                <v:path arrowok="t"/>
              </v:shape>
            </v:group>
            <v:group style="position:absolute;left:3201;top:1362;width:11;height:11" coordorigin="3201,1362" coordsize="11,11">
              <v:shape style="position:absolute;left:3201;top:1362;width:11;height:11" coordorigin="3201,1362" coordsize="11,11" path="m3211,1372l3211,1367,3208,1364,3206,1364,3206,1362,3201,1362e" filled="false" stroked="true" strokeweight=".84pt" strokecolor="#050000">
                <v:path arrowok="t"/>
              </v:shape>
            </v:group>
            <v:group style="position:absolute;left:3382;top:901;width:50;height:8" coordorigin="3382,901" coordsize="50,8">
              <v:shape style="position:absolute;left:3382;top:901;width:50;height:8" coordorigin="3382,901" coordsize="50,8" path="m3382,909l3384,909,3390,906,3395,906,3397,904,3403,904,3408,901,3431,901e" filled="false" stroked="true" strokeweight=".84pt" strokecolor="#050000">
                <v:path arrowok="t"/>
              </v:shape>
            </v:group>
            <v:group style="position:absolute;left:3283;top:971;width:107;height:68" coordorigin="3283,971" coordsize="107,68">
              <v:shape style="position:absolute;left:3283;top:971;width:107;height:68" coordorigin="3283,971" coordsize="107,68" path="m3390,971l3366,971,3361,974,3356,974,3353,976,3348,976,3346,979,3340,979,3338,981,3333,984,3330,987,3327,989,3322,992,3320,994,3317,997,3315,1000,3309,1002,3307,1005,3304,1007,3302,1013,3299,1015,3296,1018,3294,1023,3291,1025,3289,1028,3286,1033,3283,1038e" filled="false" stroked="true" strokeweight=".84pt" strokecolor="#050000">
                <v:path arrowok="t"/>
              </v:shape>
            </v:group>
            <v:group style="position:absolute;left:3343;top:971;width:47;height:91" coordorigin="3343,971" coordsize="47,91">
              <v:shape style="position:absolute;left:3343;top:971;width:47;height:91" coordorigin="3343,971" coordsize="47,91" path="m3390,971l3387,974,3384,974,3382,976,3379,979,3377,981,3374,984,3371,984,3369,987,3366,989,3364,992,3364,994,3361,997,3359,1002,3359,1005,3356,1007,3353,1010,3353,1013,3351,1015,3351,1020,3348,1023,3348,1028,3346,1031,3346,1041,3343,1046,3343,1049,3343,1062e" filled="false" stroked="true" strokeweight=".84pt" strokecolor="#050000">
                <v:path arrowok="t"/>
              </v:shape>
            </v:group>
            <v:group style="position:absolute;left:3485;top:943;width:11;height:8" coordorigin="3485,943" coordsize="11,8">
              <v:shape style="position:absolute;left:3485;top:943;width:11;height:8" coordorigin="3485,943" coordsize="11,8" path="m3485,950l3488,948,3491,945,3493,945,3493,943,3496,943e" filled="false" stroked="true" strokeweight=".84pt" strokecolor="#050000">
                <v:path arrowok="t"/>
              </v:shape>
            </v:group>
            <v:group style="position:absolute;left:3107;top:1445;width:17;height:2" coordorigin="3107,1445" coordsize="17,2">
              <v:shape style="position:absolute;left:3107;top:1445;width:17;height:2" coordorigin="3107,1445" coordsize="17,0" path="m3107,1445l3124,1445e" filled="false" stroked="true" strokeweight=".517pt" strokecolor="#050000">
                <v:path arrowok="t"/>
              </v:shape>
            </v:group>
            <v:group style="position:absolute;left:3404;top:1247;width:2;height:17" coordorigin="3404,1247" coordsize="2,17">
              <v:shape style="position:absolute;left:3404;top:1247;width:2;height:17" coordorigin="3404,1247" coordsize="0,17" path="m3404,1247l3404,1264e" filled="false" stroked="true" strokeweight=".13pt" strokecolor="#050000">
                <v:path arrowok="t"/>
              </v:shape>
            </v:group>
            <v:group style="position:absolute;left:3309;top:1062;width:34;height:29" coordorigin="3309,1062" coordsize="34,29">
              <v:shape style="position:absolute;left:3309;top:1062;width:34;height:29" coordorigin="3309,1062" coordsize="34,29" path="m3343,1062l3333,1062,3333,1064,3330,1064,3327,1067,3325,1069,3322,1072,3322,1075,3320,1077,3317,1080,3312,1085,3309,1090e" filled="false" stroked="true" strokeweight=".84pt" strokecolor="#050000">
                <v:path arrowok="t"/>
              </v:shape>
            </v:group>
            <v:group style="position:absolute;left:3373;top:1253;width:2;height:17" coordorigin="3373,1253" coordsize="2,17">
              <v:shape style="position:absolute;left:3373;top:1253;width:2;height:17" coordorigin="3373,1253" coordsize="0,17" path="m3373,1253l3373,1269e" filled="false" stroked="true" strokeweight=".13pt" strokecolor="#050000">
                <v:path arrowok="t"/>
              </v:shape>
            </v:group>
            <v:group style="position:absolute;left:3378;top:1245;width:2;height:17" coordorigin="3378,1245" coordsize="2,17">
              <v:shape style="position:absolute;left:3378;top:1245;width:2;height:17" coordorigin="3378,1245" coordsize="0,17" path="m3378,1245l3378,1262e" filled="false" stroked="true" strokeweight=".128pt" strokecolor="#050000">
                <v:path arrowok="t"/>
              </v:shape>
            </v:group>
            <v:group style="position:absolute;left:3379;top:1251;width:6;height:3" coordorigin="3379,1251" coordsize="6,3">
              <v:shape style="position:absolute;left:3379;top:1251;width:6;height:3" coordorigin="3379,1251" coordsize="6,3" path="m3384,1251l3384,1253,3382,1253,3379,1253e" filled="false" stroked="true" strokeweight=".84pt" strokecolor="#050000">
                <v:path arrowok="t"/>
              </v:shape>
            </v:group>
            <v:group style="position:absolute;left:3384;top:1245;width:26;height:8" coordorigin="3384,1245" coordsize="26,8">
              <v:shape style="position:absolute;left:3384;top:1245;width:26;height:8" coordorigin="3384,1245" coordsize="26,8" path="m3410,1245l3410,1248,3408,1248,3397,1248,3395,1251,3387,1251,3384,1253e" filled="false" stroked="true" strokeweight=".84pt" strokecolor="#050000">
                <v:path arrowok="t"/>
              </v:shape>
            </v:group>
            <v:group style="position:absolute;left:3410;top:1245;width:3;height:3" coordorigin="3410,1245" coordsize="3,3">
              <v:shape style="position:absolute;left:3410;top:1245;width:3;height:3" coordorigin="3410,1245" coordsize="3,3" path="m3413,1245l3410,1248e" filled="false" stroked="true" strokeweight=".84pt" strokecolor="#050000">
                <v:path arrowok="t"/>
              </v:shape>
            </v:group>
            <v:group style="position:absolute;left:3498;top:1253;width:3;height:3" coordorigin="3498,1253" coordsize="3,3">
              <v:shape style="position:absolute;left:3498;top:1253;width:3;height:3" coordorigin="3498,1253" coordsize="3,3" path="m3501,1253l3498,1253,3498,1256e" filled="false" stroked="true" strokeweight=".84pt" strokecolor="#050000">
                <v:path arrowok="t"/>
              </v:shape>
            </v:group>
            <v:group style="position:absolute;left:3497;top:1242;width:2;height:17" coordorigin="3497,1242" coordsize="2,17">
              <v:shape style="position:absolute;left:3497;top:1242;width:2;height:17" coordorigin="3497,1242" coordsize="0,17" path="m3497,1242l3497,1259e" filled="false" stroked="true" strokeweight=".13pt" strokecolor="#050000">
                <v:path arrowok="t"/>
              </v:shape>
            </v:group>
            <v:group style="position:absolute;left:3492;top:1254;width:17;height:2" coordorigin="3492,1254" coordsize="17,2">
              <v:shape style="position:absolute;left:3492;top:1254;width:17;height:2" coordorigin="3492,1254" coordsize="17,0" path="m3492,1254l3509,1254e" filled="false" stroked="true" strokeweight=".129pt" strokecolor="#050000">
                <v:path arrowok="t"/>
              </v:shape>
            </v:group>
            <v:group style="position:absolute;left:3498;top:1256;width:3;height:3" coordorigin="3498,1256" coordsize="3,3">
              <v:shape style="position:absolute;left:3498;top:1256;width:3;height:3" coordorigin="3498,1256" coordsize="3,3" path="m3498,1256l3501,1256,3501,1258e" filled="false" stroked="true" strokeweight=".84pt" strokecolor="#050000">
                <v:path arrowok="t"/>
              </v:shape>
            </v:group>
            <v:group style="position:absolute;left:3359;top:1049;width:3;height:6" coordorigin="3359,1049" coordsize="3,6">
              <v:shape style="position:absolute;left:3359;top:1049;width:3;height:6" coordorigin="3359,1049" coordsize="3,6" path="m3361,1049l3361,1051,3359,1054e" filled="false" stroked="true" strokeweight=".84pt" strokecolor="#050000">
                <v:path arrowok="t"/>
              </v:shape>
            </v:group>
            <v:group style="position:absolute;left:3489;top:1250;width:2;height:17" coordorigin="3489,1250" coordsize="2,17">
              <v:shape style="position:absolute;left:3489;top:1250;width:2;height:17" coordorigin="3489,1250" coordsize="0,17" path="m3489,1250l3489,1267e" filled="false" stroked="true" strokeweight=".13pt" strokecolor="#050000">
                <v:path arrowok="t"/>
              </v:shape>
            </v:group>
            <v:group style="position:absolute;left:3353;top:1054;width:6;height:3" coordorigin="3353,1054" coordsize="6,3">
              <v:shape style="position:absolute;left:3353;top:1054;width:6;height:3" coordorigin="3353,1054" coordsize="6,3" path="m3359,1054l3356,1057,3353,1057e" filled="false" stroked="true" strokeweight=".84pt" strokecolor="#050000">
                <v:path arrowok="t"/>
              </v:shape>
            </v:group>
            <v:group style="position:absolute;left:3404;top:1247;width:2;height:17" coordorigin="3404,1247" coordsize="2,17">
              <v:shape style="position:absolute;left:3404;top:1247;width:2;height:17" coordorigin="3404,1247" coordsize="0,17" path="m3404,1247l3404,1264e" filled="false" stroked="true" strokeweight=".13pt" strokecolor="#050000">
                <v:path arrowok="t"/>
              </v:shape>
            </v:group>
            <v:group style="position:absolute;left:3390;top:971;width:34;height:13" coordorigin="3390,971" coordsize="34,13">
              <v:shape style="position:absolute;left:3390;top:971;width:34;height:13" coordorigin="3390,971" coordsize="34,13" path="m3390,971l3400,974,3408,976,3415,979,3423,984e" filled="false" stroked="true" strokeweight=".84pt" strokecolor="#050000">
                <v:path arrowok="t"/>
              </v:shape>
            </v:group>
            <v:group style="position:absolute;left:3379;top:1253;width:6;height:3" coordorigin="3379,1253" coordsize="6,3">
              <v:shape style="position:absolute;left:3379;top:1253;width:6;height:3" coordorigin="3379,1253" coordsize="6,3" path="m3379,1253l3382,1256,3384,1256e" filled="false" stroked="true" strokeweight=".84pt" strokecolor="#050000">
                <v:path arrowok="t"/>
              </v:shape>
            </v:group>
            <v:group style="position:absolute;left:3376;top:1254;width:17;height:2" coordorigin="3376,1254" coordsize="17,2">
              <v:shape style="position:absolute;left:3376;top:1254;width:17;height:2" coordorigin="3376,1254" coordsize="17,0" path="m3376,1254l3393,1254e" filled="false" stroked="true" strokeweight=".129pt" strokecolor="#050000">
                <v:path arrowok="t"/>
              </v:shape>
            </v:group>
            <v:group style="position:absolute;left:3402;top:1249;width:17;height:2" coordorigin="3402,1249" coordsize="17,2">
              <v:shape style="position:absolute;left:3402;top:1249;width:17;height:2" coordorigin="3402,1249" coordsize="17,0" path="m3402,1249l3419,1249e" filled="false" stroked="true" strokeweight=".131pt" strokecolor="#050000">
                <v:path arrowok="t"/>
              </v:shape>
            </v:group>
            <v:group style="position:absolute;left:3384;top:1251;width:26;height:6" coordorigin="3384,1251" coordsize="26,6">
              <v:shape style="position:absolute;left:3384;top:1251;width:26;height:6" coordorigin="3384,1251" coordsize="26,6" path="m3384,1256l3387,1253,3390,1253,3392,1251,3410,1251e" filled="false" stroked="true" strokeweight=".84pt" strokecolor="#050000">
                <v:path arrowok="t"/>
              </v:shape>
            </v:group>
            <v:group style="position:absolute;left:3496;top:1251;width:3;height:6" coordorigin="3496,1251" coordsize="3,6">
              <v:shape style="position:absolute;left:3496;top:1251;width:3;height:6" coordorigin="3496,1251" coordsize="3,6" path="m3496,1251l3496,1253,3498,1253,3498,1256e" filled="false" stroked="true" strokeweight=".84pt" strokecolor="#050000">
                <v:path arrowok="t"/>
              </v:shape>
            </v:group>
            <v:group style="position:absolute;left:3435;top:1211;width:2;height:17" coordorigin="3435,1211" coordsize="2,17">
              <v:shape style="position:absolute;left:3435;top:1211;width:2;height:17" coordorigin="3435,1211" coordsize="0,17" path="m3435,1211l3435,1228e" filled="false" stroked="true" strokeweight=".13pt" strokecolor="#050000">
                <v:path arrowok="t"/>
              </v:shape>
            </v:group>
            <v:group style="position:absolute;left:3410;top:984;width:24;height:21" coordorigin="3410,984" coordsize="24,21">
              <v:shape style="position:absolute;left:3410;top:984;width:24;height:21" coordorigin="3410,984" coordsize="24,21" path="m3410,1005l3413,1000,3418,994,3418,989,3421,987,3421,984,3423,984,3431,984,3431,987,3434,987,3434,989,3434,994e" filled="false" stroked="true" strokeweight=".84pt" strokecolor="#050000">
                <v:path arrowok="t"/>
              </v:shape>
            </v:group>
            <v:group style="position:absolute;left:3401;top:1216;width:2;height:17" coordorigin="3401,1216" coordsize="2,17">
              <v:shape style="position:absolute;left:3401;top:1216;width:2;height:17" coordorigin="3401,1216" coordsize="0,17" path="m3401,1216l3401,1233e" filled="false" stroked="true" strokeweight=".13pt" strokecolor="#050000">
                <v:path arrowok="t"/>
              </v:shape>
            </v:group>
            <v:group style="position:absolute;left:3406;top:1209;width:2;height:17" coordorigin="3406,1209" coordsize="2,17">
              <v:shape style="position:absolute;left:3406;top:1209;width:2;height:17" coordorigin="3406,1209" coordsize="0,17" path="m3406,1209l3406,1225e" filled="false" stroked="true" strokeweight=".129pt" strokecolor="#050000">
                <v:path arrowok="t"/>
              </v:shape>
            </v:group>
            <v:group style="position:absolute;left:3403;top:1222;width:3;height:3" coordorigin="3403,1222" coordsize="3,3">
              <v:shape style="position:absolute;left:3403;top:1222;width:3;height:3" coordorigin="3403,1222" coordsize="3,3" path="m3405,1222l3403,1225e" filled="false" stroked="true" strokeweight=".84pt" strokecolor="#050000">
                <v:path arrowok="t"/>
              </v:shape>
            </v:group>
            <v:group style="position:absolute;left:3408;top:1212;width:6;height:6" coordorigin="3408,1212" coordsize="6,6">
              <v:shape style="position:absolute;left:3408;top:1212;width:6;height:6" coordorigin="3408,1212" coordsize="6,6" path="m3413,1212l3413,1214,3410,1214,3408,1217e" filled="false" stroked="true" strokeweight=".84pt" strokecolor="#050000">
                <v:path arrowok="t"/>
              </v:shape>
            </v:group>
            <v:group style="position:absolute;left:3413;top:1209;width:26;height:6" coordorigin="3413,1209" coordsize="26,6">
              <v:shape style="position:absolute;left:3413;top:1209;width:26;height:6" coordorigin="3413,1209" coordsize="26,6" path="m3439,1209l3428,1209,3426,1212,3418,1212,3415,1214,3413,1214e" filled="false" stroked="true" strokeweight=".84pt" strokecolor="#050000">
                <v:path arrowok="t"/>
              </v:shape>
            </v:group>
            <v:group style="position:absolute;left:3430;top:1210;width:17;height:2" coordorigin="3430,1210" coordsize="17,2">
              <v:shape style="position:absolute;left:3430;top:1210;width:17;height:2" coordorigin="3430,1210" coordsize="17,0" path="m3430,1210l3447,1210e" filled="false" stroked="true" strokeweight=".13pt" strokecolor="#050000">
                <v:path arrowok="t"/>
              </v:shape>
            </v:group>
            <v:group style="position:absolute;left:3525;top:1209;width:2;height:17" coordorigin="3525,1209" coordsize="2,17">
              <v:shape style="position:absolute;left:3525;top:1209;width:2;height:17" coordorigin="3525,1209" coordsize="0,17" path="m3525,1209l3525,1225e" filled="false" stroked="true" strokeweight=".13pt" strokecolor="#050000">
                <v:path arrowok="t"/>
              </v:shape>
            </v:group>
            <v:group style="position:absolute;left:3511;top:1213;width:17;height:2" coordorigin="3511,1213" coordsize="17,2">
              <v:shape style="position:absolute;left:3511;top:1213;width:17;height:2" coordorigin="3511,1213" coordsize="17,0" path="m3511,1213l3527,1213e" filled="false" stroked="true" strokeweight=".129pt" strokecolor="#050000">
                <v:path arrowok="t"/>
              </v:shape>
            </v:group>
            <v:group style="position:absolute;left:3516;top:1218;width:17;height:2" coordorigin="3516,1218" coordsize="17,2">
              <v:shape style="position:absolute;left:3516;top:1218;width:17;height:2" coordorigin="3516,1218" coordsize="17,0" path="m3516,1218l3533,1218e" filled="false" stroked="true" strokeweight=".13pt" strokecolor="#050000">
                <v:path arrowok="t"/>
              </v:shape>
            </v:group>
            <v:group style="position:absolute;left:3426;top:994;width:8;height:19" coordorigin="3426,994" coordsize="8,19">
              <v:shape style="position:absolute;left:3426;top:994;width:8;height:19" coordorigin="3426,994" coordsize="8,19" path="m3426,1013l3428,1010,3428,1005,3431,1000,3434,997,3434,994e" filled="false" stroked="true" strokeweight=".84pt" strokecolor="#050000">
                <v:path arrowok="t"/>
              </v:shape>
            </v:group>
            <v:group style="position:absolute;left:3515;top:1211;width:2;height:17" coordorigin="3515,1211" coordsize="2,17">
              <v:shape style="position:absolute;left:3515;top:1211;width:2;height:17" coordorigin="3515,1211" coordsize="0,17" path="m3515,1211l3515,1228e" filled="false" stroked="true" strokeweight=".129pt" strokecolor="#050000">
                <v:path arrowok="t"/>
              </v:shape>
            </v:group>
            <v:group style="position:absolute;left:3410;top:1209;width:2;height:17" coordorigin="3410,1209" coordsize="2,17">
              <v:shape style="position:absolute;left:3410;top:1209;width:2;height:17" coordorigin="3410,1209" coordsize="0,17" path="m3410,1209l3410,1225e" filled="false" stroked="true" strokeweight=".259pt" strokecolor="#050000">
                <v:path arrowok="t"/>
              </v:shape>
            </v:group>
            <v:group style="position:absolute;left:3413;top:1212;width:26;height:6" coordorigin="3413,1212" coordsize="26,6">
              <v:shape style="position:absolute;left:3413;top:1212;width:26;height:6" coordorigin="3413,1212" coordsize="26,6" path="m3413,1214l3413,1217,3415,1214,3421,1214,3426,1212,3439,1212e" filled="false" stroked="true" strokeweight=".84pt" strokecolor="#050000">
                <v:path arrowok="t"/>
              </v:shape>
            </v:group>
            <v:group style="position:absolute;left:3519;top:1214;width:6;height:3" coordorigin="3519,1214" coordsize="6,3">
              <v:shape style="position:absolute;left:3519;top:1214;width:6;height:3" coordorigin="3519,1214" coordsize="6,3" path="m3519,1214l3522,1214,3522,1217,3524,1217e" filled="false" stroked="true" strokeweight=".84pt" strokecolor="#050000">
                <v:path arrowok="t"/>
              </v:shape>
            </v:group>
            <v:group style="position:absolute;left:3514;top:1214;width:6;height:6" coordorigin="3514,1214" coordsize="6,6">
              <v:shape style="position:absolute;left:3514;top:1214;width:6;height:6" coordorigin="3514,1214" coordsize="6,6" path="m3514,1220l3516,1217,3519,1214e" filled="false" stroked="true" strokeweight=".84pt" strokecolor="#050000">
                <v:path arrowok="t"/>
              </v:shape>
            </v:group>
            <v:group style="position:absolute;left:3458;top:1172;width:2;height:17" coordorigin="3458,1172" coordsize="2,17">
              <v:shape style="position:absolute;left:3458;top:1172;width:2;height:17" coordorigin="3458,1172" coordsize="0,17" path="m3458,1172l3458,1189e" filled="false" stroked="true" strokeweight=".13pt" strokecolor="#050000">
                <v:path arrowok="t"/>
              </v:shape>
            </v:group>
            <v:group style="position:absolute;left:3427;top:1178;width:2;height:17" coordorigin="3427,1178" coordsize="2,17">
              <v:shape style="position:absolute;left:3427;top:1178;width:2;height:17" coordorigin="3427,1178" coordsize="0,17" path="m3427,1178l3427,1194e" filled="false" stroked="true" strokeweight=".129pt" strokecolor="#050000">
                <v:path arrowok="t"/>
              </v:shape>
            </v:group>
            <v:group style="position:absolute;left:3428;top:1181;width:6;height:3" coordorigin="3428,1181" coordsize="6,3">
              <v:shape style="position:absolute;left:3428;top:1181;width:6;height:3" coordorigin="3428,1181" coordsize="6,3" path="m3434,1181l3431,1183,3428,1181e" filled="false" stroked="true" strokeweight=".84pt" strokecolor="#050000">
                <v:path arrowok="t"/>
              </v:shape>
            </v:group>
            <v:group style="position:absolute;left:3434;top:1170;width:2;height:17" coordorigin="3434,1170" coordsize="2,17">
              <v:shape style="position:absolute;left:3434;top:1170;width:2;height:17" coordorigin="3434,1170" coordsize="0,17" path="m3434,1170l3434,1187e" filled="false" stroked="true" strokeweight=".259pt" strokecolor="#050000">
                <v:path arrowok="t"/>
              </v:shape>
            </v:group>
            <v:group style="position:absolute;left:3436;top:1173;width:26;height:6" coordorigin="3436,1173" coordsize="26,6">
              <v:shape style="position:absolute;left:3436;top:1173;width:26;height:6" coordorigin="3436,1173" coordsize="26,6" path="m3436,1178l3439,1176,3449,1176,3452,1173,3462,1173e" filled="false" stroked="true" strokeweight=".84pt" strokecolor="#050000">
                <v:path arrowok="t"/>
              </v:shape>
            </v:group>
            <v:group style="position:absolute;left:3451;top:1179;width:17;height:2" coordorigin="3451,1179" coordsize="17,2">
              <v:shape style="position:absolute;left:3451;top:1179;width:17;height:2" coordorigin="3451,1179" coordsize="17,0" path="m3451,1179l3468,1179e" filled="false" stroked="true" strokeweight=".13pt" strokecolor="#050000">
                <v:path arrowok="t"/>
              </v:shape>
            </v:group>
            <v:group style="position:absolute;left:3542;top:1176;width:3;height:3" coordorigin="3542,1176" coordsize="3,3">
              <v:shape style="position:absolute;left:3542;top:1176;width:3;height:3" coordorigin="3542,1176" coordsize="3,3" path="m3542,1176l3545,1176,3545,1178e" filled="false" stroked="true" strokeweight=".84pt" strokecolor="#050000">
                <v:path arrowok="t"/>
              </v:shape>
            </v:group>
            <v:group style="position:absolute;left:3537;top:1178;width:3;height:6" coordorigin="3537,1178" coordsize="3,6">
              <v:shape style="position:absolute;left:3537;top:1178;width:3;height:6" coordorigin="3537,1178" coordsize="3,6" path="m3537,1183l3537,1181,3540,1178e" filled="false" stroked="true" strokeweight=".84pt" strokecolor="#050000">
                <v:path arrowok="t"/>
              </v:shape>
            </v:group>
            <v:group style="position:absolute;left:3502;top:1056;width:2;height:17" coordorigin="3502,1056" coordsize="2,17">
              <v:shape style="position:absolute;left:3502;top:1056;width:2;height:17" coordorigin="3502,1056" coordsize="0,17" path="m3502,1056l3502,1073e" filled="false" stroked="true" strokeweight=".129pt" strokecolor="#050000">
                <v:path arrowok="t"/>
              </v:shape>
            </v:group>
            <v:group style="position:absolute;left:3538;top:1175;width:2;height:17" coordorigin="3538,1175" coordsize="2,17">
              <v:shape style="position:absolute;left:3538;top:1175;width:2;height:17" coordorigin="3538,1175" coordsize="0,17" path="m3538,1175l3538,1192e" filled="false" stroked="true" strokeweight=".129pt" strokecolor="#050000">
                <v:path arrowok="t"/>
              </v:shape>
            </v:group>
            <v:group style="position:absolute;left:3472;top:1059;width:29;height:3" coordorigin="3472,1059" coordsize="29,3">
              <v:shape style="position:absolute;left:3472;top:1059;width:29;height:3" coordorigin="3472,1059" coordsize="29,3" path="m3472,1062l3480,1062,3483,1059,3501,1059e" filled="false" stroked="true" strokeweight=".84pt" strokecolor="#050000">
                <v:path arrowok="t"/>
              </v:shape>
            </v:group>
            <v:group style="position:absolute;left:3434;top:1178;width:26;height:3" coordorigin="3434,1178" coordsize="26,3">
              <v:shape style="position:absolute;left:3434;top:1178;width:26;height:3" coordorigin="3434,1178" coordsize="26,3" path="m3434,1181l3439,1181,3444,1178,3459,1178e" filled="false" stroked="true" strokeweight=".84pt" strokecolor="#050000">
                <v:path arrowok="t"/>
              </v:shape>
            </v:group>
            <v:group style="position:absolute;left:3542;top:1188;width:3;height:3" coordorigin="3542,1188" coordsize="3,3">
              <v:shape style="position:absolute;left:3542;top:1188;width:3;height:3" coordorigin="3542,1188" coordsize="3,3" path="m3542,1188l3545,1191e" filled="false" stroked="true" strokeweight=".84pt" strokecolor="#050000">
                <v:path arrowok="t"/>
              </v:shape>
            </v:group>
            <v:group style="position:absolute;left:3206;top:1354;width:13;height:11" coordorigin="3206,1354" coordsize="13,11">
              <v:shape style="position:absolute;left:3206;top:1354;width:13;height:11" coordorigin="3206,1354" coordsize="13,11" path="m3206,1354l3214,1354,3216,1357,3219,1359,3219,1364e" filled="false" stroked="true" strokeweight=".84pt" strokecolor="#050000">
                <v:path arrowok="t"/>
              </v:shape>
            </v:group>
            <v:group style="position:absolute;left:3448;top:957;width:17;height:2" coordorigin="3448,957" coordsize="17,2">
              <v:shape style="position:absolute;left:3448;top:957;width:17;height:2" coordorigin="3448,957" coordsize="17,0" path="m3448,957l3465,957e" filled="false" stroked="true" strokeweight=".13pt" strokecolor="#050000">
                <v:path arrowok="t"/>
              </v:shape>
            </v:group>
            <v:group style="position:absolute;left:3588;top:1105;width:2;height:17" coordorigin="3588,1105" coordsize="2,17">
              <v:shape style="position:absolute;left:3588;top:1105;width:2;height:17" coordorigin="3588,1105" coordsize="0,17" path="m3588,1105l3588,1122e" filled="false" stroked="true" strokeweight=".13pt" strokecolor="#050000">
                <v:path arrowok="t"/>
              </v:shape>
            </v:group>
            <v:group style="position:absolute;left:3600;top:1058;width:2;height:17" coordorigin="3600,1058" coordsize="2,17">
              <v:shape style="position:absolute;left:3600;top:1058;width:2;height:17" coordorigin="3600,1058" coordsize="0,17" path="m3600,1058l3600,1075e" filled="false" stroked="true" strokeweight=".13pt" strokecolor="#050000">
                <v:path arrowok="t"/>
              </v:shape>
            </v:group>
            <v:group style="position:absolute;left:3596;top:1071;width:17;height:2" coordorigin="3596,1071" coordsize="17,2">
              <v:shape style="position:absolute;left:3596;top:1071;width:17;height:2" coordorigin="3596,1071" coordsize="17,0" path="m3596,1071l3613,1071e" filled="false" stroked="true" strokeweight=".129pt" strokecolor="#050000">
                <v:path arrowok="t"/>
              </v:shape>
            </v:group>
            <v:group style="position:absolute;left:3600;top:1058;width:2;height:17" coordorigin="3600,1058" coordsize="2,17">
              <v:shape style="position:absolute;left:3600;top:1058;width:2;height:17" coordorigin="3600,1058" coordsize="0,17" path="m3600,1058l3600,1075e" filled="false" stroked="true" strokeweight=".13pt" strokecolor="#050000">
                <v:path arrowok="t"/>
              </v:shape>
            </v:group>
            <v:group style="position:absolute;left:3479;top:1134;width:2;height:17" coordorigin="3479,1134" coordsize="2,17">
              <v:shape style="position:absolute;left:3479;top:1134;width:2;height:17" coordorigin="3479,1134" coordsize="0,17" path="m3479,1134l3479,1150e" filled="false" stroked="true" strokeweight=".13pt" strokecolor="#050000">
                <v:path arrowok="t"/>
              </v:shape>
            </v:group>
            <v:group style="position:absolute;left:3448;top:1139;width:2;height:17" coordorigin="3448,1139" coordsize="2,17">
              <v:shape style="position:absolute;left:3448;top:1139;width:2;height:17" coordorigin="3448,1139" coordsize="0,17" path="m3448,1139l3448,1155e" filled="false" stroked="true" strokeweight=".13pt" strokecolor="#050000">
                <v:path arrowok="t"/>
              </v:shape>
            </v:group>
            <v:group style="position:absolute;left:3446;top:1145;width:3;height:3" coordorigin="3446,1145" coordsize="3,3">
              <v:shape style="position:absolute;left:3446;top:1145;width:3;height:3" coordorigin="3446,1145" coordsize="3,3" path="m3446,1147l3449,1145e" filled="false" stroked="true" strokeweight=".84pt" strokecolor="#050000">
                <v:path arrowok="t"/>
              </v:shape>
            </v:group>
            <v:group style="position:absolute;left:3453;top:1131;width:2;height:17" coordorigin="3453,1131" coordsize="2,17">
              <v:shape style="position:absolute;left:3453;top:1131;width:2;height:17" coordorigin="3453,1131" coordsize="0,17" path="m3453,1131l3453,1148e" filled="false" stroked="true" strokeweight=".129pt" strokecolor="#050000">
                <v:path arrowok="t"/>
              </v:shape>
            </v:group>
            <v:group style="position:absolute;left:3452;top:1137;width:6;height:3" coordorigin="3452,1137" coordsize="6,3">
              <v:shape style="position:absolute;left:3452;top:1137;width:6;height:3" coordorigin="3452,1137" coordsize="6,3" path="m3457,1137l3454,1139,3452,1139e" filled="false" stroked="true" strokeweight=".84pt" strokecolor="#050000">
                <v:path arrowok="t"/>
              </v:shape>
            </v:group>
            <v:group style="position:absolute;left:3483;top:1132;width:3;height:3" coordorigin="3483,1132" coordsize="3,3">
              <v:shape style="position:absolute;left:3483;top:1132;width:3;height:3" coordorigin="3483,1132" coordsize="3,3" path="m3485,1132l3483,1132,3483,1134e" filled="false" stroked="true" strokeweight=".84pt" strokecolor="#050000">
                <v:path arrowok="t"/>
              </v:shape>
            </v:group>
            <v:group style="position:absolute;left:3457;top:1134;width:26;height:3" coordorigin="3457,1134" coordsize="26,3">
              <v:shape style="position:absolute;left:3457;top:1134;width:26;height:3" coordorigin="3457,1134" coordsize="26,3" path="m3457,1137l3462,1137,3467,1134,3483,1134e" filled="false" stroked="true" strokeweight=".84pt" strokecolor="#050000">
                <v:path arrowok="t"/>
              </v:shape>
            </v:group>
            <v:group style="position:absolute;left:3448;top:1138;width:17;height:2" coordorigin="3448,1138" coordsize="17,2">
              <v:shape style="position:absolute;left:3448;top:1138;width:17;height:2" coordorigin="3448,1138" coordsize="17,0" path="m3448,1138l3465,1138e" filled="false" stroked="true" strokeweight=".13pt" strokecolor="#050000">
                <v:path arrowok="t"/>
              </v:shape>
            </v:group>
            <v:group style="position:absolute;left:3563;top:1134;width:8;height:6" coordorigin="3563,1134" coordsize="8,6">
              <v:shape style="position:absolute;left:3563;top:1134;width:8;height:6" coordorigin="3563,1134" coordsize="8,6" path="m3563,1134l3566,1134,3566,1137,3568,1137,3568,1139,3571,1139e" filled="false" stroked="true" strokeweight=".84pt" strokecolor="#050000">
                <v:path arrowok="t"/>
              </v:shape>
            </v:group>
            <v:group style="position:absolute;left:3555;top:1135;width:17;height:2" coordorigin="3555,1135" coordsize="17,2">
              <v:shape style="position:absolute;left:3555;top:1135;width:17;height:2" coordorigin="3555,1135" coordsize="17,0" path="m3555,1135l3571,1135e" filled="false" stroked="true" strokeweight=".129pt" strokecolor="#050000">
                <v:path arrowok="t"/>
              </v:shape>
            </v:group>
            <v:group style="position:absolute;left:3572;top:1131;width:2;height:17" coordorigin="3572,1131" coordsize="2,17">
              <v:shape style="position:absolute;left:3572;top:1131;width:2;height:17" coordorigin="3572,1131" coordsize="0,17" path="m3572,1131l3572,1148e" filled="false" stroked="true" strokeweight=".129pt" strokecolor="#050000">
                <v:path arrowok="t"/>
              </v:shape>
            </v:group>
            <v:group style="position:absolute;left:3569;top:1131;width:2;height:17" coordorigin="3569,1131" coordsize="2,17">
              <v:shape style="position:absolute;left:3569;top:1131;width:2;height:17" coordorigin="3569,1131" coordsize="0,17" path="m3569,1131l3569,1148e" filled="false" stroked="true" strokeweight=".129pt" strokecolor="#050000">
                <v:path arrowok="t"/>
              </v:shape>
            </v:group>
            <v:group style="position:absolute;left:3568;top:1139;width:3;height:3" coordorigin="3568,1139" coordsize="3,3">
              <v:shape style="position:absolute;left:3568;top:1139;width:3;height:3" coordorigin="3568,1139" coordsize="3,3" path="m3568,1139l3568,1142,3571,1142e" filled="false" stroked="true" strokeweight=".84pt" strokecolor="#050000">
                <v:path arrowok="t"/>
              </v:shape>
            </v:group>
            <v:group style="position:absolute;left:3607;top:1064;width:3;height:3" coordorigin="3607,1064" coordsize="3,3">
              <v:shape style="position:absolute;left:3607;top:1064;width:3;height:3" coordorigin="3607,1064" coordsize="3,3" path="m3610,1067l3610,1064,3607,1064e" filled="false" stroked="true" strokeweight=".84pt" strokecolor="#050000">
                <v:path arrowok="t"/>
              </v:shape>
            </v:group>
            <v:group style="position:absolute;left:3601;top:1063;width:17;height:2" coordorigin="3601,1063" coordsize="17,2">
              <v:shape style="position:absolute;left:3601;top:1063;width:17;height:2" coordorigin="3601,1063" coordsize="17,0" path="m3601,1063l3618,1063e" filled="false" stroked="true" strokeweight=".129pt" strokecolor="#050000">
                <v:path arrowok="t"/>
              </v:shape>
            </v:group>
            <v:group style="position:absolute;left:3606;top:1051;width:2;height:17" coordorigin="3606,1051" coordsize="2,17">
              <v:shape style="position:absolute;left:3606;top:1051;width:2;height:17" coordorigin="3606,1051" coordsize="0,17" path="m3606,1051l3606,1067e" filled="false" stroked="true" strokeweight=".129pt" strokecolor="#050000">
                <v:path arrowok="t"/>
              </v:shape>
            </v:group>
            <v:group style="position:absolute;left:3559;top:1136;width:2;height:17" coordorigin="3559,1136" coordsize="2,17">
              <v:shape style="position:absolute;left:3559;top:1136;width:2;height:17" coordorigin="3559,1136" coordsize="0,17" path="m3559,1136l3559,1153e" filled="false" stroked="true" strokeweight=".13pt" strokecolor="#050000">
                <v:path arrowok="t"/>
              </v:shape>
            </v:group>
            <v:group style="position:absolute;left:3604;top:1059;width:3;height:6" coordorigin="3604,1059" coordsize="3,6">
              <v:shape style="position:absolute;left:3604;top:1059;width:3;height:6" coordorigin="3604,1059" coordsize="3,6" path="m3607,1064l3607,1062,3604,1062,3604,1059e" filled="false" stroked="true" strokeweight=".84pt" strokecolor="#050000">
                <v:path arrowok="t"/>
              </v:shape>
            </v:group>
            <v:group style="position:absolute;left:3607;top:1062;width:3;height:3" coordorigin="3607,1062" coordsize="3,3">
              <v:shape style="position:absolute;left:3607;top:1062;width:3;height:3" coordorigin="3607,1062" coordsize="3,3" path="m3610,1062l3607,1064e" filled="false" stroked="true" strokeweight=".84pt" strokecolor="#050000">
                <v:path arrowok="t"/>
              </v:shape>
            </v:group>
            <v:group style="position:absolute;left:3604;top:1059;width:6;height:3" coordorigin="3604,1059" coordsize="6,3">
              <v:shape style="position:absolute;left:3604;top:1059;width:6;height:3" coordorigin="3604,1059" coordsize="6,3" path="m3604,1059l3607,1059,3610,1062e" filled="false" stroked="true" strokeweight=".84pt" strokecolor="#050000">
                <v:path arrowok="t"/>
              </v:shape>
            </v:group>
            <v:group style="position:absolute;left:3441;top:1146;width:17;height:2" coordorigin="3441,1146" coordsize="17,2">
              <v:shape style="position:absolute;left:3441;top:1146;width:17;height:2" coordorigin="3441,1146" coordsize="17,0" path="m3441,1146l3457,1146e" filled="false" stroked="true" strokeweight=".129pt" strokecolor="#050000">
                <v:path arrowok="t"/>
              </v:shape>
            </v:group>
            <v:group style="position:absolute;left:3452;top:1134;width:32;height:6" coordorigin="3452,1134" coordsize="32,6">
              <v:shape style="position:absolute;left:3452;top:1134;width:32;height:6" coordorigin="3452,1134" coordsize="32,6" path="m3452,1139l3459,1139,3462,1137,3472,1137,3478,1134,3483,1134e" filled="false" stroked="true" strokeweight=".84pt" strokecolor="#050000">
                <v:path arrowok="t"/>
              </v:shape>
            </v:group>
            <v:group style="position:absolute;left:3560;top:1137;width:3;height:8" coordorigin="3560,1137" coordsize="3,8">
              <v:shape style="position:absolute;left:3560;top:1137;width:3;height:8" coordorigin="3560,1137" coordsize="3,8" path="m3563,1137l3563,1139,3560,1145e" filled="false" stroked="true" strokeweight=".84pt" strokecolor="#050000">
                <v:path arrowok="t"/>
              </v:shape>
            </v:group>
            <v:group style="position:absolute;left:3563;top:1137;width:6;height:3" coordorigin="3563,1137" coordsize="6,3">
              <v:shape style="position:absolute;left:3563;top:1137;width:6;height:3" coordorigin="3563,1137" coordsize="6,3" path="m3563,1137l3566,1137,3566,1139,3568,1139e" filled="false" stroked="true" strokeweight=".84pt" strokecolor="#050000">
                <v:path arrowok="t"/>
              </v:shape>
            </v:group>
            <v:group style="position:absolute;left:3497;top:1095;width:2;height:17" coordorigin="3497,1095" coordsize="2,17">
              <v:shape style="position:absolute;left:3497;top:1095;width:2;height:17" coordorigin="3497,1095" coordsize="0,17" path="m3497,1095l3497,1111e" filled="false" stroked="true" strokeweight=".13pt" strokecolor="#050000">
                <v:path arrowok="t"/>
              </v:shape>
            </v:group>
            <v:group style="position:absolute;left:3462;top:1108;width:6;height:3" coordorigin="3462,1108" coordsize="6,3">
              <v:shape style="position:absolute;left:3462;top:1108;width:6;height:3" coordorigin="3462,1108" coordsize="6,3" path="m3467,1108l3465,1108,3465,1111,3462,1108,3465,1108e" filled="false" stroked="true" strokeweight=".84pt" strokecolor="#050000">
                <v:path arrowok="t"/>
              </v:shape>
            </v:group>
            <v:group style="position:absolute;left:3463;top:1100;width:2;height:17" coordorigin="3463,1100" coordsize="2,17">
              <v:shape style="position:absolute;left:3463;top:1100;width:2;height:17" coordorigin="3463,1100" coordsize="0,17" path="m3463,1100l3463,1117e" filled="false" stroked="true" strokeweight=".129pt" strokecolor="#050000">
                <v:path arrowok="t"/>
              </v:shape>
            </v:group>
            <v:group style="position:absolute;left:3466;top:1092;width:2;height:17" coordorigin="3466,1092" coordsize="2,17">
              <v:shape style="position:absolute;left:3466;top:1092;width:2;height:17" coordorigin="3466,1092" coordsize="0,17" path="m3466,1092l3466,1109e" filled="false" stroked="true" strokeweight=".129pt" strokecolor="#050000">
                <v:path arrowok="t"/>
              </v:shape>
            </v:group>
            <v:group style="position:absolute;left:3465;top:1098;width:8;height:3" coordorigin="3465,1098" coordsize="8,3">
              <v:shape style="position:absolute;left:3465;top:1098;width:8;height:3" coordorigin="3465,1098" coordsize="8,3" path="m3465,1101l3467,1101,3467,1098,3472,1098,3470,1098,3472,1101,3467,1101e" filled="false" stroked="true" strokeweight=".84pt" strokecolor="#050000">
                <v:path arrowok="t"/>
              </v:shape>
            </v:group>
            <v:group style="position:absolute;left:3490;top:1094;width:17;height:2" coordorigin="3490,1094" coordsize="17,2">
              <v:shape style="position:absolute;left:3490;top:1094;width:17;height:2" coordorigin="3490,1094" coordsize="17,0" path="m3490,1094l3507,1094e" filled="false" stroked="true" strokeweight=".129pt" strokecolor="#050000">
                <v:path arrowok="t"/>
              </v:shape>
            </v:group>
            <v:group style="position:absolute;left:3490;top:1095;width:17;height:2" coordorigin="3490,1095" coordsize="17,2">
              <v:shape style="position:absolute;left:3490;top:1095;width:17;height:2" coordorigin="3490,1095" coordsize="17,0" path="m3490,1095l3507,1095e" filled="false" stroked="true" strokeweight=".259pt" strokecolor="#050000">
                <v:path arrowok="t"/>
              </v:shape>
            </v:group>
            <v:group style="position:absolute;left:3472;top:1095;width:26;height:6" coordorigin="3472,1095" coordsize="26,6">
              <v:shape style="position:absolute;left:3472;top:1095;width:26;height:6" coordorigin="3472,1095" coordsize="26,6" path="m3472,1101l3475,1098,3478,1098,3480,1095,3498,1095e" filled="false" stroked="true" strokeweight=".84pt" strokecolor="#050000">
                <v:path arrowok="t"/>
              </v:shape>
            </v:group>
            <v:group style="position:absolute;left:3584;top:1095;width:6;height:6" coordorigin="3584,1095" coordsize="6,6">
              <v:shape style="position:absolute;left:3584;top:1095;width:6;height:6" coordorigin="3584,1095" coordsize="6,6" path="m3584,1095l3586,1098,3589,1098,3589,1101e" filled="false" stroked="true" strokeweight=".84pt" strokecolor="#050000">
                <v:path arrowok="t"/>
              </v:shape>
            </v:group>
            <v:group style="position:absolute;left:3575;top:1097;width:17;height:2" coordorigin="3575,1097" coordsize="17,2">
              <v:shape style="position:absolute;left:3575;top:1097;width:17;height:2" coordorigin="3575,1097" coordsize="17,0" path="m3575,1097l3592,1097e" filled="false" stroked="true" strokeweight=".13pt" strokecolor="#050000">
                <v:path arrowok="t"/>
              </v:shape>
            </v:group>
            <v:group style="position:absolute;left:3589;top:1101;width:3;height:3" coordorigin="3589,1101" coordsize="3,3">
              <v:shape style="position:absolute;left:3589;top:1101;width:3;height:3" coordorigin="3589,1101" coordsize="3,3" path="m3591,1101l3589,1101,3589,1103e" filled="false" stroked="true" strokeweight=".84pt" strokecolor="#050000">
                <v:path arrowok="t"/>
              </v:shape>
            </v:group>
            <v:group style="position:absolute;left:3472;top:1057;width:29;height:6" coordorigin="3472,1057" coordsize="29,6">
              <v:shape style="position:absolute;left:3472;top:1057;width:29;height:6" coordorigin="3472,1057" coordsize="29,6" path="m3472,1062l3475,1059,3483,1059,3485,1057,3501,1057,3501,1059e" filled="false" stroked="true" strokeweight=".84pt" strokecolor="#050000">
                <v:path arrowok="t"/>
              </v:shape>
            </v:group>
            <v:group style="position:absolute;left:3580;top:1097;width:2;height:17" coordorigin="3580,1097" coordsize="2,17">
              <v:shape style="position:absolute;left:3580;top:1097;width:2;height:17" coordorigin="3580,1097" coordsize="0,17" path="m3580,1097l3580,1114e" filled="false" stroked="true" strokeweight=".13pt" strokecolor="#050000">
                <v:path arrowok="t"/>
              </v:shape>
            </v:group>
            <v:group style="position:absolute;left:3461;top:1063;width:17;height:2" coordorigin="3461,1063" coordsize="17,2">
              <v:shape style="position:absolute;left:3461;top:1063;width:17;height:2" coordorigin="3461,1063" coordsize="17,0" path="m3461,1063l3478,1063e" filled="false" stroked="true" strokeweight=".129pt" strokecolor="#050000">
                <v:path arrowok="t"/>
              </v:shape>
            </v:group>
            <v:group style="position:absolute;left:3470;top:1062;width:3;height:3" coordorigin="3470,1062" coordsize="3,3">
              <v:shape style="position:absolute;left:3470;top:1062;width:3;height:3" coordorigin="3470,1062" coordsize="3,3" path="m3472,1062l3472,1064,3470,1064e" filled="false" stroked="true" strokeweight=".84pt" strokecolor="#050000">
                <v:path arrowok="t"/>
              </v:shape>
            </v:group>
            <v:group style="position:absolute;left:3474;top:1053;width:2;height:17" coordorigin="3474,1053" coordsize="2,17">
              <v:shape style="position:absolute;left:3474;top:1053;width:2;height:17" coordorigin="3474,1053" coordsize="0,17" path="m3474,1053l3474,1070e" filled="false" stroked="true" strokeweight=".129pt" strokecolor="#050000">
                <v:path arrowok="t"/>
              </v:shape>
            </v:group>
            <v:group style="position:absolute;left:3471;top:1053;width:2;height:17" coordorigin="3471,1053" coordsize="2,17">
              <v:shape style="position:absolute;left:3471;top:1053;width:2;height:17" coordorigin="3471,1053" coordsize="0,17" path="m3471,1053l3471,1070e" filled="false" stroked="true" strokeweight=".13pt" strokecolor="#050000">
                <v:path arrowok="t"/>
              </v:shape>
            </v:group>
            <v:group style="position:absolute;left:3467;top:1098;width:32;height:3" coordorigin="3467,1098" coordsize="32,3">
              <v:shape style="position:absolute;left:3467;top:1098;width:32;height:3" coordorigin="3467,1098" coordsize="32,3" path="m3467,1101l3478,1101,3480,1098,3498,1098e" filled="false" stroked="true" strokeweight=".84pt" strokecolor="#050000">
                <v:path arrowok="t"/>
              </v:shape>
            </v:group>
            <v:group style="position:absolute;left:3584;top:1098;width:6;height:3" coordorigin="3584,1098" coordsize="6,3">
              <v:shape style="position:absolute;left:3584;top:1098;width:6;height:3" coordorigin="3584,1098" coordsize="6,3" path="m3584,1098l3586,1098,3586,1101,3589,1101e" filled="false" stroked="true" strokeweight=".84pt" strokecolor="#050000">
                <v:path arrowok="t"/>
              </v:shape>
            </v:group>
            <v:group style="position:absolute;left:3502;top:1056;width:2;height:17" coordorigin="3502,1056" coordsize="2,17">
              <v:shape style="position:absolute;left:3502;top:1056;width:2;height:17" coordorigin="3502,1056" coordsize="0,17" path="m3502,1056l3502,1073e" filled="false" stroked="true" strokeweight=".129pt" strokecolor="#050000">
                <v:path arrowok="t"/>
              </v:shape>
            </v:group>
            <v:group style="position:absolute;left:3471;top:1053;width:2;height:17" coordorigin="3471,1053" coordsize="2,17">
              <v:shape style="position:absolute;left:3471;top:1053;width:2;height:17" coordorigin="3471,1053" coordsize="0,17" path="m3471,1053l3471,1070e" filled="false" stroked="true" strokeweight=".13pt" strokecolor="#050000">
                <v:path arrowok="t"/>
              </v:shape>
            </v:group>
            <v:group style="position:absolute;left:3467;top:1069;width:6;height:3" coordorigin="3467,1069" coordsize="6,3">
              <v:shape style="position:absolute;left:3467;top:1069;width:6;height:3" coordorigin="3467,1069" coordsize="6,3" path="m3472,1069l3470,1072,3467,1072,3467,1069,3470,1069,3470,1072e" filled="false" stroked="true" strokeweight=".84pt" strokecolor="#050000">
                <v:path arrowok="t"/>
              </v:shape>
            </v:group>
            <v:group style="position:absolute;left:3467;top:1062;width:3;height:3" coordorigin="3467,1062" coordsize="3,3">
              <v:shape style="position:absolute;left:3467;top:1062;width:3;height:3" coordorigin="3467,1062" coordsize="3,3" path="m3467,1064l3467,1062,3470,1062e" filled="false" stroked="true" strokeweight=".84pt" strokecolor="#050000">
                <v:path arrowok="t"/>
              </v:shape>
            </v:group>
            <v:group style="position:absolute;left:3467;top:1059;width:6;height:6" coordorigin="3467,1059" coordsize="6,6">
              <v:shape style="position:absolute;left:3467;top:1059;width:6;height:6" coordorigin="3467,1059" coordsize="6,6" path="m3467,1064l3467,1062,3470,1059,3472,1059,3472,1062e" filled="false" stroked="true" strokeweight=".84pt" strokecolor="#050000">
                <v:path arrowok="t"/>
              </v:shape>
            </v:group>
            <v:group style="position:absolute;left:1397;top:1225;width:34;height:3" coordorigin="1397,1225" coordsize="34,3">
              <v:shape style="position:absolute;left:1397;top:1225;width:34;height:3" coordorigin="1397,1225" coordsize="34,3" path="m1430,1225l1428,1227,1402,1227,1402,1225,1397,1225e" filled="false" stroked="true" strokeweight=".84pt" strokecolor="#050000">
                <v:path arrowok="t"/>
              </v:shape>
            </v:group>
            <v:group style="position:absolute;left:1511;top:1240;width:34;height:6" coordorigin="1511,1240" coordsize="34,6">
              <v:shape style="position:absolute;left:1511;top:1240;width:34;height:6" coordorigin="1511,1240" coordsize="34,6" path="m1544,1240l1542,1243,1534,1243,1531,1245,1529,1243,1516,1243,1513,1240,1511,1240e" filled="false" stroked="true" strokeweight=".84pt" strokecolor="#050000">
                <v:path arrowok="t"/>
              </v:shape>
            </v:group>
            <v:group style="position:absolute;left:1627;top:1253;width:34;height:3" coordorigin="1627,1253" coordsize="34,3">
              <v:shape style="position:absolute;left:1627;top:1253;width:34;height:3" coordorigin="1627,1253" coordsize="34,3" path="m1661,1253l1658,1253,1658,1256,1630,1256,1630,1253,1627,1253e" filled="false" stroked="true" strokeweight=".84pt" strokecolor="#050000">
                <v:path arrowok="t"/>
              </v:shape>
            </v:group>
            <v:group style="position:absolute;left:962;top:940;width:11;height:11" coordorigin="962,940" coordsize="11,11">
              <v:shape style="position:absolute;left:962;top:940;width:11;height:11" coordorigin="962,940" coordsize="11,11" path="m972,950l972,948,970,945,967,945,967,943,962,943,962,940e" filled="false" stroked="true" strokeweight=".84pt" strokecolor="#050000">
                <v:path arrowok="t"/>
              </v:shape>
            </v:group>
            <v:group style="position:absolute;left:2116;top:1357;width:99;height:24" coordorigin="2116,1357" coordsize="99,24">
              <v:shape style="position:absolute;left:2116;top:1357;width:99;height:24" coordorigin="2116,1357" coordsize="99,24" path="m2116,1380l2124,1380,2132,1377,2145,1377,2150,1375,2158,1375,2163,1372,2171,1370,2176,1370,2181,1367,2186,1367,2191,1364,2199,1364,2204,1362,2209,1359,2215,1357e" filled="false" stroked="true" strokeweight=".84pt" strokecolor="#050000">
                <v:path arrowok="t"/>
              </v:shape>
            </v:group>
            <v:group style="position:absolute;left:913;top:1191;width:3;height:6" coordorigin="913,1191" coordsize="3,6">
              <v:shape style="position:absolute;left:913;top:1191;width:3;height:6" coordorigin="913,1191" coordsize="3,6" path="m915,1196l913,1191e" filled="false" stroked="true" strokeweight=".84pt" strokecolor="#050000">
                <v:path arrowok="t"/>
              </v:shape>
            </v:group>
            <v:group style="position:absolute;left:2217;top:1348;width:2;height:17" coordorigin="2217,1348" coordsize="2,17">
              <v:shape style="position:absolute;left:2217;top:1348;width:2;height:17" coordorigin="2217,1348" coordsize="0,17" path="m2217,1348l2217,1365e" filled="false" stroked="true" strokeweight=".259pt" strokecolor="#050000">
                <v:path arrowok="t"/>
              </v:shape>
            </v:group>
            <v:group style="position:absolute;left:923;top:1095;width:34;height:26" coordorigin="923,1095" coordsize="34,26">
              <v:shape style="position:absolute;left:923;top:1095;width:34;height:26" coordorigin="923,1095" coordsize="34,26" path="m923,1095l926,1101,931,1103,934,1108,939,1111,941,1113,947,1116,952,1119,957,1121e" filled="false" stroked="true" strokeweight=".84pt" strokecolor="#050000">
                <v:path arrowok="t"/>
              </v:shape>
            </v:group>
            <v:group style="position:absolute;left:965;top:1126;width:19;height:8" coordorigin="965,1126" coordsize="19,8">
              <v:shape style="position:absolute;left:965;top:1126;width:19;height:8" coordorigin="965,1126" coordsize="19,8" path="m965,1126l970,1129,972,1132,983,1134e" filled="false" stroked="true" strokeweight=".84pt" strokecolor="#050000">
                <v:path arrowok="t"/>
              </v:shape>
            </v:group>
            <v:group style="position:absolute;left:985;top:1137;width:151;height:52" coordorigin="985,1137" coordsize="151,52">
              <v:shape style="position:absolute;left:985;top:1137;width:151;height:52" coordorigin="985,1137" coordsize="151,52" path="m985,1137l996,1142,1003,1145,1014,1147,1022,1152,1032,1155,1040,1157,1050,1163,1060,1165,1068,1168,1079,1170,1097,1178,1115,1183,1135,1188e" filled="false" stroked="true" strokeweight=".84pt" strokecolor="#050000">
                <v:path arrowok="t"/>
              </v:shape>
            </v:group>
            <v:group style="position:absolute;left:1141;top:1191;width:182;height:42" coordorigin="1141,1191" coordsize="182,42">
              <v:shape style="position:absolute;left:1141;top:1191;width:182;height:42" coordorigin="1141,1191" coordsize="182,42" path="m1141,1191l1154,1194,1164,1196,1174,1199,1187,1201,1208,1207,1231,1212,1254,1217,1275,1222,1299,1227,1322,1230,1322,1232e" filled="false" stroked="true" strokeweight=".84pt" strokecolor="#050000">
                <v:path arrowok="t"/>
              </v:shape>
            </v:group>
            <v:group style="position:absolute;left:1330;top:1232;width:389;height:50" coordorigin="1330,1232" coordsize="389,50">
              <v:shape style="position:absolute;left:1330;top:1232;width:389;height:50" coordorigin="1330,1232" coordsize="389,50" path="m1330,1232l1353,1238,1376,1240,1399,1243,1423,1248,1446,1251,1469,1253,1490,1258,1513,1261,1524,1261,1547,1264,1570,1266,1596,1269,1619,1271,1643,1274,1666,1276,1689,1279,1713,1279,1718,1282e" filled="false" stroked="true" strokeweight=".84pt" strokecolor="#050000">
                <v:path arrowok="t"/>
              </v:shape>
            </v:group>
            <v:group style="position:absolute;left:1726;top:1282;width:202;height:6" coordorigin="1726,1282" coordsize="202,6">
              <v:shape style="position:absolute;left:1726;top:1282;width:202;height:6" coordorigin="1726,1282" coordsize="202,6" path="m1726,1282l1751,1282,1775,1284,1801,1284,1826,1287,1927,1287e" filled="false" stroked="true" strokeweight=".84pt" strokecolor="#050000">
                <v:path arrowok="t"/>
              </v:shape>
            </v:group>
            <v:group style="position:absolute;left:1935;top:1276;width:187;height:11" coordorigin="1935,1276" coordsize="187,11">
              <v:shape style="position:absolute;left:1935;top:1276;width:187;height:11" coordorigin="1935,1276" coordsize="187,11" path="m1935,1287l1982,1287,2002,1284,2026,1284,2049,1282,2072,1282,2083,1279,2096,1279,2106,1276,2121,1276e" filled="false" stroked="true" strokeweight=".84pt" strokecolor="#050000">
                <v:path arrowok="t"/>
              </v:shape>
            </v:group>
            <v:group style="position:absolute;left:2158;top:1253;width:63;height:19" coordorigin="2158,1253" coordsize="63,19">
              <v:shape style="position:absolute;left:2158;top:1253;width:63;height:19" coordorigin="2158,1253" coordsize="63,19" path="m2158,1271l2165,1269,2173,1266,2181,1266,2189,1264,2197,1261,2204,1258,2212,1256,2220,1253e" filled="false" stroked="true" strokeweight=".84pt" strokecolor="#050000">
                <v:path arrowok="t"/>
              </v:shape>
            </v:group>
            <v:group style="position:absolute;left:2533;top:1129;width:3;height:11" coordorigin="2533,1129" coordsize="3,11">
              <v:shape style="position:absolute;left:2533;top:1129;width:3;height:11" coordorigin="2533,1129" coordsize="3,11" path="m2533,1139l2533,1137,2536,1134,2536,1132,2533,1132,2533,1129e" filled="false" stroked="true" strokeweight=".84pt" strokecolor="#050000">
                <v:path arrowok="t"/>
              </v:shape>
            </v:group>
            <v:group style="position:absolute;left:2504;top:1139;width:29;height:11" coordorigin="2504,1139" coordsize="29,11">
              <v:shape style="position:absolute;left:2504;top:1139;width:29;height:11" coordorigin="2504,1139" coordsize="29,11" path="m2533,1139l2530,1139,2525,1142,2523,1142,2504,1150e" filled="false" stroked="true" strokeweight=".84pt" strokecolor="#050000">
                <v:path arrowok="t"/>
              </v:shape>
            </v:group>
            <v:group style="position:absolute;left:2404;top:1181;width:13;height:6" coordorigin="2404,1181" coordsize="13,6">
              <v:shape style="position:absolute;left:2404;top:1181;width:13;height:6" coordorigin="2404,1181" coordsize="13,6" path="m2416,1181l2414,1183,2404,1186e" filled="false" stroked="true" strokeweight=".84pt" strokecolor="#050000">
                <v:path arrowok="t"/>
              </v:shape>
            </v:group>
            <v:group style="position:absolute;left:2321;top:1111;width:205;height:16" coordorigin="2321,1111" coordsize="205,16">
              <v:shape style="position:absolute;left:2321;top:1111;width:205;height:16" coordorigin="2321,1111" coordsize="205,16" path="m2525,1126l2515,1124,2502,1121,2489,1121,2476,1119,2466,1119,2453,1116,2440,1116,2427,1113,2391,1113,2378,1111,2321,1111,2321,1113e" filled="false" stroked="true" strokeweight=".84pt" strokecolor="#050000">
                <v:path arrowok="t"/>
              </v:shape>
            </v:group>
            <v:group style="position:absolute;left:2525;top:1126;width:8;height:3" coordorigin="2525,1126" coordsize="8,3">
              <v:shape style="position:absolute;left:2525;top:1126;width:8;height:3" coordorigin="2525,1126" coordsize="8,3" path="m2533,1129l2530,1126,2525,1126e" filled="false" stroked="true" strokeweight=".84pt" strokecolor="#050000">
                <v:path arrowok="t"/>
              </v:shape>
            </v:group>
            <v:group style="position:absolute;left:776;top:912;width:3;height:11" coordorigin="776,912" coordsize="3,11">
              <v:shape style="position:absolute;left:776;top:912;width:3;height:11" coordorigin="776,912" coordsize="3,11" path="m778,912l776,914,776,922e" filled="false" stroked="true" strokeweight=".84pt" strokecolor="#050000">
                <v:path arrowok="t"/>
              </v:shape>
            </v:group>
            <v:group style="position:absolute;left:846;top:1005;width:32;height:37" coordorigin="846,1005" coordsize="32,37">
              <v:shape style="position:absolute;left:846;top:1005;width:32;height:37" coordorigin="846,1005" coordsize="32,37" path="m877,1041l871,1036,871,1033,869,1033,869,1031,866,1031,866,1028,861,1020,859,1020,859,1018,856,1018,856,1015,853,1015,853,1013,846,1005e" filled="false" stroked="true" strokeweight=".84pt" strokecolor="#050000">
                <v:path arrowok="t"/>
              </v:shape>
            </v:group>
            <v:group style="position:absolute;left:776;top:922;width:16;height:19" coordorigin="776,922" coordsize="16,19">
              <v:shape style="position:absolute;left:776;top:922;width:16;height:19" coordorigin="776,922" coordsize="16,19" path="m791,940l781,927,778,925,778,922,776,922e" filled="false" stroked="true" strokeweight=".84pt" strokecolor="#050000">
                <v:path arrowok="t"/>
              </v:shape>
            </v:group>
            <v:group style="position:absolute;left:778;top:912;width:184;height:29" coordorigin="778,912" coordsize="184,29">
              <v:shape style="position:absolute;left:778;top:912;width:184;height:29" coordorigin="778,912" coordsize="184,29" path="m962,940l949,937,939,935,928,932,918,930,908,927,895,927,884,925,874,922,861,919,851,917,840,917,830,914,817,914,807,912,778,912e" filled="false" stroked="true" strokeweight=".84pt" strokecolor="#050000">
                <v:path arrowok="t"/>
              </v:shape>
            </v:group>
            <v:group style="position:absolute;left:1308;top:1159;width:2;height:17" coordorigin="1308,1159" coordsize="2,17">
              <v:shape style="position:absolute;left:1308;top:1159;width:2;height:17" coordorigin="1308,1159" coordsize="0,17" path="m1308,1159l1308,1176e" filled="false" stroked="true" strokeweight=".13pt" strokecolor="#050000">
                <v:path arrowok="t"/>
              </v:shape>
            </v:group>
            <v:group style="position:absolute;left:1797;top:1221;width:2;height:17" coordorigin="1797,1221" coordsize="2,17">
              <v:shape style="position:absolute;left:1797;top:1221;width:2;height:17" coordorigin="1797,1221" coordsize="0,17" path="m1797,1221l1797,1238e" filled="false" stroked="true" strokeweight=".129pt" strokecolor="#050000">
                <v:path arrowok="t"/>
              </v:shape>
            </v:group>
            <v:group style="position:absolute;left:1799;top:1219;width:2;height:17" coordorigin="1799,1219" coordsize="2,17">
              <v:shape style="position:absolute;left:1799;top:1219;width:2;height:17" coordorigin="1799,1219" coordsize="0,17" path="m1799,1219l1799,1236e" filled="false" stroked="true" strokeweight=".129pt" strokecolor="#050000">
                <v:path arrowok="t"/>
              </v:shape>
            </v:group>
            <v:group style="position:absolute;left:1878;top:1227;width:3;height:3" coordorigin="1878,1227" coordsize="3,3">
              <v:shape style="position:absolute;left:1878;top:1227;width:3;height:3" coordorigin="1878,1227" coordsize="3,3" path="m1878,1227l1878,1230,1881,1230e" filled="false" stroked="true" strokeweight=".84pt" strokecolor="#050000">
                <v:path arrowok="t"/>
              </v:shape>
            </v:group>
            <v:group style="position:absolute;left:1760;top:1219;width:2;height:17" coordorigin="1760,1219" coordsize="2,17">
              <v:shape style="position:absolute;left:1760;top:1219;width:2;height:17" coordorigin="1760,1219" coordsize="0,17" path="m1760,1219l1760,1236e" filled="false" stroked="true" strokeweight=".13pt" strokecolor="#050000">
                <v:path arrowok="t"/>
              </v:shape>
            </v:group>
            <v:group style="position:absolute;left:1231;top:1147;width:3;height:3" coordorigin="1231,1147" coordsize="3,3">
              <v:shape style="position:absolute;left:1231;top:1147;width:3;height:3" coordorigin="1231,1147" coordsize="3,3" path="m1234,1147l1231,1147,1231,1150e" filled="false" stroked="true" strokeweight=".84pt" strokecolor="#050000">
                <v:path arrowok="t"/>
              </v:shape>
            </v:group>
            <v:group style="position:absolute;left:1302;top:1157;width:2;height:17" coordorigin="1302,1157" coordsize="2,17">
              <v:shape style="position:absolute;left:1302;top:1157;width:2;height:17" coordorigin="1302,1157" coordsize="0,17" path="m1302,1157l1302,1174e" filled="false" stroked="true" strokeweight=".131pt" strokecolor="#050000">
                <v:path arrowok="t"/>
              </v:shape>
            </v:group>
            <v:group style="position:absolute;left:1225;top:1148;width:17;height:2" coordorigin="1225,1148" coordsize="17,2">
              <v:shape style="position:absolute;left:1225;top:1148;width:17;height:2" coordorigin="1225,1148" coordsize="17,0" path="m1225,1148l1242,1148e" filled="false" stroked="true" strokeweight=".13pt" strokecolor="#050000">
                <v:path arrowok="t"/>
              </v:shape>
            </v:group>
            <v:group style="position:absolute;left:1207;top:1136;width:2;height:17" coordorigin="1207,1136" coordsize="2,17">
              <v:shape style="position:absolute;left:1207;top:1136;width:2;height:17" coordorigin="1207,1136" coordsize="0,17" path="m1207,1136l1207,1153e" filled="false" stroked="true" strokeweight=".13pt" strokecolor="#050000">
                <v:path arrowok="t"/>
              </v:shape>
            </v:group>
            <v:group style="position:absolute;left:796;top:1046;width:11;height:13" coordorigin="796,1046" coordsize="11,13">
              <v:shape style="position:absolute;left:796;top:1046;width:11;height:13" coordorigin="796,1046" coordsize="11,13" path="m807,1059l802,1057,799,1051,796,1049,796,1046e" filled="false" stroked="true" strokeweight=".84pt" strokecolor="#050000">
                <v:path arrowok="t"/>
              </v:shape>
            </v:group>
            <v:group style="position:absolute;left:1132;top:1105;width:2;height:17" coordorigin="1132,1105" coordsize="2,17">
              <v:shape style="position:absolute;left:1132;top:1105;width:2;height:17" coordorigin="1132,1105" coordsize="0,17" path="m1132,1105l1132,1122e" filled="false" stroked="true" strokeweight=".131pt" strokecolor="#050000">
                <v:path arrowok="t"/>
              </v:shape>
            </v:group>
            <v:group style="position:absolute;left:1196;top:1128;width:2;height:17" coordorigin="1196,1128" coordsize="2,17">
              <v:shape style="position:absolute;left:1196;top:1128;width:2;height:17" coordorigin="1196,1128" coordsize="0,17" path="m1196,1128l1196,1145e" filled="false" stroked="true" strokeweight=".13pt" strokecolor="#050000">
                <v:path arrowok="t"/>
              </v:shape>
            </v:group>
            <v:group style="position:absolute;left:1129;top:1105;width:2;height:17" coordorigin="1129,1105" coordsize="2,17">
              <v:shape style="position:absolute;left:1129;top:1105;width:2;height:17" coordorigin="1129,1105" coordsize="0,17" path="m1129,1105l1129,1122e" filled="false" stroked="true" strokeweight=".128pt" strokecolor="#050000">
                <v:path arrowok="t"/>
              </v:shape>
            </v:group>
            <v:group style="position:absolute;left:1102;top:1106;width:3;height:3" coordorigin="1102,1106" coordsize="3,3">
              <v:shape style="position:absolute;left:1102;top:1106;width:3;height:3" coordorigin="1102,1106" coordsize="3,3" path="m1102,1106l1102,1108,1104,1108e" filled="false" stroked="true" strokeweight=".84pt" strokecolor="#050000">
                <v:path arrowok="t"/>
              </v:shape>
            </v:group>
            <v:group style="position:absolute;left:2473;top:1253;width:8;height:6" coordorigin="2473,1253" coordsize="8,6">
              <v:shape style="position:absolute;left:2473;top:1253;width:8;height:6" coordorigin="2473,1253" coordsize="8,6" path="m2481,1253l2479,1256,2476,1256,2473,1258e" filled="false" stroked="true" strokeweight=".84pt" strokecolor="#050000">
                <v:path arrowok="t"/>
              </v:shape>
            </v:group>
            <v:group style="position:absolute;left:2455;top:1258;width:16;height:6" coordorigin="2455,1258" coordsize="16,6">
              <v:shape style="position:absolute;left:2455;top:1258;width:16;height:6" coordorigin="2455,1258" coordsize="16,6" path="m2471,1258l2463,1261,2458,1264,2455,1264e" filled="false" stroked="true" strokeweight=".84pt" strokecolor="#050000">
                <v:path arrowok="t"/>
              </v:shape>
            </v:group>
            <v:group style="position:absolute;left:2189;top:1354;width:24;height:8" coordorigin="2189,1354" coordsize="24,8">
              <v:shape style="position:absolute;left:2189;top:1354;width:24;height:8" coordorigin="2189,1354" coordsize="24,8" path="m2212,1354l2207,1354,2202,1357,2194,1359,2189,1362e" filled="false" stroked="true" strokeweight=".84pt" strokecolor="#050000">
                <v:path arrowok="t"/>
              </v:shape>
            </v:group>
            <v:group style="position:absolute;left:1379;top:1339;width:790;height:47" coordorigin="1379,1339" coordsize="790,47">
              <v:shape style="position:absolute;left:1379;top:1339;width:790;height:47" coordorigin="1379,1339" coordsize="790,47" path="m2168,1364l2163,1367,2155,1367,2150,1370,2142,1370,2137,1372,2124,1372,2116,1375,2114,1375,2096,1377,2077,1377,2057,1380,2039,1380,2021,1383,2002,1383,1984,1385,1816,1385,1798,1383,1777,1383,1759,1383,1741,1380,1723,1380,1705,1377,1684,1377,1666,1375,1648,1372,1630,1372,1612,1370,1594,1367,1573,1367,1555,1364,1537,1362,1518,1359,1508,1359,1477,1354,1443,1349,1428,1346,1410,1344,1394,1341,1379,1339e" filled="false" stroked="true" strokeweight=".84pt" strokecolor="#050000">
                <v:path arrowok="t"/>
              </v:shape>
            </v:group>
            <v:group style="position:absolute;left:1255;top:1318;width:112;height:21" coordorigin="1255,1318" coordsize="112,21">
              <v:shape style="position:absolute;left:1255;top:1318;width:112;height:21" coordorigin="1255,1318" coordsize="112,21" path="m1366,1339l1337,1333,1309,1328,1296,1326,1283,1323,1267,1320,1255,1318e" filled="false" stroked="true" strokeweight=".84pt" strokecolor="#050000">
                <v:path arrowok="t"/>
              </v:shape>
            </v:group>
            <v:group style="position:absolute;left:1148;top:1292;width:94;height:21" coordorigin="1148,1292" coordsize="94,21">
              <v:shape style="position:absolute;left:1148;top:1292;width:94;height:21" coordorigin="1148,1292" coordsize="94,21" path="m1242,1313l1218,1308,1195,1302,1185,1300,1172,1297,1161,1295,1148,1292e" filled="false" stroked="true" strokeweight=".84pt" strokecolor="#050000">
                <v:path arrowok="t"/>
              </v:shape>
            </v:group>
            <v:group style="position:absolute;left:1058;top:1264;width:78;height:24" coordorigin="1058,1264" coordsize="78,24">
              <v:shape style="position:absolute;left:1058;top:1264;width:78;height:24" coordorigin="1058,1264" coordsize="78,24" path="m1135,1287l1115,1282,1097,1276,1086,1274,1076,1271,1066,1266,1058,1264e" filled="false" stroked="true" strokeweight=".84pt" strokecolor="#050000">
                <v:path arrowok="t"/>
              </v:shape>
            </v:group>
            <v:group style="position:absolute;left:983;top:1235;width:65;height:26" coordorigin="983,1235" coordsize="65,26">
              <v:shape style="position:absolute;left:983;top:1235;width:65;height:26" coordorigin="983,1235" coordsize="65,26" path="m1047,1261l1032,1256,1014,1248,1006,1245,998,1243,991,1238,983,1235e" filled="false" stroked="true" strokeweight=".84pt" strokecolor="#050000">
                <v:path arrowok="t"/>
              </v:shape>
            </v:group>
            <v:group style="position:absolute;left:931;top:1207;width:47;height:26" coordorigin="931,1207" coordsize="47,26">
              <v:shape style="position:absolute;left:931;top:1207;width:47;height:26" coordorigin="931,1207" coordsize="47,26" path="m978,1232l972,1230,965,1227,959,1225,952,1220,947,1217,941,1214,936,1209,931,1207e" filled="false" stroked="true" strokeweight=".84pt" strokecolor="#050000">
                <v:path arrowok="t"/>
              </v:shape>
            </v:group>
            <v:group style="position:absolute;left:918;top:1194;width:13;height:11" coordorigin="918,1194" coordsize="13,11">
              <v:shape style="position:absolute;left:918;top:1194;width:13;height:11" coordorigin="918,1194" coordsize="13,11" path="m931,1204l926,1201,923,1199,921,1196,918,1194e" filled="false" stroked="true" strokeweight=".84pt" strokecolor="#050000">
                <v:path arrowok="t"/>
              </v:shape>
            </v:group>
            <v:group style="position:absolute;left:2076;top:1206;width:2;height:17" coordorigin="2076,1206" coordsize="2,17">
              <v:shape style="position:absolute;left:2076;top:1206;width:2;height:17" coordorigin="2076,1206" coordsize="0,17" path="m2076,1206l2076,1223e" filled="false" stroked="true" strokeweight=".128pt" strokecolor="#050000">
                <v:path arrowok="t"/>
              </v:shape>
            </v:group>
            <v:group style="position:absolute;left:2077;top:1201;width:138;height:63" coordorigin="2077,1201" coordsize="138,63">
              <v:shape style="position:absolute;left:2077;top:1201;width:138;height:63" coordorigin="2077,1201" coordsize="138,63" path="m2215,1240l2209,1243,2204,1245,2199,1245,2191,1248,2186,1251,2178,1251,2173,1253,2168,1253,2160,1256,2155,1256,2150,1258,2142,1258,2137,1261,2129,1261,2116,1264,2114,1256,2109,1251,2103,1243,2098,1238,2077,1214,2083,1212,2096,1212,2101,1209,2106,1207,2111,1207,2119,1204,2124,1201e" filled="false" stroked="true" strokeweight=".84pt" strokecolor="#050000">
                <v:path arrowok="t"/>
              </v:shape>
            </v:group>
            <v:group style="position:absolute;left:2127;top:1199;width:88;height:42" coordorigin="2127,1199" coordsize="88,42">
              <v:shape style="position:absolute;left:2127;top:1199;width:88;height:42" coordorigin="2127,1199" coordsize="88,42" path="m2127,1199l2140,1204,2150,1209,2160,1214,2173,1220,2184,1225,2194,1230,2204,1235,2215,1240e" filled="false" stroked="true" strokeweight=".84pt" strokecolor="#050000">
                <v:path arrowok="t"/>
              </v:shape>
            </v:group>
            <v:group style="position:absolute;left:2116;top:1264;width:6;height:13" coordorigin="2116,1264" coordsize="6,13">
              <v:shape style="position:absolute;left:2116;top:1264;width:6;height:13" coordorigin="2116,1264" coordsize="6,13" path="m2121,1276l2121,1271,2119,1269,2119,1264,2116,1264e" filled="false" stroked="true" strokeweight=".84pt" strokecolor="#050000">
                <v:path arrowok="t"/>
              </v:shape>
            </v:group>
            <v:group style="position:absolute;left:2050;top:1209;width:2;height:17" coordorigin="2050,1209" coordsize="2,17">
              <v:shape style="position:absolute;left:2050;top:1209;width:2;height:17" coordorigin="2050,1209" coordsize="0,17" path="m2050,1209l2050,1225e" filled="false" stroked="true" strokeweight=".129pt" strokecolor="#050000">
                <v:path arrowok="t"/>
              </v:shape>
            </v:group>
            <v:group style="position:absolute;left:2114;top:1375;width:3;height:6" coordorigin="2114,1375" coordsize="3,6">
              <v:shape style="position:absolute;left:2114;top:1375;width:3;height:6" coordorigin="2114,1375" coordsize="3,6" path="m2116,1375l2116,1380,2114,1380e" filled="false" stroked="true" strokeweight=".84pt" strokecolor="#050000">
                <v:path arrowok="t"/>
              </v:shape>
            </v:group>
            <v:group style="position:absolute;left:1095;top:1090;width:2;height:17" coordorigin="1095,1090" coordsize="2,17">
              <v:shape style="position:absolute;left:1095;top:1090;width:2;height:17" coordorigin="1095,1090" coordsize="0,17" path="m1095,1090l1095,1106e" filled="false" stroked="true" strokeweight=".13pt" strokecolor="#050000">
                <v:path arrowok="t"/>
              </v:shape>
            </v:group>
            <v:group style="position:absolute;left:1644;top:1211;width:2;height:17" coordorigin="1644,1211" coordsize="2,17">
              <v:shape style="position:absolute;left:1644;top:1211;width:2;height:17" coordorigin="1644,1211" coordsize="0,17" path="m1644,1211l1644,1228e" filled="false" stroked="true" strokeweight=".129pt" strokecolor="#050000">
                <v:path arrowok="t"/>
              </v:shape>
            </v:group>
            <v:group style="position:absolute;left:2006;top:1214;width:2;height:17" coordorigin="2006,1214" coordsize="2,17">
              <v:shape style="position:absolute;left:2006;top:1214;width:2;height:17" coordorigin="2006,1214" coordsize="0,17" path="m2006,1214l2006,1231e" filled="false" stroked="true" strokeweight=".13pt" strokecolor="#050000">
                <v:path arrowok="t"/>
              </v:shape>
            </v:group>
            <v:group style="position:absolute;left:1528;top:1198;width:2;height:17" coordorigin="1528,1198" coordsize="2,17">
              <v:shape style="position:absolute;left:1528;top:1198;width:2;height:17" coordorigin="1528,1198" coordsize="0,17" path="m1528,1198l1528,1215e" filled="false" stroked="true" strokeweight=".128pt" strokecolor="#050000">
                <v:path arrowok="t"/>
              </v:shape>
            </v:group>
            <v:group style="position:absolute;left:2013;top:1225;width:3;height:3" coordorigin="2013,1225" coordsize="3,3">
              <v:shape style="position:absolute;left:2013;top:1225;width:3;height:3" coordorigin="2013,1225" coordsize="3,3" path="m2015,1225l2013,1227e" filled="false" stroked="true" strokeweight=".84pt" strokecolor="#050000">
                <v:path arrowok="t"/>
              </v:shape>
            </v:group>
            <v:group style="position:absolute;left:1388;top:1222;width:17;height:2" coordorigin="1388,1222" coordsize="17,2">
              <v:shape style="position:absolute;left:1388;top:1222;width:17;height:2" coordorigin="1388,1222" coordsize="17,0" path="m1388,1222l1405,1222e" filled="false" stroked="true" strokeweight=".258pt" strokecolor="#050000">
                <v:path arrowok="t"/>
              </v:shape>
            </v:group>
            <v:group style="position:absolute;left:978;top:1232;width:3;height:8" coordorigin="978,1232" coordsize="3,8">
              <v:shape style="position:absolute;left:978;top:1232;width:3;height:8" coordorigin="978,1232" coordsize="3,8" path="m980,1240l980,1238,978,1238,978,1232e" filled="false" stroked="true" strokeweight=".84pt" strokecolor="#050000">
                <v:path arrowok="t"/>
              </v:shape>
            </v:group>
            <v:group style="position:absolute;left:1924;top:1219;width:2;height:17" coordorigin="1924,1219" coordsize="2,17">
              <v:shape style="position:absolute;left:1924;top:1219;width:2;height:17" coordorigin="1924,1219" coordsize="0,17" path="m1924,1219l1924,1236e" filled="false" stroked="true" strokeweight=".13pt" strokecolor="#050000">
                <v:path arrowok="t"/>
              </v:shape>
            </v:group>
            <v:group style="position:absolute;left:907;top:1194;width:17;height:2" coordorigin="907,1194" coordsize="17,2">
              <v:shape style="position:absolute;left:907;top:1194;width:17;height:2" coordorigin="907,1194" coordsize="17,0" path="m907,1194l924,1194e" filled="false" stroked="true" strokeweight=".259pt" strokecolor="#050000">
                <v:path arrowok="t"/>
              </v:shape>
            </v:group>
            <v:group style="position:absolute;left:1416;top:1180;width:2;height:17" coordorigin="1416,1180" coordsize="2,17">
              <v:shape style="position:absolute;left:1416;top:1180;width:2;height:17" coordorigin="1416,1180" coordsize="0,17" path="m1416,1180l1416,1197e" filled="false" stroked="true" strokeweight=".128pt" strokecolor="#050000">
                <v:path arrowok="t"/>
              </v:shape>
            </v:group>
            <v:group style="position:absolute;left:1502;top:1238;width:17;height:2" coordorigin="1502,1238" coordsize="17,2">
              <v:shape style="position:absolute;left:1502;top:1238;width:17;height:2" coordorigin="1502,1238" coordsize="17,0" path="m1502,1238l1519,1238e" filled="false" stroked="true" strokeweight=".26pt" strokecolor="#050000">
                <v:path arrowok="t"/>
              </v:shape>
            </v:group>
            <v:group style="position:absolute;left:2215;top:1352;width:3;height:6" coordorigin="2215,1352" coordsize="3,6">
              <v:shape style="position:absolute;left:2215;top:1352;width:3;height:6" coordorigin="2215,1352" coordsize="3,6" path="m2215,1357l2217,1357,2217,1354,2217,1352e" filled="false" stroked="true" strokeweight=".84pt" strokecolor="#050000">
                <v:path arrowok="t"/>
              </v:shape>
            </v:group>
            <v:group style="position:absolute;left:2461;top:1261;width:3;height:6" coordorigin="2461,1261" coordsize="3,6">
              <v:shape style="position:absolute;left:2461;top:1261;width:3;height:6" coordorigin="2461,1261" coordsize="3,6" path="m2461,1266l2463,1266,2463,1264,2463,1261e" filled="false" stroked="true" strokeweight=".84pt" strokecolor="#050000">
                <v:path arrowok="t"/>
              </v:shape>
            </v:group>
            <v:group style="position:absolute;left:2215;top:1240;width:8;height:13" coordorigin="2215,1240" coordsize="8,13">
              <v:shape style="position:absolute;left:2215;top:1240;width:8;height:13" coordorigin="2215,1240" coordsize="8,13" path="m2222,1253l2222,1248,2220,1245,2220,1243,2217,1243,2217,1240,2215,1240e" filled="false" stroked="true" strokeweight=".84pt" strokecolor="#050000">
                <v:path arrowok="t"/>
              </v:shape>
            </v:group>
            <v:group style="position:absolute;left:2321;top:1111;width:8;height:3" coordorigin="2321,1111" coordsize="8,3">
              <v:shape style="position:absolute;left:2321;top:1111;width:8;height:3" coordorigin="2321,1111" coordsize="8,3" path="m2321,1113l2329,1111e" filled="false" stroked="true" strokeweight=".84pt" strokecolor="#050000">
                <v:path arrowok="t"/>
              </v:shape>
            </v:group>
            <v:group style="position:absolute;left:2125;top:1190;width:2;height:17" coordorigin="2125,1190" coordsize="2,17">
              <v:shape style="position:absolute;left:2125;top:1190;width:2;height:17" coordorigin="2125,1190" coordsize="0,17" path="m2125,1190l2125,1207e" filled="false" stroked="true" strokeweight=".13pt" strokecolor="#050000">
                <v:path arrowok="t"/>
              </v:shape>
            </v:group>
            <v:group style="position:absolute;left:1187;top:1181;width:3;height:3" coordorigin="1187,1181" coordsize="3,3">
              <v:shape style="position:absolute;left:1187;top:1181;width:3;height:3" coordorigin="1187,1181" coordsize="3,3" path="m1187,1181l1187,1183,1190,1183e" filled="false" stroked="true" strokeweight=".84pt" strokecolor="#050000">
                <v:path arrowok="t"/>
              </v:shape>
            </v:group>
            <v:group style="position:absolute;left:1203;top:1181;width:3;height:3" coordorigin="1203,1181" coordsize="3,3">
              <v:shape style="position:absolute;left:1203;top:1181;width:3;height:3" coordorigin="1203,1181" coordsize="3,3" path="m1203,1183l1205,1183,1205,1181e" filled="false" stroked="true" strokeweight=".84pt" strokecolor="#050000">
                <v:path arrowok="t"/>
              </v:shape>
            </v:group>
            <v:group style="position:absolute;left:1179;top:1176;width:8;height:6" coordorigin="1179,1176" coordsize="8,6">
              <v:shape style="position:absolute;left:1179;top:1176;width:8;height:6" coordorigin="1179,1176" coordsize="8,6" path="m1179,1176l1182,1178,1185,1178,1187,1181e" filled="false" stroked="true" strokeweight=".84pt" strokecolor="#050000">
                <v:path arrowok="t"/>
              </v:shape>
            </v:group>
            <v:group style="position:absolute;left:1171;top:1178;width:17;height:2" coordorigin="1171,1178" coordsize="17,2">
              <v:shape style="position:absolute;left:1171;top:1178;width:17;height:2" coordorigin="1171,1178" coordsize="17,0" path="m1171,1178l1188,1178e" filled="false" stroked="true" strokeweight=".259pt" strokecolor="#050000">
                <v:path arrowok="t"/>
              </v:shape>
            </v:group>
            <v:group style="position:absolute;left:1177;top:1173;width:3;height:3" coordorigin="1177,1173" coordsize="3,3">
              <v:shape style="position:absolute;left:1177;top:1173;width:3;height:3" coordorigin="1177,1173" coordsize="3,3" path="m1177,1173l1179,1176e" filled="false" stroked="true" strokeweight=".84pt" strokecolor="#050000">
                <v:path arrowok="t"/>
              </v:shape>
            </v:group>
            <v:group style="position:absolute;left:1174;top:1173;width:44;height:13" coordorigin="1174,1173" coordsize="44,13">
              <v:shape style="position:absolute;left:1174;top:1173;width:44;height:13" coordorigin="1174,1173" coordsize="44,13" path="m1218,1178l1216,1181,1213,1181,1213,1183,1205,1183,1200,1186,1195,1186,1192,1183,1185,1183,1182,1181,1177,1181,1177,1178,1174,1176,1177,1173e" filled="false" stroked="true" strokeweight=".84pt" strokecolor="#050000">
                <v:path arrowok="t"/>
              </v:shape>
            </v:group>
            <v:group style="position:absolute;left:1213;top:1178;width:6;height:3" coordorigin="1213,1178" coordsize="6,3">
              <v:shape style="position:absolute;left:1213;top:1178;width:6;height:3" coordorigin="1213,1178" coordsize="6,3" path="m1218,1178l1216,1178,1213,1181e" filled="false" stroked="true" strokeweight=".84pt" strokecolor="#050000">
                <v:path arrowok="t"/>
              </v:shape>
            </v:group>
            <v:group style="position:absolute;left:1293;top:1204;width:3;height:6" coordorigin="1293,1204" coordsize="3,6">
              <v:shape style="position:absolute;left:1293;top:1204;width:3;height:6" coordorigin="1293,1204" coordsize="3,6" path="m1293,1204l1293,1207,1296,1207,1296,1209e" filled="false" stroked="true" strokeweight=".84pt" strokecolor="#050000">
                <v:path arrowok="t"/>
              </v:shape>
            </v:group>
            <v:group style="position:absolute;left:1311;top:1207;width:3;height:3" coordorigin="1311,1207" coordsize="3,3">
              <v:shape style="position:absolute;left:1311;top:1207;width:3;height:3" coordorigin="1311,1207" coordsize="3,3" path="m1311,1209l1314,1209,1314,1207e" filled="false" stroked="true" strokeweight=".84pt" strokecolor="#050000">
                <v:path arrowok="t"/>
              </v:shape>
            </v:group>
            <v:group style="position:absolute;left:1288;top:1199;width:6;height:6" coordorigin="1288,1199" coordsize="6,6">
              <v:shape style="position:absolute;left:1288;top:1199;width:6;height:6" coordorigin="1288,1199" coordsize="6,6" path="m1288,1199l1288,1201,1291,1204,1293,1204e" filled="false" stroked="true" strokeweight=".84pt" strokecolor="#050000">
                <v:path arrowok="t"/>
              </v:shape>
            </v:group>
            <v:group style="position:absolute;left:1286;top:1199;width:3;height:6" coordorigin="1286,1199" coordsize="3,6">
              <v:shape style="position:absolute;left:1286;top:1199;width:3;height:6" coordorigin="1286,1199" coordsize="3,6" path="m1288,1199l1286,1201,1288,1204e" filled="false" stroked="true" strokeweight=".84pt" strokecolor="#050000">
                <v:path arrowok="t"/>
              </v:shape>
            </v:group>
            <v:group style="position:absolute;left:1286;top:1190;width:2;height:17" coordorigin="1286,1190" coordsize="2,17">
              <v:shape style="position:absolute;left:1286;top:1190;width:2;height:17" coordorigin="1286,1190" coordsize="0,17" path="m1286,1190l1286,1207e" filled="false" stroked="true" strokeweight=".259pt" strokecolor="#050000">
                <v:path arrowok="t"/>
              </v:shape>
            </v:group>
            <v:group style="position:absolute;left:1283;top:1199;width:42;height:11" coordorigin="1283,1199" coordsize="42,11">
              <v:shape style="position:absolute;left:1283;top:1199;width:42;height:11" coordorigin="1283,1199" coordsize="42,11" path="m1324,1204l1322,1207,1319,1207,1317,1209,1296,1209,1293,1207,1288,1207,1286,1204,1283,1201,1283,1199e" filled="false" stroked="true" strokeweight=".84pt" strokecolor="#050000">
                <v:path arrowok="t"/>
              </v:shape>
            </v:group>
            <v:group style="position:absolute;left:1323;top:1196;width:2;height:17" coordorigin="1323,1196" coordsize="2,17">
              <v:shape style="position:absolute;left:1323;top:1196;width:2;height:17" coordorigin="1323,1196" coordsize="0,17" path="m1323,1196l1323,1212e" filled="false" stroked="true" strokeweight=".129pt" strokecolor="#050000">
                <v:path arrowok="t"/>
              </v:shape>
            </v:group>
            <v:group style="position:absolute;left:1405;top:1225;width:3;height:3" coordorigin="1405,1225" coordsize="3,3">
              <v:shape style="position:absolute;left:1405;top:1225;width:3;height:3" coordorigin="1405,1225" coordsize="3,3" path="m1405,1225l1405,1227,1407,1227e" filled="false" stroked="true" strokeweight=".84pt" strokecolor="#050000">
                <v:path arrowok="t"/>
              </v:shape>
            </v:group>
            <v:group style="position:absolute;left:1424;top:1219;width:2;height:17" coordorigin="1424,1219" coordsize="2,17">
              <v:shape style="position:absolute;left:1424;top:1219;width:2;height:17" coordorigin="1424,1219" coordsize="0,17" path="m1424,1219l1424,1236e" filled="false" stroked="true" strokeweight=".129pt" strokecolor="#050000">
                <v:path arrowok="t"/>
              </v:shape>
            </v:group>
            <v:group style="position:absolute;left:1433;top:1222;width:3;height:3" coordorigin="1433,1222" coordsize="3,3">
              <v:shape style="position:absolute;left:1433;top:1222;width:3;height:3" coordorigin="1433,1222" coordsize="3,3" path="m1436,1222l1433,1222,1433,1225e" filled="false" stroked="true" strokeweight=".84pt" strokecolor="#050000">
                <v:path arrowok="t"/>
              </v:shape>
            </v:group>
            <v:group style="position:absolute;left:1511;top:1235;width:3;height:3" coordorigin="1511,1235" coordsize="3,3">
              <v:shape style="position:absolute;left:1511;top:1235;width:3;height:3" coordorigin="1511,1235" coordsize="3,3" path="m1511,1235l1511,1238,1513,1238e" filled="false" stroked="true" strokeweight=".84pt" strokecolor="#050000">
                <v:path arrowok="t"/>
              </v:shape>
            </v:group>
            <v:group style="position:absolute;left:1516;top:1238;width:3;height:3" coordorigin="1516,1238" coordsize="3,3">
              <v:shape style="position:absolute;left:1516;top:1238;width:3;height:3" coordorigin="1516,1238" coordsize="3,3" path="m1516,1238l1516,1240,1518,1240e" filled="false" stroked="true" strokeweight=".84pt" strokecolor="#050000">
                <v:path arrowok="t"/>
              </v:shape>
            </v:group>
            <v:group style="position:absolute;left:1625;top:1248;width:3;height:6" coordorigin="1625,1248" coordsize="3,6">
              <v:shape style="position:absolute;left:1625;top:1248;width:3;height:6" coordorigin="1625,1248" coordsize="3,6" path="m1627,1253l1625,1251,1625,1248e" filled="false" stroked="true" strokeweight=".84pt" strokecolor="#050000">
                <v:path arrowok="t"/>
              </v:shape>
            </v:group>
            <v:group style="position:absolute;left:1537;top:1240;width:8;height:3" coordorigin="1537,1240" coordsize="8,3">
              <v:shape style="position:absolute;left:1537;top:1240;width:8;height:3" coordorigin="1537,1240" coordsize="8,3" path="m1544,1240l1542,1243,1537,1243e" filled="false" stroked="true" strokeweight=".84pt" strokecolor="#050000">
                <v:path arrowok="t"/>
              </v:shape>
            </v:group>
            <v:group style="position:absolute;left:1887;top:1224;width:2;height:17" coordorigin="1887,1224" coordsize="2,17">
              <v:shape style="position:absolute;left:1887;top:1224;width:2;height:17" coordorigin="1887,1224" coordsize="0,17" path="m1887,1224l1887,1241e" filled="false" stroked="true" strokeweight=".129pt" strokecolor="#050000">
                <v:path arrowok="t"/>
              </v:shape>
            </v:group>
            <v:group style="position:absolute;left:1535;top:1234;width:2;height:17" coordorigin="1535,1234" coordsize="2,17">
              <v:shape style="position:absolute;left:1535;top:1234;width:2;height:17" coordorigin="1535,1234" coordsize="0,17" path="m1535,1234l1535,1251e" filled="false" stroked="true" strokeweight=".13pt" strokecolor="#050000">
                <v:path arrowok="t"/>
              </v:shape>
            </v:group>
            <v:group style="position:absolute;left:1518;top:1240;width:3;height:3" coordorigin="1518,1240" coordsize="3,3">
              <v:shape style="position:absolute;left:1518;top:1240;width:3;height:3" coordorigin="1518,1240" coordsize="3,3" path="m1521,1243l1518,1243,1518,1240e" filled="false" stroked="true" strokeweight=".84pt" strokecolor="#050000">
                <v:path arrowok="t"/>
              </v:shape>
            </v:group>
            <v:group style="position:absolute;left:1526;top:1207;width:3;height:3" coordorigin="1526,1207" coordsize="3,3">
              <v:shape style="position:absolute;left:1526;top:1207;width:3;height:3" coordorigin="1526,1207" coordsize="3,3" path="m1526,1207l1529,1207,1529,1209e" filled="false" stroked="true" strokeweight=".84pt" strokecolor="#050000">
                <v:path arrowok="t"/>
              </v:shape>
            </v:group>
            <v:group style="position:absolute;left:1531;top:1209;width:3;height:3" coordorigin="1531,1209" coordsize="3,3">
              <v:shape style="position:absolute;left:1531;top:1209;width:3;height:3" coordorigin="1531,1209" coordsize="3,3" path="m1531,1209l1534,1212e" filled="false" stroked="true" strokeweight=".84pt" strokecolor="#050000">
                <v:path arrowok="t"/>
              </v:shape>
            </v:group>
            <v:group style="position:absolute;left:1524;top:1204;width:3;height:3" coordorigin="1524,1204" coordsize="3,3">
              <v:shape style="position:absolute;left:1524;top:1204;width:3;height:3" coordorigin="1524,1204" coordsize="3,3" path="m1524,1204l1526,1204,1526,1207e" filled="false" stroked="true" strokeweight=".84pt" strokecolor="#050000">
                <v:path arrowok="t"/>
              </v:shape>
            </v:group>
            <v:group style="position:absolute;left:1508;top:1232;width:3;height:3" coordorigin="1508,1232" coordsize="3,3">
              <v:shape style="position:absolute;left:1508;top:1232;width:3;height:3" coordorigin="1508,1232" coordsize="3,3" path="m1508,1232l1508,1235,1511,1235e" filled="false" stroked="true" strokeweight=".84pt" strokecolor="#050000">
                <v:path arrowok="t"/>
              </v:shape>
            </v:group>
            <v:group style="position:absolute;left:1544;top:1238;width:6;height:3" coordorigin="1544,1238" coordsize="6,3">
              <v:shape style="position:absolute;left:1544;top:1238;width:6;height:3" coordorigin="1544,1238" coordsize="6,3" path="m1550,1238l1547,1238,1547,1240,1544,1240e" filled="false" stroked="true" strokeweight=".84pt" strokecolor="#050000">
                <v:path arrowok="t"/>
              </v:shape>
            </v:group>
            <v:group style="position:absolute;left:1562;top:1209;width:3;height:8" coordorigin="1562,1209" coordsize="3,8">
              <v:shape style="position:absolute;left:1562;top:1209;width:3;height:8" coordorigin="1562,1209" coordsize="3,8" path="m1565,1209l1565,1212,1562,1217e" filled="false" stroked="true" strokeweight=".84pt" strokecolor="#050000">
                <v:path arrowok="t"/>
              </v:shape>
            </v:group>
            <v:group style="position:absolute;left:1625;top:1248;width:8;height:6" coordorigin="1625,1248" coordsize="8,6">
              <v:shape style="position:absolute;left:1625;top:1248;width:8;height:6" coordorigin="1625,1248" coordsize="8,6" path="m1625,1248l1627,1248,1627,1251,1630,1251,1632,1253e" filled="false" stroked="true" strokeweight=".84pt" strokecolor="#050000">
                <v:path arrowok="t"/>
              </v:shape>
            </v:group>
            <v:group style="position:absolute;left:1650;top:1253;width:11;height:3" coordorigin="1650,1253" coordsize="11,3">
              <v:shape style="position:absolute;left:1650;top:1253;width:11;height:3" coordorigin="1650,1253" coordsize="11,3" path="m1661,1253l1658,1253,1656,1256,1650,1256e" filled="false" stroked="true" strokeweight=".84pt" strokecolor="#050000">
                <v:path arrowok="t"/>
              </v:shape>
            </v:group>
            <v:group style="position:absolute;left:1632;top:1253;width:3;height:3" coordorigin="1632,1253" coordsize="3,3">
              <v:shape style="position:absolute;left:1632;top:1253;width:3;height:3" coordorigin="1632,1253" coordsize="3,3" path="m1635,1256l1632,1253e" filled="false" stroked="true" strokeweight=".84pt" strokecolor="#050000">
                <v:path arrowok="t"/>
              </v:shape>
            </v:group>
            <v:group style="position:absolute;left:1643;top:1220;width:3;height:3" coordorigin="1643,1220" coordsize="3,3">
              <v:shape style="position:absolute;left:1643;top:1220;width:3;height:3" coordorigin="1643,1220" coordsize="3,3" path="m1643,1220l1645,1222e" filled="false" stroked="true" strokeweight=".84pt" strokecolor="#050000">
                <v:path arrowok="t"/>
              </v:shape>
            </v:group>
            <v:group style="position:absolute;left:1648;top:1222;width:3;height:3" coordorigin="1648,1222" coordsize="3,3">
              <v:shape style="position:absolute;left:1648;top:1222;width:3;height:3" coordorigin="1648,1222" coordsize="3,3" path="m1648,1222l1650,1225e" filled="false" stroked="true" strokeweight=".84pt" strokecolor="#050000">
                <v:path arrowok="t"/>
              </v:shape>
            </v:group>
            <v:group style="position:absolute;left:1644;top:1211;width:2;height:17" coordorigin="1644,1211" coordsize="2,17">
              <v:shape style="position:absolute;left:1644;top:1211;width:2;height:17" coordorigin="1644,1211" coordsize="0,17" path="m1644,1211l1644,1228e" filled="false" stroked="true" strokeweight=".129pt" strokecolor="#050000">
                <v:path arrowok="t"/>
              </v:shape>
            </v:group>
            <v:group style="position:absolute;left:802;top:1057;width:3;height:6" coordorigin="802,1057" coordsize="3,6">
              <v:shape style="position:absolute;left:802;top:1057;width:3;height:6" coordorigin="802,1057" coordsize="3,6" path="m802,1057l802,1059,804,1059,804,1062e" filled="false" stroked="true" strokeweight=".84pt" strokecolor="#050000">
                <v:path arrowok="t"/>
              </v:shape>
            </v:group>
            <v:group style="position:absolute;left:1632;top:1218;width:20;height:2" coordorigin="1632,1218" coordsize="20,2">
              <v:shape style="position:absolute;left:1632;top:1218;width:20;height:2" coordorigin="1632,1218" coordsize="20,0" path="m1632,1218l1651,1218e" filled="false" stroked="true" strokeweight=".97pt" strokecolor="#050000">
                <v:path arrowok="t"/>
              </v:shape>
            </v:group>
            <v:group style="position:absolute;left:1641;top:1209;width:2;height:17" coordorigin="1641,1209" coordsize="2,17">
              <v:shape style="position:absolute;left:1641;top:1209;width:2;height:17" coordorigin="1641,1209" coordsize="0,17" path="m1641,1209l1641,1225e" filled="false" stroked="true" strokeweight=".13pt" strokecolor="#050000">
                <v:path arrowok="t"/>
              </v:shape>
            </v:group>
            <v:group style="position:absolute;left:1622;top:1245;width:3;height:3" coordorigin="1622,1245" coordsize="3,3">
              <v:shape style="position:absolute;left:1622;top:1245;width:3;height:3" coordorigin="1622,1245" coordsize="3,3" path="m1622,1245l1625,1245,1625,1248e" filled="false" stroked="true" strokeweight=".84pt" strokecolor="#050000">
                <v:path arrowok="t"/>
              </v:shape>
            </v:group>
            <v:group style="position:absolute;left:1661;top:1251;width:3;height:3" coordorigin="1661,1251" coordsize="3,3">
              <v:shape style="position:absolute;left:1661;top:1251;width:3;height:3" coordorigin="1661,1251" coordsize="3,3" path="m1663,1251l1661,1251,1661,1253e" filled="false" stroked="true" strokeweight=".84pt" strokecolor="#050000">
                <v:path arrowok="t"/>
              </v:shape>
            </v:group>
            <v:group style="position:absolute;left:1042;top:1064;width:11;height:6" coordorigin="1042,1064" coordsize="11,6">
              <v:shape style="position:absolute;left:1042;top:1064;width:11;height:6" coordorigin="1042,1064" coordsize="11,6" path="m1042,1067l1045,1064,1045,1067,1047,1067,1050,1067,1050,1069,1053,1069e" filled="false" stroked="true" strokeweight=".84pt" strokecolor="#050000">
                <v:path arrowok="t"/>
              </v:shape>
            </v:group>
            <v:group style="position:absolute;left:928;top:1082;width:60;height:42" coordorigin="928,1082" coordsize="60,42">
              <v:shape style="position:absolute;left:928;top:1082;width:60;height:42" coordorigin="928,1082" coordsize="60,42" path="m988,1124l985,1121,980,1119,975,1116,972,1116,967,1113,965,1111,959,1108,957,1106,952,1103,949,1101,944,1098,941,1095,939,1090,934,1088,931,1085,928,1082e" filled="false" stroked="true" strokeweight=".84pt" strokecolor="#050000">
                <v:path arrowok="t"/>
              </v:shape>
            </v:group>
            <v:group style="position:absolute;left:1042;top:1067;width:6;height:6" coordorigin="1042,1067" coordsize="6,6">
              <v:shape style="position:absolute;left:1042;top:1067;width:6;height:6" coordorigin="1042,1067" coordsize="6,6" path="m1042,1067l1045,1069,1047,1072e" filled="false" stroked="true" strokeweight=".84pt" strokecolor="#050000">
                <v:path arrowok="t"/>
              </v:shape>
            </v:group>
            <v:group style="position:absolute;left:1050;top:1075;width:24;height:16" coordorigin="1050,1075" coordsize="24,16">
              <v:shape style="position:absolute;left:1050;top:1075;width:24;height:16" coordorigin="1050,1075" coordsize="24,16" path="m1050,1075l1053,1077,1055,1080,1060,1082,1063,1082,1066,1085,1068,1088,1071,1088,1073,1090e" filled="false" stroked="true" strokeweight=".84pt" strokecolor="#050000">
                <v:path arrowok="t"/>
              </v:shape>
            </v:group>
            <v:group style="position:absolute;left:918;top:1082;width:11;height:11" coordorigin="918,1082" coordsize="11,11">
              <v:shape style="position:absolute;left:918;top:1082;width:11;height:11" coordorigin="918,1082" coordsize="11,11" path="m918,1093l918,1090,921,1088,921,1085,923,1085,923,1082,926,1082,928,1082e" filled="false" stroked="true" strokeweight=".84pt" strokecolor="#050000">
                <v:path arrowok="t"/>
              </v:shape>
            </v:group>
            <v:group style="position:absolute;left:1404;top:1187;width:17;height:2" coordorigin="1404,1187" coordsize="17,2">
              <v:shape style="position:absolute;left:1404;top:1187;width:17;height:2" coordorigin="1404,1187" coordsize="17,0" path="m1404,1187l1421,1187e" filled="false" stroked="true" strokeweight=".128pt" strokecolor="#050000">
                <v:path arrowok="t"/>
              </v:shape>
            </v:group>
            <v:group style="position:absolute;left:1680;top:1214;width:2;height:17" coordorigin="1680,1214" coordsize="2,17">
              <v:shape style="position:absolute;left:1680;top:1214;width:2;height:17" coordorigin="1680,1214" coordsize="0,17" path="m1680,1214l1680,1231e" filled="false" stroked="true" strokeweight=".13pt" strokecolor="#050000">
                <v:path arrowok="t"/>
              </v:shape>
            </v:group>
            <v:group style="position:absolute;left:962;top:940;width:6;height:13" coordorigin="962,940" coordsize="6,13">
              <v:shape style="position:absolute;left:962;top:940;width:6;height:13" coordorigin="962,940" coordsize="6,13" path="m962,940l967,953e" filled="false" stroked="true" strokeweight=".84pt" strokecolor="#050000">
                <v:path arrowok="t"/>
              </v:shape>
            </v:group>
            <v:group style="position:absolute;left:853;top:989;width:32;height:39" coordorigin="853,989" coordsize="32,39">
              <v:shape style="position:absolute;left:853;top:989;width:32;height:39" coordorigin="853,989" coordsize="32,39" path="m884,1028l877,1020,877,1018,874,1018,874,1015,871,1013,869,1010,866,1007,864,1005,864,1002,861,1002,859,997,853,989e" filled="false" stroked="true" strokeweight=".84pt" strokecolor="#050000">
                <v:path arrowok="t"/>
              </v:shape>
            </v:group>
            <v:group style="position:absolute;left:983;top:1124;width:6;height:11" coordorigin="983,1124" coordsize="6,11">
              <v:shape style="position:absolute;left:983;top:1124;width:6;height:11" coordorigin="983,1124" coordsize="6,11" path="m983,1134l983,1129,985,1126,985,1124,988,1124e" filled="false" stroked="true" strokeweight=".84pt" strokecolor="#050000">
                <v:path arrowok="t"/>
              </v:shape>
            </v:group>
            <v:group style="position:absolute;left:1071;top:1103;width:24;height:39" coordorigin="1071,1103" coordsize="24,39">
              <v:shape style="position:absolute;left:1071;top:1103;width:24;height:39" coordorigin="1071,1103" coordsize="24,39" path="m1094,1103l1089,1113,1081,1121,1071,1142e" filled="false" stroked="true" strokeweight=".84pt" strokecolor="#050000">
                <v:path arrowok="t"/>
              </v:shape>
            </v:group>
            <v:group style="position:absolute;left:1112;top:1113;width:19;height:34" coordorigin="1112,1113" coordsize="19,34">
              <v:shape style="position:absolute;left:1112;top:1113;width:19;height:34" coordorigin="1112,1113" coordsize="19,34" path="m1112,1147l1123,1132,1130,1113e" filled="false" stroked="true" strokeweight=".84pt" strokecolor="#050000">
                <v:path arrowok="t"/>
              </v:shape>
            </v:group>
            <v:group style="position:absolute;left:1177;top:1139;width:19;height:34" coordorigin="1177,1139" coordsize="19,34">
              <v:shape style="position:absolute;left:1177;top:1139;width:19;height:34" coordorigin="1177,1139" coordsize="19,34" path="m1195,1139l1185,1157,1177,1173e" filled="false" stroked="true" strokeweight=".84pt" strokecolor="#050000">
                <v:path arrowok="t"/>
              </v:shape>
            </v:group>
            <v:group style="position:absolute;left:1218;top:1150;width:16;height:29" coordorigin="1218,1150" coordsize="16,29">
              <v:shape style="position:absolute;left:1218;top:1150;width:16;height:29" coordorigin="1218,1150" coordsize="16,29" path="m1218,1178l1226,1163,1234,1150e" filled="false" stroked="true" strokeweight=".84pt" strokecolor="#050000">
                <v:path arrowok="t"/>
              </v:shape>
            </v:group>
            <v:group style="position:absolute;left:1283;top:1165;width:19;height:34" coordorigin="1283,1165" coordsize="19,34">
              <v:shape style="position:absolute;left:1283;top:1165;width:19;height:34" coordorigin="1283,1165" coordsize="19,34" path="m1301,1165l1301,1168,1293,1183,1283,1199e" filled="false" stroked="true" strokeweight=".84pt" strokecolor="#050000">
                <v:path arrowok="t"/>
              </v:shape>
            </v:group>
            <v:group style="position:absolute;left:1337;top:1176;width:6;height:6" coordorigin="1337,1176" coordsize="6,6">
              <v:shape style="position:absolute;left:1337;top:1176;width:6;height:6" coordorigin="1337,1176" coordsize="6,6" path="m1337,1181l1340,1176,1342,1176e" filled="false" stroked="true" strokeweight=".84pt" strokecolor="#050000">
                <v:path arrowok="t"/>
              </v:shape>
            </v:group>
            <v:group style="position:absolute;left:1414;top:1180;width:2;height:17" coordorigin="1414,1180" coordsize="2,17">
              <v:shape style="position:absolute;left:1414;top:1180;width:2;height:17" coordorigin="1414,1180" coordsize="0,17" path="m1414,1180l1414,1197e" filled="false" stroked="true" strokeweight=".131pt" strokecolor="#050000">
                <v:path arrowok="t"/>
              </v:shape>
            </v:group>
            <v:group style="position:absolute;left:1394;top:1194;width:57;height:37" coordorigin="1394,1194" coordsize="57,37">
              <v:shape style="position:absolute;left:1394;top:1194;width:57;height:37" coordorigin="1394,1194" coordsize="57,37" path="m1394,1217l1394,1222,1397,1225,1399,1225,1402,1227,1412,1227,1415,1230,1420,1227,1430,1227,1433,1225,1436,1222,1449,1201,1451,1196,1451,1194e" filled="false" stroked="true" strokeweight=".84pt" strokecolor="#050000">
                <v:path arrowok="t"/>
              </v:shape>
            </v:group>
            <v:group style="position:absolute;left:1508;top:1232;width:42;height:13" coordorigin="1508,1232" coordsize="42,13">
              <v:shape style="position:absolute;left:1508;top:1232;width:42;height:13" coordorigin="1508,1232" coordsize="42,13" path="m1508,1232l1508,1240,1511,1240,1513,1240,1513,1243,1524,1243,1526,1245,1534,1245,1537,1243,1544,1243,1544,1240,1547,1240,1550,1238e" filled="false" stroked="true" strokeweight=".84pt" strokecolor="#050000">
                <v:path arrowok="t"/>
              </v:shape>
            </v:group>
            <v:group style="position:absolute;left:1622;top:1245;width:42;height:13" coordorigin="1622,1245" coordsize="42,13">
              <v:shape style="position:absolute;left:1622;top:1245;width:42;height:13" coordorigin="1622,1245" coordsize="42,13" path="m1622,1245l1622,1251,1625,1251,1625,1253,1627,1253,1630,1253,1630,1256,1643,1256,1645,1258,1648,1258,1650,1256,1658,1256,1661,1253,1663,1253,1663,1251e" filled="false" stroked="true" strokeweight=".84pt" strokecolor="#050000">
                <v:path arrowok="t"/>
              </v:shape>
            </v:group>
            <v:group style="position:absolute;left:1683;top:1214;width:2;height:17" coordorigin="1683,1214" coordsize="2,17">
              <v:shape style="position:absolute;left:1683;top:1214;width:2;height:17" coordorigin="1683,1214" coordsize="0,17" path="m1683,1214l1683,1231e" filled="false" stroked="true" strokeweight=".13pt" strokecolor="#050000">
                <v:path arrowok="t"/>
              </v:shape>
            </v:group>
            <v:group style="position:absolute;left:1780;top:1227;width:19;height:34" coordorigin="1780,1227" coordsize="19,34">
              <v:shape style="position:absolute;left:1780;top:1227;width:19;height:34" coordorigin="1780,1227" coordsize="19,34" path="m1780,1261l1795,1235,1798,1230,1798,1227e" filled="false" stroked="true" strokeweight=".84pt" strokecolor="#050000">
                <v:path arrowok="t"/>
              </v:shape>
            </v:group>
            <v:group style="position:absolute;left:1917;top:1230;width:3;height:6" coordorigin="1917,1230" coordsize="3,6">
              <v:shape style="position:absolute;left:1917;top:1230;width:3;height:6" coordorigin="1917,1230" coordsize="3,6" path="m1917,1235l1920,1230e" filled="false" stroked="true" strokeweight=".84pt" strokecolor="#050000">
                <v:path arrowok="t"/>
              </v:shape>
            </v:group>
            <v:group style="position:absolute;left:1982;top:1222;width:19;height:34" coordorigin="1982,1222" coordsize="19,34">
              <v:shape style="position:absolute;left:1982;top:1222;width:19;height:34" coordorigin="1982,1222" coordsize="19,34" path="m2000,1222l1992,1240,1982,1256e" filled="false" stroked="true" strokeweight=".84pt" strokecolor="#050000">
                <v:path arrowok="t"/>
              </v:shape>
            </v:group>
            <v:group style="position:absolute;left:2023;top:1220;width:24;height:42" coordorigin="2023,1220" coordsize="24,42">
              <v:shape style="position:absolute;left:2023;top:1220;width:24;height:42" coordorigin="2023,1220" coordsize="24,42" path="m2023,1261l2033,1243,2044,1225,2046,1222,2046,1220e" filled="false" stroked="true" strokeweight=".84pt" strokecolor="#050000">
                <v:path arrowok="t"/>
              </v:shape>
            </v:group>
            <v:group style="position:absolute;left:1511;top:1245;width:606;height:29" coordorigin="1511,1245" coordsize="606,29">
              <v:shape style="position:absolute;left:1511;top:1245;width:606;height:29" coordorigin="1511,1245" coordsize="606,29" path="m2116,1264l2098,1264,2080,1266,2062,1269,2041,1269,2023,1271,1984,1271,1966,1274,1832,1274,1814,1271,1775,1271,1757,1269,1738,1269,1718,1266,1700,1266,1682,1264,1661,1264,1643,1261,1625,1258,1604,1258,1586,1256,1568,1253,1547,1251,1529,1248,1511,1245e" filled="false" stroked="true" strokeweight=".84pt" strokecolor="#050000">
                <v:path arrowok="t"/>
              </v:shape>
            </v:group>
            <v:group style="position:absolute;left:988;top:1124;width:409;height:107" coordorigin="988,1124" coordsize="409,107">
              <v:shape style="position:absolute;left:988;top:1124;width:409;height:107" coordorigin="988,1124" coordsize="409,107" path="m1397,1230l1368,1225,1342,1222,1314,1217,1301,1214,1286,1209,1273,1207,1260,1204,1247,1201,1231,1199,1218,1196,1205,1194,1192,1188,1177,1186,1164,1183,1151,1178,1138,1176,1125,1170,1112,1168,1099,1163,1086,1160,1073,1155,1063,1152,1053,1147,1042,1144,1032,1139,1019,1137,1009,1132,998,1126,988,1124e" filled="false" stroked="true" strokeweight=".84pt" strokecolor="#050000">
                <v:path arrowok="t"/>
              </v:shape>
            </v:group>
            <v:group style="position:absolute;left:1094;top:1098;width:3;height:6" coordorigin="1094,1098" coordsize="3,6">
              <v:shape style="position:absolute;left:1094;top:1098;width:3;height:6" coordorigin="1094,1098" coordsize="3,6" path="m1094,1103l1094,1098,1094,1100,1097,1100e" filled="false" stroked="true" strokeweight=".84pt" strokecolor="#050000">
                <v:path arrowok="t"/>
              </v:shape>
            </v:group>
            <v:group style="position:absolute;left:1749;top:1261;width:3;height:3" coordorigin="1749,1261" coordsize="3,3">
              <v:shape style="position:absolute;left:1749;top:1261;width:3;height:3" coordorigin="1749,1261" coordsize="3,3" path="m1749,1261l1749,1264,1751,1264e" filled="false" stroked="true" strokeweight=".84pt" strokecolor="#050000">
                <v:path arrowok="t"/>
              </v:shape>
            </v:group>
            <v:group style="position:absolute;left:1767;top:1264;width:3;height:3" coordorigin="1767,1264" coordsize="3,3">
              <v:shape style="position:absolute;left:1767;top:1264;width:3;height:3" coordorigin="1767,1264" coordsize="3,3" path="m1767,1266l1767,1264,1770,1264e" filled="false" stroked="true" strokeweight=".84pt" strokecolor="#050000">
                <v:path arrowok="t"/>
              </v:shape>
            </v:group>
            <v:group style="position:absolute;left:1741;top:1256;width:8;height:6" coordorigin="1741,1256" coordsize="8,6">
              <v:shape style="position:absolute;left:1741;top:1256;width:8;height:6" coordorigin="1741,1256" coordsize="8,6" path="m1741,1256l1744,1258,1746,1258,1746,1261,1749,1261e" filled="false" stroked="true" strokeweight=".84pt" strokecolor="#050000">
                <v:path arrowok="t"/>
              </v:shape>
            </v:group>
            <v:group style="position:absolute;left:1076;top:1082;width:2;height:17" coordorigin="1076,1082" coordsize="2,17">
              <v:shape style="position:absolute;left:1076;top:1082;width:2;height:17" coordorigin="1076,1082" coordsize="0,17" path="m1076,1082l1076,1099e" filled="false" stroked="true" strokeweight=".258pt" strokecolor="#050000">
                <v:path arrowok="t"/>
              </v:shape>
            </v:group>
            <v:group style="position:absolute;left:1772;top:1261;width:6;height:3" coordorigin="1772,1261" coordsize="6,3">
              <v:shape style="position:absolute;left:1772;top:1261;width:6;height:3" coordorigin="1772,1261" coordsize="6,3" path="m1777,1261l1775,1261,1775,1264,1772,1264e" filled="false" stroked="true" strokeweight=".84pt" strokecolor="#050000">
                <v:path arrowok="t"/>
              </v:shape>
            </v:group>
            <v:group style="position:absolute;left:1777;top:1230;width:19;height:32" coordorigin="1777,1230" coordsize="19,32">
              <v:shape style="position:absolute;left:1777;top:1230;width:19;height:32" coordorigin="1777,1230" coordsize="19,32" path="m1795,1230l1793,1235,1777,1261e" filled="false" stroked="true" strokeweight=".84pt" strokecolor="#050000">
                <v:path arrowok="t"/>
              </v:shape>
            </v:group>
            <v:group style="position:absolute;left:1770;top:1232;width:19;height:32" coordorigin="1770,1232" coordsize="19,32">
              <v:shape style="position:absolute;left:1770;top:1232;width:19;height:32" coordorigin="1770,1232" coordsize="19,32" path="m1788,1232l1772,1258,1770,1264e" filled="false" stroked="true" strokeweight=".84pt" strokecolor="#050000">
                <v:path arrowok="t"/>
              </v:shape>
            </v:group>
            <v:group style="position:absolute;left:1759;top:1227;width:3;height:3" coordorigin="1759,1227" coordsize="3,3">
              <v:shape style="position:absolute;left:1759;top:1227;width:3;height:3" coordorigin="1759,1227" coordsize="3,3" path="m1759,1227l1762,1230e" filled="false" stroked="true" strokeweight=".84pt" strokecolor="#050000">
                <v:path arrowok="t"/>
              </v:shape>
            </v:group>
            <v:group style="position:absolute;left:1764;top:1230;width:3;height:3" coordorigin="1764,1230" coordsize="3,3">
              <v:shape style="position:absolute;left:1764;top:1230;width:3;height:3" coordorigin="1764,1230" coordsize="3,3" path="m1764,1230l1767,1232e" filled="false" stroked="true" strokeweight=".84pt" strokecolor="#050000">
                <v:path arrowok="t"/>
              </v:shape>
            </v:group>
            <v:group style="position:absolute;left:1088;top:1102;width:17;height:2" coordorigin="1088,1102" coordsize="17,2">
              <v:shape style="position:absolute;left:1088;top:1102;width:17;height:2" coordorigin="1088,1102" coordsize="17,0" path="m1088,1102l1105,1102e" filled="false" stroked="true" strokeweight=".13pt" strokecolor="#050000">
                <v:path arrowok="t"/>
              </v:shape>
            </v:group>
            <v:group style="position:absolute;left:1760;top:1219;width:2;height:17" coordorigin="1760,1219" coordsize="2,17">
              <v:shape style="position:absolute;left:1760;top:1219;width:2;height:17" coordorigin="1760,1219" coordsize="0,17" path="m1760,1219l1760,1236e" filled="false" stroked="true" strokeweight=".13pt" strokecolor="#050000">
                <v:path arrowok="t"/>
              </v:shape>
            </v:group>
            <v:group style="position:absolute;left:1088;top:1102;width:17;height:2" coordorigin="1088,1102" coordsize="17,2">
              <v:shape style="position:absolute;left:1088;top:1102;width:17;height:2" coordorigin="1088,1102" coordsize="17,0" path="m1088,1102l1105,1102e" filled="false" stroked="true" strokeweight=".13pt" strokecolor="#050000">
                <v:path arrowok="t"/>
              </v:shape>
            </v:group>
            <v:group style="position:absolute;left:1120;top:1113;width:8;height:3" coordorigin="1120,1113" coordsize="8,3">
              <v:shape style="position:absolute;left:1120;top:1113;width:8;height:3" coordorigin="1120,1113" coordsize="8,3" path="m1128,1113l1128,1116,1125,1116,1120,1116,1120,1113e" filled="false" stroked="true" strokeweight=".84pt" strokecolor="#050000">
                <v:path arrowok="t"/>
              </v:shape>
            </v:group>
            <v:group style="position:absolute;left:1758;top:1219;width:2;height:17" coordorigin="1758,1219" coordsize="2,17">
              <v:shape style="position:absolute;left:1758;top:1219;width:2;height:17" coordorigin="1758,1219" coordsize="0,17" path="m1758,1219l1758,1236e" filled="false" stroked="true" strokeweight=".129pt" strokecolor="#050000">
                <v:path arrowok="t"/>
              </v:shape>
            </v:group>
            <v:group style="position:absolute;left:1104;top:1116;width:24;height:34" coordorigin="1104,1116" coordsize="24,34">
              <v:shape style="position:absolute;left:1104;top:1116;width:24;height:34" coordorigin="1104,1116" coordsize="24,34" path="m1128,1116l1117,1132,1110,1147,1107,1150,1104,1150e" filled="false" stroked="true" strokeweight=".84pt" strokecolor="#050000">
                <v:path arrowok="t"/>
              </v:shape>
            </v:group>
            <v:group style="position:absolute;left:1119;top:1115;width:17;height:2" coordorigin="1119,1115" coordsize="17,2">
              <v:shape style="position:absolute;left:1119;top:1115;width:17;height:2" coordorigin="1119,1115" coordsize="17,0" path="m1119,1115l1136,1115e" filled="false" stroked="true" strokeweight=".131pt" strokecolor="#050000">
                <v:path arrowok="t"/>
              </v:shape>
            </v:group>
            <v:group style="position:absolute;left:1111;top:1139;width:2;height:17" coordorigin="1111,1139" coordsize="2,17">
              <v:shape style="position:absolute;left:1111;top:1139;width:2;height:17" coordorigin="1111,1139" coordsize="0,17" path="m1111,1139l1111,1155e" filled="false" stroked="true" strokeweight=".129pt" strokecolor="#050000">
                <v:path arrowok="t"/>
              </v:shape>
            </v:group>
            <v:group style="position:absolute;left:1071;top:1142;width:42;height:13" coordorigin="1071,1142" coordsize="42,13">
              <v:shape style="position:absolute;left:1071;top:1142;width:42;height:13" coordorigin="1071,1142" coordsize="42,13" path="m1112,1147l1110,1150,1107,1152,1099,1152,1097,1155,1089,1155,1086,1152,1076,1152,1076,1150,1073,1150,1073,1147,1071,1147,1071,1145,1071,1142,1073,1142,1073,1147,1076,1150e" filled="false" stroked="true" strokeweight=".84pt" strokecolor="#050000">
                <v:path arrowok="t"/>
              </v:shape>
            </v:group>
            <v:group style="position:absolute;left:1095;top:1095;width:2;height:17" coordorigin="1095,1095" coordsize="2,17">
              <v:shape style="position:absolute;left:1095;top:1095;width:2;height:17" coordorigin="1095,1095" coordsize="0,17" path="m1095,1095l1095,1111e" filled="false" stroked="true" strokeweight=".13pt" strokecolor="#050000">
                <v:path arrowok="t"/>
              </v:shape>
            </v:group>
            <v:group style="position:absolute;left:1073;top:1103;width:32;height:42" coordorigin="1073,1103" coordsize="32,42">
              <v:shape style="position:absolute;left:1073;top:1103;width:32;height:42" coordorigin="1073,1103" coordsize="32,42" path="m1073,1145l1086,1124,1091,1113,1097,1103,1097,1106,1099,1106,1102,1108,1104,1108e" filled="false" stroked="true" strokeweight=".84pt" strokecolor="#050000">
                <v:path arrowok="t"/>
              </v:shape>
            </v:group>
            <v:group style="position:absolute;left:1102;top:1116;width:19;height:34" coordorigin="1102,1116" coordsize="19,34">
              <v:shape style="position:absolute;left:1102;top:1116;width:19;height:34" coordorigin="1102,1116" coordsize="19,34" path="m1120,1116l1112,1132,1104,1147,1102,1150e" filled="false" stroked="true" strokeweight=".84pt" strokecolor="#050000">
                <v:path arrowok="t"/>
              </v:shape>
            </v:group>
            <v:group style="position:absolute;left:1081;top:1108;width:24;height:39" coordorigin="1081,1108" coordsize="24,39">
              <v:shape style="position:absolute;left:1081;top:1108;width:24;height:39" coordorigin="1081,1108" coordsize="24,39" path="m1081,1147l1091,1129,1099,1119,1104,1108e" filled="false" stroked="true" strokeweight=".84pt" strokecolor="#050000">
                <v:path arrowok="t"/>
              </v:shape>
            </v:group>
            <v:group style="position:absolute;left:1073;top:1145;width:13;height:8" coordorigin="1073,1145" coordsize="13,8">
              <v:shape style="position:absolute;left:1073;top:1145;width:13;height:8" coordorigin="1073,1145" coordsize="13,8" path="m1073,1145l1076,1145,1076,1147,1081,1147,1081,1150,1084,1152,1086,1152e" filled="false" stroked="true" strokeweight=".84pt" strokecolor="#050000">
                <v:path arrowok="t"/>
              </v:shape>
            </v:group>
            <v:group style="position:absolute;left:1097;top:1150;width:6;height:3" coordorigin="1097,1150" coordsize="6,3">
              <v:shape style="position:absolute;left:1097;top:1150;width:6;height:3" coordorigin="1097,1150" coordsize="6,3" path="m1097,1152l1102,1152,1102,1150e" filled="false" stroked="true" strokeweight=".84pt" strokecolor="#050000">
                <v:path arrowok="t"/>
              </v:shape>
            </v:group>
            <v:group style="position:absolute;left:1757;top:1225;width:3;height:3" coordorigin="1757,1225" coordsize="3,3">
              <v:shape style="position:absolute;left:1757;top:1225;width:3;height:3" coordorigin="1757,1225" coordsize="3,3" path="m1757,1225l1759,1227e" filled="false" stroked="true" strokeweight=".84pt" strokecolor="#050000">
                <v:path arrowok="t"/>
              </v:shape>
            </v:group>
            <v:group style="position:absolute;left:1128;top:1113;width:3;height:3" coordorigin="1128,1113" coordsize="3,3">
              <v:shape style="position:absolute;left:1128;top:1113;width:3;height:3" coordorigin="1128,1113" coordsize="3,3" path="m1130,1113l1128,1113,1128,1116e" filled="false" stroked="true" strokeweight=".84pt" strokecolor="#050000">
                <v:path arrowok="t"/>
              </v:shape>
            </v:group>
            <v:group style="position:absolute;left:1748;top:1226;width:17;height:2" coordorigin="1748,1226" coordsize="17,2">
              <v:shape style="position:absolute;left:1748;top:1226;width:17;height:2" coordorigin="1748,1226" coordsize="17,0" path="m1748,1226l1765,1226e" filled="false" stroked="true" strokeweight=".131pt" strokecolor="#050000">
                <v:path arrowok="t"/>
              </v:shape>
            </v:group>
            <v:group style="position:absolute;left:1130;top:1113;width:65;height:24" coordorigin="1130,1113" coordsize="65,24">
              <v:shape style="position:absolute;left:1130;top:1113;width:65;height:24" coordorigin="1130,1113" coordsize="65,24" path="m1195,1137l1179,1132,1164,1126,1148,1121,1141,1119,1130,1116,1130,1113e" filled="false" stroked="true" strokeweight=".84pt" strokecolor="#050000">
                <v:path arrowok="t"/>
              </v:shape>
            </v:group>
            <v:group style="position:absolute;left:1741;top:1256;width:3;height:6" coordorigin="1741,1256" coordsize="3,6">
              <v:shape style="position:absolute;left:1741;top:1256;width:3;height:6" coordorigin="1741,1256" coordsize="3,6" path="m1741,1256l1741,1261,1744,1261e" filled="false" stroked="true" strokeweight=".84pt" strokecolor="#050000">
                <v:path arrowok="t"/>
              </v:shape>
            </v:group>
            <v:group style="position:absolute;left:1740;top:1247;width:2;height:17" coordorigin="1740,1247" coordsize="2,17">
              <v:shape style="position:absolute;left:1740;top:1247;width:2;height:17" coordorigin="1740,1247" coordsize="0,17" path="m1740,1247l1740,1264e" filled="false" stroked="true" strokeweight=".128pt" strokecolor="#050000">
                <v:path arrowok="t"/>
              </v:shape>
            </v:group>
            <v:group style="position:absolute;left:1738;top:1256;width:42;height:11" coordorigin="1738,1256" coordsize="42,11">
              <v:shape style="position:absolute;left:1738;top:1256;width:42;height:11" coordorigin="1738,1256" coordsize="42,11" path="m1780,1261l1777,1261,1777,1264,1772,1264,1769,1266,1751,1266,1749,1264,1744,1264,1741,1261,1738,1258,1738,1256e" filled="false" stroked="true" strokeweight=".84pt" strokecolor="#050000">
                <v:path arrowok="t"/>
              </v:shape>
            </v:group>
            <v:group style="position:absolute;left:1779;top:1253;width:2;height:17" coordorigin="1779,1253" coordsize="2,17">
              <v:shape style="position:absolute;left:1779;top:1253;width:2;height:17" coordorigin="1779,1253" coordsize="0,17" path="m1779,1253l1779,1269e" filled="false" stroked="true" strokeweight=".131pt" strokecolor="#050000">
                <v:path arrowok="t"/>
              </v:shape>
            </v:group>
            <v:group style="position:absolute;left:1198;top:1139;width:3;height:3" coordorigin="1198,1139" coordsize="3,3">
              <v:shape style="position:absolute;left:1198;top:1139;width:3;height:3" coordorigin="1198,1139" coordsize="3,3" path="m1198,1142l1198,1139,1200,1139e" filled="false" stroked="true" strokeweight=".84pt" strokecolor="#050000">
                <v:path arrowok="t"/>
              </v:shape>
            </v:group>
            <v:group style="position:absolute;left:1797;top:1221;width:2;height:17" coordorigin="1797,1221" coordsize="2,17">
              <v:shape style="position:absolute;left:1797;top:1221;width:2;height:17" coordorigin="1797,1221" coordsize="0,17" path="m1797,1221l1797,1238e" filled="false" stroked="true" strokeweight=".129pt" strokecolor="#050000">
                <v:path arrowok="t"/>
              </v:shape>
            </v:group>
            <v:group style="position:absolute;left:1868;top:1264;width:6;height:6" coordorigin="1868,1264" coordsize="6,6">
              <v:shape style="position:absolute;left:1868;top:1264;width:6;height:6" coordorigin="1868,1264" coordsize="6,6" path="m1868,1264l1868,1266,1870,1266,1870,1269,1873,1269e" filled="false" stroked="true" strokeweight=".84pt" strokecolor="#050000">
                <v:path arrowok="t"/>
              </v:shape>
            </v:group>
            <v:group style="position:absolute;left:1886;top:1266;width:3;height:3" coordorigin="1886,1266" coordsize="3,3">
              <v:shape style="position:absolute;left:1886;top:1266;width:3;height:3" coordorigin="1886,1266" coordsize="3,3" path="m1886,1269l1889,1269,1889,1266e" filled="false" stroked="true" strokeweight=".84pt" strokecolor="#050000">
                <v:path arrowok="t"/>
              </v:shape>
            </v:group>
            <v:group style="position:absolute;left:1195;top:1137;width:6;height:3" coordorigin="1195,1137" coordsize="6,3">
              <v:shape style="position:absolute;left:1195;top:1137;width:6;height:3" coordorigin="1195,1137" coordsize="6,3" path="m1195,1139l1195,1137,1198,1137,1198,1139,1200,1139e" filled="false" stroked="true" strokeweight=".84pt" strokecolor="#050000">
                <v:path arrowok="t"/>
              </v:shape>
            </v:group>
            <v:group style="position:absolute;left:1195;top:1139;width:3;height:3" coordorigin="1195,1139" coordsize="3,3">
              <v:shape style="position:absolute;left:1195;top:1139;width:3;height:3" coordorigin="1195,1139" coordsize="3,3" path="m1195,1139l1198,1139,1198,1142e" filled="false" stroked="true" strokeweight=".84pt" strokecolor="#050000">
                <v:path arrowok="t"/>
              </v:shape>
            </v:group>
            <v:group style="position:absolute;left:1179;top:1142;width:21;height:34" coordorigin="1179,1142" coordsize="21,34">
              <v:shape style="position:absolute;left:1179;top:1142;width:21;height:34" coordorigin="1179,1142" coordsize="21,34" path="m1179,1176l1190,1157,1198,1142,1200,1142e" filled="false" stroked="true" strokeweight=".84pt" strokecolor="#050000">
                <v:path arrowok="t"/>
              </v:shape>
            </v:group>
            <v:group style="position:absolute;left:1205;top:1178;width:3;height:3" coordorigin="1205,1178" coordsize="3,3">
              <v:shape style="position:absolute;left:1205;top:1178;width:3;height:3" coordorigin="1205,1178" coordsize="3,3" path="m1208,1178l1205,1181e" filled="false" stroked="true" strokeweight=".84pt" strokecolor="#050000">
                <v:path arrowok="t"/>
              </v:shape>
            </v:group>
            <v:group style="position:absolute;left:1187;top:1144;width:19;height:37" coordorigin="1187,1144" coordsize="19,37">
              <v:shape style="position:absolute;left:1187;top:1144;width:19;height:37" coordorigin="1187,1144" coordsize="19,37" path="m1187,1181l1195,1163,1205,1144e" filled="false" stroked="true" strokeweight=".84pt" strokecolor="#050000">
                <v:path arrowok="t"/>
              </v:shape>
            </v:group>
            <v:group style="position:absolute;left:1208;top:1150;width:24;height:32" coordorigin="1208,1150" coordsize="24,32">
              <v:shape style="position:absolute;left:1208;top:1150;width:24;height:32" coordorigin="1208,1150" coordsize="24,32" path="m1231,1150l1223,1165,1213,1181,1208,1181e" filled="false" stroked="true" strokeweight=".84pt" strokecolor="#050000">
                <v:path arrowok="t"/>
              </v:shape>
            </v:group>
            <v:group style="position:absolute;left:1863;top:1261;width:6;height:3" coordorigin="1863,1261" coordsize="6,3">
              <v:shape style="position:absolute;left:1863;top:1261;width:6;height:3" coordorigin="1863,1261" coordsize="6,3" path="m1863,1261l1863,1264,1865,1264,1868,1264e" filled="false" stroked="true" strokeweight=".84pt" strokecolor="#050000">
                <v:path arrowok="t"/>
              </v:shape>
            </v:group>
            <v:group style="position:absolute;left:1233;top:1141;width:2;height:17" coordorigin="1233,1141" coordsize="2,17">
              <v:shape style="position:absolute;left:1233;top:1141;width:2;height:17" coordorigin="1233,1141" coordsize="0,17" path="m1233,1141l1233,1158e" filled="false" stroked="true" strokeweight=".129pt" strokecolor="#050000">
                <v:path arrowok="t"/>
              </v:shape>
            </v:group>
            <v:group style="position:absolute;left:1891;top:1264;width:6;height:3" coordorigin="1891,1264" coordsize="6,3">
              <v:shape style="position:absolute;left:1891;top:1264;width:6;height:3" coordorigin="1891,1264" coordsize="6,3" path="m1896,1264l1896,1266,1894,1266,1891,1266e" filled="false" stroked="true" strokeweight=".84pt" strokecolor="#050000">
                <v:path arrowok="t"/>
              </v:shape>
            </v:group>
            <v:group style="position:absolute;left:1914;top:1230;width:3;height:6" coordorigin="1914,1230" coordsize="3,6">
              <v:shape style="position:absolute;left:1914;top:1230;width:3;height:6" coordorigin="1914,1230" coordsize="3,6" path="m1917,1230l1914,1235e" filled="false" stroked="true" strokeweight=".84pt" strokecolor="#050000">
                <v:path arrowok="t"/>
              </v:shape>
            </v:group>
            <v:group style="position:absolute;left:1235;top:1141;width:2;height:17" coordorigin="1235,1141" coordsize="2,17">
              <v:shape style="position:absolute;left:1235;top:1141;width:2;height:17" coordorigin="1235,1141" coordsize="0,17" path="m1235,1141l1235,1158e" filled="false" stroked="true" strokeweight=".129pt" strokecolor="#050000">
                <v:path arrowok="t"/>
              </v:shape>
            </v:group>
            <v:group style="position:absolute;left:1227;top:1141;width:2;height:17" coordorigin="1227,1141" coordsize="2,17">
              <v:shape style="position:absolute;left:1227;top:1141;width:2;height:17" coordorigin="1227,1141" coordsize="0,17" path="m1227,1141l1227,1158e" filled="false" stroked="true" strokeweight=".389pt" strokecolor="#050000">
                <v:path arrowok="t"/>
              </v:shape>
            </v:group>
            <v:group style="position:absolute;left:1889;top:1264;width:3;height:3" coordorigin="1889,1264" coordsize="3,3">
              <v:shape style="position:absolute;left:1889;top:1264;width:3;height:3" coordorigin="1889,1264" coordsize="3,3" path="m1891,1264l1889,1266e" filled="false" stroked="true" strokeweight=".84pt" strokecolor="#050000">
                <v:path arrowok="t"/>
              </v:shape>
            </v:group>
            <v:group style="position:absolute;left:1225;top:1141;width:2;height:17" coordorigin="1225,1141" coordsize="2,17">
              <v:shape style="position:absolute;left:1225;top:1141;width:2;height:17" coordorigin="1225,1141" coordsize="0,17" path="m1225,1141l1225,1158e" filled="false" stroked="true" strokeweight=".129pt" strokecolor="#050000">
                <v:path arrowok="t"/>
              </v:shape>
            </v:group>
            <v:group style="position:absolute;left:1881;top:1230;width:6;height:3" coordorigin="1881,1230" coordsize="6,3">
              <v:shape style="position:absolute;left:1881;top:1230;width:6;height:3" coordorigin="1881,1230" coordsize="6,3" path="m1881,1230l1883,1232,1886,1232e" filled="false" stroked="true" strokeweight=".84pt" strokecolor="#050000">
                <v:path arrowok="t"/>
              </v:shape>
            </v:group>
            <v:group style="position:absolute;left:1879;top:1221;width:2;height:17" coordorigin="1879,1221" coordsize="2,17">
              <v:shape style="position:absolute;left:1879;top:1221;width:2;height:17" coordorigin="1879,1221" coordsize="0,17" path="m1879,1221l1879,1238e" filled="false" stroked="true" strokeweight=".13pt" strokecolor="#050000">
                <v:path arrowok="t"/>
              </v:shape>
            </v:group>
            <v:group style="position:absolute;left:1867;top:1229;width:17;height:2" coordorigin="1867,1229" coordsize="17,2">
              <v:shape style="position:absolute;left:1867;top:1229;width:17;height:2" coordorigin="1867,1229" coordsize="17,0" path="m1867,1229l1884,1229e" filled="false" stroked="true" strokeweight=".128pt" strokecolor="#050000">
                <v:path arrowok="t"/>
              </v:shape>
            </v:group>
            <v:group style="position:absolute;left:1877;top:1221;width:2;height:17" coordorigin="1877,1221" coordsize="2,17">
              <v:shape style="position:absolute;left:1877;top:1221;width:2;height:17" coordorigin="1877,1221" coordsize="0,17" path="m1877,1221l1877,1238e" filled="false" stroked="true" strokeweight=".129pt" strokecolor="#050000">
                <v:path arrowok="t"/>
              </v:shape>
            </v:group>
            <v:group style="position:absolute;left:1860;top:1261;width:3;height:3" coordorigin="1860,1261" coordsize="3,3">
              <v:shape style="position:absolute;left:1860;top:1261;width:3;height:3" coordorigin="1860,1261" coordsize="3,3" path="m1863,1261l1860,1261,1860,1264,1863,1264e" filled="false" stroked="true" strokeweight=".84pt" strokecolor="#050000">
                <v:path arrowok="t"/>
              </v:shape>
            </v:group>
            <v:group style="position:absolute;left:1857;top:1258;width:6;height:3" coordorigin="1857,1258" coordsize="6,3">
              <v:shape style="position:absolute;left:1857;top:1258;width:6;height:3" coordorigin="1857,1258" coordsize="6,3" path="m1857,1258l1860,1258,1860,1261,1863,1261e" filled="false" stroked="true" strokeweight=".84pt" strokecolor="#050000">
                <v:path arrowok="t"/>
              </v:shape>
            </v:group>
            <v:group style="position:absolute;left:1858;top:1258;width:42;height:11" coordorigin="1858,1258" coordsize="42,11">
              <v:shape style="position:absolute;left:1858;top:1258;width:42;height:11" coordorigin="1858,1258" coordsize="42,11" path="m1899,1264l1899,1266,1896,1266,1894,1266,1894,1269,1868,1269,1865,1266,1860,1266,1860,1264,1858,1264,1858,1261,1858,1258e" filled="false" stroked="true" strokeweight=".84pt" strokecolor="#050000">
                <v:path arrowok="t"/>
              </v:shape>
            </v:group>
            <v:group style="position:absolute;left:1305;top:1159;width:2;height:17" coordorigin="1305,1159" coordsize="2,17">
              <v:shape style="position:absolute;left:1305;top:1159;width:2;height:17" coordorigin="1305,1159" coordsize="0,17" path="m1305,1159l1305,1176e" filled="false" stroked="true" strokeweight=".129pt" strokecolor="#050000">
                <v:path arrowok="t"/>
              </v:shape>
            </v:group>
            <v:group style="position:absolute;left:1898;top:1255;width:2;height:17" coordorigin="1898,1255" coordsize="2,17">
              <v:shape style="position:absolute;left:1898;top:1255;width:2;height:17" coordorigin="1898,1255" coordsize="0,17" path="m1898,1255l1898,1272e" filled="false" stroked="true" strokeweight=".129pt" strokecolor="#050000">
                <v:path arrowok="t"/>
              </v:shape>
            </v:group>
            <v:group style="position:absolute;left:1918;top:1221;width:2;height:17" coordorigin="1918,1221" coordsize="2,17">
              <v:shape style="position:absolute;left:1918;top:1221;width:2;height:17" coordorigin="1918,1221" coordsize="0,17" path="m1918,1221l1918,1238e" filled="false" stroked="true" strokeweight=".129pt" strokecolor="#050000">
                <v:path arrowok="t"/>
              </v:shape>
            </v:group>
            <v:group style="position:absolute;left:1301;top:1165;width:6;height:3" coordorigin="1301,1165" coordsize="6,3">
              <v:shape style="position:absolute;left:1301;top:1165;width:6;height:3" coordorigin="1301,1165" coordsize="6,3" path="m1301,1165l1304,1165,1304,1168,1306,1168e" filled="false" stroked="true" strokeweight=".84pt" strokecolor="#050000">
                <v:path arrowok="t"/>
              </v:shape>
            </v:group>
            <v:group style="position:absolute;left:1302;top:1159;width:2;height:17" coordorigin="1302,1159" coordsize="2,17">
              <v:shape style="position:absolute;left:1302;top:1159;width:2;height:17" coordorigin="1302,1159" coordsize="0,17" path="m1302,1159l1302,1176e" filled="false" stroked="true" strokeweight=".131pt" strokecolor="#050000">
                <v:path arrowok="t"/>
              </v:shape>
            </v:group>
            <v:group style="position:absolute;left:1288;top:1168;width:19;height:32" coordorigin="1288,1168" coordsize="19,32">
              <v:shape style="position:absolute;left:1288;top:1168;width:19;height:32" coordorigin="1288,1168" coordsize="19,32" path="m1288,1199l1296,1183,1304,1168,1306,1170e" filled="false" stroked="true" strokeweight=".84pt" strokecolor="#050000">
                <v:path arrowok="t"/>
              </v:shape>
            </v:group>
            <v:group style="position:absolute;left:1310;top:1165;width:2;height:17" coordorigin="1310,1165" coordsize="2,17">
              <v:shape style="position:absolute;left:1310;top:1165;width:2;height:17" coordorigin="1310,1165" coordsize="0,17" path="m1310,1165l1310,1181e" filled="false" stroked="true" strokeweight=".129pt" strokecolor="#050000">
                <v:path arrowok="t"/>
              </v:shape>
            </v:group>
            <v:group style="position:absolute;left:1314;top:1204;width:3;height:3" coordorigin="1314,1204" coordsize="3,3">
              <v:shape style="position:absolute;left:1314;top:1204;width:3;height:3" coordorigin="1314,1204" coordsize="3,3" path="m1317,1204l1314,1207e" filled="false" stroked="true" strokeweight=".84pt" strokecolor="#050000">
                <v:path arrowok="t"/>
              </v:shape>
            </v:group>
            <v:group style="position:absolute;left:1293;top:1173;width:19;height:32" coordorigin="1293,1173" coordsize="19,32">
              <v:shape style="position:absolute;left:1293;top:1173;width:19;height:32" coordorigin="1293,1173" coordsize="19,32" path="m1293,1204l1304,1188,1311,1173e" filled="false" stroked="true" strokeweight=".84pt" strokecolor="#050000">
                <v:path arrowok="t"/>
              </v:shape>
            </v:group>
            <v:group style="position:absolute;left:1337;top:1176;width:3;height:6" coordorigin="1337,1176" coordsize="3,6">
              <v:shape style="position:absolute;left:1337;top:1176;width:3;height:6" coordorigin="1337,1176" coordsize="3,6" path="m1340,1176l1337,1176,1337,1181e" filled="false" stroked="true" strokeweight=".84pt" strokecolor="#050000">
                <v:path arrowok="t"/>
              </v:shape>
            </v:group>
            <v:group style="position:absolute;left:1317;top:1204;width:6;height:3" coordorigin="1317,1204" coordsize="6,3">
              <v:shape style="position:absolute;left:1317;top:1204;width:6;height:3" coordorigin="1317,1204" coordsize="6,3" path="m1322,1204l1319,1207,1317,1207e" filled="false" stroked="true" strokeweight=".84pt" strokecolor="#050000">
                <v:path arrowok="t"/>
              </v:shape>
            </v:group>
            <v:group style="position:absolute;left:1337;top:1173;width:6;height:3" coordorigin="1337,1173" coordsize="6,3">
              <v:shape style="position:absolute;left:1337;top:1173;width:6;height:3" coordorigin="1337,1173" coordsize="6,3" path="m1342,1173l1342,1176,1340,1176,1337,1176e" filled="false" stroked="true" strokeweight=".84pt" strokecolor="#050000">
                <v:path arrowok="t"/>
              </v:shape>
            </v:group>
            <v:group style="position:absolute;left:1920;top:1227;width:3;height:3" coordorigin="1920,1227" coordsize="3,3">
              <v:shape style="position:absolute;left:1920;top:1227;width:3;height:3" coordorigin="1920,1227" coordsize="3,3" path="m1922,1227l1920,1227,1920,1230e" filled="false" stroked="true" strokeweight=".84pt" strokecolor="#050000">
                <v:path arrowok="t"/>
              </v:shape>
            </v:group>
            <v:group style="position:absolute;left:1344;top:1167;width:2;height:17" coordorigin="1344,1167" coordsize="2,17">
              <v:shape style="position:absolute;left:1344;top:1167;width:2;height:17" coordorigin="1344,1167" coordsize="0,17" path="m1344,1167l1344,1184e" filled="false" stroked="true" strokeweight=".13pt" strokecolor="#050000">
                <v:path arrowok="t"/>
              </v:shape>
            </v:group>
            <v:group style="position:absolute;left:2076;top:1206;width:2;height:17" coordorigin="2076,1206" coordsize="2,17">
              <v:shape style="position:absolute;left:2076;top:1206;width:2;height:17" coordorigin="2076,1206" coordsize="0,17" path="m2076,1206l2076,1223e" filled="false" stroked="true" strokeweight=".128pt" strokecolor="#050000">
                <v:path arrowok="t"/>
              </v:shape>
            </v:group>
            <v:group style="position:absolute;left:2050;top:1209;width:2;height:17" coordorigin="2050,1209" coordsize="2,17">
              <v:shape style="position:absolute;left:2050;top:1209;width:2;height:17" coordorigin="2050,1209" coordsize="0,17" path="m2050,1209l2050,1225e" filled="false" stroked="true" strokeweight=".129pt" strokecolor="#050000">
                <v:path arrowok="t"/>
              </v:shape>
            </v:group>
            <v:group style="position:absolute;left:1335;top:1173;width:8;height:6" coordorigin="1335,1173" coordsize="8,6">
              <v:shape style="position:absolute;left:1335;top:1173;width:8;height:6" coordorigin="1335,1173" coordsize="8,6" path="m1342,1173l1340,1173,1340,1176,1337,1176,1335,1178e" filled="false" stroked="true" strokeweight=".84pt" strokecolor="#050000">
                <v:path arrowok="t"/>
              </v:shape>
            </v:group>
            <v:group style="position:absolute;left:2048;top:1209;width:2;height:17" coordorigin="2048,1209" coordsize="2,17">
              <v:shape style="position:absolute;left:2048;top:1209;width:2;height:17" coordorigin="2048,1209" coordsize="0,17" path="m2048,1209l2048,1225e" filled="false" stroked="true" strokeweight=".13pt" strokecolor="#050000">
                <v:path arrowok="t"/>
              </v:shape>
            </v:group>
            <v:group style="position:absolute;left:1333;top:1170;width:2;height:17" coordorigin="1333,1170" coordsize="2,17">
              <v:shape style="position:absolute;left:1333;top:1170;width:2;height:17" coordorigin="1333,1170" coordsize="0,17" path="m1333,1170l1333,1187e" filled="false" stroked="true" strokeweight=".128pt" strokecolor="#050000">
                <v:path arrowok="t"/>
              </v:shape>
            </v:group>
            <v:group style="position:absolute;left:2036;top:1222;width:3;height:3" coordorigin="2036,1222" coordsize="3,3">
              <v:shape style="position:absolute;left:2036;top:1222;width:3;height:3" coordorigin="2036,1222" coordsize="3,3" path="m2036,1225l2036,1222,2039,1222e" filled="false" stroked="true" strokeweight=".84pt" strokecolor="#050000">
                <v:path arrowok="t"/>
              </v:shape>
            </v:group>
            <v:group style="position:absolute;left:2039;top:1222;width:6;height:3" coordorigin="2039,1222" coordsize="6,3">
              <v:shape style="position:absolute;left:2039;top:1222;width:6;height:3" coordorigin="2039,1222" coordsize="6,3" path="m2044,1222l2041,1222,2039,1225e" filled="false" stroked="true" strokeweight=".84pt" strokecolor="#050000">
                <v:path arrowok="t"/>
              </v:shape>
            </v:group>
            <v:group style="position:absolute;left:2044;top:1220;width:3;height:3" coordorigin="2044,1220" coordsize="3,3">
              <v:shape style="position:absolute;left:2044;top:1220;width:3;height:3" coordorigin="2044,1220" coordsize="3,3" path="m2046,1220l2044,1220,2044,1222e" filled="false" stroked="true" strokeweight=".84pt" strokecolor="#050000">
                <v:path arrowok="t"/>
              </v:shape>
            </v:group>
            <v:group style="position:absolute;left:2046;top:1217;width:3;height:3" coordorigin="2046,1217" coordsize="3,3">
              <v:shape style="position:absolute;left:2046;top:1217;width:3;height:3" coordorigin="2046,1217" coordsize="3,3" path="m2049,1217l2049,1220,2046,1220e" filled="false" stroked="true" strokeweight=".84pt" strokecolor="#050000">
                <v:path arrowok="t"/>
              </v:shape>
            </v:group>
            <v:group style="position:absolute;left:2015;top:1261;width:8;height:3" coordorigin="2015,1261" coordsize="8,3">
              <v:shape style="position:absolute;left:2015;top:1261;width:8;height:3" coordorigin="2015,1261" coordsize="8,3" path="m2023,1261l2021,1261,2021,1264,2015,1264e" filled="false" stroked="true" strokeweight=".84pt" strokecolor="#050000">
                <v:path arrowok="t"/>
              </v:shape>
            </v:group>
            <v:group style="position:absolute;left:2021;top:1222;width:24;height:39" coordorigin="2021,1222" coordsize="24,39">
              <v:shape style="position:absolute;left:2021;top:1222;width:24;height:39" coordorigin="2021,1222" coordsize="24,39" path="m2044,1222l2041,1225,2031,1243,2021,1261e" filled="false" stroked="true" strokeweight=".84pt" strokecolor="#050000">
                <v:path arrowok="t"/>
              </v:shape>
            </v:group>
            <v:group style="position:absolute;left:1992;top:1227;width:21;height:34" coordorigin="1992,1227" coordsize="21,34">
              <v:shape style="position:absolute;left:1992;top:1227;width:21;height:34" coordorigin="1992,1227" coordsize="21,34" path="m1992,1261l2002,1243,2013,1227e" filled="false" stroked="true" strokeweight=".84pt" strokecolor="#050000">
                <v:path arrowok="t"/>
              </v:shape>
            </v:group>
            <v:group style="position:absolute;left:1407;top:1190;width:17;height:2" coordorigin="1407,1190" coordsize="17,2">
              <v:shape style="position:absolute;left:1407;top:1190;width:17;height:2" coordorigin="1407,1190" coordsize="17,0" path="m1407,1190l1423,1190e" filled="false" stroked="true" strokeweight=".13pt" strokecolor="#050000">
                <v:path arrowok="t"/>
              </v:shape>
            </v:group>
            <v:group style="position:absolute;left:2013;top:1225;width:24;height:39" coordorigin="2013,1225" coordsize="24,39">
              <v:shape style="position:absolute;left:2013;top:1225;width:24;height:39" coordorigin="2013,1225" coordsize="24,39" path="m2036,1225l2026,1243,2015,1261,2013,1264e" filled="false" stroked="true" strokeweight=".84pt" strokecolor="#050000">
                <v:path arrowok="t"/>
              </v:shape>
            </v:group>
            <v:group style="position:absolute;left:1992;top:1261;width:6;height:6" coordorigin="1992,1261" coordsize="6,6">
              <v:shape style="position:absolute;left:1992;top:1261;width:6;height:6" coordorigin="1992,1261" coordsize="6,6" path="m1992,1261l1992,1264,1995,1264,1995,1266,1997,1266e" filled="false" stroked="true" strokeweight=".84pt" strokecolor="#050000">
                <v:path arrowok="t"/>
              </v:shape>
            </v:group>
            <v:group style="position:absolute;left:2008;top:1264;width:6;height:3" coordorigin="2008,1264" coordsize="6,3">
              <v:shape style="position:absolute;left:2008;top:1264;width:6;height:3" coordorigin="2008,1264" coordsize="6,3" path="m2008,1266l2013,1266,2013,1264e" filled="false" stroked="true" strokeweight=".84pt" strokecolor="#050000">
                <v:path arrowok="t"/>
              </v:shape>
            </v:group>
            <v:group style="position:absolute;left:1414;top:1180;width:2;height:17" coordorigin="1414,1180" coordsize="2,17">
              <v:shape style="position:absolute;left:1414;top:1180;width:2;height:17" coordorigin="1414,1180" coordsize="0,17" path="m1414,1180l1414,1197e" filled="false" stroked="true" strokeweight=".131pt" strokecolor="#050000">
                <v:path arrowok="t"/>
              </v:shape>
            </v:group>
            <v:group style="position:absolute;left:1410;top:1188;width:6;height:3" coordorigin="1410,1188" coordsize="6,3">
              <v:shape style="position:absolute;left:1410;top:1188;width:6;height:3" coordorigin="1410,1188" coordsize="6,3" path="m1410,1188l1412,1188,1415,1191e" filled="false" stroked="true" strokeweight=".84pt" strokecolor="#050000">
                <v:path arrowok="t"/>
              </v:shape>
            </v:group>
            <v:group style="position:absolute;left:1394;top:1217;width:3;height:3" coordorigin="1394,1217" coordsize="3,3">
              <v:shape style="position:absolute;left:1394;top:1217;width:3;height:3" coordorigin="1394,1217" coordsize="3,3" path="m1397,1220l1394,1220,1394,1217e" filled="false" stroked="true" strokeweight=".84pt" strokecolor="#050000">
                <v:path arrowok="t"/>
              </v:shape>
            </v:group>
            <v:group style="position:absolute;left:1416;top:1183;width:2;height:17" coordorigin="1416,1183" coordsize="2,17">
              <v:shape style="position:absolute;left:1416;top:1183;width:2;height:17" coordorigin="1416,1183" coordsize="0,17" path="m1416,1183l1416,1199e" filled="false" stroked="true" strokeweight=".128pt" strokecolor="#050000">
                <v:path arrowok="t"/>
              </v:shape>
            </v:group>
            <v:group style="position:absolute;left:1420;top:1185;width:2;height:17" coordorigin="1420,1185" coordsize="2,17">
              <v:shape style="position:absolute;left:1420;top:1185;width:2;height:17" coordorigin="1420,1185" coordsize="0,17" path="m1420,1185l1420,1202e" filled="false" stroked="true" strokeweight=".26pt" strokecolor="#050000">
                <v:path arrowok="t"/>
              </v:shape>
            </v:group>
            <v:group style="position:absolute;left:1397;top:1220;width:8;height:6" coordorigin="1397,1220" coordsize="8,6">
              <v:shape style="position:absolute;left:1397;top:1220;width:8;height:6" coordorigin="1397,1220" coordsize="8,6" path="m1405,1225l1402,1225,1402,1222,1399,1222,1397,1220e" filled="false" stroked="true" strokeweight=".84pt" strokecolor="#050000">
                <v:path arrowok="t"/>
              </v:shape>
            </v:group>
            <v:group style="position:absolute;left:1417;top:1225;width:17;height:2" coordorigin="1417,1225" coordsize="17,2">
              <v:shape style="position:absolute;left:1417;top:1225;width:17;height:2" coordorigin="1417,1225" coordsize="17,0" path="m1417,1225l1434,1225e" filled="false" stroked="true" strokeweight=".26pt" strokecolor="#050000">
                <v:path arrowok="t"/>
              </v:shape>
            </v:group>
            <v:group style="position:absolute;left:1425;top:1196;width:24;height:32" coordorigin="1425,1196" coordsize="24,32">
              <v:shape style="position:absolute;left:1425;top:1196;width:24;height:32" coordorigin="1425,1196" coordsize="24,32" path="m1449,1196l1446,1199,1433,1225,1428,1225,1428,1227,1425,1227e" filled="false" stroked="true" strokeweight=".84pt" strokecolor="#050000">
                <v:path arrowok="t"/>
              </v:shape>
            </v:group>
            <v:group style="position:absolute;left:1450;top:1185;width:2;height:17" coordorigin="1450,1185" coordsize="2,17">
              <v:shape style="position:absolute;left:1450;top:1185;width:2;height:17" coordorigin="1450,1185" coordsize="0,17" path="m1450,1185l1450,1202e" filled="false" stroked="true" strokeweight=".13pt" strokecolor="#050000">
                <v:path arrowok="t"/>
              </v:shape>
            </v:group>
            <v:group style="position:absolute;left:1452;top:1185;width:2;height:17" coordorigin="1452,1185" coordsize="2,17">
              <v:shape style="position:absolute;left:1452;top:1185;width:2;height:17" coordorigin="1452,1185" coordsize="0,17" path="m1452,1185l1452,1202e" filled="false" stroked="true" strokeweight=".128pt" strokecolor="#050000">
                <v:path arrowok="t"/>
              </v:shape>
            </v:group>
            <v:group style="position:absolute;left:1987;top:1258;width:6;height:3" coordorigin="1987,1258" coordsize="6,3">
              <v:shape style="position:absolute;left:1987;top:1258;width:6;height:3" coordorigin="1987,1258" coordsize="6,3" path="m1987,1258l1989,1261,1992,1261e" filled="false" stroked="true" strokeweight=".84pt" strokecolor="#050000">
                <v:path arrowok="t"/>
              </v:shape>
            </v:group>
            <v:group style="position:absolute;left:1450;top:1185;width:2;height:17" coordorigin="1450,1185" coordsize="2,17">
              <v:shape style="position:absolute;left:1450;top:1185;width:2;height:17" coordorigin="1450,1185" coordsize="0,17" path="m1450,1185l1450,1202e" filled="false" stroked="true" strokeweight=".13pt" strokecolor="#050000">
                <v:path arrowok="t"/>
              </v:shape>
            </v:group>
            <v:group style="position:absolute;left:1446;top:1188;width:2;height:17" coordorigin="1446,1188" coordsize="2,17">
              <v:shape style="position:absolute;left:1446;top:1188;width:2;height:17" coordorigin="1446,1188" coordsize="0,17" path="m1446,1188l1446,1205e" filled="false" stroked="true" strokeweight=".259pt" strokecolor="#050000">
                <v:path arrowok="t"/>
              </v:shape>
            </v:group>
            <v:group style="position:absolute;left:1984;top:1258;width:3;height:3" coordorigin="1984,1258" coordsize="3,3">
              <v:shape style="position:absolute;left:1984;top:1258;width:3;height:3" coordorigin="1984,1258" coordsize="3,3" path="m1987,1258l1984,1258,1984,1261,1987,1261e" filled="false" stroked="true" strokeweight=".84pt" strokecolor="#050000">
                <v:path arrowok="t"/>
              </v:shape>
            </v:group>
            <v:group style="position:absolute;left:1982;top:1256;width:6;height:3" coordorigin="1982,1256" coordsize="6,3">
              <v:shape style="position:absolute;left:1982;top:1256;width:6;height:3" coordorigin="1982,1256" coordsize="6,3" path="m1982,1256l1984,1256,1987,1258e" filled="false" stroked="true" strokeweight=".84pt" strokecolor="#050000">
                <v:path arrowok="t"/>
              </v:shape>
            </v:group>
            <v:group style="position:absolute;left:1982;top:1256;width:42;height:11" coordorigin="1982,1256" coordsize="42,11">
              <v:shape style="position:absolute;left:1982;top:1256;width:42;height:11" coordorigin="1982,1256" coordsize="42,11" path="m2023,1261l2023,1264,2021,1264,2018,1264,2018,1266,1992,1266,1989,1264,1987,1264,1984,1261,1982,1258,1982,1256e" filled="false" stroked="true" strokeweight=".84pt" strokecolor="#050000">
                <v:path arrowok="t"/>
              </v:shape>
            </v:group>
            <v:group style="position:absolute;left:2002;top:1222;width:3;height:3" coordorigin="2002,1222" coordsize="3,3">
              <v:shape style="position:absolute;left:2002;top:1222;width:3;height:3" coordorigin="2002,1222" coordsize="3,3" path="m2002,1222l2002,1225,2005,1225e" filled="false" stroked="true" strokeweight=".84pt" strokecolor="#050000">
                <v:path arrowok="t"/>
              </v:shape>
            </v:group>
            <v:group style="position:absolute;left:2004;top:1214;width:2;height:17" coordorigin="2004,1214" coordsize="2,17">
              <v:shape style="position:absolute;left:2004;top:1214;width:2;height:17" coordorigin="2004,1214" coordsize="0,17" path="m2004,1214l2004,1231e" filled="false" stroked="true" strokeweight=".13pt" strokecolor="#050000">
                <v:path arrowok="t"/>
              </v:shape>
            </v:group>
            <v:group style="position:absolute;left:1987;top:1225;width:19;height:34" coordorigin="1987,1225" coordsize="19,34">
              <v:shape style="position:absolute;left:1987;top:1225;width:19;height:34" coordorigin="1987,1225" coordsize="19,34" path="m1987,1258l1995,1240,2005,1225e" filled="false" stroked="true" strokeweight=".84pt" strokecolor="#050000">
                <v:path arrowok="t"/>
              </v:shape>
            </v:group>
            <v:group style="position:absolute;left:2008;top:1222;width:6;height:6" coordorigin="2008,1222" coordsize="6,6">
              <v:shape style="position:absolute;left:2008;top:1222;width:6;height:6" coordorigin="2008,1222" coordsize="6,6" path="m2008,1222l2008,1225,2010,1225,2013,1227e" filled="false" stroked="true" strokeweight=".84pt" strokecolor="#050000">
                <v:path arrowok="t"/>
              </v:shape>
            </v:group>
            <v:group style="position:absolute;left:2005;top:1222;width:6;height:3" coordorigin="2005,1222" coordsize="6,3">
              <v:shape style="position:absolute;left:2005;top:1222;width:6;height:3" coordorigin="2005,1222" coordsize="6,3" path="m2005,1225l2008,1222,2008,1225,2010,1225e" filled="false" stroked="true" strokeweight=".84pt" strokecolor="#050000">
                <v:path arrowok="t"/>
              </v:shape>
            </v:group>
            <v:group style="position:absolute;left:1921;top:1219;width:2;height:17" coordorigin="1921,1219" coordsize="2,17">
              <v:shape style="position:absolute;left:1921;top:1219;width:2;height:17" coordorigin="1921,1219" coordsize="0,17" path="m1921,1219l1921,1236e" filled="false" stroked="true" strokeweight=".13pt" strokecolor="#050000">
                <v:path arrowok="t"/>
              </v:shape>
            </v:group>
            <v:group style="position:absolute;left:1911;top:1224;width:2;height:17" coordorigin="1911,1224" coordsize="2,17">
              <v:shape style="position:absolute;left:1911;top:1224;width:2;height:17" coordorigin="1911,1224" coordsize="0,17" path="m1911,1224l1911,1241e" filled="false" stroked="true" strokeweight=".129pt" strokecolor="#050000">
                <v:path arrowok="t"/>
              </v:shape>
            </v:group>
            <v:group style="position:absolute;left:1912;top:1230;width:6;height:3" coordorigin="1912,1230" coordsize="6,3">
              <v:shape style="position:absolute;left:1912;top:1230;width:6;height:3" coordorigin="1912,1230" coordsize="6,3" path="m1917,1230l1914,1230,1914,1232,1912,1232e" filled="false" stroked="true" strokeweight=".84pt" strokecolor="#050000">
                <v:path arrowok="t"/>
              </v:shape>
            </v:group>
            <v:group style="position:absolute;left:1538;top:1203;width:2;height:17" coordorigin="1538,1203" coordsize="2,17">
              <v:shape style="position:absolute;left:1538;top:1203;width:2;height:17" coordorigin="1538,1203" coordsize="0,17" path="m1538,1203l1538,1220e" filled="false" stroked="true" strokeweight=".388pt" strokecolor="#050000">
                <v:path arrowok="t"/>
              </v:shape>
            </v:group>
            <v:group style="position:absolute;left:1557;top:1212;width:6;height:3" coordorigin="1557,1212" coordsize="6,3">
              <v:shape style="position:absolute;left:1557;top:1212;width:6;height:3" coordorigin="1557,1212" coordsize="6,3" path="m1562,1212l1560,1212,1560,1214,1557,1214e" filled="false" stroked="true" strokeweight=".84pt" strokecolor="#050000">
                <v:path arrowok="t"/>
              </v:shape>
            </v:group>
            <v:group style="position:absolute;left:1887;top:1224;width:2;height:17" coordorigin="1887,1224" coordsize="2,17">
              <v:shape style="position:absolute;left:1887;top:1224;width:2;height:17" coordorigin="1887,1224" coordsize="0,17" path="m1887,1224l1887,1241e" filled="false" stroked="true" strokeweight=".129pt" strokecolor="#050000">
                <v:path arrowok="t"/>
              </v:shape>
            </v:group>
            <v:group style="position:absolute;left:1882;top:1221;width:2;height:17" coordorigin="1882,1221" coordsize="2,17">
              <v:shape style="position:absolute;left:1882;top:1221;width:2;height:17" coordorigin="1882,1221" coordsize="0,17" path="m1882,1221l1882,1238e" filled="false" stroked="true" strokeweight=".129pt" strokecolor="#050000">
                <v:path arrowok="t"/>
              </v:shape>
            </v:group>
            <v:group style="position:absolute;left:1564;top:1201;width:2;height:17" coordorigin="1564,1201" coordsize="2,17">
              <v:shape style="position:absolute;left:1564;top:1201;width:2;height:17" coordorigin="1564,1201" coordsize="0,17" path="m1564,1201l1564,1218e" filled="false" stroked="true" strokeweight=".129pt" strokecolor="#050000">
                <v:path arrowok="t"/>
              </v:shape>
            </v:group>
            <v:group style="position:absolute;left:1566;top:1201;width:2;height:17" coordorigin="1566,1201" coordsize="2,17">
              <v:shape style="position:absolute;left:1566;top:1201;width:2;height:17" coordorigin="1566,1201" coordsize="0,17" path="m1566,1201l1566,1218e" filled="false" stroked="true" strokeweight=".131pt" strokecolor="#050000">
                <v:path arrowok="t"/>
              </v:shape>
            </v:group>
            <v:group style="position:absolute;left:1798;top:1219;width:2;height:17" coordorigin="1798,1219" coordsize="2,17">
              <v:shape style="position:absolute;left:1798;top:1219;width:2;height:17" coordorigin="1798,1219" coordsize="0,17" path="m1798,1219l1798,1236e" filled="false" stroked="true" strokeweight=".258pt" strokecolor="#050000">
                <v:path arrowok="t"/>
              </v:shape>
            </v:group>
            <v:group style="position:absolute;left:1790;top:1230;width:6;height:3" coordorigin="1790,1230" coordsize="6,3">
              <v:shape style="position:absolute;left:1790;top:1230;width:6;height:3" coordorigin="1790,1230" coordsize="6,3" path="m1795,1230l1793,1230,1793,1232,1790,1232e" filled="false" stroked="true" strokeweight=".84pt" strokecolor="#050000">
                <v:path arrowok="t"/>
              </v:shape>
            </v:group>
            <v:group style="position:absolute;left:1768;top:1224;width:2;height:17" coordorigin="1768,1224" coordsize="2,17">
              <v:shape style="position:absolute;left:1768;top:1224;width:2;height:17" coordorigin="1768,1224" coordsize="0,17" path="m1768,1224l1768,1241e" filled="false" stroked="true" strokeweight=".129pt" strokecolor="#050000">
                <v:path arrowok="t"/>
              </v:shape>
            </v:group>
            <v:group style="position:absolute;left:1682;top:1220;width:76;height:8" coordorigin="1682,1220" coordsize="76,8">
              <v:shape style="position:absolute;left:1682;top:1220;width:76;height:8" coordorigin="1682,1220" coordsize="76,8" path="m1757,1227l1738,1225,1718,1225,1682,1222,1682,1220e" filled="false" stroked="true" strokeweight=".84pt" strokecolor="#050000">
                <v:path arrowok="t"/>
              </v:shape>
            </v:group>
            <v:group style="position:absolute;left:1680;top:1214;width:2;height:17" coordorigin="1680,1214" coordsize="2,17">
              <v:shape style="position:absolute;left:1680;top:1214;width:2;height:17" coordorigin="1680,1214" coordsize="0,17" path="m1680,1214l1680,1231e" filled="false" stroked="true" strokeweight=".13pt" strokecolor="#050000">
                <v:path arrowok="t"/>
              </v:shape>
            </v:group>
            <v:group style="position:absolute;left:1652;top:1216;width:2;height:17" coordorigin="1652,1216" coordsize="2,17">
              <v:shape style="position:absolute;left:1652;top:1216;width:2;height:17" coordorigin="1652,1216" coordsize="0,17" path="m1652,1216l1652,1233e" filled="false" stroked="true" strokeweight=".128pt" strokecolor="#050000">
                <v:path arrowok="t"/>
              </v:shape>
            </v:group>
            <v:group style="position:absolute;left:1671;top:1222;width:8;height:3" coordorigin="1671,1222" coordsize="8,3">
              <v:shape style="position:absolute;left:1671;top:1222;width:8;height:3" coordorigin="1671,1222" coordsize="8,3" path="m1679,1222l1676,1225,1671,1225e" filled="false" stroked="true" strokeweight=".84pt" strokecolor="#050000">
                <v:path arrowok="t"/>
              </v:shape>
            </v:group>
            <v:group style="position:absolute;left:388;top:1147;width:6;height:3" coordorigin="388,1147" coordsize="6,3">
              <v:shape style="position:absolute;left:388;top:1147;width:6;height:3" coordorigin="388,1147" coordsize="6,3" path="m388,1147l393,1150e" filled="false" stroked="true" strokeweight=".84pt" strokecolor="#050000">
                <v:path arrowok="t"/>
              </v:shape>
            </v:group>
            <v:group style="position:absolute;left:690;top:2030;width:3;height:6" coordorigin="690,2030" coordsize="3,6">
              <v:shape style="position:absolute;left:690;top:2030;width:3;height:6" coordorigin="690,2030" coordsize="3,6" path="m690,2035l693,2035,693,2032,693,2030e" filled="false" stroked="true" strokeweight=".84pt" strokecolor="#050000">
                <v:path arrowok="t"/>
              </v:shape>
            </v:group>
            <v:group style="position:absolute;left:694;top:2019;width:2;height:17" coordorigin="694,2019" coordsize="2,17">
              <v:shape style="position:absolute;left:694;top:2019;width:2;height:17" coordorigin="694,2019" coordsize="0,17" path="m694,2019l694,2035e" filled="false" stroked="true" strokeweight=".129pt" strokecolor="#050000">
                <v:path arrowok="t"/>
              </v:shape>
            </v:group>
            <v:group style="position:absolute;left:696;top:1996;width:3;height:16" coordorigin="696,1996" coordsize="3,16">
              <v:shape style="position:absolute;left:696;top:1996;width:3;height:16" coordorigin="696,1996" coordsize="3,16" path="m698,2011l698,1999,696,1996e" filled="false" stroked="true" strokeweight=".84pt" strokecolor="#050000">
                <v:path arrowok="t"/>
              </v:shape>
            </v:group>
            <v:group style="position:absolute;left:796;top:1442;width:86;height:16" coordorigin="796,1442" coordsize="86,16">
              <v:shape style="position:absolute;left:796;top:1442;width:86;height:16" coordorigin="796,1442" coordsize="86,16" path="m882,1442l871,1442,866,1445,861,1445,859,1447,853,1447,853,1450,851,1450,848,1452,843,1452,840,1455,830,1455,825,1458,796,1458e" filled="false" stroked="true" strokeweight=".84pt" strokecolor="#050000">
                <v:path arrowok="t"/>
              </v:shape>
            </v:group>
            <v:group style="position:absolute;left:985;top:1445;width:26;height:11" coordorigin="985,1445" coordsize="26,11">
              <v:shape style="position:absolute;left:985;top:1445;width:26;height:11" coordorigin="985,1445" coordsize="26,11" path="m1011,1445l1009,1447,1006,1450,1003,1450,1003,1452,998,1452,998,1455,985,1455e" filled="false" stroked="true" strokeweight=".84pt" strokecolor="#050000">
                <v:path arrowok="t"/>
              </v:shape>
            </v:group>
            <v:group style="position:absolute;left:287;top:1116;width:490;height:818" coordorigin="287,1116" coordsize="490,818">
              <v:shape style="position:absolute;left:287;top:1116;width:490;height:818" coordorigin="287,1116" coordsize="490,818" path="m287,1116l289,1116,318,1124,346,1134,359,1139,372,1145,388,1150,400,1152,416,1157,429,1163,444,1170,457,1176,470,1181,486,1186,499,1194,512,1199,525,1207,538,1212,553,1220,566,1227,571,1230,579,1235,584,1238,589,1243,597,1248,602,1251,610,1256,615,1258,620,1264,628,1269,633,1274,639,1276,646,1282,652,1287,657,1292,662,1297,690,1323,695,1328,701,1333,706,1339,708,1344,711,1346,714,1352,716,1354,719,1359,721,1362,724,1367,729,1370,732,1375,732,1377,734,1383,737,1388,740,1390,742,1396,745,1401,747,1403,750,1408,750,1414,752,1416,755,1421,755,1427,758,1432,760,1434,760,1440,763,1445,763,1450,765,1455,765,1458,768,1463,768,1473,771,1478,771,1486,773,1496,773,1507,776,1515,776,1564,773,1574,773,1603,771,1613,771,1621,768,1631,768,1649,765,1670,763,1688,758,1709,755,1727,752,1745,747,1766,745,1784,740,1802,737,1823,732,1841,729,1859,724,1877,719,1898,716,1916,711,1934e" filled="false" stroked="true" strokeweight=".84pt" strokecolor="#050000">
                <v:path arrowok="t"/>
              </v:shape>
            </v:group>
            <v:group style="position:absolute;left:685;top:2035;width:3;height:6" coordorigin="685,2035" coordsize="3,6">
              <v:shape style="position:absolute;left:685;top:2035;width:3;height:6" coordorigin="685,2035" coordsize="3,6" path="m688,2035l688,2037,685,2037,685,2040e" filled="false" stroked="true" strokeweight=".84pt" strokecolor="#050000">
                <v:path arrowok="t"/>
              </v:shape>
            </v:group>
            <v:group style="position:absolute;left:703;top:1957;width:3;height:6" coordorigin="703,1957" coordsize="3,6">
              <v:shape style="position:absolute;left:703;top:1957;width:3;height:6" coordorigin="703,1957" coordsize="3,6" path="m706,1957l703,1962e" filled="false" stroked="true" strokeweight=".84pt" strokecolor="#050000">
                <v:path arrowok="t"/>
              </v:shape>
            </v:group>
            <v:group style="position:absolute;left:690;top:2009;width:3;height:16" coordorigin="690,2009" coordsize="3,16">
              <v:shape style="position:absolute;left:690;top:2009;width:3;height:16" coordorigin="690,2009" coordsize="3,16" path="m693,2009l690,2014,690,2024e" filled="false" stroked="true" strokeweight=".84pt" strokecolor="#050000">
                <v:path arrowok="t"/>
              </v:shape>
            </v:group>
            <v:group style="position:absolute;left:694;top:2019;width:2;height:17" coordorigin="694,2019" coordsize="2,17">
              <v:shape style="position:absolute;left:694;top:2019;width:2;height:17" coordorigin="694,2019" coordsize="0,17" path="m694,2019l694,2035e" filled="false" stroked="true" strokeweight=".129pt" strokecolor="#050000">
                <v:path arrowok="t"/>
              </v:shape>
            </v:group>
            <v:group style="position:absolute;left:791;top:1455;width:6;height:3" coordorigin="791,1455" coordsize="6,3">
              <v:shape style="position:absolute;left:791;top:1455;width:6;height:3" coordorigin="791,1455" coordsize="6,3" path="m796,1458l794,1455,791,1455e" filled="false" stroked="true" strokeweight=".84pt" strokecolor="#050000">
                <v:path arrowok="t"/>
              </v:shape>
            </v:group>
            <v:group style="position:absolute;left:690;top:2022;width:3;height:3" coordorigin="690,2022" coordsize="3,3">
              <v:shape style="position:absolute;left:690;top:2022;width:3;height:3" coordorigin="690,2022" coordsize="3,3" path="m690,2024l693,2022e" filled="false" stroked="true" strokeweight=".84pt" strokecolor="#050000">
                <v:path arrowok="t"/>
              </v:shape>
            </v:group>
            <v:group style="position:absolute;left:685;top:2028;width:17;height:2" coordorigin="685,2028" coordsize="17,2">
              <v:shape style="position:absolute;left:685;top:2028;width:17;height:2" coordorigin="685,2028" coordsize="17,0" path="m685,2028l701,2028e" filled="false" stroked="true" strokeweight=".129pt" strokecolor="#050000">
                <v:path arrowok="t"/>
              </v:shape>
            </v:group>
            <v:group style="position:absolute;left:954;top:1445;width:32;height:11" coordorigin="954,1445" coordsize="32,11">
              <v:shape style="position:absolute;left:954;top:1445;width:32;height:11" coordorigin="954,1445" coordsize="32,11" path="m985,1455l978,1455,978,1452,972,1452,972,1450,970,1450,970,1447,965,1447,962,1445,954,1445e" filled="false" stroked="true" strokeweight=".84pt" strokecolor="#050000">
                <v:path arrowok="t"/>
              </v:shape>
            </v:group>
            <v:group style="position:absolute;left:196;top:1093;width:24;height:8" coordorigin="196,1093" coordsize="24,8">
              <v:shape style="position:absolute;left:196;top:1093;width:24;height:8" coordorigin="196,1093" coordsize="24,8" path="m219,1101l206,1095,196,1093e" filled="false" stroked="true" strokeweight=".84pt" strokecolor="#050000">
                <v:path arrowok="t"/>
              </v:shape>
            </v:group>
            <v:group style="position:absolute;left:274;top:1116;width:427;height:228" coordorigin="274,1116" coordsize="427,228">
              <v:shape style="position:absolute;left:274;top:1116;width:427;height:228" coordorigin="274,1116" coordsize="427,228" path="m701,1344l695,1339,690,1333,685,1328,680,1323,675,1318,670,1313,664,1308,659,1302,654,1297,646,1292,641,1287,636,1282,631,1279,623,1274,618,1269,613,1264,605,1261,600,1256,592,1253,587,1248,582,1245,574,1240,569,1238,561,1233,548,1225,535,1220,522,1212,509,1204,494,1199,481,1191,468,1186,455,1181,439,1176,426,1170,411,1165,398,1160,385,1155,369,1150,356,1145,341,1139,312,1132,284,1121,274,1116e" filled="false" stroked="true" strokeweight=".84pt" strokecolor="#050000">
                <v:path arrowok="t"/>
              </v:shape>
            </v:group>
            <v:group style="position:absolute;left:614;top:1377;width:2;height:17" coordorigin="614,1377" coordsize="2,17">
              <v:shape style="position:absolute;left:614;top:1377;width:2;height:17" coordorigin="614,1377" coordsize="0,17" path="m614,1377l614,1394e" filled="false" stroked="true" strokeweight=".131pt" strokecolor="#050000">
                <v:path arrowok="t"/>
              </v:shape>
            </v:group>
            <v:group style="position:absolute;left:72;top:1077;width:469;height:342" coordorigin="72,1077" coordsize="469,342">
              <v:shape style="position:absolute;left:72;top:1077;width:469;height:342" coordorigin="72,1077" coordsize="469,342" path="m540,1419l535,1411,530,1403,525,1396,520,1388,514,1380,509,1372,504,1364,499,1357,491,1352,486,1344,481,1336,473,1331,468,1323,460,1318,455,1310,447,1305,442,1297,434,1292,426,1287,421,1279,413,1274,406,1269,398,1261,393,1256,385,1251,377,1245,369,1240,362,1235,354,1230,346,1225,331,1214,315,1204,300,1194,284,1183,268,1176,253,1165,237,1157,222,1147,204,1139,188,1132,173,1124,155,1116,139,1106,121,1098,105,1093,87,1085,72,1077e" filled="false" stroked="true" strokeweight=".84pt" strokecolor="#050000">
                <v:path arrowok="t"/>
              </v:shape>
            </v:group>
            <v:group style="position:absolute;left:701;top:1344;width:70;height:596" coordorigin="701,1344" coordsize="70,596">
              <v:shape style="position:absolute;left:701;top:1344;width:70;height:596" coordorigin="701,1344" coordsize="70,596" path="m701,1344l703,1349,706,1352,711,1357,714,1359,716,1364,719,1367,721,1372,724,1375,727,1380,729,1383,732,1388,734,1390,737,1396,739,1401,739,1403,742,1408,745,1414,747,1416,747,1421,750,1427,752,1429,752,1434,755,1440,758,1445,758,1447,760,1452,760,1458,763,1463,763,1468,765,1471,765,1481,768,1486,768,1499,771,1509,771,1595,768,1605,768,1623,765,1634,763,1652,760,1672,758,1691,755,1709,752,1729,750,1748,745,1766,742,1784,739,1804,734,1823,729,1841,727,1859,721,1877,719,1898,714,1916,708,1934,708,1939e" filled="false" stroked="true" strokeweight=".84pt" strokecolor="#050000">
                <v:path arrowok="t"/>
              </v:shape>
            </v:group>
            <v:group style="position:absolute;left:359;top:1528;width:345;height:435" coordorigin="359,1528" coordsize="345,435">
              <v:shape style="position:absolute;left:359;top:1528;width:345;height:435" coordorigin="359,1528" coordsize="345,435" path="m703,1962l680,1955,659,1949,639,1944,615,1936,595,1931,574,1923,551,1918,530,1911,509,1905,488,1898,465,1890,444,1882,424,1877,403,1869,382,1861,359,1854,388,1823,403,1807,416,1791,432,1779,444,1763,457,1747,465,1737,473,1729,478,1722,486,1714,491,1706,499,1698,504,1691,509,1680,517,1672,522,1665,527,1654,530,1649,532,1647,535,1641,538,1636,538,1631,540,1626,543,1621,545,1618,548,1613,548,1608,551,1603,553,1597,553,1592,556,1587,558,1579,558,1574,561,1566,564,1559,564,1528e" filled="false" stroked="true" strokeweight=".84pt" strokecolor="#050000">
                <v:path arrowok="t"/>
              </v:shape>
            </v:group>
            <v:group style="position:absolute;left:543;top:1429;width:21;height:91" coordorigin="543,1429" coordsize="21,91">
              <v:shape style="position:absolute;left:543;top:1429;width:21;height:91" coordorigin="543,1429" coordsize="21,91" path="m564,1520l564,1491,561,1483,561,1478,558,1473,558,1468,556,1460,556,1455,553,1450,551,1445,548,1440,545,1434,543,1429e" filled="false" stroked="true" strokeweight=".84pt" strokecolor="#050000">
                <v:path arrowok="t"/>
              </v:shape>
            </v:group>
            <v:group style="position:absolute;left:694;top:2019;width:2;height:17" coordorigin="694,2019" coordsize="2,17">
              <v:shape style="position:absolute;left:694;top:2019;width:2;height:17" coordorigin="694,2019" coordsize="0,17" path="m694,2019l694,2035e" filled="false" stroked="true" strokeweight=".129pt" strokecolor="#050000">
                <v:path arrowok="t"/>
              </v:shape>
            </v:group>
            <v:group style="position:absolute;left:419;top:730;width:57;height:3" coordorigin="419,730" coordsize="57,3">
              <v:shape style="position:absolute;left:419;top:730;width:57;height:3" coordorigin="419,730" coordsize="57,3" path="m476,730l426,730,419,733e" filled="false" stroked="true" strokeweight=".84pt" strokecolor="#050000">
                <v:path arrowok="t"/>
              </v:shape>
            </v:group>
            <v:group style="position:absolute;left:17;top:1033;width:55;height:44" coordorigin="17,1033" coordsize="55,44">
              <v:shape style="position:absolute;left:17;top:1033;width:55;height:44" coordorigin="17,1033" coordsize="55,44" path="m17,1033l17,1038,20,1041,20,1046,23,1046,23,1049,25,1051,28,1054,30,1054,33,1057,36,1059,41,1062,43,1064,49,1067,51,1069,56,1069,59,1072,64,1075,67,1075,72,1077e" filled="false" stroked="true" strokeweight=".84pt" strokecolor="#050000">
                <v:path arrowok="t"/>
              </v:shape>
            </v:group>
            <v:group style="position:absolute;left:692;top:2013;width:2;height:17" coordorigin="692,2013" coordsize="2,17">
              <v:shape style="position:absolute;left:692;top:2013;width:2;height:17" coordorigin="692,2013" coordsize="0,17" path="m692,2013l692,2030e" filled="false" stroked="true" strokeweight=".13pt" strokecolor="#050000">
                <v:path arrowok="t"/>
              </v:shape>
            </v:group>
            <v:group style="position:absolute;left:338;top:1530;width:182;height:254" coordorigin="338,1530" coordsize="182,254">
              <v:shape style="position:absolute;left:338;top:1530;width:182;height:254" coordorigin="338,1530" coordsize="182,254" path="m520,1530l520,1535,517,1538,517,1543,514,1548,514,1553,512,1559,512,1564,509,1566,507,1571,507,1577,504,1582,501,1587,499,1590,496,1595,494,1600,491,1603,491,1608,488,1613,483,1621,476,1628,470,1636,465,1644,460,1652,452,1660,447,1667,439,1675,434,1683,426,1691,421,1698,413,1706,408,1711,400,1719,395,1727,380,1740,367,1755,338,1784e" filled="false" stroked="true" strokeweight=".84pt" strokecolor="#050000">
                <v:path arrowok="t"/>
              </v:shape>
            </v:group>
            <v:group style="position:absolute;left:576;top:2014;width:8;height:3" coordorigin="576,2014" coordsize="8,3">
              <v:shape style="position:absolute;left:576;top:2014;width:8;height:3" coordorigin="576,2014" coordsize="8,3" path="m576,2014l579,2017,584,2017e" filled="false" stroked="true" strokeweight=".84pt" strokecolor="#050000">
                <v:path arrowok="t"/>
              </v:shape>
            </v:group>
            <v:group style="position:absolute;left:320;top:1452;width:192;height:290" coordorigin="320,1452" coordsize="192,290">
              <v:shape style="position:absolute;left:320;top:1452;width:192;height:290" coordorigin="320,1452" coordsize="192,290" path="m320,1742l346,1706,359,1691,372,1672,385,1654,398,1636,406,1628,411,1621,416,1610,424,1603,429,1592,434,1584,439,1574,447,1564,452,1556,457,1546,468,1528,481,1509,491,1491,501,1471,512,1452e" filled="false" stroked="true" strokeweight=".84pt" strokecolor="#050000">
                <v:path arrowok="t"/>
              </v:shape>
            </v:group>
            <v:group style="position:absolute;left:310;top:1784;width:29;height:29" coordorigin="310,1784" coordsize="29,29">
              <v:shape style="position:absolute;left:310;top:1784;width:29;height:29" coordorigin="310,1784" coordsize="29,29" path="m338,1784l323,1797,315,1804,310,1812e" filled="false" stroked="true" strokeweight=".84pt" strokecolor="#050000">
                <v:path arrowok="t"/>
              </v:shape>
            </v:group>
            <v:group style="position:absolute;left:322;top:1734;width:2;height:17" coordorigin="322,1734" coordsize="2,17">
              <v:shape style="position:absolute;left:322;top:1734;width:2;height:17" coordorigin="322,1734" coordsize="0,17" path="m322,1734l322,1751e" filled="false" stroked="true" strokeweight=".13pt" strokecolor="#050000">
                <v:path arrowok="t"/>
              </v:shape>
            </v:group>
            <v:group style="position:absolute;left:685;top:2006;width:6;height:34" coordorigin="685,2006" coordsize="6,34">
              <v:shape style="position:absolute;left:685;top:2006;width:6;height:34" coordorigin="685,2006" coordsize="6,34" path="m685,2040l685,2024,688,2019,688,2014,690,2006e" filled="false" stroked="true" strokeweight=".84pt" strokecolor="#050000">
                <v:path arrowok="t"/>
              </v:shape>
            </v:group>
            <v:group style="position:absolute;left:281;top:1742;width:39;height:55" coordorigin="281,1742" coordsize="39,55">
              <v:shape style="position:absolute;left:281;top:1742;width:39;height:55" coordorigin="281,1742" coordsize="39,55" path="m320,1742l310,1755,305,1763,300,1768,294,1776,289,1781,287,1789,281,1797e" filled="false" stroked="true" strokeweight=".84pt" strokecolor="#050000">
                <v:path arrowok="t"/>
              </v:shape>
            </v:group>
            <v:group style="position:absolute;left:266;top:1851;width:8;height:24" coordorigin="266,1851" coordsize="8,24">
              <v:shape style="position:absolute;left:266;top:1851;width:8;height:24" coordorigin="266,1851" coordsize="8,24" path="m266,1874l266,1869,268,1867,268,1864,271,1859,271,1856,274,1854,274,1851e" filled="false" stroked="true" strokeweight=".84pt" strokecolor="#050000">
                <v:path arrowok="t"/>
              </v:shape>
            </v:group>
            <v:group style="position:absolute;left:274;top:1812;width:55;height:132" coordorigin="274,1812" coordsize="55,132">
              <v:shape style="position:absolute;left:274;top:1812;width:55;height:132" coordorigin="274,1812" coordsize="55,132" path="m310,1812l300,1823,292,1833,284,1841,274,1851,274,1861,276,1864,276,1869,279,1872,279,1874,281,1874,281,1877,284,1879,287,1885,289,1887,292,1890,297,1892,300,1895,302,1900,307,1903,310,1905,315,1905,312,1911,312,1913,312,1916,312,1921,315,1923,315,1931,318,1934,318,1936,320,1939,320,1942,323,1942,323,1944,325,1944,328,1944e" filled="false" stroked="true" strokeweight=".84pt" strokecolor="#050000">
                <v:path arrowok="t"/>
              </v:shape>
            </v:group>
            <v:group style="position:absolute;left:426;top:1973;width:3;height:6" coordorigin="426,1973" coordsize="3,6">
              <v:shape style="position:absolute;left:426;top:1973;width:3;height:6" coordorigin="426,1973" coordsize="3,6" path="m426,1973l426,1975,429,1975,429,1978e" filled="false" stroked="true" strokeweight=".84pt" strokecolor="#050000">
                <v:path arrowok="t"/>
              </v:shape>
            </v:group>
            <v:group style="position:absolute;left:576;top:2018;width:17;height:2" coordorigin="576,2018" coordsize="17,2">
              <v:shape style="position:absolute;left:576;top:2018;width:17;height:2" coordorigin="576,2018" coordsize="17,0" path="m576,2018l593,2018e" filled="false" stroked="true" strokeweight=".389pt" strokecolor="#050000">
                <v:path arrowok="t"/>
              </v:shape>
            </v:group>
            <v:group style="position:absolute;left:315;top:1854;width:376;height:153" coordorigin="315,1854" coordsize="376,153">
              <v:shape style="position:absolute;left:315;top:1854;width:376;height:153" coordorigin="315,1854" coordsize="376,153" path="m690,2006l685,2004,675,2004,652,1999,628,1993,608,1988,584,1980,561,1975,538,1970,517,1965,494,1957,470,1952,450,1947,426,1939,403,1934,382,1926,359,1921,336,1913,315,1905,318,1900,323,1895,333,1885,338,1877,346,1869,359,1854e" filled="false" stroked="true" strokeweight=".84pt" strokecolor="#050000">
                <v:path arrowok="t"/>
              </v:shape>
            </v:group>
            <v:group style="position:absolute;left:307;top:1812;width:26;height:73" coordorigin="307,1812" coordsize="26,73">
              <v:shape style="position:absolute;left:307;top:1812;width:26;height:73" coordorigin="307,1812" coordsize="26,73" path="m333,1885l328,1882,325,1877,323,1874,320,1869,318,1864,315,1861,315,1856,312,1851,310,1846,310,1843,307,1841,307,1815,310,1812e" filled="false" stroked="true" strokeweight=".84pt" strokecolor="#050000">
                <v:path arrowok="t"/>
              </v:shape>
            </v:group>
            <v:group style="position:absolute;left:336;top:1784;width:24;height:70" coordorigin="336,1784" coordsize="24,70">
              <v:shape style="position:absolute;left:336;top:1784;width:24;height:70" coordorigin="336,1784" coordsize="24,70" path="m359,1854l356,1851,354,1846,351,1843,349,1838,346,1833,344,1830,344,1825,341,1820,338,1817,338,1810,336,1807,336,1786,338,1784e" filled="false" stroked="true" strokeweight=".84pt" strokecolor="#050000">
                <v:path arrowok="t"/>
              </v:shape>
            </v:group>
            <v:group style="position:absolute;left:501;top:1419;width:39;height:8" coordorigin="501,1419" coordsize="39,8">
              <v:shape style="position:absolute;left:501;top:1419;width:39;height:8" coordorigin="501,1419" coordsize="39,8" path="m540,1419l535,1421,530,1421,525,1424,520,1424,514,1427,501,1427e" filled="false" stroked="true" strokeweight=".84pt" strokecolor="#050000">
                <v:path arrowok="t"/>
              </v:shape>
            </v:group>
            <v:group style="position:absolute;left:69;top:1077;width:6;height:34" coordorigin="69,1077" coordsize="6,34">
              <v:shape style="position:absolute;left:69;top:1077;width:6;height:34" coordorigin="69,1077" coordsize="6,34" path="m72,1077l72,1080,69,1085,69,1103,72,1106,72,1108,74,1108,74,1111e" filled="false" stroked="true" strokeweight=".84pt" strokecolor="#050000">
                <v:path arrowok="t"/>
              </v:shape>
            </v:group>
            <v:group style="position:absolute;left:465;top:1561;width:16;height:19" coordorigin="465,1561" coordsize="16,19">
              <v:shape style="position:absolute;left:465;top:1561;width:16;height:19" coordorigin="465,1561" coordsize="16,19" path="m465,1579l470,1574,473,1571,478,1566,481,1564,481,1561e" filled="false" stroked="true" strokeweight=".84pt" strokecolor="#050000">
                <v:path arrowok="t"/>
              </v:shape>
            </v:group>
            <v:group style="position:absolute;left:240;top:736;width:233;height:223" coordorigin="240,736" coordsize="233,223">
              <v:shape style="position:absolute;left:240;top:736;width:233;height:223" coordorigin="240,736" coordsize="233,223" path="m473,736l429,736,424,738,419,738,413,741,408,741,403,743,398,743,393,746,388,749,382,749,377,751,372,754,367,756,362,759,357,761,354,767,349,769,344,772,341,777,336,780,331,785,328,787,325,793,320,795,318,800,312,805,310,808,307,813,305,818,302,824,297,826,292,837,287,847,281,855,276,865,268,875,263,886,261,888,258,893,256,899,256,904,253,909,250,914,248,919,248,924,245,930,243,935,243,948,240,953,240,958e" filled="false" stroked="true" strokeweight=".84pt" strokecolor="#050000">
                <v:path arrowok="t"/>
              </v:shape>
            </v:group>
            <v:group style="position:absolute;left:463;top:1551;width:24;height:24" coordorigin="463,1551" coordsize="24,24">
              <v:shape style="position:absolute;left:463;top:1551;width:24;height:24" coordorigin="463,1551" coordsize="24,24" path="m463,1574l468,1569,470,1564,476,1559,478,1556,481,1553,481,1551,483,1551,486,1551,486,1553,483,1556,483,1561,481,1566,478,1571,476,1574e" filled="false" stroked="true" strokeweight=".84pt" strokecolor="#050000">
                <v:path arrowok="t"/>
              </v:shape>
            </v:group>
            <v:group style="position:absolute;left:456;top:1599;width:2;height:17" coordorigin="456,1599" coordsize="2,17">
              <v:shape style="position:absolute;left:456;top:1599;width:2;height:17" coordorigin="456,1599" coordsize="0,17" path="m456,1599l456,1616e" filled="false" stroked="true" strokeweight=".13pt" strokecolor="#050000">
                <v:path arrowok="t"/>
              </v:shape>
            </v:group>
            <v:group style="position:absolute;left:432;top:1579;width:34;height:50" coordorigin="432,1579" coordsize="34,50">
              <v:shape style="position:absolute;left:432;top:1579;width:34;height:50" coordorigin="432,1579" coordsize="34,50" path="m465,1579l460,1584,455,1590,452,1595,447,1600,442,1608,439,1613,437,1616,434,1618,434,1623,432,1626,432,1628,434,1628e" filled="false" stroked="true" strokeweight=".84pt" strokecolor="#050000">
                <v:path arrowok="t"/>
              </v:shape>
            </v:group>
            <v:group style="position:absolute;left:463;top:1574;width:3;height:6" coordorigin="463,1574" coordsize="3,6">
              <v:shape style="position:absolute;left:463;top:1574;width:3;height:6" coordorigin="463,1574" coordsize="3,6" path="m463,1574l463,1577,465,1579e" filled="false" stroked="true" strokeweight=".84pt" strokecolor="#050000">
                <v:path arrowok="t"/>
              </v:shape>
            </v:group>
            <v:group style="position:absolute;left:426;top:1574;width:37;height:57" coordorigin="426,1574" coordsize="37,57">
              <v:shape style="position:absolute;left:426;top:1574;width:37;height:57" coordorigin="426,1574" coordsize="37,57" path="m450,1613l447,1618,444,1621,442,1623,439,1626,437,1628,434,1628,432,1631,429,1631,426,1628,429,1628,429,1626,429,1623,432,1618,434,1616,437,1613,439,1605,444,1600,447,1592,452,1587,457,1579,463,1574e" filled="false" stroked="true" strokeweight=".84pt" strokecolor="#050000">
                <v:path arrowok="t"/>
              </v:shape>
            </v:group>
            <v:group style="position:absolute;left:2603;top:1458;width:456;height:117" coordorigin="2603,1458" coordsize="456,117">
              <v:shape style="position:absolute;left:2603;top:1458;width:456;height:117" coordorigin="2603,1458" coordsize="456,117" path="m2603,1574l2608,1569,2613,1566,2618,1561,2626,1556,2631,1553,2636,1548,2644,1546,2649,1543,2655,1538,2662,1535,2668,1533,2675,1530,2680,1525,2688,1522,2693,1520,2701,1517,2706,1515,2714,1512,2722,1509,2727,1507,2735,1504,2740,1504,2748,1502,2756,1499,2761,1496,2768,1494,2781,1491,2797,1489,2810,1486,2823,1481,2838,1478,2851,1478,2867,1476,2880,1473,2893,1471,2908,1471,2921,1468,2937,1468,2950,1465,2965,1465,2978,1463,3007,1460,3035,1460,3058,1458e" filled="false" stroked="true" strokeweight=".84pt" strokecolor="#050000">
                <v:path arrowok="t"/>
              </v:shape>
            </v:group>
            <v:group style="position:absolute;left:2541;top:1577;width:57;height:68" coordorigin="2541,1577" coordsize="57,68">
              <v:shape style="position:absolute;left:2541;top:1577;width:57;height:68" coordorigin="2541,1577" coordsize="57,68" path="m2598,1577l2592,1582,2590,1584,2585,1590,2582,1592,2577,1597,2574,1600,2569,1605,2567,1608,2561,1613,2559,1618,2556,1621,2554,1626,2548,1631,2546,1636,2543,1641,2541,1644e" filled="false" stroked="true" strokeweight=".84pt" strokecolor="#050000">
                <v:path arrowok="t"/>
              </v:shape>
            </v:group>
            <v:group style="position:absolute;left:2662;top:2275;width:8;height:3" coordorigin="2662,2275" coordsize="8,3">
              <v:shape style="position:absolute;left:2662;top:2275;width:8;height:3" coordorigin="2662,2275" coordsize="8,3" path="m2670,2275l2668,2275,2668,2278,2662,2278e" filled="false" stroked="true" strokeweight=".84pt" strokecolor="#050000">
                <v:path arrowok="t"/>
              </v:shape>
            </v:group>
            <v:group style="position:absolute;left:3110;top:1147;width:50;height:32" coordorigin="3110,1147" coordsize="50,32">
              <v:shape style="position:absolute;left:3110;top:1147;width:50;height:32" coordorigin="3110,1147" coordsize="50,32" path="m3159,1147l3154,1150,3146,1152,3144,1155,3141,1157,3136,1157,3133,1160,3131,1163,3128,1165,3123,1168,3120,1168,3118,1170,3115,1173,3113,1176,3113,1178,3110,1178e" filled="false" stroked="true" strokeweight=".84pt" strokecolor="#050000">
                <v:path arrowok="t"/>
              </v:shape>
            </v:group>
            <v:group style="position:absolute;left:3353;top:1088;width:16;height:2" coordorigin="3353,1088" coordsize="16,2">
              <v:shape style="position:absolute;left:3353;top:1088;width:16;height:2" coordorigin="3353,1088" coordsize="16,0" path="m3369,1088l3353,1088e" filled="false" stroked="true" strokeweight=".84pt" strokecolor="#050000">
                <v:path arrowok="t"/>
              </v:shape>
            </v:group>
            <v:group style="position:absolute;left:3198;top:1103;width:55;height:26" coordorigin="3198,1103" coordsize="55,26">
              <v:shape style="position:absolute;left:3198;top:1103;width:55;height:26" coordorigin="3198,1103" coordsize="55,26" path="m3252,1103l3245,1106,3239,1108,3232,1111,3224,1116,3219,1119,3211,1121,3203,1126,3198,1129e" filled="false" stroked="true" strokeweight=".84pt" strokecolor="#050000">
                <v:path arrowok="t"/>
              </v:shape>
            </v:group>
            <v:group style="position:absolute;left:2492;top:1652;width:47;height:513" coordorigin="2492,1652" coordsize="47,513">
              <v:shape style="position:absolute;left:2492;top:1652;width:47;height:513" coordorigin="2492,1652" coordsize="47,513" path="m2538,1652l2533,1657,2530,1665,2525,1672,2523,1680,2520,1688,2517,1696,2512,1704,2512,1711,2510,1719,2507,1727,2504,1735,2502,1742,2502,1750,2499,1758,2499,1773,2497,1781,2497,1799,2494,1807,2494,1838,2492,1856,2492,1903,2492,1921,2492,1936,2494,1952,2494,2001,2497,2017,2497,2035,2499,2050,2499,2066,2502,2081,2504,2099,2504,2115,2507,2131,2510,2146,2510,2164e" filled="false" stroked="true" strokeweight=".84pt" strokecolor="#050000">
                <v:path arrowok="t"/>
              </v:shape>
            </v:group>
            <v:group style="position:absolute;left:2520;top:2231;width:16;height:37" coordorigin="2520,2231" coordsize="16,37">
              <v:shape style="position:absolute;left:2520;top:2231;width:16;height:37" coordorigin="2520,2231" coordsize="16,37" path="m2520,2231l2520,2237,2523,2242,2523,2247,2525,2252,2525,2255,2528,2257,2528,2260,2530,2263,2530,2265,2533,2265,2533,2268,2536,2268e" filled="false" stroked="true" strokeweight=".84pt" strokecolor="#050000">
                <v:path arrowok="t"/>
              </v:shape>
            </v:group>
            <v:group style="position:absolute;left:3232;top:904;width:148;height:8" coordorigin="3232,904" coordsize="148,8">
              <v:shape style="position:absolute;left:3232;top:904;width:148;height:8" coordorigin="3232,904" coordsize="148,8" path="m3232,904l3289,904,3307,906,3325,906,3343,909,3361,909,3379,912e" filled="false" stroked="true" strokeweight=".84pt" strokecolor="#050000">
                <v:path arrowok="t"/>
              </v:shape>
            </v:group>
            <v:group style="position:absolute;left:3022;top:1178;width:88;height:169" coordorigin="3022,1178" coordsize="88,169">
              <v:shape style="position:absolute;left:3022;top:1178;width:88;height:169" coordorigin="3022,1178" coordsize="88,169" path="m3110,1178l3105,1188,3100,1199,3092,1209,3087,1220,3082,1230,3076,1240,3066,1261,3043,1305,3032,1326,3022,1346e" filled="false" stroked="true" strokeweight=".84pt" strokecolor="#050000">
                <v:path arrowok="t"/>
              </v:shape>
            </v:group>
            <v:group style="position:absolute;left:2950;top:1357;width:68;height:109" coordorigin="2950,1357" coordsize="68,109">
              <v:shape style="position:absolute;left:2950;top:1357;width:68;height:109" coordorigin="2950,1357" coordsize="68,109" path="m3017,1357l3009,1370,3001,1385,2994,1398,2986,1411,2976,1427,2968,1440,2957,1452,2950,1465e" filled="false" stroked="true" strokeweight=".84pt" strokecolor="#050000">
                <v:path arrowok="t"/>
              </v:shape>
            </v:group>
            <v:group style="position:absolute;left:3167;top:1132;width:24;height:13" coordorigin="3167,1132" coordsize="24,13">
              <v:shape style="position:absolute;left:3167;top:1132;width:24;height:13" coordorigin="3167,1132" coordsize="24,13" path="m3190,1132l3185,1134,3177,1139,3172,1142,3167,1144e" filled="false" stroked="true" strokeweight=".84pt" strokecolor="#050000">
                <v:path arrowok="t"/>
              </v:shape>
            </v:group>
            <v:group style="position:absolute;left:3415;top:1144;width:8;height:37" coordorigin="3415,1144" coordsize="8,37">
              <v:shape style="position:absolute;left:3415;top:1144;width:8;height:37" coordorigin="3415,1144" coordsize="8,37" path="m3415,1181l3415,1176,3418,1173,3421,1168,3421,1160,3423,1155,3423,1144e" filled="false" stroked="true" strokeweight=".84pt" strokecolor="#050000">
                <v:path arrowok="t"/>
              </v:shape>
            </v:group>
            <v:group style="position:absolute;left:3007;top:1385;width:42;height:78" coordorigin="3007,1385" coordsize="42,78">
              <v:shape style="position:absolute;left:3007;top:1385;width:42;height:78" coordorigin="3007,1385" coordsize="42,78" path="m3007,1463l3012,1452,3017,1442,3022,1434,3027,1424,3032,1414,3038,1406,3043,1396,3048,1385e" filled="false" stroked="true" strokeweight=".84pt" strokecolor="#050000">
                <v:path arrowok="t"/>
              </v:shape>
            </v:group>
            <v:group style="position:absolute;left:3071;top:1336;width:6;height:8" coordorigin="3071,1336" coordsize="6,8">
              <v:shape style="position:absolute;left:3071;top:1336;width:6;height:8" coordorigin="3071,1336" coordsize="6,8" path="m3071,1344l3076,1336e" filled="false" stroked="true" strokeweight=".84pt" strokecolor="#050000">
                <v:path arrowok="t"/>
              </v:shape>
            </v:group>
            <v:group style="position:absolute;left:3079;top:2169;width:11;height:26" coordorigin="3079,2169" coordsize="11,26">
              <v:shape style="position:absolute;left:3079;top:2169;width:11;height:26" coordorigin="3079,2169" coordsize="11,26" path="m3079,2195l3082,2193,3084,2190,3084,2187,3087,2185,3087,2182,3089,2180,3089,2169e" filled="false" stroked="true" strokeweight=".84pt" strokecolor="#050000">
                <v:path arrowok="t"/>
              </v:shape>
            </v:group>
            <v:group style="position:absolute;left:3084;top:2141;width:8;height:6" coordorigin="3084,2141" coordsize="8,6">
              <v:shape style="position:absolute;left:3084;top:2141;width:8;height:6" coordorigin="3084,2141" coordsize="8,6" path="m3092,2146l3092,2143,3089,2143,3087,2143,3084,2141e" filled="false" stroked="true" strokeweight=".84pt" strokecolor="#050000">
                <v:path arrowok="t"/>
              </v:shape>
            </v:group>
            <v:group style="position:absolute;left:2841;top:2273;width:3;height:3" coordorigin="2841,2273" coordsize="3,3">
              <v:shape style="position:absolute;left:2841;top:2273;width:3;height:3" coordorigin="2841,2273" coordsize="3,3" path="m2844,2275l2841,2275,2841,2273e" filled="false" stroked="true" strokeweight=".84pt" strokecolor="#050000">
                <v:path arrowok="t"/>
              </v:shape>
            </v:group>
            <v:group style="position:absolute;left:2660;top:2273;width:3;height:6" coordorigin="2660,2273" coordsize="3,6">
              <v:shape style="position:absolute;left:2660;top:2273;width:3;height:6" coordorigin="2660,2273" coordsize="3,6" path="m2662,2278l2660,2278,2660,2275,2660,2273e" filled="false" stroked="true" strokeweight=".84pt" strokecolor="#050000">
                <v:path arrowok="t"/>
              </v:shape>
            </v:group>
            <v:group style="position:absolute;left:2955;top:2193;width:81;height:55" coordorigin="2955,2193" coordsize="81,55">
              <v:shape style="position:absolute;left:2955;top:2193;width:81;height:55" coordorigin="2955,2193" coordsize="81,55" path="m2955,2234l2960,2231,2965,2229,2970,2229,2975,2226,2978,2224,2983,2221,2988,2221,2994,2218,2999,2216,3004,2213,3009,2211,3012,2206,3017,2203,3019,2203,3022,2200,3022,2198,3025,2195,3027,2195,3027,2193,3030,2195,3032,2198,3032,2208,3035,2211,3035,2218,3035,2221,3032,2224,3032,2231,3030,2234,3030,2237,3027,2239,3027,2242,3025,2242,3025,2244,3022,2247,3019,2247e" filled="false" stroked="true" strokeweight=".84pt" strokecolor="#050000">
                <v:path arrowok="t"/>
              </v:shape>
            </v:group>
            <v:group style="position:absolute;left:2520;top:2231;width:435;height:39" coordorigin="2520,2231" coordsize="435,39">
              <v:shape style="position:absolute;left:2520;top:2231;width:435;height:39" coordorigin="2520,2231" coordsize="435,39" path="m2520,2231l2548,2234,2603,2234,2629,2237,2846,2237,2872,2234,2955,2234,2955,2237,2952,2242,2952,2260,2950,2263,2950,2268,2947,2270e" filled="false" stroked="true" strokeweight=".84pt" strokecolor="#050000">
                <v:path arrowok="t"/>
              </v:shape>
            </v:group>
            <v:group style="position:absolute;left:2833;top:2272;width:17;height:2" coordorigin="2833,2272" coordsize="17,2">
              <v:shape style="position:absolute;left:2833;top:2272;width:17;height:2" coordorigin="2833,2272" coordsize="17,0" path="m2833,2272l2849,2272e" filled="false" stroked="true" strokeweight=".13pt" strokecolor="#050000">
                <v:path arrowok="t"/>
              </v:shape>
            </v:group>
            <v:group style="position:absolute;left:3095;top:1339;width:3;height:21" coordorigin="3095,1339" coordsize="3,21">
              <v:shape style="position:absolute;left:3095;top:1339;width:3;height:21" coordorigin="3095,1339" coordsize="3,21" path="m3095,1359l3095,1354,3097,1352,3097,1344,3095,1339e" filled="false" stroked="true" strokeweight=".84pt" strokecolor="#050000">
                <v:path arrowok="t"/>
              </v:shape>
            </v:group>
            <v:group style="position:absolute;left:3193;top:1134;width:24;height:16" coordorigin="3193,1134" coordsize="24,16">
              <v:shape style="position:absolute;left:3193;top:1134;width:24;height:16" coordorigin="3193,1134" coordsize="24,16" path="m3216,1150l3208,1150,3206,1147,3203,1145,3201,1145,3201,1142,3198,1139,3195,1139,3195,1137,3193,1134e" filled="false" stroked="true" strokeweight=".84pt" strokecolor="#050000">
                <v:path arrowok="t"/>
              </v:shape>
            </v:group>
            <v:group style="position:absolute;left:2724;top:1693;width:184;height:477" coordorigin="2724,1693" coordsize="184,477">
              <v:shape style="position:absolute;left:2724;top:1693;width:184;height:477" coordorigin="2724,1693" coordsize="184,477" path="m2908,2169l2888,2141,2869,2115,2859,2102,2849,2087,2838,2074,2831,2061,2820,2048,2810,2032,2802,2019,2792,2004,2784,1991,2779,1983,2776,1975,2771,1970,2768,1962,2763,1955,2761,1947,2756,1939,2753,1931,2750,1923,2745,1916,2743,1908,2740,1900,2737,1892,2735,1885,2732,1877,2730,1869,2727,1861,2727,1848,2724,1843,2724,1781,2727,1776,2727,1768,2730,1766,2730,1758,2732,1753,2732,1747,2735,1745,2735,1740,2737,1737,2737,1732,2740,1729,2743,1724,2743,1722,2745,1719,2748,1714,2750,1711,2753,1706,2753,1704,2756,1701,2758,1696,2761,1693,2766,1696,2768,1698,2774,1701,2776,1701,2781,1704,2784,1706,2789,1706,2792,1709,2797,1711,2823,1711,2823,1709,2825,1709e" filled="false" stroked="true" strokeweight=".84pt" strokecolor="#050000">
                <v:path arrowok="t"/>
              </v:shape>
            </v:group>
            <v:group style="position:absolute;left:2761;top:1476;width:541;height:218" coordorigin="2761,1476" coordsize="541,218">
              <v:shape style="position:absolute;left:2761;top:1476;width:541;height:218" coordorigin="2761,1476" coordsize="541,218" path="m2761,1693l2763,1691,2766,1685,2771,1683,2774,1680,2776,1675,2779,1672,2787,1665,2792,1659,2800,1652,2805,1647,2812,1641,2820,1636,2828,1628,2836,1623,2844,1618,2851,1613,2859,1610,2867,1605,2875,1600,2882,1595,2890,1590,2898,1587,2906,1582,2913,1579,2924,1574,2931,1571,2939,1566,2947,1564,2957,1559,2965,1556,2973,1553,2981,1551,2991,1546,2999,1543,3007,1540,3017,1538,3025,1535,3043,1530,3061,1525,3079,1520,3095,1515,3113,1509,3131,1504,3149,1502,3167,1496,3185,1494,3203,1491,3221,1486,3239,1484,3258,1481,3276,1478,3294,1476,3296,1486,3296,1494,3299,1502,3299,1507,3302,1507,3302,1509e" filled="false" stroked="true" strokeweight=".84pt" strokecolor="#050000">
                <v:path arrowok="t"/>
              </v:shape>
            </v:group>
            <v:group style="position:absolute;left:3294;top:1445;width:94;height:32" coordorigin="3294,1445" coordsize="94,32">
              <v:shape style="position:absolute;left:3294;top:1445;width:94;height:32" coordorigin="3294,1445" coordsize="94,32" path="m3294,1476l3299,1476,3307,1473,3320,1473,3325,1471,3330,1471,3338,1468,3343,1468,3351,1465,3356,1463,3361,1463,3364,1460,3366,1460,3369,1458,3374,1458,3377,1455,3379,1452,3382,1452,3384,1450,3384,1447,3387,1445,3387,1455,3384,1458,3384,1463,3382,1465,3379,1468,3379,1471e" filled="false" stroked="true" strokeweight=".84pt" strokecolor="#050000">
                <v:path arrowok="t"/>
              </v:shape>
            </v:group>
            <v:group style="position:absolute;left:3188;top:1139;width:21;height:16" coordorigin="3188,1139" coordsize="21,16">
              <v:shape style="position:absolute;left:3188;top:1139;width:21;height:16" coordorigin="3188,1139" coordsize="21,16" path="m3208,1152l3208,1155,3206,1155,3203,1155,3203,1152,3198,1152,3198,1150,3195,1150,3193,1147,3190,1144,3190,1142,3188,1139e" filled="false" stroked="true" strokeweight=".84pt" strokecolor="#050000">
                <v:path arrowok="t"/>
              </v:shape>
            </v:group>
            <v:group style="position:absolute;left:3115;top:1258;width:32;height:109" coordorigin="3115,1258" coordsize="32,109">
              <v:shape style="position:absolute;left:3115;top:1258;width:32;height:109" coordorigin="3115,1258" coordsize="32,109" path="m3115,1258l3115,1266,3118,1271,3118,1279,3120,1287,3120,1292,3123,1300,3123,1308,3126,1313,3128,1320,3131,1328,3133,1333,3136,1341,3139,1346,3141,1354,3144,1359,3146,1367e" filled="false" stroked="true" strokeweight=".84pt" strokecolor="#050000">
                <v:path arrowok="t"/>
              </v:shape>
            </v:group>
            <v:group style="position:absolute;left:3229;top:909;width:148;height:8" coordorigin="3229,909" coordsize="148,8">
              <v:shape style="position:absolute;left:3229;top:909;width:148;height:8" coordorigin="3229,909" coordsize="148,8" path="m3377,917l3359,917,3338,914,3320,912,3302,912,3283,909,3229,909e" filled="false" stroked="true" strokeweight=".84pt" strokecolor="#050000">
                <v:path arrowok="t"/>
              </v:shape>
            </v:group>
            <v:group style="position:absolute;left:2841;top:2270;width:13;height:3" coordorigin="2841,2270" coordsize="13,3">
              <v:shape style="position:absolute;left:2841;top:2270;width:13;height:3" coordorigin="2841,2270" coordsize="13,3" path="m2841,2273l2851,2273,2854,2270e" filled="false" stroked="true" strokeweight=".84pt" strokecolor="#050000">
                <v:path arrowok="t"/>
              </v:shape>
            </v:group>
            <v:group style="position:absolute;left:2671;top:2264;width:2;height:17" coordorigin="2671,2264" coordsize="2,17">
              <v:shape style="position:absolute;left:2671;top:2264;width:2;height:17" coordorigin="2671,2264" coordsize="0,17" path="m2671,2264l2671,2281e" filled="false" stroked="true" strokeweight=".13pt" strokecolor="#050000">
                <v:path arrowok="t"/>
              </v:shape>
            </v:group>
            <v:group style="position:absolute;left:2660;top:2270;width:11;height:3" coordorigin="2660,2270" coordsize="11,3">
              <v:shape style="position:absolute;left:2660;top:2270;width:11;height:3" coordorigin="2660,2270" coordsize="11,3" path="m2660,2273l2670,2273,2670,2270e" filled="false" stroked="true" strokeweight=".84pt" strokecolor="#050000">
                <v:path arrowok="t"/>
              </v:shape>
            </v:group>
            <v:group style="position:absolute;left:2651;top:2272;width:17;height:2" coordorigin="2651,2272" coordsize="17,2">
              <v:shape style="position:absolute;left:2651;top:2272;width:17;height:2" coordorigin="2651,2272" coordsize="17,0" path="m2651,2272l2668,2272e" filled="false" stroked="true" strokeweight=".13pt" strokecolor="#050000">
                <v:path arrowok="t"/>
              </v:shape>
            </v:group>
            <v:group style="position:absolute;left:2603;top:1463;width:469;height:114" coordorigin="2603,1463" coordsize="469,114">
              <v:shape style="position:absolute;left:2603;top:1463;width:469;height:114" coordorigin="2603,1463" coordsize="469,114" path="m3071,1463l3009,1468,2978,1468,2965,1471,2950,1471,2934,1473,2919,1473,2903,1476,2888,1478,2872,1478,2859,1481,2844,1484,2828,1486,2812,1489,2797,1491,2792,1494,2784,1496,2776,1499,2768,1499,2761,1502,2753,1504,2748,1507,2740,1509,2732,1509,2724,1512,2717,1515,2712,1517,2704,1520,2696,1525,2688,1528,2683,1530,2675,1533,2668,1535,2662,1540,2655,1543,2647,1546,2642,1551,2634,1553,2629,1559,2621,1564,2616,1566,2611,1572,2603,1577e" filled="false" stroked="true" strokeweight=".84pt" strokecolor="#050000">
                <v:path arrowok="t"/>
              </v:shape>
            </v:group>
            <v:group style="position:absolute;left:2541;top:1579;width:60;height:65" coordorigin="2541,1579" coordsize="60,65">
              <v:shape style="position:absolute;left:2541;top:1579;width:60;height:65" coordorigin="2541,1579" coordsize="60,65" path="m2600,1579l2595,1582,2590,1587,2587,1590,2582,1595,2580,1597,2574,1603,2572,1605,2567,1610,2564,1613,2559,1618,2556,1623,2554,1626,2548,1631,2546,1636,2543,1641,2541,1644e" filled="false" stroked="true" strokeweight=".84pt" strokecolor="#050000">
                <v:path arrowok="t"/>
              </v:shape>
            </v:group>
            <v:group style="position:absolute;left:3258;top:1090;width:166;height:55" coordorigin="3258,1090" coordsize="166,55">
              <v:shape style="position:absolute;left:3258;top:1090;width:166;height:55" coordorigin="3258,1090" coordsize="166,55" path="m3423,1145l3423,1129,3421,1129,3421,1124,3418,1121,3418,1119,3415,1119,3415,1116,3413,1113,3410,1111,3410,1108,3408,1108,3405,1106,3403,1103,3397,1103,3395,1101,3390,1098,3387,1098,3382,1095,3377,1095,3374,1093,3369,1093,3359,1093,3356,1090,3327,1090,3325,1093,3304,1093,3296,1095,3291,1095,3283,1098,3276,1101,3271,1101,3263,1103,3258,1106e" filled="false" stroked="true" strokeweight=".84pt" strokecolor="#050000">
                <v:path arrowok="t"/>
              </v:shape>
            </v:group>
            <v:group style="position:absolute;left:3198;top:1106;width:57;height:26" coordorigin="3198,1106" coordsize="57,26">
              <v:shape style="position:absolute;left:3198;top:1106;width:57;height:26" coordorigin="3198,1106" coordsize="57,26" path="m3255,1106l3247,1108,3239,1111,3232,1116,3227,1119,3219,1121,3211,1124,3206,1129,3198,1132e" filled="false" stroked="true" strokeweight=".84pt" strokecolor="#050000">
                <v:path arrowok="t"/>
              </v:shape>
            </v:group>
            <v:group style="position:absolute;left:3141;top:992;width:169;height:81" coordorigin="3141,992" coordsize="169,81">
              <v:shape style="position:absolute;left:3141;top:992;width:169;height:81" coordorigin="3141,992" coordsize="169,81" path="m3141,1072l3144,1067,3149,1064,3154,1062,3159,1057,3164,1054,3170,1051,3175,1046,3180,1044,3185,1041,3190,1038,3195,1036,3201,1033,3206,1031,3211,1028,3221,1023,3232,1018,3242,1013,3247,1013,3255,1010,3260,1007,3265,1005,3276,1002,3289,1000,3299,994,3309,992e" filled="false" stroked="true" strokeweight=".84pt" strokecolor="#050000">
                <v:path arrowok="t"/>
              </v:shape>
            </v:group>
            <v:group style="position:absolute;left:3189;top:1121;width:2;height:17" coordorigin="3189,1121" coordsize="2,17">
              <v:shape style="position:absolute;left:3189;top:1121;width:2;height:17" coordorigin="3189,1121" coordsize="0,17" path="m3189,1121l3189,1137e" filled="false" stroked="true" strokeweight=".13pt" strokecolor="#050000">
                <v:path arrowok="t"/>
              </v:shape>
            </v:group>
            <v:group style="position:absolute;left:3195;top:1085;width:44;height:42" coordorigin="3195,1085" coordsize="44,42">
              <v:shape style="position:absolute;left:3195;top:1085;width:44;height:42" coordorigin="3195,1085" coordsize="44,42" path="m3195,1126l3208,1116,3221,1106,3227,1101,3229,1098,3232,1095,3237,1093,3237,1090,3239,1090,3239,1085,3237,1085e" filled="false" stroked="true" strokeweight=".84pt" strokecolor="#050000">
                <v:path arrowok="t"/>
              </v:shape>
            </v:group>
            <v:group style="position:absolute;left:2794;top:1709;width:270;height:438" coordorigin="2794,1709" coordsize="270,438">
              <v:shape style="position:absolute;left:2794;top:1709;width:270;height:438" coordorigin="2794,1709" coordsize="270,438" path="m3040,2009l3043,2017,3045,2027,3048,2035,3053,2045,3058,2063,3063,2081,3056,2089,3048,2097,3038,2105,3030,2112,3022,2123,3012,2130,3004,2138,2996,2146,2988,2136,2981,2125,2965,2107,2937,2071,2924,2053,2908,2035,2903,2027,2895,2017,2888,2009,2882,1999,2875,1991,2869,1980,2862,1970,2856,1962,2849,1952,2844,1942,2838,1931,2831,1921,2825,1913,2820,1903,2818,1898,2815,1892,2815,1887,2812,1882,2810,1874,2807,1869,2805,1864,2802,1859,2802,1854,2800,1848,2800,1843,2797,1838,2797,1833,2794,1825,2794,1781,2797,1776,2797,1768,2800,1763,2800,1758,2802,1753,2805,1747,2805,1742,2807,1737,2810,1732,2812,1727,2815,1722,2820,1716,2823,1711,2825,1709e" filled="false" stroked="true" strokeweight=".84pt" strokecolor="#050000">
                <v:path arrowok="t"/>
              </v:shape>
            </v:group>
            <v:group style="position:absolute;left:3237;top:1067;width:32;height:13" coordorigin="3237,1067" coordsize="32,13">
              <v:shape style="position:absolute;left:3237;top:1067;width:32;height:13" coordorigin="3237,1067" coordsize="32,13" path="m3237,1080l3245,1077,3252,1075,3260,1072,3268,1067e" filled="false" stroked="true" strokeweight=".84pt" strokecolor="#050000">
                <v:path arrowok="t"/>
              </v:shape>
            </v:group>
            <v:group style="position:absolute;left:3095;top:1308;width:3;height:29" coordorigin="3095,1308" coordsize="3,29">
              <v:shape style="position:absolute;left:3095;top:1308;width:3;height:29" coordorigin="3095,1308" coordsize="3,29" path="m3097,1308l3097,1328,3095,1336e" filled="false" stroked="true" strokeweight=".84pt" strokecolor="#050000">
                <v:path arrowok="t"/>
              </v:shape>
            </v:group>
            <v:group style="position:absolute;left:3098;top:1328;width:2;height:17" coordorigin="3098,1328" coordsize="2,17">
              <v:shape style="position:absolute;left:3098;top:1328;width:2;height:17" coordorigin="3098,1328" coordsize="0,17" path="m3098,1328l3098,1344e" filled="false" stroked="true" strokeweight=".388pt" strokecolor="#050000">
                <v:path arrowok="t"/>
              </v:shape>
            </v:group>
            <v:group style="position:absolute;left:3094;top:1320;width:17;height:2" coordorigin="3094,1320" coordsize="17,2">
              <v:shape style="position:absolute;left:3094;top:1320;width:17;height:2" coordorigin="3094,1320" coordsize="17,0" path="m3094,1320l3111,1320e" filled="false" stroked="true" strokeweight="1.553pt" strokecolor="#050000">
                <v:path arrowok="t"/>
              </v:shape>
            </v:group>
            <v:group style="position:absolute;left:3097;top:1305;width:6;height:3" coordorigin="3097,1305" coordsize="6,3">
              <v:shape style="position:absolute;left:3097;top:1305;width:6;height:3" coordorigin="3097,1305" coordsize="6,3" path="m3102,1305l3100,1305,3100,1308,3097,1308e" filled="false" stroked="true" strokeweight=".84pt" strokecolor="#050000">
                <v:path arrowok="t"/>
              </v:shape>
            </v:group>
            <v:group style="position:absolute;left:3094;top:1293;width:17;height:2" coordorigin="3094,1293" coordsize="17,2">
              <v:shape style="position:absolute;left:3094;top:1293;width:17;height:2" coordorigin="3094,1293" coordsize="17,0" path="m3094,1293l3111,1293e" filled="false" stroked="true" strokeweight="1.164pt" strokecolor="#050000">
                <v:path arrowok="t"/>
              </v:shape>
            </v:group>
            <v:group style="position:absolute;left:3027;top:2141;width:57;height:52" coordorigin="3027,2141" coordsize="57,52">
              <v:shape style="position:absolute;left:3027;top:2141;width:57;height:52" coordorigin="3027,2141" coordsize="57,52" path="m3027,2193l3043,2180,3056,2167,3071,2154,3084,2141e" filled="false" stroked="true" strokeweight=".84pt" strokecolor="#050000">
                <v:path arrowok="t"/>
              </v:shape>
            </v:group>
            <v:group style="position:absolute;left:2996;top:2146;width:32;height:47" coordorigin="2996,2146" coordsize="32,47">
              <v:shape style="position:absolute;left:2996;top:2146;width:32;height:47" coordorigin="2996,2146" coordsize="32,47" path="m3027,2193l3019,2180,3012,2169,3004,2156,2996,2146e" filled="false" stroked="true" strokeweight=".84pt" strokecolor="#050000">
                <v:path arrowok="t"/>
              </v:shape>
            </v:group>
            <v:group style="position:absolute;left:2937;top:2146;width:60;height:60" coordorigin="2937,2146" coordsize="60,60">
              <v:shape style="position:absolute;left:2937;top:2146;width:60;height:60" coordorigin="2937,2146" coordsize="60,60" path="m2937,2206l2939,2203,2944,2200,2950,2198,2952,2193,2957,2190,2963,2187,2965,2182,2970,2180,2973,2175,2975,2172,2981,2167,2983,2164,2986,2159,2991,2154,2991,2151,2994,2149,2996,2146e" filled="false" stroked="true" strokeweight=".84pt" strokecolor="#050000">
                <v:path arrowok="t"/>
              </v:shape>
            </v:group>
            <v:group style="position:absolute;left:2512;top:2169;width:443;height:65" coordorigin="2512,2169" coordsize="443,65">
              <v:shape style="position:absolute;left:2512;top:2169;width:443;height:65" coordorigin="2512,2169" coordsize="443,65" path="m2512,2185l2613,2185,2636,2182,2686,2182,2712,2180,2735,2180,2761,2177,2784,2177,2810,2175,2859,2172,2908,2169,2921,2187,2929,2198,2937,2206,2944,2221,2955,2234e" filled="false" stroked="true" strokeweight=".84pt" strokecolor="#050000">
                <v:path arrowok="t"/>
              </v:shape>
            </v:group>
            <v:group style="position:absolute;left:2908;top:2107;width:57;height:63" coordorigin="2908,2107" coordsize="57,63">
              <v:shape style="position:absolute;left:2908;top:2107;width:57;height:63" coordorigin="2908,2107" coordsize="57,63" path="m2908,2169l2913,2167,2916,2162,2921,2159,2926,2156,2929,2151,2934,2149,2937,2146,2942,2141,2944,2138,2947,2133,2952,2131,2955,2125,2957,2120,2960,2118,2963,2115,2963,2112,2965,2110,2965,2107e" filled="false" stroked="true" strokeweight=".84pt" strokecolor="#050000">
                <v:path arrowok="t"/>
              </v:shape>
            </v:group>
            <v:group style="position:absolute;left:3063;top:2081;width:11;height:6" coordorigin="3063,2081" coordsize="11,6">
              <v:shape style="position:absolute;left:3063;top:2081;width:11;height:6" coordorigin="3063,2081" coordsize="11,6" path="m3063,2081l3069,2081,3071,2084,3074,2087e" filled="false" stroked="true" strokeweight=".84pt" strokecolor="#050000">
                <v:path arrowok="t"/>
              </v:shape>
            </v:group>
            <v:group style="position:absolute;left:3063;top:2081;width:21;height:60" coordorigin="3063,2081" coordsize="21,60">
              <v:shape style="position:absolute;left:3063;top:2081;width:21;height:60" coordorigin="3063,2081" coordsize="21,60" path="m3084,2141l3079,2128,3074,2112,3069,2097,3063,2081e" filled="false" stroked="true" strokeweight=".84pt" strokecolor="#050000">
                <v:path arrowok="t"/>
              </v:shape>
            </v:group>
            <v:group style="position:absolute;left:3092;top:1336;width:11;height:29" coordorigin="3092,1336" coordsize="11,29">
              <v:shape style="position:absolute;left:3092;top:1336;width:11;height:29" coordorigin="3092,1336" coordsize="11,29" path="m3102,1336l3102,1354,3100,1357,3100,1364,3097,1364,3095,1364,3095,1362,3095,1357,3092,1354e" filled="false" stroked="true" strokeweight=".84pt" strokecolor="#050000">
                <v:path arrowok="t"/>
              </v:shape>
            </v:group>
            <v:group style="position:absolute;left:3084;top:2141;width:6;height:29" coordorigin="3084,2141" coordsize="6,29">
              <v:shape style="position:absolute;left:3084;top:2141;width:6;height:29" coordorigin="3084,2141" coordsize="6,29" path="m3089,2169l3089,2154,3087,2151,3087,2149,3084,2146,3084,2141e" filled="false" stroked="true" strokeweight=".84pt" strokecolor="#050000">
                <v:path arrowok="t"/>
              </v:shape>
            </v:group>
            <v:group style="position:absolute;left:3110;top:1178;width:29;height:42" coordorigin="3110,1178" coordsize="29,42">
              <v:shape style="position:absolute;left:3110;top:1178;width:29;height:42" coordorigin="3110,1178" coordsize="29,42" path="m3136,1220l3139,1220,3139,1217,3139,1199,3136,1199,3136,1196,3133,1194,3131,1191,3128,1188,3126,1186,3123,1183,3120,1183,3118,1181,3113,1181,3110,1178e" filled="false" stroked="true" strokeweight=".84pt" strokecolor="#050000">
                <v:path arrowok="t"/>
              </v:shape>
            </v:group>
            <v:group style="position:absolute;left:3159;top:1139;width:29;height:8" coordorigin="3159,1139" coordsize="29,8">
              <v:shape style="position:absolute;left:3159;top:1139;width:29;height:8" coordorigin="3159,1139" coordsize="29,8" path="m3188,1139l3180,1139,3175,1142,3167,1145,3159,1147e" filled="false" stroked="true" strokeweight=".84pt" strokecolor="#050000">
                <v:path arrowok="t"/>
              </v:shape>
            </v:group>
            <v:group style="position:absolute;left:3371;top:1088;width:42;height:13" coordorigin="3371,1088" coordsize="42,13">
              <v:shape style="position:absolute;left:3371;top:1088;width:42;height:13" coordorigin="3371,1088" coordsize="42,13" path="m3413,1101l3410,1098,3408,1098,3405,1095,3403,1095,3397,1093,3392,1093,3387,1090,3377,1090,3371,1088e" filled="false" stroked="true" strokeweight=".84pt" strokecolor="#050000">
                <v:path arrowok="t"/>
              </v:shape>
            </v:group>
            <v:group style="position:absolute;left:3387;top:1018;width:257;height:428" coordorigin="3387,1018" coordsize="257,428">
              <v:shape style="position:absolute;left:3387;top:1018;width:257;height:428" coordorigin="3387,1018" coordsize="257,428" path="m3387,1445l3397,1432,3408,1421,3415,1408,3426,1396,3436,1383,3444,1370,3454,1357,3462,1344,3470,1331,3480,1318,3488,1305,3496,1292,3506,1279,3514,1266,3522,1253,3529,1240,3537,1227,3545,1212,3553,1199,3560,1186,3568,1173,3576,1157,3584,1144,3589,1132,3597,1116,3604,1103,3610,1088,3617,1075,3625,1059,3630,1046,3635,1031,3643,1018e" filled="false" stroked="true" strokeweight=".84pt" strokecolor="#050000">
                <v:path arrowok="t"/>
              </v:shape>
            </v:group>
            <v:group style="position:absolute;left:2323;top:1372;width:3;height:32" coordorigin="2323,1372" coordsize="3,32">
              <v:shape style="position:absolute;left:2323;top:1372;width:3;height:32" coordorigin="2323,1372" coordsize="3,32" path="m2323,1403l2326,1372e" filled="false" stroked="true" strokeweight=".84pt" strokecolor="#050000">
                <v:path arrowok="t"/>
              </v:shape>
            </v:group>
            <v:group style="position:absolute;left:2315;top:1414;width:17;height:2" coordorigin="2315,1414" coordsize="17,2">
              <v:shape style="position:absolute;left:2315;top:1414;width:17;height:2" coordorigin="2315,1414" coordsize="17,0" path="m2315,1414l2332,1414e" filled="false" stroked="true" strokeweight="1.035pt" strokecolor="#050000">
                <v:path arrowok="t"/>
              </v:shape>
            </v:group>
            <v:group style="position:absolute;left:2486;top:1326;width:8;height:21" coordorigin="2486,1326" coordsize="8,21">
              <v:shape style="position:absolute;left:2486;top:1326;width:8;height:21" coordorigin="2486,1326" coordsize="8,21" path="m2486,1326l2489,1328,2489,1331,2492,1333,2492,1339,2494,1341,2494,1346e" filled="false" stroked="true" strokeweight=".84pt" strokecolor="#050000">
                <v:path arrowok="t"/>
              </v:shape>
            </v:group>
            <v:group style="position:absolute;left:2455;top:1429;width:34;height:47" coordorigin="2455,1429" coordsize="34,47">
              <v:shape style="position:absolute;left:2455;top:1429;width:34;height:47" coordorigin="2455,1429" coordsize="34,47" path="m2489,1429l2489,1442,2486,1447,2486,1452,2484,1452,2484,1458,2481,1458,2481,1460,2479,1463,2476,1465,2473,1468,2471,1471,2468,1471,2468,1473,2463,1473,2463,1476,2455,1476e" filled="false" stroked="true" strokeweight=".84pt" strokecolor="#050000">
                <v:path arrowok="t"/>
              </v:shape>
            </v:group>
            <v:group style="position:absolute;left:2481;top:1424;width:17;height:2" coordorigin="2481,1424" coordsize="17,2">
              <v:shape style="position:absolute;left:2481;top:1424;width:17;height:2" coordorigin="2481,1424" coordsize="17,0" path="m2481,1424l2497,1424e" filled="false" stroked="true" strokeweight=".518pt" strokecolor="#050000">
                <v:path arrowok="t"/>
              </v:shape>
            </v:group>
            <v:group style="position:absolute;left:2489;top:1416;width:210;height:3" coordorigin="2489,1416" coordsize="210,3">
              <v:shape style="position:absolute;left:2489;top:1416;width:210;height:3" coordorigin="2489,1416" coordsize="210,3" path="m2699,1416l2673,1416,2647,1419,2489,1419e" filled="false" stroked="true" strokeweight=".84pt" strokecolor="#050000">
                <v:path arrowok="t"/>
              </v:shape>
            </v:group>
            <v:group style="position:absolute;left:2621;top:1416;width:78;height:130" coordorigin="2621,1416" coordsize="78,130">
              <v:shape style="position:absolute;left:2621;top:1416;width:78;height:130" coordorigin="2621,1416" coordsize="78,130" path="m2621,1546l2626,1538,2631,1530,2639,1525,2644,1517,2649,1509,2655,1502,2660,1494,2665,1484,2670,1476,2675,1468,2680,1460,2683,1452,2686,1447,2688,1442,2691,1440,2691,1434,2693,1429,2696,1424,2696,1421,2699,1416e" filled="false" stroked="true" strokeweight=".84pt" strokecolor="#050000">
                <v:path arrowok="t"/>
              </v:shape>
            </v:group>
            <v:group style="position:absolute;left:1638;top:1546;width:984;height:39" coordorigin="1638,1546" coordsize="984,39">
              <v:shape style="position:absolute;left:1638;top:1546;width:984;height:39" coordorigin="1638,1546" coordsize="984,39" path="m1638,1556l1669,1559,1700,1564,1728,1566,1759,1569,1790,1571,1821,1574,1852,1577,1883,1579,1914,1579,1945,1582,2005,1582,2036,1584,2129,1584,2160,1582,2222,1582,2253,1579,2285,1579,2313,1577,2344,1574,2375,1574,2406,1571,2437,1569,2468,1566,2484,1564,2499,1561,2515,1561,2530,1559,2543,1556,2559,1556,2574,1553,2590,1551,2605,1548,2621,1546e" filled="false" stroked="true" strokeweight=".84pt" strokecolor="#050000">
                <v:path arrowok="t"/>
              </v:shape>
            </v:group>
            <v:group style="position:absolute;left:1723;top:1401;width:29;height:50" coordorigin="1723,1401" coordsize="29,50">
              <v:shape style="position:absolute;left:1723;top:1401;width:29;height:50" coordorigin="1723,1401" coordsize="29,50" path="m1723,1450l1731,1450,1733,1447,1736,1447,1738,1445,1741,1445,1741,1442,1744,1442,1744,1440,1744,1437,1746,1434,1746,1432,1749,1429,1749,1416,1751,1411,1751,1403,1749,1401e" filled="false" stroked="true" strokeweight=".84pt" strokecolor="#050000">
                <v:path arrowok="t"/>
              </v:shape>
            </v:group>
            <v:group style="position:absolute;left:1914;top:1390;width:391;height:26" coordorigin="1914,1390" coordsize="391,26">
              <v:shape style="position:absolute;left:1914;top:1390;width:391;height:26" coordorigin="1914,1390" coordsize="391,26" path="m2305,1416l2282,1414,2233,1414,2207,1411,2184,1411,2160,1408,2111,1406,2062,1403,2013,1398,1964,1396,1914,1390e" filled="false" stroked="true" strokeweight=".84pt" strokecolor="#050000">
                <v:path arrowok="t"/>
              </v:shape>
            </v:group>
            <v:group style="position:absolute;left:2297;top:1427;width:17;height:2" coordorigin="2297,1427" coordsize="17,2">
              <v:shape style="position:absolute;left:2297;top:1427;width:17;height:2" coordorigin="2297,1427" coordsize="17,0" path="m2297,1427l2314,1427e" filled="false" stroked="true" strokeweight="1.034pt" strokecolor="#050000">
                <v:path arrowok="t"/>
              </v:shape>
            </v:group>
            <v:group style="position:absolute;left:2305;top:1437;width:29;height:39" coordorigin="2305,1437" coordsize="29,39">
              <v:shape style="position:absolute;left:2305;top:1437;width:29;height:39" coordorigin="2305,1437" coordsize="29,39" path="m2334,1476l2326,1476,2323,1473,2321,1473,2321,1471,2318,1471,2316,1468,2313,1465,2310,1463,2310,1460,2308,1460,2308,1452,2305,1450,2305,1437e" filled="false" stroked="true" strokeweight=".84pt" strokecolor="#050000">
                <v:path arrowok="t"/>
              </v:shape>
            </v:group>
            <v:group style="position:absolute;left:2873;top:1465;width:2;height:17" coordorigin="2873,1465" coordsize="2,17">
              <v:shape style="position:absolute;left:2873;top:1465;width:2;height:17" coordorigin="2873,1465" coordsize="0,17" path="m2873,1465l2873,1482e" filled="false" stroked="true" strokeweight=".13pt" strokecolor="#050000">
                <v:path arrowok="t"/>
              </v:shape>
            </v:group>
            <v:group style="position:absolute;left:2704;top:1326;width:267;height:91" coordorigin="2704,1326" coordsize="267,91">
              <v:shape style="position:absolute;left:2704;top:1326;width:267;height:91" coordorigin="2704,1326" coordsize="267,91" path="m2704,1416l2740,1416,2750,1414,2768,1414,2776,1411,2787,1411,2794,1408,2805,1408,2812,1406,2820,1406,2831,1403,2838,1401,2849,1398,2856,1396,2867,1393,2875,1390,2882,1388,2893,1385,2895,1383,2900,1380,2903,1377,2908,1377,2913,1375,2916,1372,2921,1370,2924,1367,2929,1364,2932,1362,2937,1359,2939,1357,2942,1354,2947,1352,2950,1349,2955,1346,2957,1344,2960,1339,2963,1336,2965,1333,2968,1328,2970,1326e" filled="false" stroked="true" strokeweight=".84pt" strokecolor="#050000">
                <v:path arrowok="t"/>
              </v:shape>
            </v:group>
            <v:group style="position:absolute;left:3009;top:1245;width:13;height:26" coordorigin="3009,1245" coordsize="13,26">
              <v:shape style="position:absolute;left:3009;top:1245;width:13;height:26" coordorigin="3009,1245" coordsize="13,26" path="m3022,1245l3020,1253,3017,1258,3012,1266,3009,1271e" filled="false" stroked="true" strokeweight=".84pt" strokecolor="#050000">
                <v:path arrowok="t"/>
              </v:shape>
            </v:group>
            <v:group style="position:absolute;left:2308;top:1323;width:11;height:21" coordorigin="2308,1323" coordsize="11,21">
              <v:shape style="position:absolute;left:2308;top:1323;width:11;height:21" coordorigin="2308,1323" coordsize="11,21" path="m2308,1344l2310,1341,2310,1331,2313,1328,2313,1326,2316,1326,2318,1323e" filled="false" stroked="true" strokeweight=".84pt" strokecolor="#050000">
                <v:path arrowok="t"/>
              </v:shape>
            </v:group>
            <v:group style="position:absolute;left:2155;top:1375;width:13;height:2" coordorigin="2155,1375" coordsize="13,2">
              <v:shape style="position:absolute;left:2155;top:1375;width:13;height:2" coordorigin="2155,1375" coordsize="13,0" path="m2168,1375l2155,1375e" filled="false" stroked="true" strokeweight=".84pt" strokecolor="#050000">
                <v:path arrowok="t"/>
              </v:shape>
            </v:group>
            <v:group style="position:absolute;left:817;top:1126;width:3;height:8" coordorigin="817,1126" coordsize="3,8">
              <v:shape style="position:absolute;left:817;top:1126;width:3;height:8" coordorigin="817,1126" coordsize="3,8" path="m817,1134l817,1129,820,1126e" filled="false" stroked="true" strokeweight=".84pt" strokecolor="#050000">
                <v:path arrowok="t"/>
              </v:shape>
            </v:group>
            <v:group style="position:absolute;left:2994;top:1271;width:16;height:29" coordorigin="2994,1271" coordsize="16,29">
              <v:shape style="position:absolute;left:2994;top:1271;width:16;height:29" coordorigin="2994,1271" coordsize="16,29" path="m3009,1271l3007,1279,3001,1287,2999,1292,2994,1300e" filled="false" stroked="true" strokeweight=".84pt" strokecolor="#050000">
                <v:path arrowok="t"/>
              </v:shape>
            </v:group>
            <v:group style="position:absolute;left:820;top:1212;width:13;height:57" coordorigin="820,1212" coordsize="13,57">
              <v:shape style="position:absolute;left:820;top:1212;width:13;height:57" coordorigin="820,1212" coordsize="13,57" path="m833,1269l833,1266,830,1266,830,1264,827,1261,827,1258,825,1256,825,1248,822,1245,822,1238,820,1235,820,1212e" filled="false" stroked="true" strokeweight=".84pt" strokecolor="#050000">
                <v:path arrowok="t"/>
              </v:shape>
            </v:group>
            <v:group style="position:absolute;left:822;top:1126;width:3;height:3" coordorigin="822,1126" coordsize="3,3">
              <v:shape style="position:absolute;left:822;top:1126;width:3;height:3" coordorigin="822,1126" coordsize="3,3" path="m822,1129l825,1126e" filled="false" stroked="true" strokeweight=".84pt" strokecolor="#050000">
                <v:path arrowok="t"/>
              </v:shape>
            </v:group>
            <v:group style="position:absolute;left:1723;top:1398;width:13;height:44" coordorigin="1723,1398" coordsize="13,44">
              <v:shape style="position:absolute;left:1723;top:1398;width:13;height:44" coordorigin="1723,1398" coordsize="13,44" path="m1723,1442l1726,1442,1728,1440,1728,1437,1731,1434,1731,1429,1733,1427,1733,1411,1736,1406,1736,1398e" filled="false" stroked="true" strokeweight=".84pt" strokecolor="#050000">
                <v:path arrowok="t"/>
              </v:shape>
            </v:group>
            <v:group style="position:absolute;left:1493;top:1362;width:13;height:55" coordorigin="1493,1362" coordsize="13,55">
              <v:shape style="position:absolute;left:1493;top:1362;width:13;height:55" coordorigin="1493,1362" coordsize="13,55" path="m1493,1362l1493,1370,1495,1377,1495,1393,1498,1398,1498,1403,1500,1408,1500,1411,1503,1411,1503,1414,1506,1416e" filled="false" stroked="true" strokeweight=".84pt" strokecolor="#050000">
                <v:path arrowok="t"/>
              </v:shape>
            </v:group>
            <v:group style="position:absolute;left:2455;top:1416;width:16;height:52" coordorigin="2455,1416" coordsize="16,52">
              <v:shape style="position:absolute;left:2455;top:1416;width:16;height:52" coordorigin="2455,1416" coordsize="16,52" path="m2471,1416l2471,1424,2468,1429,2468,1445,2466,1447,2466,1455,2463,1458,2463,1460,2460,1463,2458,1465,2458,1468,2455,1468e" filled="false" stroked="true" strokeweight=".84pt" strokecolor="#050000">
                <v:path arrowok="t"/>
              </v:shape>
            </v:group>
            <v:group style="position:absolute;left:2460;top:1328;width:11;height:3" coordorigin="2460,1328" coordsize="11,3">
              <v:shape style="position:absolute;left:2460;top:1328;width:11;height:3" coordorigin="2460,1328" coordsize="11,3" path="m2471,1331l2471,1328,2468,1328,2460,1328e" filled="false" stroked="true" strokeweight=".84pt" strokecolor="#050000">
                <v:path arrowok="t"/>
              </v:shape>
            </v:group>
            <v:group style="position:absolute;left:2323;top:1424;width:11;height:44" coordorigin="2323,1424" coordsize="11,44">
              <v:shape style="position:absolute;left:2323;top:1424;width:11;height:44" coordorigin="2323,1424" coordsize="11,44" path="m2334,1468l2331,1468,2331,1465,2329,1465,2329,1463,2326,1463,2326,1460,2326,1452,2323,1450,2323,1424e" filled="false" stroked="true" strokeweight=".84pt" strokecolor="#050000">
                <v:path arrowok="t"/>
              </v:shape>
            </v:group>
            <v:group style="position:absolute;left:2973;top:1297;width:13;height:26" coordorigin="2973,1297" coordsize="13,26">
              <v:shape style="position:absolute;left:2973;top:1297;width:13;height:26" coordorigin="2973,1297" coordsize="13,26" path="m2986,1297l2973,1323e" filled="false" stroked="true" strokeweight=".84pt" strokecolor="#050000">
                <v:path arrowok="t"/>
              </v:shape>
            </v:group>
            <v:group style="position:absolute;left:1736;top:1390;width:13;height:11" coordorigin="1736,1390" coordsize="13,11">
              <v:shape style="position:absolute;left:1736;top:1390;width:13;height:11" coordorigin="1736,1390" coordsize="13,11" path="m1736,1390l1736,1393,1738,1396,1741,1398,1744,1398,1746,1401,1749,1401e" filled="false" stroked="true" strokeweight=".84pt" strokecolor="#050000">
                <v:path arrowok="t"/>
              </v:shape>
            </v:group>
            <v:group style="position:absolute;left:2994;top:1271;width:16;height:3" coordorigin="2994,1271" coordsize="16,3">
              <v:shape style="position:absolute;left:2994;top:1271;width:16;height:3" coordorigin="2994,1271" coordsize="16,3" path="m3009,1271l3009,1274,3007,1274,2996,1274,2994,1271e" filled="false" stroked="true" strokeweight=".84pt" strokecolor="#050000">
                <v:path arrowok="t"/>
              </v:shape>
            </v:group>
            <v:group style="position:absolute;left:2308;top:1336;width:19;height:8" coordorigin="2308,1336" coordsize="19,8">
              <v:shape style="position:absolute;left:2308;top:1336;width:19;height:8" coordorigin="2308,1336" coordsize="19,8" path="m2308,1344l2316,1344,2318,1341,2323,1341,2326,1339,2326,1336e" filled="false" stroked="true" strokeweight=".84pt" strokecolor="#050000">
                <v:path arrowok="t"/>
              </v:shape>
            </v:group>
            <v:group style="position:absolute;left:2308;top:1372;width:19;height:8" coordorigin="2308,1372" coordsize="19,8">
              <v:shape style="position:absolute;left:2308;top:1372;width:19;height:8" coordorigin="2308,1372" coordsize="19,8" path="m2308,1380l2310,1380,2313,1377,2323,1377,2323,1375,2326,1375,2326,1372e" filled="false" stroked="true" strokeweight=".84pt" strokecolor="#050000">
                <v:path arrowok="t"/>
              </v:shape>
            </v:group>
            <v:group style="position:absolute;left:2305;top:1406;width:19;height:11" coordorigin="2305,1406" coordsize="19,11">
              <v:shape style="position:absolute;left:2305;top:1406;width:19;height:11" coordorigin="2305,1406" coordsize="19,11" path="m2305,1416l2313,1416,2313,1414,2318,1414,2321,1411,2323,1408,2323,1406e" filled="false" stroked="true" strokeweight=".84pt" strokecolor="#050000">
                <v:path arrowok="t"/>
              </v:shape>
            </v:group>
            <v:group style="position:absolute;left:2325;top:1472;width:17;height:2" coordorigin="2325,1472" coordsize="17,2">
              <v:shape style="position:absolute;left:2325;top:1472;width:17;height:2" coordorigin="2325,1472" coordsize="17,0" path="m2325,1472l2342,1472e" filled="false" stroked="true" strokeweight=".388pt" strokecolor="#050000">
                <v:path arrowok="t"/>
              </v:shape>
            </v:group>
            <v:group style="position:absolute;left:2447;top:1472;width:17;height:2" coordorigin="2447,1472" coordsize="17,2">
              <v:shape style="position:absolute;left:2447;top:1472;width:17;height:2" coordorigin="2447,1472" coordsize="17,0" path="m2447,1472l2464,1472e" filled="false" stroked="true" strokeweight=".388pt" strokecolor="#050000">
                <v:path arrowok="t"/>
              </v:shape>
            </v:group>
            <v:group style="position:absolute;left:2471;top:1416;width:19;height:13" coordorigin="2471,1416" coordsize="19,13">
              <v:shape style="position:absolute;left:2471;top:1416;width:19;height:13" coordorigin="2471,1416" coordsize="19,13" path="m2489,1429l2479,1429,2476,1427,2473,1427,2473,1424,2471,1421,2471,1416e" filled="false" stroked="true" strokeweight=".84pt" strokecolor="#050000">
                <v:path arrowok="t"/>
              </v:shape>
            </v:group>
            <v:group style="position:absolute;left:833;top:1269;width:3;height:8" coordorigin="833,1269" coordsize="3,8">
              <v:shape style="position:absolute;left:833;top:1269;width:3;height:8" coordorigin="833,1269" coordsize="3,8" path="m835,1276l835,1274,833,1271,833,1269e" filled="false" stroked="true" strokeweight=".84pt" strokecolor="#050000">
                <v:path arrowok="t"/>
              </v:shape>
            </v:group>
            <v:group style="position:absolute;left:933;top:1298;width:17;height:2" coordorigin="933,1298" coordsize="17,2">
              <v:shape style="position:absolute;left:933;top:1298;width:17;height:2" coordorigin="933,1298" coordsize="17,0" path="m933,1298l950,1298e" filled="false" stroked="true" strokeweight=".389pt" strokecolor="#050000">
                <v:path arrowok="t"/>
              </v:shape>
            </v:group>
            <v:group style="position:absolute;left:947;top:1261;width:11;height:8" coordorigin="947,1261" coordsize="11,8">
              <v:shape style="position:absolute;left:947;top:1261;width:11;height:8" coordorigin="947,1261" coordsize="11,8" path="m957,1269l954,1269,952,1266,949,1266,949,1264,947,1261e" filled="false" stroked="true" strokeweight=".84pt" strokecolor="#050000">
                <v:path arrowok="t"/>
              </v:shape>
            </v:group>
            <v:group style="position:absolute;left:2973;top:1326;width:3;height:6" coordorigin="2973,1326" coordsize="3,6">
              <v:shape style="position:absolute;left:2973;top:1326;width:3;height:6" coordorigin="2973,1326" coordsize="3,6" path="m2973,1331l2976,1331,2976,1328,2976,1326e" filled="false" stroked="true" strokeweight=".84pt" strokecolor="#050000">
                <v:path arrowok="t"/>
              </v:shape>
            </v:group>
            <v:group style="position:absolute;left:2471;top:1372;width:21;height:8" coordorigin="2471,1372" coordsize="21,8">
              <v:shape style="position:absolute;left:2471;top:1372;width:21;height:8" coordorigin="2471,1372" coordsize="21,8" path="m2492,1380l2479,1380,2476,1377,2473,1377,2473,1375,2471,1375,2471,1372e" filled="false" stroked="true" strokeweight=".84pt" strokecolor="#050000">
                <v:path arrowok="t"/>
              </v:shape>
            </v:group>
            <v:group style="position:absolute;left:2473;top:1339;width:21;height:8" coordorigin="2473,1339" coordsize="21,8">
              <v:shape style="position:absolute;left:2473;top:1339;width:21;height:8" coordorigin="2473,1339" coordsize="21,8" path="m2494,1346l2486,1346,2484,1344,2479,1344,2476,1341,2473,1341,2473,1339e" filled="false" stroked="true" strokeweight=".84pt" strokecolor="#050000">
                <v:path arrowok="t"/>
              </v:shape>
            </v:group>
            <v:group style="position:absolute;left:791;top:1134;width:26;height:3" coordorigin="791,1134" coordsize="26,3">
              <v:shape style="position:absolute;left:791;top:1134;width:26;height:3" coordorigin="791,1134" coordsize="26,3" path="m791,1134l794,1137,812,1137,812,1134,817,1134e" filled="false" stroked="true" strokeweight=".84pt" strokecolor="#050000">
                <v:path arrowok="t"/>
              </v:shape>
            </v:group>
            <v:group style="position:absolute;left:789;top:1168;width:26;height:6" coordorigin="789,1168" coordsize="26,6">
              <v:shape style="position:absolute;left:789;top:1168;width:26;height:6" coordorigin="789,1168" coordsize="26,6" path="m789,1170l796,1170,799,1173,804,1173,807,1170,815,1170,815,1168e" filled="false" stroked="true" strokeweight=".84pt" strokecolor="#050000">
                <v:path arrowok="t"/>
              </v:shape>
            </v:group>
            <v:group style="position:absolute;left:791;top:1201;width:26;height:8" coordorigin="791,1201" coordsize="26,8">
              <v:shape style="position:absolute;left:791;top:1201;width:26;height:8" coordorigin="791,1201" coordsize="26,8" path="m791,1209l809,1209,809,1207,815,1207,815,1204,817,1204,817,1201e" filled="false" stroked="true" strokeweight=".84pt" strokecolor="#050000">
                <v:path arrowok="t"/>
              </v:shape>
            </v:group>
            <v:group style="position:absolute;left:2305;top:1424;width:19;height:13" coordorigin="2305,1424" coordsize="19,13">
              <v:shape style="position:absolute;left:2305;top:1424;width:19;height:13" coordorigin="2305,1424" coordsize="19,13" path="m2305,1437l2308,1437,2308,1434,2316,1434,2316,1432,2318,1432,2321,1429,2321,1427,2323,1427,2323,1424e" filled="false" stroked="true" strokeweight=".84pt" strokecolor="#050000">
                <v:path arrowok="t"/>
              </v:shape>
            </v:group>
            <v:group style="position:absolute;left:2471;top:1406;width:19;height:13" coordorigin="2471,1406" coordsize="19,13">
              <v:shape style="position:absolute;left:2471;top:1406;width:19;height:13" coordorigin="2471,1406" coordsize="19,13" path="m2489,1419l2481,1419,2479,1416,2476,1416,2476,1414,2473,1414,2471,1411,2471,1406e" filled="false" stroked="true" strokeweight=".84pt" strokecolor="#050000">
                <v:path arrowok="t"/>
              </v:shape>
            </v:group>
            <v:group style="position:absolute;left:794;top:1212;width:26;height:11" coordorigin="794,1212" coordsize="26,11">
              <v:shape style="position:absolute;left:794;top:1212;width:26;height:11" coordorigin="794,1212" coordsize="26,11" path="m794,1220l796,1222,807,1222,807,1220,812,1220,812,1217,815,1217,817,1214,820,1212e" filled="false" stroked="true" strokeweight=".84pt" strokecolor="#050000">
                <v:path arrowok="t"/>
              </v:shape>
            </v:group>
            <v:group style="position:absolute;left:944;top:1240;width:11;height:8" coordorigin="944,1240" coordsize="11,8">
              <v:shape style="position:absolute;left:944;top:1240;width:11;height:8" coordorigin="944,1240" coordsize="11,8" path="m954,1248l949,1248,947,1245,944,1243,944,1240e" filled="false" stroked="true" strokeweight=".84pt" strokecolor="#050000">
                <v:path arrowok="t"/>
              </v:shape>
            </v:group>
            <v:group style="position:absolute;left:1715;top:1446;width:17;height:2" coordorigin="1715,1446" coordsize="17,2">
              <v:shape style="position:absolute;left:1715;top:1446;width:17;height:2" coordorigin="1715,1446" coordsize="17,0" path="m1715,1446l1731,1446e" filled="false" stroked="true" strokeweight=".389pt" strokecolor="#050000">
                <v:path arrowok="t"/>
              </v:shape>
            </v:group>
            <v:group style="position:absolute;left:1497;top:1420;width:17;height:2" coordorigin="1497,1420" coordsize="17,2">
              <v:shape style="position:absolute;left:1497;top:1420;width:17;height:2" coordorigin="1497,1420" coordsize="17,0" path="m1497,1420l1514,1420e" filled="false" stroked="true" strokeweight=".388pt" strokecolor="#050000">
                <v:path arrowok="t"/>
              </v:shape>
            </v:group>
            <v:group style="position:absolute;left:1472;top:1362;width:19;height:3" coordorigin="1472,1362" coordsize="19,3">
              <v:shape style="position:absolute;left:1472;top:1362;width:19;height:3" coordorigin="1472,1362" coordsize="19,3" path="m1490,1362l1487,1362,1485,1364,1472,1364e" filled="false" stroked="true" strokeweight=".84pt" strokecolor="#050000">
                <v:path arrowok="t"/>
              </v:shape>
            </v:group>
            <v:group style="position:absolute;left:791;top:1119;width:6;height:16" coordorigin="791,1119" coordsize="6,16">
              <v:shape style="position:absolute;left:791;top:1119;width:6;height:16" coordorigin="791,1119" coordsize="6,16" path="m791,1134l791,1129,794,1126,794,1121,796,1119e" filled="false" stroked="true" strokeweight=".84pt" strokecolor="#050000">
                <v:path arrowok="t"/>
              </v:shape>
            </v:group>
            <v:group style="position:absolute;left:2621;top:1546;width:6;height:13" coordorigin="2621,1546" coordsize="6,13">
              <v:shape style="position:absolute;left:2621;top:1546;width:6;height:13" coordorigin="2621,1546" coordsize="6,13" path="m2621,1546l2624,1553,2626,1559e" filled="false" stroked="true" strokeweight=".84pt" strokecolor="#050000">
                <v:path arrowok="t"/>
              </v:shape>
            </v:group>
            <v:group style="position:absolute;left:1638;top:1556;width:21;height:34" coordorigin="1638,1556" coordsize="21,34">
              <v:shape style="position:absolute;left:1638;top:1556;width:21;height:34" coordorigin="1638,1556" coordsize="21,34" path="m1638,1556l1638,1561,1640,1566,1643,1571,1643,1574,1645,1577,1645,1579,1648,1582,1650,1584,1650,1587,1653,1587,1656,1590,1658,1590e" filled="false" stroked="true" strokeweight=".84pt" strokecolor="#050000">
                <v:path arrowok="t"/>
              </v:shape>
            </v:group>
            <v:group style="position:absolute;left:719;top:1310;width:21;height:37" coordorigin="719,1310" coordsize="21,37">
              <v:shape style="position:absolute;left:719;top:1310;width:21;height:37" coordorigin="719,1310" coordsize="21,37" path="m719,1310l719,1318,721,1320,721,1326,724,1328,724,1333,727,1336,729,1339,729,1341,732,1341,734,1344,737,1346,740,1346e" filled="false" stroked="true" strokeweight=".84pt" strokecolor="#050000">
                <v:path arrowok="t"/>
              </v:shape>
            </v:group>
            <v:group style="position:absolute;left:2704;top:1289;width:275;height:88" coordorigin="2704,1289" coordsize="275,88">
              <v:shape style="position:absolute;left:2704;top:1289;width:275;height:88" coordorigin="2704,1289" coordsize="275,88" path="m2704,1377l2732,1377,2743,1375,2761,1375,2768,1372,2779,1372,2787,1370,2797,1370,2805,1367,2815,1367,2823,1364,2833,1362,2841,1359,2851,1359,2859,1357,2869,1354,2877,1352,2885,1349,2895,1344,2903,1341,2911,1339,2916,1336,2921,1333,2924,1333,2929,1331,2932,1328,2937,1326,2942,1323,2944,1320,2950,1318,2952,1315,2955,1313,2960,1310,2963,1308,2968,1305,2970,1300,2973,1297,2976,1295,2978,1292,2978,1289e" filled="false" stroked="true" strokeweight=".84pt" strokecolor="#050000">
                <v:path arrowok="t"/>
              </v:shape>
            </v:group>
            <v:group style="position:absolute;left:941;top:1269;width:19;height:37" coordorigin="941,1269" coordsize="19,37">
              <v:shape style="position:absolute;left:941;top:1269;width:19;height:37" coordorigin="941,1269" coordsize="19,37" path="m957,1269l957,1274,959,1279,959,1292,957,1295,957,1300,954,1300,954,1302,952,1302,949,1302,949,1305,944,1305,941,1302e" filled="false" stroked="true" strokeweight=".84pt" strokecolor="#050000">
                <v:path arrowok="t"/>
              </v:shape>
            </v:group>
            <v:group style="position:absolute;left:2970;top:1289;width:8;height:37" coordorigin="2970,1289" coordsize="8,37">
              <v:shape style="position:absolute;left:2970;top:1289;width:8;height:37" coordorigin="2970,1289" coordsize="8,37" path="m2978,1289l2978,1300,2976,1302,2976,1313,2973,1315,2973,1320,2970,1326e" filled="false" stroked="true" strokeweight=".84pt" strokecolor="#050000">
                <v:path arrowok="t"/>
              </v:shape>
            </v:group>
            <v:group style="position:absolute;left:2973;top:1289;width:6;height:34" coordorigin="2973,1289" coordsize="6,34">
              <v:shape style="position:absolute;left:2973;top:1289;width:6;height:34" coordorigin="2973,1289" coordsize="6,34" path="m2978,1289l2978,1302,2976,1305,2976,1315,2973,1318,2973,1323e" filled="false" stroked="true" strokeweight=".84pt" strokecolor="#050000">
                <v:path arrowok="t"/>
              </v:shape>
            </v:group>
            <v:group style="position:absolute;left:2704;top:1377;width:2;height:39" coordorigin="2704,1377" coordsize="2,39">
              <v:shape style="position:absolute;left:2704;top:1377;width:2;height:39" coordorigin="2704,1377" coordsize="0,39" path="m2704,1377l2704,1416e" filled="false" stroked="true" strokeweight=".84pt" strokecolor="#050000">
                <v:path arrowok="t"/>
              </v:shape>
            </v:group>
            <v:group style="position:absolute;left:2699;top:1377;width:3;height:39" coordorigin="2699,1377" coordsize="3,39">
              <v:shape style="position:absolute;left:2699;top:1377;width:3;height:39" coordorigin="2699,1377" coordsize="3,39" path="m2701,1377l2701,1398,2699,1406,2699,1416e" filled="false" stroked="true" strokeweight=".84pt" strokecolor="#050000">
                <v:path arrowok="t"/>
              </v:shape>
            </v:group>
            <v:group style="position:absolute;left:952;top:1225;width:3;height:24" coordorigin="952,1225" coordsize="3,24">
              <v:shape style="position:absolute;left:952;top:1225;width:3;height:24" coordorigin="952,1225" coordsize="3,24" path="m952,1225l952,1243,954,1248e" filled="false" stroked="true" strokeweight=".84pt" strokecolor="#050000">
                <v:path arrowok="t"/>
              </v:shape>
            </v:group>
            <v:group style="position:absolute;left:789;top:1170;width:3;height:39" coordorigin="789,1170" coordsize="3,39">
              <v:shape style="position:absolute;left:789;top:1170;width:3;height:39" coordorigin="789,1170" coordsize="3,39" path="m791,1209l791,1194,789,1191,789,1170e" filled="false" stroked="true" strokeweight=".84pt" strokecolor="#050000">
                <v:path arrowok="t"/>
              </v:shape>
            </v:group>
            <v:group style="position:absolute;left:610;top:1119;width:6;height:39" coordorigin="610,1119" coordsize="6,39">
              <v:shape style="position:absolute;left:610;top:1119;width:6;height:39" coordorigin="610,1119" coordsize="6,39" path="m610,1119l610,1134,613,1139,613,1155,615,1157e" filled="false" stroked="true" strokeweight=".84pt" strokecolor="#050000">
                <v:path arrowok="t"/>
              </v:shape>
            </v:group>
            <v:group style="position:absolute;left:608;top:1119;width:3;height:39" coordorigin="608,1119" coordsize="3,39">
              <v:shape style="position:absolute;left:608;top:1119;width:3;height:39" coordorigin="608,1119" coordsize="3,39" path="m608,1119l608,1147,610,1152,610,1157e" filled="false" stroked="true" strokeweight=".84pt" strokecolor="#050000">
                <v:path arrowok="t"/>
              </v:shape>
            </v:group>
            <v:group style="position:absolute;left:1472;top:1364;width:34;height:60" coordorigin="1472,1364" coordsize="34,60">
              <v:shape style="position:absolute;left:1472;top:1364;width:34;height:60" coordorigin="1472,1364" coordsize="34,60" path="m1472,1364l1472,1380,1474,1383,1474,1388,1477,1393,1477,1396,1480,1398,1480,1403,1482,1403,1482,1406,1485,1408,1487,1411,1487,1414,1490,1414,1493,1416,1495,1419,1498,1419,1500,1421,1503,1421,1506,1424e" filled="false" stroked="true" strokeweight=".84pt" strokecolor="#050000">
                <v:path arrowok="t"/>
              </v:shape>
            </v:group>
            <v:group style="position:absolute;left:719;top:1310;width:919;height:246" coordorigin="719,1310" coordsize="919,246">
              <v:shape style="position:absolute;left:719;top:1310;width:919;height:246" coordorigin="719,1310" coordsize="919,246" path="m719,1310l732,1315,745,1323,760,1328,773,1333,786,1339,802,1344,828,1354,856,1364,884,1375,913,1385,941,1396,970,1406,998,1414,1027,1424,1055,1432,1084,1440,1112,1450,1141,1458,1169,1465,1198,1473,1226,1481,1257,1486,1286,1494,1314,1502,1343,1507,1374,1512,1402,1520,1430,1525,1462,1530,1490,1535,1518,1540,1550,1543,1578,1548,1606,1553,1638,1556e" filled="false" stroked="true" strokeweight=".84pt" strokecolor="#050000">
                <v:path arrowok="t"/>
              </v:shape>
            </v:group>
            <v:group style="position:absolute;left:615;top:1157;width:104;height:153" coordorigin="615,1157" coordsize="104,153">
              <v:shape style="position:absolute;left:615;top:1157;width:104;height:153" coordorigin="615,1157" coordsize="104,153" path="m719,1310l711,1302,703,1295,696,1284,688,1276,680,1266,672,1258,667,1248,659,1240,652,1230,646,1220,644,1214,639,1209,636,1207,633,1201,631,1196,628,1191,626,1186,623,1181,620,1176,618,1170,615,1163,615,1157e" filled="false" stroked="true" strokeweight=".84pt" strokecolor="#050000">
                <v:path arrowok="t"/>
              </v:shape>
            </v:group>
            <v:group style="position:absolute;left:615;top:1157;width:176;height:52" coordorigin="615,1157" coordsize="176,52">
              <v:shape style="position:absolute;left:615;top:1157;width:176;height:52" coordorigin="615,1157" coordsize="176,52" path="m791,1209l771,1204,747,1196,724,1191,703,1186,680,1178,659,1173,636,1165,615,1157e" filled="false" stroked="true" strokeweight=".84pt" strokecolor="#050000">
                <v:path arrowok="t"/>
              </v:shape>
            </v:group>
            <v:group style="position:absolute;left:2331;top:1326;width:8;height:3" coordorigin="2331,1326" coordsize="8,3">
              <v:shape style="position:absolute;left:2331;top:1326;width:8;height:3" coordorigin="2331,1326" coordsize="8,3" path="m2331,1328l2331,1326,2334,1326,2339,1326e" filled="false" stroked="true" strokeweight=".84pt" strokecolor="#050000">
                <v:path arrowok="t"/>
              </v:shape>
            </v:group>
            <v:group style="position:absolute;left:794;top:1220;width:42;height:57" coordorigin="794,1220" coordsize="42,57">
              <v:shape style="position:absolute;left:794;top:1220;width:42;height:57" coordorigin="794,1220" coordsize="42,57" path="m835,1276l833,1274,827,1274,827,1271,825,1271,822,1269,820,1266,817,1266,817,1264,812,1261,809,1256,807,1253,804,1251,802,1245,802,1243,799,1238,796,1232,796,1230,794,1225,794,1220e" filled="false" stroked="true" strokeweight=".84pt" strokecolor="#050000">
                <v:path arrowok="t"/>
              </v:shape>
            </v:group>
            <v:group style="position:absolute;left:941;top:1276;width:8;height:19" coordorigin="941,1276" coordsize="8,19">
              <v:shape style="position:absolute;left:941;top:1276;width:8;height:19" coordorigin="941,1276" coordsize="8,19" path="m949,1276l949,1279,947,1282,947,1292,944,1292,944,1295,941,1295e" filled="false" stroked="true" strokeweight=".84pt" strokecolor="#050000">
                <v:path arrowok="t"/>
              </v:shape>
            </v:group>
            <v:group style="position:absolute;left:815;top:1168;width:3;height:34" coordorigin="815,1168" coordsize="3,34">
              <v:shape style="position:absolute;left:815;top:1168;width:3;height:34" coordorigin="815,1168" coordsize="3,34" path="m817,1201l817,1188,815,1186,815,1168e" filled="false" stroked="true" strokeweight=".84pt" strokecolor="#050000">
                <v:path arrowok="t"/>
              </v:shape>
            </v:group>
            <v:group style="position:absolute;left:473;top:1069;width:138;height:88" coordorigin="473,1069" coordsize="138,88">
              <v:shape style="position:absolute;left:473;top:1069;width:138;height:88" coordorigin="473,1069" coordsize="138,88" path="m473,1069l476,1072,476,1075,478,1077,478,1080,481,1082,483,1088,488,1093,491,1095,494,1101,499,1103,501,1106,507,1111,512,1113,514,1116,520,1119,525,1121,527,1124,532,1126,538,1129,543,1132,545,1134,551,1137,556,1139,561,1139,566,1142,571,1145,579,1147,589,1152,600,1155,610,1157e" filled="false" stroked="true" strokeweight=".84pt" strokecolor="#050000">
                <v:path arrowok="t"/>
              </v:shape>
            </v:group>
            <v:group style="position:absolute;left:2951;top:1361;width:2;height:17" coordorigin="2951,1361" coordsize="2,17">
              <v:shape style="position:absolute;left:2951;top:1361;width:2;height:17" coordorigin="2951,1361" coordsize="0,17" path="m2951,1361l2951,1378e" filled="false" stroked="true" strokeweight=".129pt" strokecolor="#050000">
                <v:path arrowok="t"/>
              </v:shape>
            </v:group>
            <v:group style="position:absolute;left:2947;top:1336;width:19;height:39" coordorigin="2947,1336" coordsize="19,39">
              <v:shape style="position:absolute;left:2947;top:1336;width:19;height:39" coordorigin="2947,1336" coordsize="19,39" path="m2947,1375l2950,1372,2952,1367,2955,1362,2957,1357,2960,1352,2963,1346,2965,1341,2965,1336e" filled="false" stroked="true" strokeweight=".84pt" strokecolor="#050000">
                <v:path arrowok="t"/>
              </v:shape>
            </v:group>
            <v:group style="position:absolute;left:657;top:1292;width:63;height:19" coordorigin="657,1292" coordsize="63,19">
              <v:shape style="position:absolute;left:657;top:1292;width:63;height:19" coordorigin="657,1292" coordsize="63,19" path="m657,1292l664,1297,672,1300,680,1302,688,1302,695,1305,703,1308,711,1310,719,1310e" filled="false" stroked="true" strokeweight=".84pt" strokecolor="#050000">
                <v:path arrowok="t"/>
              </v:shape>
            </v:group>
            <v:group style="position:absolute;left:463;top:1013;width:145;height:107" coordorigin="463,1013" coordsize="145,107">
              <v:shape style="position:absolute;left:463;top:1013;width:145;height:107" coordorigin="463,1013" coordsize="145,107" path="m463,1013l463,1018,465,1020,465,1025,468,1028,468,1031,470,1033,470,1036,473,1038,473,1041,476,1044,478,1046,481,1046,481,1049,486,1054,488,1057,494,1062,499,1064,504,1069,509,1072,512,1075,517,1080,522,1082,527,1085,532,1088,538,1090,543,1093,548,1095,553,1098,558,1100,564,1103,576,1108,587,1111,597,1116,608,1119e" filled="false" stroked="true" strokeweight=".84pt" strokecolor="#050000">
                <v:path arrowok="t"/>
              </v:shape>
            </v:group>
            <v:group style="position:absolute;left:2330;top:1324;width:17;height:2" coordorigin="2330,1324" coordsize="17,2">
              <v:shape style="position:absolute;left:2330;top:1324;width:17;height:2" coordorigin="2330,1324" coordsize="17,0" path="m2330,1324l2347,1324e" filled="false" stroked="true" strokeweight=".129pt" strokecolor="#050000">
                <v:path arrowok="t"/>
              </v:shape>
            </v:group>
            <v:group style="position:absolute;left:2471;top:1372;width:2;height:44" coordorigin="2471,1372" coordsize="2,44">
              <v:shape style="position:absolute;left:2471;top:1372;width:2;height:44" coordorigin="2471,1372" coordsize="0,44" path="m2471,1372l2471,1416e" filled="false" stroked="true" strokeweight=".84pt" strokecolor="#050000">
                <v:path arrowok="t"/>
              </v:shape>
            </v:group>
            <v:group style="position:absolute;left:1513;top:1201;width:6;height:3" coordorigin="1513,1201" coordsize="6,3">
              <v:shape style="position:absolute;left:1513;top:1201;width:6;height:3" coordorigin="1513,1201" coordsize="6,3" path="m1513,1201l1516,1201,1518,1204e" filled="false" stroked="true" strokeweight=".84pt" strokecolor="#050000">
                <v:path arrowok="t"/>
              </v:shape>
            </v:group>
            <v:group style="position:absolute;left:393;top:922;width:174;height:135" coordorigin="393,922" coordsize="174,135">
              <v:shape style="position:absolute;left:393;top:922;width:174;height:135" coordorigin="393,922" coordsize="174,135" path="m566,1057l558,1054,553,1054,545,1051,538,1049,532,1046,525,1044,517,1041,512,1038,504,1036,499,1031,491,1028,483,1025,478,1023,470,1018,465,1015,460,1013,452,1007,447,1005,442,1000,434,994,429,989,426,989,424,987,421,984,419,981,416,979,413,974,411,971,408,969,408,966,406,963,403,961,400,958,400,953,398,950,398,948,395,943,395,940,393,937,393,922e" filled="false" stroked="true" strokeweight=".72pt" strokecolor="#050000">
                <v:path arrowok="t"/>
              </v:shape>
            </v:group>
            <v:group style="position:absolute;left:870;top:1131;width:2;height:17" coordorigin="870,1131" coordsize="2,17">
              <v:shape style="position:absolute;left:870;top:1131;width:2;height:17" coordorigin="870,1131" coordsize="0,17" path="m870,1131l870,1148e" filled="false" stroked="true" strokeweight=".129pt" strokecolor="#050000">
                <v:path arrowok="t"/>
              </v:shape>
            </v:group>
            <v:group style="position:absolute;left:2724;top:1217;width:324;height:107" coordorigin="2724,1217" coordsize="324,107">
              <v:shape style="position:absolute;left:2724;top:1217;width:324;height:107" coordorigin="2724,1217" coordsize="324,107" path="m2724,1323l2768,1323,2779,1320,2789,1320,2800,1318,2812,1318,2823,1315,2833,1315,2844,1313,2854,1310,2867,1310,2877,1308,2888,1305,2898,1302,2908,1300,2919,1297,2929,1292,2939,1289,2944,1287,2950,1287,2955,1284,2960,1282,2965,1279,2970,1276,2976,1274,2981,1271,2986,1271,2991,1269,2996,1264,3001,1261,3004,1258,3009,1256,3014,1253,3020,1251,3022,1245,3027,1243,3030,1238,3035,1235,3038,1230,3043,1227,3043,1225,3045,1222,3045,1220,3048,1217e" filled="false" stroked="true" strokeweight=".84pt" strokecolor="#050000">
                <v:path arrowok="t"/>
              </v:shape>
            </v:group>
            <v:group style="position:absolute;left:747;top:350;width:3;height:3" coordorigin="747,350" coordsize="3,3">
              <v:shape style="position:absolute;left:747;top:350;width:3;height:3" coordorigin="747,350" coordsize="3,3" path="m747,353l750,350e" filled="false" stroked="true" strokeweight=".84pt" strokecolor="#050000">
                <v:path arrowok="t"/>
              </v:shape>
            </v:group>
            <v:group style="position:absolute;left:827;top:425;width:3;height:3" coordorigin="827,425" coordsize="3,3">
              <v:shape style="position:absolute;left:827;top:425;width:3;height:3" coordorigin="827,425" coordsize="3,3" path="m827,428l827,425,830,425e" filled="false" stroked="true" strokeweight=".84pt" strokecolor="#050000">
                <v:path arrowok="t"/>
              </v:shape>
            </v:group>
            <v:group style="position:absolute;left:576;top:319;width:197;height:332" coordorigin="576,319" coordsize="197,332">
              <v:shape style="position:absolute;left:576;top:319;width:197;height:332" coordorigin="576,319" coordsize="197,332" path="m576,650l584,635,587,632,646,529,708,428,755,350,773,319e" filled="false" stroked="true" strokeweight=".84pt" strokecolor="#050000">
                <v:path arrowok="t"/>
              </v:shape>
            </v:group>
            <v:group style="position:absolute;left:1138;top:73;width:244;height:252" coordorigin="1138,73" coordsize="244,252">
              <v:shape style="position:absolute;left:1138;top:73;width:244;height:252" coordorigin="1138,73" coordsize="244,252" path="m1138,73l1156,76,1172,78,1190,81,1198,83,1205,86,1213,86,1223,89,1231,91,1239,91,1247,94,1254,96,1265,99,1273,102,1280,104,1288,107,1296,109,1304,112,1311,117,1319,120,1324,122,1327,125,1332,125,1335,127,1340,130,1342,133,1348,135,1350,138,1353,140,1358,143,1361,146,1363,148,1366,151,1368,153,1371,159,1374,161,1376,164,1376,166,1379,169,1379,174,1381,174,1381,197,1379,197,1379,202,1376,208,1374,210,1374,213,1371,218,1368,221,1366,226,1363,228,1361,231,1355,234,1353,236,1350,241,1348,244,1342,246,1340,249,1337,252,1335,254,1330,257,1327,259,1319,262,1311,267,1304,272,1296,275,1288,280,1280,283,1273,288,1265,290,1257,293,1249,298,1242,301,1234,303,1226,306,1218,309,1211,311,1203,314,1185,319,1169,324e" filled="false" stroked="true" strokeweight=".84pt" strokecolor="#050000">
                <v:path arrowok="t"/>
              </v:shape>
            </v:group>
            <v:group style="position:absolute;left:978;top:329;width:153;height:8" coordorigin="978,329" coordsize="153,8">
              <v:shape style="position:absolute;left:978;top:329;width:153;height:8" coordorigin="978,329" coordsize="153,8" path="m1130,334l1128,337,978,329e" filled="false" stroked="true" strokeweight=".84pt" strokecolor="#050000">
                <v:path arrowok="t"/>
              </v:shape>
            </v:group>
            <v:group style="position:absolute;left:941;top:337;width:187;height:47" coordorigin="941,337" coordsize="187,47">
              <v:shape style="position:absolute;left:941;top:337;width:187;height:47" coordorigin="941,337" coordsize="187,47" path="m1128,337l1081,347,1035,360,988,373,941,384e" filled="false" stroked="true" strokeweight=".84pt" strokecolor="#050000">
                <v:path arrowok="t"/>
              </v:shape>
            </v:group>
            <v:group style="position:absolute;left:655;top:546;width:2;height:17" coordorigin="655,546" coordsize="2,17">
              <v:shape style="position:absolute;left:655;top:546;width:2;height:17" coordorigin="655,546" coordsize="0,17" path="m655,546l655,563e" filled="false" stroked="true" strokeweight=".131pt" strokecolor="#050000">
                <v:path arrowok="t"/>
              </v:shape>
            </v:group>
            <v:group style="position:absolute;left:829;top:417;width:2;height:17" coordorigin="829,417" coordsize="2,17">
              <v:shape style="position:absolute;left:829;top:417;width:2;height:17" coordorigin="829,417" coordsize="0,17" path="m829,417l829,433e" filled="false" stroked="true" strokeweight=".129pt" strokecolor="#050000">
                <v:path arrowok="t"/>
              </v:shape>
            </v:group>
            <v:group style="position:absolute;left:727;top:430;width:91;height:63" coordorigin="727,430" coordsize="91,63">
              <v:shape style="position:absolute;left:727;top:430;width:91;height:63" coordorigin="727,430" coordsize="91,63" path="m817,430l812,433,804,438,799,441,794,443,789,448,781,451,776,456,771,459,765,464,758,466,752,472,747,474,742,479,737,482,732,487,727,492e" filled="false" stroked="true" strokeweight=".84pt" strokecolor="#050000">
                <v:path arrowok="t"/>
              </v:shape>
            </v:group>
            <v:group style="position:absolute;left:752;top:329;width:226;height:94" coordorigin="752,329" coordsize="226,94">
              <v:shape style="position:absolute;left:752;top:329;width:226;height:94" coordorigin="752,329" coordsize="226,94" path="m978,329l970,329,962,332,939,332,931,334,923,334,915,337,908,337,900,340,892,342,884,345,877,347,871,350,864,353,856,355,848,358,840,360,835,363,827,368,820,371,815,376,807,378,802,384,794,389,789,391,783,397,776,402,771,407,765,412,760,417,752,422e" filled="false" stroked="true" strokeweight=".84pt" strokecolor="#050000">
                <v:path arrowok="t"/>
              </v:shape>
            </v:group>
            <v:group style="position:absolute;left:926;top:71;width:205;height:73" coordorigin="926,71" coordsize="205,73">
              <v:shape style="position:absolute;left:926;top:71;width:205;height:73" coordorigin="926,71" coordsize="205,73" path="m926,143l931,138,936,133,941,130,947,125,952,120,957,117,962,112,970,109,975,104,980,102,988,99,993,94,1001,91,1006,89,1011,86,1019,83,1027,83,1032,81,1040,78,1045,76,1053,76,1060,73,1073,73,1081,71,1094,71,1102,71,1123,71,1130,73e" filled="false" stroked="true" strokeweight=".84pt" strokecolor="#050000">
                <v:path arrowok="t"/>
              </v:shape>
            </v:group>
            <v:group style="position:absolute;left:760;top:322;width:11;height:11" coordorigin="760,322" coordsize="11,11">
              <v:shape style="position:absolute;left:760;top:322;width:11;height:11" coordorigin="760,322" coordsize="11,11" path="m760,332l763,329,765,327,768,324,771,322e" filled="false" stroked="true" strokeweight=".84pt" strokecolor="#050000">
                <v:path arrowok="t"/>
              </v:shape>
            </v:group>
            <v:group style="position:absolute;left:755;top:332;width:6;height:8" coordorigin="755,332" coordsize="6,8">
              <v:shape style="position:absolute;left:755;top:332;width:6;height:8" coordorigin="755,332" coordsize="6,8" path="m755,340l758,337,760,334,760,332e" filled="false" stroked="true" strokeweight=".84pt" strokecolor="#050000">
                <v:path arrowok="t"/>
              </v:shape>
            </v:group>
            <v:group style="position:absolute;left:756;top:331;width:2;height:17" coordorigin="756,331" coordsize="2,17">
              <v:shape style="position:absolute;left:756;top:331;width:2;height:17" coordorigin="756,331" coordsize="0,17" path="m756,331l756,348e" filled="false" stroked="true" strokeweight=".129pt" strokecolor="#050000">
                <v:path arrowok="t"/>
              </v:shape>
            </v:group>
            <v:group style="position:absolute;left:765;top:307;width:17;height:2" coordorigin="765,307" coordsize="17,2">
              <v:shape style="position:absolute;left:765;top:307;width:17;height:2" coordorigin="765,307" coordsize="17,0" path="m765,307l782,307e" filled="false" stroked="true" strokeweight=".13pt" strokecolor="#050000">
                <v:path arrowok="t"/>
              </v:shape>
            </v:group>
            <v:group style="position:absolute;left:773;top:127;width:153;height:179" coordorigin="773,127" coordsize="153,179">
              <v:shape style="position:absolute;left:773;top:127;width:153;height:179" coordorigin="773,127" coordsize="153,179" path="m926,127l918,135,910,143,895,161,879,177,864,195,851,210,843,221,835,228,827,236,820,246,815,254,807,262,799,275,791,285,781,296,773,306e" filled="false" stroked="true" strokeweight=".84pt" strokecolor="#050000">
                <v:path arrowok="t"/>
              </v:shape>
            </v:group>
            <v:group style="position:absolute;left:807;top:140;width:120;height:132" coordorigin="807,140" coordsize="120,132">
              <v:shape style="position:absolute;left:807;top:140;width:120;height:132" coordorigin="807,140" coordsize="120,132" path="m807,272l815,265,820,254,827,246,835,239,851,223,864,205,879,190,895,174,910,158,926,140e" filled="false" stroked="true" strokeweight=".84pt" strokecolor="#050000">
                <v:path arrowok="t"/>
              </v:shape>
            </v:group>
            <v:group style="position:absolute;left:939;top:50;width:202;height:68" coordorigin="939,50" coordsize="202,68">
              <v:shape style="position:absolute;left:939;top:50;width:202;height:68" coordorigin="939,50" coordsize="202,68" path="m1141,50l1094,50,1086,52,1073,52,1066,55,1058,55,1053,58,1045,58,1040,60,1032,63,1027,65,1019,68,1014,70,1006,73,1001,76,996,78,988,81,983,83,978,89,970,91,965,94,959,99,954,104,949,107,944,112,939,117e" filled="false" stroked="true" strokeweight=".84pt" strokecolor="#050000">
                <v:path arrowok="t"/>
              </v:shape>
            </v:group>
            <v:group style="position:absolute;left:926;top:68;width:205;height:73" coordorigin="926,68" coordsize="205,73">
              <v:shape style="position:absolute;left:926;top:68;width:205;height:73" coordorigin="926,68" coordsize="205,73" path="m926,140l931,135,936,130,941,127,947,122,952,117,957,114,965,109,970,107,975,102,983,99,988,96,993,91,1001,89,1006,86,1014,83,1022,81,1027,78,1035,78,1040,76,1047,73,1055,73,1060,71,1076,71,1081,68,1097,68,1104,68,1125,68,1130,71e" filled="false" stroked="true" strokeweight=".84pt" strokecolor="#050000">
                <v:path arrowok="t"/>
              </v:shape>
            </v:group>
            <v:group style="position:absolute;left:1151;top:52;width:329;height:270" coordorigin="1151,52" coordsize="329,270">
              <v:shape style="position:absolute;left:1151;top:52;width:329;height:270" coordorigin="1151,52" coordsize="329,270" path="m1208,322l1229,316,1249,311,1260,309,1270,306,1280,301,1291,298,1301,296,1311,293,1322,288,1330,285,1340,283,1350,278,1361,275,1371,270,1381,265,1392,262,1399,257,1405,254,1410,252,1415,249,1420,246,1423,244,1428,241,1433,236,1438,234,1441,231,1446,228,1451,223,1454,221,1459,218,1462,213,1464,210,1467,210,1467,208,1469,205,1469,202,1472,200,1472,197,1474,195,1474,192,1477,190,1477,182,1480,179,1480,171,1477,169,1477,161,1474,158,1474,156,1472,153,1472,151,1469,151,1467,148,1467,146,1464,143,1462,140,1459,138,1454,135,1451,130,1446,127,1441,125,1436,122,1433,120,1428,117,1423,114,1418,112,1412,109,1407,107,1402,104,1397,104,1394,102,1384,96,1374,94,1363,91,1353,89,1343,83,1332,81,1322,78,1311,76,1301,76,1288,73,1278,70,1267,68,1257,65,1247,65,1236,63,1226,60,1216,60,1192,58,1172,55,1151,52e" filled="false" stroked="true" strokeweight=".84pt" strokecolor="#050000">
                <v:path arrowok="t"/>
              </v:shape>
            </v:group>
            <v:group style="position:absolute;left:1141;top:71;width:244;height:257" coordorigin="1141,71" coordsize="244,257">
              <v:shape style="position:absolute;left:1141;top:71;width:244;height:257" coordorigin="1141,71" coordsize="244,257" path="m1141,71l1159,73,1174,76,1192,78,1200,81,1208,83,1216,83,1226,86,1234,89,1242,91,1249,94,1257,96,1267,96,1275,99,1283,102,1291,107,1299,109,1306,112,1314,114,1322,120,1327,120,1330,122,1335,125,1337,127,1342,130,1345,133,1348,133,1353,135,1355,138,1358,140,1363,146,1366,148,1368,151,1371,153,1374,158,1376,161,1376,164,1379,164,1379,169,1381,171,1381,177,1384,179,1384,190,1381,192,1381,200,1379,202,1379,208,1376,210,1374,213,1371,218,1368,221,1366,226,1363,228,1361,231,1358,234,1355,236,1353,241,1348,244,1345,246,1342,249,1337,252,1335,254,1332,257,1327,259,1322,262,1314,267,1306,272,1299,275,1291,280,1283,283,1275,288,1267,290,1260,293,1252,298,1244,301,1236,303,1226,306,1218,309,1211,311,1203,316,1187,322,1169,327e" filled="false" stroked="true" strokeweight=".84pt" strokecolor="#050000">
                <v:path arrowok="t"/>
              </v:shape>
            </v:group>
            <v:group style="position:absolute;left:947;top:334;width:205;height:52" coordorigin="947,334" coordsize="205,52">
              <v:shape style="position:absolute;left:947;top:334;width:205;height:52" coordorigin="947,334" coordsize="205,52" path="m947,386l998,373,1050,360,1151,334e" filled="false" stroked="true" strokeweight=".84pt" strokecolor="#050000">
                <v:path arrowok="t"/>
              </v:shape>
            </v:group>
            <v:group style="position:absolute;left:941;top:337;width:189;height:50" coordorigin="941,337" coordsize="189,50">
              <v:shape style="position:absolute;left:941;top:337;width:189;height:50" coordorigin="941,337" coordsize="189,50" path="m1130,337l1084,350,1035,360,988,373,941,386e" filled="false" stroked="true" strokeweight=".84pt" strokecolor="#050000">
                <v:path arrowok="t"/>
              </v:shape>
            </v:group>
            <v:group style="position:absolute;left:1132;top:329;width:2;height:17" coordorigin="1132,329" coordsize="2,17">
              <v:shape style="position:absolute;left:1132;top:329;width:2;height:17" coordorigin="1132,329" coordsize="0,17" path="m1132,329l1132,345e" filled="false" stroked="true" strokeweight=".131pt" strokecolor="#050000">
                <v:path arrowok="t"/>
              </v:shape>
            </v:group>
            <v:group style="position:absolute;left:2937;top:611;width:213;height:363" coordorigin="2937,611" coordsize="213,363">
              <v:shape style="position:absolute;left:2937;top:611;width:213;height:363" coordorigin="2937,611" coordsize="213,363" path="m2937,974l2988,883,3017,839,3043,793,3069,749,3095,702,3149,611e" filled="false" stroked="true" strokeweight=".84pt" strokecolor="#050000">
                <v:path arrowok="t"/>
              </v:shape>
            </v:group>
            <v:group style="position:absolute;left:2934;top:971;width:3;height:3" coordorigin="2934,971" coordsize="3,3">
              <v:shape style="position:absolute;left:2934;top:971;width:3;height:3" coordorigin="2934,971" coordsize="3,3" path="m2934,971l2937,974e" filled="false" stroked="true" strokeweight=".84pt" strokecolor="#050000">
                <v:path arrowok="t"/>
              </v:shape>
            </v:group>
            <v:group style="position:absolute;left:3001;top:399;width:3;height:3" coordorigin="3001,399" coordsize="3,3">
              <v:shape style="position:absolute;left:3001;top:399;width:3;height:3" coordorigin="3001,399" coordsize="3,3" path="m3004,402l3001,399e" filled="false" stroked="true" strokeweight=".84pt" strokecolor="#050000">
                <v:path arrowok="t"/>
              </v:shape>
            </v:group>
            <v:group style="position:absolute;left:3004;top:402;width:132;height:189" coordorigin="3004,402" coordsize="132,189">
              <v:shape style="position:absolute;left:3004;top:402;width:132;height:189" coordorigin="3004,402" coordsize="132,189" path="m3136,591l3128,578,3120,565,3113,554,3105,541,3097,529,3089,518,3082,505,3074,492,3063,482,3056,469,3048,459,3038,446,3030,435,3022,422,3012,412,3004,402e" filled="false" stroked="true" strokeweight=".84pt" strokecolor="#050000">
                <v:path arrowok="t"/>
              </v:shape>
            </v:group>
            <v:group style="position:absolute;left:2357;top:265;width:415;height:218" coordorigin="2357,265" coordsize="415,218">
              <v:shape style="position:absolute;left:2357;top:265;width:415;height:218" coordorigin="2357,265" coordsize="415,218" path="m2771,275l2753,272,2732,272,2714,270,2696,270,2678,267,2629,267,2621,265,2600,265,2592,267,2546,267,2536,270,2517,270,2507,272,2497,272,2489,275,2479,278,2471,278,2461,280,2453,283,2448,285,2442,285,2437,288,2435,288,2429,290,2424,293,2422,293,2416,296,2411,298,2409,301,2404,301,2398,303,2396,306,2391,309,2388,311,2383,314,2380,319,2378,322,2373,324,2370,329,2367,332,2367,334,2365,337,2362,340,2362,345,2360,347,2360,353,2357,353,2357,381,2360,384,2360,391,2362,397,2365,399,2367,404,2370,407,2373,412,2375,417,2378,420,2380,425,2383,428,2385,430,2388,435,2391,438,2396,441,2398,446,2401,448,2404,451,2411,459,2419,464,2427,472,2432,477,2440,482e" filled="false" stroked="true" strokeweight=".84pt" strokecolor="#050000">
                <v:path arrowok="t"/>
              </v:shape>
            </v:group>
            <v:group style="position:absolute;left:2466;top:500;width:148;height:91" coordorigin="2466,500" coordsize="148,91">
              <v:shape style="position:absolute;left:2466;top:500;width:148;height:91" coordorigin="2466,500" coordsize="148,91" path="m2466,500l2468,503,2486,513,2504,526,2523,536,2541,547,2559,560,2577,570,2595,580,2613,591e" filled="false" stroked="true" strokeweight=".84pt" strokecolor="#050000">
                <v:path arrowok="t"/>
              </v:shape>
            </v:group>
            <v:group style="position:absolute;left:2851;top:826;width:57;height:96" coordorigin="2851,826" coordsize="57,96">
              <v:shape style="position:absolute;left:2851;top:826;width:57;height:96" coordorigin="2851,826" coordsize="57,96" path="m2851,826l2859,839,2867,849,2872,862,2880,873,2888,886,2893,896,2900,909,2908,922e" filled="false" stroked="true" strokeweight=".84pt" strokecolor="#050000">
                <v:path arrowok="t"/>
              </v:shape>
            </v:group>
            <v:group style="position:absolute;left:2614;top:582;width:2;height:17" coordorigin="2614,582" coordsize="2,17">
              <v:shape style="position:absolute;left:2614;top:582;width:2;height:17" coordorigin="2614,582" coordsize="0,17" path="m2614,582l2614,599e" filled="false" stroked="true" strokeweight=".129pt" strokecolor="#050000">
                <v:path arrowok="t"/>
              </v:shape>
            </v:group>
            <v:group style="position:absolute;left:2634;top:604;width:207;height:205" coordorigin="2634,604" coordsize="207,205">
              <v:shape style="position:absolute;left:2634;top:604;width:207;height:205" coordorigin="2634,604" coordsize="207,205" path="m2634,604l2642,606,2649,611,2657,617,2665,622,2673,629,2678,635,2686,640,2693,645,2701,650,2709,658,2714,663,2722,668,2727,676,2735,681,2743,689,2748,694,2756,702,2761,707,2766,715,2774,723,2779,728,2784,736,2792,743,2797,749,2802,756,2807,764,2812,772,2820,780,2825,787,2831,795,2836,800,2841,808e" filled="false" stroked="true" strokeweight=".84pt" strokecolor="#050000">
                <v:path arrowok="t"/>
              </v:shape>
            </v:group>
            <v:group style="position:absolute;left:2781;top:278;width:220;height:122" coordorigin="2781,278" coordsize="220,122">
              <v:shape style="position:absolute;left:2781;top:278;width:220;height:122" coordorigin="2781,278" coordsize="220,122" path="m3001,399l2996,394,2991,386,2986,381,2981,376,2976,371,2970,363,2963,358,2957,353,2950,347,2944,342,2937,340,2932,334,2924,329,2919,324,2911,322,2903,316,2895,314,2890,309,2882,306,2875,303,2867,298,2859,296,2851,293,2844,290,2836,288,2828,285,2820,285,2812,283,2805,280,2797,280,2789,278,2781,278e" filled="false" stroked="true" strokeweight=".84pt" strokecolor="#050000">
                <v:path arrowok="t"/>
              </v:shape>
            </v:group>
            <v:group style="position:absolute;left:2771;top:275;width:11;height:3" coordorigin="2771,275" coordsize="11,3">
              <v:shape style="position:absolute;left:2771;top:275;width:11;height:3" coordorigin="2771,275" coordsize="11,3" path="m2771,275l2781,278e" filled="false" stroked="true" strokeweight=".84pt" strokecolor="#050000">
                <v:path arrowok="t"/>
              </v:shape>
            </v:group>
            <v:group style="position:absolute;left:3166;top:639;width:17;height:2" coordorigin="3166,639" coordsize="17,2">
              <v:shape style="position:absolute;left:3166;top:639;width:17;height:2" coordorigin="3166,639" coordsize="17,0" path="m3166,639l3183,639e" filled="false" stroked="true" strokeweight=".13pt" strokecolor="#050000">
                <v:path arrowok="t"/>
              </v:shape>
            </v:group>
            <v:group style="position:absolute;left:3151;top:617;width:11;height:13" coordorigin="3151,617" coordsize="11,13">
              <v:shape style="position:absolute;left:3151;top:617;width:11;height:13" coordorigin="3151,617" coordsize="11,13" path="m3162,629l3159,627,3157,622,3154,622,3154,619,3151,617e" filled="false" stroked="true" strokeweight=".84pt" strokecolor="#050000">
                <v:path arrowok="t"/>
              </v:shape>
            </v:group>
            <v:group style="position:absolute;left:3159;top:604;width:11;height:26" coordorigin="3159,604" coordsize="11,26">
              <v:shape style="position:absolute;left:3159;top:604;width:11;height:26" coordorigin="3159,604" coordsize="11,26" path="m3159,604l3162,611,3164,617,3167,624,3170,629e" filled="false" stroked="true" strokeweight=".84pt" strokecolor="#050000">
                <v:path arrowok="t"/>
              </v:shape>
            </v:group>
            <v:group style="position:absolute;left:3004;top:399;width:132;height:192" coordorigin="3004,399" coordsize="132,192">
              <v:shape style="position:absolute;left:3004;top:399;width:132;height:192" coordorigin="3004,399" coordsize="132,192" path="m3136,591l3128,578,3120,565,3113,552,3105,541,3097,529,3089,516,3082,505,3074,492,3066,479,3056,469,3048,456,3040,446,3030,433,3022,422,3014,410,3004,399e" filled="false" stroked="true" strokeweight=".84pt" strokecolor="#050000">
                <v:path arrowok="t"/>
              </v:shape>
            </v:group>
            <v:group style="position:absolute;left:3012;top:386;width:145;height:215" coordorigin="3012,386" coordsize="145,215">
              <v:shape style="position:absolute;left:3012;top:386;width:145;height:215" coordorigin="3012,386" coordsize="145,215" path="m3012,386l3022,399,3032,412,3040,425,3051,438,3061,451,3069,464,3079,477,3087,490,3097,505,3105,518,3115,531,3123,544,3131,560,3141,573,3149,588,3157,601e" filled="false" stroked="true" strokeweight=".84pt" strokecolor="#050000">
                <v:path arrowok="t"/>
              </v:shape>
            </v:group>
            <v:group style="position:absolute;left:2781;top:272;width:223;height:127" coordorigin="2781,272" coordsize="223,127">
              <v:shape style="position:absolute;left:2781;top:272;width:223;height:127" coordorigin="2781,272" coordsize="223,127" path="m3004,399l3004,397,2999,391,2994,386,2988,378,2983,373,2975,368,2970,363,2965,355,2957,350,2952,345,2944,340,2939,337,2931,332,2926,327,2919,322,2911,319,2906,314,2898,311,2890,306,2882,303,2875,298,2867,296,2859,293,2851,290,2844,288,2836,285,2828,283,2820,280,2812,280,2805,278,2797,275,2789,275,2781,272e" filled="false" stroked="true" strokeweight=".84pt" strokecolor="#050000">
                <v:path arrowok="t"/>
              </v:shape>
            </v:group>
            <v:group style="position:absolute;left:2781;top:254;width:231;height:130" coordorigin="2781,254" coordsize="231,130">
              <v:shape style="position:absolute;left:2781;top:254;width:231;height:130" coordorigin="2781,254" coordsize="231,130" path="m2781,254l2792,254,2800,257,2807,259,2815,259,2823,262,2831,265,2838,267,2849,270,2856,272,2864,275,2872,278,2880,283,2888,285,2895,290,2900,293,2908,298,2916,301,2924,306,2932,311,2937,316,2944,319,2952,324,2957,329,2965,334,2970,342,2976,347,2983,353,2988,358,2994,366,2999,371,3007,378,3012,384e" filled="false" stroked="true" strokeweight=".84pt" strokecolor="#050000">
                <v:path arrowok="t"/>
              </v:shape>
            </v:group>
            <v:group style="position:absolute;left:2354;top:265;width:427;height:218" coordorigin="2354,265" coordsize="427,218">
              <v:shape style="position:absolute;left:2354;top:265;width:427;height:218" coordorigin="2354,265" coordsize="427,218" path="m2781,272l2771,272,2750,270,2732,270,2714,267,2696,267,2675,265,2561,265,2554,267,2525,267,2515,270,2507,270,2497,272,2486,275,2479,275,2468,278,2461,280,2450,283,2445,283,2442,285,2437,285,2432,288,2427,290,2424,290,2419,293,2414,296,2411,296,2406,298,2401,301,2398,303,2393,306,2391,309,2385,311,2383,314,2378,316,2375,322,2373,324,2370,327,2367,332,2365,334,2362,337,2362,340,2360,342,2360,347,2357,347,2357,355,2354,358,2354,376,2357,378,2357,386,2360,391,2360,394,2362,399,2365,404,2367,407,2370,412,2373,415,2375,420,2378,422,2380,428,2383,430,2385,435,2388,438,2393,441,2396,446,2398,448,2401,451,2409,459,2417,464,2424,472,2432,477,2437,482e" filled="false" stroked="true" strokeweight=".84pt" strokecolor="#050000">
                <v:path arrowok="t"/>
              </v:shape>
            </v:group>
            <v:group style="position:absolute;left:2261;top:234;width:510;height:236" coordorigin="2261,234" coordsize="510,236">
              <v:shape style="position:absolute;left:2261;top:234;width:510;height:236" coordorigin="2261,234" coordsize="510,236" path="m2391,469l2383,461,2373,456,2362,448,2354,443,2344,435,2334,428,2331,425,2326,420,2321,417,2316,412,2313,410,2308,404,2303,402,2300,397,2295,394,2292,389,2287,384,2284,378,2282,376,2277,371,2274,366,2272,360,2269,358,2269,355,2266,353,2266,347,2264,345,2264,337,2261,334,2261,316,2264,311,2264,306,2266,303,2266,301,2269,298,2269,296,2272,293,2274,290,2277,288,2279,285,2282,283,2284,280,2287,280,2287,278,2290,275,2292,275,2297,270,2303,267,2308,265,2313,262,2318,259,2323,259,2331,257,2336,254,2341,252,2347,252,2352,249,2357,249,2365,246,2370,246,2375,244,2380,244,2385,241,2398,241,2409,239,2422,236,2445,236,2455,234,2595,234,2608,236,2631,236,2655,239,2678,241,2701,244,2724,246,2748,249,2771,252e" filled="false" stroked="true" strokeweight=".84pt" strokecolor="#050000">
                <v:path arrowok="t"/>
              </v:shape>
            </v:group>
            <v:group style="position:absolute;left:2466;top:500;width:145;height:91" coordorigin="2466,500" coordsize="145,91">
              <v:shape style="position:absolute;left:2466;top:500;width:145;height:91" coordorigin="2466,500" coordsize="145,91" path="m2466,500l2466,503,2484,513,2502,526,2520,536,2538,549,2556,560,2574,570,2592,580,2611,591e" filled="false" stroked="true" strokeweight=".84pt" strokecolor="#050000">
                <v:path arrowok="t"/>
              </v:shape>
            </v:group>
            <v:group style="position:absolute;left:2432;top:495;width:169;height:96" coordorigin="2432,495" coordsize="169,96">
              <v:shape style="position:absolute;left:2432;top:495;width:169;height:96" coordorigin="2432,495" coordsize="169,96" path="m2600,591l2556,567,2515,541,2494,531,2473,518,2453,505,2432,495e" filled="false" stroked="true" strokeweight=".84pt" strokecolor="#050000">
                <v:path arrowok="t"/>
              </v:shape>
            </v:group>
            <v:group style="position:absolute;left:2631;top:604;width:208;height:208" coordorigin="2631,604" coordsize="208,208">
              <v:shape style="position:absolute;left:2631;top:604;width:208;height:208" coordorigin="2631,604" coordsize="208,208" path="m2631,604l2639,609,2647,614,2655,619,2662,624,2670,629,2678,635,2683,640,2691,645,2699,653,2706,658,2712,663,2719,671,2727,676,2732,681,2740,689,2745,694,2753,702,2758,710,2766,715,2771,723,2779,730,2784,736,2789,743,2794,751,2802,759,2807,764,2812,772,2818,780,2823,787,2828,795,2833,803,2838,811e" filled="false" stroked="true" strokeweight=".84pt" strokecolor="#050000">
                <v:path arrowok="t"/>
              </v:shape>
            </v:group>
            <v:group style="position:absolute;left:2621;top:604;width:220;height:215" coordorigin="2621,604" coordsize="220,215">
              <v:shape style="position:absolute;left:2621;top:604;width:220;height:215" coordorigin="2621,604" coordsize="220,215" path="m2841,818l2836,811,2828,803,2823,795,2794,756,2789,749,2781,741,2776,733,2771,725,2763,717,2756,712,2750,705,2743,697,2737,692,2730,684,2722,676,2714,671,2709,666,2701,658,2693,653,2686,645,2678,640,2670,635,2662,629,2655,624,2647,619,2639,614,2629,609,2621,604e" filled="false" stroked="true" strokeweight=".84pt" strokecolor="#050000">
                <v:path arrowok="t"/>
              </v:shape>
            </v:group>
            <v:group style="position:absolute;left:2851;top:826;width:57;height:96" coordorigin="2851,826" coordsize="57,96">
              <v:shape style="position:absolute;left:2851;top:826;width:57;height:96" coordorigin="2851,826" coordsize="57,96" path="m2851,826l2859,839,2864,849,2872,862,2880,875,2888,886,2893,899,2900,909,2908,922e" filled="false" stroked="true" strokeweight=".84pt" strokecolor="#050000">
                <v:path arrowok="t"/>
              </v:shape>
            </v:group>
            <v:group style="position:absolute;left:1630;top:1059;width:694;height:52" coordorigin="1630,1059" coordsize="694,52">
              <v:shape style="position:absolute;left:1630;top:1059;width:694;height:52" coordorigin="1630,1059" coordsize="694,52" path="m1630,1059l1650,1062,1671,1064,1694,1067,1715,1069,1759,1075,1801,1077,1845,1082,1889,1085,1930,1090,1974,1093,2018,1095,2059,1098,2103,1100,2147,1103,2189,1106,2233,1108,2277,1111,2323,1111e" filled="false" stroked="true" strokeweight=".84pt" strokecolor="#050000">
                <v:path arrowok="t"/>
              </v:shape>
            </v:group>
            <v:group style="position:absolute;left:2678;top:1121;width:37;height:122" coordorigin="2678,1121" coordsize="37,122">
              <v:shape style="position:absolute;left:2678;top:1121;width:37;height:122" coordorigin="2678,1121" coordsize="37,122" path="m2678,1121l2714,1243e" filled="false" stroked="true" strokeweight=".84pt" strokecolor="#050000">
                <v:path arrowok="t"/>
              </v:shape>
            </v:group>
            <v:group style="position:absolute;left:3183;top:627;width:50;height:114" coordorigin="3183,627" coordsize="50,114">
              <v:shape style="position:absolute;left:3183;top:627;width:50;height:114" coordorigin="3183,627" coordsize="50,114" path="m3183,627l3188,640,3193,655,3206,684,3232,741e" filled="false" stroked="true" strokeweight=".84pt" strokecolor="#050000">
                <v:path arrowok="t"/>
              </v:shape>
            </v:group>
            <v:group style="position:absolute;left:2955;top:1036;width:34;height:117" coordorigin="2955,1036" coordsize="34,117">
              <v:shape style="position:absolute;left:2955;top:1036;width:34;height:117" coordorigin="2955,1036" coordsize="34,117" path="m2955,1036l2963,1064,2970,1093,2988,1152e" filled="false" stroked="true" strokeweight=".84pt" strokecolor="#050000">
                <v:path arrowok="t"/>
              </v:shape>
            </v:group>
            <v:group style="position:absolute;left:2946;top:1033;width:17;height:2" coordorigin="2946,1033" coordsize="17,2">
              <v:shape style="position:absolute;left:2946;top:1033;width:17;height:2" coordorigin="2946,1033" coordsize="17,0" path="m2946,1033l2963,1033e" filled="false" stroked="true" strokeweight=".259pt" strokecolor="#050000">
                <v:path arrowok="t"/>
              </v:shape>
            </v:group>
            <v:group style="position:absolute;left:2955;top:1031;width:3;height:3" coordorigin="2955,1031" coordsize="3,3">
              <v:shape style="position:absolute;left:2955;top:1031;width:3;height:3" coordorigin="2955,1031" coordsize="3,3" path="m2957,1033l2955,1033,2955,1031e" filled="false" stroked="true" strokeweight=".84pt" strokecolor="#050000">
                <v:path arrowok="t"/>
              </v:shape>
            </v:group>
            <v:group style="position:absolute;left:3177;top:637;width:3;height:16" coordorigin="3177,637" coordsize="3,16">
              <v:shape style="position:absolute;left:3177;top:637;width:3;height:16" coordorigin="3177,637" coordsize="3,16" path="m3177,637l3177,640,3180,645,3180,653e" filled="false" stroked="true" strokeweight=".84pt" strokecolor="#050000">
                <v:path arrowok="t"/>
              </v:shape>
            </v:group>
            <v:group style="position:absolute;left:1653;top:855;width:1033;height:197" coordorigin="1653,855" coordsize="1033,197">
              <v:shape style="position:absolute;left:1653;top:855;width:1033;height:197" coordorigin="1653,855" coordsize="1033,197" path="m1653,893l1684,899,1715,901,1746,904,1777,906,1808,909,1824,912,1839,912,1855,914,1870,914,1886,917,1933,917,1948,919,2132,919,2147,917,2163,917,2178,917,2194,914,2225,914,2241,912,2256,912,2272,909,2287,909,2303,906,2318,904,2334,904,2349,901,2365,899,2396,896,2427,891,2455,886,2486,881,2517,875,2548,873,2580,868,2639,855,2647,881,2652,904,2657,930,2665,953,2670,979,2675,1002,2680,1028,2686,1051e" filled="false" stroked="true" strokeweight=".84pt" strokecolor="#050000">
                <v:path arrowok="t"/>
              </v:shape>
            </v:group>
            <v:group style="position:absolute;left:2678;top:1051;width:8;height:3" coordorigin="2678,1051" coordsize="8,3">
              <v:shape style="position:absolute;left:2678;top:1051;width:8;height:3" coordorigin="2678,1051" coordsize="8,3" path="m2678,1054l2686,1054,2686,1051e" filled="false" stroked="true" strokeweight=".84pt" strokecolor="#050000">
                <v:path arrowok="t"/>
              </v:shape>
            </v:group>
            <v:group style="position:absolute;left:1635;top:1015;width:1043;height:50" coordorigin="1635,1015" coordsize="1043,50">
              <v:shape style="position:absolute;left:1635;top:1015;width:1043;height:50" coordorigin="1635,1015" coordsize="1043,50" path="m1635,1015l1669,1020,1700,1023,1733,1025,1764,1031,1798,1033,1829,1036,1863,1041,1894,1044,1927,1046,1961,1049,1992,1051,2026,1051,2057,1054,2090,1057,2124,1057,2155,1059,2189,1059,2220,1062,2287,1062,2318,1064,2416,1064,2450,1062,2515,1062,2546,1062,2580,1059,2613,1059,2644,1057,2678,1054e" filled="false" stroked="true" strokeweight=".84pt" strokecolor="#050000">
                <v:path arrowok="t"/>
              </v:shape>
            </v:group>
            <v:group style="position:absolute;left:3014;top:381;width:138;height:187" coordorigin="3014,381" coordsize="138,187">
              <v:shape style="position:absolute;left:3014;top:381;width:138;height:187" coordorigin="3014,381" coordsize="138,187" path="m3014,381l3032,402,3040,415,3051,425,3058,435,3066,446,3076,459,3084,469,3092,482,3100,492,3110,503,3118,516,3126,526,3133,539,3141,552,3149,562,3151,567e" filled="false" stroked="true" strokeweight=".84pt" strokecolor="#050000">
                <v:path arrowok="t"/>
              </v:shape>
            </v:group>
            <v:group style="position:absolute;left:3159;top:591;width:8;height:11" coordorigin="3159,591" coordsize="8,11">
              <v:shape style="position:absolute;left:3159;top:591;width:8;height:11" coordorigin="3159,591" coordsize="8,11" path="m3159,601l3167,591e" filled="false" stroked="true" strokeweight=".84pt" strokecolor="#050000">
                <v:path arrowok="t"/>
              </v:shape>
            </v:group>
            <v:group style="position:absolute;left:3014;top:381;width:145;height:218" coordorigin="3014,381" coordsize="145,218">
              <v:shape style="position:absolute;left:3014;top:381;width:145;height:218" coordorigin="3014,381" coordsize="145,218" path="m3014,381l3025,394,3035,407,3043,420,3053,433,3063,446,3071,459,3082,474,3089,487,3100,500,3107,516,3118,529,3126,541,3133,557,3141,570,3151,586,3159,598e" filled="false" stroked="true" strokeweight=".84pt" strokecolor="#050000">
                <v:path arrowok="t"/>
              </v:shape>
            </v:group>
            <v:group style="position:absolute;left:1992;top:55;width:800;height:171" coordorigin="1992,55" coordsize="800,171">
              <v:shape style="position:absolute;left:1992;top:55;width:800;height:171" coordorigin="1992,55" coordsize="800,171" path="m1992,55l2015,58,2041,60,2067,65,2093,68,2119,70,2142,76,2168,81,2194,83,2220,89,2243,94,2269,96,2295,102,2321,107,2344,112,2370,117,2396,122,2419,127,2445,133,2471,138,2494,146,2520,151,2543,156,2569,164,2595,169,2618,177,2644,182,2668,190,2693,197,2717,205,2743,213,2766,218,2792,226e" filled="false" stroked="true" strokeweight=".84pt" strokecolor="#050000">
                <v:path arrowok="t"/>
              </v:shape>
            </v:group>
            <v:group style="position:absolute;left:2771;top:244;width:8;height:3" coordorigin="2771,244" coordsize="8,3">
              <v:shape style="position:absolute;left:2771;top:244;width:8;height:3" coordorigin="2771,244" coordsize="8,3" path="m2771,244l2779,246e" filled="false" stroked="true" strokeweight=".84pt" strokecolor="#050000">
                <v:path arrowok="t"/>
              </v:shape>
            </v:group>
            <v:group style="position:absolute;left:2256;top:228;width:516;height:241" coordorigin="2256,228" coordsize="516,241">
              <v:shape style="position:absolute;left:2256;top:228;width:516;height:241" coordorigin="2256,228" coordsize="516,241" path="m2385,469l2375,464,2367,456,2357,448,2347,443,2339,435,2329,428,2323,425,2321,420,2316,417,2310,412,2305,410,2303,404,2297,402,2295,397,2290,391,2287,389,2282,384,2279,378,2274,373,2272,368,2269,363,2266,360,2266,358,2264,355,2264,353,2261,350,2261,347,2261,345,2259,342,2259,337,2256,334,2256,316,2259,314,2259,309,2261,306,2261,303,2264,298,2266,296,2269,293,2269,290,2272,288,2274,285,2277,283,2277,280,2279,280,2282,278,2285,275,2287,275,2290,272,2295,270,2300,267,2305,265,2310,262,2316,259,2321,257,2326,254,2331,252,2336,249,2344,249,2349,246,2354,246,2360,244,2365,241,2378,241,2383,239,2396,236,2406,236,2419,234,2429,234,2442,231,2453,231,2466,228,2595,228,2605,231,2629,231,2652,234,2675,234,2699,236,2722,239,2748,241,2771,244e" filled="false" stroked="true" strokeweight=".84pt" strokecolor="#050000">
                <v:path arrowok="t"/>
              </v:shape>
            </v:group>
            <v:group style="position:absolute;left:1676;top:668;width:189;height:96" coordorigin="1676,668" coordsize="189,96">
              <v:shape style="position:absolute;left:1676;top:668;width:189;height:96" coordorigin="1676,668" coordsize="189,96" path="m1676,764l1726,764,1733,761,1738,761,1746,759,1751,756,1759,754,1764,754,1772,751,1777,746,1785,743,1790,741,1795,738,1803,733,1808,730,1814,725,1819,723,1824,717,1829,712,1834,707,1839,702,1845,697,1850,692,1852,686,1858,681,1860,676,1865,668e" filled="false" stroked="true" strokeweight=".84pt" strokecolor="#050000">
                <v:path arrowok="t"/>
              </v:shape>
            </v:group>
            <v:group style="position:absolute;left:1749;top:482;width:135;height:179" coordorigin="1749,482" coordsize="135,179">
              <v:shape style="position:absolute;left:1749;top:482;width:135;height:179" coordorigin="1749,482" coordsize="135,179" path="m1868,661l1870,658,1870,655,1873,650,1873,648,1876,645,1876,640,1878,637,1878,629,1881,627,1881,609,1883,606,1883,601,1881,598,1881,580,1878,578,1878,570,1876,567,1876,565,1873,560,1870,557,1870,554,1868,552,1865,547,1865,544,1863,542,1860,539,1857,536,1855,534,1855,531,1852,529,1850,526,1847,523,1845,521,1839,518,1837,516,1834,513,1832,513,1829,510,1826,508,1824,505,1821,505,1816,503,1814,500,1811,500,1808,498,1803,498,1798,495,1790,492,1785,490,1777,487,1770,487,1764,485,1757,482,1749,482e" filled="false" stroked="true" strokeweight=".84pt" strokecolor="#050000">
                <v:path arrowok="t"/>
              </v:shape>
            </v:group>
            <v:group style="position:absolute;left:2427;top:495;width:166;height:99" coordorigin="2427,495" coordsize="166,99">
              <v:shape style="position:absolute;left:2427;top:495;width:166;height:99" coordorigin="2427,495" coordsize="166,99" path="m2592,593l2551,570,2510,544,2489,534,2468,521,2448,508,2427,495e" filled="false" stroked="true" strokeweight=".84pt" strokecolor="#050000">
                <v:path arrowok="t"/>
              </v:shape>
            </v:group>
            <v:group style="position:absolute;left:2613;top:606;width:26;height:249" coordorigin="2613,606" coordsize="26,249">
              <v:shape style="position:absolute;left:2613;top:606;width:26;height:249" coordorigin="2613,606" coordsize="26,249" path="m2616,606l2613,614,2613,661,2616,668,2616,699,2618,717,2621,733,2621,749,2624,764,2626,780,2629,795,2631,811,2634,826,2636,842,2639,855e" filled="false" stroked="true" strokeweight=".84pt" strokecolor="#050000">
                <v:path arrowok="t"/>
              </v:shape>
            </v:group>
            <v:group style="position:absolute;left:2951;top:1012;width:2;height:17" coordorigin="2951,1012" coordsize="2,17">
              <v:shape style="position:absolute;left:2951;top:1012;width:2;height:17" coordorigin="2951,1012" coordsize="0,17" path="m2951,1012l2951,1029e" filled="false" stroked="true" strokeweight=".129pt" strokecolor="#050000">
                <v:path arrowok="t"/>
              </v:shape>
            </v:group>
            <v:group style="position:absolute;left:2952;top:1025;width:3;height:6" coordorigin="2952,1025" coordsize="3,6">
              <v:shape style="position:absolute;left:2952;top:1025;width:3;height:6" coordorigin="2952,1025" coordsize="3,6" path="m2955,1031l2952,1028,2952,1025e" filled="false" stroked="true" strokeweight=".84pt" strokecolor="#050000">
                <v:path arrowok="t"/>
              </v:shape>
            </v:group>
            <v:group style="position:absolute;left:2714;top:1152;width:275;height:91" coordorigin="2714,1152" coordsize="275,91">
              <v:shape style="position:absolute;left:2714;top:1152;width:275;height:91" coordorigin="2714,1152" coordsize="275,91" path="m2988,1152l2986,1157,2983,1160,2981,1165,2976,1168,2973,1170,2970,1176,2968,1178,2963,1181,2960,1183,2955,1186,2952,1188,2947,1191,2944,1194,2939,1196,2937,1199,2931,1201,2926,1201,2924,1204,2919,1207,2913,1209,2906,1212,2898,1214,2888,1217,2880,1220,2869,1222,2862,1225,2851,1227,2844,1230,2833,1232,2825,1232,2815,1235,2807,1235,2797,1238,2787,1238,2779,1240,2750,1240,2740,1243,2714,1243e" filled="false" stroked="true" strokeweight=".84pt" strokecolor="#050000">
                <v:path arrowok="t"/>
              </v:shape>
            </v:group>
            <v:group style="position:absolute;left:2678;top:1020;width:272;height:101" coordorigin="2678,1020" coordsize="272,101">
              <v:shape style="position:absolute;left:2678;top:1020;width:272;height:101" coordorigin="2678,1020" coordsize="272,101" path="m2678,1121l2686,1119,2696,1116,2706,1113,2714,1111,2745,1103,2774,1093,2805,1082,2820,1077,2833,1072,2849,1067,2864,1059,2880,1054,2893,1049,2900,1046,2908,1044,2916,1038,2921,1036,2929,1033,2937,1028,2939,1025,2944,1025,2947,1023,2950,1020e" filled="false" stroked="true" strokeweight=".84pt" strokecolor="#050000">
                <v:path arrowok="t"/>
              </v:shape>
            </v:group>
            <v:group style="position:absolute;left:2840;top:813;width:2;height:17" coordorigin="2840,813" coordsize="2,17">
              <v:shape style="position:absolute;left:2840;top:813;width:2;height:17" coordorigin="2840,813" coordsize="0,17" path="m2840,813l2840,829e" filled="false" stroked="true" strokeweight=".129pt" strokecolor="#050000">
                <v:path arrowok="t"/>
              </v:shape>
            </v:group>
            <v:group style="position:absolute;left:2935;top:976;width:2;height:17" coordorigin="2935,976" coordsize="2,17">
              <v:shape style="position:absolute;left:2935;top:976;width:2;height:17" coordorigin="2935,976" coordsize="0,17" path="m2935,976l2935,992e" filled="false" stroked="true" strokeweight=".13pt" strokecolor="#050000">
                <v:path arrowok="t"/>
              </v:shape>
            </v:group>
            <v:group style="position:absolute;left:2686;top:984;width:249;height:68" coordorigin="2686,984" coordsize="249,68">
              <v:shape style="position:absolute;left:2686;top:984;width:249;height:68" coordorigin="2686,984" coordsize="249,68" path="m2686,1051l2701,1046,2717,1044,2732,1038,2748,1033,2763,1028,2779,1023,2794,1020,2810,1015,2825,1010,2841,1007,2856,1002,2872,1000,2888,994,2903,992,2919,987,2926,987,2934,984e" filled="false" stroked="true" strokeweight=".84pt" strokecolor="#050000">
                <v:path arrowok="t"/>
              </v:shape>
            </v:group>
            <v:group style="position:absolute;left:2616;top:606;width:223;height:215" coordorigin="2616,606" coordsize="223,215">
              <v:shape style="position:absolute;left:2616;top:606;width:223;height:215" coordorigin="2616,606" coordsize="223,215" path="m2838,821l2831,813,2825,805,2820,798,2815,790,2810,782,2802,774,2797,767,2792,759,2784,751,2779,743,2771,736,2766,728,2758,720,2753,715,2745,707,2737,699,2732,694,2724,686,2717,681,2709,673,2701,668,2696,661,2688,655,2680,650,2673,642,2665,637,2655,632,2647,627,2639,622,2631,617,2624,611,2616,606e" filled="false" stroked="true" strokeweight=".84pt" strokecolor="#050000">
                <v:path arrowok="t"/>
              </v:shape>
            </v:group>
            <v:group style="position:absolute;left:2792;top:226;width:223;height:153" coordorigin="2792,226" coordsize="223,153">
              <v:shape style="position:absolute;left:2792;top:226;width:223;height:153" coordorigin="2792,226" coordsize="223,153" path="m2792,226l2800,228,2807,231,2815,234,2823,239,2831,241,2838,244,2846,246,2854,252,2862,254,2869,259,2877,262,2885,267,2893,272,2900,275,2908,280,2913,285,2921,290,2929,296,2934,301,2942,306,2950,311,2955,316,2963,322,2968,329,2973,334,2981,340,2986,347,2991,353,2996,360,3004,366,3009,373,3014,378e" filled="false" stroked="true" strokeweight=".84pt" strokecolor="#050000">
                <v:path arrowok="t"/>
              </v:shape>
            </v:group>
            <v:group style="position:absolute;left:2781;top:246;width:233;height:132" coordorigin="2781,246" coordsize="233,132">
              <v:shape style="position:absolute;left:2781;top:246;width:233;height:132" coordorigin="2781,246" coordsize="233,132" path="m2781,246l2789,246,2800,249,2807,252,2815,252,2823,254,2831,257,2841,259,2849,262,2856,265,2864,267,2872,270,2880,275,2888,278,2895,280,2903,285,2911,290,2919,293,2926,298,2932,303,2939,309,2947,314,2952,319,2960,324,2968,329,2973,334,2978,340,2986,347,2991,353,2996,360,3004,366,3009,373,3014,378e" filled="false" stroked="true" strokeweight=".84pt" strokecolor="#050000">
                <v:path arrowok="t"/>
              </v:shape>
            </v:group>
            <v:group style="position:absolute;left:3183;top:596;width:3;height:32" coordorigin="3183,596" coordsize="3,32">
              <v:shape style="position:absolute;left:3183;top:596;width:3;height:32" coordorigin="3183,596" coordsize="3,32" path="m3183,627l3183,622,3185,619,3185,601,3183,598,3183,596e" filled="false" stroked="true" strokeweight=".84pt" strokecolor="#050000">
                <v:path arrowok="t"/>
              </v:shape>
            </v:group>
            <v:group style="position:absolute;left:3167;top:562;width:3;height:29" coordorigin="3167,562" coordsize="3,29">
              <v:shape style="position:absolute;left:3167;top:562;width:3;height:29" coordorigin="3167,562" coordsize="3,29" path="m3167,591l3167,585,3170,583,3170,567,3167,567,3167,562e" filled="false" stroked="true" strokeweight=".84pt" strokecolor="#050000">
                <v:path arrowok="t"/>
              </v:shape>
            </v:group>
            <v:group style="position:absolute;left:3149;top:539;width:3;height:24" coordorigin="3149,539" coordsize="3,24">
              <v:shape style="position:absolute;left:3149;top:539;width:3;height:24" coordorigin="3149,539" coordsize="3,24" path="m3149,562l3149,557,3151,557,3151,539e" filled="false" stroked="true" strokeweight=".84pt" strokecolor="#050000">
                <v:path arrowok="t"/>
              </v:shape>
            </v:group>
            <v:group style="position:absolute;left:3146;top:531;width:3;height:8" coordorigin="3146,531" coordsize="3,8">
              <v:shape style="position:absolute;left:3146;top:531;width:3;height:8" coordorigin="3146,531" coordsize="3,8" path="m3149,539l3149,534,3146,531e" filled="false" stroked="true" strokeweight=".84pt" strokecolor="#050000">
                <v:path arrowok="t"/>
              </v:shape>
            </v:group>
            <v:group style="position:absolute;left:3009;top:345;width:6;height:37" coordorigin="3009,345" coordsize="6,37">
              <v:shape style="position:absolute;left:3009;top:345;width:6;height:37" coordorigin="3009,345" coordsize="6,37" path="m3014,381l3014,355,3012,353,3012,350,3009,347,3009,345e" filled="false" stroked="true" strokeweight=".84pt" strokecolor="#050000">
                <v:path arrowok="t"/>
              </v:shape>
            </v:group>
            <v:group style="position:absolute;left:3006;top:380;width:17;height:2" coordorigin="3006,380" coordsize="17,2">
              <v:shape style="position:absolute;left:3006;top:380;width:17;height:2" coordorigin="3006,380" coordsize="17,0" path="m3006,380l3023,380e" filled="false" stroked="true" strokeweight=".13pt" strokecolor="#050000">
                <v:path arrowok="t"/>
              </v:shape>
            </v:group>
            <v:group style="position:absolute;left:2947;top:1015;width:3;height:6" coordorigin="2947,1015" coordsize="3,6">
              <v:shape style="position:absolute;left:2947;top:1015;width:3;height:6" coordorigin="2947,1015" coordsize="3,6" path="m2950,1020l2947,1015e" filled="false" stroked="true" strokeweight=".84pt" strokecolor="#050000">
                <v:path arrowok="t"/>
              </v:shape>
            </v:group>
            <v:group style="position:absolute;left:3151;top:539;width:3;height:29" coordorigin="3151,539" coordsize="3,29">
              <v:shape style="position:absolute;left:3151;top:539;width:3;height:29" coordorigin="3151,539" coordsize="3,29" path="m3151,567l3151,565,3154,560,3154,541,3151,541,3151,539e" filled="false" stroked="true" strokeweight=".84pt" strokecolor="#050000">
                <v:path arrowok="t"/>
              </v:shape>
            </v:group>
            <v:group style="position:absolute;left:2724;top:1183;width:327;height:109" coordorigin="2724,1183" coordsize="327,109">
              <v:shape style="position:absolute;left:2724;top:1183;width:327;height:109" coordorigin="2724,1183" coordsize="327,109" path="m3051,1183l3048,1186,3045,1188,3045,1191,3043,1194,3040,1199,3035,1201,3032,1207,3027,1209,3025,1214,3020,1217,3014,1220,3012,1222,3007,1227,3001,1230,2996,1232,2991,1235,2986,1238,2983,1240,2978,1243,2973,1245,2968,1248,2963,1248,2957,1251,2952,1253,2947,1256,2942,1256,2932,1261,2921,1264,2911,1266,2900,1269,2888,1271,2877,1274,2867,1276,2856,1279,2846,1282,2833,1282,2823,1284,2812,1284,2802,1287,2792,1287,2779,1289,2748,1289,2735,1292,2724,1292e" filled="false" stroked="true" strokeweight=".84pt" strokecolor="#050000">
                <v:path arrowok="t"/>
              </v:shape>
            </v:group>
            <v:group style="position:absolute;left:2706;top:1251;width:17;height:2" coordorigin="2706,1251" coordsize="17,2">
              <v:shape style="position:absolute;left:2706;top:1251;width:17;height:2" coordorigin="2706,1251" coordsize="17,0" path="m2706,1251l2723,1251e" filled="false" stroked="true" strokeweight=".777pt" strokecolor="#050000">
                <v:path arrowok="t"/>
              </v:shape>
            </v:group>
            <v:group style="position:absolute;left:2988;top:1152;width:13;height:11" coordorigin="2988,1152" coordsize="13,11">
              <v:shape style="position:absolute;left:2988;top:1152;width:13;height:11" coordorigin="2988,1152" coordsize="13,11" path="m3001,1163l2996,1163,2994,1160,2991,1160,2991,1157,2988,1157,2988,1155,2988,1152e" filled="false" stroked="true" strokeweight=".84pt" strokecolor="#050000">
                <v:path arrowok="t"/>
              </v:shape>
            </v:group>
            <v:group style="position:absolute;left:3232;top:741;width:13;height:11" coordorigin="3232,741" coordsize="13,11">
              <v:shape style="position:absolute;left:3232;top:741;width:13;height:11" coordorigin="3232,741" coordsize="13,11" path="m3245,751l3242,751,3242,749,3237,749,3237,746,3234,746,3232,743,3232,741e" filled="false" stroked="true" strokeweight=".84pt" strokecolor="#050000">
                <v:path arrowok="t"/>
              </v:shape>
            </v:group>
            <v:group style="position:absolute;left:2722;top:1271;width:3;height:21" coordorigin="2722,1271" coordsize="3,21">
              <v:shape style="position:absolute;left:2722;top:1271;width:3;height:21" coordorigin="2722,1271" coordsize="3,21" path="m2722,1271l2724,1271,2724,1274,2724,1292e" filled="false" stroked="true" strokeweight=".84pt" strokecolor="#050000">
                <v:path arrowok="t"/>
              </v:shape>
            </v:group>
            <v:group style="position:absolute;left:3035;top:1168;width:16;height:16" coordorigin="3035,1168" coordsize="16,16">
              <v:shape style="position:absolute;left:3035;top:1168;width:16;height:16" coordorigin="3035,1168" coordsize="16,16" path="m3035,1168l3038,1168,3040,1170,3043,1170,3045,1173,3045,1176,3048,1176,3048,1183,3051,1183e" filled="false" stroked="true" strokeweight=".84pt" strokecolor="#050000">
                <v:path arrowok="t"/>
              </v:shape>
            </v:group>
            <v:group style="position:absolute;left:3278;top:754;width:16;height:16" coordorigin="3278,754" coordsize="16,16">
              <v:shape style="position:absolute;left:3278;top:754;width:16;height:16" coordorigin="3278,754" coordsize="16,16" path="m3278,754l3281,754,3283,756,3286,756,3289,759,3291,761,3291,764,3294,767,3294,769e" filled="false" stroked="true" strokeweight=".84pt" strokecolor="#050000">
                <v:path arrowok="t"/>
              </v:shape>
            </v:group>
            <v:group style="position:absolute;left:574;top:322;width:197;height:332" coordorigin="574,322" coordsize="197,332">
              <v:shape style="position:absolute;left:574;top:322;width:197;height:332" coordorigin="574,322" coordsize="197,332" path="m574,653l584,635,587,632,708,428,752,350,771,322e" filled="false" stroked="true" strokeweight=".84pt" strokecolor="#050000">
                <v:path arrowok="t"/>
              </v:shape>
            </v:group>
            <v:group style="position:absolute;left:564;top:334;width:197;height:332" coordorigin="564,334" coordsize="197,332">
              <v:shape style="position:absolute;left:564;top:334;width:197;height:332" coordorigin="564,334" coordsize="197,332" path="m564,666l569,658,584,635,584,632,706,425,752,347,760,334e" filled="false" stroked="true" strokeweight=".84pt" strokecolor="#050000">
                <v:path arrowok="t"/>
              </v:shape>
            </v:group>
            <v:group style="position:absolute;left:556;top:342;width:200;height:337" coordorigin="556,342" coordsize="200,337">
              <v:shape style="position:absolute;left:556;top:342;width:200;height:337" coordorigin="556,342" coordsize="200,337" path="m755,342l750,347,703,425,569,658,564,666,556,676,556,679e" filled="false" stroked="true" strokeweight=".84pt" strokecolor="#050000">
                <v:path arrowok="t"/>
              </v:shape>
            </v:group>
            <v:group style="position:absolute;left:755;top:334;width:6;height:8" coordorigin="755,334" coordsize="6,8">
              <v:shape style="position:absolute;left:755;top:334;width:6;height:8" coordorigin="755,334" coordsize="6,8" path="m755,342l755,340,758,337,760,334e" filled="false" stroked="true" strokeweight=".84pt" strokecolor="#050000">
                <v:path arrowok="t"/>
              </v:shape>
            </v:group>
            <v:group style="position:absolute;left:2937;top:614;width:215;height:363" coordorigin="2937,614" coordsize="215,363">
              <v:shape style="position:absolute;left:2937;top:614;width:215;height:363" coordorigin="2937,614" coordsize="215,363" path="m2937,976l3151,614e" filled="false" stroked="true" strokeweight=".84pt" strokecolor="#050000">
                <v:path arrowok="t"/>
              </v:shape>
            </v:group>
            <v:group style="position:absolute;left:2935;top:965;width:2;height:17" coordorigin="2935,965" coordsize="2,17">
              <v:shape style="position:absolute;left:2935;top:965;width:2;height:17" coordorigin="2935,965" coordsize="0,17" path="m2935,965l2935,982e" filled="false" stroked="true" strokeweight=".13pt" strokecolor="#050000">
                <v:path arrowok="t"/>
              </v:shape>
            </v:group>
            <v:group style="position:absolute;left:2941;top:1015;width:17;height:2" coordorigin="2941,1015" coordsize="17,2">
              <v:shape style="position:absolute;left:2941;top:1015;width:17;height:2" coordorigin="2941,1015" coordsize="17,0" path="m2941,1015l2958,1015e" filled="false" stroked="true" strokeweight=".258pt" strokecolor="#050000">
                <v:path arrowok="t"/>
              </v:shape>
            </v:group>
            <v:group style="position:absolute;left:2937;top:979;width:8;height:21" coordorigin="2937,979" coordsize="8,21">
              <v:shape style="position:absolute;left:2937;top:979;width:8;height:21" coordorigin="2937,979" coordsize="8,21" path="m2937,979l2939,981,2939,984,2942,989,2944,1000e" filled="false" stroked="true" strokeweight=".84pt" strokecolor="#050000">
                <v:path arrowok="t"/>
              </v:shape>
            </v:group>
            <v:group style="position:absolute;left:2941;top:1016;width:17;height:2" coordorigin="2941,1016" coordsize="17,2">
              <v:shape style="position:absolute;left:2941;top:1016;width:17;height:2" coordorigin="2941,1016" coordsize="17,0" path="m2941,1016l2958,1016e" filled="false" stroked="true" strokeweight=".13pt" strokecolor="#050000">
                <v:path arrowok="t"/>
              </v:shape>
            </v:group>
            <v:group style="position:absolute;left:2944;top:629;width:218;height:371" coordorigin="2944,629" coordsize="218,371">
              <v:shape style="position:absolute;left:2944;top:629;width:218;height:371" coordorigin="2944,629" coordsize="218,371" path="m2944,1000l2973,953,2999,906,3053,816,3107,723,3136,676,3162,629e" filled="false" stroked="true" strokeweight=".84pt" strokecolor="#050000">
                <v:path arrowok="t"/>
              </v:shape>
            </v:group>
            <v:group style="position:absolute;left:2952;top:640;width:220;height:378" coordorigin="2952,640" coordsize="220,378">
              <v:shape style="position:absolute;left:2952;top:640;width:220;height:378" coordorigin="2952,640" coordsize="220,378" path="m3172,640l2952,1018e" filled="false" stroked="true" strokeweight=".84pt" strokecolor="#050000">
                <v:path arrowok="t"/>
              </v:shape>
            </v:group>
            <v:group style="position:absolute;left:1128;top:334;width:3;height:3" coordorigin="1128,334" coordsize="3,3">
              <v:shape style="position:absolute;left:1128;top:334;width:3;height:3" coordorigin="1128,334" coordsize="3,3" path="m1128,337l1130,337,1130,334e" filled="false" stroked="true" strokeweight=".84pt" strokecolor="#050000">
                <v:path arrowok="t"/>
              </v:shape>
            </v:group>
            <v:group style="position:absolute;left:1132;top:329;width:2;height:17" coordorigin="1132,329" coordsize="2,17">
              <v:shape style="position:absolute;left:1132;top:329;width:2;height:17" coordorigin="1132,329" coordsize="0,17" path="m1132,329l1132,345e" filled="false" stroked="true" strokeweight=".131pt" strokecolor="#050000">
                <v:path arrowok="t"/>
              </v:shape>
            </v:group>
            <v:group style="position:absolute;left:1161;top:325;width:17;height:2" coordorigin="1161,325" coordsize="17,2">
              <v:shape style="position:absolute;left:1161;top:325;width:17;height:2" coordorigin="1161,325" coordsize="17,0" path="m1161,325l1178,325e" filled="false" stroked="true" strokeweight=".129pt" strokecolor="#050000">
                <v:path arrowok="t"/>
              </v:shape>
            </v:group>
            <v:group style="position:absolute;left:917;top:142;width:17;height:2" coordorigin="917,142" coordsize="17,2">
              <v:shape style="position:absolute;left:917;top:142;width:17;height:2" coordorigin="917,142" coordsize="17,0" path="m917,142l934,142e" filled="false" stroked="true" strokeweight=".128pt" strokecolor="#050000">
                <v:path arrowok="t"/>
              </v:shape>
            </v:group>
            <v:group style="position:absolute;left:923;top:140;width:3;height:3" coordorigin="923,140" coordsize="3,3">
              <v:shape style="position:absolute;left:923;top:140;width:3;height:3" coordorigin="923,140" coordsize="3,3" path="m923,143l926,143,926,140e" filled="false" stroked="true" strokeweight=".84pt" strokecolor="#050000">
                <v:path arrowok="t"/>
              </v:shape>
            </v:group>
            <v:group style="position:absolute;left:778;top:300;width:17;height:2" coordorigin="778,300" coordsize="17,2">
              <v:shape style="position:absolute;left:778;top:300;width:17;height:2" coordorigin="778,300" coordsize="17,0" path="m778,300l794,300e" filled="false" stroked="true" strokeweight=".128pt" strokecolor="#050000">
                <v:path arrowok="t"/>
              </v:shape>
            </v:group>
            <v:group style="position:absolute;left:771;top:316;width:3;height:6" coordorigin="771,316" coordsize="3,6">
              <v:shape style="position:absolute;left:771;top:316;width:3;height:6" coordorigin="771,316" coordsize="3,6" path="m773,316l773,319,771,319,771,322e" filled="false" stroked="true" strokeweight=".84pt" strokecolor="#050000">
                <v:path arrowok="t"/>
              </v:shape>
            </v:group>
            <v:group style="position:absolute;left:3153;top:606;width:2;height:17" coordorigin="3153,606" coordsize="2,17">
              <v:shape style="position:absolute;left:3153;top:606;width:2;height:17" coordorigin="3153,606" coordsize="0,17" path="m3153,606l3153,622e" filled="false" stroked="true" strokeweight=".13pt" strokecolor="#050000">
                <v:path arrowok="t"/>
              </v:shape>
            </v:group>
            <v:group style="position:absolute;left:3150;top:603;width:2;height:17" coordorigin="3150,603" coordsize="2,17">
              <v:shape style="position:absolute;left:3150;top:603;width:2;height:17" coordorigin="3150,603" coordsize="0,17" path="m3150,603l3150,620e" filled="false" stroked="true" strokeweight=".129pt" strokecolor="#050000">
                <v:path arrowok="t"/>
              </v:shape>
            </v:group>
            <v:group style="position:absolute;left:3137;top:582;width:2;height:17" coordorigin="3137,582" coordsize="2,17">
              <v:shape style="position:absolute;left:3137;top:582;width:2;height:17" coordorigin="3137,582" coordsize="0,17" path="m3137,582l3137,599e" filled="false" stroked="true" strokeweight=".129pt" strokecolor="#050000">
                <v:path arrowok="t"/>
              </v:shape>
            </v:group>
            <v:group style="position:absolute;left:3001;top:399;width:3;height:3" coordorigin="3001,399" coordsize="3,3">
              <v:shape style="position:absolute;left:3001;top:399;width:3;height:3" coordorigin="3001,399" coordsize="3,3" path="m3004,402l3004,399,3001,399e" filled="false" stroked="true" strokeweight=".84pt" strokecolor="#050000">
                <v:path arrowok="t"/>
              </v:shape>
            </v:group>
            <v:group style="position:absolute;left:2996;top:398;width:17;height:2" coordorigin="2996,398" coordsize="17,2">
              <v:shape style="position:absolute;left:2996;top:398;width:17;height:2" coordorigin="2996,398" coordsize="17,0" path="m2996,398l3012,398e" filled="false" stroked="true" strokeweight=".13pt" strokecolor="#050000">
                <v:path arrowok="t"/>
              </v:shape>
            </v:group>
            <v:group style="position:absolute;left:2773;top:275;width:17;height:2" coordorigin="2773,275" coordsize="17,2">
              <v:shape style="position:absolute;left:2773;top:275;width:17;height:2" coordorigin="2773,275" coordsize="17,0" path="m2773,275l2790,275e" filled="false" stroked="true" strokeweight=".26pt" strokecolor="#050000">
                <v:path arrowok="t"/>
              </v:shape>
            </v:group>
            <v:group style="position:absolute;left:2763;top:274;width:17;height:2" coordorigin="2763,274" coordsize="17,2">
              <v:shape style="position:absolute;left:2763;top:274;width:17;height:2" coordorigin="2763,274" coordsize="17,0" path="m2763,274l2779,274e" filled="false" stroked="true" strokeweight=".131pt" strokecolor="#050000">
                <v:path arrowok="t"/>
              </v:shape>
            </v:group>
            <v:group style="position:absolute;left:2763;top:274;width:17;height:2" coordorigin="2763,274" coordsize="17,2">
              <v:shape style="position:absolute;left:2763;top:274;width:17;height:2" coordorigin="2763,274" coordsize="17,0" path="m2763,274l2779,274e" filled="false" stroked="true" strokeweight=".131pt" strokecolor="#050000">
                <v:path arrowok="t"/>
              </v:shape>
            </v:group>
            <v:group style="position:absolute;left:2438;top:474;width:2;height:17" coordorigin="2438,474" coordsize="2,17">
              <v:shape style="position:absolute;left:2438;top:474;width:2;height:17" coordorigin="2438,474" coordsize="0,17" path="m2438,474l2438,490e" filled="false" stroked="true" strokeweight=".13pt" strokecolor="#050000">
                <v:path arrowok="t"/>
              </v:shape>
            </v:group>
            <v:group style="position:absolute;left:2467;top:492;width:2;height:17" coordorigin="2467,492" coordsize="2,17">
              <v:shape style="position:absolute;left:2467;top:492;width:2;height:17" coordorigin="2467,492" coordsize="0,17" path="m2467,492l2467,508e" filled="false" stroked="true" strokeweight=".13pt" strokecolor="#050000">
                <v:path arrowok="t"/>
              </v:shape>
            </v:group>
            <v:group style="position:absolute;left:2467;top:494;width:2;height:17" coordorigin="2467,494" coordsize="2,17">
              <v:shape style="position:absolute;left:2467;top:494;width:2;height:17" coordorigin="2467,494" coordsize="0,17" path="m2467,494l2467,511e" filled="false" stroked="true" strokeweight=".13pt" strokecolor="#050000">
                <v:path arrowok="t"/>
              </v:shape>
            </v:group>
            <v:group style="position:absolute;left:2612;top:582;width:2;height:17" coordorigin="2612,582" coordsize="2,17">
              <v:shape style="position:absolute;left:2612;top:582;width:2;height:17" coordorigin="2612,582" coordsize="0,17" path="m2612,582l2612,599e" filled="false" stroked="true" strokeweight=".13pt" strokecolor="#050000">
                <v:path arrowok="t"/>
              </v:shape>
            </v:group>
            <v:group style="position:absolute;left:2613;top:591;width:3;height:3" coordorigin="2613,591" coordsize="3,3">
              <v:shape style="position:absolute;left:2613;top:591;width:3;height:3" coordorigin="2613,591" coordsize="3,3" path="m2616,591l2613,591,2613,593e" filled="false" stroked="true" strokeweight=".84pt" strokecolor="#050000">
                <v:path arrowok="t"/>
              </v:shape>
            </v:group>
            <v:group style="position:absolute;left:2633;top:595;width:2;height:17" coordorigin="2633,595" coordsize="2,17">
              <v:shape style="position:absolute;left:2633;top:595;width:2;height:17" coordorigin="2633,595" coordsize="0,17" path="m2633,595l2633,612e" filled="false" stroked="true" strokeweight=".13pt" strokecolor="#050000">
                <v:path arrowok="t"/>
              </v:shape>
            </v:group>
            <v:group style="position:absolute;left:2838;top:808;width:3;height:3" coordorigin="2838,808" coordsize="3,3">
              <v:shape style="position:absolute;left:2838;top:808;width:3;height:3" coordorigin="2838,808" coordsize="3,3" path="m2841,808l2838,811e" filled="false" stroked="true" strokeweight=".84pt" strokecolor="#050000">
                <v:path arrowok="t"/>
              </v:shape>
            </v:group>
            <v:group style="position:absolute;left:2853;top:818;width:2;height:17" coordorigin="2853,818" coordsize="2,17">
              <v:shape style="position:absolute;left:2853;top:818;width:2;height:17" coordorigin="2853,818" coordsize="0,17" path="m2853,818l2853,835e" filled="false" stroked="true" strokeweight=".129pt" strokecolor="#050000">
                <v:path arrowok="t"/>
              </v:shape>
            </v:group>
            <v:group style="position:absolute;left:2910;top:914;width:2;height:17" coordorigin="2910,914" coordsize="2,17">
              <v:shape style="position:absolute;left:2910;top:914;width:2;height:17" coordorigin="2910,914" coordsize="0,17" path="m2910,914l2910,930e" filled="false" stroked="true" strokeweight=".129pt" strokecolor="#050000">
                <v:path arrowok="t"/>
              </v:shape>
            </v:group>
            <v:group style="position:absolute;left:2910;top:916;width:2;height:17" coordorigin="2910,916" coordsize="2,17">
              <v:shape style="position:absolute;left:2910;top:916;width:2;height:17" coordorigin="2910,916" coordsize="0,17" path="m2910,916l2910,933e" filled="false" stroked="true" strokeweight=".129pt" strokecolor="#050000">
                <v:path arrowok="t"/>
              </v:shape>
            </v:group>
            <v:group style="position:absolute;left:2925;top:942;width:2;height:17" coordorigin="2925,942" coordsize="2,17">
              <v:shape style="position:absolute;left:2925;top:942;width:2;height:17" coordorigin="2925,942" coordsize="0,17" path="m2925,942l2925,959e" filled="false" stroked="true" strokeweight=".128pt" strokecolor="#050000">
                <v:path arrowok="t"/>
              </v:shape>
            </v:group>
            <v:group style="position:absolute;left:2928;top:975;width:17;height:2" coordorigin="2928,975" coordsize="17,2">
              <v:shape style="position:absolute;left:2928;top:975;width:17;height:2" coordorigin="2928,975" coordsize="17,0" path="m2928,975l2945,975e" filled="false" stroked="true" strokeweight=".13pt" strokecolor="#050000">
                <v:path arrowok="t"/>
              </v:shape>
            </v:group>
            <v:group style="position:absolute;left:760;top:322;width:11;height:13" coordorigin="760,322" coordsize="11,13">
              <v:shape style="position:absolute;left:760;top:322;width:11;height:13" coordorigin="760,322" coordsize="11,13" path="m760,334l765,327,771,322e" filled="false" stroked="true" strokeweight=".84pt" strokecolor="#050000">
                <v:path arrowok="t"/>
              </v:shape>
            </v:group>
            <v:group style="position:absolute;left:2952;top:1023;width:6;height:11" coordorigin="2952,1023" coordsize="6,11">
              <v:shape style="position:absolute;left:2952;top:1023;width:6;height:11" coordorigin="2952,1023" coordsize="6,11" path="m2952,1023l2955,1028,2957,1033e" filled="false" stroked="true" strokeweight=".84pt" strokecolor="#050000">
                <v:path arrowok="t"/>
              </v:shape>
            </v:group>
            <v:group style="position:absolute;left:3172;top:640;width:8;height:13" coordorigin="3172,640" coordsize="8,13">
              <v:shape style="position:absolute;left:3172;top:640;width:8;height:13" coordorigin="3172,640" coordsize="8,13" path="m3180,653l3180,650,3177,648,3177,645,3175,642,3172,640e" filled="false" stroked="true" strokeweight=".84pt" strokecolor="#050000">
                <v:path arrowok="t"/>
              </v:shape>
            </v:group>
            <v:group style="position:absolute;left:3151;top:617;width:11;height:13" coordorigin="3151,617" coordsize="11,13">
              <v:shape style="position:absolute;left:3151;top:617;width:11;height:13" coordorigin="3151,617" coordsize="11,13" path="m3162,629l3159,627,3157,624,3154,622,3154,619,3151,617e" filled="false" stroked="true" strokeweight=".84pt" strokecolor="#050000">
                <v:path arrowok="t"/>
              </v:shape>
            </v:group>
            <v:group style="position:absolute;left:2939;top:979;width:6;height:21" coordorigin="2939,979" coordsize="6,21">
              <v:shape style="position:absolute;left:2939;top:979;width:6;height:21" coordorigin="2939,979" coordsize="6,21" path="m2939,979l2939,984,2942,989,2944,1000e" filled="false" stroked="true" strokeweight=".84pt" strokecolor="#050000">
                <v:path arrowok="t"/>
              </v:shape>
            </v:group>
            <v:group style="position:absolute;left:1151;top:334;width:3;height:3" coordorigin="1151,334" coordsize="3,3">
              <v:shape style="position:absolute;left:1151;top:334;width:3;height:3" coordorigin="1151,334" coordsize="3,3" path="m1151,334l1154,334,1154,337e" filled="false" stroked="true" strokeweight=".84pt" strokecolor="#050000">
                <v:path arrowok="t"/>
              </v:shape>
            </v:group>
            <v:group style="position:absolute;left:1201;top:316;width:2;height:17" coordorigin="1201,316" coordsize="2,17">
              <v:shape style="position:absolute;left:1201;top:316;width:2;height:17" coordorigin="1201,316" coordsize="0,17" path="m1201,316l1201,333e" filled="false" stroked="true" strokeweight=".131pt" strokecolor="#050000">
                <v:path arrowok="t"/>
              </v:shape>
            </v:group>
            <v:group style="position:absolute;left:1208;top:322;width:3;height:3" coordorigin="1208,322" coordsize="3,3">
              <v:shape style="position:absolute;left:1208;top:322;width:3;height:3" coordorigin="1208,322" coordsize="3,3" path="m1208,322l1208,324,1211,324e" filled="false" stroked="true" strokeweight=".84pt" strokecolor="#050000">
                <v:path arrowok="t"/>
              </v:shape>
            </v:group>
            <v:group style="position:absolute;left:920;top:125;width:17;height:2" coordorigin="920,125" coordsize="17,2">
              <v:shape style="position:absolute;left:920;top:125;width:17;height:2" coordorigin="920,125" coordsize="17,0" path="m920,125l937,125e" filled="false" stroked="true" strokeweight=".259pt" strokecolor="#050000">
                <v:path arrowok="t"/>
              </v:shape>
            </v:group>
            <v:group style="position:absolute;left:926;top:122;width:3;height:6" coordorigin="926,122" coordsize="3,6">
              <v:shape style="position:absolute;left:926;top:122;width:3;height:6" coordorigin="926,122" coordsize="3,6" path="m926,127l926,122,928,122e" filled="false" stroked="true" strokeweight=".84pt" strokecolor="#050000">
                <v:path arrowok="t"/>
              </v:shape>
            </v:group>
            <v:group style="position:absolute;left:773;top:303;width:3;height:3" coordorigin="773,303" coordsize="3,3">
              <v:shape style="position:absolute;left:773;top:303;width:3;height:3" coordorigin="773,303" coordsize="3,3" path="m773,306l776,303e" filled="false" stroked="true" strokeweight=".84pt" strokecolor="#050000">
                <v:path arrowok="t"/>
              </v:shape>
            </v:group>
            <v:group style="position:absolute;left:765;top:307;width:17;height:2" coordorigin="765,307" coordsize="17,2">
              <v:shape style="position:absolute;left:765;top:307;width:17;height:2" coordorigin="765,307" coordsize="17,0" path="m765,307l782,307e" filled="false" stroked="true" strokeweight=".13pt" strokecolor="#050000">
                <v:path arrowok="t"/>
              </v:shape>
            </v:group>
            <v:group style="position:absolute;left:758;top:329;width:3;height:3" coordorigin="758,329" coordsize="3,3">
              <v:shape style="position:absolute;left:758;top:329;width:3;height:3" coordorigin="758,329" coordsize="3,3" path="m758,332l760,329e" filled="false" stroked="true" strokeweight=".84pt" strokecolor="#050000">
                <v:path arrowok="t"/>
              </v:shape>
            </v:group>
            <v:group style="position:absolute;left:749;top:333;width:17;height:2" coordorigin="749,333" coordsize="17,2">
              <v:shape style="position:absolute;left:749;top:333;width:17;height:2" coordorigin="749,333" coordsize="17,0" path="m749,333l766,333e" filled="false" stroked="true" strokeweight=".129pt" strokecolor="#050000">
                <v:path arrowok="t"/>
              </v:shape>
            </v:group>
            <v:group style="position:absolute;left:747;top:338;width:17;height:2" coordorigin="747,338" coordsize="17,2">
              <v:shape style="position:absolute;left:747;top:338;width:17;height:2" coordorigin="747,338" coordsize="17,0" path="m747,338l763,338e" filled="false" stroked="true" strokeweight=".131pt" strokecolor="#050000">
                <v:path arrowok="t"/>
              </v:shape>
            </v:group>
            <v:group style="position:absolute;left:3166;top:636;width:17;height:2" coordorigin="3166,636" coordsize="17,2">
              <v:shape style="position:absolute;left:3166;top:636;width:17;height:2" coordorigin="3166,636" coordsize="17,0" path="m3166,636l3183,636e" filled="false" stroked="true" strokeweight=".129pt" strokecolor="#050000">
                <v:path arrowok="t"/>
              </v:shape>
            </v:group>
            <v:group style="position:absolute;left:3172;top:629;width:3;height:6" coordorigin="3172,629" coordsize="3,6">
              <v:shape style="position:absolute;left:3172;top:629;width:3;height:6" coordorigin="3172,629" coordsize="3,6" path="m3172,635l3172,632,3175,632,3175,629e" filled="false" stroked="true" strokeweight=".84pt" strokecolor="#050000">
                <v:path arrowok="t"/>
              </v:shape>
            </v:group>
            <v:group style="position:absolute;left:3170;top:627;width:3;height:3" coordorigin="3170,627" coordsize="3,3">
              <v:shape style="position:absolute;left:3170;top:627;width:3;height:3" coordorigin="3170,627" coordsize="3,3" path="m3170,629l3172,627e" filled="false" stroked="true" strokeweight=".84pt" strokecolor="#050000">
                <v:path arrowok="t"/>
              </v:shape>
            </v:group>
            <v:group style="position:absolute;left:3151;top:602;width:17;height:2" coordorigin="3151,602" coordsize="17,2">
              <v:shape style="position:absolute;left:3151;top:602;width:17;height:2" coordorigin="3151,602" coordsize="17,0" path="m3151,602l3168,602e" filled="false" stroked="true" strokeweight=".131pt" strokecolor="#050000">
                <v:path arrowok="t"/>
              </v:shape>
            </v:group>
            <v:group style="position:absolute;left:3157;top:598;width:3;height:3" coordorigin="3157,598" coordsize="3,3">
              <v:shape style="position:absolute;left:3157;top:598;width:3;height:3" coordorigin="3157,598" coordsize="3,3" path="m3157,601l3159,598e" filled="false" stroked="true" strokeweight=".84pt" strokecolor="#050000">
                <v:path arrowok="t"/>
              </v:shape>
            </v:group>
            <v:group style="position:absolute;left:3012;top:381;width:3;height:6" coordorigin="3012,381" coordsize="3,6">
              <v:shape style="position:absolute;left:3012;top:381;width:3;height:6" coordorigin="3012,381" coordsize="3,6" path="m3012,386l3014,384,3014,381e" filled="false" stroked="true" strokeweight=".84pt" strokecolor="#050000">
                <v:path arrowok="t"/>
              </v:shape>
            </v:group>
            <v:group style="position:absolute;left:3012;top:378;width:3;height:6" coordorigin="3012,378" coordsize="3,6">
              <v:shape style="position:absolute;left:3012;top:378;width:3;height:6" coordorigin="3012,378" coordsize="3,6" path="m3012,384l3012,381,3014,378e" filled="false" stroked="true" strokeweight=".84pt" strokecolor="#050000">
                <v:path arrowok="t"/>
              </v:shape>
            </v:group>
            <v:group style="position:absolute;left:2388;top:461;width:2;height:17" coordorigin="2388,461" coordsize="2,17">
              <v:shape style="position:absolute;left:2388;top:461;width:2;height:17" coordorigin="2388,461" coordsize="0,17" path="m2388,461l2388,477e" filled="false" stroked="true" strokeweight=".259pt" strokecolor="#050000">
                <v:path arrowok="t"/>
              </v:shape>
            </v:group>
            <v:group style="position:absolute;left:2393;top:463;width:2;height:17" coordorigin="2393,463" coordsize="2,17">
              <v:shape style="position:absolute;left:2393;top:463;width:2;height:17" coordorigin="2393,463" coordsize="0,17" path="m2393,463l2393,480e" filled="false" stroked="true" strokeweight=".259pt" strokecolor="#050000">
                <v:path arrowok="t"/>
              </v:shape>
            </v:group>
            <v:group style="position:absolute;left:2429;top:487;width:2;height:17" coordorigin="2429,487" coordsize="2,17">
              <v:shape style="position:absolute;left:2429;top:487;width:2;height:17" coordorigin="2429,487" coordsize="0,17" path="m2429,487l2429,503e" filled="false" stroked="true" strokeweight=".258pt" strokecolor="#050000">
                <v:path arrowok="t"/>
              </v:shape>
            </v:group>
            <v:group style="position:absolute;left:2592;top:591;width:8;height:3" coordorigin="2592,591" coordsize="8,3">
              <v:shape style="position:absolute;left:2592;top:591;width:8;height:3" coordorigin="2592,591" coordsize="8,3" path="m2600,591l2595,591,2595,593,2592,593e" filled="false" stroked="true" strokeweight=".84pt" strokecolor="#050000">
                <v:path arrowok="t"/>
              </v:shape>
            </v:group>
            <v:group style="position:absolute;left:2613;top:601;width:6;height:6" coordorigin="2613,601" coordsize="6,6">
              <v:shape style="position:absolute;left:2613;top:601;width:6;height:6" coordorigin="2613,601" coordsize="6,6" path="m2618,601l2616,601,2616,604,2613,604,2613,606e" filled="false" stroked="true" strokeweight=".84pt" strokecolor="#050000">
                <v:path arrowok="t"/>
              </v:shape>
            </v:group>
            <v:group style="position:absolute;left:2616;top:604;width:6;height:3" coordorigin="2616,604" coordsize="6,3">
              <v:shape style="position:absolute;left:2616;top:604;width:6;height:3" coordorigin="2616,604" coordsize="6,3" path="m2621,604l2618,604,2616,606e" filled="false" stroked="true" strokeweight=".84pt" strokecolor="#050000">
                <v:path arrowok="t"/>
              </v:shape>
            </v:group>
            <v:group style="position:absolute;left:2838;top:818;width:3;height:3" coordorigin="2838,818" coordsize="3,3">
              <v:shape style="position:absolute;left:2838;top:818;width:3;height:3" coordorigin="2838,818" coordsize="3,3" path="m2841,818l2838,818,2838,821e" filled="false" stroked="true" strokeweight=".84pt" strokecolor="#050000">
                <v:path arrowok="t"/>
              </v:shape>
            </v:group>
            <v:group style="position:absolute;left:2838;top:818;width:3;height:3" coordorigin="2838,818" coordsize="3,3">
              <v:shape style="position:absolute;left:2838;top:818;width:3;height:3" coordorigin="2838,818" coordsize="3,3" path="m2841,818l2838,821e" filled="false" stroked="true" strokeweight=".84pt" strokecolor="#050000">
                <v:path arrowok="t"/>
              </v:shape>
            </v:group>
            <v:group style="position:absolute;left:2851;top:837;width:3;height:3" coordorigin="2851,837" coordsize="3,3">
              <v:shape style="position:absolute;left:2851;top:837;width:3;height:3" coordorigin="2851,837" coordsize="3,3" path="m2854,837l2851,839e" filled="false" stroked="true" strokeweight=".84pt" strokecolor="#050000">
                <v:path arrowok="t"/>
              </v:shape>
            </v:group>
            <v:group style="position:absolute;left:2916;top:948;width:3;height:3" coordorigin="2916,948" coordsize="3,3">
              <v:shape style="position:absolute;left:2916;top:948;width:3;height:3" coordorigin="2916,948" coordsize="3,3" path="m2919,948l2916,948,2916,950e" filled="false" stroked="true" strokeweight=".84pt" strokecolor="#050000">
                <v:path arrowok="t"/>
              </v:shape>
            </v:group>
            <v:group style="position:absolute;left:2926;top:981;width:17;height:2" coordorigin="2926,981" coordsize="17,2">
              <v:shape style="position:absolute;left:2926;top:981;width:17;height:2" coordorigin="2926,981" coordsize="17,0" path="m2926,981l2942,981e" filled="false" stroked="true" strokeweight=".258pt" strokecolor="#050000">
                <v:path arrowok="t"/>
              </v:shape>
            </v:group>
            <v:group style="position:absolute;left:2928;top:988;width:17;height:2" coordorigin="2928,988" coordsize="17,2">
              <v:shape style="position:absolute;left:2928;top:988;width:17;height:2" coordorigin="2928,988" coordsize="17,0" path="m2928,988l2945,988e" filled="false" stroked="true" strokeweight=".129pt" strokecolor="#050000">
                <v:path arrowok="t"/>
              </v:shape>
            </v:group>
            <v:group style="position:absolute;left:2936;top:1006;width:17;height:2" coordorigin="2936,1006" coordsize="17,2">
              <v:shape style="position:absolute;left:2936;top:1006;width:17;height:2" coordorigin="2936,1006" coordsize="17,0" path="m2936,1006l2953,1006e" filled="false" stroked="true" strokeweight=".128pt" strokecolor="#050000">
                <v:path arrowok="t"/>
              </v:shape>
            </v:group>
            <v:group style="position:absolute;left:2948;top:1002;width:2;height:17" coordorigin="2948,1002" coordsize="2,17">
              <v:shape style="position:absolute;left:2948;top:1002;width:2;height:17" coordorigin="2948,1002" coordsize="0,17" path="m2948,1002l2948,1018e" filled="false" stroked="true" strokeweight=".13pt" strokecolor="#050000">
                <v:path arrowok="t"/>
              </v:shape>
            </v:group>
            <v:group style="position:absolute;left:2947;top:1013;width:3;height:3" coordorigin="2947,1013" coordsize="3,3">
              <v:shape style="position:absolute;left:2947;top:1013;width:3;height:3" coordorigin="2947,1013" coordsize="3,3" path="m2950,1013l2950,1015,2947,1015e" filled="false" stroked="true" strokeweight=".84pt" strokecolor="#050000">
                <v:path arrowok="t"/>
              </v:shape>
            </v:group>
            <v:group style="position:absolute;left:2951;top:1012;width:2;height:17" coordorigin="2951,1012" coordsize="2,17">
              <v:shape style="position:absolute;left:2951;top:1012;width:2;height:17" coordorigin="2951,1012" coordsize="0,17" path="m2951,1012l2951,1029e" filled="false" stroked="true" strokeweight=".129pt" strokecolor="#050000">
                <v:path arrowok="t"/>
              </v:shape>
            </v:group>
            <v:group style="position:absolute;left:1560;top:521;width:76;height:125" coordorigin="1560,521" coordsize="76,125">
              <v:shape style="position:absolute;left:1560;top:521;width:76;height:125" coordorigin="1560,521" coordsize="76,125" path="m1635,521l1632,523,1630,523,1627,526,1622,529,1619,529,1617,531,1614,534,1612,536,1609,539,1604,539,1601,541,1599,544,1596,547,1594,549,1591,552,1588,554,1586,557,1586,560,1583,562,1581,565,1578,567,1575,570,1575,573,1573,578,1570,580,1570,583,1568,585,1568,591,1565,593,1565,596,1562,601,1562,604,1560,609,1560,645e" filled="false" stroked="true" strokeweight=".84pt" strokecolor="#050000">
                <v:path arrowok="t"/>
              </v:shape>
            </v:group>
            <v:group style="position:absolute;left:747;top:341;width:17;height:2" coordorigin="747,341" coordsize="17,2">
              <v:shape style="position:absolute;left:747;top:341;width:17;height:2" coordorigin="747,341" coordsize="17,0" path="m747,341l763,341e" filled="false" stroked="true" strokeweight=".128pt" strokecolor="#050000">
                <v:path arrowok="t"/>
              </v:shape>
            </v:group>
            <v:group style="position:absolute;left:750;top:342;width:6;height:3" coordorigin="750,342" coordsize="6,3">
              <v:shape style="position:absolute;left:750;top:342;width:6;height:3" coordorigin="750,342" coordsize="6,3" path="m750,345l752,345,755,342e" filled="false" stroked="true" strokeweight=".84pt" strokecolor="#050000">
                <v:path arrowok="t"/>
              </v:shape>
            </v:group>
            <v:group style="position:absolute;left:1826;top:536;width:42;height:65" coordorigin="1826,536" coordsize="42,65">
              <v:shape style="position:absolute;left:1826;top:536;width:42;height:65" coordorigin="1826,536" coordsize="42,65" path="m1868,601l1865,596,1865,591,1863,586,1863,583,1860,578,1857,573,1855,567,1852,565,1850,560,1847,557,1845,552,1842,549,1837,547,1834,541,1832,539,1826,536e" filled="false" stroked="true" strokeweight=".84pt" strokecolor="#050000">
                <v:path arrowok="t"/>
              </v:shape>
            </v:group>
            <v:group style="position:absolute;left:747;top:338;width:17;height:2" coordorigin="747,338" coordsize="17,2">
              <v:shape style="position:absolute;left:747;top:338;width:17;height:2" coordorigin="747,338" coordsize="17,0" path="m747,338l763,338e" filled="false" stroked="true" strokeweight=".131pt" strokecolor="#050000">
                <v:path arrowok="t"/>
              </v:shape>
            </v:group>
            <v:group style="position:absolute;left:2954;top:1014;width:2;height:17" coordorigin="2954,1014" coordsize="2,17">
              <v:shape style="position:absolute;left:2954;top:1014;width:2;height:17" coordorigin="2954,1014" coordsize="0,17" path="m2954,1014l2954,1031e" filled="false" stroked="true" strokeweight=".13pt" strokecolor="#050000">
                <v:path arrowok="t"/>
              </v:shape>
            </v:group>
            <v:group style="position:absolute;left:2951;top:1009;width:2;height:17" coordorigin="2951,1009" coordsize="2,17">
              <v:shape style="position:absolute;left:2951;top:1009;width:2;height:17" coordorigin="2951,1009" coordsize="0,17" path="m2951,1009l2951,1026e" filled="false" stroked="true" strokeweight=".129pt" strokecolor="#050000">
                <v:path arrowok="t"/>
              </v:shape>
            </v:group>
            <v:group style="position:absolute;left:2941;top:1016;width:17;height:2" coordorigin="2941,1016" coordsize="17,2">
              <v:shape style="position:absolute;left:2941;top:1016;width:17;height:2" coordorigin="2941,1016" coordsize="17,0" path="m2941,1016l2958,1016e" filled="false" stroked="true" strokeweight=".13pt" strokecolor="#050000">
                <v:path arrowok="t"/>
              </v:shape>
            </v:group>
            <v:group style="position:absolute;left:2946;top:991;width:2;height:17" coordorigin="2946,991" coordsize="2,17">
              <v:shape style="position:absolute;left:2946;top:991;width:2;height:17" coordorigin="2946,991" coordsize="0,17" path="m2946,991l2946,1008e" filled="false" stroked="true" strokeweight=".128pt" strokecolor="#050000">
                <v:path arrowok="t"/>
              </v:shape>
            </v:group>
            <v:group style="position:absolute;left:2938;top:970;width:2;height:17" coordorigin="2938,970" coordsize="2,17">
              <v:shape style="position:absolute;left:2938;top:970;width:2;height:17" coordorigin="2938,970" coordsize="0,17" path="m2938,970l2938,987e" filled="false" stroked="true" strokeweight=".129pt" strokecolor="#050000">
                <v:path arrowok="t"/>
              </v:shape>
            </v:group>
            <v:group style="position:absolute;left:2938;top:968;width:2;height:17" coordorigin="2938,968" coordsize="2,17">
              <v:shape style="position:absolute;left:2938;top:968;width:2;height:17" coordorigin="2938,968" coordsize="0,17" path="m2938,968l2938,985e" filled="false" stroked="true" strokeweight=".129pt" strokecolor="#050000">
                <v:path arrowok="t"/>
              </v:shape>
            </v:group>
            <v:group style="position:absolute;left:2926;top:972;width:17;height:2" coordorigin="2926,972" coordsize="17,2">
              <v:shape style="position:absolute;left:2926;top:972;width:17;height:2" coordorigin="2926,972" coordsize="17,0" path="m2926,972l2942,972e" filled="false" stroked="true" strokeweight=".129pt" strokecolor="#050000">
                <v:path arrowok="t"/>
              </v:shape>
            </v:group>
            <v:group style="position:absolute;left:3153;top:608;width:2;height:17" coordorigin="3153,608" coordsize="2,17">
              <v:shape style="position:absolute;left:3153;top:608;width:2;height:17" coordorigin="3153,608" coordsize="0,17" path="m3153,608l3153,625e" filled="false" stroked="true" strokeweight=".13pt" strokecolor="#050000">
                <v:path arrowok="t"/>
              </v:shape>
            </v:group>
            <v:group style="position:absolute;left:3163;top:621;width:2;height:17" coordorigin="3163,621" coordsize="2,17">
              <v:shape style="position:absolute;left:3163;top:621;width:2;height:17" coordorigin="3163,621" coordsize="0,17" path="m3163,621l3163,638e" filled="false" stroked="true" strokeweight=".13pt" strokecolor="#050000">
                <v:path arrowok="t"/>
              </v:shape>
            </v:group>
            <v:group style="position:absolute;left:3164;top:639;width:17;height:2" coordorigin="3164,639" coordsize="17,2">
              <v:shape style="position:absolute;left:3164;top:639;width:17;height:2" coordorigin="3164,639" coordsize="17,0" path="m3164,639l3181,639e" filled="false" stroked="true" strokeweight=".13pt" strokecolor="#050000">
                <v:path arrowok="t"/>
              </v:shape>
            </v:group>
            <v:group style="position:absolute;left:3175;top:640;width:6;height:13" coordorigin="3175,640" coordsize="6,13">
              <v:shape style="position:absolute;left:3175;top:640;width:6;height:13" coordorigin="3175,640" coordsize="6,13" path="m3175,640l3177,642,3177,645,3180,650,3180,653e" filled="false" stroked="true" strokeweight=".84pt" strokecolor="#050000">
                <v:path arrowok="t"/>
              </v:shape>
            </v:group>
            <v:group style="position:absolute;left:3175;top:637;width:3;height:3" coordorigin="3175,637" coordsize="3,3">
              <v:shape style="position:absolute;left:3175;top:637;width:3;height:3" coordorigin="3175,637" coordsize="3,3" path="m3175,640l3175,637,3177,637e" filled="false" stroked="true" strokeweight=".84pt" strokecolor="#050000">
                <v:path arrowok="t"/>
              </v:shape>
            </v:group>
            <v:group style="position:absolute;left:2944;top:1024;width:17;height:2" coordorigin="2944,1024" coordsize="17,2">
              <v:shape style="position:absolute;left:2944;top:1024;width:17;height:2" coordorigin="2944,1024" coordsize="17,0" path="m2944,1024l2961,1024e" filled="false" stroked="true" strokeweight=".13pt" strokecolor="#050000">
                <v:path arrowok="t"/>
              </v:shape>
            </v:group>
            <v:group style="position:absolute;left:2946;top:1029;width:17;height:2" coordorigin="2946,1029" coordsize="17,2">
              <v:shape style="position:absolute;left:2946;top:1029;width:17;height:2" coordorigin="2946,1029" coordsize="17,0" path="m2946,1029l2963,1029e" filled="false" stroked="true" strokeweight=".129pt" strokecolor="#050000">
                <v:path arrowok="t"/>
              </v:shape>
            </v:group>
            <v:group style="position:absolute;left:653;top:551;width:17;height:2" coordorigin="653,551" coordsize="17,2">
              <v:shape style="position:absolute;left:653;top:551;width:17;height:2" coordorigin="653,551" coordsize="17,0" path="m653,551l670,551e" filled="false" stroked="true" strokeweight=".13pt" strokecolor="#050000">
                <v:path arrowok="t"/>
              </v:shape>
            </v:group>
            <v:group style="position:absolute;left:653;top:551;width:17;height:2" coordorigin="653,551" coordsize="17,2">
              <v:shape style="position:absolute;left:653;top:551;width:17;height:2" coordorigin="653,551" coordsize="17,0" path="m653,551l670,551e" filled="false" stroked="true" strokeweight=".13pt" strokecolor="#050000">
                <v:path arrowok="t"/>
              </v:shape>
            </v:group>
            <v:group style="position:absolute;left:646;top:565;width:3;height:3" coordorigin="646,565" coordsize="3,3">
              <v:shape style="position:absolute;left:646;top:565;width:3;height:3" coordorigin="646,565" coordsize="3,3" path="m649,565l646,567e" filled="false" stroked="true" strokeweight=".84pt" strokecolor="#050000">
                <v:path arrowok="t"/>
              </v:shape>
            </v:group>
            <v:group style="position:absolute;left:1102;top:1106;width:32;height:8" coordorigin="1102,1106" coordsize="32,8">
              <v:shape style="position:absolute;left:1102;top:1106;width:32;height:8" coordorigin="1102,1106" coordsize="32,8" path="m1102,1106l1112,1108,1120,1111,1128,1111,1130,1113,1133,1113e" filled="false" stroked="true" strokeweight=".84pt" strokecolor="#050000">
                <v:path arrowok="t"/>
              </v:shape>
            </v:group>
            <v:group style="position:absolute;left:965;top:943;width:666;height:117" coordorigin="965,943" coordsize="666,117">
              <v:shape style="position:absolute;left:965;top:943;width:666;height:117" coordorigin="965,943" coordsize="666,117" path="m1630,1059l1609,1057,1588,1054,1547,1049,1506,1041,1464,1036,1423,1031,1381,1023,1340,1015,1301,1010,1260,1002,1218,994,1177,987,1135,979,1094,971,1055,961,1014,953,972,945,965,943e" filled="false" stroked="true" strokeweight=".84pt" strokecolor="#050000">
                <v:path arrowok="t"/>
              </v:shape>
            </v:group>
            <v:group style="position:absolute;left:1513;top:1199;width:6;height:3" coordorigin="1513,1199" coordsize="6,3">
              <v:shape style="position:absolute;left:1513;top:1199;width:6;height:3" coordorigin="1513,1199" coordsize="6,3" path="m1513,1201l1513,1199,1516,1199,1518,1199e" filled="false" stroked="true" strokeweight=".84pt" strokecolor="#050000">
                <v:path arrowok="t"/>
              </v:shape>
            </v:group>
            <v:group style="position:absolute;left:3294;top:751;width:6;height:19" coordorigin="3294,751" coordsize="6,19">
              <v:shape style="position:absolute;left:3294;top:751;width:6;height:19" coordorigin="3294,751" coordsize="6,19" path="m3299,751l3299,759,3296,761,3296,767,3294,767,3294,769e" filled="false" stroked="true" strokeweight=".84pt" strokecolor="#050000">
                <v:path arrowok="t"/>
              </v:shape>
            </v:group>
            <v:group style="position:absolute;left:1676;top:754;width:6;height:11" coordorigin="1676,754" coordsize="6,11">
              <v:shape style="position:absolute;left:1676;top:754;width:6;height:11" coordorigin="1676,754" coordsize="6,11" path="m1682,754l1679,754,1679,756,1679,761,1676,764e" filled="false" stroked="true" strokeweight=".84pt" strokecolor="#050000">
                <v:path arrowok="t"/>
              </v:shape>
            </v:group>
            <v:group style="position:absolute;left:675;top:803;width:961;height:213" coordorigin="675,803" coordsize="961,213">
              <v:shape style="position:absolute;left:675;top:803;width:961;height:213" coordorigin="675,803" coordsize="961,213" path="m1635,1015l1604,1013,1575,1007,1544,1005,1513,1000,1485,994,1454,989,1423,987,1394,981,1363,976,1332,971,1304,966,1273,961,1244,956,1213,948,1182,943,1154,937,1123,930,1094,925,1063,917,1035,909,1003,901,975,896,947,888,915,881,887,870,856,862,827,855,799,847,771,837,740,829,711,818,683,808,680,808,680,805,677,805,675,803e" filled="false" stroked="true" strokeweight=".84pt" strokecolor="#050000">
                <v:path arrowok="t"/>
              </v:shape>
            </v:group>
            <v:group style="position:absolute;left:781;top:627;width:873;height:267" coordorigin="781,627" coordsize="873,267">
              <v:shape style="position:absolute;left:781;top:627;width:873;height:267" coordorigin="781,627" coordsize="873,267" path="m1653,893l1625,891,1596,886,1568,883,1539,878,1511,873,1482,870,1456,865,1441,862,1428,860,1412,857,1399,852,1384,849,1371,847,1355,844,1343,842,1330,839,1314,834,1301,831,1288,829,1273,824,1260,821,1244,816,1231,813,1218,808,1203,805,1190,800,1177,795,1164,793,1148,787,1135,782,1123,777,1110,772,1094,767,1081,764,1068,759,1055,754,1042,746,1029,741,1014,736,1001,730,988,725,975,720,962,712,949,707,936,702,910,689,884,676,859,666,833,653,807,640,781,627e" filled="false" stroked="true" strokeweight=".84pt" strokecolor="#050000">
                <v:path arrowok="t"/>
              </v:shape>
            </v:group>
            <v:group style="position:absolute;left:802;top:122;width:127;height:145" coordorigin="802,122" coordsize="127,145">
              <v:shape style="position:absolute;left:802;top:122;width:127;height:145" coordorigin="802,122" coordsize="127,145" path="m928,122l918,130,910,140,903,148,895,156,887,166,879,174,869,184,861,192,853,202,846,210,838,221,830,228,822,239,815,249,807,257,802,267e" filled="false" stroked="true" strokeweight=".84pt" strokecolor="#050000">
                <v:path arrowok="t"/>
              </v:shape>
            </v:group>
            <v:group style="position:absolute;left:773;top:122;width:156;height:184" coordorigin="773,122" coordsize="156,184">
              <v:shape style="position:absolute;left:773;top:122;width:156;height:184" coordorigin="773,122" coordsize="156,184" path="m928,122l921,130,910,140,903,148,895,158,887,166,879,177,871,184,864,195,856,202,848,213,840,221,833,231,825,239,817,249,809,259,802,267,794,278,789,285,781,296,776,303,773,306,776,301,778,296e" filled="false" stroked="true" strokeweight=".84pt" strokecolor="#050000">
                <v:path arrowok="t"/>
              </v:shape>
            </v:group>
            <v:group style="position:absolute;left:3232;top:712;width:3;height:29" coordorigin="3232,712" coordsize="3,29">
              <v:shape style="position:absolute;left:3232;top:712;width:3;height:29" coordorigin="3232,712" coordsize="3,29" path="m3232,712l3234,715,3234,736,3232,736,3232,741e" filled="false" stroked="true" strokeweight=".84pt" strokecolor="#050000">
                <v:path arrowok="t"/>
              </v:shape>
            </v:group>
            <v:group style="position:absolute;left:1148;top:45;width:334;height:280" coordorigin="1148,45" coordsize="334,280">
              <v:shape style="position:absolute;left:1148;top:45;width:334;height:280" coordorigin="1148,45" coordsize="334,280" path="m1211,324l1231,319,1252,314,1262,309,1273,306,1283,303,1293,301,1304,298,1314,293,1324,290,1335,285,1345,283,1355,280,1366,275,1374,270,1384,267,1394,262,1405,257,1410,254,1415,252,1418,249,1423,246,1428,244,1433,241,1438,239,1441,234,1446,231,1451,228,1454,226,1459,221,1462,218,1467,213,1467,210,1469,210,1472,208,1472,205,1474,202,1474,200,1477,197,1480,195,1480,190,1482,187,1482,161,1480,158,1480,156,1477,153,1477,151,1474,148,1472,146,1469,143,1469,140,1467,138,1464,138,1462,133,1456,130,1451,127,1449,122,1443,120,1438,117,1433,114,1428,112,1425,109,1420,107,1415,104,1410,102,1405,102,1399,99,1389,94,1379,91,1368,89,1358,83,1348,81,1337,78,1327,76,1317,73,1306,70,1296,68,1286,65,1275,63,1265,63,1252,60,1242,58,1231,55,1221,55,1211,52,1200,50,1179,47,1156,45,1148,45e" filled="false" stroked="true" strokeweight=".84pt" strokecolor="#050000">
                <v:path arrowok="t"/>
              </v:shape>
            </v:group>
            <v:group style="position:absolute;left:395;top:888;width:171;height:138" coordorigin="395,888" coordsize="171,138">
              <v:shape style="position:absolute;left:395;top:888;width:171;height:138" coordorigin="395,888" coordsize="171,138" path="m395,888l395,909,398,912,398,917,400,919,400,922,403,925,406,927,406,930,408,932,411,935,411,937,413,940,416,943,419,945,421,950,426,956,432,958,437,963,442,966,447,971,452,974,457,976,463,981,468,984,473,987,478,989,486,992,491,994,496,997,501,1000,507,1002,514,1005,520,1007,525,1010,532,1013,543,1018,556,1020,566,1025e" filled="false" stroked="true" strokeweight=".84pt" strokecolor="#050000">
                <v:path arrowok="t"/>
              </v:shape>
            </v:group>
            <v:group style="position:absolute;left:1161;top:19;width:831;height:37" coordorigin="1161,19" coordsize="831,37">
              <v:shape style="position:absolute;left:1161;top:19;width:831;height:37" coordorigin="1161,19" coordsize="831,37" path="m1992,55l1966,52,1940,47,1914,45,1889,42,1863,39,1837,37,1811,34,1785,34,1759,32,1733,29,1707,26,1682,26,1653,24,1627,24,1601,21,1550,21,1524,19,1291,19,1265,21,1239,21,1213,24,1187,24,1161,26e" filled="false" stroked="true" strokeweight=".84pt" strokecolor="#050000">
                <v:path arrowok="t"/>
              </v:shape>
            </v:group>
            <v:group style="position:absolute;left:1542;top:593;width:135;height:171" coordorigin="1542,593" coordsize="135,171">
              <v:shape style="position:absolute;left:1542;top:593;width:135;height:171" coordorigin="1542,593" coordsize="135,171" path="m1544,593l1544,601,1542,606,1542,640,1544,645,1544,655,1547,661,1550,663,1550,668,1552,673,1555,679,1557,684,1560,686,1562,692,1565,697,1568,702,1570,705,1573,710,1578,712,1581,717,1586,720,1588,723,1591,728,1596,730,1601,733,1604,736,1609,741,1614,743,1617,746,1622,746,1627,749,1632,751,1638,754,1643,756,1648,756,1650,759,1656,759,1661,761,1666,761,1671,764,1676,764e" filled="false" stroked="true" strokeweight=".84pt" strokecolor="#050000">
                <v:path arrowok="t"/>
              </v:shape>
            </v:group>
            <v:group style="position:absolute;left:1992;top:47;width:11;height:6" coordorigin="1992,47" coordsize="11,6">
              <v:shape style="position:absolute;left:1992;top:47;width:11;height:6" coordorigin="1992,47" coordsize="11,6" path="m2002,47l1997,47,1997,50,1995,50,1992,52e" filled="false" stroked="true" strokeweight=".84pt" strokecolor="#050000">
                <v:path arrowok="t"/>
              </v:shape>
            </v:group>
            <v:group style="position:absolute;left:947;top:337;width:208;height:52" coordorigin="947,337" coordsize="208,52">
              <v:shape style="position:absolute;left:947;top:337;width:208;height:52" coordorigin="947,337" coordsize="208,52" path="m947,389l998,376,1050,363,1154,337e" filled="false" stroked="true" strokeweight=".84pt" strokecolor="#050000">
                <v:path arrowok="t"/>
              </v:shape>
            </v:group>
            <v:group style="position:absolute;left:1544;top:479;width:205;height:114" coordorigin="1544,479" coordsize="205,114">
              <v:shape style="position:absolute;left:1544;top:479;width:205;height:114" coordorigin="1544,479" coordsize="205,114" path="m1749,482l1733,482,1726,479,1718,479,1710,482,1687,482,1679,485,1671,487,1663,487,1656,490,1648,492,1645,492,1640,495,1638,498,1632,498,1630,500,1627,500,1622,503,1619,505,1614,505,1612,508,1609,510,1606,513,1601,516,1599,518,1596,518,1594,521,1588,523,1586,526,1583,529,1581,531,1578,534,1575,539,1573,542,1570,544,1568,547,1565,549,1562,554,1560,557,1560,560,1557,562,1555,567,1552,570,1552,575,1550,578,1550,580,1547,586,1547,588,1544,593e" filled="false" stroked="true" strokeweight=".84pt" strokecolor="#050000">
                <v:path arrowok="t"/>
              </v:shape>
            </v:group>
            <v:group style="position:absolute;left:525;top:723;width:112;height:132" coordorigin="525,723" coordsize="112,132">
              <v:shape style="position:absolute;left:525;top:723;width:112;height:132" coordorigin="525,723" coordsize="112,132" path="m636,855l628,847,618,842,610,834,600,826,592,821,584,813,576,805,569,798,564,795,558,790,556,785,553,782,548,777,545,774,540,769,538,764,535,759,532,756,532,754,530,754,530,749,527,746,527,738,525,736,525,733,525,730,527,728,527,723e" filled="false" stroked="true" strokeweight=".84pt" strokecolor="#050000">
                <v:path arrowok="t"/>
              </v:shape>
            </v:group>
            <v:group style="position:absolute;left:636;top:855;width:29;height:19" coordorigin="636,855" coordsize="29,19">
              <v:shape style="position:absolute;left:636;top:855;width:29;height:19" coordorigin="636,855" coordsize="29,19" path="m664,873l657,868,649,865,646,862,644,860,639,857,636,855e" filled="false" stroked="true" strokeweight=".84pt" strokecolor="#050000">
                <v:path arrowok="t"/>
              </v:shape>
            </v:group>
            <v:group style="position:absolute;left:460;top:844;width:148;height:138" coordorigin="460,844" coordsize="148,138">
              <v:shape style="position:absolute;left:460;top:844;width:148;height:138" coordorigin="460,844" coordsize="148,138" path="m465,844l465,849,463,852,463,857,460,862,460,883,463,886,463,888,465,893,465,896,468,899,468,901,470,904,473,906,476,912,478,914,478,917,481,919,483,922,486,922,488,925,491,927,494,930,496,932,499,935,507,937,512,943,517,945,522,950,530,953,535,956,543,958,548,961,553,963,561,966,566,969,574,971,579,974,587,976,595,979,600,981,608,981e" filled="false" stroked="true" strokeweight=".84pt" strokecolor="#050000">
                <v:path arrowok="t"/>
              </v:shape>
            </v:group>
            <v:group style="position:absolute;left:662;top:552;width:120;height:76" coordorigin="662,552" coordsize="120,76">
              <v:shape style="position:absolute;left:662;top:552;width:120;height:76" coordorigin="662,552" coordsize="120,76" path="m781,627l768,617,752,606,737,596,724,588,708,578,701,573,693,567,685,565,677,560,670,554,667,554,662,552e" filled="false" stroked="true" strokeweight=".84pt" strokecolor="#050000">
                <v:path arrowok="t"/>
              </v:shape>
            </v:group>
            <v:group style="position:absolute;left:548;top:689;width:127;height:114" coordorigin="548,689" coordsize="127,114">
              <v:shape style="position:absolute;left:548;top:689;width:127;height:114" coordorigin="548,689" coordsize="127,114" path="m675,803l659,793,644,780,626,767,610,754,602,749,595,741,587,733,579,728,571,720,566,717,564,712,561,710,556,707,556,705,553,702,551,699,551,697,548,694,548,689e" filled="false" stroked="true" strokeweight=".84pt" strokecolor="#050000">
                <v:path arrowok="t"/>
              </v:shape>
            </v:group>
            <v:group style="position:absolute;left:1746;top:482;width:3;height:21" coordorigin="1746,482" coordsize="3,21">
              <v:shape style="position:absolute;left:1746;top:482;width:3;height:21" coordorigin="1746,482" coordsize="3,21" path="m1746,503l1746,490,1749,487,1749,482e" filled="false" stroked="true" strokeweight=".84pt" strokecolor="#050000">
                <v:path arrowok="t"/>
              </v:shape>
            </v:group>
            <v:group style="position:absolute;left:1518;top:1199;width:3;height:6" coordorigin="1518,1199" coordsize="3,6">
              <v:shape style="position:absolute;left:1518;top:1199;width:3;height:6" coordorigin="1518,1199" coordsize="3,6" path="m1518,1204l1521,1204,1521,1201,1521,1199e" filled="false" stroked="true" strokeweight=".84pt" strokecolor="#050000">
                <v:path arrowok="t"/>
              </v:shape>
            </v:group>
            <v:group style="position:absolute;left:1694;top:1220;width:6;height:3" coordorigin="1694,1220" coordsize="6,3">
              <v:shape style="position:absolute;left:1694;top:1220;width:6;height:3" coordorigin="1694,1220" coordsize="6,3" path="m1694,1220l1697,1220,1700,1222e" filled="false" stroked="true" strokeweight=".84pt" strokecolor="#050000">
                <v:path arrowok="t"/>
              </v:shape>
            </v:group>
            <v:group style="position:absolute;left:549;top:681;width:2;height:17" coordorigin="549,681" coordsize="2,17">
              <v:shape style="position:absolute;left:549;top:681;width:2;height:17" coordorigin="549,681" coordsize="0,17" path="m549,681l549,697e" filled="false" stroked="true" strokeweight=".13pt" strokecolor="#050000">
                <v:path arrowok="t"/>
              </v:shape>
            </v:group>
            <v:group style="position:absolute;left:552;top:678;width:2;height:17" coordorigin="552,678" coordsize="2,17">
              <v:shape style="position:absolute;left:552;top:678;width:2;height:17" coordorigin="552,678" coordsize="0,17" path="m552,678l552,695e" filled="false" stroked="true" strokeweight=".129pt" strokecolor="#050000">
                <v:path arrowok="t"/>
              </v:shape>
            </v:group>
            <v:group style="position:absolute;left:1521;top:1194;width:3;height:6" coordorigin="1521,1194" coordsize="3,6">
              <v:shape style="position:absolute;left:1521;top:1194;width:3;height:6" coordorigin="1521,1194" coordsize="3,6" path="m1524,1194l1524,1196,1521,1199e" filled="false" stroked="true" strokeweight=".84pt" strokecolor="#050000">
                <v:path arrowok="t"/>
              </v:shape>
            </v:group>
            <v:group style="position:absolute;left:1694;top:1217;width:3;height:3" coordorigin="1694,1217" coordsize="3,3">
              <v:shape style="position:absolute;left:1694;top:1217;width:3;height:3" coordorigin="1694,1217" coordsize="3,3" path="m1697,1217l1697,1220,1694,1220e" filled="false" stroked="true" strokeweight=".84pt" strokecolor="#050000">
                <v:path arrowok="t"/>
              </v:shape>
            </v:group>
            <v:group style="position:absolute;left:1520;top:1196;width:2;height:17" coordorigin="1520,1196" coordsize="2,17">
              <v:shape style="position:absolute;left:1520;top:1196;width:2;height:17" coordorigin="1520,1196" coordsize="0,17" path="m1520,1196l1520,1212e" filled="false" stroked="true" strokeweight=".13pt" strokecolor="#050000">
                <v:path arrowok="t"/>
              </v:shape>
            </v:group>
            <v:group style="position:absolute;left:552;top:678;width:2;height:17" coordorigin="552,678" coordsize="2,17">
              <v:shape style="position:absolute;left:552;top:678;width:2;height:17" coordorigin="552,678" coordsize="0,17" path="m552,678l552,695e" filled="false" stroked="true" strokeweight=".129pt" strokecolor="#050000">
                <v:path arrowok="t"/>
              </v:shape>
            </v:group>
            <v:group style="position:absolute;left:569;top:658;width:3;height:3" coordorigin="569,658" coordsize="3,3">
              <v:shape style="position:absolute;left:569;top:658;width:3;height:3" coordorigin="569,658" coordsize="3,3" path="m569,661l571,658e" filled="false" stroked="true" strokeweight=".84pt" strokecolor="#050000">
                <v:path arrowok="t"/>
              </v:shape>
            </v:group>
            <v:group style="position:absolute;left:648;top:559;width:2;height:17" coordorigin="648,559" coordsize="2,17">
              <v:shape style="position:absolute;left:648;top:559;width:2;height:17" coordorigin="648,559" coordsize="0,17" path="m648,559l648,576e" filled="false" stroked="true" strokeweight=".129pt" strokecolor="#050000">
                <v:path arrowok="t"/>
              </v:shape>
            </v:group>
            <v:group style="position:absolute;left:663;top:543;width:2;height:17" coordorigin="663,543" coordsize="2,17">
              <v:shape style="position:absolute;left:663;top:543;width:2;height:17" coordorigin="663,543" coordsize="0,17" path="m663,543l663,560e" filled="false" stroked="true" strokeweight=".129pt" strokecolor="#050000">
                <v:path arrowok="t"/>
              </v:shape>
            </v:group>
            <v:group style="position:absolute;left:675;top:438;width:140;height:101" coordorigin="675,438" coordsize="140,101">
              <v:shape style="position:absolute;left:675;top:438;width:140;height:101" coordorigin="675,438" coordsize="140,101" path="m675,539l683,531,690,523,698,516,706,508,716,503,724,495,732,490,739,482,750,477,758,469,768,464,776,459,786,454,794,448,804,443,815,438e" filled="false" stroked="true" strokeweight=".84pt" strokecolor="#050000">
                <v:path arrowok="t"/>
              </v:shape>
            </v:group>
            <v:group style="position:absolute;left:831;top:422;width:2;height:17" coordorigin="831,422" coordsize="2,17">
              <v:shape style="position:absolute;left:831;top:422;width:2;height:17" coordorigin="831,422" coordsize="0,17" path="m831,422l831,439e" filled="false" stroked="true" strokeweight=".13pt" strokecolor="#050000">
                <v:path arrowok="t"/>
              </v:shape>
            </v:group>
            <v:group style="position:absolute;left:941;top:26;width:220;height:83" coordorigin="941,26" coordsize="220,83">
              <v:shape style="position:absolute;left:941;top:26;width:220;height:83" coordorigin="941,26" coordsize="220,83" path="m1161,26l1130,26,1123,29,1115,29,1107,32,1102,32,1094,34,1086,34,1079,37,1071,39,1063,42,1058,42,1050,45,1042,47,1035,50,1029,52,1022,58,1014,60,1009,63,1001,68,996,70,988,73,983,78,975,81,970,86,965,91,957,96,952,99,947,104,941,109e" filled="false" stroked="true" strokeweight=".84pt" strokecolor="#050000">
                <v:path arrowok="t"/>
              </v:shape>
            </v:group>
            <v:group style="position:absolute;left:936;top:42;width:210;height:73" coordorigin="936,42" coordsize="210,73">
              <v:shape style="position:absolute;left:936;top:42;width:210;height:73" coordorigin="936,42" coordsize="210,73" path="m1146,45l1141,45,1133,42,1097,42,1089,45,1076,45,1068,47,1060,47,1055,50,1047,52,1040,52,1035,55,1027,58,1022,60,1014,63,1006,65,1001,68,993,73,988,76,983,78,975,83,970,86,965,91,957,96,952,99,947,104,941,109,936,114e" filled="false" stroked="true" strokeweight=".84pt" strokecolor="#050000">
                <v:path arrowok="t"/>
              </v:shape>
            </v:group>
            <v:group style="position:absolute;left:930;top:114;width:2;height:17" coordorigin="930,114" coordsize="2,17">
              <v:shape style="position:absolute;left:930;top:114;width:2;height:17" coordorigin="930,114" coordsize="0,17" path="m930,114l930,131e" filled="false" stroked="true" strokeweight=".129pt" strokecolor="#050000">
                <v:path arrowok="t"/>
              </v:shape>
            </v:group>
            <v:group style="position:absolute;left:1161;top:14;width:8;height:13" coordorigin="1161,14" coordsize="8,13">
              <v:shape style="position:absolute;left:1161;top:14;width:8;height:13" coordorigin="1161,14" coordsize="8,13" path="m1161,26l1161,21,1164,19,1164,16,1167,16,1167,14,1169,14e" filled="false" stroked="true" strokeweight=".84pt" strokecolor="#050000">
                <v:path arrowok="t"/>
              </v:shape>
            </v:group>
            <v:group style="position:absolute;left:1984;top:54;width:17;height:2" coordorigin="1984,54" coordsize="17,2">
              <v:shape style="position:absolute;left:1984;top:54;width:17;height:2" coordorigin="1984,54" coordsize="17,0" path="m1984,54l2000,54e" filled="false" stroked="true" strokeweight=".13pt" strokecolor="#050000">
                <v:path arrowok="t"/>
              </v:shape>
            </v:group>
            <v:group style="position:absolute;left:802;top:1067;width:11;height:3" coordorigin="802,1067" coordsize="11,3">
              <v:shape style="position:absolute;left:802;top:1067;width:11;height:3" coordorigin="802,1067" coordsize="11,3" path="m802,1067l812,1069e" filled="false" stroked="true" strokeweight=".84pt" strokecolor="#050000">
                <v:path arrowok="t"/>
              </v:shape>
            </v:group>
            <v:group style="position:absolute;left:1418;top:1185;width:2;height:17" coordorigin="1418,1185" coordsize="2,17">
              <v:shape style="position:absolute;left:1418;top:1185;width:2;height:17" coordorigin="1418,1185" coordsize="0,17" path="m1418,1185l1418,1202e" filled="false" stroked="true" strokeweight=".258pt" strokecolor="#050000">
                <v:path arrowok="t"/>
              </v:shape>
            </v:group>
            <v:group style="position:absolute;left:411;top:844;width:166;height:161" coordorigin="411,844" coordsize="166,161">
              <v:shape style="position:absolute;left:411;top:844;width:166;height:161" coordorigin="411,844" coordsize="166,161" path="m419,844l419,849,416,852,413,855,413,860,411,862,411,891,413,896,413,899,416,904,416,906,419,909,421,914,424,917,424,919,439,935,442,937,444,940,447,943,450,945,452,948,457,950,460,953,468,958,473,961,481,966,488,971,494,974,501,976,509,981,517,984,525,987,530,989,538,992,545,994,553,1000,561,1000,569,1002,576,1005e" filled="false" stroked="true" strokeweight=".84pt" strokecolor="#050000">
                <v:path arrowok="t"/>
              </v:shape>
            </v:group>
            <v:group style="position:absolute;left:664;top:389;width:63;height:42" coordorigin="664,389" coordsize="63,42">
              <v:shape style="position:absolute;left:664;top:389;width:63;height:42" coordorigin="664,389" coordsize="63,42" path="m727,389l721,391,716,391,711,394,708,397,703,397,698,399,695,402,690,404,688,407,683,410,680,412,675,417,672,420,670,422,667,425,667,428,664,428,664,430e" filled="false" stroked="true" strokeweight=".84pt" strokecolor="#050000">
                <v:path arrowok="t"/>
              </v:shape>
            </v:group>
            <v:group style="position:absolute;left:3214;top:666;width:73;height:88" coordorigin="3214,666" coordsize="73,88">
              <v:shape style="position:absolute;left:3214;top:666;width:73;height:88" coordorigin="3214,666" coordsize="73,88" path="m3214,666l3221,668,3227,671,3234,676,3237,676,3242,679,3245,681,3247,684,3250,686,3255,689,3258,689,3260,692,3263,694,3265,697,3268,699,3273,705,3273,707,3276,710,3278,712,3281,715,3281,720,3283,723,3283,730,3286,733,3286,736,3283,738,3283,746,3281,749,3281,754,3278,754e" filled="false" stroked="true" strokeweight=".84pt" strokecolor="#050000">
                <v:path arrowok="t"/>
              </v:shape>
            </v:group>
            <v:group style="position:absolute;left:2722;top:1168;width:314;height:104" coordorigin="2722,1168" coordsize="314,104">
              <v:shape style="position:absolute;left:2722;top:1168;width:314;height:104" coordorigin="2722,1168" coordsize="314,104" path="m3035,1168l3032,1170,3032,1173,3030,1176,3030,1178,3025,1181,3022,1186,3020,1188,3014,1194,3012,1196,3007,1199,3001,1204,2999,1207,2994,1209,2988,1212,2983,1214,2981,1217,2975,1220,2970,1222,2965,1225,2960,1227,2957,1227,2952,1230,2947,1232,2942,1235,2931,1238,2921,1240,2911,1245,2900,1248,2890,1251,2880,1253,2869,1256,2859,1258,2849,1258,2838,1261,2828,1264,2818,1264,2807,1266,2797,1266,2787,1269,2756,1269,2745,1271,2722,1271e" filled="false" stroked="true" strokeweight=".84pt" strokecolor="#050000">
                <v:path arrowok="t"/>
              </v:shape>
            </v:group>
            <v:group style="position:absolute;left:2445;top:1274;width:16;height:2" coordorigin="2445,1274" coordsize="16,2">
              <v:shape style="position:absolute;left:2445;top:1274;width:16;height:2" coordorigin="2445,1274" coordsize="16,0" path="m2461,1274l2445,1274e" filled="false" stroked="true" strokeweight=".84pt" strokecolor="#050000">
                <v:path arrowok="t"/>
              </v:shape>
            </v:group>
            <v:group style="position:absolute;left:551;top:435;width:148;height:249" coordorigin="551,435" coordsize="148,249">
              <v:shape style="position:absolute;left:551;top:435;width:148;height:249" coordorigin="551,435" coordsize="148,249" path="m698,435l566,658,556,676,553,681,551,684e" filled="false" stroked="true" strokeweight=".84pt" strokecolor="#050000">
                <v:path arrowok="t"/>
              </v:shape>
            </v:group>
            <v:group style="position:absolute;left:526;top:719;width:2;height:17" coordorigin="526,719" coordsize="2,17">
              <v:shape style="position:absolute;left:526;top:719;width:2;height:17" coordorigin="526,719" coordsize="0,17" path="m526,719l526,736e" filled="false" stroked="true" strokeweight=".131pt" strokecolor="#050000">
                <v:path arrowok="t"/>
              </v:shape>
            </v:group>
            <v:group style="position:absolute;left:444;top:730;width:156;height:264" coordorigin="444,730" coordsize="156,264">
              <v:shape style="position:absolute;left:444;top:730;width:156;height:264" coordorigin="444,730" coordsize="156,264" path="m525,730l460,842,455,849,452,852,452,855,450,857,450,862,447,865,447,875,444,881,447,883,447,893,450,899,450,901,452,904,455,909,455,912,457,914,460,917,463,919,465,922,468,925,470,930,473,932,476,935,478,935,481,937,483,940,486,943,491,948,499,950,504,956,509,958,517,963,522,966,530,969,538,974,543,976,551,979,556,981,564,984,571,987,576,989,584,992,592,994,600,994e" filled="false" stroked="true" strokeweight=".84pt" strokecolor="#050000">
                <v:path arrowok="t"/>
              </v:shape>
            </v:group>
            <v:group style="position:absolute;left:794;top:1049;width:3;height:3" coordorigin="794,1049" coordsize="3,3">
              <v:shape style="position:absolute;left:794;top:1049;width:3;height:3" coordorigin="794,1049" coordsize="3,3" path="m794,1049l796,1051e" filled="false" stroked="true" strokeweight=".84pt" strokecolor="#050000">
                <v:path arrowok="t"/>
              </v:shape>
            </v:group>
            <v:group style="position:absolute;left:1203;top:1134;width:2;height:17" coordorigin="1203,1134" coordsize="2,17">
              <v:shape style="position:absolute;left:1203;top:1134;width:2;height:17" coordorigin="1203,1134" coordsize="0,17" path="m1203,1134l1203,1150e" filled="false" stroked="true" strokeweight=".259pt" strokecolor="#050000">
                <v:path arrowok="t"/>
              </v:shape>
            </v:group>
            <v:group style="position:absolute;left:1223;top:1145;width:11;height:3" coordorigin="1223,1145" coordsize="11,3">
              <v:shape style="position:absolute;left:1223;top:1145;width:11;height:3" coordorigin="1223,1145" coordsize="11,3" path="m1223,1145l1229,1147,1234,1147e" filled="false" stroked="true" strokeweight=".84pt" strokecolor="#050000">
                <v:path arrowok="t"/>
              </v:shape>
            </v:group>
            <v:group style="position:absolute;left:2479;top:1250;width:2;height:17" coordorigin="2479,1250" coordsize="2,17">
              <v:shape style="position:absolute;left:2479;top:1250;width:2;height:17" coordorigin="2479,1250" coordsize="0,17" path="m2479,1250l2479,1267e" filled="false" stroked="true" strokeweight=".259pt" strokecolor="#050000">
                <v:path arrowok="t"/>
              </v:shape>
            </v:group>
            <v:group style="position:absolute;left:1798;top:1216;width:2;height:17" coordorigin="1798,1216" coordsize="2,17">
              <v:shape style="position:absolute;left:1798;top:1216;width:2;height:17" coordorigin="1798,1216" coordsize="0,17" path="m1798,1216l1798,1233e" filled="false" stroked="true" strokeweight=".258pt" strokecolor="#050000">
                <v:path arrowok="t"/>
              </v:shape>
            </v:group>
            <v:group style="position:absolute;left:1679;top:1212;width:6;height:3" coordorigin="1679,1212" coordsize="6,3">
              <v:shape style="position:absolute;left:1679;top:1212;width:6;height:3" coordorigin="1679,1212" coordsize="6,3" path="m1684,1214l1679,1212e" filled="false" stroked="true" strokeweight=".84pt" strokecolor="#050000">
                <v:path arrowok="t"/>
              </v:shape>
            </v:group>
            <v:group style="position:absolute;left:2714;top:1163;width:288;height:96" coordorigin="2714,1163" coordsize="288,96">
              <v:shape style="position:absolute;left:2714;top:1163;width:288;height:96" coordorigin="2714,1163" coordsize="288,96" path="m3001,1163l2999,1165,2999,1168,2996,1170,2994,1176,2988,1178,2986,1183,2983,1186,2978,1188,2975,1191,2970,1194,2968,1196,2963,1201,2960,1204,2955,1204,2950,1207,2947,1209,2942,1212,2937,1214,2934,1217,2929,1220,2924,1220,2919,1222,2916,1225,2906,1227,2898,1230,2888,1232,2877,1235,2869,1238,2859,1240,2851,1243,2841,1245,2831,1245,2820,1248,2812,1251,2792,1251,2784,1253,2774,1253,2763,1256,2724,1256,2714,1258e" filled="false" stroked="true" strokeweight=".84pt" strokecolor="#050000">
                <v:path arrowok="t"/>
              </v:shape>
            </v:group>
            <v:group style="position:absolute;left:3227;top:697;width:24;height:55" coordorigin="3227,697" coordsize="24,55">
              <v:shape style="position:absolute;left:3227;top:697;width:24;height:55" coordorigin="3227,697" coordsize="24,55" path="m3227,697l3229,697,3232,699,3234,702,3237,705,3239,707,3242,710,3242,712,3245,715,3245,717,3247,720,3247,723,3250,728,3250,738,3247,741,3247,746,3245,749,3245,751e" filled="false" stroked="true" strokeweight=".84pt" strokecolor="#050000">
                <v:path arrowok="t"/>
              </v:shape>
            </v:group>
            <v:group style="position:absolute;left:1697;top:1217;width:8;height:6" coordorigin="1697,1217" coordsize="8,6">
              <v:shape style="position:absolute;left:1697;top:1217;width:8;height:6" coordorigin="1697,1217" coordsize="8,6" path="m1697,1217l1702,1217,1705,1220,1705,1222e" filled="false" stroked="true" strokeweight=".84pt" strokecolor="#050000">
                <v:path arrowok="t"/>
              </v:shape>
            </v:group>
            <v:group style="position:absolute;left:1511;top:1194;width:13;height:11" coordorigin="1511,1194" coordsize="13,11">
              <v:shape style="position:absolute;left:1511;top:1194;width:13;height:11" coordorigin="1511,1194" coordsize="13,11" path="m1516,1204l1513,1201,1511,1201,1511,1199,1511,1196,1513,1196,1516,1194,1524,1194e" filled="false" stroked="true" strokeweight=".84pt" strokecolor="#050000">
                <v:path arrowok="t"/>
              </v:shape>
            </v:group>
            <v:group style="position:absolute;left:600;top:981;width:8;height:13" coordorigin="600,981" coordsize="8,13">
              <v:shape style="position:absolute;left:600;top:981;width:8;height:13" coordorigin="600,981" coordsize="8,13" path="m600,994l602,992,605,989,605,984,608,981e" filled="false" stroked="true" strokeweight=".84pt" strokecolor="#050000">
                <v:path arrowok="t"/>
              </v:shape>
            </v:group>
            <v:group style="position:absolute;left:455;top:844;width:11;height:6" coordorigin="455,844" coordsize="11,6">
              <v:shape style="position:absolute;left:455;top:844;width:11;height:6" coordorigin="455,844" coordsize="11,6" path="m455,849l457,849,460,847,465,847,465,844e" filled="false" stroked="true" strokeweight=".84pt" strokecolor="#050000">
                <v:path arrowok="t"/>
              </v:shape>
            </v:group>
            <v:group style="position:absolute;left:566;top:1005;width:11;height:21" coordorigin="566,1005" coordsize="11,21">
              <v:shape style="position:absolute;left:566;top:1005;width:11;height:21" coordorigin="566,1005" coordsize="11,21" path="m576,1005l576,1007,574,1007,571,1010,571,1013,569,1015,569,1023,566,1025e" filled="false" stroked="true" strokeweight=".84pt" strokecolor="#050000">
                <v:path arrowok="t"/>
              </v:shape>
            </v:group>
            <v:group style="position:absolute;left:406;top:844;width:13;height:6" coordorigin="406,844" coordsize="13,6">
              <v:shape style="position:absolute;left:406;top:844;width:13;height:6" coordorigin="406,844" coordsize="13,6" path="m419,844l413,844,411,847,408,847,408,849,406,849e" filled="false" stroked="true" strokeweight=".84pt" strokecolor="#050000">
                <v:path arrowok="t"/>
              </v:shape>
            </v:group>
            <v:group style="position:absolute;left:649;top:430;width:16;height:6" coordorigin="649,430" coordsize="16,6">
              <v:shape style="position:absolute;left:649;top:430;width:16;height:6" coordorigin="649,430" coordsize="16,6" path="m664,430l657,430,657,433,652,433,652,435,649,435e" filled="false" stroked="true" strokeweight=".84pt" strokecolor="#050000">
                <v:path arrowok="t"/>
              </v:shape>
            </v:group>
            <v:group style="position:absolute;left:654;top:143;width:272;height:412" coordorigin="654,143" coordsize="272,412">
              <v:shape style="position:absolute;left:654;top:143;width:272;height:412" coordorigin="654,143" coordsize="272,412" path="m809,272l815,262,822,254,835,239,851,223,864,205,879,190,895,174,910,158,923,143,926,143,905,179,884,213,861,249,840,283,820,319,796,353,776,389,752,422,750,430,745,438,740,446,732,454,721,466,711,482,690,510,667,539,659,547,654,554e" filled="false" stroked="true" strokeweight=".84pt" strokecolor="#050000">
                <v:path arrowok="t"/>
              </v:shape>
            </v:group>
            <v:group style="position:absolute;left:1526;top:1396;width:3;height:3" coordorigin="1526,1396" coordsize="3,3">
              <v:shape style="position:absolute;left:1526;top:1396;width:3;height:3" coordorigin="1526,1396" coordsize="3,3" path="m1526,1396l1529,1398e" filled="false" stroked="true" strokeweight=".84pt" strokecolor="#050000">
                <v:path arrowok="t"/>
              </v:shape>
            </v:group>
            <v:group style="position:absolute;left:1644;top:1403;width:2;height:17" coordorigin="1644,1403" coordsize="2,17">
              <v:shape style="position:absolute;left:1644;top:1403;width:2;height:17" coordorigin="1644,1403" coordsize="0,17" path="m1644,1403l1644,1419e" filled="false" stroked="true" strokeweight=".129pt" strokecolor="#050000">
                <v:path arrowok="t"/>
              </v:shape>
            </v:group>
            <v:group style="position:absolute;left:1531;top:1390;width:2;height:17" coordorigin="1531,1390" coordsize="2,17">
              <v:shape style="position:absolute;left:1531;top:1390;width:2;height:17" coordorigin="1531,1390" coordsize="0,17" path="m1531,1390l1531,1407e" filled="false" stroked="true" strokeweight=".259pt" strokecolor="#050000">
                <v:path arrowok="t"/>
              </v:shape>
            </v:group>
            <v:group style="position:absolute;left:1518;top:1465;width:17;height:2" coordorigin="1518,1465" coordsize="17,2">
              <v:shape style="position:absolute;left:1518;top:1465;width:17;height:2" coordorigin="1518,1465" coordsize="17,0" path="m1518,1465l1535,1465e" filled="false" stroked="true" strokeweight="1.035pt" strokecolor="#050000">
                <v:path arrowok="t"/>
              </v:shape>
            </v:group>
            <v:group style="position:absolute;left:1526;top:1403;width:6;height:52" coordorigin="1526,1403" coordsize="6,52">
              <v:shape style="position:absolute;left:1526;top:1403;width:6;height:52" coordorigin="1526,1403" coordsize="6,52" path="m1531,1403l1529,1408,1529,1429,1526,1442,1526,1455e" filled="false" stroked="true" strokeweight=".84pt" strokecolor="#050000">
                <v:path arrowok="t"/>
              </v:shape>
            </v:group>
            <v:group style="position:absolute;left:1529;top:1478;width:32;height:24" coordorigin="1529,1478" coordsize="32,24">
              <v:shape style="position:absolute;left:1529;top:1478;width:32;height:24" coordorigin="1529,1478" coordsize="32,24" path="m1529,1478l1529,1481,1531,1481,1531,1484,1534,1486,1534,1489,1537,1489,1539,1491,1539,1494,1542,1494,1544,1496,1547,1496,1550,1499,1557,1499,1560,1502e" filled="false" stroked="true" strokeweight=".84pt" strokecolor="#050000">
                <v:path arrowok="t"/>
              </v:shape>
            </v:group>
            <v:group style="position:absolute;left:1588;top:1416;width:52;height:88" coordorigin="1588,1416" coordsize="52,88">
              <v:shape style="position:absolute;left:1588;top:1416;width:52;height:88" coordorigin="1588,1416" coordsize="52,88" path="m1588,1504l1604,1504,1606,1502,1609,1502,1612,1499,1614,1499,1617,1496,1619,1496,1619,1494,1622,1494,1625,1491,1627,1489,1627,1486,1630,1484,1632,1481,1632,1476,1635,1473,1635,1455,1638,1442,1638,1437,1638,1429,1640,1424,1640,1416e" filled="false" stroked="true" strokeweight=".84pt" strokecolor="#050000">
                <v:path arrowok="t"/>
              </v:shape>
            </v:group>
            <v:group style="position:absolute;left:1518;top:1367;width:3;height:19" coordorigin="1518,1367" coordsize="3,19">
              <v:shape style="position:absolute;left:1518;top:1367;width:3;height:19" coordorigin="1518,1367" coordsize="3,19" path="m1521,1385l1521,1383,1518,1383,1518,1367e" filled="false" stroked="true" strokeweight=".84pt" strokecolor="#050000">
                <v:path arrowok="t"/>
              </v:shape>
            </v:group>
            <v:group style="position:absolute;left:1531;top:1176;width:3;height:8" coordorigin="1531,1176" coordsize="3,8">
              <v:shape style="position:absolute;left:1531;top:1176;width:3;height:8" coordorigin="1531,1176" coordsize="3,8" path="m1531,1183l1531,1181,1534,1181,1534,1176e" filled="false" stroked="true" strokeweight=".84pt" strokecolor="#050000">
                <v:path arrowok="t"/>
              </v:shape>
            </v:group>
            <v:group style="position:absolute;left:1656;top:1398;width:3;height:3" coordorigin="1656,1398" coordsize="3,3">
              <v:shape style="position:absolute;left:1656;top:1398;width:3;height:3" coordorigin="1656,1398" coordsize="3,3" path="m1656,1401l1658,1401,1658,1398e" filled="false" stroked="true" strokeweight=".84pt" strokecolor="#050000">
                <v:path arrowok="t"/>
              </v:shape>
            </v:group>
            <v:group style="position:absolute;left:1546;top:1149;width:2;height:17" coordorigin="1546,1149" coordsize="2,17">
              <v:shape style="position:absolute;left:1546;top:1149;width:2;height:17" coordorigin="1546,1149" coordsize="0,17" path="m1546,1149l1546,1166e" filled="false" stroked="true" strokeweight=".129pt" strokecolor="#050000">
                <v:path arrowok="t"/>
              </v:shape>
            </v:group>
            <v:group style="position:absolute;left:1679;top:1173;width:3;height:8" coordorigin="1679,1173" coordsize="3,8">
              <v:shape style="position:absolute;left:1679;top:1173;width:3;height:8" coordorigin="1679,1173" coordsize="3,8" path="m1679,1173l1682,1176,1682,1181e" filled="false" stroked="true" strokeweight=".84pt" strokecolor="#050000">
                <v:path arrowok="t"/>
              </v:shape>
            </v:group>
            <v:group style="position:absolute;left:1676;top:1207;width:3;height:8" coordorigin="1676,1207" coordsize="3,8">
              <v:shape style="position:absolute;left:1676;top:1207;width:3;height:8" coordorigin="1676,1207" coordsize="3,8" path="m1679,1207l1679,1214,1676,1214,1676,1212e" filled="false" stroked="true" strokeweight=".84pt" strokecolor="#050000">
                <v:path arrowok="t"/>
              </v:shape>
            </v:group>
            <v:group style="position:absolute;left:1666;top:1191;width:3;height:11" coordorigin="1666,1191" coordsize="3,11">
              <v:shape style="position:absolute;left:1666;top:1191;width:3;height:11" coordorigin="1666,1191" coordsize="3,11" path="m1666,1201l1666,1196,1669,1194,1669,1191e" filled="false" stroked="true" strokeweight=".84pt" strokecolor="#050000">
                <v:path arrowok="t"/>
              </v:shape>
            </v:group>
            <v:group style="position:absolute;left:1669;top:1196;width:8;height:11" coordorigin="1669,1196" coordsize="8,11">
              <v:shape style="position:absolute;left:1669;top:1196;width:8;height:11" coordorigin="1669,1196" coordsize="8,11" path="m1676,1207l1676,1201,1674,1199,1671,1199,1671,1196,1669,1196e" filled="false" stroked="true" strokeweight=".84pt" strokecolor="#050000">
                <v:path arrowok="t"/>
              </v:shape>
            </v:group>
            <v:group style="position:absolute;left:1653;top:1383;width:3;height:19" coordorigin="1653,1383" coordsize="3,19">
              <v:shape style="position:absolute;left:1653;top:1383;width:3;height:19" coordorigin="1653,1383" coordsize="3,19" path="m1653,1383l1653,1401,1656,1401e" filled="false" stroked="true" strokeweight=".84pt" strokecolor="#050000">
                <v:path arrowok="t"/>
              </v:shape>
            </v:group>
            <v:group style="position:absolute;left:1680;top:1165;width:2;height:17" coordorigin="1680,1165" coordsize="2,17">
              <v:shape style="position:absolute;left:1680;top:1165;width:2;height:17" coordorigin="1680,1165" coordsize="0,17" path="m1680,1165l1680,1181e" filled="false" stroked="true" strokeweight=".13pt" strokecolor="#050000">
                <v:path arrowok="t"/>
              </v:shape>
            </v:group>
            <v:group style="position:absolute;left:3058;top:1194;width:8;height:6" coordorigin="3058,1194" coordsize="8,6">
              <v:shape style="position:absolute;left:3058;top:1194;width:8;height:6" coordorigin="3058,1194" coordsize="8,6" path="m3066,1194l3063,1194,3061,1196,3061,1199,3058,1199e" filled="false" stroked="true" strokeweight=".84pt" strokecolor="#050000">
                <v:path arrowok="t"/>
              </v:shape>
            </v:group>
            <v:group style="position:absolute;left:3061;top:1194;width:6;height:6" coordorigin="3061,1194" coordsize="6,6">
              <v:shape style="position:absolute;left:3061;top:1194;width:6;height:6" coordorigin="3061,1194" coordsize="6,6" path="m3066,1194l3063,1196,3061,1199e" filled="false" stroked="true" strokeweight=".84pt" strokecolor="#050000">
                <v:path arrowok="t"/>
              </v:shape>
            </v:group>
            <v:group style="position:absolute;left:2548;top:1592;width:3;height:11" coordorigin="2548,1592" coordsize="3,11">
              <v:shape style="position:absolute;left:2548;top:1592;width:3;height:11" coordorigin="2548,1592" coordsize="3,11" path="m2548,1603l2548,1595,2551,1595,2551,1592e" filled="false" stroked="true" strokeweight=".84pt" strokecolor="#050000">
                <v:path arrowok="t"/>
              </v:shape>
            </v:group>
            <v:group style="position:absolute;left:923;top:1199;width:19;height:16" coordorigin="923,1199" coordsize="19,16">
              <v:shape style="position:absolute;left:923;top:1199;width:19;height:16" coordorigin="923,1199" coordsize="19,16" path="m941,1214l936,1209,931,1207,926,1201,923,1201,923,1199e" filled="false" stroked="true" strokeweight=".84pt" strokecolor="#050000">
                <v:path arrowok="t"/>
              </v:shape>
            </v:group>
            <v:group style="position:absolute;left:2479;top:1253;width:3;height:3" coordorigin="2479,1253" coordsize="3,3">
              <v:shape style="position:absolute;left:2479;top:1253;width:3;height:3" coordorigin="2479,1253" coordsize="3,3" path="m2481,1253l2479,1256e" filled="false" stroked="true" strokeweight=".84pt" strokecolor="#050000">
                <v:path arrowok="t"/>
              </v:shape>
            </v:group>
            <v:group style="position:absolute;left:941;top:1214;width:37;height:19" coordorigin="941,1214" coordsize="37,19">
              <v:shape style="position:absolute;left:941;top:1214;width:37;height:19" coordorigin="941,1214" coordsize="37,19" path="m978,1232l972,1230,967,1230,965,1227,959,1225,954,1222,949,1220,947,1217,941,1214e" filled="false" stroked="true" strokeweight=".84pt" strokecolor="#050000">
                <v:path arrowok="t"/>
              </v:shape>
            </v:group>
            <v:group style="position:absolute;left:983;top:1235;width:531;height:125" coordorigin="983,1235" coordsize="531,125">
              <v:shape style="position:absolute;left:983;top:1235;width:531;height:125" coordorigin="983,1235" coordsize="531,125" path="m1513,1359l1480,1354,1464,1352,1446,1349,1430,1346,1412,1344,1397,1341,1379,1339,1363,1336,1345,1333,1330,1331,1311,1328,1296,1326,1278,1320,1262,1318,1244,1315,1229,1310,1211,1308,1195,1302,1177,1300,1161,1295,1143,1289,1128,1287,1112,1282,1094,1276,1079,1271,1063,1266,1047,1261,1029,1253,1014,1248,998,1243,991,1238,983,1235e" filled="false" stroked="true" strokeweight=".84pt" strokecolor="#050000">
                <v:path arrowok="t"/>
              </v:shape>
            </v:group>
            <v:group style="position:absolute;left:2168;top:1354;width:44;height:11" coordorigin="2168,1354" coordsize="44,11">
              <v:shape style="position:absolute;left:2168;top:1354;width:44;height:11" coordorigin="2168,1354" coordsize="44,11" path="m2168,1364l2173,1364,2181,1362,2186,1362,2191,1359,2197,1359,2202,1357,2207,1354,2212,1354e" filled="false" stroked="true" strokeweight=".84pt" strokecolor="#050000">
                <v:path arrowok="t"/>
              </v:shape>
            </v:group>
            <v:group style="position:absolute;left:2116;top:1364;width:52;height:11" coordorigin="2116,1364" coordsize="52,11">
              <v:shape style="position:absolute;left:2116;top:1364;width:52;height:11" coordorigin="2116,1364" coordsize="52,11" path="m2116,1375l2124,1372,2137,1372,2142,1370,2150,1370,2155,1367,2163,1367,2168,1364e" filled="false" stroked="true" strokeweight=".84pt" strokecolor="#050000">
                <v:path arrowok="t"/>
              </v:shape>
            </v:group>
            <v:group style="position:absolute;left:1513;top:1359;width:603;height:26" coordorigin="1513,1359" coordsize="603,26">
              <v:shape style="position:absolute;left:1513;top:1359;width:603;height:26" coordorigin="1513,1359" coordsize="603,26" path="m1513,1359l1534,1362,1552,1364,1570,1364,1588,1367,1609,1370,1627,1372,1645,1372,1663,1375,1682,1375,1702,1377,1720,1380,1757,1380,1777,1383,1814,1383,1832,1385,1964,1385,1982,1383,2021,1383,2039,1380,2057,1380,2077,1377,2096,1377,2114,1375,2116,1375e" filled="false" stroked="true" strokeweight=".84pt" strokecolor="#050000">
                <v:path arrowok="t"/>
              </v:shape>
            </v:group>
            <v:group style="position:absolute;left:795;top:1038;width:2;height:17" coordorigin="795,1038" coordsize="2,17">
              <v:shape style="position:absolute;left:795;top:1038;width:2;height:17" coordorigin="795,1038" coordsize="0,17" path="m795,1038l795,1055e" filled="false" stroked="true" strokeweight=".13pt" strokecolor="#050000">
                <v:path arrowok="t"/>
              </v:shape>
            </v:group>
            <v:group style="position:absolute;left:936;top:1108;width:11;height:8" coordorigin="936,1108" coordsize="11,8">
              <v:shape style="position:absolute;left:936;top:1108;width:11;height:8" coordorigin="936,1108" coordsize="11,8" path="m947,1116l941,1111,936,1108e" filled="false" stroked="true" strokeweight=".84pt" strokecolor="#050000">
                <v:path arrowok="t"/>
              </v:shape>
            </v:group>
            <v:group style="position:absolute;left:926;top:1100;width:8;height:8" coordorigin="926,1100" coordsize="8,8">
              <v:shape style="position:absolute;left:926;top:1100;width:8;height:8" coordorigin="926,1100" coordsize="8,8" path="m934,1108l931,1103,926,1100e" filled="false" stroked="true" strokeweight=".84pt" strokecolor="#050000">
                <v:path arrowok="t"/>
              </v:shape>
            </v:group>
            <v:group style="position:absolute;left:1518;top:1261;width:603;height:26" coordorigin="1518,1261" coordsize="603,26">
              <v:shape style="position:absolute;left:1518;top:1261;width:603;height:26" coordorigin="1518,1261" coordsize="603,26" path="m1518,1261l1521,1261,1544,1264,1570,1266,1594,1269,1619,1271,1643,1274,1669,1276,1694,1279,1718,1279,1744,1282,1770,1284,1795,1284,1821,1287,1974,1287,2000,1284,2023,1284,2046,1282,2070,1282,2083,1279,2093,1279,2106,1276,2119,1276,2121,1276e" filled="false" stroked="true" strokeweight=".84pt" strokecolor="#050000">
                <v:path arrowok="t"/>
              </v:shape>
            </v:group>
            <v:group style="position:absolute;left:959;top:1124;width:24;height:11" coordorigin="959,1124" coordsize="24,11">
              <v:shape style="position:absolute;left:959;top:1124;width:24;height:11" coordorigin="959,1124" coordsize="24,11" path="m983,1134l975,1132,970,1129,965,1126,959,1124e" filled="false" stroked="true" strokeweight=".84pt" strokecolor="#050000">
                <v:path arrowok="t"/>
              </v:shape>
            </v:group>
            <v:group style="position:absolute;left:947;top:1116;width:11;height:8" coordorigin="947,1116" coordsize="11,8">
              <v:shape style="position:absolute;left:947;top:1116;width:11;height:8" coordorigin="947,1116" coordsize="11,8" path="m957,1124l952,1119,947,1116e" filled="false" stroked="true" strokeweight=".84pt" strokecolor="#050000">
                <v:path arrowok="t"/>
              </v:shape>
            </v:group>
            <v:group style="position:absolute;left:1371;top:1240;width:148;height:21" coordorigin="1371,1240" coordsize="148,21">
              <v:shape style="position:absolute;left:1371;top:1240;width:148;height:21" coordorigin="1371,1240" coordsize="148,21" path="m1518,1261l1482,1256,1464,1253,1449,1251,1430,1248,1412,1245,1394,1243,1379,1240,1371,1240e" filled="false" stroked="true" strokeweight=".84pt" strokecolor="#050000">
                <v:path arrowok="t"/>
              </v:shape>
            </v:group>
            <v:group style="position:absolute;left:1151;top:1194;width:96;height:24" coordorigin="1151,1194" coordsize="96,24">
              <v:shape style="position:absolute;left:1151;top:1194;width:96;height:24" coordorigin="1151,1194" coordsize="96,24" path="m1247,1217l1223,1212,1211,1209,1198,1204,1187,1201,1174,1199,1161,1196,1151,1194e" filled="false" stroked="true" strokeweight=".84pt" strokecolor="#050000">
                <v:path arrowok="t"/>
              </v:shape>
            </v:group>
            <v:group style="position:absolute;left:1063;top:1165;width:73;height:24" coordorigin="1063,1165" coordsize="73,24">
              <v:shape style="position:absolute;left:1063;top:1165;width:73;height:24" coordorigin="1063,1165" coordsize="73,24" path="m1135,1188l1117,1183,1099,1178,1081,1173,1063,1165e" filled="false" stroked="true" strokeweight=".84pt" strokecolor="#050000">
                <v:path arrowok="t"/>
              </v:shape>
            </v:group>
            <v:group style="position:absolute;left:985;top:1137;width:70;height:26" coordorigin="985,1137" coordsize="70,26">
              <v:shape style="position:absolute;left:985;top:1137;width:70;height:26" coordorigin="985,1137" coordsize="70,26" path="m1055,1163l1037,1157,1029,1155,1022,1150,1011,1147,1003,1145,996,1139,985,1137e" filled="false" stroked="true" strokeweight=".84pt" strokecolor="#050000">
                <v:path arrowok="t"/>
              </v:shape>
            </v:group>
            <v:group style="position:absolute;left:984;top:1126;width:2;height:17" coordorigin="984,1126" coordsize="2,17">
              <v:shape style="position:absolute;left:984;top:1126;width:2;height:17" coordorigin="984,1126" coordsize="0,17" path="m984,1126l984,1143e" filled="false" stroked="true" strokeweight=".13pt" strokecolor="#050000">
                <v:path arrowok="t"/>
              </v:shape>
            </v:group>
            <v:group style="position:absolute;left:2173;top:1256;width:47;height:13" coordorigin="2173,1256" coordsize="47,13">
              <v:shape style="position:absolute;left:2173;top:1256;width:47;height:13" coordorigin="2173,1256" coordsize="47,13" path="m2173,1269l2178,1266,2184,1266,2191,1264,2197,1261,2202,1261,2207,1258,2212,1256,2220,1256e" filled="false" stroked="true" strokeweight=".84pt" strokecolor="#050000">
                <v:path arrowok="t"/>
              </v:shape>
            </v:group>
            <v:group style="position:absolute;left:450;top:578;width:3;height:3" coordorigin="450,578" coordsize="3,3">
              <v:shape style="position:absolute;left:450;top:578;width:3;height:3" coordorigin="450,578" coordsize="3,3" path="m450,578l452,578,452,580e" filled="false" stroked="true" strokeweight=".84pt" strokecolor="#050000">
                <v:path arrowok="t"/>
              </v:shape>
            </v:group>
            <v:group style="position:absolute;left:3703;top:2037;width:3;height:3" coordorigin="3703,2037" coordsize="3,3">
              <v:shape style="position:absolute;left:3703;top:2037;width:3;height:3" coordorigin="3703,2037" coordsize="3,3" path="m3703,2040l3705,2037e" filled="false" stroked="true" strokeweight=".84pt" strokecolor="#050000">
                <v:path arrowok="t"/>
              </v:shape>
            </v:group>
            <v:group style="position:absolute;left:3700;top:1993;width:16;height:13" coordorigin="3700,1993" coordsize="16,13">
              <v:shape style="position:absolute;left:3700;top:1993;width:16;height:13" coordorigin="3700,1993" coordsize="16,13" path="m3700,2006l3716,1993e" filled="false" stroked="true" strokeweight=".84pt" strokecolor="#050000">
                <v:path arrowok="t"/>
              </v:shape>
            </v:group>
            <v:group style="position:absolute;left:3656;top:2017;width:19;height:2" coordorigin="3656,2017" coordsize="19,2">
              <v:shape style="position:absolute;left:3656;top:2017;width:19;height:2" coordorigin="3656,2017" coordsize="19,0" path="m3656,2017l3674,2017e" filled="false" stroked="true" strokeweight=".84pt" strokecolor="#050000">
                <v:path arrowok="t"/>
              </v:shape>
            </v:group>
            <v:group style="position:absolute;left:3654;top:2009;width:19;height:2" coordorigin="3654,2009" coordsize="19,2">
              <v:shape style="position:absolute;left:3654;top:2009;width:19;height:2" coordorigin="3654,2009" coordsize="19,0" path="m3654,2009l3672,2009e" filled="false" stroked="true" strokeweight=".84pt" strokecolor="#050000">
                <v:path arrowok="t"/>
              </v:shape>
            </v:group>
            <v:group style="position:absolute;left:3681;top:2037;width:2;height:17" coordorigin="3681,2037" coordsize="2,17">
              <v:shape style="position:absolute;left:3681;top:2037;width:2;height:17" coordorigin="3681,2037" coordsize="0,17" path="m3681,2037l3681,2054e" filled="false" stroked="true" strokeweight=".129pt" strokecolor="#050000">
                <v:path arrowok="t"/>
              </v:shape>
            </v:group>
            <v:group style="position:absolute;left:3655;top:2000;width:2;height:17" coordorigin="3655,2000" coordsize="2,17">
              <v:shape style="position:absolute;left:3655;top:2000;width:2;height:17" coordorigin="3655,2000" coordsize="0,17" path="m3655,2000l3655,2017e" filled="false" stroked="true" strokeweight=".13pt" strokecolor="#050000">
                <v:path arrowok="t"/>
              </v:shape>
            </v:group>
            <v:group style="position:absolute;left:3678;top:2034;width:2;height:17" coordorigin="3678,2034" coordsize="2,17">
              <v:shape style="position:absolute;left:3678;top:2034;width:2;height:17" coordorigin="3678,2034" coordsize="0,17" path="m3678,2034l3678,2051e" filled="false" stroked="true" strokeweight=".129pt" strokecolor="#050000">
                <v:path arrowok="t"/>
              </v:shape>
            </v:group>
            <v:group style="position:absolute;left:3686;top:2056;width:2;height:15" coordorigin="3686,2056" coordsize="2,15">
              <v:shape style="position:absolute;left:3686;top:2056;width:2;height:15" coordorigin="3686,2056" coordsize="0,15" path="m3686,2056l3686,2070e" filled="false" stroked="true" strokeweight=".13pt" strokecolor="#050000">
                <v:path arrowok="t"/>
              </v:shape>
            </v:group>
            <v:group style="position:absolute;left:3661;top:1995;width:2;height:17" coordorigin="3661,1995" coordsize="2,17">
              <v:shape style="position:absolute;left:3661;top:1995;width:2;height:17" coordorigin="3661,1995" coordsize="0,17" path="m3661,1995l3661,2012e" filled="false" stroked="true" strokeweight=".259pt" strokecolor="#050000">
                <v:path arrowok="t"/>
              </v:shape>
            </v:group>
            <v:group style="position:absolute;left:3668;top:1990;width:2;height:17" coordorigin="3668,1990" coordsize="2,17">
              <v:shape style="position:absolute;left:3668;top:1990;width:2;height:17" coordorigin="3668,1990" coordsize="0,17" path="m3668,1990l3668,2007e" filled="false" stroked="true" strokeweight=".129pt" strokecolor="#050000">
                <v:path arrowok="t"/>
              </v:shape>
            </v:group>
            <v:group style="position:absolute;left:3701;top:2011;width:2;height:17" coordorigin="3701,2011" coordsize="2,17">
              <v:shape style="position:absolute;left:3701;top:2011;width:2;height:17" coordorigin="3701,2011" coordsize="0,17" path="m3701,2011l3701,2028e" filled="false" stroked="true" strokeweight=".127pt" strokecolor="#050000">
                <v:path arrowok="t"/>
              </v:shape>
            </v:group>
            <v:group style="position:absolute;left:3690;top:1975;width:6;height:3" coordorigin="3690,1975" coordsize="6,3">
              <v:shape style="position:absolute;left:3690;top:1975;width:6;height:3" coordorigin="3690,1975" coordsize="6,3" path="m3695,1978l3690,1975e" filled="false" stroked="true" strokeweight=".84pt" strokecolor="#050000">
                <v:path arrowok="t"/>
              </v:shape>
            </v:group>
            <v:group style="position:absolute;left:3705;top:1936;width:6;height:3" coordorigin="3705,1936" coordsize="6,3">
              <v:shape style="position:absolute;left:3705;top:1936;width:6;height:3" coordorigin="3705,1936" coordsize="6,3" path="m3710,1939l3705,1936e" filled="false" stroked="true" strokeweight=".84pt" strokecolor="#050000">
                <v:path arrowok="t"/>
              </v:shape>
            </v:group>
            <v:group style="position:absolute;left:3673;top:2032;width:2;height:17" coordorigin="3673,2032" coordsize="2,17">
              <v:shape style="position:absolute;left:3673;top:2032;width:2;height:17" coordorigin="3673,2032" coordsize="0,17" path="m3673,2032l3673,2048e" filled="false" stroked="true" strokeweight=".129pt" strokecolor="#050000">
                <v:path arrowok="t"/>
              </v:shape>
            </v:group>
            <v:group style="position:absolute;left:3670;top:2045;width:15;height:2" coordorigin="3670,2045" coordsize="15,2">
              <v:shape style="position:absolute;left:3670;top:2045;width:15;height:2" coordorigin="3670,2045" coordsize="15,0" path="m3670,2045l3684,2045e" filled="false" stroked="true" strokeweight=".259pt" strokecolor="#050000">
                <v:path arrowok="t"/>
              </v:shape>
            </v:group>
            <v:group style="position:absolute;left:3672;top:2017;width:3;height:8" coordorigin="3672,2017" coordsize="3,8">
              <v:shape style="position:absolute;left:3672;top:2017;width:3;height:8" coordorigin="3672,2017" coordsize="3,8" path="m3674,2024l3672,2017e" filled="false" stroked="true" strokeweight=".84pt" strokecolor="#050000">
                <v:path arrowok="t"/>
              </v:shape>
            </v:group>
            <v:group style="position:absolute;left:3663;top:2008;width:17;height:2" coordorigin="3663,2008" coordsize="17,2">
              <v:shape style="position:absolute;left:3663;top:2008;width:17;height:2" coordorigin="3663,2008" coordsize="17,0" path="m3663,2008l3680,2008e" filled="false" stroked="true" strokeweight=".13pt" strokecolor="#050000">
                <v:path arrowok="t"/>
              </v:shape>
            </v:group>
            <v:group style="position:absolute;left:3654;top:1877;width:3;height:13" coordorigin="3654,1877" coordsize="3,13">
              <v:shape style="position:absolute;left:3654;top:1877;width:3;height:13" coordorigin="3654,1877" coordsize="3,13" path="m3656,1890l3654,1877e" filled="false" stroked="true" strokeweight=".84pt" strokecolor="#050000">
                <v:path arrowok="t"/>
              </v:shape>
            </v:group>
            <v:group style="position:absolute;left:3650;top:1900;width:17;height:2" coordorigin="3650,1900" coordsize="17,2">
              <v:shape style="position:absolute;left:3650;top:1900;width:17;height:2" coordorigin="3650,1900" coordsize="17,0" path="m3650,1900l3667,1900e" filled="false" stroked="true" strokeweight=".258pt" strokecolor="#050000">
                <v:path arrowok="t"/>
              </v:shape>
            </v:group>
            <v:group style="position:absolute;left:3651;top:1846;width:3;height:32" coordorigin="3651,1846" coordsize="3,32">
              <v:shape style="position:absolute;left:3651;top:1846;width:3;height:32" coordorigin="3651,1846" coordsize="3,32" path="m3651,1846l3654,1877e" filled="false" stroked="true" strokeweight=".84pt" strokecolor="#050000">
                <v:path arrowok="t"/>
              </v:shape>
            </v:group>
            <v:group style="position:absolute;left:3648;top:1892;width:17;height:2" coordorigin="3648,1892" coordsize="17,2">
              <v:shape style="position:absolute;left:3648;top:1892;width:17;height:2" coordorigin="3648,1892" coordsize="17,0" path="m3648,1892l3665,1892e" filled="false" stroked="true" strokeweight=".258pt" strokecolor="#050000">
                <v:path arrowok="t"/>
              </v:shape>
            </v:group>
            <v:group style="position:absolute;left:3659;top:1898;width:3;height:6" coordorigin="3659,1898" coordsize="3,6">
              <v:shape style="position:absolute;left:3659;top:1898;width:3;height:6" coordorigin="3659,1898" coordsize="3,6" path="m3661,1903l3659,1898e" filled="false" stroked="true" strokeweight=".84pt" strokecolor="#050000">
                <v:path arrowok="t"/>
              </v:shape>
            </v:group>
            <v:group style="position:absolute;left:3672;top:1841;width:8;height:52" coordorigin="3672,1841" coordsize="8,52">
              <v:shape style="position:absolute;left:3672;top:1841;width:8;height:52" coordorigin="3672,1841" coordsize="8,52" path="m3672,1841l3677,1887,3679,1892e" filled="false" stroked="true" strokeweight=".84pt" strokecolor="#050000">
                <v:path arrowok="t"/>
              </v:shape>
            </v:group>
            <v:group style="position:absolute;left:3677;top:1874;width:3;height:11" coordorigin="3677,1874" coordsize="3,11">
              <v:shape style="position:absolute;left:3677;top:1874;width:3;height:11" coordorigin="3677,1874" coordsize="3,11" path="m3679,1885l3677,1874e" filled="false" stroked="true" strokeweight=".84pt" strokecolor="#050000">
                <v:path arrowok="t"/>
              </v:shape>
            </v:group>
            <v:group style="position:absolute;left:3698;top:2041;width:15;height:2" coordorigin="3698,2041" coordsize="15,2">
              <v:shape style="position:absolute;left:3698;top:2041;width:15;height:2" coordorigin="3698,2041" coordsize="15,0" path="m3698,2041l3713,2041e" filled="false" stroked="true" strokeweight=".129pt" strokecolor="#050000">
                <v:path arrowok="t"/>
              </v:shape>
            </v:group>
            <v:group style="position:absolute;left:3698;top:2004;width:3;height:16" coordorigin="3698,2004" coordsize="3,16">
              <v:shape style="position:absolute;left:3698;top:2004;width:3;height:16" coordorigin="3698,2004" coordsize="3,16" path="m3700,2019l3698,2004e" filled="false" stroked="true" strokeweight=".84pt" strokecolor="#050000">
                <v:path arrowok="t"/>
              </v:shape>
            </v:group>
            <v:group style="position:absolute;left:3697;top:2028;width:17;height:2" coordorigin="3697,2028" coordsize="17,2">
              <v:shape style="position:absolute;left:3697;top:2028;width:17;height:2" coordorigin="3697,2028" coordsize="17,0" path="m3697,2028l3714,2028e" filled="false" stroked="true" strokeweight=".646pt" strokecolor="#050000">
                <v:path arrowok="t"/>
              </v:shape>
            </v:group>
            <v:group style="position:absolute;left:3659;top:1898;width:6;height:3" coordorigin="3659,1898" coordsize="6,3">
              <v:shape style="position:absolute;left:3659;top:1898;width:6;height:3" coordorigin="3659,1898" coordsize="6,3" path="m3664,1900l3659,1898e" filled="false" stroked="true" strokeweight=".84pt" strokecolor="#050000">
                <v:path arrowok="t"/>
              </v:shape>
            </v:group>
            <v:group style="position:absolute;left:3704;top:1897;width:2;height:17" coordorigin="3704,1897" coordsize="2,17">
              <v:shape style="position:absolute;left:3704;top:1897;width:2;height:17" coordorigin="3704,1897" coordsize="0,17" path="m3704,1897l3704,1914e" filled="false" stroked="true" strokeweight=".13pt" strokecolor="#050000">
                <v:path arrowok="t"/>
              </v:shape>
            </v:group>
            <v:group style="position:absolute;left:3681;top:1884;width:2;height:17" coordorigin="3681,1884" coordsize="2,17">
              <v:shape style="position:absolute;left:3681;top:1884;width:2;height:17" coordorigin="3681,1884" coordsize="0,17" path="m3681,1884l3681,1901e" filled="false" stroked="true" strokeweight=".129pt" strokecolor="#050000">
                <v:path arrowok="t"/>
              </v:shape>
            </v:group>
            <v:group style="position:absolute;left:3700;top:1895;width:6;height:3" coordorigin="3700,1895" coordsize="6,3">
              <v:shape style="position:absolute;left:3700;top:1895;width:6;height:3" coordorigin="3700,1895" coordsize="6,3" path="m3700,1895l3705,1898e" filled="false" stroked="true" strokeweight=".84pt" strokecolor="#050000">
                <v:path arrowok="t"/>
              </v:shape>
            </v:group>
            <v:group style="position:absolute;left:3707;top:2035;width:2;height:15" coordorigin="3707,2035" coordsize="2,15">
              <v:shape style="position:absolute;left:3707;top:2035;width:2;height:15" coordorigin="3707,2035" coordsize="0,15" path="m3707,2035l3707,2050e" filled="false" stroked="true" strokeweight=".13pt" strokecolor="#050000">
                <v:path arrowok="t"/>
              </v:shape>
            </v:group>
            <v:group style="position:absolute;left:3678;top:2035;width:2;height:15" coordorigin="3678,2035" coordsize="2,15">
              <v:shape style="position:absolute;left:3678;top:2035;width:2;height:15" coordorigin="3678,2035" coordsize="0,15" path="m3678,2035l3678,2050e" filled="false" stroked="true" strokeweight=".129pt" strokecolor="#050000">
                <v:path arrowok="t"/>
              </v:shape>
            </v:group>
            <v:group style="position:absolute;left:3664;top:2004;width:8;height:3" coordorigin="3664,2004" coordsize="8,3">
              <v:shape style="position:absolute;left:3664;top:2004;width:8;height:3" coordorigin="3664,2004" coordsize="8,3" path="m3664,2004l3672,2006e" filled="false" stroked="true" strokeweight=".84pt" strokecolor="#050000">
                <v:path arrowok="t"/>
              </v:shape>
            </v:group>
            <v:group style="position:absolute;left:3651;top:1999;width:6;height:3" coordorigin="3651,1999" coordsize="6,3">
              <v:shape style="position:absolute;left:3651;top:1999;width:6;height:3" coordorigin="3651,1999" coordsize="6,3" path="m3651,1999l3656,2001e" filled="false" stroked="true" strokeweight=".84pt" strokecolor="#050000">
                <v:path arrowok="t"/>
              </v:shape>
            </v:group>
            <v:group style="position:absolute;left:3656;top:2001;width:8;height:3" coordorigin="3656,2001" coordsize="8,3">
              <v:shape style="position:absolute;left:3656;top:2001;width:8;height:3" coordorigin="3656,2001" coordsize="8,3" path="m3664,2004l3659,2004,3656,2001e" filled="false" stroked="true" strokeweight=".84pt" strokecolor="#050000">
                <v:path arrowok="t"/>
              </v:shape>
            </v:group>
            <v:group style="position:absolute;left:3659;top:1993;width:8;height:6" coordorigin="3659,1993" coordsize="8,6">
              <v:shape style="position:absolute;left:3659;top:1993;width:8;height:6" coordorigin="3659,1993" coordsize="8,6" path="m3661,1996l3667,1999,3659,1993e" filled="false" stroked="true" strokeweight=".84pt" strokecolor="#050000">
                <v:path arrowok="t"/>
              </v:shape>
            </v:group>
            <v:group style="position:absolute;left:3661;top:1996;width:6;height:3" coordorigin="3661,1996" coordsize="6,3">
              <v:shape style="position:absolute;left:3661;top:1996;width:6;height:3" coordorigin="3661,1996" coordsize="6,3" path="m3661,1996l3667,1999e" filled="false" stroked="true" strokeweight=".84pt" strokecolor="#050000">
                <v:path arrowok="t"/>
              </v:shape>
            </v:group>
            <v:group style="position:absolute;left:3681;top:2037;width:2;height:17" coordorigin="3681,2037" coordsize="2,17">
              <v:shape style="position:absolute;left:3681;top:2037;width:2;height:17" coordorigin="3681,2037" coordsize="0,17" path="m3681,2037l3681,2054e" filled="false" stroked="true" strokeweight=".129pt" strokecolor="#050000">
                <v:path arrowok="t"/>
              </v:shape>
            </v:group>
            <v:group style="position:absolute;left:3681;top:2026;width:2;height:17" coordorigin="3681,2026" coordsize="2,17">
              <v:shape style="position:absolute;left:3681;top:2026;width:2;height:17" coordorigin="3681,2026" coordsize="0,17" path="m3681,2026l3681,2043e" filled="false" stroked="true" strokeweight=".129pt" strokecolor="#050000">
                <v:path arrowok="t"/>
              </v:shape>
            </v:group>
            <v:group style="position:absolute;left:3678;top:2021;width:2;height:17" coordorigin="3678,2021" coordsize="2,17">
              <v:shape style="position:absolute;left:3678;top:2021;width:2;height:17" coordorigin="3678,2021" coordsize="0,17" path="m3678,2021l3678,2038e" filled="false" stroked="true" strokeweight=".129pt" strokecolor="#050000">
                <v:path arrowok="t"/>
              </v:shape>
            </v:group>
            <v:group style="position:absolute;left:3678;top:2034;width:2;height:17" coordorigin="3678,2034" coordsize="2,17">
              <v:shape style="position:absolute;left:3678;top:2034;width:2;height:17" coordorigin="3678,2034" coordsize="0,17" path="m3678,2034l3678,2051e" filled="false" stroked="true" strokeweight=".129pt" strokecolor="#050000">
                <v:path arrowok="t"/>
              </v:shape>
            </v:group>
            <v:group style="position:absolute;left:3651;top:2009;width:3;height:8" coordorigin="3651,2009" coordsize="3,8">
              <v:shape style="position:absolute;left:3651;top:2009;width:3;height:8" coordorigin="3651,2009" coordsize="3,8" path="m3654,2009l3651,2011,3651,2014,3654,2017e" filled="false" stroked="true" strokeweight=".84pt" strokecolor="#050000">
                <v:path arrowok="t"/>
              </v:shape>
            </v:group>
            <v:group style="position:absolute;left:3673;top:1998;width:2;height:17" coordorigin="3673,1998" coordsize="2,17">
              <v:shape style="position:absolute;left:3673;top:1998;width:2;height:17" coordorigin="3673,1998" coordsize="0,17" path="m3673,1998l3673,2015e" filled="false" stroked="true" strokeweight=".129pt" strokecolor="#050000">
                <v:path arrowok="t"/>
              </v:shape>
            </v:group>
            <v:group style="position:absolute;left:3673;top:2032;width:2;height:17" coordorigin="3673,2032" coordsize="2,17">
              <v:shape style="position:absolute;left:3673;top:2032;width:2;height:17" coordorigin="3673,2032" coordsize="0,17" path="m3673,2032l3673,2048e" filled="false" stroked="true" strokeweight=".129pt" strokecolor="#050000">
                <v:path arrowok="t"/>
              </v:shape>
            </v:group>
            <v:group style="position:absolute;left:3673;top:2019;width:2;height:17" coordorigin="3673,2019" coordsize="2,17">
              <v:shape style="position:absolute;left:3673;top:2019;width:2;height:17" coordorigin="3673,2019" coordsize="0,17" path="m3673,2019l3673,2035e" filled="false" stroked="true" strokeweight=".129pt" strokecolor="#050000">
                <v:path arrowok="t"/>
              </v:shape>
            </v:group>
            <v:group style="position:absolute;left:3673;top:2024;width:2;height:17" coordorigin="3673,2024" coordsize="2,17">
              <v:shape style="position:absolute;left:3673;top:2024;width:2;height:17" coordorigin="3673,2024" coordsize="0,17" path="m3673,2024l3673,2041e" filled="false" stroked="true" strokeweight=".129pt" strokecolor="#050000">
                <v:path arrowok="t"/>
              </v:shape>
            </v:group>
            <v:group style="position:absolute;left:3699;top:2034;width:2;height:17" coordorigin="3699,2034" coordsize="2,17">
              <v:shape style="position:absolute;left:3699;top:2034;width:2;height:17" coordorigin="3699,2034" coordsize="0,17" path="m3699,2034l3699,2051e" filled="false" stroked="true" strokeweight=".13pt" strokecolor="#050000">
                <v:path arrowok="t"/>
              </v:shape>
            </v:group>
            <v:group style="position:absolute;left:3681;top:2037;width:2;height:17" coordorigin="3681,2037" coordsize="2,17">
              <v:shape style="position:absolute;left:3681;top:2037;width:2;height:17" coordorigin="3681,2037" coordsize="0,17" path="m3681,2037l3681,2054e" filled="false" stroked="true" strokeweight=".129pt" strokecolor="#050000">
                <v:path arrowok="t"/>
              </v:shape>
            </v:group>
            <v:group style="position:absolute;left:3698;top:2037;width:3;height:3" coordorigin="3698,2037" coordsize="3,3">
              <v:shape style="position:absolute;left:3698;top:2037;width:3;height:3" coordorigin="3698,2037" coordsize="3,3" path="m3698,2040l3700,2037e" filled="false" stroked="true" strokeweight=".84pt" strokecolor="#050000">
                <v:path arrowok="t"/>
              </v:shape>
            </v:group>
            <v:group style="position:absolute;left:3689;top:2028;width:17;height:2" coordorigin="3689,2028" coordsize="17,2">
              <v:shape style="position:absolute;left:3689;top:2028;width:17;height:2" coordorigin="3689,2028" coordsize="17,0" path="m3689,2028l3706,2028e" filled="false" stroked="true" strokeweight=".129pt" strokecolor="#050000">
                <v:path arrowok="t"/>
              </v:shape>
            </v:group>
            <v:group style="position:absolute;left:3698;top:2035;width:3;height:3" coordorigin="3698,2035" coordsize="3,3">
              <v:shape style="position:absolute;left:3698;top:2035;width:3;height:3" coordorigin="3698,2035" coordsize="3,3" path="m3698,2037l3700,2035e" filled="false" stroked="true" strokeweight=".84pt" strokecolor="#050000">
                <v:path arrowok="t"/>
              </v:shape>
            </v:group>
            <v:group style="position:absolute;left:3698;top:2030;width:3;height:3" coordorigin="3698,2030" coordsize="3,3">
              <v:shape style="position:absolute;left:3698;top:2030;width:3;height:3" coordorigin="3698,2030" coordsize="3,3" path="m3698,2032l3700,2030e" filled="false" stroked="true" strokeweight=".84pt" strokecolor="#050000">
                <v:path arrowok="t"/>
              </v:shape>
            </v:group>
            <v:group style="position:absolute;left:3698;top:2032;width:3;height:3" coordorigin="3698,2032" coordsize="3,3">
              <v:shape style="position:absolute;left:3698;top:2032;width:3;height:3" coordorigin="3698,2032" coordsize="3,3" path="m3698,2035l3700,2032e" filled="false" stroked="true" strokeweight=".84pt" strokecolor="#050000">
                <v:path arrowok="t"/>
              </v:shape>
            </v:group>
            <v:group style="position:absolute;left:3699;top:2034;width:2;height:17" coordorigin="3699,2034" coordsize="2,17">
              <v:shape style="position:absolute;left:3699;top:2034;width:2;height:17" coordorigin="3699,2034" coordsize="0,17" path="m3699,2034l3699,2051e" filled="false" stroked="true" strokeweight=".13pt" strokecolor="#050000">
                <v:path arrowok="t"/>
              </v:shape>
            </v:group>
            <v:group style="position:absolute;left:3701;top:2029;width:2;height:17" coordorigin="3701,2029" coordsize="2,17">
              <v:shape style="position:absolute;left:3701;top:2029;width:2;height:17" coordorigin="3701,2029" coordsize="0,17" path="m3701,2029l3701,2046e" filled="false" stroked="true" strokeweight=".128pt" strokecolor="#050000">
                <v:path arrowok="t"/>
              </v:shape>
            </v:group>
            <v:group style="position:absolute;left:3701;top:2026;width:2;height:17" coordorigin="3701,2026" coordsize="2,17">
              <v:shape style="position:absolute;left:3701;top:2026;width:2;height:17" coordorigin="3701,2026" coordsize="0,17" path="m3701,2026l3701,2043e" filled="false" stroked="true" strokeweight=".128pt" strokecolor="#050000">
                <v:path arrowok="t"/>
              </v:shape>
            </v:group>
            <v:group style="position:absolute;left:3701;top:2021;width:2;height:17" coordorigin="3701,2021" coordsize="2,17">
              <v:shape style="position:absolute;left:3701;top:2021;width:2;height:17" coordorigin="3701,2021" coordsize="0,17" path="m3701,2021l3701,2038e" filled="false" stroked="true" strokeweight=".128pt" strokecolor="#050000">
                <v:path arrowok="t"/>
              </v:shape>
            </v:group>
            <v:group style="position:absolute;left:3701;top:2024;width:2;height:17" coordorigin="3701,2024" coordsize="2,17">
              <v:shape style="position:absolute;left:3701;top:2024;width:2;height:17" coordorigin="3701,2024" coordsize="0,17" path="m3701,2024l3701,2041e" filled="false" stroked="true" strokeweight=".128pt" strokecolor="#050000">
                <v:path arrowok="t"/>
              </v:shape>
            </v:group>
            <v:group style="position:absolute;left:3699;top:2019;width:2;height:17" coordorigin="3699,2019" coordsize="2,17">
              <v:shape style="position:absolute;left:3699;top:2019;width:2;height:17" coordorigin="3699,2019" coordsize="0,17" path="m3699,2019l3699,2035e" filled="false" stroked="true" strokeweight=".13pt" strokecolor="#050000">
                <v:path arrowok="t"/>
              </v:shape>
            </v:group>
            <v:group style="position:absolute;left:3701;top:2024;width:2;height:17" coordorigin="3701,2024" coordsize="2,17">
              <v:shape style="position:absolute;left:3701;top:2024;width:2;height:17" coordorigin="3701,2024" coordsize="0,17" path="m3701,2024l3701,2041e" filled="false" stroked="true" strokeweight=".128pt" strokecolor="#050000">
                <v:path arrowok="t"/>
              </v:shape>
            </v:group>
            <v:group style="position:absolute;left:3701;top:2029;width:2;height:17" coordorigin="3701,2029" coordsize="2,17">
              <v:shape style="position:absolute;left:3701;top:2029;width:2;height:17" coordorigin="3701,2029" coordsize="0,17" path="m3701,2029l3701,2046e" filled="false" stroked="true" strokeweight=".128pt" strokecolor="#050000">
                <v:path arrowok="t"/>
              </v:shape>
            </v:group>
            <v:group style="position:absolute;left:3701;top:2026;width:2;height:17" coordorigin="3701,2026" coordsize="2,17">
              <v:shape style="position:absolute;left:3701;top:2026;width:2;height:17" coordorigin="3701,2026" coordsize="0,17" path="m3701,2026l3701,2043e" filled="false" stroked="true" strokeweight=".128pt" strokecolor="#050000">
                <v:path arrowok="t"/>
              </v:shape>
            </v:group>
            <v:group style="position:absolute;left:3701;top:2021;width:2;height:17" coordorigin="3701,2021" coordsize="2,17">
              <v:shape style="position:absolute;left:3701;top:2021;width:2;height:17" coordorigin="3701,2021" coordsize="0,17" path="m3701,2021l3701,2038e" filled="false" stroked="true" strokeweight=".128pt" strokecolor="#050000">
                <v:path arrowok="t"/>
              </v:shape>
            </v:group>
            <v:group style="position:absolute;left:3701;top:2019;width:2;height:17" coordorigin="3701,2019" coordsize="2,17">
              <v:shape style="position:absolute;left:3701;top:2019;width:2;height:17" coordorigin="3701,2019" coordsize="0,17" path="m3701,2019l3701,2035e" filled="false" stroked="true" strokeweight=".128pt" strokecolor="#050000">
                <v:path arrowok="t"/>
              </v:shape>
            </v:group>
            <v:group style="position:absolute;left:3701;top:2016;width:2;height:17" coordorigin="3701,2016" coordsize="2,17">
              <v:shape style="position:absolute;left:3701;top:2016;width:2;height:17" coordorigin="3701,2016" coordsize="0,17" path="m3701,2016l3701,2033e" filled="false" stroked="true" strokeweight=".128pt" strokecolor="#050000">
                <v:path arrowok="t"/>
              </v:shape>
            </v:group>
            <v:group style="position:absolute;left:3701;top:2034;width:2;height:17" coordorigin="3701,2034" coordsize="2,17">
              <v:shape style="position:absolute;left:3701;top:2034;width:2;height:17" coordorigin="3701,2034" coordsize="0,17" path="m3701,2034l3701,2051e" filled="false" stroked="true" strokeweight=".128pt" strokecolor="#050000">
                <v:path arrowok="t"/>
              </v:shape>
            </v:group>
            <v:group style="position:absolute;left:3704;top:2032;width:2;height:17" coordorigin="3704,2032" coordsize="2,17">
              <v:shape style="position:absolute;left:3704;top:2032;width:2;height:17" coordorigin="3704,2032" coordsize="0,17" path="m3704,2032l3704,2048e" filled="false" stroked="true" strokeweight=".13pt" strokecolor="#050000">
                <v:path arrowok="t"/>
              </v:shape>
            </v:group>
            <v:group style="position:absolute;left:3716;top:1988;width:3;height:6" coordorigin="3716,1988" coordsize="3,6">
              <v:shape style="position:absolute;left:3716;top:1988;width:3;height:6" coordorigin="3716,1988" coordsize="3,6" path="m3716,1993l3718,1991,3716,1988e" filled="false" stroked="true" strokeweight=".84pt" strokecolor="#050000">
                <v:path arrowok="t"/>
              </v:shape>
            </v:group>
            <v:group style="position:absolute;left:3707;top:2033;width:2;height:15" coordorigin="3707,2033" coordsize="2,15">
              <v:shape style="position:absolute;left:3707;top:2033;width:2;height:15" coordorigin="3707,2033" coordsize="0,15" path="m3707,2033l3707,2047e" filled="false" stroked="true" strokeweight=".13pt" strokecolor="#050000">
                <v:path arrowok="t"/>
              </v:shape>
            </v:group>
            <v:group style="position:absolute;left:3653;top:1907;width:17;height:2" coordorigin="3653,1907" coordsize="17,2">
              <v:shape style="position:absolute;left:3653;top:1907;width:17;height:2" coordorigin="3653,1907" coordsize="17,0" path="m3653,1907l3670,1907e" filled="false" stroked="true" strokeweight=".13pt" strokecolor="#050000">
                <v:path arrowok="t"/>
              </v:shape>
            </v:group>
            <v:group style="position:absolute;left:3732;top:1925;width:2;height:17" coordorigin="3732,1925" coordsize="2,17">
              <v:shape style="position:absolute;left:3732;top:1925;width:2;height:17" coordorigin="3732,1925" coordsize="0,17" path="m3732,1925l3732,1942e" filled="false" stroked="true" strokeweight=".13pt" strokecolor="#050000">
                <v:path arrowok="t"/>
              </v:shape>
            </v:group>
            <v:group style="position:absolute;left:3665;top:1892;width:2;height:17" coordorigin="3665,1892" coordsize="2,17">
              <v:shape style="position:absolute;left:3665;top:1892;width:2;height:17" coordorigin="3665,1892" coordsize="0,17" path="m3665,1892l3665,1909e" filled="false" stroked="true" strokeweight=".13pt" strokecolor="#050000">
                <v:path arrowok="t"/>
              </v:shape>
            </v:group>
            <v:group style="position:absolute;left:3726;top:1934;width:3;height:8" coordorigin="3726,1934" coordsize="3,8">
              <v:shape style="position:absolute;left:3726;top:1934;width:3;height:8" coordorigin="3726,1934" coordsize="3,8" path="m3729,1942l3726,1936,3726,1934e" filled="false" stroked="true" strokeweight=".84pt" strokecolor="#050000">
                <v:path arrowok="t"/>
              </v:shape>
            </v:group>
            <v:group style="position:absolute;left:3638;top:1986;width:6;height:6" coordorigin="3638,1986" coordsize="6,6">
              <v:shape style="position:absolute;left:3638;top:1986;width:6;height:6" coordorigin="3638,1986" coordsize="6,6" path="m3638,1986l3641,1986,3643,1991e" filled="false" stroked="true" strokeweight=".84pt" strokecolor="#050000">
                <v:path arrowok="t"/>
              </v:shape>
            </v:group>
            <v:group style="position:absolute;left:3725;top:1915;width:2;height:17" coordorigin="3725,1915" coordsize="2,17">
              <v:shape style="position:absolute;left:3725;top:1915;width:2;height:17" coordorigin="3725,1915" coordsize="0,17" path="m3725,1915l3725,1932e" filled="false" stroked="true" strokeweight=".13pt" strokecolor="#050000">
                <v:path arrowok="t"/>
              </v:shape>
            </v:group>
            <v:group style="position:absolute;left:3635;top:1992;width:17;height:2" coordorigin="3635,1992" coordsize="17,2">
              <v:shape style="position:absolute;left:3635;top:1992;width:17;height:2" coordorigin="3635,1992" coordsize="17,0" path="m3635,1992l3652,1992e" filled="false" stroked="true" strokeweight=".129pt" strokecolor="#050000">
                <v:path arrowok="t"/>
              </v:shape>
            </v:group>
            <v:group style="position:absolute;left:3721;top:1918;width:3;height:6" coordorigin="3721,1918" coordsize="3,6">
              <v:shape style="position:absolute;left:3721;top:1918;width:3;height:6" coordorigin="3721,1918" coordsize="3,6" path="m3723,1923l3721,1918e" filled="false" stroked="true" strokeweight=".84pt" strokecolor="#050000">
                <v:path arrowok="t"/>
              </v:shape>
            </v:group>
            <v:group style="position:absolute;left:3643;top:1993;width:6;height:6" coordorigin="3643,1993" coordsize="6,6">
              <v:shape style="position:absolute;left:3643;top:1993;width:6;height:6" coordorigin="3643,1993" coordsize="6,6" path="m3643,1993l3646,1996,3648,1999e" filled="false" stroked="true" strokeweight=".84pt" strokecolor="#050000">
                <v:path arrowok="t"/>
              </v:shape>
            </v:group>
            <v:group style="position:absolute;left:3722;top:1910;width:2;height:17" coordorigin="3722,1910" coordsize="2,17">
              <v:shape style="position:absolute;left:3722;top:1910;width:2;height:17" coordorigin="3722,1910" coordsize="0,17" path="m3722,1910l3722,1927e" filled="false" stroked="true" strokeweight=".128pt" strokecolor="#050000">
                <v:path arrowok="t"/>
              </v:shape>
            </v:group>
            <v:group style="position:absolute;left:3650;top:1990;width:2;height:17" coordorigin="3650,1990" coordsize="2,17">
              <v:shape style="position:absolute;left:3650;top:1990;width:2;height:17" coordorigin="3650,1990" coordsize="0,17" path="m3650,1990l3650,2007e" filled="false" stroked="true" strokeweight=".13pt" strokecolor="#050000">
                <v:path arrowok="t"/>
              </v:shape>
            </v:group>
            <v:group style="position:absolute;left:3718;top:1913;width:3;height:6" coordorigin="3718,1913" coordsize="3,6">
              <v:shape style="position:absolute;left:3718;top:1913;width:3;height:6" coordorigin="3718,1913" coordsize="3,6" path="m3721,1918l3718,1913e" filled="false" stroked="true" strokeweight=".84pt" strokecolor="#050000">
                <v:path arrowok="t"/>
              </v:shape>
            </v:group>
            <v:group style="position:absolute;left:3700;top:1895;width:6;height:3" coordorigin="3700,1895" coordsize="6,3">
              <v:shape style="position:absolute;left:3700;top:1895;width:6;height:3" coordorigin="3700,1895" coordsize="6,3" path="m3705,1898l3700,1895e" filled="false" stroked="true" strokeweight=".84pt" strokecolor="#050000">
                <v:path arrowok="t"/>
              </v:shape>
            </v:group>
            <v:group style="position:absolute;left:3713;top:1908;width:6;height:6" coordorigin="3713,1908" coordsize="6,6">
              <v:shape style="position:absolute;left:3713;top:1908;width:6;height:6" coordorigin="3713,1908" coordsize="6,6" path="m3718,1913l3716,1913,3713,1908e" filled="false" stroked="true" strokeweight=".84pt" strokecolor="#050000">
                <v:path arrowok="t"/>
              </v:shape>
            </v:group>
            <v:group style="position:absolute;left:3676;top:1993;width:2;height:17" coordorigin="3676,1993" coordsize="2,17">
              <v:shape style="position:absolute;left:3676;top:1993;width:2;height:17" coordorigin="3676,1993" coordsize="0,17" path="m3676,1993l3676,2010e" filled="false" stroked="true" strokeweight=".13pt" strokecolor="#050000">
                <v:path arrowok="t"/>
              </v:shape>
            </v:group>
            <v:group style="position:absolute;left:3660;top:1988;width:2;height:17" coordorigin="3660,1988" coordsize="2,17">
              <v:shape style="position:absolute;left:3660;top:1988;width:2;height:17" coordorigin="3660,1988" coordsize="0,17" path="m3660,1988l3660,2004e" filled="false" stroked="true" strokeweight=".129pt" strokecolor="#050000">
                <v:path arrowok="t"/>
              </v:shape>
            </v:group>
            <v:group style="position:absolute;left:3696;top:1894;width:2;height:17" coordorigin="3696,1894" coordsize="2,17">
              <v:shape style="position:absolute;left:3696;top:1894;width:2;height:17" coordorigin="3696,1894" coordsize="0,17" path="m3696,1894l3696,1911e" filled="false" stroked="true" strokeweight=".13pt" strokecolor="#050000">
                <v:path arrowok="t"/>
              </v:shape>
            </v:group>
            <v:group style="position:absolute;left:3666;top:1999;width:8;height:3" coordorigin="3666,1999" coordsize="8,3">
              <v:shape style="position:absolute;left:3666;top:1999;width:8;height:3" coordorigin="3666,1999" coordsize="8,3" path="m3666,1999l3674,2001e" filled="false" stroked="true" strokeweight=".84pt" strokecolor="#050000">
                <v:path arrowok="t"/>
              </v:shape>
            </v:group>
            <v:group style="position:absolute;left:3701;top:1894;width:2;height:17" coordorigin="3701,1894" coordsize="2,17">
              <v:shape style="position:absolute;left:3701;top:1894;width:2;height:17" coordorigin="3701,1894" coordsize="0,17" path="m3701,1894l3701,1911e" filled="false" stroked="true" strokeweight=".388pt" strokecolor="#050000">
                <v:path arrowok="t"/>
              </v:shape>
            </v:group>
            <v:group style="position:absolute;left:3659;top:1993;width:8;height:6" coordorigin="3659,1993" coordsize="8,6">
              <v:shape style="position:absolute;left:3659;top:1993;width:8;height:6" coordorigin="3659,1993" coordsize="8,6" path="m3659,1993l3666,1999e" filled="false" stroked="true" strokeweight=".84pt" strokecolor="#050000">
                <v:path arrowok="t"/>
              </v:shape>
            </v:group>
            <v:group style="position:absolute;left:3707;top:1894;width:2;height:17" coordorigin="3707,1894" coordsize="2,17">
              <v:shape style="position:absolute;left:3707;top:1894;width:2;height:17" coordorigin="3707,1894" coordsize="0,17" path="m3707,1894l3707,1911e" filled="false" stroked="true" strokeweight=".13pt" strokecolor="#050000">
                <v:path arrowok="t"/>
              </v:shape>
            </v:group>
            <v:group style="position:absolute;left:3720;top:1944;width:2;height:17" coordorigin="3720,1944" coordsize="2,17">
              <v:shape style="position:absolute;left:3720;top:1944;width:2;height:17" coordorigin="3720,1944" coordsize="0,17" path="m3720,1944l3720,1960e" filled="false" stroked="true" strokeweight=".13pt" strokecolor="#050000">
                <v:path arrowok="t"/>
              </v:shape>
            </v:group>
            <v:group style="position:absolute;left:3655;top:1868;width:2;height:17" coordorigin="3655,1868" coordsize="2,17">
              <v:shape style="position:absolute;left:3655;top:1868;width:2;height:17" coordorigin="3655,1868" coordsize="0,17" path="m3655,1868l3655,1885e" filled="false" stroked="true" strokeweight=".13pt" strokecolor="#050000">
                <v:path arrowok="t"/>
              </v:shape>
            </v:group>
            <v:group style="position:absolute;left:3656;top:1885;width:24;height:8" coordorigin="3656,1885" coordsize="24,8">
              <v:shape style="position:absolute;left:3656;top:1885;width:24;height:8" coordorigin="3656,1885" coordsize="24,8" path="m3656,1890l3659,1890,3659,1892,3669,1892,3669,1890,3677,1890,3677,1887,3679,1887,3679,1885e" filled="false" stroked="true" strokeweight=".84pt" strokecolor="#050000">
                <v:path arrowok="t"/>
              </v:shape>
            </v:group>
            <v:group style="position:absolute;left:3655;top:1868;width:2;height:17" coordorigin="3655,1868" coordsize="2,17">
              <v:shape style="position:absolute;left:3655;top:1868;width:2;height:17" coordorigin="3655,1868" coordsize="0,17" path="m3655,1868l3655,1885e" filled="false" stroked="true" strokeweight=".13pt" strokecolor="#050000">
                <v:path arrowok="t"/>
              </v:shape>
            </v:group>
            <v:group style="position:absolute;left:3674;top:1872;width:3;height:3" coordorigin="3674,1872" coordsize="3,3">
              <v:shape style="position:absolute;left:3674;top:1872;width:3;height:3" coordorigin="3674,1872" coordsize="3,3" path="m3674,1872l3677,1874e" filled="false" stroked="true" strokeweight=".84pt" strokecolor="#050000">
                <v:path arrowok="t"/>
              </v:shape>
            </v:group>
            <v:group style="position:absolute;left:3654;top:1877;width:24;height:3" coordorigin="3654,1877" coordsize="24,3">
              <v:shape style="position:absolute;left:3654;top:1877;width:24;height:3" coordorigin="3654,1877" coordsize="24,3" path="m3677,1877l3674,1877,3672,1879,3654,1879,3654,1877e" filled="false" stroked="true" strokeweight=".84pt" strokecolor="#050000">
                <v:path arrowok="t"/>
              </v:shape>
            </v:group>
            <v:group style="position:absolute;left:3668;top:1876;width:17;height:2" coordorigin="3668,1876" coordsize="17,2">
              <v:shape style="position:absolute;left:3668;top:1876;width:17;height:2" coordorigin="3668,1876" coordsize="17,0" path="m3668,1876l3685,1876e" filled="false" stroked="true" strokeweight=".128pt" strokecolor="#050000">
                <v:path arrowok="t"/>
              </v:shape>
            </v:group>
            <v:group style="position:absolute;left:3677;top:2048;width:8;height:16" coordorigin="3677,2048" coordsize="8,16">
              <v:shape style="position:absolute;left:3677;top:2048;width:8;height:16" coordorigin="3677,2048" coordsize="8,16" path="m3685,2063l3685,2061,3682,2061,3682,2058,3679,2055,3679,2053,3677,2050,3677,2048e" filled="false" stroked="true" strokeweight=".72pt" strokecolor="#050000">
                <v:path arrowok="t"/>
              </v:shape>
            </v:group>
            <v:group style="position:absolute;left:3687;top:2061;width:13;height:3" coordorigin="3687,2061" coordsize="13,3">
              <v:shape style="position:absolute;left:3687;top:2061;width:13;height:3" coordorigin="3687,2061" coordsize="13,3" path="m3700,2061l3698,2063,3687,2063e" filled="false" stroked="true" strokeweight=".72pt" strokecolor="#050000">
                <v:path arrowok="t"/>
              </v:shape>
            </v:group>
            <v:group style="position:absolute;left:3700;top:2043;width:6;height:19" coordorigin="3700,2043" coordsize="6,19">
              <v:shape style="position:absolute;left:3700;top:2043;width:6;height:19" coordorigin="3700,2043" coordsize="6,19" path="m3705,2043l3705,2053,3703,2053,3703,2058,3700,2061e" filled="false" stroked="true" strokeweight=".72pt" strokecolor="#050000">
                <v:path arrowok="t"/>
              </v:shape>
            </v:group>
            <v:group style="position:absolute;left:3655;top:2008;width:2;height:17" coordorigin="3655,2008" coordsize="2,17">
              <v:shape style="position:absolute;left:3655;top:2008;width:2;height:17" coordorigin="3655,2008" coordsize="0,17" path="m3655,2008l3655,2025e" filled="false" stroked="true" strokeweight=".13pt" strokecolor="#050000">
                <v:path arrowok="t"/>
              </v:shape>
            </v:group>
            <v:group style="position:absolute;left:3677;top:2043;width:21;height:3" coordorigin="3677,2043" coordsize="21,3">
              <v:shape style="position:absolute;left:3677;top:2043;width:21;height:3" coordorigin="3677,2043" coordsize="21,3" path="m3698,2043l3695,2043,3695,2045,3677,2045,3677,2043e" filled="false" stroked="true" strokeweight=".84pt" strokecolor="#050000">
                <v:path arrowok="t"/>
              </v:shape>
            </v:group>
            <v:group style="position:absolute;left:3717;top:1980;width:2;height:17" coordorigin="3717,1980" coordsize="2,17">
              <v:shape style="position:absolute;left:3717;top:1980;width:2;height:17" coordorigin="3717,1980" coordsize="0,17" path="m3717,1980l3717,1997e" filled="false" stroked="true" strokeweight=".13pt" strokecolor="#050000">
                <v:path arrowok="t"/>
              </v:shape>
            </v:group>
            <v:group style="position:absolute;left:3673;top:2016;width:2;height:17" coordorigin="3673,2016" coordsize="2,17">
              <v:shape style="position:absolute;left:3673;top:2016;width:2;height:17" coordorigin="3673,2016" coordsize="0,17" path="m3673,2016l3673,2033e" filled="false" stroked="true" strokeweight=".129pt" strokecolor="#050000">
                <v:path arrowok="t"/>
              </v:shape>
            </v:group>
            <v:group style="position:absolute;left:3689;top:2002;width:17;height:2" coordorigin="3689,2002" coordsize="17,2">
              <v:shape style="position:absolute;left:3689;top:2002;width:17;height:2" coordorigin="3689,2002" coordsize="17,0" path="m3689,2002l3706,2002e" filled="false" stroked="true" strokeweight=".131pt" strokecolor="#050000">
                <v:path arrowok="t"/>
              </v:shape>
            </v:group>
            <v:group style="position:absolute;left:3672;top:2022;width:6;height:8" coordorigin="3672,2022" coordsize="6,8">
              <v:shape style="position:absolute;left:3672;top:2022;width:6;height:8" coordorigin="3672,2022" coordsize="6,8" path="m3677,2030l3674,2027,3672,2027,3672,2024,3672,2022e" filled="false" stroked="true" strokeweight=".84pt" strokecolor="#050000">
                <v:path arrowok="t"/>
              </v:shape>
            </v:group>
            <v:group style="position:absolute;left:3663;top:2031;width:17;height:2" coordorigin="3663,2031" coordsize="17,2">
              <v:shape style="position:absolute;left:3663;top:2031;width:17;height:2" coordorigin="3663,2031" coordsize="17,0" path="m3663,2031l3680,2031e" filled="false" stroked="true" strokeweight=".13pt" strokecolor="#050000">
                <v:path arrowok="t"/>
              </v:shape>
            </v:group>
            <v:group style="position:absolute;left:3663;top:2027;width:17;height:2" coordorigin="3663,2027" coordsize="17,2">
              <v:shape style="position:absolute;left:3663;top:2027;width:17;height:2" coordorigin="3663,2027" coordsize="17,0" path="m3663,2027l3680,2027e" filled="false" stroked="true" strokeweight=".259pt" strokecolor="#050000">
                <v:path arrowok="t"/>
              </v:shape>
            </v:group>
            <v:group style="position:absolute;left:3672;top:2030;width:8;height:6" coordorigin="3672,2030" coordsize="8,6">
              <v:shape style="position:absolute;left:3672;top:2030;width:8;height:6" coordorigin="3672,2030" coordsize="8,6" path="m3679,2035l3677,2032,3672,2032,3672,2030e" filled="false" stroked="true" strokeweight=".84pt" strokecolor="#050000">
                <v:path arrowok="t"/>
              </v:shape>
            </v:group>
            <v:group style="position:absolute;left:3672;top:2032;width:8;height:6" coordorigin="3672,2032" coordsize="8,6">
              <v:shape style="position:absolute;left:3672;top:2032;width:8;height:6" coordorigin="3672,2032" coordsize="8,6" path="m3679,2037l3677,2035,3672,2035,3672,2032e" filled="false" stroked="true" strokeweight=".84pt" strokecolor="#050000">
                <v:path arrowok="t"/>
              </v:shape>
            </v:group>
            <v:group style="position:absolute;left:3672;top:2032;width:8;height:8" coordorigin="3672,2032" coordsize="8,8">
              <v:shape style="position:absolute;left:3672;top:2032;width:8;height:8" coordorigin="3672,2032" coordsize="8,8" path="m3679,2040l3677,2037,3672,2037,3672,2035,3672,2032e" filled="false" stroked="true" strokeweight=".84pt" strokecolor="#050000">
                <v:path arrowok="t"/>
              </v:shape>
            </v:group>
            <v:group style="position:absolute;left:3663;top:2037;width:17;height:2" coordorigin="3663,2037" coordsize="17,2">
              <v:shape style="position:absolute;left:3663;top:2037;width:17;height:2" coordorigin="3663,2037" coordsize="17,0" path="m3663,2037l3680,2037e" filled="false" stroked="true" strokeweight=".259pt" strokecolor="#050000">
                <v:path arrowok="t"/>
              </v:shape>
            </v:group>
            <v:group style="position:absolute;left:3701;top:2032;width:2;height:17" coordorigin="3701,2032" coordsize="2,17">
              <v:shape style="position:absolute;left:3701;top:2032;width:2;height:17" coordorigin="3701,2032" coordsize="0,17" path="m3701,2032l3701,2048e" filled="false" stroked="true" strokeweight=".128pt" strokecolor="#050000">
                <v:path arrowok="t"/>
              </v:shape>
            </v:group>
            <v:group style="position:absolute;left:3672;top:2037;width:8;height:6" coordorigin="3672,2037" coordsize="8,6">
              <v:shape style="position:absolute;left:3672;top:2037;width:8;height:6" coordorigin="3672,2037" coordsize="8,6" path="m3679,2043l3677,2040,3674,2040,3672,2037e" filled="false" stroked="true" strokeweight=".84pt" strokecolor="#050000">
                <v:path arrowok="t"/>
              </v:shape>
            </v:group>
            <v:group style="position:absolute;left:3672;top:2040;width:8;height:6" coordorigin="3672,2040" coordsize="8,6">
              <v:shape style="position:absolute;left:3672;top:2040;width:8;height:6" coordorigin="3672,2040" coordsize="8,6" path="m3679,2045l3679,2043,3677,2043,3674,2043,3674,2040,3672,2040e" filled="false" stroked="true" strokeweight=".84pt" strokecolor="#050000">
                <v:path arrowok="t"/>
              </v:shape>
            </v:group>
            <v:group style="position:absolute;left:3697;top:2036;width:17;height:2" coordorigin="3697,2036" coordsize="17,2">
              <v:shape style="position:absolute;left:3697;top:2036;width:17;height:2" coordorigin="3697,2036" coordsize="17,0" path="m3697,2036l3714,2036e" filled="false" stroked="true" strokeweight=".13pt" strokecolor="#050000">
                <v:path arrowok="t"/>
              </v:shape>
            </v:group>
            <v:group style="position:absolute;left:3676;top:2034;width:2;height:17" coordorigin="3676,2034" coordsize="2,17">
              <v:shape style="position:absolute;left:3676;top:2034;width:2;height:17" coordorigin="3676,2034" coordsize="0,17" path="m3676,2034l3676,2051e" filled="false" stroked="true" strokeweight=".13pt" strokecolor="#050000">
                <v:path arrowok="t"/>
              </v:shape>
            </v:group>
            <v:group style="position:absolute;left:3710;top:1939;width:8;height:13" coordorigin="3710,1939" coordsize="8,13">
              <v:shape style="position:absolute;left:3710;top:1939;width:8;height:13" coordorigin="3710,1939" coordsize="8,13" path="m3718,1952l3718,1947,3716,1944,3716,1942,3713,1942,3713,1939,3710,1939e" filled="false" stroked="true" strokeweight=".84pt" strokecolor="#050000">
                <v:path arrowok="t"/>
              </v:shape>
            </v:group>
            <v:group style="position:absolute;left:3695;top:1952;width:24;height:26" coordorigin="3695,1952" coordsize="24,26">
              <v:shape style="position:absolute;left:3695;top:1952;width:24;height:26" coordorigin="3695,1952" coordsize="24,26" path="m3695,1978l3705,1978,3708,1975,3710,1975,3710,1973,3713,1973,3713,1970,3716,1970,3716,1967,3718,1965,3718,1952e" filled="false" stroked="true" strokeweight=".84pt" strokecolor="#050000">
                <v:path arrowok="t"/>
              </v:shape>
            </v:group>
            <v:group style="position:absolute;left:3705;top:1905;width:21;height:29" coordorigin="3705,1905" coordsize="21,29">
              <v:shape style="position:absolute;left:3705;top:1905;width:21;height:29" coordorigin="3705,1905" coordsize="21,29" path="m3726,1934l3726,1929,3723,1926,3723,1921,3721,1918,3721,1916,3718,1916,3716,1913,3716,1911,3713,1908,3710,1908,3708,1905,3705,1905e" filled="false" stroked="true" strokeweight=".84pt" strokecolor="#050000">
                <v:path arrowok="t"/>
              </v:shape>
            </v:group>
            <v:group style="position:absolute;left:3677;top:1936;width:52;height:65" coordorigin="3677,1936" coordsize="52,65">
              <v:shape style="position:absolute;left:3677;top:1936;width:52;height:65" coordorigin="3677,1936" coordsize="52,65" path="m3677,2001l3690,2001,3692,1999,3695,1999,3698,1996,3700,1996,3703,1993,3705,1991,3708,1988,3710,1986,3713,1983,3716,1980,3718,1978,3718,1975,3721,1973,3721,1970,3723,1967,3723,1965,3726,1962,3726,1949,3729,1947,3729,1944,3729,1942,3729,1939,3726,1936e" filled="false" stroked="true" strokeweight=".84pt" strokecolor="#050000">
                <v:path arrowok="t"/>
              </v:shape>
            </v:group>
            <v:group style="position:absolute;left:3698;top:2040;width:6;height:3" coordorigin="3698,2040" coordsize="6,3">
              <v:shape style="position:absolute;left:3698;top:2040;width:6;height:3" coordorigin="3698,2040" coordsize="6,3" path="m3703,2040l3700,2043,3698,2043e" filled="false" stroked="true" strokeweight=".84pt" strokecolor="#050000">
                <v:path arrowok="t"/>
              </v:shape>
            </v:group>
            <v:group style="position:absolute;left:3705;top:1898;width:26;height:37" coordorigin="3705,1898" coordsize="26,37">
              <v:shape style="position:absolute;left:3705;top:1898;width:26;height:37" coordorigin="3705,1898" coordsize="26,37" path="m3731,1934l3731,1926,3729,1923,3729,1918,3726,1916,3726,1913,3723,1911,3721,1908,3718,1905,3716,1903,3713,1900,3710,1900,3708,1898,3705,1898e" filled="false" stroked="true" strokeweight=".84pt" strokecolor="#050000">
                <v:path arrowok="t"/>
              </v:shape>
            </v:group>
            <v:group style="position:absolute;left:3672;top:1934;width:60;height:73" coordorigin="3672,1934" coordsize="60,73">
              <v:shape style="position:absolute;left:3672;top:1934;width:60;height:73" coordorigin="3672,1934" coordsize="60,73" path="m3672,2006l3690,2006,3695,2004,3698,2004,3700,2001,3703,1999,3705,1996,3708,1996,3710,1993,3713,1991,3716,1988,3718,1986,3721,1983,3721,1980,3723,1975,3726,1973,3726,1970,3729,1967,3729,1960,3731,1957,3731,1949,3731,1947,3731,1934e" filled="false" stroked="true" strokeweight=".84pt" strokecolor="#050000">
                <v:path arrowok="t"/>
              </v:shape>
            </v:group>
            <v:group style="position:absolute;left:3633;top:1900;width:32;height:104" coordorigin="3633,1900" coordsize="32,104">
              <v:shape style="position:absolute;left:3633;top:1900;width:32;height:104" coordorigin="3633,1900" coordsize="32,104" path="m3664,1900l3661,1903,3659,1903,3659,1905,3656,1905,3654,1908,3651,1911,3648,1913,3648,1916,3646,1916,3646,1918,3643,1921,3643,1923,3641,1926,3641,1929,3638,1929,3638,1934,3635,1936,3635,1942,3633,1944,3633,1960,3633,1962,3633,1970,3635,1973,3635,1978,3638,1980,3638,1983,3641,1986,3641,1988,3643,1991,3646,1993,3646,1996,3648,1999,3651,1999,3654,2001,3656,2001,3659,2004e" filled="false" stroked="true" strokeweight=".84pt" strokecolor="#050000">
                <v:path arrowok="t"/>
              </v:shape>
            </v:group>
            <v:group style="position:absolute;left:3672;top:2027;width:6;height:6" coordorigin="3672,2027" coordsize="6,6">
              <v:shape style="position:absolute;left:3672;top:2027;width:6;height:6" coordorigin="3672,2027" coordsize="6,6" path="m3672,2027l3672,2030,3674,2030,3677,2030,3677,2032e" filled="false" stroked="true" strokeweight=".84pt" strokecolor="#050000">
                <v:path arrowok="t"/>
              </v:shape>
            </v:group>
            <v:group style="position:absolute;left:3682;top:1892;width:19;height:3" coordorigin="3682,1892" coordsize="19,3">
              <v:shape style="position:absolute;left:3682;top:1892;width:19;height:3" coordorigin="3682,1892" coordsize="19,3" path="m3700,1895l3698,1895,3695,1892,3682,1892e" filled="false" stroked="true" strokeweight=".84pt" strokecolor="#050000">
                <v:path arrowok="t"/>
              </v:shape>
            </v:group>
            <v:group style="position:absolute;left:3650;top:1896;width:17;height:2" coordorigin="3650,1896" coordsize="17,2">
              <v:shape style="position:absolute;left:3650;top:1896;width:17;height:2" coordorigin="3650,1896" coordsize="17,0" path="m3650,1896l3667,1896e" filled="false" stroked="true" strokeweight=".131pt" strokecolor="#050000">
                <v:path arrowok="t"/>
              </v:shape>
            </v:group>
            <v:group style="position:absolute;left:3703;top:2035;width:3;height:3" coordorigin="3703,2035" coordsize="3,3">
              <v:shape style="position:absolute;left:3703;top:2035;width:3;height:3" coordorigin="3703,2035" coordsize="3,3" path="m3705,2035l3705,2037,3703,2037e" filled="false" stroked="true" strokeweight=".84pt" strokecolor="#050000">
                <v:path arrowok="t"/>
              </v:shape>
            </v:group>
            <v:group style="position:absolute;left:3700;top:2032;width:6;height:3" coordorigin="3700,2032" coordsize="6,3">
              <v:shape style="position:absolute;left:3700;top:2032;width:6;height:3" coordorigin="3700,2032" coordsize="6,3" path="m3705,2032l3703,2035,3700,2035e" filled="false" stroked="true" strokeweight=".84pt" strokecolor="#050000">
                <v:path arrowok="t"/>
              </v:shape>
            </v:group>
            <v:group style="position:absolute;left:3700;top:2030;width:6;height:3" coordorigin="3700,2030" coordsize="6,3">
              <v:shape style="position:absolute;left:3700;top:2030;width:6;height:3" coordorigin="3700,2030" coordsize="6,3" path="m3705,2030l3703,2032,3700,2032e" filled="false" stroked="true" strokeweight=".84pt" strokecolor="#050000">
                <v:path arrowok="t"/>
              </v:shape>
            </v:group>
            <v:group style="position:absolute;left:3700;top:2027;width:6;height:3" coordorigin="3700,2027" coordsize="6,3">
              <v:shape style="position:absolute;left:3700;top:2027;width:6;height:3" coordorigin="3700,2027" coordsize="6,3" path="m3705,2027l3703,2027,3703,2030,3700,2030e" filled="false" stroked="true" strokeweight=".84pt" strokecolor="#050000">
                <v:path arrowok="t"/>
              </v:shape>
            </v:group>
            <v:group style="position:absolute;left:3700;top:2024;width:6;height:3" coordorigin="3700,2024" coordsize="6,3">
              <v:shape style="position:absolute;left:3700;top:2024;width:6;height:3" coordorigin="3700,2024" coordsize="6,3" path="m3705,2024l3703,2024,3703,2027,3700,2027e" filled="false" stroked="true" strokeweight=".84pt" strokecolor="#050000">
                <v:path arrowok="t"/>
              </v:shape>
            </v:group>
            <v:group style="position:absolute;left:3704;top:2013;width:2;height:17" coordorigin="3704,2013" coordsize="2,17">
              <v:shape style="position:absolute;left:3704;top:2013;width:2;height:17" coordorigin="3704,2013" coordsize="0,17" path="m3704,2013l3704,2030e" filled="false" stroked="true" strokeweight=".13pt" strokecolor="#050000">
                <v:path arrowok="t"/>
              </v:shape>
            </v:group>
            <v:group style="position:absolute;left:3700;top:2019;width:3;height:6" coordorigin="3700,2019" coordsize="3,6">
              <v:shape style="position:absolute;left:3700;top:2019;width:3;height:6" coordorigin="3700,2019" coordsize="3,6" path="m3703,2019l3703,2024,3700,2024e" filled="false" stroked="true" strokeweight=".84pt" strokecolor="#050000">
                <v:path arrowok="t"/>
              </v:shape>
            </v:group>
            <v:group style="position:absolute;left:3679;top:2032;width:19;height:3" coordorigin="3679,2032" coordsize="19,3">
              <v:shape style="position:absolute;left:3679;top:2032;width:19;height:3" coordorigin="3679,2032" coordsize="19,3" path="m3698,2032l3692,2032,3690,2035,3679,2035e" filled="false" stroked="true" strokeweight=".84pt" strokecolor="#050000">
                <v:path arrowok="t"/>
              </v:shape>
            </v:group>
            <v:group style="position:absolute;left:3679;top:2027;width:19;height:3" coordorigin="3679,2027" coordsize="19,3">
              <v:shape style="position:absolute;left:3679;top:2027;width:19;height:3" coordorigin="3679,2027" coordsize="19,3" path="m3698,2027l3692,2027,3690,2030,3679,2030e" filled="false" stroked="true" strokeweight=".84pt" strokecolor="#050000">
                <v:path arrowok="t"/>
              </v:shape>
            </v:group>
            <v:group style="position:absolute;left:3674;top:2009;width:3;height:8" coordorigin="3674,2009" coordsize="3,8">
              <v:shape style="position:absolute;left:3674;top:2009;width:3;height:8" coordorigin="3674,2009" coordsize="3,8" path="m3674,2009l3677,2011,3677,2017,3674,2017e" filled="false" stroked="true" strokeweight=".84pt" strokecolor="#050000">
                <v:path arrowok="t"/>
              </v:shape>
            </v:group>
            <v:group style="position:absolute;left:3663;top:2008;width:17;height:2" coordorigin="3663,2008" coordsize="17,2">
              <v:shape style="position:absolute;left:3663;top:2008;width:17;height:2" coordorigin="3663,2008" coordsize="17,0" path="m3663,2008l3680,2008e" filled="false" stroked="true" strokeweight=".13pt" strokecolor="#050000">
                <v:path arrowok="t"/>
              </v:shape>
            </v:group>
            <v:group style="position:absolute;left:3674;top:2009;width:19;height:3" coordorigin="3674,2009" coordsize="19,3">
              <v:shape style="position:absolute;left:3674;top:2009;width:19;height:3" coordorigin="3674,2009" coordsize="19,3" path="m3692,2009l3687,2009,3685,2011,3677,2011,3674,2009e" filled="false" stroked="true" strokeweight=".84pt" strokecolor="#050000">
                <v:path arrowok="t"/>
              </v:shape>
            </v:group>
            <v:group style="position:absolute;left:3682;top:2040;width:19;height:6" coordorigin="3682,2040" coordsize="19,6">
              <v:shape style="position:absolute;left:3682;top:2040;width:19;height:6" coordorigin="3682,2040" coordsize="19,6" path="m3682,2045l3692,2045,3695,2043,3700,2043,3700,2040e" filled="false" stroked="true" strokeweight=".84pt" strokecolor="#050000">
                <v:path arrowok="t"/>
              </v:shape>
            </v:group>
            <v:group style="position:absolute;left:3698;top:2040;width:6;height:3" coordorigin="3698,2040" coordsize="6,3">
              <v:shape style="position:absolute;left:3698;top:2040;width:6;height:3" coordorigin="3698,2040" coordsize="6,3" path="m3698,2043l3700,2043,3703,2040e" filled="false" stroked="true" strokeweight=".84pt" strokecolor="#050000">
                <v:path arrowok="t"/>
              </v:shape>
            </v:group>
            <v:group style="position:absolute;left:3679;top:2032;width:21;height:3" coordorigin="3679,2032" coordsize="21,3">
              <v:shape style="position:absolute;left:3679;top:2032;width:21;height:3" coordorigin="3679,2032" coordsize="21,3" path="m3700,2032l3695,2032,3692,2035,3679,2035e" filled="false" stroked="true" strokeweight=".84pt" strokecolor="#050000">
                <v:path arrowok="t"/>
              </v:shape>
            </v:group>
            <v:group style="position:absolute;left:3698;top:2030;width:3;height:3" coordorigin="3698,2030" coordsize="3,3">
              <v:shape style="position:absolute;left:3698;top:2030;width:3;height:3" coordorigin="3698,2030" coordsize="3,3" path="m3700,2030l3700,2032,3698,2032e" filled="false" stroked="true" strokeweight=".84pt" strokecolor="#050000">
                <v:path arrowok="t"/>
              </v:shape>
            </v:group>
            <v:group style="position:absolute;left:3679;top:2035;width:21;height:3" coordorigin="3679,2035" coordsize="21,3">
              <v:shape style="position:absolute;left:3679;top:2035;width:21;height:3" coordorigin="3679,2035" coordsize="21,3" path="m3700,2035l3692,2035,3690,2037,3679,2037e" filled="false" stroked="true" strokeweight=".84pt" strokecolor="#050000">
                <v:path arrowok="t"/>
              </v:shape>
            </v:group>
            <v:group style="position:absolute;left:3698;top:2032;width:3;height:3" coordorigin="3698,2032" coordsize="3,3">
              <v:shape style="position:absolute;left:3698;top:2032;width:3;height:3" coordorigin="3698,2032" coordsize="3,3" path="m3700,2032l3700,2035,3698,2035e" filled="false" stroked="true" strokeweight=".84pt" strokecolor="#050000">
                <v:path arrowok="t"/>
              </v:shape>
            </v:group>
            <v:group style="position:absolute;left:3676;top:2000;width:2;height:17" coordorigin="3676,2000" coordsize="2,17">
              <v:shape style="position:absolute;left:3676;top:2000;width:2;height:17" coordorigin="3676,2000" coordsize="0,17" path="m3676,2000l3676,2017e" filled="false" stroked="true" strokeweight=".13pt" strokecolor="#050000">
                <v:path arrowok="t"/>
              </v:shape>
            </v:group>
            <v:group style="position:absolute;left:3679;top:2037;width:21;height:3" coordorigin="3679,2037" coordsize="21,3">
              <v:shape style="position:absolute;left:3679;top:2037;width:21;height:3" coordorigin="3679,2037" coordsize="21,3" path="m3700,2037l3692,2037,3690,2040,3679,2040e" filled="false" stroked="true" strokeweight=".84pt" strokecolor="#050000">
                <v:path arrowok="t"/>
              </v:shape>
            </v:group>
            <v:group style="position:absolute;left:3656;top:2009;width:3;height:8" coordorigin="3656,2009" coordsize="3,8">
              <v:shape style="position:absolute;left:3656;top:2009;width:3;height:8" coordorigin="3656,2009" coordsize="3,8" path="m3656,2009l3656,2011,3659,2014,3656,2014,3656,2017e" filled="false" stroked="true" strokeweight=".84pt" strokecolor="#050000">
                <v:path arrowok="t"/>
              </v:shape>
            </v:group>
            <v:group style="position:absolute;left:3698;top:2035;width:3;height:3" coordorigin="3698,2035" coordsize="3,3">
              <v:shape style="position:absolute;left:3698;top:2035;width:3;height:3" coordorigin="3698,2035" coordsize="3,3" path="m3700,2035l3700,2037,3698,2037e" filled="false" stroked="true" strokeweight=".84pt" strokecolor="#050000">
                <v:path arrowok="t"/>
              </v:shape>
            </v:group>
            <v:group style="position:absolute;left:3678;top:2035;width:2;height:15" coordorigin="3678,2035" coordsize="2,15">
              <v:shape style="position:absolute;left:3678;top:2035;width:2;height:15" coordorigin="3678,2035" coordsize="0,15" path="m3678,2035l3678,2050e" filled="false" stroked="true" strokeweight=".129pt" strokecolor="#050000">
                <v:path arrowok="t"/>
              </v:shape>
            </v:group>
            <v:group style="position:absolute;left:3677;top:2043;width:3;height:3" coordorigin="3677,2043" coordsize="3,3">
              <v:shape style="position:absolute;left:3677;top:2043;width:3;height:3" coordorigin="3677,2043" coordsize="3,3" path="m3677,2043l3677,2045,3679,2045e" filled="false" stroked="true" strokeweight=".72pt" strokecolor="#050000">
                <v:path arrowok="t"/>
              </v:shape>
            </v:group>
            <v:group style="position:absolute;left:3665;top:1892;width:2;height:17" coordorigin="3665,1892" coordsize="2,17">
              <v:shape style="position:absolute;left:3665;top:1892;width:2;height:17" coordorigin="3665,1892" coordsize="0,17" path="m3665,1892l3665,1909e" filled="false" stroked="true" strokeweight=".13pt" strokecolor="#050000">
                <v:path arrowok="t"/>
              </v:shape>
            </v:group>
            <v:group style="position:absolute;left:3678;top:2040;width:2;height:15" coordorigin="3678,2040" coordsize="2,15">
              <v:shape style="position:absolute;left:3678;top:2040;width:2;height:15" coordorigin="3678,2040" coordsize="0,15" path="m3678,2040l3678,2055e" filled="false" stroked="true" strokeweight=".129pt" strokecolor="#050000">
                <v:path arrowok="t"/>
              </v:shape>
            </v:group>
            <v:group style="position:absolute;left:3677;top:2048;width:3;height:3" coordorigin="3677,2048" coordsize="3,3">
              <v:shape style="position:absolute;left:3677;top:2048;width:3;height:3" coordorigin="3677,2048" coordsize="3,3" path="m3677,2048l3679,2048,3679,2050e" filled="false" stroked="true" strokeweight=".72pt" strokecolor="#050000">
                <v:path arrowok="t"/>
              </v:shape>
            </v:group>
            <v:group style="position:absolute;left:3705;top:1903;width:13;height:13" coordorigin="3705,1903" coordsize="13,13">
              <v:shape style="position:absolute;left:3705;top:1903;width:13;height:13" coordorigin="3705,1903" coordsize="13,13" path="m3718,1916l3716,1913,3716,1911,3713,1911,3713,1908,3710,1908,3708,1905,3705,1905,3705,1903e" filled="false" stroked="true" strokeweight=".84pt" strokecolor="#050000">
                <v:path arrowok="t"/>
              </v:shape>
            </v:group>
            <v:group style="position:absolute;left:3643;top:1900;width:52;height:96" coordorigin="3643,1900" coordsize="52,96">
              <v:shape style="position:absolute;left:3643;top:1900;width:52;height:96" coordorigin="3643,1900" coordsize="52,96" path="m3695,1903l3692,1900,3690,1900,3687,1903,3679,1903,3674,1905,3672,1905,3669,1908,3669,1911,3666,1911,3664,1913,3661,1916,3659,1918,3656,1921,3656,1923,3654,1923,3651,1926,3651,1929,3648,1931,3648,1936,3646,1939,3646,1944,3643,1947,3643,1952,3643,1955,3643,1973,3646,1973,3646,1980,3648,1980,3648,1983,3651,1986,3651,1988,3654,1991,3656,1993,3659,1993,3659,1996e" filled="false" stroked="true" strokeweight=".84pt" strokecolor="#050000">
                <v:path arrowok="t"/>
              </v:shape>
            </v:group>
            <v:group style="position:absolute;left:3666;top:1999;width:19;height:3" coordorigin="3666,1999" coordsize="19,3">
              <v:shape style="position:absolute;left:3666;top:1999;width:19;height:3" coordorigin="3666,1999" coordsize="19,3" path="m3666,1999l3669,2001,3685,2001e" filled="false" stroked="true" strokeweight=".84pt" strokecolor="#050000">
                <v:path arrowok="t"/>
              </v:shape>
            </v:group>
            <v:group style="position:absolute;left:3638;top:1895;width:94;height:112" coordorigin="3638,1895" coordsize="94,112">
              <v:shape style="position:absolute;left:3638;top:1895;width:94;height:112" coordorigin="3638,1895" coordsize="94,112" path="m3638,1970l3638,1952,3641,1949,3641,1939,3643,1936,3643,1931,3646,1931,3646,1929,3648,1926,3648,1923,3651,1921,3651,1918,3654,1918,3654,1916,3656,1913,3659,1911,3661,1908,3664,1908,3667,1905,3669,1903,3672,1900,3677,1900,3679,1898,3687,1898,3690,1895,3695,1895,3698,1898,3705,1898,3708,1900,3710,1900,3713,1903,3716,1903,3716,1905,3718,1905,3721,1908,3721,1911,3723,1913,3726,1916,3726,1918,3729,1921,3729,1926,3731,1929,3731,1957,3729,1960,3729,1965,3726,1967,3726,1973,3723,1975,3723,1978,3721,1978,3721,1980,3718,1983,3718,1986,3716,1988,3713,1988,3713,1991,3710,1993,3708,1993,3705,1996,3705,1999,3703,1999,3700,2001,3698,2001,3695,2004,3692,2004,3690,2006,3667,2006,3664,2004,3661,2004,3659,2001,3656,1999,3654,1999,3651,1996,3651,1993,3648,1993,3648,1991,3646,1988,3646,1986,3643,1983,3643,1980,3641,1978,3641,1973,3638,1970xe" filled="false" stroked="true" strokeweight=".84pt" strokecolor="#050000">
                <v:path arrowok="t"/>
              </v:shape>
            </v:group>
            <v:group style="position:absolute;left:3679;top:2040;width:26;height:8" coordorigin="3679,2040" coordsize="26,8">
              <v:shape style="position:absolute;left:3679;top:2040;width:26;height:8" coordorigin="3679,2040" coordsize="26,8" path="m3705,2040l3703,2040,3703,2043,3700,2043,3700,2045,3690,2045,3690,2048,3682,2048,3679,2045e" filled="false" stroked="true" strokeweight=".72pt" strokecolor="#050000">
                <v:path arrowok="t"/>
              </v:shape>
            </v:group>
            <v:group style="position:absolute;left:3679;top:2043;width:26;height:8" coordorigin="3679,2043" coordsize="26,8">
              <v:shape style="position:absolute;left:3679;top:2043;width:26;height:8" coordorigin="3679,2043" coordsize="26,8" path="m3705,2043l3703,2045,3700,2048,3698,2048,3695,2050,3679,2050e" filled="false" stroked="true" strokeweight=".72pt" strokecolor="#050000">
                <v:path arrowok="t"/>
              </v:shape>
            </v:group>
            <v:group style="position:absolute;left:3643;top:1967;width:16;height:26" coordorigin="3643,1967" coordsize="16,26">
              <v:shape style="position:absolute;left:3643;top:1967;width:16;height:26" coordorigin="3643,1967" coordsize="16,26" path="m3643,1967l3646,1970,3646,1978,3648,1978,3648,1983,3651,1986,3654,1988,3656,1991,3656,1993,3659,1993e" filled="false" stroked="true" strokeweight=".84pt" strokecolor="#050000">
                <v:path arrowok="t"/>
              </v:shape>
            </v:group>
            <v:group style="position:absolute;left:3685;top:2043;width:13;height:3" coordorigin="3685,2043" coordsize="13,3">
              <v:shape style="position:absolute;left:3685;top:2043;width:13;height:3" coordorigin="3685,2043" coordsize="13,3" path="m3698,2043l3695,2045,3685,2045e" filled="false" stroked="true" strokeweight=".72pt" strokecolor="#050000">
                <v:path arrowok="t"/>
              </v:shape>
            </v:group>
            <v:group style="position:absolute;left:3682;top:2040;width:19;height:3" coordorigin="3682,2040" coordsize="19,3">
              <v:shape style="position:absolute;left:3682;top:2040;width:19;height:3" coordorigin="3682,2040" coordsize="19,3" path="m3700,2040l3692,2040,3690,2043,3682,2043e" filled="false" stroked="true" strokeweight=".84pt" strokecolor="#050000">
                <v:path arrowok="t"/>
              </v:shape>
            </v:group>
            <v:group style="position:absolute;left:3698;top:2037;width:6;height:3" coordorigin="3698,2037" coordsize="6,3">
              <v:shape style="position:absolute;left:3698;top:2037;width:6;height:3" coordorigin="3698,2037" coordsize="6,3" path="m3703,2037l3700,2040,3698,2040e" filled="false" stroked="true" strokeweight=".84pt" strokecolor="#050000">
                <v:path arrowok="t"/>
              </v:shape>
            </v:group>
            <v:group style="position:absolute;left:3667;top:1942;width:63;height:60" coordorigin="3667,1942" coordsize="63,60">
              <v:shape style="position:absolute;left:3667;top:1942;width:63;height:60" coordorigin="3667,1942" coordsize="63,60" path="m3729,1942l3729,1949,3726,1952,3726,1960,3723,1962,3723,1967,3721,1970,3721,1973,3718,1978,3716,1980,3713,1983,3710,1986,3708,1988,3705,1991,3703,1993,3700,1993,3700,1996,3698,1996,3695,1999,3687,1999,3687,2001,3679,2001,3677,2001,3672,2001,3669,1999,3667,1999e" filled="false" stroked="true" strokeweight=".84pt" strokecolor="#050000">
                <v:path arrowok="t"/>
              </v:shape>
            </v:group>
            <v:group style="position:absolute;left:3646;top:1967;width:16;height:29" coordorigin="3646,1967" coordsize="16,29">
              <v:shape style="position:absolute;left:3646;top:1967;width:16;height:29" coordorigin="3646,1967" coordsize="16,29" path="m3661,1996l3659,1993,3656,1991,3654,1988,3654,1986,3651,1986,3651,1983,3648,1980,3648,1978,3646,1975,3646,1967e" filled="false" stroked="true" strokeweight=".84pt" strokecolor="#050000">
                <v:path arrowok="t"/>
              </v:shape>
            </v:group>
            <v:group style="position:absolute;left:3638;top:1970;width:21;height:34" coordorigin="3638,1970" coordsize="21,34">
              <v:shape style="position:absolute;left:3638;top:1970;width:21;height:34" coordorigin="3638,1970" coordsize="21,34" path="m3659,2004l3656,2001,3654,1999,3651,1996,3648,1996,3648,1993,3646,1991,3646,1988,3643,1986,3643,1983,3641,1983,3641,1978,3638,1975,3638,1970e" filled="false" stroked="true" strokeweight=".84pt" strokecolor="#050000">
                <v:path arrowok="t"/>
              </v:shape>
            </v:group>
            <v:group style="position:absolute;left:3633;top:1967;width:6;height:19" coordorigin="3633,1967" coordsize="6,19">
              <v:shape style="position:absolute;left:3633;top:1967;width:6;height:19" coordorigin="3633,1967" coordsize="6,19" path="m3638,1986l3638,1980,3635,1978,3635,1973,3633,1970,3633,1967e" filled="false" stroked="true" strokeweight=".84pt" strokecolor="#050000">
                <v:path arrowok="t"/>
              </v:shape>
            </v:group>
            <v:group style="position:absolute;left:3646;top:1967;width:13;height:26" coordorigin="3646,1967" coordsize="13,26">
              <v:shape style="position:absolute;left:3646;top:1967;width:13;height:26" coordorigin="3646,1967" coordsize="13,26" path="m3659,1993l3656,1991,3654,1988,3651,1986,3651,1983,3648,1983,3648,1978,3646,1975,3646,1967e" filled="false" stroked="true" strokeweight=".84pt" strokecolor="#050000">
                <v:path arrowok="t"/>
              </v:shape>
            </v:group>
            <v:group style="position:absolute;left:3682;top:2043;width:19;height:3" coordorigin="3682,2043" coordsize="19,3">
              <v:shape style="position:absolute;left:3682;top:2043;width:19;height:3" coordorigin="3682,2043" coordsize="19,3" path="m3700,2043l3695,2043,3692,2045,3682,2045e" filled="false" stroked="true" strokeweight=".84pt" strokecolor="#050000">
                <v:path arrowok="t"/>
              </v:shape>
            </v:group>
            <v:group style="position:absolute;left:3679;top:1962;width:11;height:13" coordorigin="3679,1962" coordsize="11,13">
              <v:shape style="position:absolute;left:3679;top:1962;width:11;height:13" coordorigin="3679,1962" coordsize="11,13" path="m3679,1962l3679,1965,3682,1967,3682,1970,3685,1973,3687,1973,3687,1975,3690,1975e" filled="false" stroked="true" strokeweight=".84pt" strokecolor="#050000">
                <v:path arrowok="t"/>
              </v:shape>
            </v:group>
            <v:group style="position:absolute;left:3685;top:1965;width:11;height:13" coordorigin="3685,1965" coordsize="11,13">
              <v:shape style="position:absolute;left:3685;top:1965;width:11;height:13" coordorigin="3685,1965" coordsize="11,13" path="m3695,1978l3692,1978,3692,1975,3690,1975,3690,1973,3687,1973,3687,1970,3687,1967,3685,1967,3685,1965e" filled="false" stroked="true" strokeweight=".84pt" strokecolor="#050000">
                <v:path arrowok="t"/>
              </v:shape>
            </v:group>
            <v:group style="position:absolute;left:3673;top:2000;width:2;height:17" coordorigin="3673,2000" coordsize="2,17">
              <v:shape style="position:absolute;left:3673;top:2000;width:2;height:17" coordorigin="3673,2000" coordsize="0,17" path="m3673,2000l3673,2017e" filled="false" stroked="true" strokeweight=".129pt" strokecolor="#050000">
                <v:path arrowok="t"/>
              </v:shape>
            </v:group>
            <v:group style="position:absolute;left:3685;top:1939;width:34;height:39" coordorigin="3685,1939" coordsize="34,39">
              <v:shape style="position:absolute;left:3685;top:1939;width:34;height:39" coordorigin="3685,1939" coordsize="34,39" path="m3687,1965l3685,1962,3685,1960,3687,1957,3687,1952,3690,1949,3690,1947,3692,1944,3695,1942,3698,1942,3698,1939,3710,1939,3713,1942,3716,1942,3716,1944,3718,1947,3718,1965,3716,1967,3716,1970,3713,1970,3710,1973,3710,1975,3708,1975,3705,1978,3695,1978,3692,1975,3690,1973,3687,1970,3687,1965xe" filled="false" stroked="true" strokeweight=".84pt" strokecolor="#050000">
                <v:path arrowok="t"/>
              </v:shape>
            </v:group>
            <v:group style="position:absolute;left:3643;top:1903;width:60;height:65" coordorigin="3643,1903" coordsize="60,65">
              <v:shape style="position:absolute;left:3643;top:1903;width:60;height:65" coordorigin="3643,1903" coordsize="60,65" path="m3703,1905l3703,1903,3700,1903,3682,1903,3679,1905,3677,1905,3674,1908,3669,1908,3666,1911,3664,1913,3664,1916,3661,1916,3659,1918,3656,1921,3654,1923,3654,1926,3651,1931,3651,1934,3648,1936,3648,1939,3646,1942,3646,1949,3643,1952,3643,1967e" filled="false" stroked="true" strokeweight=".84pt" strokecolor="#050000">
                <v:path arrowok="t"/>
              </v:shape>
            </v:group>
            <v:group style="position:absolute;left:3682;top:1892;width:19;height:3" coordorigin="3682,1892" coordsize="19,3">
              <v:shape style="position:absolute;left:3682;top:1892;width:19;height:3" coordorigin="3682,1892" coordsize="19,3" path="m3682,1892l3695,1892,3698,1895,3700,1895e" filled="false" stroked="true" strokeweight=".84pt" strokecolor="#050000">
                <v:path arrowok="t"/>
              </v:shape>
            </v:group>
            <v:group style="position:absolute;left:3700;top:2032;width:6;height:6" coordorigin="3700,2032" coordsize="6,6">
              <v:shape style="position:absolute;left:3700;top:2032;width:6;height:6" coordorigin="3700,2032" coordsize="6,6" path="m3700,2037l3705,2037,3705,2035,3705,2032e" filled="false" stroked="true" strokeweight=".84pt" strokecolor="#050000">
                <v:path arrowok="t"/>
              </v:shape>
            </v:group>
            <v:group style="position:absolute;left:3700;top:2030;width:6;height:6" coordorigin="3700,2030" coordsize="6,6">
              <v:shape style="position:absolute;left:3700;top:2030;width:6;height:6" coordorigin="3700,2030" coordsize="6,6" path="m3700,2035l3703,2035,3705,2032,3705,2030e" filled="false" stroked="true" strokeweight=".84pt" strokecolor="#050000">
                <v:path arrowok="t"/>
              </v:shape>
            </v:group>
            <v:group style="position:absolute;left:3660;top:1889;width:2;height:17" coordorigin="3660,1889" coordsize="2,17">
              <v:shape style="position:absolute;left:3660;top:1889;width:2;height:17" coordorigin="3660,1889" coordsize="0,17" path="m3660,1889l3660,1906e" filled="false" stroked="true" strokeweight=".129pt" strokecolor="#050000">
                <v:path arrowok="t"/>
              </v:shape>
            </v:group>
            <v:group style="position:absolute;left:3677;top:2043;width:21;height:3" coordorigin="3677,2043" coordsize="21,3">
              <v:shape style="position:absolute;left:3677;top:2043;width:21;height:3" coordorigin="3677,2043" coordsize="21,3" path="m3677,2043l3679,2045,3692,2045,3695,2043,3698,2043e" filled="false" stroked="true" strokeweight=".84pt" strokecolor="#050000">
                <v:path arrowok="t"/>
              </v:shape>
            </v:group>
            <v:group style="position:absolute;left:3700;top:2027;width:6;height:6" coordorigin="3700,2027" coordsize="6,6">
              <v:shape style="position:absolute;left:3700;top:2027;width:6;height:6" coordorigin="3700,2027" coordsize="6,6" path="m3700,2032l3703,2032,3703,2030,3705,2030,3705,2027e" filled="false" stroked="true" strokeweight=".84pt" strokecolor="#050000">
                <v:path arrowok="t"/>
              </v:shape>
            </v:group>
            <v:group style="position:absolute;left:3713;top:1988;width:3;height:6" coordorigin="3713,1988" coordsize="3,6">
              <v:shape style="position:absolute;left:3713;top:1988;width:3;height:6" coordorigin="3713,1988" coordsize="3,6" path="m3716,1993l3716,1991,3713,1988e" filled="false" stroked="true" strokeweight=".84pt" strokecolor="#050000">
                <v:path arrowok="t"/>
              </v:shape>
            </v:group>
            <v:group style="position:absolute;left:3700;top:2037;width:6;height:6" coordorigin="3700,2037" coordsize="6,6">
              <v:shape style="position:absolute;left:3700;top:2037;width:6;height:6" coordorigin="3700,2037" coordsize="6,6" path="m3705,2037l3703,2040,3700,2040,3700,2043e" filled="false" stroked="true" strokeweight=".84pt" strokecolor="#050000">
                <v:path arrowok="t"/>
              </v:shape>
            </v:group>
            <v:group style="position:absolute;left:3700;top:2024;width:6;height:6" coordorigin="3700,2024" coordsize="6,6">
              <v:shape style="position:absolute;left:3700;top:2024;width:6;height:6" coordorigin="3700,2024" coordsize="6,6" path="m3700,2030l3703,2030,3703,2027,3705,2027,3705,2024e" filled="false" stroked="true" strokeweight=".84pt" strokecolor="#050000">
                <v:path arrowok="t"/>
              </v:shape>
            </v:group>
            <v:group style="position:absolute;left:3700;top:2022;width:6;height:6" coordorigin="3700,2022" coordsize="6,6">
              <v:shape style="position:absolute;left:3700;top:2022;width:6;height:6" coordorigin="3700,2022" coordsize="6,6" path="m3700,2027l3703,2027,3703,2024,3705,2024,3705,2022e" filled="false" stroked="true" strokeweight=".84pt" strokecolor="#050000">
                <v:path arrowok="t"/>
              </v:shape>
            </v:group>
            <v:group style="position:absolute;left:3633;top:1900;width:32;height:68" coordorigin="3633,1900" coordsize="32,68">
              <v:shape style="position:absolute;left:3633;top:1900;width:32;height:68" coordorigin="3633,1900" coordsize="32,68" path="m3633,1967l3633,1947,3635,1944,3635,1936,3638,1934,3638,1929,3641,1929,3641,1926,3643,1923,3643,1921,3646,1918,3646,1916,3648,1916,3648,1913,3651,1911,3654,1911,3654,1908,3656,1905,3659,1905,3659,1903,3661,1903,3664,1900e" filled="false" stroked="true" strokeweight=".84pt" strokecolor="#050000">
                <v:path arrowok="t"/>
              </v:shape>
            </v:group>
            <v:group style="position:absolute;left:3638;top:1908;width:24;height:63" coordorigin="3638,1908" coordsize="24,63">
              <v:shape style="position:absolute;left:3638;top:1908;width:24;height:63" coordorigin="3638,1908" coordsize="24,63" path="m3638,1970l3638,1944,3641,1939,3641,1936,3643,1931,3646,1926,3648,1923,3651,1921,3654,1916,3656,1913,3659,1911,3659,1908,3661,1908e" filled="false" stroked="true" strokeweight=".84pt" strokecolor="#050000">
                <v:path arrowok="t"/>
              </v:shape>
            </v:group>
            <v:group style="position:absolute;left:3661;top:1895;width:39;height:11" coordorigin="3661,1895" coordsize="39,11">
              <v:shape style="position:absolute;left:3661;top:1895;width:39;height:11" coordorigin="3661,1895" coordsize="39,11" path="m3661,1905l3664,1905,3667,1903,3669,1903,3672,1900,3674,1898,3677,1898,3679,1895,3700,1895e" filled="false" stroked="true" strokeweight=".84pt" strokecolor="#050000">
                <v:path arrowok="t"/>
              </v:shape>
            </v:group>
            <v:group style="position:absolute;left:3677;top:2006;width:13;height:3" coordorigin="3677,2006" coordsize="13,3">
              <v:shape style="position:absolute;left:3677;top:2006;width:13;height:3" coordorigin="3677,2006" coordsize="13,3" path="m3677,2006l3677,2009,3679,2009,3685,2009,3687,2006,3690,2006e" filled="false" stroked="true" strokeweight=".84pt" strokecolor="#050000">
                <v:path arrowok="t"/>
              </v:shape>
            </v:group>
            <v:group style="position:absolute;left:3674;top:2024;width:21;height:3" coordorigin="3674,2024" coordsize="21,3">
              <v:shape style="position:absolute;left:3674;top:2024;width:21;height:3" coordorigin="3674,2024" coordsize="21,3" path="m3674,2024l3674,2027,3677,2027,3690,2027,3692,2024,3695,2024e" filled="false" stroked="true" strokeweight=".84pt" strokecolor="#050000">
                <v:path arrowok="t"/>
              </v:shape>
            </v:group>
            <v:group style="position:absolute;left:3679;top:2027;width:19;height:3" coordorigin="3679,2027" coordsize="19,3">
              <v:shape style="position:absolute;left:3679;top:2027;width:19;height:3" coordorigin="3679,2027" coordsize="19,3" path="m3698,2027l3695,2027,3692,2030,3679,2030e" filled="false" stroked="true" strokeweight=".84pt" strokecolor="#050000">
                <v:path arrowok="t"/>
              </v:shape>
            </v:group>
            <v:group style="position:absolute;left:3698;top:2024;width:3;height:3" coordorigin="3698,2024" coordsize="3,3">
              <v:shape style="position:absolute;left:3698;top:2024;width:3;height:3" coordorigin="3698,2024" coordsize="3,3" path="m3700,2024l3698,2027e" filled="false" stroked="true" strokeweight=".84pt" strokecolor="#050000">
                <v:path arrowok="t"/>
              </v:shape>
            </v:group>
            <v:group style="position:absolute;left:3672;top:2027;width:26;height:6" coordorigin="3672,2027" coordsize="26,6">
              <v:shape style="position:absolute;left:3672;top:2027;width:26;height:6" coordorigin="3672,2027" coordsize="26,6" path="m3672,2027l3672,2030,3674,2030,3677,2030,3679,2032,3685,2032,3687,2030,3698,2030e" filled="false" stroked="true" strokeweight=".84pt" strokecolor="#050000">
                <v:path arrowok="t"/>
              </v:shape>
            </v:group>
            <v:group style="position:absolute;left:3672;top:2006;width:21;height:3" coordorigin="3672,2006" coordsize="21,3">
              <v:shape style="position:absolute;left:3672;top:2006;width:21;height:3" coordorigin="3672,2006" coordsize="21,3" path="m3692,2006l3690,2009,3674,2009,3672,2006e" filled="false" stroked="true" strokeweight=".84pt" strokecolor="#050000">
                <v:path arrowok="t"/>
              </v:shape>
            </v:group>
            <v:group style="position:absolute;left:3692;top:2004;width:6;height:3" coordorigin="3692,2004" coordsize="6,3">
              <v:shape style="position:absolute;left:3692;top:2004;width:6;height:3" coordorigin="3692,2004" coordsize="6,3" path="m3698,2004l3695,2004,3695,2006,3692,2006e" filled="false" stroked="true" strokeweight=".84pt" strokecolor="#050000">
                <v:path arrowok="t"/>
              </v:shape>
            </v:group>
            <v:group style="position:absolute;left:3679;top:2030;width:19;height:3" coordorigin="3679,2030" coordsize="19,3">
              <v:shape style="position:absolute;left:3679;top:2030;width:19;height:3" coordorigin="3679,2030" coordsize="19,3" path="m3698,2030l3695,2030,3692,2032,3679,2032e" filled="false" stroked="true" strokeweight=".84pt" strokecolor="#050000">
                <v:path arrowok="t"/>
              </v:shape>
            </v:group>
            <v:group style="position:absolute;left:3643;top:1903;width:60;height:65" coordorigin="3643,1903" coordsize="60,65">
              <v:shape style="position:absolute;left:3643;top:1903;width:60;height:65" coordorigin="3643,1903" coordsize="60,65" path="m3646,1967l3643,1965,3643,1955,3646,1952,3646,1942,3648,1939,3648,1936,3651,1934,3651,1931,3654,1929,3654,1926,3656,1923,3659,1921,3661,1918,3664,1916,3666,1913,3669,1911,3672,1908,3674,1908,3677,1905,3679,1905,3682,1903,3687,1903,3692,1903,3703,1903,3703,1905e" filled="false" stroked="true" strokeweight=".84pt" strokecolor="#050000">
                <v:path arrowok="t"/>
              </v:shape>
            </v:group>
            <v:group style="position:absolute;left:3672;top:2030;width:26;height:6" coordorigin="3672,2030" coordsize="26,6">
              <v:shape style="position:absolute;left:3672;top:2030;width:26;height:6" coordorigin="3672,2030" coordsize="26,6" path="m3672,2030l3674,2032,3679,2032,3682,2035,3685,2035,3687,2032,3698,2032e" filled="false" stroked="true" strokeweight=".84pt" strokecolor="#050000">
                <v:path arrowok="t"/>
              </v:shape>
            </v:group>
            <v:group style="position:absolute;left:3672;top:2032;width:26;height:6" coordorigin="3672,2032" coordsize="26,6">
              <v:shape style="position:absolute;left:3672;top:2032;width:26;height:6" coordorigin="3672,2032" coordsize="26,6" path="m3672,2032l3674,2035,3682,2035,3682,2037,3685,2037,3687,2035,3698,2035e" filled="false" stroked="true" strokeweight=".84pt" strokecolor="#050000">
                <v:path arrowok="t"/>
              </v:shape>
            </v:group>
            <v:group style="position:absolute;left:3698;top:2027;width:3;height:3" coordorigin="3698,2027" coordsize="3,3">
              <v:shape style="position:absolute;left:3698;top:2027;width:3;height:3" coordorigin="3698,2027" coordsize="3,3" path="m3700,2027l3698,2030e" filled="false" stroked="true" strokeweight=".84pt" strokecolor="#050000">
                <v:path arrowok="t"/>
              </v:shape>
            </v:group>
            <v:group style="position:absolute;left:3672;top:2035;width:26;height:6" coordorigin="3672,2035" coordsize="26,6">
              <v:shape style="position:absolute;left:3672;top:2035;width:26;height:6" coordorigin="3672,2035" coordsize="26,6" path="m3672,2035l3674,2035,3674,2037,3682,2037,3685,2040,3687,2037,3698,2037e" filled="false" stroked="true" strokeweight=".84pt" strokecolor="#050000">
                <v:path arrowok="t"/>
              </v:shape>
            </v:group>
            <v:group style="position:absolute;left:3672;top:2037;width:26;height:3" coordorigin="3672,2037" coordsize="26,3">
              <v:shape style="position:absolute;left:3672;top:2037;width:26;height:3" coordorigin="3672,2037" coordsize="26,3" path="m3672,2037l3674,2037,3674,2040,3698,2040e" filled="false" stroked="true" strokeweight=".84pt" strokecolor="#050000">
                <v:path arrowok="t"/>
              </v:shape>
            </v:group>
            <v:group style="position:absolute;left:3672;top:2040;width:29;height:3" coordorigin="3672,2040" coordsize="29,3">
              <v:shape style="position:absolute;left:3672;top:2040;width:29;height:3" coordorigin="3672,2040" coordsize="29,3" path="m3672,2040l3674,2040,3674,2043,3700,2043e" filled="false" stroked="true" strokeweight=".84pt" strokecolor="#050000">
                <v:path arrowok="t"/>
              </v:shape>
            </v:group>
            <v:group style="position:absolute;left:3646;top:1903;width:57;height:65" coordorigin="3646,1903" coordsize="57,65">
              <v:shape style="position:absolute;left:3646;top:1903;width:57;height:65" coordorigin="3646,1903" coordsize="57,65" path="m3646,1967l3646,1942,3648,1939,3648,1936,3651,1934,3651,1931,3654,1929,3656,1926,3656,1923,3659,1921,3661,1918,3664,1916,3666,1913,3669,1911,3672,1911,3674,1908,3677,1905,3679,1905,3682,1903,3687,1903,3692,1903,3703,1903,3703,1905e" filled="false" stroked="true" strokeweight=".84pt" strokecolor="#050000">
                <v:path arrowok="t"/>
              </v:shape>
            </v:group>
            <v:group style="position:absolute;left:3705;top:1905;width:8;height:3" coordorigin="3705,1905" coordsize="8,3">
              <v:shape style="position:absolute;left:3705;top:1905;width:8;height:3" coordorigin="3705,1905" coordsize="8,3" path="m3705,1905l3708,1905,3710,1908,3713,1908e" filled="false" stroked="true" strokeweight=".84pt" strokecolor="#050000">
                <v:path arrowok="t"/>
              </v:shape>
            </v:group>
            <v:group style="position:absolute;left:3723;top:1923;width:3;height:13" coordorigin="3723,1923" coordsize="3,13">
              <v:shape style="position:absolute;left:3723;top:1923;width:3;height:13" coordorigin="3723,1923" coordsize="3,13" path="m3723,1923l3726,1926,3726,1936e" filled="false" stroked="true" strokeweight=".84pt" strokecolor="#050000">
                <v:path arrowok="t"/>
              </v:shape>
            </v:group>
            <v:group style="position:absolute;left:3682;top:2043;width:19;height:3" coordorigin="3682,2043" coordsize="19,3">
              <v:shape style="position:absolute;left:3682;top:2043;width:19;height:3" coordorigin="3682,2043" coordsize="19,3" path="m3700,2043l3690,2043,3687,2045,3682,2045e" filled="false" stroked="true" strokeweight=".84pt" strokecolor="#050000">
                <v:path arrowok="t"/>
              </v:shape>
            </v:group>
            <v:group style="position:absolute;left:3679;top:2040;width:19;height:3" coordorigin="3679,2040" coordsize="19,3">
              <v:shape style="position:absolute;left:3679;top:2040;width:19;height:3" coordorigin="3679,2040" coordsize="19,3" path="m3698,2040l3692,2040,3690,2043,3679,2043e" filled="false" stroked="true" strokeweight=".84pt" strokecolor="#050000">
                <v:path arrowok="t"/>
              </v:shape>
            </v:group>
            <v:group style="position:absolute;left:3677;top:2030;width:21;height:3" coordorigin="3677,2030" coordsize="21,3">
              <v:shape style="position:absolute;left:3677;top:2030;width:21;height:3" coordorigin="3677,2030" coordsize="21,3" path="m3677,2032l3690,2032,3692,2030,3698,2030e" filled="false" stroked="true" strokeweight=".84pt" strokecolor="#050000">
                <v:path arrowok="t"/>
              </v:shape>
            </v:group>
            <v:group style="position:absolute;left:3685;top:1936;width:26;height:29" coordorigin="3685,1936" coordsize="26,29">
              <v:shape style="position:absolute;left:3685;top:1936;width:26;height:29" coordorigin="3685,1936" coordsize="26,29" path="m3685,1965l3685,1957,3687,1955,3687,1949,3690,1947,3692,1944,3695,1942,3698,1939,3703,1939,3705,1936,3708,1939,3710,1939e" filled="false" stroked="true" strokeweight=".84pt" strokecolor="#050000">
                <v:path arrowok="t"/>
              </v:shape>
            </v:group>
            <v:group style="position:absolute;left:3679;top:2037;width:19;height:3" coordorigin="3679,2037" coordsize="19,3">
              <v:shape style="position:absolute;left:3679;top:2037;width:19;height:3" coordorigin="3679,2037" coordsize="19,3" path="m3698,2037l3692,2037,3690,2040,3679,2040e" filled="false" stroked="true" strokeweight=".84pt" strokecolor="#050000">
                <v:path arrowok="t"/>
              </v:shape>
            </v:group>
            <v:group style="position:absolute;left:3679;top:2035;width:19;height:3" coordorigin="3679,2035" coordsize="19,3">
              <v:shape style="position:absolute;left:3679;top:2035;width:19;height:3" coordorigin="3679,2035" coordsize="19,3" path="m3698,2035l3690,2035,3687,2037,3679,2037e" filled="false" stroked="true" strokeweight=".84pt" strokecolor="#050000">
                <v:path arrowok="t"/>
              </v:shape>
            </v:group>
            <v:group style="position:absolute;left:3679;top:1936;width:26;height:26" coordorigin="3679,1936" coordsize="26,26">
              <v:shape style="position:absolute;left:3679;top:1936;width:26;height:26" coordorigin="3679,1936" coordsize="26,26" path="m3679,1962l3679,1955,3682,1952,3682,1947,3685,1944,3685,1942,3687,1942,3690,1939,3692,1936,3705,1936e" filled="false" stroked="true" strokeweight=".84pt" strokecolor="#050000">
                <v:path arrowok="t"/>
              </v:shape>
            </v:group>
            <v:group style="position:absolute;left:3695;top:2019;width:6;height:6" coordorigin="3695,2019" coordsize="6,6">
              <v:shape style="position:absolute;left:3695;top:2019;width:6;height:6" coordorigin="3695,2019" coordsize="6,6" path="m3700,2019l3700,2022,3698,2024,3695,2024e" filled="false" stroked="true" strokeweight=".84pt" strokecolor="#050000">
                <v:path arrowok="t"/>
              </v:shape>
            </v:group>
            <v:group style="position:absolute;left:3692;top:2004;width:6;height:6" coordorigin="3692,2004" coordsize="6,6">
              <v:shape style="position:absolute;left:3692;top:2004;width:6;height:6" coordorigin="3692,2004" coordsize="6,6" path="m3698,2004l3698,2006,3695,2006,3692,2009e" filled="false" stroked="true" strokeweight=".84pt" strokecolor="#050000">
                <v:path arrowok="t"/>
              </v:shape>
            </v:group>
            <v:group style="position:absolute;left:3690;top:2004;width:6;height:3" coordorigin="3690,2004" coordsize="6,3">
              <v:shape style="position:absolute;left:3690;top:2004;width:6;height:3" coordorigin="3690,2004" coordsize="6,3" path="m3695,2004l3692,2006,3690,2006e" filled="false" stroked="true" strokeweight=".84pt" strokecolor="#050000">
                <v:path arrowok="t"/>
              </v:shape>
            </v:group>
            <v:group style="position:absolute;left:3656;top:1892;width:24;height:6" coordorigin="3656,1892" coordsize="24,6">
              <v:shape style="position:absolute;left:3656;top:1892;width:24;height:6" coordorigin="3656,1892" coordsize="24,6" path="m3656,1895l3659,1895,3659,1898,3674,1898,3674,1895,3677,1895,3679,1892e" filled="false" stroked="true" strokeweight=".84pt" strokecolor="#050000">
                <v:path arrowok="t"/>
              </v:shape>
            </v:group>
            <v:group style="position:absolute;left:3679;top:2017;width:3;height:6" coordorigin="3679,2017" coordsize="3,6">
              <v:shape style="position:absolute;left:3679;top:2017;width:3;height:6" coordorigin="3679,2017" coordsize="3,6" path="m3682,2022l3679,2019,3682,2017,3682,2022xe" filled="false" stroked="true" strokeweight=".84pt" strokecolor="#050000">
                <v:path arrowok="t"/>
              </v:shape>
            </v:group>
            <v:group style="position:absolute;left:3682;top:2014;width:11;height:3" coordorigin="3682,2014" coordsize="11,3">
              <v:shape style="position:absolute;left:3682;top:2014;width:11;height:3" coordorigin="3682,2014" coordsize="11,3" path="m3682,2017l3690,2017,3692,2014e" filled="false" stroked="true" strokeweight=".84pt" strokecolor="#050000">
                <v:path arrowok="t"/>
              </v:shape>
            </v:group>
            <v:group style="position:absolute;left:3682;top:2017;width:11;height:3" coordorigin="3682,2017" coordsize="11,3">
              <v:shape style="position:absolute;left:3682;top:2017;width:11;height:3" coordorigin="3682,2017" coordsize="11,3" path="m3682,2019l3687,2019,3690,2017,3692,2017e" filled="false" stroked="true" strokeweight=".84pt" strokecolor="#050000">
                <v:path arrowok="t"/>
              </v:shape>
            </v:group>
            <v:group style="position:absolute;left:3694;top:2006;width:2;height:17" coordorigin="3694,2006" coordsize="2,17">
              <v:shape style="position:absolute;left:3694;top:2006;width:2;height:17" coordorigin="3694,2006" coordsize="0,17" path="m3694,2006l3694,2022e" filled="false" stroked="true" strokeweight=".129pt" strokecolor="#050000">
                <v:path arrowok="t"/>
              </v:shape>
            </v:group>
            <v:group style="position:absolute;left:3692;top:2014;width:3;height:3" coordorigin="3692,2014" coordsize="3,3">
              <v:shape style="position:absolute;left:3692;top:2014;width:3;height:3" coordorigin="3692,2014" coordsize="3,3" path="m3692,2017l3695,2017,3695,2014e" filled="false" stroked="true" strokeweight=".84pt" strokecolor="#050000">
                <v:path arrowok="t"/>
              </v:shape>
            </v:group>
            <v:group style="position:absolute;left:3646;top:1768;width:6;height:78" coordorigin="3646,1768" coordsize="6,78">
              <v:shape style="position:absolute;left:3646;top:1768;width:6;height:78" coordorigin="3646,1768" coordsize="6,78" path="m3646,1768l3651,1846e" filled="false" stroked="true" strokeweight=".84pt" strokecolor="#050000">
                <v:path arrowok="t"/>
              </v:shape>
            </v:group>
            <v:group style="position:absolute;left:3646;top:1766;width:26;height:76" coordorigin="3646,1766" coordsize="26,76">
              <v:shape style="position:absolute;left:3646;top:1766;width:26;height:76" coordorigin="3646,1766" coordsize="26,76" path="m3672,1841l3664,1766,3664,1768,3661,1768,3646,1768e" filled="false" stroked="true" strokeweight=".84pt" strokecolor="#050000">
                <v:path arrowok="t"/>
              </v:shape>
            </v:group>
            <v:group style="position:absolute;left:3382;top:1621;width:246;height:83" coordorigin="3382,1621" coordsize="246,83">
              <v:shape style="position:absolute;left:3382;top:1621;width:246;height:83" coordorigin="3382,1621" coordsize="246,83" path="m3382,1704l3387,1701,3390,1698,3395,1693,3397,1691,3403,1688,3408,1685,3410,1683,3413,1680,3418,1678,3421,1675,3423,1672,3428,1670,3431,1667,3434,1665,3436,1662,3439,1660,3441,1660,3444,1657,3446,1654,3449,1652,3452,1652,3454,1649,3457,1649,3459,1647,3459,1644,3462,1644,3465,1641,3467,1641,3467,1639,3470,1639,3472,1636,3475,1636,3475,1634,3478,1634,3480,1631,3483,1631,3485,1628,3488,1628,3488,1626,3493,1626,3493,1623,3501,1623,3503,1621,3529,1621,3535,1623,3540,1623,3542,1626,3550,1628,3558,1631,3563,1631,3566,1634,3571,1634,3573,1636,3578,1636,3581,1639,3586,1639,3589,1641,3594,1641,3597,1644,3599,1644,3602,1647,3604,1647,3607,1649,3615,1652,3628,1657e" filled="false" stroked="true" strokeweight=".84pt" strokecolor="#050000">
                <v:path arrowok="t"/>
              </v:shape>
            </v:group>
            <v:group style="position:absolute;left:3403;top:1644;width:208;height:88" coordorigin="3403,1644" coordsize="208,88">
              <v:shape style="position:absolute;left:3403;top:1644;width:208;height:88" coordorigin="3403,1644" coordsize="208,88" path="m3403,1732l3405,1729,3408,1729,3408,1727,3410,1727,3410,1724,3413,1722,3415,1722,3415,1719,3418,1716,3421,1716,3423,1714,3426,1709,3431,1706,3436,1701,3439,1696,3444,1693,3449,1688,3452,1685,3454,1683,3457,1680,3459,1678,3465,1675,3467,1672,3470,1670,3472,1667,3475,1665,3478,1662,3480,1660,3483,1657,3485,1657,3488,1654,3490,1652,3493,1652,3493,1649,3498,1649,3498,1647,3503,1647,3503,1644,3527,1644,3529,1647,3540,1647,3542,1649,3550,1649,3550,1652,3558,1652,3563,1654,3568,1654,3573,1657,3578,1660,3586,1660,3591,1662,3594,1665,3597,1665,3599,1667,3602,1667,3610,1670e" filled="false" stroked="true" strokeweight=".84pt" strokecolor="#050000">
                <v:path arrowok="t"/>
              </v:shape>
            </v:group>
            <v:group style="position:absolute;left:3628;top:1657;width:37;height:109" coordorigin="3628,1657" coordsize="37,109">
              <v:shape style="position:absolute;left:3628;top:1657;width:37;height:109" coordorigin="3628,1657" coordsize="37,109" path="m3628,1657l3630,1657,3630,1660,3633,1660,3635,1662,3638,1662,3641,1665,3641,1667,3643,1670,3646,1672,3648,1675,3648,1678,3651,1680,3654,1685,3654,1688,3656,1691,3656,1698,3659,1704,3659,1714,3661,1719,3661,1745,3664,1753,3664,1755,3664,1760,3664,1766e" filled="false" stroked="true" strokeweight=".84pt" strokecolor="#050000">
                <v:path arrowok="t"/>
              </v:shape>
            </v:group>
            <v:group style="position:absolute;left:3610;top:1670;width:37;height:99" coordorigin="3610,1670" coordsize="37,99">
              <v:shape style="position:absolute;left:3610;top:1670;width:37;height:99" coordorigin="3610,1670" coordsize="37,99" path="m3610,1670l3612,1672,3615,1672,3617,1675,3620,1678,3622,1680,3625,1683,3625,1685,3628,1688,3630,1691,3630,1693,3633,1696,3633,1698,3635,1701,3635,1706,3638,1709,3638,1714,3641,1719,3641,1732,3643,1740,3643,1766,3646,1768e" filled="false" stroked="true" strokeweight=".84pt" strokecolor="#050000">
                <v:path arrowok="t"/>
              </v:shape>
            </v:group>
          </v:group>
        </w:pict>
      </w:r>
      <w:r>
        <w:rPr>
          <w:rFonts w:ascii="Lucida Sans Unicode" w:hAnsi="Lucida Sans Unicode" w:cs="Lucida Sans Unicode" w:eastAsia="Lucida Sans Unicode"/>
          <w:position w:val="-45"/>
          <w:sz w:val="20"/>
          <w:szCs w:val="20"/>
        </w:rPr>
      </w:r>
    </w:p>
    <w:p>
      <w:pPr>
        <w:spacing w:before="46"/>
        <w:ind w:left="6405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69.532898pt;margin-top:-151.282928pt;width:228.9pt;height:241.9pt;mso-position-horizontal-relative:page;mso-position-vertical-relative:paragraph;z-index:1912" coordorigin="1391,-3026" coordsize="4578,4838">
            <v:group style="position:absolute;left:2536;top:-2887;width:365;height:370" coordorigin="2536,-2887" coordsize="365,370">
              <v:shape style="position:absolute;left:2536;top:-2887;width:365;height:370" coordorigin="2536,-2887" coordsize="365,370" path="m2901,-2887l2842,-2863,2784,-2831,2733,-2788,2693,-2743,2635,-2666,2579,-2586,2536,-2517e" filled="false" stroked="true" strokeweight=".48pt" strokecolor="#050000">
                <v:path arrowok="t"/>
              </v:shape>
            </v:group>
            <v:group style="position:absolute;left:2700;top:-2745;width:2;height:10" coordorigin="2700,-2745" coordsize="2,10">
              <v:shape style="position:absolute;left:2700;top:-2745;width:2;height:10" coordorigin="2700,-2745" coordsize="0,10" path="m2700,-2745l2700,-2735e" filled="false" stroked="true" strokeweight=".133pt" strokecolor="#050000">
                <v:path arrowok="t"/>
              </v:shape>
            </v:group>
            <v:group style="position:absolute;left:2901;top:-2889;width:8;height:3" coordorigin="2901,-2889" coordsize="8,3">
              <v:shape style="position:absolute;left:2901;top:-2889;width:8;height:3" coordorigin="2901,-2889" coordsize="8,3" path="m2909,-2889l2901,-2887e" filled="false" stroked="true" strokeweight=".48pt" strokecolor="#050000">
                <v:path arrowok="t"/>
              </v:shape>
            </v:group>
            <v:group style="position:absolute;left:2366;top:-2283;width:6;height:8" coordorigin="2366,-2283" coordsize="6,8">
              <v:shape style="position:absolute;left:2366;top:-2283;width:6;height:8" coordorigin="2366,-2283" coordsize="6,8" path="m2371,-2283l2369,-2280,2366,-2275e" filled="false" stroked="true" strokeweight=".48pt" strokecolor="#050000">
                <v:path arrowok="t"/>
              </v:shape>
            </v:group>
            <v:group style="position:absolute;left:2435;top:-2442;width:62;height:147" coordorigin="2435,-2442" coordsize="62,147">
              <v:shape style="position:absolute;left:2435;top:-2442;width:62;height:147" coordorigin="2435,-2442" coordsize="62,147" path="m2496,-2442l2478,-2400,2457,-2347,2435,-2296e" filled="false" stroked="true" strokeweight=".48pt" strokecolor="#050000">
                <v:path arrowok="t"/>
              </v:shape>
            </v:group>
            <v:group style="position:absolute;left:2496;top:-2480;width:19;height:38" coordorigin="2496,-2480" coordsize="19,38">
              <v:shape style="position:absolute;left:2496;top:-2480;width:19;height:38" coordorigin="2496,-2480" coordsize="19,38" path="m2515,-2480l2510,-2472,2502,-2453,2496,-2442e" filled="false" stroked="true" strokeweight=".48pt" strokecolor="#050000">
                <v:path arrowok="t"/>
              </v:shape>
            </v:group>
            <v:group style="position:absolute;left:2515;top:-2488;width:6;height:8" coordorigin="2515,-2488" coordsize="6,8">
              <v:shape style="position:absolute;left:2515;top:-2488;width:6;height:8" coordorigin="2515,-2488" coordsize="6,8" path="m2520,-2488l2515,-2480e" filled="false" stroked="true" strokeweight=".48pt" strokecolor="#050000">
                <v:path arrowok="t"/>
              </v:shape>
            </v:group>
            <v:group style="position:absolute;left:2520;top:-2512;width:11;height:24" coordorigin="2520,-2512" coordsize="11,24">
              <v:shape style="position:absolute;left:2520;top:-2512;width:11;height:24" coordorigin="2520,-2512" coordsize="11,24" path="m2531,-2512l2528,-2504,2520,-2488e" filled="false" stroked="true" strokeweight=".48pt" strokecolor="#050000">
                <v:path arrowok="t"/>
              </v:shape>
            </v:group>
            <v:group style="position:absolute;left:2531;top:-2517;width:6;height:6" coordorigin="2531,-2517" coordsize="6,6">
              <v:shape style="position:absolute;left:2531;top:-2517;width:6;height:6" coordorigin="2531,-2517" coordsize="6,6" path="m2531,-2512l2534,-2512,2536,-2517e" filled="false" stroked="true" strokeweight=".48pt" strokecolor="#050000">
                <v:path arrowok="t"/>
              </v:shape>
            </v:group>
            <v:group style="position:absolute;left:2425;top:-2296;width:11;height:11" coordorigin="2425,-2296" coordsize="11,11">
              <v:shape style="position:absolute;left:2425;top:-2296;width:11;height:11" coordorigin="2425,-2296" coordsize="11,11" path="m2435,-2296l2433,-2291,2430,-2288,2427,-2286,2425,-2286e" filled="false" stroked="true" strokeweight=".48pt" strokecolor="#050000">
                <v:path arrowok="t"/>
              </v:shape>
            </v:group>
            <v:group style="position:absolute;left:2516;top:-2484;width:2;height:10" coordorigin="2516,-2484" coordsize="2,10">
              <v:shape style="position:absolute;left:2516;top:-2484;width:2;height:10" coordorigin="2516,-2484" coordsize="0,10" path="m2516,-2484l2516,-2475e" filled="false" stroked="true" strokeweight=".133pt" strokecolor="#050000">
                <v:path arrowok="t"/>
              </v:shape>
            </v:group>
            <v:group style="position:absolute;left:2538;top:-2522;width:2;height:10" coordorigin="2538,-2522" coordsize="2,10">
              <v:shape style="position:absolute;left:2538;top:-2522;width:2;height:10" coordorigin="2538,-2522" coordsize="0,10" path="m2538,-2522l2538,-2512e" filled="false" stroked="true" strokeweight=".133pt" strokecolor="#050000">
                <v:path arrowok="t"/>
              </v:shape>
            </v:group>
            <v:group style="position:absolute;left:2371;top:-2278;width:8;height:11" coordorigin="2371,-2278" coordsize="8,11">
              <v:shape style="position:absolute;left:2371;top:-2278;width:8;height:11" coordorigin="2371,-2278" coordsize="8,11" path="m2379,-2278l2377,-2278,2374,-2275,2371,-2270,2371,-2267e" filled="false" stroked="true" strokeweight=".48pt" strokecolor="#050000">
                <v:path arrowok="t"/>
              </v:shape>
            </v:group>
            <v:group style="position:absolute;left:2371;top:-2283;width:6;height:2" coordorigin="2371,-2283" coordsize="6,2">
              <v:shape style="position:absolute;left:2371;top:-2283;width:6;height:2" coordorigin="2371,-2283" coordsize="6,0" path="m2377,-2283l2371,-2283e" filled="false" stroked="true" strokeweight=".48pt" strokecolor="#050000">
                <v:path arrowok="t"/>
              </v:shape>
            </v:group>
            <v:group style="position:absolute;left:2363;top:-2275;width:3;height:8" coordorigin="2363,-2275" coordsize="3,8">
              <v:shape style="position:absolute;left:2363;top:-2275;width:3;height:8" coordorigin="2363,-2275" coordsize="3,8" path="m2366,-2275l2363,-2267e" filled="false" stroked="true" strokeweight=".48pt" strokecolor="#050000">
                <v:path arrowok="t"/>
              </v:shape>
            </v:group>
            <v:group style="position:absolute;left:2363;top:-2267;width:2;height:40" coordorigin="2363,-2267" coordsize="2,40">
              <v:shape style="position:absolute;left:2363;top:-2267;width:2;height:40" coordorigin="2363,-2267" coordsize="0,40" path="m2363,-2267l2363,-2227e" filled="false" stroked="true" strokeweight=".48pt" strokecolor="#050000">
                <v:path arrowok="t"/>
              </v:shape>
            </v:group>
            <v:group style="position:absolute;left:2367;top:-2264;width:10;height:2" coordorigin="2367,-2264" coordsize="10,2">
              <v:shape style="position:absolute;left:2367;top:-2264;width:10;height:2" coordorigin="2367,-2264" coordsize="10,0" path="m2367,-2264l2376,-2264e" filled="false" stroked="true" strokeweight=".267pt" strokecolor="#050000">
                <v:path arrowok="t"/>
              </v:shape>
            </v:group>
            <v:group style="position:absolute;left:2374;top:-2102;width:16;height:16" coordorigin="2374,-2102" coordsize="16,16">
              <v:shape style="position:absolute;left:2374;top:-2102;width:16;height:16" coordorigin="2374,-2102" coordsize="16,16" path="m2390,-2102l2387,-2102,2382,-2099,2379,-2094,2377,-2091,2374,-2086e" filled="false" stroked="true" strokeweight=".48pt" strokecolor="#050000">
                <v:path arrowok="t"/>
              </v:shape>
            </v:group>
            <v:group style="position:absolute;left:2375;top:-2091;width:2;height:10" coordorigin="2375,-2091" coordsize="2,10">
              <v:shape style="position:absolute;left:2375;top:-2091;width:2;height:10" coordorigin="2375,-2091" coordsize="0,10" path="m2375,-2091l2375,-2081e" filled="false" stroked="true" strokeweight=".133pt" strokecolor="#050000">
                <v:path arrowok="t"/>
              </v:shape>
            </v:group>
            <v:group style="position:absolute;left:2417;top:-2222;width:3;height:94" coordorigin="2417,-2222" coordsize="3,94">
              <v:shape style="position:absolute;left:2417;top:-2222;width:3;height:94" coordorigin="2417,-2222" coordsize="3,94" path="m2417,-2222l2419,-2129e" filled="false" stroked="true" strokeweight=".48pt" strokecolor="#050000">
                <v:path arrowok="t"/>
              </v:shape>
            </v:group>
            <v:group style="position:absolute;left:2421;top:-2222;width:2;height:96" coordorigin="2421,-2222" coordsize="2,96">
              <v:shape style="position:absolute;left:2421;top:-2222;width:2;height:96" coordorigin="2421,-2222" coordsize="0,96" path="m2421,-2222l2421,-2126e" filled="false" stroked="true" strokeweight=".612pt" strokecolor="#050000">
                <v:path arrowok="t"/>
              </v:shape>
            </v:group>
            <v:group style="position:absolute;left:2365;top:-2272;width:2;height:10" coordorigin="2365,-2272" coordsize="2,10">
              <v:shape style="position:absolute;left:2365;top:-2272;width:2;height:10" coordorigin="2365,-2272" coordsize="0,10" path="m2365,-2272l2365,-2262e" filled="false" stroked="true" strokeweight=".134pt" strokecolor="#050000">
                <v:path arrowok="t"/>
              </v:shape>
            </v:group>
            <v:group style="position:absolute;left:2369;top:-2083;width:10;height:2" coordorigin="2369,-2083" coordsize="10,2">
              <v:shape style="position:absolute;left:2369;top:-2083;width:10;height:2" coordorigin="2369,-2083" coordsize="10,0" path="m2369,-2083l2379,-2083e" filled="false" stroked="true" strokeweight=".267pt" strokecolor="#050000">
                <v:path arrowok="t"/>
              </v:shape>
            </v:group>
            <v:group style="position:absolute;left:2934;top:-2453;width:2;height:10" coordorigin="2934,-2453" coordsize="2,10">
              <v:shape style="position:absolute;left:2934;top:-2453;width:2;height:10" coordorigin="2934,-2453" coordsize="0,10" path="m2934,-2453l2934,-2443e" filled="false" stroked="true" strokeweight=".133pt" strokecolor="#050000">
                <v:path arrowok="t"/>
              </v:shape>
            </v:group>
            <v:group style="position:absolute;left:2945;top:-2450;width:2;height:10" coordorigin="2945,-2450" coordsize="2,10">
              <v:shape style="position:absolute;left:2945;top:-2450;width:2;height:10" coordorigin="2945,-2450" coordsize="0,10" path="m2945,-2450l2945,-2440e" filled="false" stroked="true" strokeweight=".133pt" strokecolor="#050000">
                <v:path arrowok="t"/>
              </v:shape>
            </v:group>
            <v:group style="position:absolute;left:2930;top:-2449;width:10;height:2" coordorigin="2930,-2449" coordsize="10,2">
              <v:shape style="position:absolute;left:2930;top:-2449;width:10;height:2" coordorigin="2930,-2449" coordsize="10,0" path="m2930,-2449l2940,-2449e" filled="false" stroked="true" strokeweight=".133pt" strokecolor="#050000">
                <v:path arrowok="t"/>
              </v:shape>
            </v:group>
            <v:group style="position:absolute;left:2941;top:-2446;width:10;height:2" coordorigin="2941,-2446" coordsize="10,2">
              <v:shape style="position:absolute;left:2941;top:-2446;width:10;height:2" coordorigin="2941,-2446" coordsize="10,0" path="m2941,-2446l2951,-2446e" filled="false" stroked="true" strokeweight=".132pt" strokecolor="#050000">
                <v:path arrowok="t"/>
              </v:shape>
            </v:group>
            <v:group style="position:absolute;left:2953;top:-2469;width:2;height:10" coordorigin="2953,-2469" coordsize="2,10">
              <v:shape style="position:absolute;left:2953;top:-2469;width:2;height:10" coordorigin="2953,-2469" coordsize="0,10" path="m2953,-2469l2953,-2459e" filled="false" stroked="true" strokeweight=".133pt" strokecolor="#050000">
                <v:path arrowok="t"/>
              </v:shape>
            </v:group>
            <v:group style="position:absolute;left:2936;top:-2468;width:10;height:2" coordorigin="2936,-2468" coordsize="10,2">
              <v:shape style="position:absolute;left:2936;top:-2468;width:10;height:2" coordorigin="2936,-2468" coordsize="10,0" path="m2936,-2468l2945,-2468e" filled="false" stroked="true" strokeweight=".133pt" strokecolor="#050000">
                <v:path arrowok="t"/>
              </v:shape>
            </v:group>
            <v:group style="position:absolute;left:2415;top:-2118;width:10;height:2" coordorigin="2415,-2118" coordsize="10,2">
              <v:shape style="position:absolute;left:2415;top:-2118;width:10;height:2" coordorigin="2415,-2118" coordsize="10,0" path="m2415,-2118l2424,-2118e" filled="false" stroked="true" strokeweight=".798pt" strokecolor="#050000">
                <v:path arrowok="t"/>
              </v:shape>
            </v:group>
            <v:group style="position:absolute;left:2510;top:-2262;width:10;height:2" coordorigin="2510,-2262" coordsize="10,2">
              <v:shape style="position:absolute;left:2510;top:-2262;width:10;height:2" coordorigin="2510,-2262" coordsize="10,0" path="m2510,-2262l2520,-2262e" filled="false" stroked="true" strokeweight=".266pt" strokecolor="#050000">
                <v:path arrowok="t"/>
              </v:shape>
            </v:group>
            <v:group style="position:absolute;left:2531;top:-2222;width:2;height:94" coordorigin="2531,-2222" coordsize="2,94">
              <v:shape style="position:absolute;left:2531;top:-2222;width:2;height:94" coordorigin="2531,-2222" coordsize="0,94" path="m2531,-2129l2531,-2222e" filled="false" stroked="true" strokeweight=".48pt" strokecolor="#050000">
                <v:path arrowok="t"/>
              </v:shape>
            </v:group>
            <v:group style="position:absolute;left:2701;top:-2169;width:2;height:38" coordorigin="2701,-2169" coordsize="2,38">
              <v:shape style="position:absolute;left:2701;top:-2169;width:2;height:38" coordorigin="2701,-2169" coordsize="0,38" path="m2701,-2131l2701,-2169e" filled="false" stroked="true" strokeweight=".48pt" strokecolor="#050000">
                <v:path arrowok="t"/>
              </v:shape>
            </v:group>
            <v:group style="position:absolute;left:2728;top:-2169;width:2;height:38" coordorigin="2728,-2169" coordsize="2,38">
              <v:shape style="position:absolute;left:2728;top:-2169;width:2;height:38" coordorigin="2728,-2169" coordsize="0,38" path="m2728,-2131l2728,-2169e" filled="false" stroked="true" strokeweight=".48pt" strokecolor="#050000">
                <v:path arrowok="t"/>
              </v:shape>
            </v:group>
            <v:group style="position:absolute;left:2730;top:-2169;width:2;height:88" coordorigin="2730,-2169" coordsize="2,88">
              <v:shape style="position:absolute;left:2730;top:-2169;width:2;height:88" coordorigin="2730,-2169" coordsize="0,88" path="m2730,-2169l2730,-2081e" filled="false" stroked="true" strokeweight=".4805pt" strokecolor="#050000">
                <v:path arrowok="t"/>
              </v:shape>
            </v:group>
            <v:group style="position:absolute;left:2746;top:-2169;width:3;height:168" coordorigin="2746,-2169" coordsize="3,168">
              <v:shape style="position:absolute;left:2746;top:-2169;width:3;height:168" coordorigin="2746,-2169" coordsize="3,168" path="m2749,-2001l2746,-2169e" filled="false" stroked="true" strokeweight=".48pt" strokecolor="#050000">
                <v:path arrowok="t"/>
              </v:shape>
            </v:group>
            <v:group style="position:absolute;left:2542;top:-2259;width:2;height:38" coordorigin="2542,-2259" coordsize="2,38">
              <v:shape style="position:absolute;left:2542;top:-2259;width:2;height:38" coordorigin="2542,-2259" coordsize="0,38" path="m2542,-2259l2542,-2222e" filled="false" stroked="true" strokeweight=".48pt" strokecolor="#050000">
                <v:path arrowok="t"/>
              </v:shape>
            </v:group>
            <v:group style="position:absolute;left:2419;top:-2110;width:3;height:8" coordorigin="2419,-2110" coordsize="3,8">
              <v:shape style="position:absolute;left:2419;top:-2110;width:3;height:8" coordorigin="2419,-2110" coordsize="3,8" path="m2422,-2102l2419,-2105,2419,-2110e" filled="false" stroked="true" strokeweight=".48pt" strokecolor="#050000">
                <v:path arrowok="t"/>
              </v:shape>
            </v:group>
            <v:group style="position:absolute;left:2374;top:-2081;width:3;height:19" coordorigin="2374,-2081" coordsize="3,19">
              <v:shape style="position:absolute;left:2374;top:-2081;width:3;height:19" coordorigin="2374,-2081" coordsize="3,19" path="m2377,-2062l2374,-2081e" filled="false" stroked="true" strokeweight=".48pt" strokecolor="#050000">
                <v:path arrowok="t"/>
              </v:shape>
            </v:group>
            <v:group style="position:absolute;left:2390;top:-2078;width:3;height:14" coordorigin="2390,-2078" coordsize="3,14">
              <v:shape style="position:absolute;left:2390;top:-2078;width:3;height:14" coordorigin="2390,-2078" coordsize="3,14" path="m2393,-2065l2390,-2078e" filled="false" stroked="true" strokeweight=".48pt" strokecolor="#050000">
                <v:path arrowok="t"/>
              </v:shape>
            </v:group>
            <v:group style="position:absolute;left:2890;top:-2083;width:2;height:32" coordorigin="2890,-2083" coordsize="2,32">
              <v:shape style="position:absolute;left:2890;top:-2083;width:2;height:32" coordorigin="2890,-2083" coordsize="0,32" path="m2890,-2083l2890,-2051e" filled="false" stroked="true" strokeweight=".48pt" strokecolor="#050000">
                <v:path arrowok="t"/>
              </v:shape>
            </v:group>
            <v:group style="position:absolute;left:2887;top:-2097;width:3;height:14" coordorigin="2887,-2097" coordsize="3,14">
              <v:shape style="position:absolute;left:2887;top:-2097;width:3;height:14" coordorigin="2887,-2097" coordsize="3,14" path="m2887,-2097l2890,-2083e" filled="false" stroked="true" strokeweight=".48pt" strokecolor="#050000">
                <v:path arrowok="t"/>
              </v:shape>
            </v:group>
            <v:group style="position:absolute;left:2890;top:-2051;width:3;height:6" coordorigin="2890,-2051" coordsize="3,6">
              <v:shape style="position:absolute;left:2890;top:-2051;width:3;height:6" coordorigin="2890,-2051" coordsize="3,6" path="m2890,-2051l2893,-2046e" filled="false" stroked="true" strokeweight=".48pt" strokecolor="#050000">
                <v:path arrowok="t"/>
              </v:shape>
            </v:group>
            <v:group style="position:absolute;left:2887;top:-2171;width:2;height:75" coordorigin="2887,-2171" coordsize="2,75">
              <v:shape style="position:absolute;left:2887;top:-2171;width:2;height:75" coordorigin="2887,-2171" coordsize="0,75" path="m2887,-2171l2887,-2097e" filled="false" stroked="true" strokeweight=".48pt" strokecolor="#050000">
                <v:path arrowok="t"/>
              </v:shape>
            </v:group>
            <v:group style="position:absolute;left:2879;top:-2171;width:3;height:171" coordorigin="2879,-2171" coordsize="3,171">
              <v:shape style="position:absolute;left:2879;top:-2171;width:3;height:171" coordorigin="2879,-2171" coordsize="3,171" path="m2879,-2171l2882,-2001e" filled="false" stroked="true" strokeweight=".48pt" strokecolor="#050000">
                <v:path arrowok="t"/>
              </v:shape>
            </v:group>
            <v:group style="position:absolute;left:2901;top:-2169;width:2;height:35" coordorigin="2901,-2169" coordsize="2,35">
              <v:shape style="position:absolute;left:2901;top:-2169;width:2;height:35" coordorigin="2901,-2169" coordsize="0,35" path="m2901,-2169l2901,-2134e" filled="false" stroked="true" strokeweight=".48pt" strokecolor="#050000">
                <v:path arrowok="t"/>
              </v:shape>
            </v:group>
            <v:group style="position:absolute;left:2964;top:-2192;width:2;height:62" coordorigin="2964,-2192" coordsize="2,62">
              <v:shape style="position:absolute;left:2964;top:-2192;width:2;height:62" coordorigin="2964,-2192" coordsize="0,62" path="m2964,-2131l2964,-2192e" filled="false" stroked="true" strokeweight=".48pt" strokecolor="#050000">
                <v:path arrowok="t"/>
              </v:shape>
            </v:group>
            <v:group style="position:absolute;left:2975;top:-2192;width:3;height:62" coordorigin="2975,-2192" coordsize="3,62">
              <v:shape style="position:absolute;left:2975;top:-2192;width:3;height:62" coordorigin="2975,-2192" coordsize="3,62" path="m2978,-2131l2975,-2192e" filled="false" stroked="true" strokeweight=".48pt" strokecolor="#050000">
                <v:path arrowok="t"/>
              </v:shape>
            </v:group>
            <v:group style="position:absolute;left:2983;top:-2192;width:3;height:59" coordorigin="2983,-2192" coordsize="3,59">
              <v:shape style="position:absolute;left:2983;top:-2192;width:3;height:59" coordorigin="2983,-2192" coordsize="3,59" path="m2983,-2192l2986,-2134e" filled="false" stroked="true" strokeweight=".48pt" strokecolor="#050000">
                <v:path arrowok="t"/>
              </v:shape>
            </v:group>
            <v:group style="position:absolute;left:2996;top:-2192;width:3;height:70" coordorigin="2996,-2192" coordsize="3,70">
              <v:shape style="position:absolute;left:2996;top:-2192;width:3;height:70" coordorigin="2996,-2192" coordsize="3,70" path="m2999,-2123l2996,-2192e" filled="false" stroked="true" strokeweight=".48pt" strokecolor="#050000">
                <v:path arrowok="t"/>
              </v:shape>
            </v:group>
            <v:group style="position:absolute;left:3084;top:-2355;width:14;height:35" coordorigin="3084,-2355" coordsize="14,35">
              <v:shape style="position:absolute;left:3084;top:-2355;width:14;height:35" coordorigin="3084,-2355" coordsize="14,35" path="m3084,-2320l3097,-2355e" filled="false" stroked="true" strokeweight=".48pt" strokecolor="#050000">
                <v:path arrowok="t"/>
              </v:shape>
            </v:group>
            <v:group style="position:absolute;left:3084;top:-2347;width:16;height:32" coordorigin="3084,-2347" coordsize="16,32">
              <v:shape style="position:absolute;left:3084;top:-2347;width:16;height:32" coordorigin="3084,-2347" coordsize="16,32" path="m3084,-2315l3100,-2347e" filled="false" stroked="true" strokeweight=".48pt" strokecolor="#050000">
                <v:path arrowok="t"/>
              </v:shape>
            </v:group>
            <v:group style="position:absolute;left:3036;top:-2280;width:3;height:179" coordorigin="3036,-2280" coordsize="3,179">
              <v:shape style="position:absolute;left:3036;top:-2280;width:3;height:179" coordorigin="3036,-2280" coordsize="3,179" path="m3036,-2280l3039,-2102e" filled="false" stroked="true" strokeweight=".48pt" strokecolor="#050000">
                <v:path arrowok="t"/>
              </v:shape>
            </v:group>
            <v:group style="position:absolute;left:3044;top:-2256;width:3;height:157" coordorigin="3044,-2256" coordsize="3,157">
              <v:shape style="position:absolute;left:3044;top:-2256;width:3;height:157" coordorigin="3044,-2256" coordsize="3,157" path="m3047,-2099l3047,-2102,3044,-2256e" filled="false" stroked="true" strokeweight=".48pt" strokecolor="#050000">
                <v:path arrowok="t"/>
              </v:shape>
            </v:group>
            <v:group style="position:absolute;left:3058;top:-2262;width:10;height:2" coordorigin="3058,-2262" coordsize="10,2">
              <v:shape style="position:absolute;left:3058;top:-2262;width:10;height:2" coordorigin="3058,-2262" coordsize="10,0" path="m3058,-2262l3068,-2262e" filled="false" stroked="true" strokeweight=".532pt" strokecolor="#050000">
                <v:path arrowok="t"/>
              </v:shape>
            </v:group>
            <v:group style="position:absolute;left:3050;top:-2309;width:10;height:2" coordorigin="3050,-2309" coordsize="10,2">
              <v:shape style="position:absolute;left:3050;top:-2309;width:10;height:2" coordorigin="3050,-2309" coordsize="10,0" path="m3050,-2309l3060,-2309e" filled="false" stroked="true" strokeweight=".267pt" strokecolor="#050000">
                <v:path arrowok="t"/>
              </v:shape>
            </v:group>
            <v:group style="position:absolute;left:3058;top:-2309;width:3;height:8" coordorigin="3058,-2309" coordsize="3,8">
              <v:shape style="position:absolute;left:3058;top:-2309;width:3;height:8" coordorigin="3058,-2309" coordsize="3,8" path="m3058,-2302l3060,-2309,3060,-2302e" filled="false" stroked="true" strokeweight=".48pt" strokecolor="#050000">
                <v:path arrowok="t"/>
              </v:shape>
            </v:group>
            <v:group style="position:absolute;left:2967;top:-2379;width:6;height:120" coordorigin="2967,-2379" coordsize="6,120">
              <v:shape style="position:absolute;left:2967;top:-2379;width:6;height:120" coordorigin="2967,-2379" coordsize="6,120" path="m2967,-2259l2972,-2379e" filled="false" stroked="true" strokeweight=".48pt" strokecolor="#050000">
                <v:path arrowok="t"/>
              </v:shape>
            </v:group>
            <v:group style="position:absolute;left:2975;top:-2381;width:6;height:120" coordorigin="2975,-2381" coordsize="6,120">
              <v:shape style="position:absolute;left:2975;top:-2381;width:6;height:120" coordorigin="2975,-2381" coordsize="6,120" path="m2975,-2262l2980,-2381e" filled="false" stroked="true" strokeweight=".48pt" strokecolor="#050000">
                <v:path arrowok="t"/>
              </v:shape>
            </v:group>
            <v:group style="position:absolute;left:2996;top:-2315;width:2;height:54" coordorigin="2996,-2315" coordsize="2,54">
              <v:shape style="position:absolute;left:2996;top:-2315;width:2;height:54" coordorigin="2996,-2315" coordsize="0,54" path="m2996,-2262l2996,-2315e" filled="false" stroked="true" strokeweight=".48pt" strokecolor="#050000">
                <v:path arrowok="t"/>
              </v:shape>
            </v:group>
            <v:group style="position:absolute;left:3002;top:-2307;width:2;height:46" coordorigin="3002,-2307" coordsize="2,46">
              <v:shape style="position:absolute;left:3002;top:-2307;width:2;height:46" coordorigin="3002,-2307" coordsize="0,46" path="m3002,-2262l3002,-2307e" filled="false" stroked="true" strokeweight=".48pt" strokecolor="#050000">
                <v:path arrowok="t"/>
              </v:shape>
            </v:group>
            <v:group style="position:absolute;left:3018;top:-2295;width:10;height:2" coordorigin="3018,-2295" coordsize="10,2">
              <v:shape style="position:absolute;left:3018;top:-2295;width:10;height:2" coordorigin="3018,-2295" coordsize="10,0" path="m3018,-2295l3028,-2295e" filled="false" stroked="true" strokeweight=".399pt" strokecolor="#050000">
                <v:path arrowok="t"/>
              </v:shape>
            </v:group>
            <v:group style="position:absolute;left:3021;top:-2294;width:10;height:2" coordorigin="3021,-2294" coordsize="10,2">
              <v:shape style="position:absolute;left:3021;top:-2294;width:10;height:2" coordorigin="3021,-2294" coordsize="10,0" path="m3021,-2294l3030,-2294e" filled="false" stroked="true" strokeweight=".532pt" strokecolor="#050000">
                <v:path arrowok="t"/>
              </v:shape>
            </v:group>
            <v:group style="position:absolute;left:3028;top:-2286;width:3;height:59" coordorigin="3028,-2286" coordsize="3,59">
              <v:shape style="position:absolute;left:3028;top:-2286;width:3;height:59" coordorigin="3028,-2286" coordsize="3,59" path="m3031,-2286l3028,-2227e" filled="false" stroked="true" strokeweight=".48pt" strokecolor="#050000">
                <v:path arrowok="t"/>
              </v:shape>
            </v:group>
            <v:group style="position:absolute;left:3052;top:-2381;width:3;height:67" coordorigin="3052,-2381" coordsize="3,67">
              <v:shape style="position:absolute;left:3052;top:-2381;width:3;height:67" coordorigin="3052,-2381" coordsize="3,67" path="m3052,-2315l3055,-2381e" filled="false" stroked="true" strokeweight=".48pt" strokecolor="#050000">
                <v:path arrowok="t"/>
              </v:shape>
            </v:group>
            <v:group style="position:absolute;left:3055;top:-2381;width:3;height:67" coordorigin="3055,-2381" coordsize="3,67">
              <v:shape style="position:absolute;left:3055;top:-2381;width:3;height:67" coordorigin="3055,-2381" coordsize="3,67" path="m3055,-2315l3058,-2381e" filled="false" stroked="true" strokeweight=".48pt" strokecolor="#050000">
                <v:path arrowok="t"/>
              </v:shape>
            </v:group>
            <v:group style="position:absolute;left:3097;top:-2504;width:8;height:149" coordorigin="3097,-2504" coordsize="8,149">
              <v:shape style="position:absolute;left:3097;top:-2504;width:8;height:149" coordorigin="3097,-2504" coordsize="8,149" path="m3105,-2504l3097,-2355e" filled="false" stroked="true" strokeweight=".48pt" strokecolor="#050000">
                <v:path arrowok="t"/>
              </v:shape>
            </v:group>
            <v:group style="position:absolute;left:3100;top:-2501;width:6;height:149" coordorigin="3100,-2501" coordsize="6,149">
              <v:shape style="position:absolute;left:3100;top:-2501;width:6;height:149" coordorigin="3100,-2501" coordsize="6,149" path="m3105,-2501l3100,-2352e" filled="false" stroked="true" strokeweight=".48pt" strokecolor="#050000">
                <v:path arrowok="t"/>
              </v:shape>
            </v:group>
            <v:group style="position:absolute;left:3098;top:-2095;width:10;height:2" coordorigin="3098,-2095" coordsize="10,2">
              <v:shape style="position:absolute;left:3098;top:-2095;width:10;height:2" coordorigin="3098,-2095" coordsize="10,0" path="m3098,-2095l3108,-2095e" filled="false" stroked="true" strokeweight=".399pt" strokecolor="#050000">
                <v:path arrowok="t"/>
              </v:shape>
            </v:group>
            <v:group style="position:absolute;left:3061;top:-2385;width:10;height:2" coordorigin="3061,-2385" coordsize="10,2">
              <v:shape style="position:absolute;left:3061;top:-2385;width:10;height:2" coordorigin="3061,-2385" coordsize="10,0" path="m3061,-2385l3070,-2385e" filled="false" stroked="true" strokeweight=".133pt" strokecolor="#050000">
                <v:path arrowok="t"/>
              </v:shape>
            </v:group>
            <v:group style="position:absolute;left:2425;top:-2083;width:6;height:11" coordorigin="2425,-2083" coordsize="6,11">
              <v:shape style="position:absolute;left:2425;top:-2083;width:6;height:11" coordorigin="2425,-2083" coordsize="6,11" path="m2425,-2083l2430,-2073e" filled="false" stroked="true" strokeweight=".48pt" strokecolor="#050000">
                <v:path arrowok="t"/>
              </v:shape>
            </v:group>
            <v:group style="position:absolute;left:2363;top:-2099;width:22;height:78" coordorigin="2363,-2099" coordsize="22,78">
              <v:shape style="position:absolute;left:2363;top:-2099;width:22;height:78" coordorigin="2363,-2099" coordsize="22,78" path="m2385,-2022l2363,-2099e" filled="false" stroked="true" strokeweight=".48pt" strokecolor="#050000">
                <v:path arrowok="t"/>
              </v:shape>
            </v:group>
            <v:group style="position:absolute;left:2422;top:-2102;width:3;height:19" coordorigin="2422,-2102" coordsize="3,19">
              <v:shape style="position:absolute;left:2422;top:-2102;width:3;height:19" coordorigin="2422,-2102" coordsize="3,19" path="m2422,-2102l2422,-2091,2425,-2083e" filled="false" stroked="true" strokeweight=".48pt" strokecolor="#050000">
                <v:path arrowok="t"/>
              </v:shape>
            </v:group>
            <v:group style="position:absolute;left:3061;top:-2309;width:10;height:2" coordorigin="3061,-2309" coordsize="10,2">
              <v:shape style="position:absolute;left:3061;top:-2309;width:10;height:2" coordorigin="3061,-2309" coordsize="10,0" path="m3061,-2309l3070,-2309e" filled="false" stroked="true" strokeweight=".266pt" strokecolor="#050000">
                <v:path arrowok="t"/>
              </v:shape>
            </v:group>
            <v:group style="position:absolute;left:3079;top:-2317;width:10;height:2" coordorigin="3079,-2317" coordsize="10,2">
              <v:shape style="position:absolute;left:3079;top:-2317;width:10;height:2" coordorigin="3079,-2317" coordsize="10,0" path="m3079,-2317l3089,-2317e" filled="false" stroked="true" strokeweight=".267pt" strokecolor="#050000">
                <v:path arrowok="t"/>
              </v:shape>
            </v:group>
            <v:group style="position:absolute;left:3097;top:-2355;width:3;height:8" coordorigin="3097,-2355" coordsize="3,8">
              <v:shape style="position:absolute;left:3097;top:-2355;width:3;height:8" coordorigin="3097,-2355" coordsize="3,8" path="m3100,-2347l3097,-2355e" filled="false" stroked="true" strokeweight=".48pt" strokecolor="#050000">
                <v:path arrowok="t"/>
              </v:shape>
            </v:group>
            <v:group style="position:absolute;left:3084;top:-1990;width:3;height:6" coordorigin="3084,-1990" coordsize="3,6">
              <v:shape style="position:absolute;left:3084;top:-1990;width:3;height:6" coordorigin="3084,-1990" coordsize="3,6" path="m3084,-1985l3087,-1990e" filled="false" stroked="true" strokeweight=".48pt" strokecolor="#050000">
                <v:path arrowok="t"/>
              </v:shape>
            </v:group>
            <v:group style="position:absolute;left:3106;top:-1966;width:10;height:2" coordorigin="3106,-1966" coordsize="10,2">
              <v:shape style="position:absolute;left:3106;top:-1966;width:10;height:2" coordorigin="3106,-1966" coordsize="10,0" path="m3106,-1966l3116,-1966e" filled="false" stroked="true" strokeweight=".266pt" strokecolor="#050000">
                <v:path arrowok="t"/>
              </v:shape>
            </v:group>
            <v:group style="position:absolute;left:3161;top:-1990;width:3;height:3" coordorigin="3161,-1990" coordsize="3,3">
              <v:shape style="position:absolute;left:3161;top:-1990;width:3;height:3" coordorigin="3161,-1990" coordsize="3,3" path="m3161,-1988l3164,-1990e" filled="false" stroked="true" strokeweight=".48pt" strokecolor="#050000">
                <v:path arrowok="t"/>
              </v:shape>
            </v:group>
            <v:group style="position:absolute;left:3162;top:-1957;width:10;height:2" coordorigin="3162,-1957" coordsize="10,2">
              <v:shape style="position:absolute;left:3162;top:-1957;width:10;height:2" coordorigin="3162,-1957" coordsize="10,0" path="m3162,-1957l3171,-1957e" filled="false" stroked="true" strokeweight=".133pt" strokecolor="#050000">
                <v:path arrowok="t"/>
              </v:shape>
            </v:group>
            <v:group style="position:absolute;left:3151;top:-2102;width:8;height:102" coordorigin="3151,-2102" coordsize="8,102">
              <v:shape style="position:absolute;left:3151;top:-2102;width:8;height:102" coordorigin="3151,-2102" coordsize="8,102" path="m3151,-2102l3159,-2012,3159,-2001e" filled="false" stroked="true" strokeweight=".48pt" strokecolor="#050000">
                <v:path arrowok="t"/>
              </v:shape>
            </v:group>
            <v:group style="position:absolute;left:3100;top:-2259;width:2;height:157" coordorigin="3100,-2259" coordsize="2,157">
              <v:shape style="position:absolute;left:3100;top:-2259;width:2;height:157" coordorigin="3100,-2259" coordsize="0,157" path="m3100,-2259l3100,-2102e" filled="false" stroked="true" strokeweight=".48pt" strokecolor="#050000">
                <v:path arrowok="t"/>
              </v:shape>
            </v:group>
            <v:group style="position:absolute;left:3104;top:-2107;width:2;height:10" coordorigin="3104,-2107" coordsize="2,10">
              <v:shape style="position:absolute;left:3104;top:-2107;width:2;height:10" coordorigin="3104,-2107" coordsize="0,10" path="m3104,-2107l3104,-2097e" filled="false" stroked="true" strokeweight=".133pt" strokecolor="#050000">
                <v:path arrowok="t"/>
              </v:shape>
            </v:group>
            <v:group style="position:absolute;left:3111;top:-2283;width:3;height:181" coordorigin="3111,-2283" coordsize="3,181">
              <v:shape style="position:absolute;left:3111;top:-2283;width:3;height:181" coordorigin="3111,-2283" coordsize="3,181" path="m3113,-2102l3111,-2283e" filled="false" stroked="true" strokeweight=".48pt" strokecolor="#050000">
                <v:path arrowok="t"/>
              </v:shape>
            </v:group>
            <v:group style="position:absolute;left:3125;top:-2263;width:10;height:2" coordorigin="3125,-2263" coordsize="10,2">
              <v:shape style="position:absolute;left:3125;top:-2263;width:10;height:2" coordorigin="3125,-2263" coordsize="10,0" path="m3125,-2263l3134,-2263e" filled="false" stroked="true" strokeweight=".398pt" strokecolor="#050000">
                <v:path arrowok="t"/>
              </v:shape>
            </v:group>
            <v:group style="position:absolute;left:3145;top:-2211;width:3;height:104" coordorigin="3145,-2211" coordsize="3,104">
              <v:shape style="position:absolute;left:3145;top:-2211;width:3;height:104" coordorigin="3145,-2211" coordsize="3,104" path="m3145,-2211l3148,-2107,3148,-2211e" filled="false" stroked="true" strokeweight=".48pt" strokecolor="#050000">
                <v:path arrowok="t"/>
              </v:shape>
            </v:group>
            <v:group style="position:absolute;left:3222;top:-2192;width:2;height:67" coordorigin="3222,-2192" coordsize="2,67">
              <v:shape style="position:absolute;left:3222;top:-2192;width:2;height:67" coordorigin="3222,-2192" coordsize="0,67" path="m3222,-2192l3222,-2126e" filled="false" stroked="true" strokeweight=".48pt" strokecolor="#050000">
                <v:path arrowok="t"/>
              </v:shape>
            </v:group>
            <v:group style="position:absolute;left:3225;top:-2192;width:2;height:67" coordorigin="3225,-2192" coordsize="2,67">
              <v:shape style="position:absolute;left:3225;top:-2192;width:2;height:67" coordorigin="3225,-2192" coordsize="0,67" path="m3225,-2192l3225,-2126e" filled="false" stroked="true" strokeweight=".48pt" strokecolor="#050000">
                <v:path arrowok="t"/>
              </v:shape>
            </v:group>
            <v:group style="position:absolute;left:3231;top:-2594;width:10;height:2" coordorigin="3231,-2594" coordsize="10,2">
              <v:shape style="position:absolute;left:3231;top:-2594;width:10;height:2" coordorigin="3231,-2594" coordsize="10,0" path="m3231,-2594l3241,-2594e" filled="false" stroked="true" strokeweight=".267pt" strokecolor="#050000">
                <v:path arrowok="t"/>
              </v:shape>
            </v:group>
            <v:group style="position:absolute;left:3085;top:-2510;width:10;height:2" coordorigin="3085,-2510" coordsize="10,2">
              <v:shape style="position:absolute;left:3085;top:-2510;width:10;height:2" coordorigin="3085,-2510" coordsize="10,0" path="m3085,-2510l3094,-2510e" filled="false" stroked="true" strokeweight=".399pt" strokecolor="#050000">
                <v:path arrowok="t"/>
              </v:shape>
            </v:group>
            <v:group style="position:absolute;left:3101;top:-2508;width:10;height:2" coordorigin="3101,-2508" coordsize="10,2">
              <v:shape style="position:absolute;left:3101;top:-2508;width:10;height:2" coordorigin="3101,-2508" coordsize="10,0" path="m3101,-2508l3110,-2508e" filled="false" stroked="true" strokeweight=".398pt" strokecolor="#050000">
                <v:path arrowok="t"/>
              </v:shape>
            </v:group>
            <v:group style="position:absolute;left:3206;top:-2384;width:19;height:22" coordorigin="3206,-2384" coordsize="19,22">
              <v:shape style="position:absolute;left:3206;top:-2384;width:19;height:22" coordorigin="3206,-2384" coordsize="19,22" path="m3225,-2384l3222,-2376,3214,-2368,3206,-2363e" filled="false" stroked="true" strokeweight=".48pt" strokecolor="#050000">
                <v:path arrowok="t"/>
              </v:shape>
            </v:group>
            <v:group style="position:absolute;left:3220;top:-2387;width:10;height:2" coordorigin="3220,-2387" coordsize="10,2">
              <v:shape style="position:absolute;left:3220;top:-2387;width:10;height:2" coordorigin="3220,-2387" coordsize="10,0" path="m3220,-2387l3230,-2387e" filled="false" stroked="true" strokeweight=".266pt" strokecolor="#050000">
                <v:path arrowok="t"/>
              </v:shape>
            </v:group>
            <v:group style="position:absolute;left:3226;top:-2394;width:2;height:10" coordorigin="3226,-2394" coordsize="2,10">
              <v:shape style="position:absolute;left:3226;top:-2394;width:2;height:10" coordorigin="3226,-2394" coordsize="0,10" path="m3226,-2394l3226,-2384e" filled="false" stroked="true" strokeweight=".133pt" strokecolor="#050000">
                <v:path arrowok="t"/>
              </v:shape>
            </v:group>
            <v:group style="position:absolute;left:3225;top:-2450;width:3;height:62" coordorigin="3225,-2450" coordsize="3,62">
              <v:shape style="position:absolute;left:3225;top:-2450;width:3;height:62" coordorigin="3225,-2450" coordsize="3,62" path="m3228,-2450l3228,-2445,3225,-2389e" filled="false" stroked="true" strokeweight=".48pt" strokecolor="#050000">
                <v:path arrowok="t"/>
              </v:shape>
            </v:group>
            <v:group style="position:absolute;left:3223;top:-2456;width:10;height:2" coordorigin="3223,-2456" coordsize="10,2">
              <v:shape style="position:absolute;left:3223;top:-2456;width:10;height:2" coordorigin="3223,-2456" coordsize="10,0" path="m3223,-2456l3233,-2456e" filled="false" stroked="true" strokeweight=".532pt" strokecolor="#050000">
                <v:path arrowok="t"/>
              </v:shape>
            </v:group>
            <v:group style="position:absolute;left:3223;top:-2465;width:10;height:2" coordorigin="3223,-2465" coordsize="10,2">
              <v:shape style="position:absolute;left:3223;top:-2465;width:10;height:2" coordorigin="3223,-2465" coordsize="10,0" path="m3223,-2465l3233,-2465e" filled="false" stroked="true" strokeweight=".399pt" strokecolor="#050000">
                <v:path arrowok="t"/>
              </v:shape>
            </v:group>
            <v:group style="position:absolute;left:3228;top:-2591;width:8;height:123" coordorigin="3228,-2591" coordsize="8,123">
              <v:shape style="position:absolute;left:3228;top:-2591;width:8;height:123" coordorigin="3228,-2591" coordsize="8,123" path="m3236,-2591l3233,-2557,3230,-2512,3228,-2469e" filled="false" stroked="true" strokeweight=".48pt" strokecolor="#050000">
                <v:path arrowok="t"/>
              </v:shape>
            </v:group>
            <v:group style="position:absolute;left:2430;top:-2073;width:30;height:62" coordorigin="2430,-2073" coordsize="30,62">
              <v:shape style="position:absolute;left:2430;top:-2073;width:30;height:62" coordorigin="2430,-2073" coordsize="30,62" path="m2430,-2073l2443,-2044,2459,-2012e" filled="false" stroked="true" strokeweight=".48pt" strokecolor="#050000">
                <v:path arrowok="t"/>
              </v:shape>
            </v:group>
            <v:group style="position:absolute;left:2431;top:-2078;width:2;height:10" coordorigin="2431,-2078" coordsize="2,10">
              <v:shape style="position:absolute;left:2431;top:-2078;width:2;height:10" coordorigin="2431,-2078" coordsize="0,10" path="m2431,-2078l2431,-2068e" filled="false" stroked="true" strokeweight=".133pt" strokecolor="#050000">
                <v:path arrowok="t"/>
              </v:shape>
            </v:group>
            <v:group style="position:absolute;left:3084;top:-1985;width:6;height:32" coordorigin="3084,-1985" coordsize="6,32">
              <v:shape style="position:absolute;left:3084;top:-1985;width:6;height:32" coordorigin="3084,-1985" coordsize="6,32" path="m3089,-1953l3084,-1985e" filled="false" stroked="true" strokeweight=".48pt" strokecolor="#050000">
                <v:path arrowok="t"/>
              </v:shape>
            </v:group>
            <v:group style="position:absolute;left:3161;top:-1988;width:6;height:32" coordorigin="3161,-1988" coordsize="6,32">
              <v:shape style="position:absolute;left:3161;top:-1988;width:6;height:32" coordorigin="3161,-1988" coordsize="6,32" path="m3161,-1988l3167,-1956e" filled="false" stroked="true" strokeweight=".48pt" strokecolor="#050000">
                <v:path arrowok="t"/>
              </v:shape>
            </v:group>
            <v:group style="position:absolute;left:3164;top:-1990;width:3;height:32" coordorigin="3164,-1990" coordsize="3,32">
              <v:shape style="position:absolute;left:3164;top:-1990;width:3;height:32" coordorigin="3164,-1990" coordsize="3,32" path="m3164,-1990l3167,-1958e" filled="false" stroked="true" strokeweight=".48pt" strokecolor="#050000">
                <v:path arrowok="t"/>
              </v:shape>
            </v:group>
            <v:group style="position:absolute;left:2004;top:-2105;width:3;height:3" coordorigin="2004,-2105" coordsize="3,3">
              <v:shape style="position:absolute;left:2004;top:-2105;width:3;height:3" coordorigin="2004,-2105" coordsize="3,3" path="m2007,-2105l2004,-2102e" filled="false" stroked="true" strokeweight=".48pt" strokecolor="#050000">
                <v:path arrowok="t"/>
              </v:shape>
            </v:group>
            <v:group style="position:absolute;left:2019;top:-2112;width:2;height:10" coordorigin="2019,-2112" coordsize="2,10">
              <v:shape style="position:absolute;left:2019;top:-2112;width:2;height:10" coordorigin="2019,-2112" coordsize="0,10" path="m2019,-2112l2019,-2103e" filled="false" stroked="true" strokeweight=".133pt" strokecolor="#050000">
                <v:path arrowok="t"/>
              </v:shape>
            </v:group>
            <v:group style="position:absolute;left:2051;top:-2117;width:2;height:10" coordorigin="2051,-2117" coordsize="2,10">
              <v:shape style="position:absolute;left:2051;top:-2117;width:2;height:10" coordorigin="2051,-2117" coordsize="0,10" path="m2051,-2117l2051,-2108e" filled="false" stroked="true" strokeweight=".132pt" strokecolor="#050000">
                <v:path arrowok="t"/>
              </v:shape>
            </v:group>
            <v:group style="position:absolute;left:2067;top:-2120;width:2;height:10" coordorigin="2067,-2120" coordsize="2,10">
              <v:shape style="position:absolute;left:2067;top:-2120;width:2;height:10" coordorigin="2067,-2120" coordsize="0,10" path="m2067,-2120l2067,-2111e" filled="false" stroked="true" strokeweight=".132pt" strokecolor="#050000">
                <v:path arrowok="t"/>
              </v:shape>
            </v:group>
            <v:group style="position:absolute;left:2086;top:-2123;width:2;height:10" coordorigin="2086,-2123" coordsize="2,10">
              <v:shape style="position:absolute;left:2086;top:-2123;width:2;height:10" coordorigin="2086,-2123" coordsize="0,10" path="m2086,-2123l2086,-2113e" filled="false" stroked="true" strokeweight=".133pt" strokecolor="#050000">
                <v:path arrowok="t"/>
              </v:shape>
            </v:group>
            <v:group style="position:absolute;left:2107;top:-2125;width:2;height:10" coordorigin="2107,-2125" coordsize="2,10">
              <v:shape style="position:absolute;left:2107;top:-2125;width:2;height:10" coordorigin="2107,-2125" coordsize="0,10" path="m2107,-2125l2107,-2116e" filled="false" stroked="true" strokeweight=".133pt" strokecolor="#050000">
                <v:path arrowok="t"/>
              </v:shape>
            </v:group>
            <v:group style="position:absolute;left:2035;top:-2115;width:2;height:10" coordorigin="2035,-2115" coordsize="2,10">
              <v:shape style="position:absolute;left:2035;top:-2115;width:2;height:10" coordorigin="2035,-2115" coordsize="0,10" path="m2035,-2115l2035,-2105e" filled="false" stroked="true" strokeweight=".133pt" strokecolor="#050000">
                <v:path arrowok="t"/>
              </v:shape>
            </v:group>
            <v:group style="position:absolute;left:1970;top:-2094;width:6;height:8" coordorigin="1970,-2094" coordsize="6,8">
              <v:shape style="position:absolute;left:1970;top:-2094;width:6;height:8" coordorigin="1970,-2094" coordsize="6,8" path="m1975,-2094l1973,-2091,1973,-2089,1970,-2086e" filled="false" stroked="true" strokeweight=".48pt" strokecolor="#050000">
                <v:path arrowok="t"/>
              </v:shape>
            </v:group>
            <v:group style="position:absolute;left:1977;top:-2099;width:2;height:10" coordorigin="1977,-2099" coordsize="2,10">
              <v:shape style="position:absolute;left:1977;top:-2099;width:2;height:10" coordorigin="1977,-2099" coordsize="0,10" path="m1977,-2099l1977,-2089e" filled="false" stroked="true" strokeweight=".133pt" strokecolor="#050000">
                <v:path arrowok="t"/>
              </v:shape>
            </v:group>
            <v:group style="position:absolute;left:2003;top:-2107;width:2;height:10" coordorigin="2003,-2107" coordsize="2,10">
              <v:shape style="position:absolute;left:2003;top:-2107;width:2;height:10" coordorigin="2003,-2107" coordsize="0,10" path="m2003,-2107l2003,-2097e" filled="false" stroked="true" strokeweight=".133pt" strokecolor="#050000">
                <v:path arrowok="t"/>
              </v:shape>
            </v:group>
            <v:group style="position:absolute;left:2008;top:-2110;width:2;height:10" coordorigin="2008,-2110" coordsize="2,10">
              <v:shape style="position:absolute;left:2008;top:-2110;width:2;height:10" coordorigin="2008,-2110" coordsize="0,10" path="m2008,-2110l2008,-2100e" filled="false" stroked="true" strokeweight=".132pt" strokecolor="#050000">
                <v:path arrowok="t"/>
              </v:shape>
            </v:group>
            <v:group style="position:absolute;left:2022;top:-2112;width:2;height:10" coordorigin="2022,-2112" coordsize="2,10">
              <v:shape style="position:absolute;left:2022;top:-2112;width:2;height:10" coordorigin="2022,-2112" coordsize="0,10" path="m2022,-2112l2022,-2103e" filled="false" stroked="true" strokeweight=".132pt" strokecolor="#050000">
                <v:path arrowok="t"/>
              </v:shape>
            </v:group>
            <v:group style="position:absolute;left:2016;top:-2112;width:2;height:10" coordorigin="2016,-2112" coordsize="2,10">
              <v:shape style="position:absolute;left:2016;top:-2112;width:2;height:10" coordorigin="2016,-2112" coordsize="0,10" path="m2016,-2112l2016,-2103e" filled="false" stroked="true" strokeweight=".132pt" strokecolor="#050000">
                <v:path arrowok="t"/>
              </v:shape>
            </v:group>
            <v:group style="position:absolute;left:2155;top:-2091;width:2;height:10" coordorigin="2155,-2091" coordsize="2,10">
              <v:shape style="position:absolute;left:2155;top:-2091;width:2;height:10" coordorigin="2155,-2091" coordsize="0,10" path="m2155,-2091l2155,-2081e" filled="false" stroked="true" strokeweight=".132pt" strokecolor="#050000">
                <v:path arrowok="t"/>
              </v:shape>
            </v:group>
            <v:group style="position:absolute;left:2051;top:-2117;width:2;height:10" coordorigin="2051,-2117" coordsize="2,10">
              <v:shape style="position:absolute;left:2051;top:-2117;width:2;height:10" coordorigin="2051,-2117" coordsize="0,10" path="m2051,-2117l2051,-2108e" filled="false" stroked="true" strokeweight=".133pt" strokecolor="#050000">
                <v:path arrowok="t"/>
              </v:shape>
            </v:group>
            <v:group style="position:absolute;left:2063;top:-2117;width:10;height:2" coordorigin="2063,-2117" coordsize="10,2">
              <v:shape style="position:absolute;left:2063;top:-2117;width:10;height:2" coordorigin="2063,-2117" coordsize="10,0" path="m2063,-2117l2073,-2117e" filled="false" stroked="true" strokeweight=".133pt" strokecolor="#050000">
                <v:path arrowok="t"/>
              </v:shape>
            </v:group>
            <v:group style="position:absolute;left:2035;top:-2115;width:2;height:10" coordorigin="2035,-2115" coordsize="2,10">
              <v:shape style="position:absolute;left:2035;top:-2115;width:2;height:10" coordorigin="2035,-2115" coordsize="0,10" path="m2035,-2115l2035,-2105e" filled="false" stroked="true" strokeweight=".133pt" strokecolor="#050000">
                <v:path arrowok="t"/>
              </v:shape>
            </v:group>
            <v:group style="position:absolute;left:2082;top:-2119;width:10;height:2" coordorigin="2082,-2119" coordsize="10,2">
              <v:shape style="position:absolute;left:2082;top:-2119;width:10;height:2" coordorigin="2082,-2119" coordsize="10,0" path="m2082,-2119l2092,-2119e" filled="false" stroked="true" strokeweight=".135pt" strokecolor="#050000">
                <v:path arrowok="t"/>
              </v:shape>
            </v:group>
            <v:group style="position:absolute;left:2165;top:-2094;width:2;height:10" coordorigin="2165,-2094" coordsize="2,10">
              <v:shape style="position:absolute;left:2165;top:-2094;width:2;height:10" coordorigin="2165,-2094" coordsize="0,10" path="m2165,-2094l2165,-2084e" filled="false" stroked="true" strokeweight=".133pt" strokecolor="#050000">
                <v:path arrowok="t"/>
              </v:shape>
            </v:group>
            <v:group style="position:absolute;left:1981;top:-2036;width:80;height:70" coordorigin="1981,-2036" coordsize="80,70">
              <v:shape style="position:absolute;left:1981;top:-2036;width:80;height:70" coordorigin="1981,-2036" coordsize="80,70" path="m1981,-2036l1981,-2025,1983,-2014,2023,-1977,2028,-1974,2034,-1972,2042,-1969,2052,-1969,2060,-1966e" filled="false" stroked="true" strokeweight=".48pt" strokecolor="#050000">
                <v:path arrowok="t"/>
              </v:shape>
            </v:group>
            <v:group style="position:absolute;left:1965;top:-2081;width:10;height:2" coordorigin="1965,-2081" coordsize="10,2">
              <v:shape style="position:absolute;left:1965;top:-2081;width:10;height:2" coordorigin="1965,-2081" coordsize="10,0" path="m1965,-2081l1975,-2081e" filled="false" stroked="true" strokeweight=".532pt" strokecolor="#050000">
                <v:path arrowok="t"/>
              </v:shape>
            </v:group>
            <v:group style="position:absolute;left:1981;top:-2070;width:2;height:35" coordorigin="1981,-2070" coordsize="2,35">
              <v:shape style="position:absolute;left:1981;top:-2070;width:2;height:35" coordorigin="1981,-2070" coordsize="0,35" path="m1981,-2070l1981,-2036e" filled="false" stroked="true" strokeweight=".48pt" strokecolor="#050000">
                <v:path arrowok="t"/>
              </v:shape>
            </v:group>
            <v:group style="position:absolute;left:2037;top:-2070;width:10;height:2" coordorigin="2037,-2070" coordsize="10,2">
              <v:shape style="position:absolute;left:2037;top:-2070;width:10;height:2" coordorigin="2037,-2070" coordsize="10,0" path="m2037,-2070l2046,-2070e" filled="false" stroked="true" strokeweight=".532pt" strokecolor="#050000">
                <v:path arrowok="t"/>
              </v:shape>
            </v:group>
            <v:group style="position:absolute;left:2050;top:-2059;width:2;height:32" coordorigin="2050,-2059" coordsize="2,32">
              <v:shape style="position:absolute;left:2050;top:-2059;width:2;height:32" coordorigin="2050,-2059" coordsize="0,32" path="m2050,-2059l2050,-2028e" filled="false" stroked="true" strokeweight=".48pt" strokecolor="#050000">
                <v:path arrowok="t"/>
              </v:shape>
            </v:group>
            <v:group style="position:absolute;left:1970;top:-2075;width:11;height:6" coordorigin="1970,-2075" coordsize="11,6">
              <v:shape style="position:absolute;left:1970;top:-2075;width:11;height:6" coordorigin="1970,-2075" coordsize="11,6" path="m1970,-2075l1973,-2073,1975,-2073,1975,-2070,1981,-2070e" filled="false" stroked="true" strokeweight=".48pt" strokecolor="#050000">
                <v:path arrowok="t"/>
              </v:shape>
            </v:group>
            <v:group style="position:absolute;left:1979;top:-2075;width:2;height:10" coordorigin="1979,-2075" coordsize="2,10">
              <v:shape style="position:absolute;left:1979;top:-2075;width:2;height:10" coordorigin="1979,-2075" coordsize="0,10" path="m1979,-2075l1979,-2065e" filled="false" stroked="true" strokeweight=".133pt" strokecolor="#050000">
                <v:path arrowok="t"/>
              </v:shape>
            </v:group>
            <v:group style="position:absolute;left:2185;top:-2078;width:14;height:8" coordorigin="2185,-2078" coordsize="14,8">
              <v:shape style="position:absolute;left:2185;top:-2078;width:14;height:8" coordorigin="2185,-2078" coordsize="14,8" path="m2199,-2070l2193,-2075,2188,-2078,2185,-2078e" filled="false" stroked="true" strokeweight=".48pt" strokecolor="#050000">
                <v:path arrowok="t"/>
              </v:shape>
            </v:group>
            <v:group style="position:absolute;left:2273;top:-2067;width:75;height:40" coordorigin="2273,-2067" coordsize="75,40">
              <v:shape style="position:absolute;left:2273;top:-2067;width:75;height:40" coordorigin="2273,-2067" coordsize="75,40" path="m2348,-2028l2337,-2038,2316,-2052,2294,-2062,2273,-2067e" filled="false" stroked="true" strokeweight=".48pt" strokecolor="#050000">
                <v:path arrowok="t"/>
              </v:shape>
            </v:group>
            <v:group style="position:absolute;left:3039;top:-2097;width:48;height:104" coordorigin="3039,-2097" coordsize="48,104">
              <v:shape style="position:absolute;left:3039;top:-2097;width:48;height:104" coordorigin="3039,-2097" coordsize="48,104" path="m3087,-1993l3039,-2097e" filled="false" stroked="true" strokeweight=".48pt" strokecolor="#050000">
                <v:path arrowok="t"/>
              </v:shape>
            </v:group>
            <v:group style="position:absolute;left:3047;top:-2091;width:51;height:104" coordorigin="3047,-2091" coordsize="51,104">
              <v:shape style="position:absolute;left:3047;top:-2091;width:51;height:104" coordorigin="3047,-2091" coordsize="51,104" path="m3047,-2091l3097,-1988e" filled="false" stroked="true" strokeweight=".48pt" strokecolor="#050000">
                <v:path arrowok="t"/>
              </v:shape>
            </v:group>
            <v:group style="position:absolute;left:3042;top:-2101;width:10;height:2" coordorigin="3042,-2101" coordsize="10,2">
              <v:shape style="position:absolute;left:3042;top:-2101;width:10;height:2" coordorigin="3042,-2101" coordsize="10,0" path="m3042,-2101l3052,-2101e" filled="false" stroked="true" strokeweight=".134pt" strokecolor="#050000">
                <v:path arrowok="t"/>
              </v:shape>
            </v:group>
            <v:group style="position:absolute;left:3103;top:-2091;width:48;height:104" coordorigin="3103,-2091" coordsize="48,104">
              <v:shape style="position:absolute;left:3103;top:-2091;width:48;height:104" coordorigin="3103,-2091" coordsize="48,104" path="m3103,-2091l3151,-1988e" filled="false" stroked="true" strokeweight=".48pt" strokecolor="#050000">
                <v:path arrowok="t"/>
              </v:shape>
            </v:group>
            <v:group style="position:absolute;left:3113;top:-2102;width:46;height:102" coordorigin="3113,-2102" coordsize="46,102">
              <v:shape style="position:absolute;left:3113;top:-2102;width:46;height:102" coordorigin="3113,-2102" coordsize="46,102" path="m3113,-2102l3159,-2001e" filled="false" stroked="true" strokeweight=".48pt" strokecolor="#050000">
                <v:path arrowok="t"/>
              </v:shape>
            </v:group>
            <v:group style="position:absolute;left:3148;top:-2107;width:3;height:6" coordorigin="3148,-2107" coordsize="3,6">
              <v:shape style="position:absolute;left:3148;top:-2107;width:3;height:6" coordorigin="3148,-2107" coordsize="3,6" path="m3151,-2102l3148,-2107e" filled="false" stroked="true" strokeweight=".48pt" strokecolor="#050000">
                <v:path arrowok="t"/>
              </v:shape>
            </v:group>
            <v:group style="position:absolute;left:3059;top:-2306;width:2;height:10" coordorigin="3059,-2306" coordsize="2,10">
              <v:shape style="position:absolute;left:3059;top:-2306;width:2;height:10" coordorigin="3059,-2306" coordsize="0,10" path="m3059,-2306l3059,-2297e" filled="false" stroked="true" strokeweight=".133pt" strokecolor="#050000">
                <v:path arrowok="t"/>
              </v:shape>
            </v:group>
            <v:group style="position:absolute;left:3062;top:-2314;width:2;height:10" coordorigin="3062,-2314" coordsize="2,10">
              <v:shape style="position:absolute;left:3062;top:-2314;width:2;height:10" coordorigin="3062,-2314" coordsize="0,10" path="m3062,-2314l3062,-2305e" filled="false" stroked="true" strokeweight=".133pt" strokecolor="#050000">
                <v:path arrowok="t"/>
              </v:shape>
            </v:group>
            <v:group style="position:absolute;left:3132;top:-2232;width:14;height:22" coordorigin="3132,-2232" coordsize="14,22">
              <v:shape style="position:absolute;left:3132;top:-2232;width:14;height:22" coordorigin="3132,-2232" coordsize="14,22" path="m3145,-2211l3132,-2232e" filled="false" stroked="true" strokeweight=".48pt" strokecolor="#050000">
                <v:path arrowok="t"/>
              </v:shape>
            </v:group>
            <v:group style="position:absolute;left:2152;top:-2091;width:2;height:10" coordorigin="2152,-2091" coordsize="2,10">
              <v:shape style="position:absolute;left:2152;top:-2091;width:2;height:10" coordorigin="2152,-2091" coordsize="0,10" path="m2152,-2091l2152,-2081e" filled="false" stroked="true" strokeweight=".133pt" strokecolor="#050000">
                <v:path arrowok="t"/>
              </v:shape>
            </v:group>
            <v:group style="position:absolute;left:2156;top:-2091;width:6;height:3" coordorigin="2156,-2091" coordsize="6,3">
              <v:shape style="position:absolute;left:2156;top:-2091;width:6;height:3" coordorigin="2156,-2091" coordsize="6,3" path="m2161,-2089l2156,-2091e" filled="false" stroked="true" strokeweight=".48pt" strokecolor="#050000">
                <v:path arrowok="t"/>
              </v:shape>
            </v:group>
            <v:group style="position:absolute;left:2152;top:-2091;width:2;height:10" coordorigin="2152,-2091" coordsize="2,10">
              <v:shape style="position:absolute;left:2152;top:-2091;width:2;height:10" coordorigin="2152,-2091" coordsize="0,10" path="m2152,-2091l2152,-2081e" filled="false" stroked="true" strokeweight=".133pt" strokecolor="#050000">
                <v:path arrowok="t"/>
              </v:shape>
            </v:group>
            <v:group style="position:absolute;left:2975;top:-2208;width:11;height:11" coordorigin="2975,-2208" coordsize="11,11">
              <v:shape style="position:absolute;left:2975;top:-2208;width:11;height:11" coordorigin="2975,-2208" coordsize="11,11" path="m2986,-2198l2975,-2208e" filled="false" stroked="true" strokeweight=".48pt" strokecolor="#050000">
                <v:path arrowok="t"/>
              </v:shape>
            </v:group>
            <v:group style="position:absolute;left:2983;top:-2206;width:8;height:11" coordorigin="2983,-2206" coordsize="8,11">
              <v:shape style="position:absolute;left:2983;top:-2206;width:8;height:11" coordorigin="2983,-2206" coordsize="8,11" path="m2991,-2195l2983,-2206e" filled="false" stroked="true" strokeweight=".48pt" strokecolor="#050000">
                <v:path arrowok="t"/>
              </v:shape>
            </v:group>
            <v:group style="position:absolute;left:3002;top:-2206;width:11;height:11" coordorigin="3002,-2206" coordsize="11,11">
              <v:shape style="position:absolute;left:3002;top:-2206;width:11;height:11" coordorigin="3002,-2206" coordsize="11,11" path="m3012,-2195l3002,-2206e" filled="false" stroked="true" strokeweight=".48pt" strokecolor="#050000">
                <v:path arrowok="t"/>
              </v:shape>
            </v:group>
            <v:group style="position:absolute;left:3007;top:-2206;width:11;height:11" coordorigin="3007,-2206" coordsize="11,11">
              <v:shape style="position:absolute;left:3007;top:-2206;width:11;height:11" coordorigin="3007,-2206" coordsize="11,11" path="m3018,-2195l3007,-2206e" filled="false" stroked="true" strokeweight=".48pt" strokecolor="#050000">
                <v:path arrowok="t"/>
              </v:shape>
            </v:group>
            <v:group style="position:absolute;left:3054;top:-2320;width:2;height:10" coordorigin="3054,-2320" coordsize="2,10">
              <v:shape style="position:absolute;left:3054;top:-2320;width:2;height:10" coordorigin="3054,-2320" coordsize="0,10" path="m3054,-2320l3054,-2310e" filled="false" stroked="true" strokeweight=".133pt" strokecolor="#050000">
                <v:path arrowok="t"/>
              </v:shape>
            </v:group>
            <v:group style="position:absolute;left:3056;top:-2386;width:2;height:10" coordorigin="3056,-2386" coordsize="2,10">
              <v:shape style="position:absolute;left:3056;top:-2386;width:2;height:10" coordorigin="3056,-2386" coordsize="0,10" path="m3056,-2386l3056,-2376e" filled="false" stroked="true" strokeweight=".133pt" strokecolor="#050000">
                <v:path arrowok="t"/>
              </v:shape>
            </v:group>
            <v:group style="position:absolute;left:3097;top:-2355;width:3;height:3" coordorigin="3097,-2355" coordsize="3,3">
              <v:shape style="position:absolute;left:3097;top:-2355;width:3;height:3" coordorigin="3097,-2355" coordsize="3,3" path="m3100,-2352l3097,-2355e" filled="false" stroked="true" strokeweight=".48pt" strokecolor="#050000">
                <v:path arrowok="t"/>
              </v:shape>
            </v:group>
            <v:group style="position:absolute;left:2179;top:-2096;width:2;height:10" coordorigin="2179,-2096" coordsize="2,10">
              <v:shape style="position:absolute;left:2179;top:-2096;width:2;height:10" coordorigin="2179,-2096" coordsize="0,10" path="m2179,-2096l2179,-2087e" filled="false" stroked="true" strokeweight=".133pt" strokecolor="#050000">
                <v:path arrowok="t"/>
              </v:shape>
            </v:group>
            <v:group style="position:absolute;left:2195;top:-2099;width:2;height:10" coordorigin="2195,-2099" coordsize="2,10">
              <v:shape style="position:absolute;left:2195;top:-2099;width:2;height:10" coordorigin="2195,-2099" coordsize="0,10" path="m2195,-2099l2195,-2089e" filled="false" stroked="true" strokeweight=".133pt" strokecolor="#050000">
                <v:path arrowok="t"/>
              </v:shape>
            </v:group>
            <v:group style="position:absolute;left:2216;top:-2102;width:2;height:10" coordorigin="2216,-2102" coordsize="2,10">
              <v:shape style="position:absolute;left:2216;top:-2102;width:2;height:10" coordorigin="2216,-2102" coordsize="0,10" path="m2216,-2102l2216,-2092e" filled="false" stroked="true" strokeweight=".133pt" strokecolor="#050000">
                <v:path arrowok="t"/>
              </v:shape>
            </v:group>
            <v:group style="position:absolute;left:2253;top:-2104;width:2;height:10" coordorigin="2253,-2104" coordsize="2,10">
              <v:shape style="position:absolute;left:2253;top:-2104;width:2;height:10" coordorigin="2253,-2104" coordsize="0,10" path="m2253,-2104l2253,-2095e" filled="false" stroked="true" strokeweight=".133pt" strokecolor="#050000">
                <v:path arrowok="t"/>
              </v:shape>
            </v:group>
            <v:group style="position:absolute;left:2135;top:-2099;width:22;height:8" coordorigin="2135,-2099" coordsize="22,8">
              <v:shape style="position:absolute;left:2135;top:-2099;width:22;height:8" coordorigin="2135,-2099" coordsize="22,8" path="m2156,-2091l2148,-2097,2135,-2099e" filled="false" stroked="true" strokeweight=".48pt" strokecolor="#050000">
                <v:path arrowok="t"/>
              </v:shape>
            </v:group>
            <v:group style="position:absolute;left:2195;top:-2099;width:2;height:10" coordorigin="2195,-2099" coordsize="2,10">
              <v:shape style="position:absolute;left:2195;top:-2099;width:2;height:10" coordorigin="2195,-2099" coordsize="0,10" path="m2195,-2099l2195,-2089e" filled="false" stroked="true" strokeweight=".133pt" strokecolor="#050000">
                <v:path arrowok="t"/>
              </v:shape>
            </v:group>
            <v:group style="position:absolute;left:2180;top:-2102;width:8;height:6" coordorigin="2180,-2102" coordsize="8,6">
              <v:shape style="position:absolute;left:2180;top:-2102;width:8;height:6" coordorigin="2180,-2102" coordsize="8,6" path="m2188,-2097l2180,-2102e" filled="false" stroked="true" strokeweight=".48pt" strokecolor="#050000">
                <v:path arrowok="t"/>
              </v:shape>
            </v:group>
            <v:group style="position:absolute;left:2151;top:-2102;width:22;height:8" coordorigin="2151,-2102" coordsize="22,8">
              <v:shape style="position:absolute;left:2151;top:-2102;width:22;height:8" coordorigin="2151,-2102" coordsize="22,8" path="m2172,-2094l2161,-2099,2151,-2102e" filled="false" stroked="true" strokeweight=".48pt" strokecolor="#050000">
                <v:path arrowok="t"/>
              </v:shape>
            </v:group>
            <v:group style="position:absolute;left:2191;top:-2107;width:22;height:8" coordorigin="2191,-2107" coordsize="22,8">
              <v:shape style="position:absolute;left:2191;top:-2107;width:22;height:8" coordorigin="2191,-2107" coordsize="22,8" path="m2212,-2099l2204,-2105,2191,-2107e" filled="false" stroked="true" strokeweight=".48pt" strokecolor="#050000">
                <v:path arrowok="t"/>
              </v:shape>
            </v:group>
            <v:group style="position:absolute;left:2225;top:-2107;width:24;height:8" coordorigin="2225,-2107" coordsize="24,8">
              <v:shape style="position:absolute;left:2225;top:-2107;width:24;height:8" coordorigin="2225,-2107" coordsize="24,8" path="m2249,-2099l2238,-2105,2225,-2107e" filled="false" stroked="true" strokeweight=".48pt" strokecolor="#050000">
                <v:path arrowok="t"/>
              </v:shape>
            </v:group>
            <v:group style="position:absolute;left:2179;top:-2096;width:2;height:10" coordorigin="2179,-2096" coordsize="2,10">
              <v:shape style="position:absolute;left:2179;top:-2096;width:2;height:10" coordorigin="2179,-2096" coordsize="0,10" path="m2179,-2096l2179,-2087e" filled="false" stroked="true" strokeweight=".133pt" strokecolor="#050000">
                <v:path arrowok="t"/>
              </v:shape>
            </v:group>
            <v:group style="position:absolute;left:2253;top:-2104;width:2;height:10" coordorigin="2253,-2104" coordsize="2,10">
              <v:shape style="position:absolute;left:2253;top:-2104;width:2;height:10" coordorigin="2253,-2104" coordsize="0,10" path="m2253,-2104l2253,-2095e" filled="false" stroked="true" strokeweight=".133pt" strokecolor="#050000">
                <v:path arrowok="t"/>
              </v:shape>
            </v:group>
            <v:group style="position:absolute;left:2188;top:-2095;width:10;height:2" coordorigin="2188,-2095" coordsize="10,2">
              <v:shape style="position:absolute;left:2188;top:-2095;width:10;height:2" coordorigin="2188,-2095" coordsize="10,0" path="m2188,-2095l2198,-2095e" filled="false" stroked="true" strokeweight=".134pt" strokecolor="#050000">
                <v:path arrowok="t"/>
              </v:shape>
            </v:group>
            <v:group style="position:absolute;left:2176;top:-2096;width:2;height:10" coordorigin="2176,-2096" coordsize="2,10">
              <v:shape style="position:absolute;left:2176;top:-2096;width:2;height:10" coordorigin="2176,-2096" coordsize="0,10" path="m2176,-2096l2176,-2087e" filled="false" stroked="true" strokeweight=".133pt" strokecolor="#050000">
                <v:path arrowok="t"/>
              </v:shape>
            </v:group>
            <v:group style="position:absolute;left:2163;top:-2094;width:2;height:10" coordorigin="2163,-2094" coordsize="2,10">
              <v:shape style="position:absolute;left:2163;top:-2094;width:2;height:10" coordorigin="2163,-2094" coordsize="0,10" path="m2163,-2094l2163,-2084e" filled="false" stroked="true" strokeweight=".133pt" strokecolor="#050000">
                <v:path arrowok="t"/>
              </v:shape>
            </v:group>
            <v:group style="position:absolute;left:2210;top:-2098;width:10;height:2" coordorigin="2210,-2098" coordsize="10,2">
              <v:shape style="position:absolute;left:2210;top:-2098;width:10;height:2" coordorigin="2210,-2098" coordsize="10,0" path="m2210,-2098l2219,-2098e" filled="false" stroked="true" strokeweight=".132pt" strokecolor="#050000">
                <v:path arrowok="t"/>
              </v:shape>
            </v:group>
            <v:group style="position:absolute;left:2250;top:-2104;width:2;height:10" coordorigin="2250,-2104" coordsize="2,10">
              <v:shape style="position:absolute;left:2250;top:-2104;width:2;height:10" coordorigin="2250,-2104" coordsize="0,10" path="m2250,-2104l2250,-2095e" filled="false" stroked="true" strokeweight=".133pt" strokecolor="#050000">
                <v:path arrowok="t"/>
              </v:shape>
            </v:group>
            <v:group style="position:absolute;left:2146;top:-2087;width:10;height:2" coordorigin="2146,-2087" coordsize="10,2">
              <v:shape style="position:absolute;left:2146;top:-2087;width:10;height:2" coordorigin="2146,-2087" coordsize="10,0" path="m2146,-2087l2156,-2087e" filled="false" stroked="true" strokeweight=".132pt" strokecolor="#050000">
                <v:path arrowok="t"/>
              </v:shape>
            </v:group>
            <v:group style="position:absolute;left:2192;top:-2102;width:2;height:10" coordorigin="2192,-2102" coordsize="2,10">
              <v:shape style="position:absolute;left:2192;top:-2102;width:2;height:10" coordorigin="2192,-2102" coordsize="0,10" path="m2192,-2102l2192,-2092e" filled="false" stroked="true" strokeweight=".133pt" strokecolor="#050000">
                <v:path arrowok="t"/>
              </v:shape>
            </v:group>
            <v:group style="position:absolute;left:2216;top:-2104;width:2;height:10" coordorigin="2216,-2104" coordsize="2,10">
              <v:shape style="position:absolute;left:2216;top:-2104;width:2;height:10" coordorigin="2216,-2104" coordsize="0,10" path="m2216,-2104l2216,-2095e" filled="false" stroked="true" strokeweight=".133pt" strokecolor="#050000">
                <v:path arrowok="t"/>
              </v:shape>
            </v:group>
            <v:group style="position:absolute;left:2157;top:-2096;width:2;height:10" coordorigin="2157,-2096" coordsize="2,10">
              <v:shape style="position:absolute;left:2157;top:-2096;width:2;height:10" coordorigin="2157,-2096" coordsize="0,10" path="m2157,-2096l2157,-2087e" filled="false" stroked="true" strokeweight=".133pt" strokecolor="#050000">
                <v:path arrowok="t"/>
              </v:shape>
            </v:group>
            <v:group style="position:absolute;left:2250;top:-2104;width:2;height:10" coordorigin="2250,-2104" coordsize="2,10">
              <v:shape style="position:absolute;left:2250;top:-2104;width:2;height:10" coordorigin="2250,-2104" coordsize="0,10" path="m2250,-2104l2250,-2095e" filled="false" stroked="true" strokeweight=".133pt" strokecolor="#050000">
                <v:path arrowok="t"/>
              </v:shape>
            </v:group>
            <v:group style="position:absolute;left:2213;top:-2104;width:2;height:10" coordorigin="2213,-2104" coordsize="2,10">
              <v:shape style="position:absolute;left:2213;top:-2104;width:2;height:10" coordorigin="2213,-2104" coordsize="0,10" path="m2213,-2104l2213,-2095e" filled="false" stroked="true" strokeweight=".133pt" strokecolor="#050000">
                <v:path arrowok="t"/>
              </v:shape>
            </v:group>
            <v:group style="position:absolute;left:2189;top:-2102;width:2;height:10" coordorigin="2189,-2102" coordsize="2,10">
              <v:shape style="position:absolute;left:2189;top:-2102;width:2;height:10" coordorigin="2189,-2102" coordsize="0,10" path="m2189,-2102l2189,-2092e" filled="false" stroked="true" strokeweight=".134pt" strokecolor="#050000">
                <v:path arrowok="t"/>
              </v:shape>
            </v:group>
            <v:group style="position:absolute;left:2172;top:-2094;width:3;height:3" coordorigin="2172,-2094" coordsize="3,3">
              <v:shape style="position:absolute;left:2172;top:-2094;width:3;height:3" coordorigin="2172,-2094" coordsize="3,3" path="m2175,-2091l2172,-2094e" filled="false" stroked="true" strokeweight=".48pt" strokecolor="#050000">
                <v:path arrowok="t"/>
              </v:shape>
            </v:group>
            <v:group style="position:absolute;left:3002;top:-2307;width:30;height:22" coordorigin="3002,-2307" coordsize="30,22">
              <v:shape style="position:absolute;left:3002;top:-2307;width:30;height:22" coordorigin="3002,-2307" coordsize="30,22" path="m3002,-2307l3031,-2286e" filled="false" stroked="true" strokeweight=".48pt" strokecolor="#050000">
                <v:path arrowok="t"/>
              </v:shape>
            </v:group>
            <v:group style="position:absolute;left:3101;top:-2502;width:10;height:2" coordorigin="3101,-2502" coordsize="10,2">
              <v:shape style="position:absolute;left:3101;top:-2502;width:10;height:2" coordorigin="3101,-2502" coordsize="10,0" path="m3101,-2502l3110,-2502e" filled="false" stroked="true" strokeweight=".133pt" strokecolor="#050000">
                <v:path arrowok="t"/>
              </v:shape>
            </v:group>
            <v:group style="position:absolute;left:2536;top:-1581;width:56;height:155" coordorigin="2536,-1581" coordsize="56,155">
              <v:shape style="position:absolute;left:2536;top:-1581;width:56;height:155" coordorigin="2536,-1581" coordsize="56,155" path="m2592,-1581l2576,-1514,2550,-1450,2536,-1427e" filled="false" stroked="true" strokeweight=".48pt" strokecolor="#050000">
                <v:path arrowok="t"/>
              </v:shape>
            </v:group>
            <v:group style="position:absolute;left:2536;top:-1429;width:3;height:3" coordorigin="2536,-1429" coordsize="3,3">
              <v:shape style="position:absolute;left:2536;top:-1429;width:3;height:3" coordorigin="2536,-1429" coordsize="3,3" path="m2539,-1429l2536,-1427e" filled="false" stroked="true" strokeweight=".48pt" strokecolor="#050000">
                <v:path arrowok="t"/>
              </v:shape>
            </v:group>
            <v:group style="position:absolute;left:2592;top:-1607;width:2;height:27" coordorigin="2592,-1607" coordsize="2,27">
              <v:shape style="position:absolute;left:2592;top:-1607;width:2;height:27" coordorigin="2592,-1607" coordsize="0,27" path="m2592,-1607l2592,-1581e" filled="false" stroked="true" strokeweight=".48pt" strokecolor="#050000">
                <v:path arrowok="t"/>
              </v:shape>
            </v:group>
            <v:group style="position:absolute;left:2591;top:-1623;width:2;height:10" coordorigin="2591,-1623" coordsize="2,10">
              <v:shape style="position:absolute;left:2591;top:-1623;width:2;height:10" coordorigin="2591,-1623" coordsize="0,10" path="m2591,-1623l2591,-1613e" filled="false" stroked="true" strokeweight=".133pt" strokecolor="#050000">
                <v:path arrowok="t"/>
              </v:shape>
            </v:group>
            <v:group style="position:absolute;left:2590;top:-1618;width:3;height:11" coordorigin="2590,-1618" coordsize="3,11">
              <v:shape style="position:absolute;left:2590;top:-1618;width:3;height:11" coordorigin="2590,-1618" coordsize="3,11" path="m2590,-1618l2592,-1607e" filled="false" stroked="true" strokeweight=".48pt" strokecolor="#050000">
                <v:path arrowok="t"/>
              </v:shape>
            </v:group>
            <v:group style="position:absolute;left:2585;top:-1619;width:10;height:2" coordorigin="2585,-1619" coordsize="10,2">
              <v:shape style="position:absolute;left:2585;top:-1619;width:10;height:2" coordorigin="2585,-1619" coordsize="10,0" path="m2585,-1619l2594,-1619e" filled="false" stroked="true" strokeweight=".133pt" strokecolor="#050000">
                <v:path arrowok="t"/>
              </v:shape>
            </v:group>
            <v:group style="position:absolute;left:2563;top:-1695;width:27;height:75" coordorigin="2563,-1695" coordsize="27,75">
              <v:shape style="position:absolute;left:2563;top:-1695;width:27;height:75" coordorigin="2563,-1695" coordsize="27,75" path="m2563,-1695l2579,-1661,2590,-1621e" filled="false" stroked="true" strokeweight=".48pt" strokecolor="#050000">
                <v:path arrowok="t"/>
              </v:shape>
            </v:group>
            <v:group style="position:absolute;left:2536;top:-1732;width:27;height:38" coordorigin="2536,-1732" coordsize="27,38">
              <v:shape style="position:absolute;left:2536;top:-1732;width:27;height:38" coordorigin="2536,-1732" coordsize="27,38" path="m2536,-1732l2563,-1695e" filled="false" stroked="true" strokeweight=".48pt" strokecolor="#050000">
                <v:path arrowok="t"/>
              </v:shape>
            </v:group>
            <v:group style="position:absolute;left:2885;top:-1722;width:24;height:43" coordorigin="2885,-1722" coordsize="24,43">
              <v:shape style="position:absolute;left:2885;top:-1722;width:24;height:43" coordorigin="2885,-1722" coordsize="24,43" path="m2885,-1679l2909,-1722,2887,-1679e" filled="false" stroked="true" strokeweight=".48pt" strokecolor="#050000">
                <v:path arrowok="t"/>
              </v:shape>
            </v:group>
            <v:group style="position:absolute;left:2882;top:-1714;width:16;height:19" coordorigin="2882,-1714" coordsize="16,19">
              <v:shape style="position:absolute;left:2882;top:-1714;width:16;height:19" coordorigin="2882,-1714" coordsize="16,19" path="m2898,-1714l2882,-1695e" filled="false" stroked="true" strokeweight=".48pt" strokecolor="#050000">
                <v:path arrowok="t"/>
              </v:shape>
            </v:group>
            <v:group style="position:absolute;left:2882;top:-1695;width:149;height:274" coordorigin="2882,-1695" coordsize="149,274">
              <v:shape style="position:absolute;left:2882;top:-1695;width:149;height:274" coordorigin="2882,-1695" coordsize="149,274" path="m2882,-1421l3031,-1695,2882,-1421xe" filled="false" stroked="true" strokeweight=".48pt" strokecolor="#050000">
                <v:path arrowok="t"/>
              </v:shape>
            </v:group>
            <v:group style="position:absolute;left:2896;top:-1718;width:10;height:2" coordorigin="2896,-1718" coordsize="10,2">
              <v:shape style="position:absolute;left:2896;top:-1718;width:10;height:2" coordorigin="2896,-1718" coordsize="10,0" path="m2896,-1718l2905,-1718e" filled="false" stroked="true" strokeweight=".133pt" strokecolor="#050000">
                <v:path arrowok="t"/>
              </v:shape>
            </v:group>
            <v:group style="position:absolute;left:2949;top:-1541;width:2;height:46" coordorigin="2949,-1541" coordsize="2,46">
              <v:shape style="position:absolute;left:2949;top:-1541;width:2;height:46" coordorigin="2949,-1541" coordsize="0,46" path="m2949,-1541l2949,-1496e" filled="false" stroked="true" strokeweight=".48pt" strokecolor="#050000">
                <v:path arrowok="t"/>
              </v:shape>
            </v:group>
            <v:group style="position:absolute;left:2949;top:-1488;width:2;height:80" coordorigin="2949,-1488" coordsize="2,80">
              <v:shape style="position:absolute;left:2949;top:-1488;width:2;height:80" coordorigin="2949,-1488" coordsize="0,80" path="m2949,-1488l2949,-1408e" filled="false" stroked="true" strokeweight=".48pt" strokecolor="#050000">
                <v:path arrowok="t"/>
              </v:shape>
            </v:group>
            <v:group style="position:absolute;left:2949;top:-1397;width:3;height:80" coordorigin="2949,-1397" coordsize="3,80">
              <v:shape style="position:absolute;left:2949;top:-1397;width:3;height:80" coordorigin="2949,-1397" coordsize="3,80" path="m2949,-1397l2951,-1318e" filled="false" stroked="true" strokeweight=".48pt" strokecolor="#050000">
                <v:path arrowok="t"/>
              </v:shape>
            </v:group>
            <v:group style="position:absolute;left:2951;top:-1307;width:2;height:80" coordorigin="2951,-1307" coordsize="2,80">
              <v:shape style="position:absolute;left:2951;top:-1307;width:2;height:80" coordorigin="2951,-1307" coordsize="0,80" path="m2951,-1307l2951,-1227e" filled="false" stroked="true" strokeweight=".48pt" strokecolor="#050000">
                <v:path arrowok="t"/>
              </v:shape>
            </v:group>
            <v:group style="position:absolute;left:2951;top:-1216;width:3;height:125" coordorigin="2951,-1216" coordsize="3,125">
              <v:shape style="position:absolute;left:2951;top:-1216;width:3;height:125" coordorigin="2951,-1216" coordsize="3,125" path="m2951,-1216l2954,-1091e" filled="false" stroked="true" strokeweight=".48pt" strokecolor="#050000">
                <v:path arrowok="t"/>
              </v:shape>
            </v:group>
            <v:group style="position:absolute;left:2959;top:-1216;width:3;height:125" coordorigin="2959,-1216" coordsize="3,125">
              <v:shape style="position:absolute;left:2959;top:-1216;width:3;height:125" coordorigin="2959,-1216" coordsize="3,125" path="m2962,-1091l2959,-1216e" filled="false" stroked="true" strokeweight=".48pt" strokecolor="#050000">
                <v:path arrowok="t"/>
              </v:shape>
            </v:group>
            <v:group style="position:absolute;left:2959;top:-1310;width:2;height:83" coordorigin="2959,-1310" coordsize="2,83">
              <v:shape style="position:absolute;left:2959;top:-1310;width:2;height:83" coordorigin="2959,-1310" coordsize="0,83" path="m2959,-1227l2959,-1310e" filled="false" stroked="true" strokeweight=".48pt" strokecolor="#050000">
                <v:path arrowok="t"/>
              </v:shape>
            </v:group>
            <v:group style="position:absolute;left:2957;top:-1397;width:3;height:80" coordorigin="2957,-1397" coordsize="3,80">
              <v:shape style="position:absolute;left:2957;top:-1397;width:3;height:80" coordorigin="2957,-1397" coordsize="3,80" path="m2959,-1318l2957,-1397e" filled="false" stroked="true" strokeweight=".48pt" strokecolor="#050000">
                <v:path arrowok="t"/>
              </v:shape>
            </v:group>
            <v:group style="position:absolute;left:2957;top:-1488;width:2;height:80" coordorigin="2957,-1488" coordsize="2,80">
              <v:shape style="position:absolute;left:2957;top:-1488;width:2;height:80" coordorigin="2957,-1488" coordsize="0,80" path="m2957,-1408l2957,-1488e" filled="false" stroked="true" strokeweight=".48pt" strokecolor="#050000">
                <v:path arrowok="t"/>
              </v:shape>
            </v:group>
            <v:group style="position:absolute;left:2957;top:-1554;width:2;height:59" coordorigin="2957,-1554" coordsize="2,59">
              <v:shape style="position:absolute;left:2957;top:-1554;width:2;height:59" coordorigin="2957,-1554" coordsize="0,59" path="m2957,-1496l2957,-1554e" filled="false" stroked="true" strokeweight=".48pt" strokecolor="#050000">
                <v:path arrowok="t"/>
              </v:shape>
            </v:group>
            <v:group style="position:absolute;left:3050;top:-1226;width:10;height:2" coordorigin="3050,-1226" coordsize="10,2">
              <v:shape style="position:absolute;left:3050;top:-1226;width:10;height:2" coordorigin="3050,-1226" coordsize="10,0" path="m3050,-1226l3060,-1226e" filled="false" stroked="true" strokeweight=".399pt" strokecolor="#050000">
                <v:path arrowok="t"/>
              </v:shape>
            </v:group>
            <v:group style="position:absolute;left:2987;top:-1078;width:2;height:10" coordorigin="2987,-1078" coordsize="2,10">
              <v:shape style="position:absolute;left:2987;top:-1078;width:2;height:10" coordorigin="2987,-1078" coordsize="0,10" path="m2987,-1078l2987,-1068e" filled="false" stroked="true" strokeweight=".132pt" strokecolor="#050000">
                <v:path arrowok="t"/>
              </v:shape>
            </v:group>
            <v:group style="position:absolute;left:2829;top:-1046;width:3;height:19" coordorigin="2829,-1046" coordsize="3,19">
              <v:shape style="position:absolute;left:2829;top:-1046;width:3;height:19" coordorigin="2829,-1046" coordsize="3,19" path="m2832,-1046l2829,-1030,2829,-1028e" filled="false" stroked="true" strokeweight=".48pt" strokecolor="#050000">
                <v:path arrowok="t"/>
              </v:shape>
            </v:group>
            <v:group style="position:absolute;left:2833;top:-1051;width:2;height:10" coordorigin="2833,-1051" coordsize="2,10">
              <v:shape style="position:absolute;left:2833;top:-1051;width:2;height:10" coordorigin="2833,-1051" coordsize="0,10" path="m2833,-1051l2833,-1041e" filled="false" stroked="true" strokeweight=".133pt" strokecolor="#050000">
                <v:path arrowok="t"/>
              </v:shape>
            </v:group>
            <v:group style="position:absolute;left:2869;top:-1747;width:10;height:2" coordorigin="2869,-1747" coordsize="10,2">
              <v:shape style="position:absolute;left:2869;top:-1747;width:10;height:2" coordorigin="2869,-1747" coordsize="10,0" path="m2869,-1747l2879,-1747e" filled="false" stroked="true" strokeweight=".132pt" strokecolor="#050000">
                <v:path arrowok="t"/>
              </v:shape>
            </v:group>
            <v:group style="position:absolute;left:2695;top:-1024;width:2;height:10" coordorigin="2695,-1024" coordsize="2,10">
              <v:shape style="position:absolute;left:2695;top:-1024;width:2;height:10" coordorigin="2695,-1024" coordsize="0,10" path="m2695,-1024l2695,-1015e" filled="false" stroked="true" strokeweight=".133pt" strokecolor="#050000">
                <v:path arrowok="t"/>
              </v:shape>
            </v:group>
            <v:group style="position:absolute;left:2701;top:-1012;width:123;height:2" coordorigin="2701,-1012" coordsize="123,2">
              <v:shape style="position:absolute;left:2701;top:-1012;width:123;height:2" coordorigin="2701,-1012" coordsize="123,0" path="m2824,-1012l2701,-1012e" filled="false" stroked="true" strokeweight=".48pt" strokecolor="#050000">
                <v:path arrowok="t"/>
              </v:shape>
            </v:group>
            <v:group style="position:absolute;left:2518;top:-1012;width:179;height:3" coordorigin="2518,-1012" coordsize="179,3">
              <v:shape style="position:absolute;left:2518;top:-1012;width:179;height:3" coordorigin="2518,-1012" coordsize="179,3" path="m2696,-1012l2518,-1009e" filled="false" stroked="true" strokeweight=".48pt" strokecolor="#050000">
                <v:path arrowok="t"/>
              </v:shape>
            </v:group>
            <v:group style="position:absolute;left:2374;top:-1028;width:3;height:3" coordorigin="2374,-1028" coordsize="3,3">
              <v:shape style="position:absolute;left:2374;top:-1028;width:3;height:3" coordorigin="2374,-1028" coordsize="3,3" path="m2374,-1028l2377,-1025e" filled="false" stroked="true" strokeweight=".48pt" strokecolor="#050000">
                <v:path arrowok="t"/>
              </v:shape>
            </v:group>
            <v:group style="position:absolute;left:2383;top:-1027;width:2;height:10" coordorigin="2383,-1027" coordsize="2,10">
              <v:shape style="position:absolute;left:2383;top:-1027;width:2;height:10" coordorigin="2383,-1027" coordsize="0,10" path="m2383,-1027l2383,-1018e" filled="false" stroked="true" strokeweight=".133pt" strokecolor="#050000">
                <v:path arrowok="t"/>
              </v:shape>
            </v:group>
            <v:group style="position:absolute;left:2383;top:-1027;width:2;height:10" coordorigin="2383,-1027" coordsize="2,10">
              <v:shape style="position:absolute;left:2383;top:-1027;width:2;height:10" coordorigin="2383,-1027" coordsize="0,10" path="m2383,-1027l2383,-1018e" filled="false" stroked="true" strokeweight=".133pt" strokecolor="#050000">
                <v:path arrowok="t"/>
              </v:shape>
            </v:group>
            <v:group style="position:absolute;left:2358;top:-1033;width:16;height:6" coordorigin="2358,-1033" coordsize="16,6">
              <v:shape style="position:absolute;left:2358;top:-1033;width:16;height:6" coordorigin="2358,-1033" coordsize="16,6" path="m2358,-1033l2363,-1030,2369,-1028,2374,-1028e" filled="false" stroked="true" strokeweight=".48pt" strokecolor="#050000">
                <v:path arrowok="t"/>
              </v:shape>
            </v:group>
            <v:group style="position:absolute;left:2359;top:-1038;width:2;height:10" coordorigin="2359,-1038" coordsize="2,10">
              <v:shape style="position:absolute;left:2359;top:-1038;width:2;height:10" coordorigin="2359,-1038" coordsize="0,10" path="m2359,-1038l2359,-1028e" filled="false" stroked="true" strokeweight=".133pt" strokecolor="#050000">
                <v:path arrowok="t"/>
              </v:shape>
            </v:group>
            <v:group style="position:absolute;left:2377;top:-1028;width:6;height:6" coordorigin="2377,-1028" coordsize="6,6">
              <v:shape style="position:absolute;left:2377;top:-1028;width:6;height:6" coordorigin="2377,-1028" coordsize="6,6" path="m2377,-1028l2379,-1025,2382,-1022e" filled="false" stroked="true" strokeweight=".48pt" strokecolor="#050000">
                <v:path arrowok="t"/>
              </v:shape>
            </v:group>
            <v:group style="position:absolute;left:2375;top:-1032;width:2;height:10" coordorigin="2375,-1032" coordsize="2,10">
              <v:shape style="position:absolute;left:2375;top:-1032;width:2;height:10" coordorigin="2375,-1032" coordsize="0,10" path="m2375,-1032l2375,-1023e" filled="false" stroked="true" strokeweight=".133pt" strokecolor="#050000">
                <v:path arrowok="t"/>
              </v:shape>
            </v:group>
            <v:group style="position:absolute;left:2398;top:-1012;width:115;height:2" coordorigin="2398,-1012" coordsize="115,2">
              <v:shape style="position:absolute;left:2398;top:-1012;width:115;height:2" coordorigin="2398,-1012" coordsize="115,0" path="m2512,-1012l2398,-1012e" filled="false" stroked="true" strokeweight=".48pt" strokecolor="#050000">
                <v:path arrowok="t"/>
              </v:shape>
            </v:group>
            <v:group style="position:absolute;left:2738;top:-1020;width:88;height:2" coordorigin="2738,-1020" coordsize="88,2">
              <v:shape style="position:absolute;left:2738;top:-1020;width:88;height:2" coordorigin="2738,-1020" coordsize="88,0" path="m2738,-1020l2826,-1020e" filled="false" stroked="true" strokeweight=".48pt" strokecolor="#050000">
                <v:path arrowok="t"/>
              </v:shape>
            </v:group>
            <v:group style="position:absolute;left:2730;top:-1028;width:94;height:2" coordorigin="2730,-1028" coordsize="94,2">
              <v:shape style="position:absolute;left:2730;top:-1028;width:94;height:2" coordorigin="2730,-1028" coordsize="94,0" path="m2730,-1028l2824,-1028e" filled="false" stroked="true" strokeweight=".48pt" strokecolor="#050000">
                <v:path arrowok="t"/>
              </v:shape>
            </v:group>
            <v:group style="position:absolute;left:2534;top:-1028;width:147;height:2" coordorigin="2534,-1028" coordsize="147,2">
              <v:shape style="position:absolute;left:2534;top:-1028;width:147;height:2" coordorigin="2534,-1028" coordsize="147,0" path="m2534,-1028l2680,-1028e" filled="false" stroked="true" strokeweight=".48pt" strokecolor="#050000">
                <v:path arrowok="t"/>
              </v:shape>
            </v:group>
            <v:group style="position:absolute;left:2411;top:-1028;width:83;height:2" coordorigin="2411,-1028" coordsize="83,2">
              <v:shape style="position:absolute;left:2411;top:-1028;width:83;height:2" coordorigin="2411,-1028" coordsize="83,0" path="m2411,-1028l2494,-1028e" filled="false" stroked="true" strokeweight=".48pt" strokecolor="#050000">
                <v:path arrowok="t"/>
              </v:shape>
            </v:group>
            <v:group style="position:absolute;left:2393;top:-1028;width:19;height:2" coordorigin="2393,-1028" coordsize="19,2">
              <v:shape style="position:absolute;left:2393;top:-1028;width:19;height:2" coordorigin="2393,-1028" coordsize="19,0" path="m2393,-1028l2411,-1028e" filled="false" stroked="true" strokeweight=".48pt" strokecolor="#050000">
                <v:path arrowok="t"/>
              </v:shape>
            </v:group>
            <v:group style="position:absolute;left:2387;top:-1028;width:6;height:2" coordorigin="2387,-1028" coordsize="6,2">
              <v:shape style="position:absolute;left:2387;top:-1028;width:6;height:2" coordorigin="2387,-1028" coordsize="6,0" path="m2387,-1028l2393,-1028e" filled="false" stroked="true" strokeweight=".48pt" strokecolor="#050000">
                <v:path arrowok="t"/>
              </v:shape>
            </v:group>
            <v:group style="position:absolute;left:2495;top:-1032;width:2;height:10" coordorigin="2495,-1032" coordsize="2,10">
              <v:shape style="position:absolute;left:2495;top:-1032;width:2;height:10" coordorigin="2495,-1032" coordsize="0,10" path="m2495,-1032l2495,-1023e" filled="false" stroked="true" strokeweight=".133pt" strokecolor="#050000">
                <v:path arrowok="t"/>
              </v:shape>
            </v:group>
            <v:group style="position:absolute;left:2382;top:-1028;width:6;height:2" coordorigin="2382,-1028" coordsize="6,2">
              <v:shape style="position:absolute;left:2382;top:-1028;width:6;height:2" coordorigin="2382,-1028" coordsize="6,0" path="m2382,-1028l2387,-1028e" filled="false" stroked="true" strokeweight=".48pt" strokecolor="#050000">
                <v:path arrowok="t"/>
              </v:shape>
            </v:group>
            <v:group style="position:absolute;left:2680;top:-1028;width:6;height:2" coordorigin="2680,-1028" coordsize="6,2">
              <v:shape style="position:absolute;left:2680;top:-1028;width:6;height:2" coordorigin="2680,-1028" coordsize="6,0" path="m2680,-1028l2685,-1028e" filled="false" stroked="true" strokeweight=".48pt" strokecolor="#050000">
                <v:path arrowok="t"/>
              </v:shape>
            </v:group>
            <v:group style="position:absolute;left:2383;top:-1032;width:2;height:10" coordorigin="2383,-1032" coordsize="2,10">
              <v:shape style="position:absolute;left:2383;top:-1032;width:2;height:10" coordorigin="2383,-1032" coordsize="0,10" path="m2383,-1032l2383,-1023e" filled="false" stroked="true" strokeweight=".133pt" strokecolor="#050000">
                <v:path arrowok="t"/>
              </v:shape>
            </v:group>
            <v:group style="position:absolute;left:2495;top:-1032;width:2;height:10" coordorigin="2495,-1032" coordsize="2,10">
              <v:shape style="position:absolute;left:2495;top:-1032;width:2;height:10" coordorigin="2495,-1032" coordsize="0,10" path="m2495,-1032l2495,-1023e" filled="false" stroked="true" strokeweight=".134pt" strokecolor="#050000">
                <v:path arrowok="t"/>
              </v:shape>
            </v:group>
            <v:group style="position:absolute;left:2375;top:-1032;width:2;height:10" coordorigin="2375,-1032" coordsize="2,10">
              <v:shape style="position:absolute;left:2375;top:-1032;width:2;height:10" coordorigin="2375,-1032" coordsize="0,10" path="m2375,-1032l2375,-1023e" filled="false" stroked="true" strokeweight=".133pt" strokecolor="#050000">
                <v:path arrowok="t"/>
              </v:shape>
            </v:group>
            <v:group style="position:absolute;left:2943;top:-1722;width:6;height:6" coordorigin="2943,-1722" coordsize="6,6">
              <v:shape style="position:absolute;left:2943;top:-1722;width:6;height:6" coordorigin="2943,-1722" coordsize="6,6" path="m2943,-1722l2946,-1719,2949,-1716e" filled="false" stroked="true" strokeweight=".48pt" strokecolor="#050000">
                <v:path arrowok="t"/>
              </v:shape>
            </v:group>
            <v:group style="position:absolute;left:2411;top:-1836;width:125;height:104" coordorigin="2411,-1836" coordsize="125,104">
              <v:shape style="position:absolute;left:2411;top:-1836;width:125;height:104" coordorigin="2411,-1836" coordsize="125,104" path="m2411,-1836l2457,-1804,2499,-1772,2536,-1732e" filled="false" stroked="true" strokeweight=".48pt" strokecolor="#050000">
                <v:path arrowok="t"/>
              </v:shape>
            </v:group>
            <v:group style="position:absolute;left:3091;top:-1083;width:2;height:10" coordorigin="3091,-1083" coordsize="2,10">
              <v:shape style="position:absolute;left:3091;top:-1083;width:2;height:10" coordorigin="3091,-1083" coordsize="0,10" path="m3091,-1083l3091,-1073e" filled="false" stroked="true" strokeweight=".133pt" strokecolor="#050000">
                <v:path arrowok="t"/>
              </v:shape>
            </v:group>
            <v:group style="position:absolute;left:2825;top:-1032;width:2;height:10" coordorigin="2825,-1032" coordsize="2,10">
              <v:shape style="position:absolute;left:2825;top:-1032;width:2;height:10" coordorigin="2825,-1032" coordsize="0,10" path="m2825,-1032l2825,-1023e" filled="false" stroked="true" strokeweight=".133pt" strokecolor="#050000">
                <v:path arrowok="t"/>
              </v:shape>
            </v:group>
            <v:group style="position:absolute;left:2830;top:-1051;width:2;height:10" coordorigin="2830,-1051" coordsize="2,10">
              <v:shape style="position:absolute;left:2830;top:-1051;width:2;height:10" coordorigin="2830,-1051" coordsize="0,10" path="m2830,-1051l2830,-1041e" filled="false" stroked="true" strokeweight=".134pt" strokecolor="#050000">
                <v:path arrowok="t"/>
              </v:shape>
            </v:group>
            <v:group style="position:absolute;left:3092;top:-1094;width:6;height:2" coordorigin="3092,-1094" coordsize="6,2">
              <v:shape style="position:absolute;left:3092;top:-1094;width:6;height:2" coordorigin="3092,-1094" coordsize="6,0" path="m3092,-1094l3097,-1094e" filled="false" stroked="true" strokeweight=".48pt" strokecolor="#050000">
                <v:path arrowok="t"/>
              </v:shape>
            </v:group>
            <v:group style="position:absolute;left:2830;top:-1032;width:2;height:10" coordorigin="2830,-1032" coordsize="2,10">
              <v:shape style="position:absolute;left:2830;top:-1032;width:2;height:10" coordorigin="2830,-1032" coordsize="0,10" path="m2830,-1032l2830,-1023e" filled="false" stroked="true" strokeweight=".134pt" strokecolor="#050000">
                <v:path arrowok="t"/>
              </v:shape>
            </v:group>
            <v:group style="position:absolute;left:2825;top:-1032;width:2;height:10" coordorigin="2825,-1032" coordsize="2,10">
              <v:shape style="position:absolute;left:2825;top:-1032;width:2;height:10" coordorigin="2825,-1032" coordsize="0,10" path="m2825,-1032l2825,-1023e" filled="false" stroked="true" strokeweight=".133pt" strokecolor="#050000">
                <v:path arrowok="t"/>
              </v:shape>
            </v:group>
            <v:group style="position:absolute;left:2830;top:-1051;width:2;height:10" coordorigin="2830,-1051" coordsize="2,10">
              <v:shape style="position:absolute;left:2830;top:-1051;width:2;height:10" coordorigin="2830,-1051" coordsize="0,10" path="m2830,-1051l2830,-1041e" filled="false" stroked="true" strokeweight=".134pt" strokecolor="#050000">
                <v:path arrowok="t"/>
              </v:shape>
            </v:group>
            <v:group style="position:absolute;left:2954;top:-1091;width:8;height:2" coordorigin="2954,-1091" coordsize="8,2">
              <v:shape style="position:absolute;left:2954;top:-1091;width:8;height:2" coordorigin="2954,-1091" coordsize="8,0" path="m2954,-1091l2962,-1091e" filled="false" stroked="true" strokeweight=".48pt" strokecolor="#050000">
                <v:path arrowok="t"/>
              </v:shape>
            </v:group>
            <v:group style="position:absolute;left:2853;top:-1216;width:99;height:3" coordorigin="2853,-1216" coordsize="99,3">
              <v:shape style="position:absolute;left:2853;top:-1216;width:99;height:3" coordorigin="2853,-1216" coordsize="99,3" path="m2853,-1214l2951,-1216e" filled="false" stroked="true" strokeweight=".48pt" strokecolor="#050000">
                <v:path arrowok="t"/>
              </v:shape>
            </v:group>
            <v:group style="position:absolute;left:2959;top:-1222;width:96;height:6" coordorigin="2959,-1222" coordsize="96,6">
              <v:shape style="position:absolute;left:2959;top:-1222;width:96;height:6" coordorigin="2959,-1222" coordsize="96,6" path="m2959,-1216l3055,-1222e" filled="false" stroked="true" strokeweight=".48pt" strokecolor="#050000">
                <v:path arrowok="t"/>
              </v:shape>
            </v:group>
            <v:group style="position:absolute;left:2959;top:-1230;width:96;height:3" coordorigin="2959,-1230" coordsize="96,3">
              <v:shape style="position:absolute;left:2959;top:-1230;width:96;height:3" coordorigin="2959,-1230" coordsize="96,3" path="m3055,-1230l2959,-1227e" filled="false" stroked="true" strokeweight=".48pt" strokecolor="#050000">
                <v:path arrowok="t"/>
              </v:shape>
            </v:group>
            <v:group style="position:absolute;left:2855;top:-1227;width:96;height:6" coordorigin="2855,-1227" coordsize="96,6">
              <v:shape style="position:absolute;left:2855;top:-1227;width:96;height:6" coordorigin="2855,-1227" coordsize="96,6" path="m2951,-1227l2855,-1222e" filled="false" stroked="true" strokeweight=".48pt" strokecolor="#050000">
                <v:path arrowok="t"/>
              </v:shape>
            </v:group>
            <v:group style="position:absolute;left:3075;top:-1080;width:2;height:10" coordorigin="3075,-1080" coordsize="2,10">
              <v:shape style="position:absolute;left:3075;top:-1080;width:2;height:10" coordorigin="3075,-1080" coordsize="0,10" path="m3075,-1080l3075,-1071e" filled="false" stroked="true" strokeweight=".133pt" strokecolor="#050000">
                <v:path arrowok="t"/>
              </v:shape>
            </v:group>
            <v:group style="position:absolute;left:2968;top:-1078;width:2;height:10" coordorigin="2968,-1078" coordsize="2,10">
              <v:shape style="position:absolute;left:2968;top:-1078;width:2;height:10" coordorigin="2968,-1078" coordsize="0,10" path="m2968,-1078l2968,-1068e" filled="false" stroked="true" strokeweight=".133pt" strokecolor="#050000">
                <v:path arrowok="t"/>
              </v:shape>
            </v:group>
            <v:group style="position:absolute;left:2542;top:-1022;width:149;height:3" coordorigin="2542,-1022" coordsize="149,3">
              <v:shape style="position:absolute;left:2542;top:-1022;width:149;height:3" coordorigin="2542,-1022" coordsize="149,3" path="m2542,-1020l2691,-1022e" filled="false" stroked="true" strokeweight=".48pt" strokecolor="#050000">
                <v:path arrowok="t"/>
              </v:shape>
            </v:group>
            <v:group style="position:absolute;left:2395;top:-1022;width:107;height:3" coordorigin="2395,-1022" coordsize="107,3">
              <v:shape style="position:absolute;left:2395;top:-1022;width:107;height:3" coordorigin="2395,-1022" coordsize="107,3" path="m2395,-1020l2502,-1022e" filled="false" stroked="true" strokeweight=".48pt" strokecolor="#050000">
                <v:path arrowok="t"/>
              </v:shape>
            </v:group>
            <v:group style="position:absolute;left:2847;top:-1057;width:181;height:3" coordorigin="2847,-1057" coordsize="181,3">
              <v:shape style="position:absolute;left:2847;top:-1057;width:181;height:3" coordorigin="2847,-1057" coordsize="181,3" path="m3028,-1057l2847,-1054e" filled="false" stroked="true" strokeweight=".48pt" strokecolor="#050000">
                <v:path arrowok="t"/>
              </v:shape>
            </v:group>
            <v:group style="position:absolute;left:3039;top:-1060;width:43;height:2" coordorigin="3039,-1060" coordsize="43,2">
              <v:shape style="position:absolute;left:3039;top:-1060;width:43;height:2" coordorigin="3039,-1060" coordsize="43,0" path="m3081,-1060l3039,-1060e" filled="false" stroked="true" strokeweight=".48pt" strokecolor="#050000">
                <v:path arrowok="t"/>
              </v:shape>
            </v:group>
            <v:group style="position:absolute;left:3047;top:-1068;width:32;height:2" coordorigin="3047,-1068" coordsize="32,2">
              <v:shape style="position:absolute;left:3047;top:-1068;width:32;height:2" coordorigin="3047,-1068" coordsize="32,0" path="m3047,-1068l3079,-1068e" filled="false" stroked="true" strokeweight=".48pt" strokecolor="#050000">
                <v:path arrowok="t"/>
              </v:shape>
            </v:group>
            <v:group style="position:absolute;left:2874;top:-1068;width:128;height:3" coordorigin="2874,-1068" coordsize="128,3">
              <v:shape style="position:absolute;left:2874;top:-1068;width:128;height:3" coordorigin="2874,-1068" coordsize="128,3" path="m2874,-1065l3002,-1068e" filled="false" stroked="true" strokeweight=".48pt" strokecolor="#050000">
                <v:path arrowok="t"/>
              </v:shape>
            </v:group>
            <v:group style="position:absolute;left:2832;top:-1091;width:123;height:3" coordorigin="2832,-1091" coordsize="123,3">
              <v:shape style="position:absolute;left:2832;top:-1091;width:123;height:3" coordorigin="2832,-1091" coordsize="123,3" path="m2954,-1091l2832,-1089e" filled="false" stroked="true" strokeweight=".48pt" strokecolor="#050000">
                <v:path arrowok="t"/>
              </v:shape>
            </v:group>
            <v:group style="position:absolute;left:2855;top:-1227;width:96;height:3" coordorigin="2855,-1227" coordsize="96,3">
              <v:shape style="position:absolute;left:2855;top:-1227;width:96;height:3" coordorigin="2855,-1227" coordsize="96,3" path="m2951,-1227l2855,-1224e" filled="false" stroked="true" strokeweight=".48pt" strokecolor="#050000">
                <v:path arrowok="t"/>
              </v:shape>
            </v:group>
            <v:group style="position:absolute;left:2869;top:-1318;width:83;height:2" coordorigin="2869,-1318" coordsize="83,2">
              <v:shape style="position:absolute;left:2869;top:-1318;width:83;height:2" coordorigin="2869,-1318" coordsize="83,0" path="m2951,-1318l2869,-1318e" filled="false" stroked="true" strokeweight=".48pt" strokecolor="#050000">
                <v:path arrowok="t"/>
              </v:shape>
            </v:group>
            <v:group style="position:absolute;left:2843;top:-1176;width:2;height:10" coordorigin="2843,-1176" coordsize="2,10">
              <v:shape style="position:absolute;left:2843;top:-1176;width:2;height:10" coordorigin="2843,-1176" coordsize="0,10" path="m2843,-1176l2843,-1166e" filled="false" stroked="true" strokeweight=".133pt" strokecolor="#050000">
                <v:path arrowok="t"/>
              </v:shape>
            </v:group>
            <v:group style="position:absolute;left:3125;top:-1227;width:2;height:10" coordorigin="3125,-1227" coordsize="2,10">
              <v:shape style="position:absolute;left:3125;top:-1227;width:2;height:10" coordorigin="3125,-1227" coordsize="0,10" path="m3125,-1227l3125,-1217e" filled="false" stroked="true" strokeweight=".132pt" strokecolor="#050000">
                <v:path arrowok="t"/>
              </v:shape>
            </v:group>
            <v:group style="position:absolute;left:3056;top:-1227;width:2;height:10" coordorigin="3056,-1227" coordsize="2,10">
              <v:shape style="position:absolute;left:3056;top:-1227;width:2;height:10" coordorigin="3056,-1227" coordsize="0,10" path="m3056,-1227l3056,-1217e" filled="false" stroked="true" strokeweight=".134pt" strokecolor="#050000">
                <v:path arrowok="t"/>
              </v:shape>
            </v:group>
            <v:group style="position:absolute;left:3056;top:-1235;width:2;height:10" coordorigin="3056,-1235" coordsize="2,10">
              <v:shape style="position:absolute;left:3056;top:-1235;width:2;height:10" coordorigin="3056,-1235" coordsize="0,10" path="m3056,-1235l3056,-1225e" filled="false" stroked="true" strokeweight=".134pt" strokecolor="#050000">
                <v:path arrowok="t"/>
              </v:shape>
            </v:group>
            <v:group style="position:absolute;left:2866;top:-1307;width:86;height:3" coordorigin="2866,-1307" coordsize="86,3">
              <v:shape style="position:absolute;left:2866;top:-1307;width:86;height:3" coordorigin="2866,-1307" coordsize="86,3" path="m2866,-1304l2951,-1307e" filled="false" stroked="true" strokeweight=".48pt" strokecolor="#050000">
                <v:path arrowok="t"/>
              </v:shape>
            </v:group>
            <v:group style="position:absolute;left:2959;top:-1312;width:86;height:3" coordorigin="2959,-1312" coordsize="86,3">
              <v:shape style="position:absolute;left:2959;top:-1312;width:86;height:3" coordorigin="2959,-1312" coordsize="86,3" path="m2959,-1310l3044,-1312e" filled="false" stroked="true" strokeweight=".48pt" strokecolor="#050000">
                <v:path arrowok="t"/>
              </v:shape>
            </v:group>
            <v:group style="position:absolute;left:2959;top:-1320;width:86;height:3" coordorigin="2959,-1320" coordsize="86,3">
              <v:shape style="position:absolute;left:2959;top:-1320;width:86;height:3" coordorigin="2959,-1320" coordsize="86,3" path="m3044,-1320l2959,-1318e" filled="false" stroked="true" strokeweight=".48pt" strokecolor="#050000">
                <v:path arrowok="t"/>
              </v:shape>
            </v:group>
            <v:group style="position:absolute;left:2869;top:-1318;width:83;height:3" coordorigin="2869,-1318" coordsize="83,3">
              <v:shape style="position:absolute;left:2869;top:-1318;width:83;height:3" coordorigin="2869,-1318" coordsize="83,3" path="m2951,-1318l2869,-1315e" filled="false" stroked="true" strokeweight=".48pt" strokecolor="#050000">
                <v:path arrowok="t"/>
              </v:shape>
            </v:group>
            <v:group style="position:absolute;left:2879;top:-1397;width:70;height:3" coordorigin="2879,-1397" coordsize="70,3">
              <v:shape style="position:absolute;left:2879;top:-1397;width:70;height:3" coordorigin="2879,-1397" coordsize="70,3" path="m2879,-1395l2949,-1397e" filled="false" stroked="true" strokeweight=".48pt" strokecolor="#050000">
                <v:path arrowok="t"/>
              </v:shape>
            </v:group>
            <v:group style="position:absolute;left:2956;top:-1400;width:75;height:3" coordorigin="2956,-1400" coordsize="75,3">
              <v:shape style="position:absolute;left:2956;top:-1400;width:75;height:3" coordorigin="2956,-1400" coordsize="75,3" path="m2956,-1397l3031,-1400e" filled="false" stroked="true" strokeweight=".48pt" strokecolor="#050000">
                <v:path arrowok="t"/>
              </v:shape>
            </v:group>
            <v:group style="position:absolute;left:2956;top:-1411;width:72;height:3" coordorigin="2956,-1411" coordsize="72,3">
              <v:shape style="position:absolute;left:2956;top:-1411;width:72;height:3" coordorigin="2956,-1411" coordsize="72,3" path="m3028,-1411l2956,-1408e" filled="false" stroked="true" strokeweight=".48pt" strokecolor="#050000">
                <v:path arrowok="t"/>
              </v:shape>
            </v:group>
            <v:group style="position:absolute;left:2879;top:-1408;width:70;height:3" coordorigin="2879,-1408" coordsize="70,3">
              <v:shape style="position:absolute;left:2879;top:-1408;width:70;height:3" coordorigin="2879,-1408" coordsize="70,3" path="m2949,-1408l2879,-1405e" filled="false" stroked="true" strokeweight=".48pt" strokecolor="#050000">
                <v:path arrowok="t"/>
              </v:shape>
            </v:group>
            <v:group style="position:absolute;left:2917;top:-1488;width:32;height:3" coordorigin="2917,-1488" coordsize="32,3">
              <v:shape style="position:absolute;left:2917;top:-1488;width:32;height:3" coordorigin="2917,-1488" coordsize="32,3" path="m2917,-1485l2949,-1488e" filled="false" stroked="true" strokeweight=".48pt" strokecolor="#050000">
                <v:path arrowok="t"/>
              </v:shape>
            </v:group>
            <v:group style="position:absolute;left:2956;top:-1490;width:59;height:3" coordorigin="2956,-1490" coordsize="59,3">
              <v:shape style="position:absolute;left:2956;top:-1490;width:59;height:3" coordorigin="2956,-1490" coordsize="59,3" path="m2956,-1488l3015,-1490e" filled="false" stroked="true" strokeweight=".48pt" strokecolor="#050000">
                <v:path arrowok="t"/>
              </v:shape>
            </v:group>
            <v:group style="position:absolute;left:2956;top:-1498;width:56;height:3" coordorigin="2956,-1498" coordsize="56,3">
              <v:shape style="position:absolute;left:2956;top:-1498;width:56;height:3" coordorigin="2956,-1498" coordsize="56,3" path="m3012,-1498l2956,-1496e" filled="false" stroked="true" strokeweight=".48pt" strokecolor="#050000">
                <v:path arrowok="t"/>
              </v:shape>
            </v:group>
            <v:group style="position:absolute;left:2922;top:-1496;width:27;height:2" coordorigin="2922,-1496" coordsize="27,2">
              <v:shape style="position:absolute;left:2922;top:-1496;width:27;height:2" coordorigin="2922,-1496" coordsize="27,0" path="m2949,-1496l2922,-1496e" filled="false" stroked="true" strokeweight=".48pt" strokecolor="#050000">
                <v:path arrowok="t"/>
              </v:shape>
            </v:group>
            <v:group style="position:absolute;left:2967;top:-1578;width:35;height:2" coordorigin="2967,-1578" coordsize="35,2">
              <v:shape style="position:absolute;left:2967;top:-1578;width:35;height:2" coordorigin="2967,-1578" coordsize="35,0" path="m2967,-1578l3002,-1578e" filled="false" stroked="true" strokeweight=".48pt" strokecolor="#050000">
                <v:path arrowok="t"/>
              </v:shape>
            </v:group>
            <v:group style="position:absolute;left:2972;top:-1589;width:27;height:3" coordorigin="2972,-1589" coordsize="27,3">
              <v:shape style="position:absolute;left:2972;top:-1589;width:27;height:3" coordorigin="2972,-1589" coordsize="27,3" path="m2999,-1589l2972,-1586e" filled="false" stroked="true" strokeweight=".48pt" strokecolor="#050000">
                <v:path arrowok="t"/>
              </v:shape>
            </v:group>
            <v:group style="position:absolute;left:2879;top:-1408;width:70;height:3" coordorigin="2879,-1408" coordsize="70,3">
              <v:shape style="position:absolute;left:2879;top:-1408;width:70;height:3" coordorigin="2879,-1408" coordsize="70,3" path="m2949,-1408l2879,-1405e" filled="false" stroked="true" strokeweight=".48pt" strokecolor="#050000">
                <v:path arrowok="t"/>
              </v:shape>
            </v:group>
            <v:group style="position:absolute;left:2922;top:-1496;width:27;height:2" coordorigin="2922,-1496" coordsize="27,2">
              <v:shape style="position:absolute;left:2922;top:-1496;width:27;height:2" coordorigin="2922,-1496" coordsize="27,0" path="m2949,-1496l2922,-1496e" filled="false" stroked="true" strokeweight=".48pt" strokecolor="#050000">
                <v:path arrowok="t"/>
              </v:shape>
            </v:group>
            <v:group style="position:absolute;left:3968;top:-1586;width:2;height:10" coordorigin="3968,-1586" coordsize="2,10">
              <v:shape style="position:absolute;left:3968;top:-1586;width:2;height:10" coordorigin="3968,-1586" coordsize="0,10" path="m3968,-1586l3968,-1576e" filled="false" stroked="true" strokeweight=".133pt" strokecolor="#050000">
                <v:path arrowok="t"/>
              </v:shape>
            </v:group>
            <v:group style="position:absolute;left:3867;top:-1582;width:10;height:2" coordorigin="3867,-1582" coordsize="10,2">
              <v:shape style="position:absolute;left:3867;top:-1582;width:10;height:2" coordorigin="3867,-1582" coordsize="10,0" path="m3867,-1582l3876,-1582e" filled="false" stroked="true" strokeweight=".398pt" strokecolor="#050000">
                <v:path arrowok="t"/>
              </v:shape>
            </v:group>
            <v:group style="position:absolute;left:3885;top:-1586;width:3;height:8" coordorigin="3885,-1586" coordsize="3,8">
              <v:shape style="position:absolute;left:3885;top:-1586;width:3;height:8" coordorigin="3885,-1586" coordsize="3,8" path="m3885,-1586l3887,-1578e" filled="false" stroked="true" strokeweight=".48pt" strokecolor="#050000">
                <v:path arrowok="t"/>
              </v:shape>
            </v:group>
            <v:group style="position:absolute;left:3928;top:-1582;width:10;height:2" coordorigin="3928,-1582" coordsize="10,2">
              <v:shape style="position:absolute;left:3928;top:-1582;width:10;height:2" coordorigin="3928,-1582" coordsize="10,0" path="m3928,-1582l3937,-1582e" filled="false" stroked="true" strokeweight=".398pt" strokecolor="#050000">
                <v:path arrowok="t"/>
              </v:shape>
            </v:group>
            <v:group style="position:absolute;left:3933;top:-1569;width:10;height:2" coordorigin="3933,-1569" coordsize="10,2">
              <v:shape style="position:absolute;left:3933;top:-1569;width:10;height:2" coordorigin="3933,-1569" coordsize="10,0" path="m3933,-1569l3943,-1569e" filled="false" stroked="true" strokeweight=".931pt" strokecolor="#050000">
                <v:path arrowok="t"/>
              </v:shape>
            </v:group>
            <v:group style="position:absolute;left:3938;top:-1570;width:10;height:2" coordorigin="3938,-1570" coordsize="10,2">
              <v:shape style="position:absolute;left:3938;top:-1570;width:10;height:2" coordorigin="3938,-1570" coordsize="10,0" path="m3938,-1570l3948,-1570e" filled="false" stroked="true" strokeweight=".798pt" strokecolor="#050000">
                <v:path arrowok="t"/>
              </v:shape>
            </v:group>
            <v:group style="position:absolute;left:3946;top:-1582;width:10;height:2" coordorigin="3946,-1582" coordsize="10,2">
              <v:shape style="position:absolute;left:3946;top:-1582;width:10;height:2" coordorigin="3946,-1582" coordsize="10,0" path="m3946,-1582l3956,-1582e" filled="false" stroked="true" strokeweight=".398pt" strokecolor="#050000">
                <v:path arrowok="t"/>
              </v:shape>
            </v:group>
            <v:group style="position:absolute;left:4027;top:-1503;width:2;height:10" coordorigin="4027,-1503" coordsize="2,10">
              <v:shape style="position:absolute;left:4027;top:-1503;width:2;height:10" coordorigin="4027,-1503" coordsize="0,10" path="m4027,-1503l4027,-1494e" filled="false" stroked="true" strokeweight=".133pt" strokecolor="#050000">
                <v:path arrowok="t"/>
              </v:shape>
            </v:group>
            <v:group style="position:absolute;left:4056;top:-1503;width:2;height:10" coordorigin="4056,-1503" coordsize="2,10">
              <v:shape style="position:absolute;left:4056;top:-1503;width:2;height:10" coordorigin="4056,-1503" coordsize="0,10" path="m4056,-1503l4056,-1494e" filled="false" stroked="true" strokeweight=".132pt" strokecolor="#050000">
                <v:path arrowok="t"/>
              </v:shape>
            </v:group>
            <v:group style="position:absolute;left:3954;top:-1573;width:10;height:2" coordorigin="3954,-1573" coordsize="10,2">
              <v:shape style="position:absolute;left:3954;top:-1573;width:10;height:2" coordorigin="3954,-1573" coordsize="10,0" path="m3954,-1573l3964,-1573e" filled="false" stroked="true" strokeweight=".797pt" strokecolor="#050000">
                <v:path arrowok="t"/>
              </v:shape>
            </v:group>
            <v:group style="position:absolute;left:3992;top:-1582;width:10;height:2" coordorigin="3992,-1582" coordsize="10,2">
              <v:shape style="position:absolute;left:3992;top:-1582;width:10;height:2" coordorigin="3992,-1582" coordsize="10,0" path="m3992,-1582l4001,-1582e" filled="false" stroked="true" strokeweight=".398pt" strokecolor="#050000">
                <v:path arrowok="t"/>
              </v:shape>
            </v:group>
            <v:group style="position:absolute;left:3999;top:-1578;width:3;height:99" coordorigin="3999,-1578" coordsize="3,99">
              <v:shape style="position:absolute;left:3999;top:-1578;width:3;height:99" coordorigin="3999,-1578" coordsize="3,99" path="m4002,-1480l3999,-1578e" filled="false" stroked="true" strokeweight=".48pt" strokecolor="#050000">
                <v:path arrowok="t"/>
              </v:shape>
            </v:group>
            <v:group style="position:absolute;left:4004;top:-1578;width:3;height:99" coordorigin="4004,-1578" coordsize="3,99">
              <v:shape style="position:absolute;left:4004;top:-1578;width:3;height:99" coordorigin="4004,-1578" coordsize="3,99" path="m4007,-1480l4004,-1578e" filled="false" stroked="true" strokeweight=".48pt" strokecolor="#050000">
                <v:path arrowok="t"/>
              </v:shape>
            </v:group>
            <v:group style="position:absolute;left:4007;top:-1582;width:10;height:2" coordorigin="4007,-1582" coordsize="10,2">
              <v:shape style="position:absolute;left:4007;top:-1582;width:10;height:2" coordorigin="4007,-1582" coordsize="10,0" path="m4007,-1582l4017,-1582e" filled="false" stroked="true" strokeweight=".398pt" strokecolor="#050000">
                <v:path arrowok="t"/>
              </v:shape>
            </v:group>
            <v:group style="position:absolute;left:4093;top:-1588;width:2;height:10" coordorigin="4093,-1588" coordsize="2,10">
              <v:shape style="position:absolute;left:4093;top:-1588;width:2;height:10" coordorigin="4093,-1588" coordsize="0,10" path="m4093,-1588l4093,-1579e" filled="false" stroked="true" strokeweight=".133pt" strokecolor="#050000">
                <v:path arrowok="t"/>
              </v:shape>
            </v:group>
            <v:group style="position:absolute;left:4023;top:-1578;width:2;height:99" coordorigin="4023,-1578" coordsize="2,99">
              <v:shape style="position:absolute;left:4023;top:-1578;width:2;height:99" coordorigin="4023,-1578" coordsize="0,99" path="m4023,-1480l4023,-1578e" filled="false" stroked="true" strokeweight=".48pt" strokecolor="#050000">
                <v:path arrowok="t"/>
              </v:shape>
            </v:group>
            <v:group style="position:absolute;left:4050;top:-1578;width:2;height:78" coordorigin="4050,-1578" coordsize="2,78">
              <v:shape style="position:absolute;left:4050;top:-1578;width:2;height:78" coordorigin="4050,-1578" coordsize="0,78" path="m4050,-1578l4050,-1501e" filled="false" stroked="true" strokeweight=".48pt" strokecolor="#050000">
                <v:path arrowok="t"/>
              </v:shape>
            </v:group>
            <v:group style="position:absolute;left:4056;top:-1586;width:2;height:86" coordorigin="4056,-1586" coordsize="2,86">
              <v:shape style="position:absolute;left:4056;top:-1586;width:2;height:86" coordorigin="4056,-1586" coordsize="0,86" path="m4056,-1586l4056,-1501e" filled="false" stroked="true" strokeweight=".613pt" strokecolor="#050000">
                <v:path arrowok="t"/>
              </v:shape>
            </v:group>
            <v:group style="position:absolute;left:4071;top:-1585;width:10;height:2" coordorigin="4071,-1585" coordsize="10,2">
              <v:shape style="position:absolute;left:4071;top:-1585;width:10;height:2" coordorigin="4071,-1585" coordsize="10,0" path="m4071,-1585l4081,-1585e" filled="false" stroked="true" strokeweight=".399pt" strokecolor="#050000">
                <v:path arrowok="t"/>
              </v:shape>
            </v:group>
            <v:group style="position:absolute;left:3948;top:-1536;width:8;height:3" coordorigin="3948,-1536" coordsize="8,3">
              <v:shape style="position:absolute;left:3948;top:-1536;width:8;height:3" coordorigin="3948,-1536" coordsize="8,3" path="m3956,-1536l3948,-1533e" filled="false" stroked="true" strokeweight=".48pt" strokecolor="#050000">
                <v:path arrowok="t"/>
              </v:shape>
            </v:group>
            <v:group style="position:absolute;left:4076;top:-1583;width:16;height:3" coordorigin="4076,-1583" coordsize="16,3">
              <v:shape style="position:absolute;left:4076;top:-1583;width:16;height:3" coordorigin="4076,-1583" coordsize="16,3" path="m4076,-1581l4092,-1583e" filled="false" stroked="true" strokeweight=".48pt" strokecolor="#050000">
                <v:path arrowok="t"/>
              </v:shape>
            </v:group>
            <v:group style="position:absolute;left:4076;top:-1589;width:11;height:2" coordorigin="4076,-1589" coordsize="11,2">
              <v:shape style="position:absolute;left:4076;top:-1589;width:11;height:2" coordorigin="4076,-1589" coordsize="11,0" path="m4087,-1589l4076,-1589e" filled="false" stroked="true" strokeweight=".48pt" strokecolor="#050000">
                <v:path arrowok="t"/>
              </v:shape>
            </v:group>
            <v:group style="position:absolute;left:3951;top:-1581;width:16;height:3" coordorigin="3951,-1581" coordsize="16,3">
              <v:shape style="position:absolute;left:3951;top:-1581;width:16;height:3" coordorigin="3951,-1581" coordsize="16,3" path="m3951,-1578l3967,-1581e" filled="false" stroked="true" strokeweight=".48pt" strokecolor="#050000">
                <v:path arrowok="t"/>
              </v:shape>
            </v:group>
            <v:group style="position:absolute;left:3951;top:-1589;width:11;height:3" coordorigin="3951,-1589" coordsize="11,3">
              <v:shape style="position:absolute;left:3951;top:-1589;width:11;height:3" coordorigin="3951,-1589" coordsize="11,3" path="m3962,-1589l3951,-1586e" filled="false" stroked="true" strokeweight=".48pt" strokecolor="#050000">
                <v:path arrowok="t"/>
              </v:shape>
            </v:group>
            <v:group style="position:absolute;left:3950;top:-1538;width:2;height:10" coordorigin="3950,-1538" coordsize="2,10">
              <v:shape style="position:absolute;left:3950;top:-1538;width:2;height:10" coordorigin="3950,-1538" coordsize="0,10" path="m3950,-1538l3950,-1528e" filled="false" stroked="true" strokeweight=".134pt" strokecolor="#050000">
                <v:path arrowok="t"/>
              </v:shape>
            </v:group>
            <v:group style="position:absolute;left:4397;top:-1628;width:2;height:10" coordorigin="4397,-1628" coordsize="2,10">
              <v:shape style="position:absolute;left:4397;top:-1628;width:2;height:10" coordorigin="4397,-1628" coordsize="0,10" path="m4397,-1628l4397,-1619e" filled="false" stroked="true" strokeweight=".132pt" strokecolor="#050000">
                <v:path arrowok="t"/>
              </v:shape>
            </v:group>
            <v:group style="position:absolute;left:4390;top:-1635;width:10;height:2" coordorigin="4390,-1635" coordsize="10,2">
              <v:shape style="position:absolute;left:4390;top:-1635;width:10;height:2" coordorigin="4390,-1635" coordsize="10,0" path="m4390,-1635l4400,-1635e" filled="false" stroked="true" strokeweight=".133pt" strokecolor="#050000">
                <v:path arrowok="t"/>
              </v:shape>
            </v:group>
            <v:group style="position:absolute;left:4395;top:-1645;width:3;height:8" coordorigin="4395,-1645" coordsize="3,8">
              <v:shape style="position:absolute;left:4395;top:-1645;width:3;height:8" coordorigin="4395,-1645" coordsize="3,8" path="m4395,-1637l4395,-1642,4398,-1645e" filled="false" stroked="true" strokeweight=".48pt" strokecolor="#050000">
                <v:path arrowok="t"/>
              </v:shape>
            </v:group>
            <v:group style="position:absolute;left:4337;top:-1614;width:10;height:2" coordorigin="4337,-1614" coordsize="10,2">
              <v:shape style="position:absolute;left:4337;top:-1614;width:10;height:2" coordorigin="4337,-1614" coordsize="10,0" path="m4337,-1614l4347,-1614e" filled="false" stroked="true" strokeweight=".133pt" strokecolor="#050000">
                <v:path arrowok="t"/>
              </v:shape>
            </v:group>
            <v:group style="position:absolute;left:4390;top:-1630;width:10;height:2" coordorigin="4390,-1630" coordsize="10,2">
              <v:shape style="position:absolute;left:4390;top:-1630;width:10;height:2" coordorigin="4390,-1630" coordsize="10,0" path="m4390,-1630l4400,-1630e" filled="false" stroked="true" strokeweight=".665pt" strokecolor="#050000">
                <v:path arrowok="t"/>
              </v:shape>
            </v:group>
            <v:group style="position:absolute;left:4397;top:-1641;width:2;height:10" coordorigin="4397,-1641" coordsize="2,10">
              <v:shape style="position:absolute;left:4397;top:-1641;width:2;height:10" coordorigin="4397,-1641" coordsize="0,10" path="m4397,-1641l4397,-1632e" filled="false" stroked="true" strokeweight=".132pt" strokecolor="#050000">
                <v:path arrowok="t"/>
              </v:shape>
            </v:group>
            <v:group style="position:absolute;left:4326;top:-1602;width:54;height:8" coordorigin="4326,-1602" coordsize="54,8">
              <v:shape style="position:absolute;left:4326;top:-1602;width:54;height:8" coordorigin="4326,-1602" coordsize="54,8" path="m4379,-1602l4326,-1594e" filled="false" stroked="true" strokeweight=".48pt" strokecolor="#050000">
                <v:path arrowok="t"/>
              </v:shape>
            </v:group>
            <v:group style="position:absolute;left:4342;top:-1623;width:54;height:11" coordorigin="4342,-1623" coordsize="54,11">
              <v:shape style="position:absolute;left:4342;top:-1623;width:54;height:11" coordorigin="4342,-1623" coordsize="54,11" path="m4395,-1623l4342,-1613e" filled="false" stroked="true" strokeweight=".48pt" strokecolor="#050000">
                <v:path arrowok="t"/>
              </v:shape>
            </v:group>
            <v:group style="position:absolute;left:4353;top:-1708;width:437;height:70" coordorigin="4353,-1708" coordsize="437,70">
              <v:shape style="position:absolute;left:4353;top:-1708;width:437;height:70" coordorigin="4353,-1708" coordsize="437,70" path="m4353,-1639l4464,-1653,4573,-1669,4674,-1687,4773,-1703,4789,-1708e" filled="false" stroked="true" strokeweight=".48pt" strokecolor="#050000">
                <v:path arrowok="t"/>
              </v:shape>
            </v:group>
            <v:group style="position:absolute;left:4353;top:-1639;width:6;height:2" coordorigin="4353,-1639" coordsize="6,2">
              <v:shape style="position:absolute;left:4353;top:-1639;width:6;height:2" coordorigin="4353,-1639" coordsize="6,0" path="m4358,-1639l4353,-1639e" filled="false" stroked="true" strokeweight=".48pt" strokecolor="#050000">
                <v:path arrowok="t"/>
              </v:shape>
            </v:group>
            <v:group style="position:absolute;left:4301;top:-1639;width:2;height:10" coordorigin="4301,-1639" coordsize="2,10">
              <v:shape style="position:absolute;left:4301;top:-1639;width:2;height:10" coordorigin="4301,-1639" coordsize="0,10" path="m4301,-1639l4301,-1629e" filled="false" stroked="true" strokeweight=".134pt" strokecolor="#050000">
                <v:path arrowok="t"/>
              </v:shape>
            </v:group>
            <v:group style="position:absolute;left:4238;top:-1634;width:62;height:6" coordorigin="4238,-1634" coordsize="62,6">
              <v:shape style="position:absolute;left:4238;top:-1634;width:62;height:6" coordorigin="4238,-1634" coordsize="62,6" path="m4299,-1634l4238,-1629e" filled="false" stroked="true" strokeweight=".48pt" strokecolor="#050000">
                <v:path arrowok="t"/>
              </v:shape>
            </v:group>
            <v:group style="position:absolute;left:4073;top:-1591;width:240;height:3" coordorigin="4073,-1591" coordsize="240,3">
              <v:shape style="position:absolute;left:4073;top:-1591;width:240;height:3" coordorigin="4073,-1591" coordsize="240,3" path="m4313,-1591l4310,-1591,4073,-1589e" filled="false" stroked="true" strokeweight=".48pt" strokecolor="#050000">
                <v:path arrowok="t"/>
              </v:shape>
            </v:group>
            <v:group style="position:absolute;left:3940;top:-1533;width:8;height:2" coordorigin="3940,-1533" coordsize="8,2">
              <v:shape style="position:absolute;left:3940;top:-1533;width:8;height:2" coordorigin="3940,-1533" coordsize="8,0" path="m3948,-1533l3940,-1533e" filled="false" stroked="true" strokeweight=".48pt" strokecolor="#050000">
                <v:path arrowok="t"/>
              </v:shape>
            </v:group>
            <v:group style="position:absolute;left:3938;top:-1562;width:6;height:3" coordorigin="3938,-1562" coordsize="6,3">
              <v:shape style="position:absolute;left:3938;top:-1562;width:6;height:3" coordorigin="3938,-1562" coordsize="6,3" path="m3943,-1562l3938,-1560e" filled="false" stroked="true" strokeweight=".48pt" strokecolor="#050000">
                <v:path arrowok="t"/>
              </v:shape>
            </v:group>
            <v:group style="position:absolute;left:3887;top:-1578;width:46;height:2" coordorigin="3887,-1578" coordsize="46,2">
              <v:shape style="position:absolute;left:3887;top:-1578;width:46;height:2" coordorigin="3887,-1578" coordsize="46,0" path="m3887,-1578l3933,-1578e" filled="false" stroked="true" strokeweight=".48pt" strokecolor="#050000">
                <v:path arrowok="t"/>
              </v:shape>
            </v:group>
            <v:group style="position:absolute;left:4012;top:-1578;width:46;height:2" coordorigin="4012,-1578" coordsize="46,2">
              <v:shape style="position:absolute;left:4012;top:-1578;width:46;height:2" coordorigin="4012,-1578" coordsize="46,0" path="m4012,-1578l4057,-1578e" filled="false" stroked="true" strokeweight=".48pt" strokecolor="#050000">
                <v:path arrowok="t"/>
              </v:shape>
            </v:group>
            <v:group style="position:absolute;left:4012;top:-1586;width:46;height:2" coordorigin="4012,-1586" coordsize="46,2">
              <v:shape style="position:absolute;left:4012;top:-1586;width:46;height:2" coordorigin="4012,-1586" coordsize="46,0" path="m4057,-1586l4012,-1586e" filled="false" stroked="true" strokeweight=".48pt" strokecolor="#050000">
                <v:path arrowok="t"/>
              </v:shape>
            </v:group>
            <v:group style="position:absolute;left:3885;top:-1586;width:48;height:2" coordorigin="3885,-1586" coordsize="48,2">
              <v:shape style="position:absolute;left:3885;top:-1586;width:48;height:2" coordorigin="3885,-1586" coordsize="48,0" path="m3933,-1586l3885,-1586e" filled="false" stroked="true" strokeweight=".48pt" strokecolor="#050000">
                <v:path arrowok="t"/>
              </v:shape>
            </v:group>
            <v:group style="position:absolute;left:3563;top:-1606;width:10;height:2" coordorigin="3563,-1606" coordsize="10,2">
              <v:shape style="position:absolute;left:3563;top:-1606;width:10;height:2" coordorigin="3563,-1606" coordsize="10,0" path="m3563,-1606l3573,-1606e" filled="false" stroked="true" strokeweight=".132pt" strokecolor="#050000">
                <v:path arrowok="t"/>
              </v:shape>
            </v:group>
            <v:group style="position:absolute;left:3566;top:-1613;width:3;height:6" coordorigin="3566,-1613" coordsize="3,6">
              <v:shape style="position:absolute;left:3566;top:-1613;width:3;height:6" coordorigin="3566,-1613" coordsize="3,6" path="m3566,-1613l3568,-1607e" filled="false" stroked="true" strokeweight=".48pt" strokecolor="#050000">
                <v:path arrowok="t"/>
              </v:shape>
            </v:group>
            <v:group style="position:absolute;left:3555;top:-1629;width:11;height:16" coordorigin="3555,-1629" coordsize="11,16">
              <v:shape style="position:absolute;left:3555;top:-1629;width:11;height:16" coordorigin="3555,-1629" coordsize="11,16" path="m3555,-1629l3558,-1626,3563,-1623,3566,-1618,3566,-1613e" filled="false" stroked="true" strokeweight=".48pt" strokecolor="#050000">
                <v:path arrowok="t"/>
              </v:shape>
            </v:group>
            <v:group style="position:absolute;left:3597;top:-1587;width:476;height:2" coordorigin="3597,-1587" coordsize="476,2">
              <v:shape style="position:absolute;left:3597;top:-1587;width:476;height:2" coordorigin="3597,-1587" coordsize="476,0" path="m3597,-1587l4073,-1587e" filled="false" stroked="true" strokeweight=".134pt" strokecolor="#050000">
                <v:path arrowok="t"/>
              </v:shape>
            </v:group>
            <v:group style="position:absolute;left:3592;top:-1586;width:6;height:2" coordorigin="3592,-1586" coordsize="6,2">
              <v:shape style="position:absolute;left:3592;top:-1586;width:6;height:2" coordorigin="3592,-1586" coordsize="6,0" path="m3597,-1586l3592,-1586e" filled="false" stroked="true" strokeweight=".48pt" strokecolor="#050000">
                <v:path arrowok="t"/>
              </v:shape>
            </v:group>
            <v:group style="position:absolute;left:3478;top:-1637;width:687;height:22" coordorigin="3478,-1637" coordsize="687,22">
              <v:shape style="position:absolute;left:3478;top:-1637;width:687;height:22" coordorigin="3478,-1637" coordsize="687,22" path="m3478,-1637l3619,-1626,3752,-1618,3879,-1615,4004,-1618,4124,-1623,4164,-1623e" filled="false" stroked="true" strokeweight=".48pt" strokecolor="#050000">
                <v:path arrowok="t"/>
              </v:shape>
            </v:group>
            <v:group style="position:absolute;left:3034;top:-1695;width:445;height:59" coordorigin="3034,-1695" coordsize="445,59">
              <v:shape style="position:absolute;left:3034;top:-1695;width:445;height:59" coordorigin="3034,-1695" coordsize="445,59" path="m3034,-1695l3087,-1687,3206,-1669,3339,-1650,3478,-1637e" filled="false" stroked="true" strokeweight=".48pt" strokecolor="#050000">
                <v:path arrowok="t"/>
              </v:shape>
            </v:group>
            <v:group style="position:absolute;left:2957;top:-1708;width:78;height:14" coordorigin="2957,-1708" coordsize="78,14">
              <v:shape style="position:absolute;left:2957;top:-1708;width:78;height:14" coordorigin="2957,-1708" coordsize="78,14" path="m3034,-1695l3007,-1700,2957,-1708e" filled="false" stroked="true" strokeweight=".48pt" strokecolor="#050000">
                <v:path arrowok="t"/>
              </v:shape>
            </v:group>
            <v:group style="position:absolute;left:2949;top:-1710;width:10;height:2" coordorigin="2949,-1710" coordsize="10,2">
              <v:shape style="position:absolute;left:2949;top:-1710;width:10;height:2" coordorigin="2949,-1710" coordsize="10,0" path="m2949,-1710l2959,-1710e" filled="false" stroked="true" strokeweight=".133pt" strokecolor="#050000">
                <v:path arrowok="t"/>
              </v:shape>
            </v:group>
            <v:group style="position:absolute;left:2909;top:-1719;width:46;height:8" coordorigin="2909,-1719" coordsize="46,8">
              <v:shape style="position:absolute;left:2909;top:-1719;width:46;height:8" coordorigin="2909,-1719" coordsize="46,8" path="m2909,-1719l2946,-1711,2954,-1711e" filled="false" stroked="true" strokeweight=".48pt" strokecolor="#050000">
                <v:path arrowok="t"/>
              </v:shape>
            </v:group>
            <v:group style="position:absolute;left:2866;top:-1748;width:16;height:3" coordorigin="2866,-1748" coordsize="16,3">
              <v:shape style="position:absolute;left:2866;top:-1748;width:16;height:3" coordorigin="2866,-1748" coordsize="16,3" path="m2866,-1748l2874,-1746,2882,-1746e" filled="false" stroked="true" strokeweight=".48pt" strokecolor="#050000">
                <v:path arrowok="t"/>
              </v:shape>
            </v:group>
            <v:group style="position:absolute;left:2060;top:-1966;width:352;height:131" coordorigin="2060,-1966" coordsize="352,131">
              <v:shape style="position:absolute;left:2060;top:-1966;width:352;height:131" coordorigin="2060,-1966" coordsize="352,131" path="m2060,-1966l2124,-1950,2188,-1932,2249,-1911,2308,-1887,2361,-1863,2411,-1836e" filled="false" stroked="true" strokeweight=".48pt" strokecolor="#050000">
                <v:path arrowok="t"/>
              </v:shape>
            </v:group>
            <v:group style="position:absolute;left:2261;top:-2128;width:2;height:10" coordorigin="2261,-2128" coordsize="2,10">
              <v:shape style="position:absolute;left:2261;top:-2128;width:2;height:10" coordorigin="2261,-2128" coordsize="0,10" path="m2261,-2128l2261,-2119e" filled="false" stroked="true" strokeweight=".133pt" strokecolor="#050000">
                <v:path arrowok="t"/>
              </v:shape>
            </v:group>
            <v:group style="position:absolute;left:2882;top:-1746;width:62;height:24" coordorigin="2882,-1746" coordsize="62,24">
              <v:shape style="position:absolute;left:2882;top:-1746;width:62;height:24" coordorigin="2882,-1746" coordsize="62,24" path="m2882,-1746l2893,-1743,2903,-1738,2914,-1735,2922,-1732,2927,-1727,2935,-1724,2941,-1722,2943,-1722e" filled="false" stroked="true" strokeweight=".48pt" strokecolor="#050000">
                <v:path arrowok="t"/>
              </v:shape>
            </v:group>
            <v:group style="position:absolute;left:2147;top:-2091;width:2;height:10" coordorigin="2147,-2091" coordsize="2,10">
              <v:shape style="position:absolute;left:2147;top:-2091;width:2;height:10" coordorigin="2147,-2091" coordsize="0,10" path="m2147,-2091l2147,-2081e" filled="false" stroked="true" strokeweight=".133pt" strokecolor="#050000">
                <v:path arrowok="t"/>
              </v:shape>
            </v:group>
            <v:group style="position:absolute;left:2167;top:-2105;width:14;height:3" coordorigin="2167,-2105" coordsize="14,3">
              <v:shape style="position:absolute;left:2167;top:-2105;width:14;height:3" coordorigin="2167,-2105" coordsize="14,3" path="m2180,-2102l2167,-2105e" filled="false" stroked="true" strokeweight=".48pt" strokecolor="#050000">
                <v:path arrowok="t"/>
              </v:shape>
            </v:group>
            <v:group style="position:absolute;left:2252;top:-2099;width:3;height:3" coordorigin="2252,-2099" coordsize="3,3">
              <v:shape style="position:absolute;left:2252;top:-2099;width:3;height:3" coordorigin="2252,-2099" coordsize="3,3" path="m2254,-2097l2252,-2099e" filled="false" stroked="true" strokeweight=".48pt" strokecolor="#050000">
                <v:path arrowok="t"/>
              </v:shape>
            </v:group>
            <v:group style="position:absolute;left:2409;top:-2025;width:22;height:8" coordorigin="2409,-2025" coordsize="22,8">
              <v:shape style="position:absolute;left:2409;top:-2025;width:22;height:8" coordorigin="2409,-2025" coordsize="22,8" path="m2430,-2017l2409,-2025e" filled="false" stroked="true" strokeweight=".48pt" strokecolor="#050000">
                <v:path arrowok="t"/>
              </v:shape>
            </v:group>
            <v:group style="position:absolute;left:2411;top:-2041;width:24;height:8" coordorigin="2411,-2041" coordsize="24,8">
              <v:shape style="position:absolute;left:2411;top:-2041;width:24;height:8" coordorigin="2411,-2041" coordsize="24,8" path="m2435,-2033l2411,-2041e" filled="false" stroked="true" strokeweight=".48pt" strokecolor="#050000">
                <v:path arrowok="t"/>
              </v:shape>
            </v:group>
            <v:group style="position:absolute;left:2152;top:-2094;width:2;height:10" coordorigin="2152,-2094" coordsize="2,10">
              <v:shape style="position:absolute;left:2152;top:-2094;width:2;height:10" coordorigin="2152,-2094" coordsize="0,10" path="m2152,-2094l2152,-2084e" filled="false" stroked="true" strokeweight=".132pt" strokecolor="#050000">
                <v:path arrowok="t"/>
              </v:shape>
            </v:group>
            <v:group style="position:absolute;left:2163;top:-2094;width:2;height:10" coordorigin="2163,-2094" coordsize="2,10">
              <v:shape style="position:absolute;left:2163;top:-2094;width:2;height:10" coordorigin="2163,-2094" coordsize="0,10" path="m2163,-2094l2163,-2084e" filled="false" stroked="true" strokeweight=".133pt" strokecolor="#050000">
                <v:path arrowok="t"/>
              </v:shape>
            </v:group>
            <v:group style="position:absolute;left:2219;top:-2102;width:2;height:10" coordorigin="2219,-2102" coordsize="2,10">
              <v:shape style="position:absolute;left:2219;top:-2102;width:2;height:10" coordorigin="2219,-2102" coordsize="0,10" path="m2219,-2102l2219,-2092e" filled="false" stroked="true" strokeweight=".133pt" strokecolor="#050000">
                <v:path arrowok="t"/>
              </v:shape>
            </v:group>
            <v:group style="position:absolute;left:2866;top:-2195;width:22;height:24" coordorigin="2866,-2195" coordsize="22,24">
              <v:shape style="position:absolute;left:2866;top:-2195;width:22;height:24" coordorigin="2866,-2195" coordsize="22,24" path="m2866,-2195l2874,-2190,2879,-2187,2885,-2179,2887,-2171e" filled="false" stroked="true" strokeweight=".48pt" strokecolor="#050000">
                <v:path arrowok="t"/>
              </v:shape>
            </v:group>
            <v:group style="position:absolute;left:3012;top:-2195;width:3;height:3" coordorigin="3012,-2195" coordsize="3,3">
              <v:shape style="position:absolute;left:3012;top:-2195;width:3;height:3" coordorigin="3012,-2195" coordsize="3,3" path="m3015,-2192l3012,-2195e" filled="false" stroked="true" strokeweight=".48pt" strokecolor="#050000">
                <v:path arrowok="t"/>
              </v:shape>
            </v:group>
            <v:group style="position:absolute;left:3018;top:-2195;width:3;height:3" coordorigin="3018,-2195" coordsize="3,3">
              <v:shape style="position:absolute;left:3018;top:-2195;width:3;height:3" coordorigin="3018,-2195" coordsize="3,3" path="m3020,-2192l3018,-2195e" filled="false" stroked="true" strokeweight=".48pt" strokecolor="#050000">
                <v:path arrowok="t"/>
              </v:shape>
            </v:group>
            <v:group style="position:absolute;left:3055;top:-2307;width:3;height:6" coordorigin="3055,-2307" coordsize="3,6">
              <v:shape style="position:absolute;left:3055;top:-2307;width:3;height:6" coordorigin="3055,-2307" coordsize="3,6" path="m3058,-2301l3055,-2307e" filled="false" stroked="true" strokeweight=".48pt" strokecolor="#050000">
                <v:path arrowok="t"/>
              </v:shape>
            </v:group>
            <v:group style="position:absolute;left:3055;top:-2312;width:6;height:3" coordorigin="3055,-2312" coordsize="6,3">
              <v:shape style="position:absolute;left:3055;top:-2312;width:6;height:3" coordorigin="3055,-2312" coordsize="6,3" path="m3060,-2309l3055,-2312e" filled="false" stroked="true" strokeweight=".48pt" strokecolor="#050000">
                <v:path arrowok="t"/>
              </v:shape>
            </v:group>
            <v:group style="position:absolute;left:3963;top:-2104;width:2;height:10" coordorigin="3963,-2104" coordsize="2,10">
              <v:shape style="position:absolute;left:3963;top:-2104;width:2;height:10" coordorigin="3963,-2104" coordsize="0,10" path="m3963,-2104l3963,-2095e" filled="false" stroked="true" strokeweight=".133pt" strokecolor="#050000">
                <v:path arrowok="t"/>
              </v:shape>
            </v:group>
            <v:group style="position:absolute;left:3951;top:-2179;width:3;height:208" coordorigin="3951,-2179" coordsize="3,208">
              <v:shape style="position:absolute;left:3951;top:-2179;width:3;height:208" coordorigin="3951,-2179" coordsize="3,208" path="m3951,-2179l3954,-1972e" filled="false" stroked="true" strokeweight=".48pt" strokecolor="#050000">
                <v:path arrowok="t"/>
              </v:shape>
            </v:group>
            <v:group style="position:absolute;left:3959;top:-2179;width:3;height:80" coordorigin="3959,-2179" coordsize="3,80">
              <v:shape style="position:absolute;left:3959;top:-2179;width:3;height:80" coordorigin="3959,-2179" coordsize="3,80" path="m3959,-2179l3962,-2099e" filled="false" stroked="true" strokeweight=".48pt" strokecolor="#050000">
                <v:path arrowok="t"/>
              </v:shape>
            </v:group>
            <v:group style="position:absolute;left:3978;top:-2179;width:2;height:80" coordorigin="3978,-2179" coordsize="2,80">
              <v:shape style="position:absolute;left:3978;top:-2179;width:2;height:80" coordorigin="3978,-2179" coordsize="0,80" path="m3978,-2179l3978,-2099e" filled="false" stroked="true" strokeweight=".48pt" strokecolor="#050000">
                <v:path arrowok="t"/>
              </v:shape>
            </v:group>
            <v:group style="position:absolute;left:3954;top:-2180;width:10;height:2" coordorigin="3954,-2180" coordsize="10,2">
              <v:shape style="position:absolute;left:3954;top:-2180;width:10;height:2" coordorigin="3954,-2180" coordsize="10,0" path="m3954,-2180l3964,-2180e" filled="false" stroked="true" strokeweight=".132pt" strokecolor="#050000">
                <v:path arrowok="t"/>
              </v:shape>
            </v:group>
            <v:group style="position:absolute;left:3960;top:-2048;width:10;height:2" coordorigin="3960,-2048" coordsize="10,2">
              <v:shape style="position:absolute;left:3960;top:-2048;width:10;height:2" coordorigin="3960,-2048" coordsize="10,0" path="m3960,-2048l3969,-2048e" filled="false" stroked="true" strokeweight=".931pt" strokecolor="#050000">
                <v:path arrowok="t"/>
              </v:shape>
            </v:group>
            <v:group style="position:absolute;left:3962;top:-2089;width:3;height:32" coordorigin="3962,-2089" coordsize="3,32">
              <v:shape style="position:absolute;left:3962;top:-2089;width:3;height:32" coordorigin="3962,-2089" coordsize="3,32" path="m3962,-2089l3962,-2075,3964,-2057e" filled="false" stroked="true" strokeweight=".48pt" strokecolor="#050000">
                <v:path arrowok="t"/>
              </v:shape>
            </v:group>
            <v:group style="position:absolute;left:3957;top:-2090;width:10;height:2" coordorigin="3957,-2090" coordsize="10,2">
              <v:shape style="position:absolute;left:3957;top:-2090;width:10;height:2" coordorigin="3957,-2090" coordsize="10,0" path="m3957,-2090l3967,-2090e" filled="false" stroked="true" strokeweight=".134pt" strokecolor="#050000">
                <v:path arrowok="t"/>
              </v:shape>
            </v:group>
            <v:group style="position:absolute;left:3960;top:-2034;width:10;height:2" coordorigin="3960,-2034" coordsize="10,2">
              <v:shape style="position:absolute;left:3960;top:-2034;width:10;height:2" coordorigin="3960,-2034" coordsize="10,0" path="m3960,-2034l3969,-2034e" filled="false" stroked="true" strokeweight=".401pt" strokecolor="#050000">
                <v:path arrowok="t"/>
              </v:shape>
            </v:group>
            <v:group style="position:absolute;left:3957;top:-2095;width:10;height:2" coordorigin="3957,-2095" coordsize="10,2">
              <v:shape style="position:absolute;left:3957;top:-2095;width:10;height:2" coordorigin="3957,-2095" coordsize="10,0" path="m3957,-2095l3967,-2095e" filled="false" stroked="true" strokeweight=".398pt" strokecolor="#050000">
                <v:path arrowok="t"/>
              </v:shape>
            </v:group>
            <v:group style="position:absolute;left:3951;top:-2198;width:8;height:16" coordorigin="3951,-2198" coordsize="8,16">
              <v:shape style="position:absolute;left:3951;top:-2198;width:8;height:16" coordorigin="3951,-2198" coordsize="8,16" path="m3951,-2198l3956,-2192,3959,-2182e" filled="false" stroked="true" strokeweight=".48pt" strokecolor="#050000">
                <v:path arrowok="t"/>
              </v:shape>
            </v:group>
            <v:group style="position:absolute;left:4482;top:-2312;width:2;height:10" coordorigin="4482,-2312" coordsize="2,10">
              <v:shape style="position:absolute;left:4482;top:-2312;width:2;height:10" coordorigin="4482,-2312" coordsize="0,10" path="m4482,-2312l4482,-2302e" filled="false" stroked="true" strokeweight=".134pt" strokecolor="#050000">
                <v:path arrowok="t"/>
              </v:shape>
            </v:group>
            <v:group style="position:absolute;left:4486;top:-2309;width:3;height:3" coordorigin="4486,-2309" coordsize="3,3">
              <v:shape style="position:absolute;left:4486;top:-2309;width:3;height:3" coordorigin="4486,-2309" coordsize="3,3" path="m4486,-2307l4488,-2309e" filled="false" stroked="true" strokeweight=".48pt" strokecolor="#050000">
                <v:path arrowok="t"/>
              </v:shape>
            </v:group>
            <v:group style="position:absolute;left:4487;top:-2277;width:2;height:10" coordorigin="4487,-2277" coordsize="2,10">
              <v:shape style="position:absolute;left:4487;top:-2277;width:2;height:10" coordorigin="4487,-2277" coordsize="0,10" path="m4487,-2277l4487,-2267e" filled="false" stroked="true" strokeweight=".134pt" strokecolor="#050000">
                <v:path arrowok="t"/>
              </v:shape>
            </v:group>
            <v:group style="position:absolute;left:4446;top:-2395;width:19;height:22" coordorigin="4446,-2395" coordsize="19,22">
              <v:shape style="position:absolute;left:4446;top:-2395;width:19;height:22" coordorigin="4446,-2395" coordsize="19,22" path="m4464,-2395l4462,-2387,4456,-2379,4446,-2373e" filled="false" stroked="true" strokeweight=".48pt" strokecolor="#050000">
                <v:path arrowok="t"/>
              </v:shape>
            </v:group>
            <v:group style="position:absolute;left:4464;top:-2400;width:3;height:6" coordorigin="4464,-2400" coordsize="3,6">
              <v:shape style="position:absolute;left:4464;top:-2400;width:3;height:6" coordorigin="4464,-2400" coordsize="3,6" path="m4467,-2400l4464,-2395e" filled="false" stroked="true" strokeweight=".48pt" strokecolor="#050000">
                <v:path arrowok="t"/>
              </v:shape>
            </v:group>
            <v:group style="position:absolute;left:4476;top:-2117;width:10;height:2" coordorigin="4476,-2117" coordsize="10,2">
              <v:shape style="position:absolute;left:4476;top:-2117;width:10;height:2" coordorigin="4476,-2117" coordsize="10,0" path="m4476,-2117l4485,-2117e" filled="false" stroked="true" strokeweight=".133pt" strokecolor="#050000">
                <v:path arrowok="t"/>
              </v:shape>
            </v:group>
            <v:group style="position:absolute;left:4486;top:-2118;width:3;height:3" coordorigin="4486,-2118" coordsize="3,3">
              <v:shape style="position:absolute;left:4486;top:-2118;width:3;height:3" coordorigin="4486,-2118" coordsize="3,3" path="m4486,-2115l4488,-2118e" filled="false" stroked="true" strokeweight=".48pt" strokecolor="#050000">
                <v:path arrowok="t"/>
              </v:shape>
            </v:group>
            <v:group style="position:absolute;left:4548;top:-2123;width:2;height:10" coordorigin="4548,-2123" coordsize="2,10">
              <v:shape style="position:absolute;left:4548;top:-2123;width:2;height:10" coordorigin="4548,-2123" coordsize="0,10" path="m4548,-2123l4548,-2113e" filled="false" stroked="true" strokeweight=".133pt" strokecolor="#050000">
                <v:path arrowok="t"/>
              </v:shape>
            </v:group>
            <v:group style="position:absolute;left:4545;top:-2120;width:2;height:10" coordorigin="4545,-2120" coordsize="2,10">
              <v:shape style="position:absolute;left:4545;top:-2120;width:2;height:10" coordorigin="4545,-2120" coordsize="0,10" path="m4545,-2120l4545,-2111e" filled="false" stroked="true" strokeweight=".133pt" strokecolor="#050000">
                <v:path arrowok="t"/>
              </v:shape>
            </v:group>
            <v:group style="position:absolute;left:4555;top:-2123;width:16;height:6" coordorigin="4555,-2123" coordsize="16,6">
              <v:shape style="position:absolute;left:4555;top:-2123;width:16;height:6" coordorigin="4555,-2123" coordsize="16,6" path="m4571,-2123l4555,-2118,4571,-2121e" filled="false" stroked="true" strokeweight=".48pt" strokecolor="#050000">
                <v:path arrowok="t"/>
              </v:shape>
            </v:group>
            <v:group style="position:absolute;left:4414;top:-2206;width:3;height:70" coordorigin="4414,-2206" coordsize="3,70">
              <v:shape style="position:absolute;left:4414;top:-2206;width:3;height:70" coordorigin="4414,-2206" coordsize="3,70" path="m4414,-2206l4417,-2137,4414,-2206xe" filled="false" stroked="true" strokeweight=".48pt" strokecolor="#050000">
                <v:path arrowok="t"/>
              </v:shape>
            </v:group>
            <v:group style="position:absolute;left:4478;top:-2296;width:3;height:179" coordorigin="4478,-2296" coordsize="3,179">
              <v:shape style="position:absolute;left:4478;top:-2296;width:3;height:179" coordorigin="4478,-2296" coordsize="3,179" path="m4480,-2118l4478,-2296e" filled="false" stroked="true" strokeweight=".48pt" strokecolor="#050000">
                <v:path arrowok="t"/>
              </v:shape>
            </v:group>
            <v:group style="position:absolute;left:4484;top:-2301;width:2;height:10" coordorigin="4484,-2301" coordsize="2,10">
              <v:shape style="position:absolute;left:4484;top:-2301;width:2;height:10" coordorigin="4484,-2301" coordsize="0,10" path="m4484,-2301l4484,-2291e" filled="false" stroked="true" strokeweight=".133pt" strokecolor="#050000">
                <v:path arrowok="t"/>
              </v:shape>
            </v:group>
            <v:group style="position:absolute;left:4486;top:-2272;width:3;height:157" coordorigin="4486,-2272" coordsize="3,157">
              <v:shape style="position:absolute;left:4486;top:-2272;width:3;height:157" coordorigin="4486,-2272" coordsize="3,157" path="m4488,-2115l4488,-2118,4486,-2272e" filled="false" stroked="true" strokeweight=".48pt" strokecolor="#050000">
                <v:path arrowok="t"/>
              </v:shape>
            </v:group>
            <v:group style="position:absolute;left:4489;top:-2276;width:10;height:2" coordorigin="4489,-2276" coordsize="10,2">
              <v:shape style="position:absolute;left:4489;top:-2276;width:10;height:2" coordorigin="4489,-2276" coordsize="10,0" path="m4489,-2276l4498,-2276e" filled="false" stroked="true" strokeweight=".398pt" strokecolor="#050000">
                <v:path arrowok="t"/>
              </v:shape>
            </v:group>
            <v:group style="position:absolute;left:4541;top:-2232;width:3;height:117" coordorigin="4541,-2232" coordsize="3,117">
              <v:shape style="position:absolute;left:4541;top:-2232;width:3;height:117" coordorigin="4541,-2232" coordsize="3,117" path="m4544,-2115l4544,-2118,4541,-2232e" filled="false" stroked="true" strokeweight=".48pt" strokecolor="#050000">
                <v:path arrowok="t"/>
              </v:shape>
            </v:group>
            <v:group style="position:absolute;left:4539;top:-2117;width:10;height:2" coordorigin="4539,-2117" coordsize="10,2">
              <v:shape style="position:absolute;left:4539;top:-2117;width:10;height:2" coordorigin="4539,-2117" coordsize="10,0" path="m4539,-2117l4549,-2117e" filled="false" stroked="true" strokeweight=".133pt" strokecolor="#050000">
                <v:path arrowok="t"/>
              </v:shape>
            </v:group>
            <v:group style="position:absolute;left:4552;top:-2211;width:3;height:94" coordorigin="4552,-2211" coordsize="3,94">
              <v:shape style="position:absolute;left:4552;top:-2211;width:3;height:94" coordorigin="4552,-2211" coordsize="3,94" path="m4555,-2118l4552,-2211e" filled="false" stroked="true" strokeweight=".48pt" strokecolor="#050000">
                <v:path arrowok="t"/>
              </v:shape>
            </v:group>
            <v:group style="position:absolute;left:4568;top:-2206;width:3;height:83" coordorigin="4568,-2206" coordsize="3,83">
              <v:shape style="position:absolute;left:4568;top:-2206;width:3;height:83" coordorigin="4568,-2206" coordsize="3,83" path="m4568,-2206l4571,-2123,4568,-2206xe" filled="false" stroked="true" strokeweight=".48pt" strokecolor="#050000">
                <v:path arrowok="t"/>
              </v:shape>
            </v:group>
            <v:group style="position:absolute;left:4484;top:-2301;width:2;height:10" coordorigin="4484,-2301" coordsize="2,10">
              <v:shape style="position:absolute;left:4484;top:-2301;width:2;height:10" coordorigin="4484,-2301" coordsize="0,10" path="m4484,-2301l4484,-2291e" filled="false" stroked="true" strokeweight=".133pt" strokecolor="#050000">
                <v:path arrowok="t"/>
              </v:shape>
            </v:group>
            <v:group style="position:absolute;left:4479;top:-2301;width:2;height:10" coordorigin="4479,-2301" coordsize="2,10">
              <v:shape style="position:absolute;left:4479;top:-2301;width:2;height:10" coordorigin="4479,-2301" coordsize="0,10" path="m4479,-2301l4479,-2291e" filled="false" stroked="true" strokeweight=".133pt" strokecolor="#050000">
                <v:path arrowok="t"/>
              </v:shape>
            </v:group>
            <v:group style="position:absolute;left:4539;top:-2110;width:10;height:2" coordorigin="4539,-2110" coordsize="10,2">
              <v:shape style="position:absolute;left:4539;top:-2110;width:10;height:2" coordorigin="4539,-2110" coordsize="10,0" path="m4539,-2110l4549,-2110e" filled="false" stroked="true" strokeweight=".266pt" strokecolor="#050000">
                <v:path arrowok="t"/>
              </v:shape>
            </v:group>
            <v:group style="position:absolute;left:4468;top:-2405;width:2;height:10" coordorigin="4468,-2405" coordsize="2,10">
              <v:shape style="position:absolute;left:4468;top:-2405;width:2;height:10" coordorigin="4468,-2405" coordsize="0,10" path="m4468,-2405l4468,-2395e" filled="false" stroked="true" strokeweight=".133pt" strokecolor="#050000">
                <v:path arrowok="t"/>
              </v:shape>
            </v:group>
            <v:group style="position:absolute;left:4491;top:-2395;width:3;height:67" coordorigin="4491,-2395" coordsize="3,67">
              <v:shape style="position:absolute;left:4491;top:-2395;width:3;height:67" coordorigin="4491,-2395" coordsize="3,67" path="m4491,-2328l4494,-2395e" filled="false" stroked="true" strokeweight=".48pt" strokecolor="#050000">
                <v:path arrowok="t"/>
              </v:shape>
            </v:group>
            <v:group style="position:absolute;left:4603;top:-2368;width:16;height:43" coordorigin="4603,-2368" coordsize="16,43">
              <v:shape style="position:absolute;left:4603;top:-2368;width:16;height:43" coordorigin="4603,-2368" coordsize="16,43" path="m4619,-2368l4603,-2325e" filled="false" stroked="true" strokeweight=".48pt" strokecolor="#050000">
                <v:path arrowok="t"/>
              </v:shape>
            </v:group>
            <v:group style="position:absolute;left:4603;top:-2365;width:16;height:43" coordorigin="4603,-2365" coordsize="16,43">
              <v:shape style="position:absolute;left:4603;top:-2365;width:16;height:43" coordorigin="4603,-2365" coordsize="16,43" path="m4603,-2323l4619,-2365e" filled="false" stroked="true" strokeweight=".48pt" strokecolor="#050000">
                <v:path arrowok="t"/>
              </v:shape>
            </v:group>
            <v:group style="position:absolute;left:4539;top:-2320;width:3;height:46" coordorigin="4539,-2320" coordsize="3,46">
              <v:shape style="position:absolute;left:4539;top:-2320;width:3;height:46" coordorigin="4539,-2320" coordsize="3,46" path="m4539,-2275l4541,-2320e" filled="false" stroked="true" strokeweight=".48pt" strokecolor="#050000">
                <v:path arrowok="t"/>
              </v:shape>
            </v:group>
            <v:group style="position:absolute;left:4544;top:-2328;width:3;height:54" coordorigin="4544,-2328" coordsize="3,54">
              <v:shape style="position:absolute;left:4544;top:-2328;width:3;height:54" coordorigin="4544,-2328" coordsize="3,54" path="m4544,-2275l4547,-2328e" filled="false" stroked="true" strokeweight=".48pt" strokecolor="#050000">
                <v:path arrowok="t"/>
              </v:shape>
            </v:group>
            <v:group style="position:absolute;left:4565;top:-2395;width:3;height:120" coordorigin="4565,-2395" coordsize="3,120">
              <v:shape style="position:absolute;left:4565;top:-2395;width:3;height:120" coordorigin="4565,-2395" coordsize="3,120" path="m4565,-2275l4568,-2395e" filled="false" stroked="true" strokeweight=".48pt" strokecolor="#050000">
                <v:path arrowok="t"/>
              </v:shape>
            </v:group>
            <v:group style="position:absolute;left:4573;top:-2395;width:6;height:120" coordorigin="4573,-2395" coordsize="6,120">
              <v:shape style="position:absolute;left:4573;top:-2395;width:6;height:120" coordorigin="4573,-2395" coordsize="6,120" path="m4573,-2275l4579,-2395e" filled="false" stroked="true" strokeweight=".48pt" strokecolor="#050000">
                <v:path arrowok="t"/>
              </v:shape>
            </v:group>
            <v:group style="position:absolute;left:4600;top:-2325;width:3;height:83" coordorigin="4600,-2325" coordsize="3,83">
              <v:shape style="position:absolute;left:4600;top:-2325;width:3;height:83" coordorigin="4600,-2325" coordsize="3,83" path="m4603,-2325l4600,-2243,4603,-2325xe" filled="false" stroked="true" strokeweight=".48pt" strokecolor="#050000">
                <v:path arrowok="t"/>
              </v:shape>
            </v:group>
            <v:group style="position:absolute;left:4619;top:-2517;width:8;height:149" coordorigin="4619,-2517" coordsize="8,149">
              <v:shape style="position:absolute;left:4619;top:-2517;width:8;height:149" coordorigin="4619,-2517" coordsize="8,149" path="m4627,-2517l4619,-2368,4627,-2517xe" filled="false" stroked="true" strokeweight=".48pt" strokecolor="#050000">
                <v:path arrowok="t"/>
              </v:shape>
            </v:group>
            <v:group style="position:absolute;left:4467;top:-2461;width:3;height:62" coordorigin="4467,-2461" coordsize="3,62">
              <v:shape style="position:absolute;left:4467;top:-2461;width:3;height:62" coordorigin="4467,-2461" coordsize="3,62" path="m4470,-2461l4467,-2456,4467,-2400e" filled="false" stroked="true" strokeweight=".48pt" strokecolor="#050000">
                <v:path arrowok="t"/>
              </v:shape>
            </v:group>
            <v:group style="position:absolute;left:4465;top:-2470;width:10;height:2" coordorigin="4465,-2470" coordsize="10,2">
              <v:shape style="position:absolute;left:4465;top:-2470;width:10;height:2" coordorigin="4465,-2470" coordsize="10,0" path="m4465,-2470l4474,-2470e" filled="false" stroked="true" strokeweight=".932pt" strokecolor="#050000">
                <v:path arrowok="t"/>
              </v:shape>
            </v:group>
            <v:group style="position:absolute;left:4473;top:-2605;width:10;height:2" coordorigin="4473,-2605" coordsize="10,2">
              <v:shape style="position:absolute;left:4473;top:-2605;width:10;height:2" coordorigin="4473,-2605" coordsize="10,0" path="m4473,-2605l4482,-2605e" filled="false" stroked="true" strokeweight=".266pt" strokecolor="#050000">
                <v:path arrowok="t"/>
              </v:shape>
            </v:group>
            <v:group style="position:absolute;left:4470;top:-2602;width:8;height:123" coordorigin="4470,-2602" coordsize="8,123">
              <v:shape style="position:absolute;left:4470;top:-2602;width:8;height:123" coordorigin="4470,-2602" coordsize="8,123" path="m4478,-2602l4475,-2567,4472,-2522,4470,-2480e" filled="false" stroked="true" strokeweight=".48pt" strokecolor="#050000">
                <v:path arrowok="t"/>
              </v:shape>
            </v:group>
            <v:group style="position:absolute;left:4482;top:-2120;width:2;height:10" coordorigin="4482,-2120" coordsize="2,10">
              <v:shape style="position:absolute;left:4482;top:-2120;width:2;height:10" coordorigin="4482,-2120" coordsize="0,10" path="m4482,-2120l4482,-2111e" filled="false" stroked="true" strokeweight=".133pt" strokecolor="#050000">
                <v:path arrowok="t"/>
              </v:shape>
            </v:group>
            <v:group style="position:absolute;left:4497;top:-2002;width:10;height:2" coordorigin="4497,-2002" coordsize="10,2">
              <v:shape style="position:absolute;left:4497;top:-2002;width:10;height:2" coordorigin="4497,-2002" coordsize="10,0" path="m4497,-2002l4506,-2002e" filled="false" stroked="true" strokeweight=".133pt" strokecolor="#050000">
                <v:path arrowok="t"/>
              </v:shape>
            </v:group>
            <v:group style="position:absolute;left:4502;top:-2001;width:2;height:32" coordorigin="4502,-2001" coordsize="2,32">
              <v:shape style="position:absolute;left:4502;top:-2001;width:2;height:32" coordorigin="4502,-2001" coordsize="0,32" path="m4502,-2001l4502,-1969e" filled="false" stroked="true" strokeweight=".48pt" strokecolor="#050000">
                <v:path arrowok="t"/>
              </v:shape>
            </v:group>
            <v:group style="position:absolute;left:4577;top:-1968;width:10;height:2" coordorigin="4577,-1968" coordsize="10,2">
              <v:shape style="position:absolute;left:4577;top:-1968;width:10;height:2" coordorigin="4577,-1968" coordsize="10,0" path="m4577,-1968l4586,-1968e" filled="false" stroked="true" strokeweight=".133pt" strokecolor="#050000">
                <v:path arrowok="t"/>
              </v:shape>
            </v:group>
            <v:group style="position:absolute;left:4574;top:-2002;width:10;height:2" coordorigin="4574,-2002" coordsize="10,2">
              <v:shape style="position:absolute;left:4574;top:-2002;width:10;height:2" coordorigin="4574,-2002" coordsize="10,0" path="m4574,-2002l4584,-2002e" filled="false" stroked="true" strokeweight=".134pt" strokecolor="#050000">
                <v:path arrowok="t"/>
              </v:shape>
            </v:group>
            <v:group style="position:absolute;left:4577;top:-1972;width:10;height:2" coordorigin="4577,-1972" coordsize="10,2">
              <v:shape style="position:absolute;left:4577;top:-1972;width:10;height:2" coordorigin="4577,-1972" coordsize="10,0" path="m4577,-1972l4586,-1972e" filled="false" stroked="true" strokeweight=".266pt" strokecolor="#050000">
                <v:path arrowok="t"/>
              </v:shape>
            </v:group>
            <v:group style="position:absolute;left:4579;top:-2001;width:3;height:32" coordorigin="4579,-2001" coordsize="3,32">
              <v:shape style="position:absolute;left:4579;top:-2001;width:3;height:32" coordorigin="4579,-2001" coordsize="3,32" path="m4581,-1969l4579,-2001e" filled="false" stroked="true" strokeweight=".48pt" strokecolor="#050000">
                <v:path arrowok="t"/>
              </v:shape>
            </v:group>
            <v:group style="position:absolute;left:4579;top:-2004;width:3;height:30" coordorigin="4579,-2004" coordsize="3,30">
              <v:shape style="position:absolute;left:4579;top:-2004;width:3;height:30" coordorigin="4579,-2004" coordsize="3,30" path="m4581,-1974l4579,-2004e" filled="false" stroked="true" strokeweight=".48pt" strokecolor="#050000">
                <v:path arrowok="t"/>
              </v:shape>
            </v:group>
            <v:group style="position:absolute;left:4571;top:-2118;width:6;height:104" coordorigin="4571,-2118" coordsize="6,104">
              <v:shape style="position:absolute;left:4571;top:-2118;width:6;height:104" coordorigin="4571,-2118" coordsize="6,104" path="m4571,-2118l4576,-2025,4576,-2014e" filled="false" stroked="true" strokeweight=".48pt" strokecolor="#050000">
                <v:path arrowok="t"/>
              </v:shape>
            </v:group>
            <v:group style="position:absolute;left:4648;top:-2208;width:2;height:67" coordorigin="4648,-2208" coordsize="2,67">
              <v:shape style="position:absolute;left:4648;top:-2208;width:2;height:67" coordorigin="4648,-2208" coordsize="0,67" path="m4648,-2142l4648,-2208e" filled="false" stroked="true" strokeweight=".48pt" strokecolor="#050000">
                <v:path arrowok="t"/>
              </v:shape>
            </v:group>
            <v:group style="position:absolute;left:4664;top:-2211;width:2;height:62" coordorigin="4664,-2211" coordsize="2,62">
              <v:shape style="position:absolute;left:4664;top:-2211;width:2;height:62" coordorigin="4664,-2211" coordsize="0,62" path="m4664,-2150l4664,-2211e" filled="false" stroked="true" strokeweight=".48pt" strokecolor="#050000">
                <v:path arrowok="t"/>
              </v:shape>
            </v:group>
            <v:group style="position:absolute;left:4672;top:-2211;width:2;height:62" coordorigin="4672,-2211" coordsize="2,62">
              <v:shape style="position:absolute;left:4672;top:-2211;width:2;height:62" coordorigin="4672,-2211" coordsize="0,62" path="m4672,-2211l4672,-2150e" filled="false" stroked="true" strokeweight=".48pt" strokecolor="#050000">
                <v:path arrowok="t"/>
              </v:shape>
            </v:group>
            <v:group style="position:absolute;left:4682;top:-2211;width:3;height:62" coordorigin="4682,-2211" coordsize="3,62">
              <v:shape style="position:absolute;left:4682;top:-2211;width:3;height:62" coordorigin="4682,-2211" coordsize="3,62" path="m4682,-2211l4685,-2150e" filled="false" stroked="true" strokeweight=".48pt" strokecolor="#050000">
                <v:path arrowok="t"/>
              </v:shape>
            </v:group>
            <v:group style="position:absolute;left:4749;top:-2187;width:2;height:35" coordorigin="4749,-2187" coordsize="2,35">
              <v:shape style="position:absolute;left:4749;top:-2187;width:2;height:35" coordorigin="4749,-2187" coordsize="0,35" path="m4749,-2153l4749,-2187e" filled="false" stroked="true" strokeweight=".48pt" strokecolor="#050000">
                <v:path arrowok="t"/>
              </v:shape>
            </v:group>
            <v:group style="position:absolute;left:4770;top:-2190;width:2;height:38" coordorigin="4770,-2190" coordsize="2,38">
              <v:shape style="position:absolute;left:4770;top:-2190;width:2;height:38" coordorigin="4770,-2190" coordsize="0,38" path="m4770,-2153l4770,-2190e" filled="false" stroked="true" strokeweight=".48pt" strokecolor="#050000">
                <v:path arrowok="t"/>
              </v:shape>
            </v:group>
            <v:group style="position:absolute;left:4773;top:-2190;width:3;height:115" coordorigin="4773,-2190" coordsize="3,115">
              <v:shape style="position:absolute;left:4773;top:-2190;width:3;height:115" coordorigin="4773,-2190" coordsize="3,115" path="m4776,-2075l4773,-2190e" filled="false" stroked="true" strokeweight=".48pt" strokecolor="#050000">
                <v:path arrowok="t"/>
              </v:shape>
            </v:group>
            <v:group style="position:absolute;left:4786;top:-2190;width:3;height:171" coordorigin="4786,-2190" coordsize="3,171">
              <v:shape style="position:absolute;left:4786;top:-2190;width:3;height:171" coordorigin="4786,-2190" coordsize="3,171" path="m4789,-2020l4786,-2190e" filled="false" stroked="true" strokeweight=".48pt" strokecolor="#050000">
                <v:path arrowok="t"/>
              </v:shape>
            </v:group>
            <v:group style="position:absolute;left:4480;top:-2115;width:22;height:104" coordorigin="4480,-2115" coordsize="22,104">
              <v:shape style="position:absolute;left:4480;top:-2115;width:22;height:104" coordorigin="4480,-2115" coordsize="22,104" path="m4502,-2012l4480,-2115e" filled="false" stroked="true" strokeweight=".48pt" strokecolor="#050000">
                <v:path arrowok="t"/>
              </v:shape>
            </v:group>
            <v:group style="position:absolute;left:4487;top:-2120;width:2;height:10" coordorigin="4487,-2120" coordsize="2,10">
              <v:shape style="position:absolute;left:4487;top:-2120;width:2;height:10" coordorigin="4487,-2120" coordsize="0,10" path="m4487,-2120l4487,-2111e" filled="false" stroked="true" strokeweight=".134pt" strokecolor="#050000">
                <v:path arrowok="t"/>
              </v:shape>
            </v:group>
            <v:group style="position:absolute;left:4488;top:-2107;width:24;height:107" coordorigin="4488,-2107" coordsize="24,107">
              <v:shape style="position:absolute;left:4488;top:-2107;width:24;height:107" coordorigin="4488,-2107" coordsize="24,107" path="m4488,-2107l4512,-2001e" filled="false" stroked="true" strokeweight=".48pt" strokecolor="#050000">
                <v:path arrowok="t"/>
              </v:shape>
            </v:group>
            <v:group style="position:absolute;left:4544;top:-2107;width:22;height:107" coordorigin="4544,-2107" coordsize="22,107">
              <v:shape style="position:absolute;left:4544;top:-2107;width:22;height:107" coordorigin="4544,-2107" coordsize="22,107" path="m4565,-2001l4544,-2107e" filled="false" stroked="true" strokeweight=".48pt" strokecolor="#050000">
                <v:path arrowok="t"/>
              </v:shape>
            </v:group>
            <v:group style="position:absolute;left:4555;top:-2118;width:22;height:104" coordorigin="4555,-2118" coordsize="22,104">
              <v:shape style="position:absolute;left:4555;top:-2118;width:22;height:104" coordorigin="4555,-2118" coordsize="22,104" path="m4555,-2118l4576,-2014e" filled="false" stroked="true" strokeweight=".48pt" strokecolor="#050000">
                <v:path arrowok="t"/>
              </v:shape>
            </v:group>
            <v:group style="position:absolute;left:4487;top:-2120;width:2;height:10" coordorigin="4487,-2120" coordsize="2,10">
              <v:shape style="position:absolute;left:4487;top:-2120;width:2;height:10" coordorigin="4487,-2120" coordsize="0,10" path="m4487,-2120l4487,-2111e" filled="false" stroked="true" strokeweight=".134pt" strokecolor="#050000">
                <v:path arrowok="t"/>
              </v:shape>
            </v:group>
            <v:group style="position:absolute;left:4707;top:-2484;width:10;height:2" coordorigin="4707,-2484" coordsize="10,2">
              <v:shape style="position:absolute;left:4707;top:-2484;width:10;height:2" coordorigin="4707,-2484" coordsize="10,0" path="m4707,-2484l4716,-2484e" filled="false" stroked="true" strokeweight=".132pt" strokecolor="#050000">
                <v:path arrowok="t"/>
              </v:shape>
            </v:group>
            <v:group style="position:absolute;left:4702;top:-2484;width:2;height:10" coordorigin="4702,-2484" coordsize="2,10">
              <v:shape style="position:absolute;left:4702;top:-2484;width:2;height:10" coordorigin="4702,-2484" coordsize="0,10" path="m4702,-2484l4702,-2475e" filled="false" stroked="true" strokeweight=".134pt" strokecolor="#050000">
                <v:path arrowok="t"/>
              </v:shape>
            </v:group>
            <v:group style="position:absolute;left:4702;top:-2462;width:10;height:2" coordorigin="4702,-2462" coordsize="10,2">
              <v:shape style="position:absolute;left:4702;top:-2462;width:10;height:2" coordorigin="4702,-2462" coordsize="10,0" path="m4702,-2462l4711,-2462e" filled="false" stroked="true" strokeweight=".134pt" strokecolor="#050000">
                <v:path arrowok="t"/>
              </v:shape>
            </v:group>
            <v:group style="position:absolute;left:4566;top:-2119;width:10;height:2" coordorigin="4566,-2119" coordsize="10,2">
              <v:shape style="position:absolute;left:4566;top:-2119;width:10;height:2" coordorigin="4566,-2119" coordsize="10,0" path="m4566,-2119l4576,-2119e" filled="false" stroked="true" strokeweight=".134pt" strokecolor="#050000">
                <v:path arrowok="t"/>
              </v:shape>
            </v:group>
            <v:group style="position:absolute;left:4714;top:-2466;width:3;height:3" coordorigin="4714,-2466" coordsize="3,3">
              <v:shape style="position:absolute;left:4714;top:-2466;width:3;height:3" coordorigin="4714,-2466" coordsize="3,3" path="m4714,-2466l4717,-2464e" filled="false" stroked="true" strokeweight=".48pt" strokecolor="#050000">
                <v:path arrowok="t"/>
              </v:shape>
            </v:group>
            <v:group style="position:absolute;left:2910;top:-1727;width:2;height:10" coordorigin="2910,-1727" coordsize="2,10">
              <v:shape style="position:absolute;left:2910;top:-1727;width:2;height:10" coordorigin="2910,-1727" coordsize="0,10" path="m2910,-1727l2910,-1717e" filled="false" stroked="true" strokeweight=".133pt" strokecolor="#050000">
                <v:path arrowok="t"/>
              </v:shape>
            </v:group>
            <v:group style="position:absolute;left:2902;top:-1732;width:2;height:10" coordorigin="2902,-1732" coordsize="2,10">
              <v:shape style="position:absolute;left:2902;top:-1732;width:2;height:10" coordorigin="2902,-1732" coordsize="0,10" path="m2902,-1732l2902,-1722e" filled="false" stroked="true" strokeweight=".133pt" strokecolor="#050000">
                <v:path arrowok="t"/>
              </v:shape>
            </v:group>
            <v:group style="position:absolute;left:2879;top:-1714;width:19;height:2" coordorigin="2879,-1714" coordsize="19,2">
              <v:shape style="position:absolute;left:2879;top:-1714;width:19;height:2" coordorigin="2879,-1714" coordsize="19,0" path="m2879,-1714l2898,-1714e" filled="false" stroked="true" strokeweight=".48pt" strokecolor="#050000">
                <v:path arrowok="t"/>
              </v:shape>
            </v:group>
            <v:group style="position:absolute;left:2877;top:-1727;width:24;height:3" coordorigin="2877,-1727" coordsize="24,3">
              <v:shape style="position:absolute;left:2877;top:-1727;width:24;height:3" coordorigin="2877,-1727" coordsize="24,3" path="m2901,-1727l2877,-1724e" filled="false" stroked="true" strokeweight=".48pt" strokecolor="#050000">
                <v:path arrowok="t"/>
              </v:shape>
            </v:group>
            <v:group style="position:absolute;left:2160;top:-2080;width:2;height:10" coordorigin="2160,-2080" coordsize="2,10">
              <v:shape style="position:absolute;left:2160;top:-2080;width:2;height:10" coordorigin="2160,-2080" coordsize="0,10" path="m2160,-2080l2160,-2071e" filled="false" stroked="true" strokeweight=".133pt" strokecolor="#050000">
                <v:path arrowok="t"/>
              </v:shape>
            </v:group>
            <v:group style="position:absolute;left:2272;top:-2072;width:2;height:10" coordorigin="2272,-2072" coordsize="2,10">
              <v:shape style="position:absolute;left:2272;top:-2072;width:2;height:10" coordorigin="2272,-2072" coordsize="0,10" path="m2272,-2072l2272,-2063e" filled="false" stroked="true" strokeweight=".133pt" strokecolor="#050000">
                <v:path arrowok="t"/>
              </v:shape>
            </v:group>
            <v:group style="position:absolute;left:2159;top:-2075;width:54;height:6" coordorigin="2159,-2075" coordsize="54,6">
              <v:shape style="position:absolute;left:2159;top:-2075;width:54;height:6" coordorigin="2159,-2075" coordsize="54,6" path="m2212,-2070l2159,-2075,2212,-2070xe" filled="false" stroked="true" strokeweight=".48pt" strokecolor="#050000">
                <v:path arrowok="t"/>
              </v:shape>
            </v:group>
            <v:group style="position:absolute;left:2010;top:-2105;width:112;height:11" coordorigin="2010,-2105" coordsize="112,11">
              <v:shape style="position:absolute;left:2010;top:-2105;width:112;height:11" coordorigin="2010,-2105" coordsize="112,11" path="m2010,-2105l2121,-2094e" filled="false" stroked="true" strokeweight=".48pt" strokecolor="#050000">
                <v:path arrowok="t"/>
              </v:shape>
            </v:group>
            <v:group style="position:absolute;left:2020;top:-2107;width:99;height:11" coordorigin="2020,-2107" coordsize="99,11">
              <v:shape style="position:absolute;left:2020;top:-2107;width:99;height:11" coordorigin="2020,-2107" coordsize="99,11" path="m2119,-2097l2020,-2107e" filled="false" stroked="true" strokeweight=".48pt" strokecolor="#050000">
                <v:path arrowok="t"/>
              </v:shape>
            </v:group>
            <v:group style="position:absolute;left:2023;top:-2107;width:96;height:9" coordorigin="2023,-2107" coordsize="96,9">
              <v:shape style="position:absolute;left:2023;top:-2107;width:96;height:9" coordorigin="2023,-2107" coordsize="96,9" path="m2023,-2107l2119,-2099e" filled="false" stroked="true" strokeweight=".48pt" strokecolor="#050000">
                <v:path arrowok="t"/>
              </v:shape>
            </v:group>
            <v:group style="position:absolute;left:2034;top:-2110;width:91;height:8" coordorigin="2034,-2110" coordsize="91,8">
              <v:shape style="position:absolute;left:2034;top:-2110;width:91;height:8" coordorigin="2034,-2110" coordsize="91,8" path="m2124,-2102l2034,-2110e" filled="false" stroked="true" strokeweight=".48pt" strokecolor="#050000">
                <v:path arrowok="t"/>
              </v:shape>
            </v:group>
            <v:group style="position:absolute;left:2039;top:-2110;width:91;height:8" coordorigin="2039,-2110" coordsize="91,8">
              <v:shape style="position:absolute;left:2039;top:-2110;width:91;height:8" coordorigin="2039,-2110" coordsize="91,8" path="m2039,-2110l2129,-2102e" filled="false" stroked="true" strokeweight=".48pt" strokecolor="#050000">
                <v:path arrowok="t"/>
              </v:shape>
            </v:group>
            <v:group style="position:absolute;left:2050;top:-2113;width:91;height:8" coordorigin="2050,-2113" coordsize="91,8">
              <v:shape style="position:absolute;left:2050;top:-2113;width:91;height:8" coordorigin="2050,-2113" coordsize="91,8" path="m2140,-2105l2050,-2113e" filled="false" stroked="true" strokeweight=".48pt" strokecolor="#050000">
                <v:path arrowok="t"/>
              </v:shape>
            </v:group>
            <v:group style="position:absolute;left:2055;top:-2115;width:91;height:11" coordorigin="2055,-2115" coordsize="91,11">
              <v:shape style="position:absolute;left:2055;top:-2115;width:91;height:11" coordorigin="2055,-2115" coordsize="91,11" path="m2055,-2115l2145,-2105e" filled="false" stroked="true" strokeweight=".48pt" strokecolor="#050000">
                <v:path arrowok="t"/>
              </v:shape>
            </v:group>
            <v:group style="position:absolute;left:2066;top:-2115;width:91;height:8" coordorigin="2066,-2115" coordsize="91,8">
              <v:shape style="position:absolute;left:2066;top:-2115;width:91;height:8" coordorigin="2066,-2115" coordsize="91,8" path="m2156,-2107l2066,-2115e" filled="false" stroked="true" strokeweight=".48pt" strokecolor="#050000">
                <v:path arrowok="t"/>
              </v:shape>
            </v:group>
            <v:group style="position:absolute;left:2071;top:-2118;width:94;height:11" coordorigin="2071,-2118" coordsize="94,11">
              <v:shape style="position:absolute;left:2071;top:-2118;width:94;height:11" coordorigin="2071,-2118" coordsize="94,11" path="m2071,-2118l2164,-2107e" filled="false" stroked="true" strokeweight=".48pt" strokecolor="#050000">
                <v:path arrowok="t"/>
              </v:shape>
            </v:group>
            <v:group style="position:absolute;left:2084;top:-2118;width:96;height:8" coordorigin="2084,-2118" coordsize="96,8">
              <v:shape style="position:absolute;left:2084;top:-2118;width:96;height:8" coordorigin="2084,-2118" coordsize="96,8" path="m2180,-2110l2084,-2118e" filled="false" stroked="true" strokeweight=".48pt" strokecolor="#050000">
                <v:path arrowok="t"/>
              </v:shape>
            </v:group>
            <v:group style="position:absolute;left:2090;top:-2121;width:99;height:11" coordorigin="2090,-2121" coordsize="99,11">
              <v:shape style="position:absolute;left:2090;top:-2121;width:99;height:11" coordorigin="2090,-2121" coordsize="99,11" path="m2188,-2110l2090,-2121e" filled="false" stroked="true" strokeweight=".48pt" strokecolor="#050000">
                <v:path arrowok="t"/>
              </v:shape>
            </v:group>
            <v:group style="position:absolute;left:2220;top:-2110;width:6;height:2" coordorigin="2220,-2110" coordsize="6,2">
              <v:shape style="position:absolute;left:2220;top:-2110;width:6;height:2" coordorigin="2220,-2110" coordsize="6,0" path="m2225,-2110l2220,-2110e" filled="false" stroked="true" strokeweight=".48pt" strokecolor="#050000">
                <v:path arrowok="t"/>
              </v:shape>
            </v:group>
            <v:group style="position:absolute;left:2103;top:-2121;width:112;height:11" coordorigin="2103,-2121" coordsize="112,11">
              <v:shape style="position:absolute;left:2103;top:-2121;width:112;height:11" coordorigin="2103,-2121" coordsize="112,11" path="m2215,-2110l2103,-2121e" filled="false" stroked="true" strokeweight=".48pt" strokecolor="#050000">
                <v:path arrowok="t"/>
              </v:shape>
            </v:group>
            <v:group style="position:absolute;left:2111;top:-2123;width:117;height:14" coordorigin="2111,-2123" coordsize="117,14">
              <v:shape style="position:absolute;left:2111;top:-2123;width:117;height:14" coordorigin="2111,-2123" coordsize="117,14" path="m2111,-2123l2228,-2110e" filled="false" stroked="true" strokeweight=".48pt" strokecolor="#050000">
                <v:path arrowok="t"/>
              </v:shape>
            </v:group>
            <v:group style="position:absolute;left:2363;top:-2099;width:16;height:3" coordorigin="2363,-2099" coordsize="16,3">
              <v:shape style="position:absolute;left:2363;top:-2099;width:16;height:3" coordorigin="2363,-2099" coordsize="16,3" path="m2363,-2099l2379,-2097e" filled="false" stroked="true" strokeweight=".48pt" strokecolor="#050000">
                <v:path arrowok="t"/>
              </v:shape>
            </v:group>
            <v:group style="position:absolute;left:2355;top:-2110;width:54;height:6" coordorigin="2355,-2110" coordsize="54,6">
              <v:shape style="position:absolute;left:2355;top:-2110;width:54;height:6" coordorigin="2355,-2110" coordsize="54,6" path="m2355,-2110l2409,-2105e" filled="false" stroked="true" strokeweight=".48pt" strokecolor="#050000">
                <v:path arrowok="t"/>
              </v:shape>
            </v:group>
            <v:group style="position:absolute;left:2007;top:-2105;width:117;height:14" coordorigin="2007,-2105" coordsize="117,14">
              <v:shape style="position:absolute;left:2007;top:-2105;width:117;height:14" coordorigin="2007,-2105" coordsize="117,14" path="m2007,-2105l2124,-2091e" filled="false" stroked="true" strokeweight=".48pt" strokecolor="#050000">
                <v:path arrowok="t"/>
              </v:shape>
            </v:group>
            <v:group style="position:absolute;left:2040;top:-2067;width:2;height:10" coordorigin="2040,-2067" coordsize="2,10">
              <v:shape style="position:absolute;left:2040;top:-2067;width:2;height:10" coordorigin="2040,-2067" coordsize="0,10" path="m2040,-2067l2040,-2057e" filled="false" stroked="true" strokeweight=".133pt" strokecolor="#050000">
                <v:path arrowok="t"/>
              </v:shape>
            </v:group>
            <v:group style="position:absolute;left:2173;top:-2099;width:2;height:10" coordorigin="2173,-2099" coordsize="2,10">
              <v:shape style="position:absolute;left:2173;top:-2099;width:2;height:10" coordorigin="2173,-2099" coordsize="0,10" path="m2173,-2099l2173,-2089e" filled="false" stroked="true" strokeweight=".133pt" strokecolor="#050000">
                <v:path arrowok="t"/>
              </v:shape>
            </v:group>
            <v:group style="position:absolute;left:2213;top:-2075;width:2;height:10" coordorigin="2213,-2075" coordsize="2,10">
              <v:shape style="position:absolute;left:2213;top:-2075;width:2;height:10" coordorigin="2213,-2075" coordsize="0,10" path="m2213,-2075l2213,-2065e" filled="false" stroked="true" strokeweight=".133pt" strokecolor="#050000">
                <v:path arrowok="t"/>
              </v:shape>
            </v:group>
            <v:group style="position:absolute;left:2231;top:-2073;width:43;height:6" coordorigin="2231,-2073" coordsize="43,6">
              <v:shape style="position:absolute;left:2231;top:-2073;width:43;height:6" coordorigin="2231,-2073" coordsize="43,6" path="m2273,-2067l2254,-2070,2231,-2073e" filled="false" stroked="true" strokeweight=".48pt" strokecolor="#050000">
                <v:path arrowok="t"/>
              </v:shape>
            </v:group>
            <v:group style="position:absolute;left:2002;top:-2067;width:38;height:6" coordorigin="2002,-2067" coordsize="38,6">
              <v:shape style="position:absolute;left:2002;top:-2067;width:38;height:6" coordorigin="2002,-2067" coordsize="38,6" path="m2002,-2067l2004,-2067,2010,-2065,2026,-2065,2031,-2062,2039,-2062e" filled="false" stroked="true" strokeweight=".48pt" strokecolor="#050000">
                <v:path arrowok="t"/>
              </v:shape>
            </v:group>
            <v:group style="position:absolute;left:1996;top:-2067;width:6;height:2" coordorigin="1996,-2067" coordsize="6,2">
              <v:shape style="position:absolute;left:1996;top:-2067;width:6;height:2" coordorigin="1996,-2067" coordsize="6,0" path="m1996,-2067l2002,-2067e" filled="false" stroked="true" strokeweight=".48pt" strokecolor="#050000">
                <v:path arrowok="t"/>
              </v:shape>
            </v:group>
            <v:group style="position:absolute;left:2187;top:-2083;width:2;height:10" coordorigin="2187,-2083" coordsize="2,10">
              <v:shape style="position:absolute;left:2187;top:-2083;width:2;height:10" coordorigin="2187,-2083" coordsize="0,10" path="m2187,-2083l2187,-2073e" filled="false" stroked="true" strokeweight=".133pt" strokecolor="#050000">
                <v:path arrowok="t"/>
              </v:shape>
            </v:group>
            <v:group style="position:absolute;left:2124;top:-2102;width:11;height:3" coordorigin="2124,-2102" coordsize="11,3">
              <v:shape style="position:absolute;left:2124;top:-2102;width:11;height:3" coordorigin="2124,-2102" coordsize="11,3" path="m2135,-2099l2124,-2102e" filled="false" stroked="true" strokeweight=".48pt" strokecolor="#050000">
                <v:path arrowok="t"/>
              </v:shape>
            </v:group>
            <v:group style="position:absolute;left:2156;top:-2107;width:11;height:3" coordorigin="2156,-2107" coordsize="11,3">
              <v:shape style="position:absolute;left:2156;top:-2107;width:11;height:3" coordorigin="2156,-2107" coordsize="11,3" path="m2167,-2105l2156,-2107e" filled="false" stroked="true" strokeweight=".48pt" strokecolor="#050000">
                <v:path arrowok="t"/>
              </v:shape>
            </v:group>
            <v:group style="position:absolute;left:2140;top:-2105;width:11;height:3" coordorigin="2140,-2105" coordsize="11,3">
              <v:shape style="position:absolute;left:2140;top:-2105;width:11;height:3" coordorigin="2140,-2105" coordsize="11,3" path="m2151,-2102l2140,-2105e" filled="false" stroked="true" strokeweight=".48pt" strokecolor="#050000">
                <v:path arrowok="t"/>
              </v:shape>
            </v:group>
            <v:group style="position:absolute;left:2145;top:-2086;width:40;height:8" coordorigin="2145,-2086" coordsize="40,8">
              <v:shape style="position:absolute;left:2145;top:-2086;width:40;height:8" coordorigin="2145,-2086" coordsize="40,8" path="m2185,-2078l2177,-2081,2167,-2083,2159,-2083,2151,-2086,2145,-2086e" filled="false" stroked="true" strokeweight=".48pt" strokecolor="#050000">
                <v:path arrowok="t"/>
              </v:shape>
            </v:group>
            <v:group style="position:absolute;left:2180;top:-2110;width:11;height:3" coordorigin="2180,-2110" coordsize="11,3">
              <v:shape style="position:absolute;left:2180;top:-2110;width:11;height:3" coordorigin="2180,-2110" coordsize="11,3" path="m2191,-2107l2180,-2110e" filled="false" stroked="true" strokeweight=".48pt" strokecolor="#050000">
                <v:path arrowok="t"/>
              </v:shape>
            </v:group>
            <v:group style="position:absolute;left:2217;top:-2110;width:8;height:3" coordorigin="2217,-2110" coordsize="8,3">
              <v:shape style="position:absolute;left:2217;top:-2110;width:8;height:3" coordorigin="2217,-2110" coordsize="8,3" path="m2225,-2107l2217,-2110e" filled="false" stroked="true" strokeweight=".48pt" strokecolor="#050000">
                <v:path arrowok="t"/>
              </v:shape>
            </v:group>
            <v:group style="position:absolute;left:2157;top:-2096;width:2;height:10" coordorigin="2157,-2096" coordsize="2,10">
              <v:shape style="position:absolute;left:2157;top:-2096;width:2;height:10" coordorigin="2157,-2096" coordsize="0,10" path="m2157,-2096l2157,-2087e" filled="false" stroked="true" strokeweight=".133pt" strokecolor="#050000">
                <v:path arrowok="t"/>
              </v:shape>
            </v:group>
            <v:group style="position:absolute;left:1983;top:-2070;width:14;height:3" coordorigin="1983,-2070" coordsize="14,3">
              <v:shape style="position:absolute;left:1983;top:-2070;width:14;height:3" coordorigin="1983,-2070" coordsize="14,3" path="m1983,-2070l1989,-2070,1991,-2067,1996,-2067e" filled="false" stroked="true" strokeweight=".48pt" strokecolor="#050000">
                <v:path arrowok="t"/>
              </v:shape>
            </v:group>
            <v:group style="position:absolute;left:1982;top:-2075;width:2;height:10" coordorigin="1982,-2075" coordsize="2,10">
              <v:shape style="position:absolute;left:1982;top:-2075;width:2;height:10" coordorigin="1982,-2075" coordsize="0,10" path="m1982,-2075l1982,-2065e" filled="false" stroked="true" strokeweight=".133pt" strokecolor="#050000">
                <v:path arrowok="t"/>
              </v:shape>
            </v:group>
            <v:group style="position:absolute;left:3948;top:-2200;width:3;height:3" coordorigin="3948,-2200" coordsize="3,3">
              <v:shape style="position:absolute;left:3948;top:-2200;width:3;height:3" coordorigin="3948,-2200" coordsize="3,3" path="m3948,-2200l3951,-2198e" filled="false" stroked="true" strokeweight=".48pt" strokecolor="#050000">
                <v:path arrowok="t"/>
              </v:shape>
            </v:group>
            <v:group style="position:absolute;left:4418;top:-2141;width:2;height:10" coordorigin="4418,-2141" coordsize="2,10">
              <v:shape style="position:absolute;left:4418;top:-2141;width:2;height:10" coordorigin="4418,-2141" coordsize="0,10" path="m4418,-2141l4418,-2132e" filled="false" stroked="true" strokeweight=".133pt" strokecolor="#050000">
                <v:path arrowok="t"/>
              </v:shape>
            </v:group>
            <v:group style="position:absolute;left:4415;top:-2211;width:2;height:10" coordorigin="4415,-2211" coordsize="2,10">
              <v:shape style="position:absolute;left:4415;top:-2211;width:2;height:10" coordorigin="4415,-2211" coordsize="0,10" path="m4415,-2211l4415,-2201e" filled="false" stroked="true" strokeweight=".133pt" strokecolor="#050000">
                <v:path arrowok="t"/>
              </v:shape>
            </v:group>
            <v:group style="position:absolute;left:4428;top:-2223;width:10;height:2" coordorigin="4428,-2223" coordsize="10,2">
              <v:shape style="position:absolute;left:4428;top:-2223;width:10;height:2" coordorigin="4428,-2223" coordsize="10,0" path="m4428,-2223l4437,-2223e" filled="false" stroked="true" strokeweight=".133pt" strokecolor="#050000">
                <v:path arrowok="t"/>
              </v:shape>
            </v:group>
            <v:group style="position:absolute;left:4474;top:-2179;width:2;height:10" coordorigin="4474,-2179" coordsize="2,10">
              <v:shape style="position:absolute;left:4474;top:-2179;width:2;height:10" coordorigin="4474,-2179" coordsize="0,10" path="m4474,-2179l4474,-2169e" filled="false" stroked="true" strokeweight=".134pt" strokecolor="#050000">
                <v:path arrowok="t"/>
              </v:shape>
            </v:group>
            <v:group style="position:absolute;left:4628;top:-2179;width:2;height:10" coordorigin="4628,-2179" coordsize="2,10">
              <v:shape style="position:absolute;left:4628;top:-2179;width:2;height:10" coordorigin="4628,-2179" coordsize="0,10" path="m4628,-2179l4628,-2169e" filled="false" stroked="true" strokeweight=".133pt" strokecolor="#050000">
                <v:path arrowok="t"/>
              </v:shape>
            </v:group>
            <v:group style="position:absolute;left:4624;top:-2226;width:10;height:2" coordorigin="4624,-2226" coordsize="10,2">
              <v:shape style="position:absolute;left:4624;top:-2226;width:10;height:2" coordorigin="4624,-2226" coordsize="10,0" path="m4624,-2226l4634,-2226e" filled="false" stroked="true" strokeweight=".133pt" strokecolor="#050000">
                <v:path arrowok="t"/>
              </v:shape>
            </v:group>
            <v:group style="position:absolute;left:4601;top:-2248;width:2;height:10" coordorigin="4601,-2248" coordsize="2,10">
              <v:shape style="position:absolute;left:4601;top:-2248;width:2;height:10" coordorigin="4601,-2248" coordsize="0,10" path="m4601,-2248l4601,-2238e" filled="false" stroked="true" strokeweight=".132pt" strokecolor="#050000">
                <v:path arrowok="t"/>
              </v:shape>
            </v:group>
            <v:group style="position:absolute;left:4620;top:-2373;width:2;height:10" coordorigin="4620,-2373" coordsize="2,10">
              <v:shape style="position:absolute;left:4620;top:-2373;width:2;height:10" coordorigin="4620,-2373" coordsize="0,10" path="m4620,-2373l4620,-2363e" filled="false" stroked="true" strokeweight=".134pt" strokecolor="#050000">
                <v:path arrowok="t"/>
              </v:shape>
            </v:group>
            <v:group style="position:absolute;left:4440;top:-2373;width:6;height:3" coordorigin="4440,-2373" coordsize="6,3">
              <v:shape style="position:absolute;left:4440;top:-2373;width:6;height:3" coordorigin="4440,-2373" coordsize="6,3" path="m4446,-2373l4440,-2371e" filled="false" stroked="true" strokeweight=".48pt" strokecolor="#050000">
                <v:path arrowok="t"/>
              </v:shape>
            </v:group>
            <v:group style="position:absolute;left:4196;top:-2392;width:19;height:22" coordorigin="4196,-2392" coordsize="19,22">
              <v:shape style="position:absolute;left:4196;top:-2392;width:19;height:22" coordorigin="4196,-2392" coordsize="19,22" path="m4214,-2392l4209,-2384,4204,-2376,4196,-2371e" filled="false" stroked="true" strokeweight=".48pt" strokecolor="#050000">
                <v:path arrowok="t"/>
              </v:shape>
            </v:group>
            <v:group style="position:absolute;left:4210;top:-2395;width:10;height:2" coordorigin="4210,-2395" coordsize="10,2">
              <v:shape style="position:absolute;left:4210;top:-2395;width:10;height:2" coordorigin="4210,-2395" coordsize="10,0" path="m4210,-2395l4219,-2395e" filled="false" stroked="true" strokeweight=".266pt" strokecolor="#050000">
                <v:path arrowok="t"/>
              </v:shape>
            </v:group>
            <v:group style="position:absolute;left:4216;top:-2402;width:2;height:10" coordorigin="4216,-2402" coordsize="2,10">
              <v:shape style="position:absolute;left:4216;top:-2402;width:2;height:10" coordorigin="4216,-2402" coordsize="0,10" path="m4216,-2402l4216,-2392e" filled="false" stroked="true" strokeweight=".133pt" strokecolor="#050000">
                <v:path arrowok="t"/>
              </v:shape>
            </v:group>
            <v:group style="position:absolute;left:4214;top:-2458;width:3;height:62" coordorigin="4214,-2458" coordsize="3,62">
              <v:shape style="position:absolute;left:4214;top:-2458;width:3;height:62" coordorigin="4214,-2458" coordsize="3,62" path="m4217,-2458l4217,-2450,4214,-2397e" filled="false" stroked="true" strokeweight=".48pt" strokecolor="#050000">
                <v:path arrowok="t"/>
              </v:shape>
            </v:group>
            <v:group style="position:absolute;left:4212;top:-2464;width:10;height:2" coordorigin="4212,-2464" coordsize="10,2">
              <v:shape style="position:absolute;left:4212;top:-2464;width:10;height:2" coordorigin="4212,-2464" coordsize="10,0" path="m4212,-2464l4222,-2464e" filled="false" stroked="true" strokeweight=".531pt" strokecolor="#050000">
                <v:path arrowok="t"/>
              </v:shape>
            </v:group>
            <v:group style="position:absolute;left:4212;top:-2474;width:10;height:2" coordorigin="4212,-2474" coordsize="10,2">
              <v:shape style="position:absolute;left:4212;top:-2474;width:10;height:2" coordorigin="4212,-2474" coordsize="10,0" path="m4212,-2474l4222,-2474e" filled="false" stroked="true" strokeweight=".533pt" strokecolor="#050000">
                <v:path arrowok="t"/>
              </v:shape>
            </v:group>
            <v:group style="position:absolute;left:4220;top:-2602;width:10;height:2" coordorigin="4220,-2602" coordsize="10,2">
              <v:shape style="position:absolute;left:4220;top:-2602;width:10;height:2" coordorigin="4220,-2602" coordsize="10,0" path="m4220,-2602l4230,-2602e" filled="false" stroked="true" strokeweight=".266pt" strokecolor="#050000">
                <v:path arrowok="t"/>
              </v:shape>
            </v:group>
            <v:group style="position:absolute;left:4217;top:-2599;width:8;height:120" coordorigin="4217,-2599" coordsize="8,120">
              <v:shape style="position:absolute;left:4217;top:-2599;width:8;height:120" coordorigin="4217,-2599" coordsize="8,120" path="m4225,-2599l4222,-2565,4220,-2520,4217,-2480e" filled="false" stroked="true" strokeweight=".48pt" strokecolor="#050000">
                <v:path arrowok="t"/>
              </v:shape>
            </v:group>
            <v:group style="position:absolute;left:4217;top:-2496;width:2;height:22" coordorigin="4217,-2496" coordsize="2,22">
              <v:shape style="position:absolute;left:4217;top:-2496;width:2;height:22" coordorigin="4217,-2496" coordsize="0,22" path="m4217,-2496l4217,-2474e" filled="false" stroked="true" strokeweight=".48pt" strokecolor="#050000">
                <v:path arrowok="t"/>
              </v:shape>
            </v:group>
            <v:group style="position:absolute;left:4188;top:-2371;width:8;height:3" coordorigin="4188,-2371" coordsize="8,3">
              <v:shape style="position:absolute;left:4188;top:-2371;width:8;height:3" coordorigin="4188,-2371" coordsize="8,3" path="m4196,-2371l4188,-2368e" filled="false" stroked="true" strokeweight=".48pt" strokecolor="#050000">
                <v:path arrowok="t"/>
              </v:shape>
            </v:group>
            <v:group style="position:absolute;left:4321;top:-2395;width:19;height:24" coordorigin="4321,-2395" coordsize="19,24">
              <v:shape style="position:absolute;left:4321;top:-2395;width:19;height:24" coordorigin="4321,-2395" coordsize="19,24" path="m4339,-2395l4337,-2384,4329,-2376,4321,-2371e" filled="false" stroked="true" strokeweight=".48pt" strokecolor="#050000">
                <v:path arrowok="t"/>
              </v:shape>
            </v:group>
            <v:group style="position:absolute;left:4341;top:-2405;width:2;height:10" coordorigin="4341,-2405" coordsize="2,10">
              <v:shape style="position:absolute;left:4341;top:-2405;width:2;height:10" coordorigin="4341,-2405" coordsize="0,10" path="m4341,-2405l4341,-2395e" filled="false" stroked="true" strokeweight=".134pt" strokecolor="#050000">
                <v:path arrowok="t"/>
              </v:shape>
            </v:group>
            <v:group style="position:absolute;left:4339;top:-2458;width:3;height:59" coordorigin="4339,-2458" coordsize="3,59">
              <v:shape style="position:absolute;left:4339;top:-2458;width:3;height:59" coordorigin="4339,-2458" coordsize="3,59" path="m4342,-2458l4342,-2453,4339,-2400e" filled="false" stroked="true" strokeweight=".48pt" strokecolor="#050000">
                <v:path arrowok="t"/>
              </v:shape>
            </v:group>
            <v:group style="position:absolute;left:4337;top:-2465;width:10;height:2" coordorigin="4337,-2465" coordsize="10,2">
              <v:shape style="position:absolute;left:4337;top:-2465;width:10;height:2" coordorigin="4337,-2465" coordsize="10,0" path="m4337,-2465l4347,-2465e" filled="false" stroked="true" strokeweight=".665pt" strokecolor="#050000">
                <v:path arrowok="t"/>
              </v:shape>
            </v:group>
            <v:group style="position:absolute;left:4337;top:-2476;width:10;height:2" coordorigin="4337,-2476" coordsize="10,2">
              <v:shape style="position:absolute;left:4337;top:-2476;width:10;height:2" coordorigin="4337,-2476" coordsize="10,0" path="m4337,-2476l4347,-2476e" filled="false" stroked="true" strokeweight=".399pt" strokecolor="#050000">
                <v:path arrowok="t"/>
              </v:shape>
            </v:group>
            <v:group style="position:absolute;left:4342;top:-2602;width:8;height:123" coordorigin="4342,-2602" coordsize="8,123">
              <v:shape style="position:absolute;left:4342;top:-2602;width:8;height:123" coordorigin="4342,-2602" coordsize="8,123" path="m4350,-2602l4347,-2567,4345,-2522,4342,-2480e" filled="false" stroked="true" strokeweight=".48pt" strokecolor="#050000">
                <v:path arrowok="t"/>
              </v:shape>
            </v:group>
            <v:group style="position:absolute;left:4335;top:-2397;width:10;height:2" coordorigin="4335,-2397" coordsize="10,2">
              <v:shape style="position:absolute;left:4335;top:-2397;width:10;height:2" coordorigin="4335,-2397" coordsize="10,0" path="m4335,-2397l4344,-2397e" filled="false" stroked="true" strokeweight=".267pt" strokecolor="#050000">
                <v:path arrowok="t"/>
              </v:shape>
            </v:group>
            <v:group style="position:absolute;left:4345;top:-2603;width:10;height:2" coordorigin="4345,-2603" coordsize="10,2">
              <v:shape style="position:absolute;left:4345;top:-2603;width:10;height:2" coordorigin="4345,-2603" coordsize="10,0" path="m4345,-2603l4355,-2603e" filled="false" stroked="true" strokeweight=".133pt" strokecolor="#050000">
                <v:path arrowok="t"/>
              </v:shape>
            </v:group>
            <v:group style="position:absolute;left:4313;top:-2371;width:8;height:2" coordorigin="4313,-2371" coordsize="8,2">
              <v:shape style="position:absolute;left:4313;top:-2371;width:8;height:2" coordorigin="4313,-2371" coordsize="8,0" path="m4321,-2371l4313,-2371e" filled="false" stroked="true" strokeweight=".48pt" strokecolor="#050000">
                <v:path arrowok="t"/>
              </v:shape>
            </v:group>
            <v:group style="position:absolute;left:3659;top:-2177;width:2;height:80" coordorigin="3659,-2177" coordsize="2,80">
              <v:shape style="position:absolute;left:3659;top:-2177;width:2;height:80" coordorigin="3659,-2177" coordsize="0,80" path="m3659,-2097l3659,-2177e" filled="false" stroked="true" strokeweight=".48pt" strokecolor="#050000">
                <v:path arrowok="t"/>
              </v:shape>
            </v:group>
            <v:group style="position:absolute;left:3683;top:-2177;width:2;height:80" coordorigin="3683,-2177" coordsize="2,80">
              <v:shape style="position:absolute;left:3683;top:-2177;width:2;height:80" coordorigin="3683,-2177" coordsize="0,80" path="m3683,-2097l3683,-2177e" filled="false" stroked="true" strokeweight=".48pt" strokecolor="#050000">
                <v:path arrowok="t"/>
              </v:shape>
            </v:group>
            <v:group style="position:absolute;left:3685;top:-2177;width:3;height:139" coordorigin="3685,-2177" coordsize="3,139">
              <v:shape style="position:absolute;left:3685;top:-2177;width:3;height:139" coordorigin="3685,-2177" coordsize="3,139" path="m3688,-2038l3685,-2177e" filled="false" stroked="true" strokeweight=".48pt" strokecolor="#050000">
                <v:path arrowok="t"/>
              </v:shape>
            </v:group>
            <v:group style="position:absolute;left:3701;top:-2177;width:3;height:208" coordorigin="3701,-2177" coordsize="3,208">
              <v:shape style="position:absolute;left:3701;top:-2177;width:3;height:208" coordorigin="3701,-2177" coordsize="3,208" path="m3704,-1969l3701,-2177e" filled="false" stroked="true" strokeweight=".48pt" strokecolor="#050000">
                <v:path arrowok="t"/>
              </v:shape>
            </v:group>
            <v:group style="position:absolute;left:3702;top:-2205;width:2;height:10" coordorigin="3702,-2205" coordsize="2,10">
              <v:shape style="position:absolute;left:3702;top:-2205;width:2;height:10" coordorigin="3702,-2205" coordsize="0,10" path="m3702,-2205l3702,-2196e" filled="false" stroked="true" strokeweight=".133pt" strokecolor="#050000">
                <v:path arrowok="t"/>
              </v:shape>
            </v:group>
            <v:group style="position:absolute;left:4772;top:-2195;width:2;height:10" coordorigin="4772,-2195" coordsize="2,10">
              <v:shape style="position:absolute;left:4772;top:-2195;width:2;height:10" coordorigin="4772,-2195" coordsize="0,10" path="m4772,-2195l4772,-2185e" filled="false" stroked="true" strokeweight=".134pt" strokecolor="#050000">
                <v:path arrowok="t"/>
              </v:shape>
            </v:group>
            <v:group style="position:absolute;left:3684;top:-2181;width:2;height:10" coordorigin="3684,-2181" coordsize="2,10">
              <v:shape style="position:absolute;left:3684;top:-2181;width:2;height:10" coordorigin="3684,-2181" coordsize="0,10" path="m3684,-2181l3684,-2172e" filled="false" stroked="true" strokeweight=".133pt" strokecolor="#050000">
                <v:path arrowok="t"/>
              </v:shape>
            </v:group>
            <v:group style="position:absolute;left:4793;top:-2219;width:2;height:10" coordorigin="4793,-2219" coordsize="2,10">
              <v:shape style="position:absolute;left:4793;top:-2219;width:2;height:10" coordorigin="4793,-2219" coordsize="0,10" path="m4793,-2219l4793,-2209e" filled="false" stroked="true" strokeweight=".132pt" strokecolor="#050000">
                <v:path arrowok="t"/>
              </v:shape>
            </v:group>
            <v:group style="position:absolute;left:3702;top:-2205;width:2;height:10" coordorigin="3702,-2205" coordsize="2,10">
              <v:shape style="position:absolute;left:3702;top:-2205;width:2;height:10" coordorigin="3702,-2205" coordsize="0,10" path="m3702,-2205l3702,-2196e" filled="false" stroked="true" strokeweight=".133pt" strokecolor="#050000">
                <v:path arrowok="t"/>
              </v:shape>
            </v:group>
            <v:group style="position:absolute;left:4490;top:-2314;width:2;height:10" coordorigin="4490,-2314" coordsize="2,10">
              <v:shape style="position:absolute;left:4490;top:-2314;width:2;height:10" coordorigin="4490,-2314" coordsize="0,10" path="m4490,-2314l4490,-2305e" filled="false" stroked="true" strokeweight=".133pt" strokecolor="#050000">
                <v:path arrowok="t"/>
              </v:shape>
            </v:group>
            <v:group style="position:absolute;left:4484;top:-2312;width:2;height:10" coordorigin="4484,-2312" coordsize="2,10">
              <v:shape style="position:absolute;left:4484;top:-2312;width:2;height:10" coordorigin="4484,-2312" coordsize="0,10" path="m4484,-2312l4484,-2302e" filled="false" stroked="true" strokeweight=".132pt" strokecolor="#050000">
                <v:path arrowok="t"/>
              </v:shape>
            </v:group>
            <v:group style="position:absolute;left:3113;top:-2107;width:35;height:6" coordorigin="3113,-2107" coordsize="35,6">
              <v:shape style="position:absolute;left:3113;top:-2107;width:35;height:6" coordorigin="3113,-2107" coordsize="35,6" path="m3113,-2102l3148,-2107e" filled="false" stroked="true" strokeweight=".48pt" strokecolor="#050000">
                <v:path arrowok="t"/>
              </v:shape>
            </v:group>
            <v:group style="position:absolute;left:3101;top:-2107;width:2;height:10" coordorigin="3101,-2107" coordsize="2,10">
              <v:shape style="position:absolute;left:3101;top:-2107;width:2;height:10" coordorigin="3101,-2107" coordsize="0,10" path="m3101,-2107l3101,-2097e" filled="false" stroked="true" strokeweight=".134pt" strokecolor="#050000">
                <v:path arrowok="t"/>
              </v:shape>
            </v:group>
            <v:group style="position:absolute;left:3113;top:-2107;width:35;height:6" coordorigin="3113,-2107" coordsize="35,6">
              <v:shape style="position:absolute;left:3113;top:-2107;width:35;height:6" coordorigin="3113,-2107" coordsize="35,6" path="m3113,-2102l3148,-2107e" filled="false" stroked="true" strokeweight=".48pt" strokecolor="#050000">
                <v:path arrowok="t"/>
              </v:shape>
            </v:group>
            <v:group style="position:absolute;left:3107;top:-2107;width:2;height:10" coordorigin="3107,-2107" coordsize="2,10">
              <v:shape style="position:absolute;left:3107;top:-2107;width:2;height:10" coordorigin="3107,-2107" coordsize="0,10" path="m3107,-2107l3107,-2097e" filled="false" stroked="true" strokeweight=".133pt" strokecolor="#050000">
                <v:path arrowok="t"/>
              </v:shape>
            </v:group>
            <v:group style="position:absolute;left:3048;top:-2107;width:2;height:10" coordorigin="3048,-2107" coordsize="2,10">
              <v:shape style="position:absolute;left:3048;top:-2107;width:2;height:10" coordorigin="3048,-2107" coordsize="0,10" path="m3048,-2107l3048,-2097e" filled="false" stroked="true" strokeweight=".133pt" strokecolor="#050000">
                <v:path arrowok="t"/>
              </v:shape>
            </v:group>
            <v:group style="position:absolute;left:3040;top:-2107;width:2;height:10" coordorigin="3040,-2107" coordsize="2,10">
              <v:shape style="position:absolute;left:3040;top:-2107;width:2;height:10" coordorigin="3040,-2107" coordsize="0,10" path="m3040,-2107l3040,-2097e" filled="false" stroked="true" strokeweight=".133pt" strokecolor="#050000">
                <v:path arrowok="t"/>
              </v:shape>
            </v:group>
            <v:group style="position:absolute;left:2229;top:-2078;width:2;height:10" coordorigin="2229,-2078" coordsize="2,10">
              <v:shape style="position:absolute;left:2229;top:-2078;width:2;height:10" coordorigin="2229,-2078" coordsize="0,10" path="m2229,-2078l2229,-2068e" filled="false" stroked="true" strokeweight=".133pt" strokecolor="#050000">
                <v:path arrowok="t"/>
              </v:shape>
            </v:group>
            <v:group style="position:absolute;left:3224;top:-2131;width:2;height:10" coordorigin="3224,-2131" coordsize="2,10">
              <v:shape style="position:absolute;left:3224;top:-2131;width:2;height:10" coordorigin="3224,-2131" coordsize="0,10" path="m3224,-2131l3224,-2121e" filled="false" stroked="true" strokeweight=".133pt" strokecolor="#050000">
                <v:path arrowok="t"/>
              </v:shape>
            </v:group>
            <v:group style="position:absolute;left:3168;top:-2165;width:2;height:10" coordorigin="3168,-2165" coordsize="2,10">
              <v:shape style="position:absolute;left:3168;top:-2165;width:2;height:10" coordorigin="3168,-2165" coordsize="0,10" path="m3168,-2165l3168,-2156e" filled="false" stroked="true" strokeweight=".133pt" strokecolor="#050000">
                <v:path arrowok="t"/>
              </v:shape>
            </v:group>
            <v:group style="position:absolute;left:3022;top:-2163;width:2;height:10" coordorigin="3022,-2163" coordsize="2,10">
              <v:shape style="position:absolute;left:3022;top:-2163;width:2;height:10" coordorigin="3022,-2163" coordsize="0,10" path="m3022,-2163l3022,-2153e" filled="false" stroked="true" strokeweight=".132pt" strokecolor="#050000">
                <v:path arrowok="t"/>
              </v:shape>
            </v:group>
            <v:group style="position:absolute;left:2019;top:-2112;width:2;height:10" coordorigin="2019,-2112" coordsize="2,10">
              <v:shape style="position:absolute;left:2019;top:-2112;width:2;height:10" coordorigin="2019,-2112" coordsize="0,10" path="m2019,-2112l2019,-2103e" filled="false" stroked="true" strokeweight=".133pt" strokecolor="#050000">
                <v:path arrowok="t"/>
              </v:shape>
            </v:group>
            <v:group style="position:absolute;left:4791;top:-2214;width:6;height:2" coordorigin="4791,-2214" coordsize="6,2">
              <v:shape style="position:absolute;left:4791;top:-2214;width:6;height:2" coordorigin="4791,-2214" coordsize="6,0" path="m4791,-2214l4797,-2214e" filled="false" stroked="true" strokeweight=".48pt" strokecolor="#050000">
                <v:path arrowok="t"/>
              </v:shape>
            </v:group>
            <v:group style="position:absolute;left:2110;top:-2128;width:2;height:10" coordorigin="2110,-2128" coordsize="2,10">
              <v:shape style="position:absolute;left:2110;top:-2128;width:2;height:10" coordorigin="2110,-2128" coordsize="0,10" path="m2110,-2128l2110,-2118e" filled="false" stroked="true" strokeweight=".133pt" strokecolor="#050000">
                <v:path arrowok="t"/>
              </v:shape>
            </v:group>
            <v:group style="position:absolute;left:2219;top:-2102;width:2;height:10" coordorigin="2219,-2102" coordsize="2,10">
              <v:shape style="position:absolute;left:2219;top:-2102;width:2;height:10" coordorigin="2219,-2102" coordsize="0,10" path="m2219,-2102l2219,-2092e" filled="false" stroked="true" strokeweight=".133pt" strokecolor="#050000">
                <v:path arrowok="t"/>
              </v:shape>
            </v:group>
            <v:group style="position:absolute;left:2219;top:-2115;width:2;height:10" coordorigin="2219,-2115" coordsize="2,10">
              <v:shape style="position:absolute;left:2219;top:-2115;width:2;height:10" coordorigin="2219,-2115" coordsize="0,10" path="m2219,-2115l2219,-2105e" filled="false" stroked="true" strokeweight=".133pt" strokecolor="#050000">
                <v:path arrowok="t"/>
              </v:shape>
            </v:group>
            <v:group style="position:absolute;left:2407;top:-2110;width:2;height:10" coordorigin="2407,-2110" coordsize="2,10">
              <v:shape style="position:absolute;left:2407;top:-2110;width:2;height:10" coordorigin="2407,-2110" coordsize="0,10" path="m2407,-2110l2407,-2100e" filled="false" stroked="true" strokeweight=".133pt" strokecolor="#050000">
                <v:path arrowok="t"/>
              </v:shape>
            </v:group>
            <v:group style="position:absolute;left:2032;top:-2115;width:2;height:10" coordorigin="2032,-2115" coordsize="2,10">
              <v:shape style="position:absolute;left:2032;top:-2115;width:2;height:10" coordorigin="2032,-2115" coordsize="0,10" path="m2032,-2115l2032,-2105e" filled="false" stroked="true" strokeweight=".133pt" strokecolor="#050000">
                <v:path arrowok="t"/>
              </v:shape>
            </v:group>
            <v:group style="position:absolute;left:2221;top:-2102;width:2;height:10" coordorigin="2221,-2102" coordsize="2,10">
              <v:shape style="position:absolute;left:2221;top:-2102;width:2;height:10" coordorigin="2221,-2102" coordsize="0,10" path="m2221,-2102l2221,-2092e" filled="false" stroked="true" strokeweight=".133pt" strokecolor="#050000">
                <v:path arrowok="t"/>
              </v:shape>
            </v:group>
            <v:group style="position:absolute;left:3705;top:-2205;width:2;height:10" coordorigin="3705,-2205" coordsize="2,10">
              <v:shape style="position:absolute;left:3705;top:-2205;width:2;height:10" coordorigin="3705,-2205" coordsize="0,10" path="m3705,-2205l3705,-2196e" filled="false" stroked="true" strokeweight=".134pt" strokecolor="#050000">
                <v:path arrowok="t"/>
              </v:shape>
            </v:group>
            <v:group style="position:absolute;left:2038;top:-2115;width:2;height:10" coordorigin="2038,-2115" coordsize="2,10">
              <v:shape style="position:absolute;left:2038;top:-2115;width:2;height:10" coordorigin="2038,-2115" coordsize="0,10" path="m2038,-2115l2038,-2105e" filled="false" stroked="true" strokeweight=".133pt" strokecolor="#050000">
                <v:path arrowok="t"/>
              </v:shape>
            </v:group>
            <v:group style="position:absolute;left:2221;top:-2102;width:2;height:10" coordorigin="2221,-2102" coordsize="2,10">
              <v:shape style="position:absolute;left:2221;top:-2102;width:2;height:10" coordorigin="2221,-2102" coordsize="0,10" path="m2221,-2102l2221,-2092e" filled="false" stroked="true" strokeweight=".133pt" strokecolor="#050000">
                <v:path arrowok="t"/>
              </v:shape>
            </v:group>
            <v:group style="position:absolute;left:3208;top:-2112;width:2;height:10" coordorigin="3208,-2112" coordsize="2,10">
              <v:shape style="position:absolute;left:3208;top:-2112;width:2;height:10" coordorigin="3208,-2112" coordsize="0,10" path="m3208,-2112l3208,-2103e" filled="false" stroked="true" strokeweight=".133pt" strokecolor="#050000">
                <v:path arrowok="t"/>
              </v:shape>
            </v:group>
            <v:group style="position:absolute;left:2141;top:-2110;width:2;height:10" coordorigin="2141,-2110" coordsize="2,10">
              <v:shape style="position:absolute;left:2141;top:-2110;width:2;height:10" coordorigin="2141,-2110" coordsize="0,10" path="m2141,-2110l2141,-2100e" filled="false" stroked="true" strokeweight=".133pt" strokecolor="#050000">
                <v:path arrowok="t"/>
              </v:shape>
            </v:group>
            <v:group style="position:absolute;left:2181;top:-2115;width:2;height:10" coordorigin="2181,-2115" coordsize="2,10">
              <v:shape style="position:absolute;left:2181;top:-2115;width:2;height:10" coordorigin="2181,-2115" coordsize="0,10" path="m2181,-2115l2181,-2105e" filled="false" stroked="true" strokeweight=".133pt" strokecolor="#050000">
                <v:path arrowok="t"/>
              </v:shape>
            </v:group>
            <v:group style="position:absolute;left:2224;top:-2102;width:2;height:10" coordorigin="2224,-2102" coordsize="2,10">
              <v:shape style="position:absolute;left:2224;top:-2102;width:2;height:10" coordorigin="2224,-2102" coordsize="0,10" path="m2224,-2102l2224,-2092e" filled="false" stroked="true" strokeweight=".133pt" strokecolor="#050000">
                <v:path arrowok="t"/>
              </v:shape>
            </v:group>
            <v:group style="position:absolute;left:2048;top:-2117;width:2;height:10" coordorigin="2048,-2117" coordsize="2,10">
              <v:shape style="position:absolute;left:2048;top:-2117;width:2;height:10" coordorigin="2048,-2117" coordsize="0,10" path="m2048,-2117l2048,-2108e" filled="false" stroked="true" strokeweight=".133pt" strokecolor="#050000">
                <v:path arrowok="t"/>
              </v:shape>
            </v:group>
            <v:group style="position:absolute;left:2213;top:-2104;width:2;height:10" coordorigin="2213,-2104" coordsize="2,10">
              <v:shape style="position:absolute;left:2213;top:-2104;width:2;height:10" coordorigin="2213,-2104" coordsize="0,10" path="m2213,-2104l2213,-2095e" filled="false" stroked="true" strokeweight=".132pt" strokecolor="#050000">
                <v:path arrowok="t"/>
              </v:shape>
            </v:group>
            <v:group style="position:absolute;left:2391;top:-2107;width:2;height:10" coordorigin="2391,-2107" coordsize="2,10">
              <v:shape style="position:absolute;left:2391;top:-2107;width:2;height:10" coordorigin="2391,-2107" coordsize="0,10" path="m2391,-2107l2391,-2097e" filled="false" stroked="true" strokeweight=".133pt" strokecolor="#050000">
                <v:path arrowok="t"/>
              </v:shape>
            </v:group>
            <v:group style="position:absolute;left:2229;top:-2078;width:2;height:10" coordorigin="2229,-2078" coordsize="2,10">
              <v:shape style="position:absolute;left:2229;top:-2078;width:2;height:10" coordorigin="2229,-2078" coordsize="0,10" path="m2229,-2078l2229,-2068e" filled="false" stroked="true" strokeweight=".133pt" strokecolor="#050000">
                <v:path arrowok="t"/>
              </v:shape>
            </v:group>
            <v:group style="position:absolute;left:2052;top:-2115;width:3;height:3" coordorigin="2052,-2115" coordsize="3,3">
              <v:shape style="position:absolute;left:2052;top:-2115;width:3;height:3" coordorigin="2052,-2115" coordsize="3,3" path="m2055,-2115l2052,-2113e" filled="false" stroked="true" strokeweight=".48pt" strokecolor="#050000">
                <v:path arrowok="t"/>
              </v:shape>
            </v:group>
            <v:group style="position:absolute;left:2064;top:-2120;width:2;height:10" coordorigin="2064,-2120" coordsize="2,10">
              <v:shape style="position:absolute;left:2064;top:-2120;width:2;height:10" coordorigin="2064,-2120" coordsize="0,10" path="m2064,-2120l2064,-2111e" filled="false" stroked="true" strokeweight=".134pt" strokecolor="#050000">
                <v:path arrowok="t"/>
              </v:shape>
            </v:group>
            <v:group style="position:absolute;left:2070;top:-2123;width:2;height:10" coordorigin="2070,-2123" coordsize="2,10">
              <v:shape style="position:absolute;left:2070;top:-2123;width:2;height:10" coordorigin="2070,-2123" coordsize="0,10" path="m2070,-2123l2070,-2113e" filled="false" stroked="true" strokeweight=".132pt" strokecolor="#050000">
                <v:path arrowok="t"/>
              </v:shape>
            </v:group>
            <v:group style="position:absolute;left:2167;top:-2129;width:8;height:2" coordorigin="2167,-2129" coordsize="8,2">
              <v:shape style="position:absolute;left:2167;top:-2129;width:8;height:2" coordorigin="2167,-2129" coordsize="8,0" path="m2175,-2129l2167,-2129e" filled="false" stroked="true" strokeweight=".48pt" strokecolor="#050000">
                <v:path arrowok="t"/>
              </v:shape>
            </v:group>
            <v:group style="position:absolute;left:2083;top:-2123;width:2;height:10" coordorigin="2083,-2123" coordsize="2,10">
              <v:shape style="position:absolute;left:2083;top:-2123;width:2;height:10" coordorigin="2083,-2123" coordsize="0,10" path="m2083,-2123l2083,-2113e" filled="false" stroked="true" strokeweight=".132pt" strokecolor="#050000">
                <v:path arrowok="t"/>
              </v:shape>
            </v:group>
            <v:group style="position:absolute;left:2088;top:-2125;width:2;height:10" coordorigin="2088,-2125" coordsize="2,10">
              <v:shape style="position:absolute;left:2088;top:-2125;width:2;height:10" coordorigin="2088,-2125" coordsize="0,10" path="m2088,-2125l2088,-2116e" filled="false" stroked="true" strokeweight=".132pt" strokecolor="#050000">
                <v:path arrowok="t"/>
              </v:shape>
            </v:group>
            <v:group style="position:absolute;left:2104;top:-2125;width:2;height:10" coordorigin="2104,-2125" coordsize="2,10">
              <v:shape style="position:absolute;left:2104;top:-2125;width:2;height:10" coordorigin="2104,-2125" coordsize="0,10" path="m2104,-2125l2104,-2116e" filled="false" stroked="true" strokeweight=".133pt" strokecolor="#050000">
                <v:path arrowok="t"/>
              </v:shape>
            </v:group>
            <v:group style="position:absolute;left:4571;top:-2123;width:62;height:2" coordorigin="4571,-2123" coordsize="62,2">
              <v:shape style="position:absolute;left:4571;top:-2123;width:62;height:2" coordorigin="4571,-2123" coordsize="62,0" path="m4571,-2123l4632,-2123e" filled="false" stroked="true" strokeweight=".48pt" strokecolor="#050000">
                <v:path arrowok="t"/>
              </v:shape>
            </v:group>
            <v:group style="position:absolute;left:4432;top:-2121;width:48;height:2" coordorigin="4432,-2121" coordsize="48,2">
              <v:shape style="position:absolute;left:4432;top:-2121;width:48;height:2" coordorigin="4432,-2121" coordsize="48,0" path="m4432,-2121l4480,-2121e" filled="false" stroked="true" strokeweight=".48pt" strokecolor="#050000">
                <v:path arrowok="t"/>
              </v:shape>
            </v:group>
            <v:group style="position:absolute;left:4936;top:-2102;width:10;height:2" coordorigin="4936,-2102" coordsize="10,2">
              <v:shape style="position:absolute;left:4936;top:-2102;width:10;height:2" coordorigin="4936,-2102" coordsize="10,0" path="m4936,-2102l4945,-2102e" filled="false" stroked="true" strokeweight=".267pt" strokecolor="#050000">
                <v:path arrowok="t"/>
              </v:shape>
            </v:group>
            <v:group style="position:absolute;left:4936;top:-2113;width:10;height:2" coordorigin="4936,-2113" coordsize="10,2">
              <v:shape style="position:absolute;left:4936;top:-2113;width:10;height:2" coordorigin="4936,-2113" coordsize="10,0" path="m4936,-2113l4945,-2113e" filled="false" stroked="true" strokeweight=".797pt" strokecolor="#050000">
                <v:path arrowok="t"/>
              </v:shape>
            </v:group>
            <v:group style="position:absolute;left:4940;top:-2099;width:3;height:6" coordorigin="4940,-2099" coordsize="3,6">
              <v:shape style="position:absolute;left:4940;top:-2099;width:3;height:6" coordorigin="4940,-2099" coordsize="3,6" path="m4940,-2099l4943,-2094e" filled="false" stroked="true" strokeweight=".48pt" strokecolor="#050000">
                <v:path arrowok="t"/>
              </v:shape>
            </v:group>
            <v:group style="position:absolute;left:4938;top:-2155;width:3;height:35" coordorigin="4938,-2155" coordsize="3,35">
              <v:shape style="position:absolute;left:4938;top:-2155;width:3;height:35" coordorigin="4938,-2155" coordsize="3,35" path="m4938,-2155l4940,-2139,4940,-2121e" filled="false" stroked="true" strokeweight=".48pt" strokecolor="#050000">
                <v:path arrowok="t"/>
              </v:shape>
            </v:group>
            <v:group style="position:absolute;left:4927;top:-2192;width:2;height:179" coordorigin="4927,-2192" coordsize="2,179">
              <v:shape style="position:absolute;left:4927;top:-2192;width:2;height:179" coordorigin="4927,-2192" coordsize="0,179" path="m4927,-2192l4927,-2014e" filled="false" stroked="true" strokeweight=".4804pt" strokecolor="#050000">
                <v:path arrowok="t"/>
              </v:shape>
            </v:group>
            <v:group style="position:absolute;left:4938;top:-2195;width:2;height:40" coordorigin="4938,-2195" coordsize="2,40">
              <v:shape style="position:absolute;left:4938;top:-2195;width:2;height:40" coordorigin="4938,-2195" coordsize="0,40" path="m4938,-2195l4938,-2155e" filled="false" stroked="true" strokeweight=".4803pt" strokecolor="#050000">
                <v:path arrowok="t"/>
              </v:shape>
            </v:group>
            <v:group style="position:absolute;left:4959;top:-2192;width:3;height:38" coordorigin="4959,-2192" coordsize="3,38">
              <v:shape style="position:absolute;left:4959;top:-2192;width:3;height:38" coordorigin="4959,-2192" coordsize="3,38" path="m4959,-2192l4962,-2155e" filled="false" stroked="true" strokeweight=".48pt" strokecolor="#050000">
                <v:path arrowok="t"/>
              </v:shape>
            </v:group>
            <v:group style="position:absolute;left:4797;top:-2216;width:115;height:3" coordorigin="4797,-2216" coordsize="115,3">
              <v:shape style="position:absolute;left:4797;top:-2216;width:115;height:3" coordorigin="4797,-2216" coordsize="115,3" path="m4797,-2214l4831,-2214,4874,-2216,4911,-2216e" filled="false" stroked="true" strokeweight=".48pt" strokecolor="#050000">
                <v:path arrowok="t"/>
              </v:shape>
            </v:group>
            <v:group style="position:absolute;left:4597;top:-2224;width:32;height:2" coordorigin="4597,-2224" coordsize="32,2">
              <v:shape style="position:absolute;left:4597;top:-2224;width:32;height:2" coordorigin="4597,-2224" coordsize="32,0" path="m4629,-2224l4597,-2224e" filled="false" stroked="true" strokeweight=".48pt" strokecolor="#050000">
                <v:path arrowok="t"/>
              </v:shape>
            </v:group>
            <v:group style="position:absolute;left:4432;top:-2224;width:46;height:3" coordorigin="4432,-2224" coordsize="46,3">
              <v:shape style="position:absolute;left:4432;top:-2224;width:46;height:3" coordorigin="4432,-2224" coordsize="46,3" path="m4478,-2224l4432,-2222e" filled="false" stroked="true" strokeweight=".48pt" strokecolor="#050000">
                <v:path arrowok="t"/>
              </v:shape>
            </v:group>
            <v:group style="position:absolute;left:4597;top:-2227;width:32;height:3" coordorigin="4597,-2227" coordsize="32,3">
              <v:shape style="position:absolute;left:4597;top:-2227;width:32;height:3" coordorigin="4597,-2227" coordsize="32,3" path="m4629,-2227l4597,-2224e" filled="false" stroked="true" strokeweight=".48pt" strokecolor="#050000">
                <v:path arrowok="t"/>
              </v:shape>
            </v:group>
            <v:group style="position:absolute;left:4432;top:-2224;width:46;height:2" coordorigin="4432,-2224" coordsize="46,2">
              <v:shape style="position:absolute;left:4432;top:-2224;width:46;height:2" coordorigin="4432,-2224" coordsize="46,0" path="m4478,-2224l4432,-2224e" filled="false" stroked="true" strokeweight=".48pt" strokecolor="#050000">
                <v:path arrowok="t"/>
              </v:shape>
            </v:group>
            <v:group style="position:absolute;left:2157;top:-2112;width:2;height:10" coordorigin="2157,-2112" coordsize="2,10">
              <v:shape style="position:absolute;left:2157;top:-2112;width:2;height:10" coordorigin="2157,-2112" coordsize="0,10" path="m2157,-2112l2157,-2103e" filled="false" stroked="true" strokeweight=".133pt" strokecolor="#050000">
                <v:path arrowok="t"/>
              </v:shape>
            </v:group>
            <v:group style="position:absolute;left:4520;top:-1956;width:46;height:3" coordorigin="4520,-1956" coordsize="46,3">
              <v:shape style="position:absolute;left:4520;top:-1956;width:46;height:3" coordorigin="4520,-1956" coordsize="46,3" path="m4565,-1956l4520,-1953e" filled="false" stroked="true" strokeweight=".48pt" strokecolor="#050000">
                <v:path arrowok="t"/>
              </v:shape>
            </v:group>
            <v:group style="position:absolute;left:4502;top:-2001;width:78;height:2" coordorigin="4502,-2001" coordsize="78,2">
              <v:shape style="position:absolute;left:4502;top:-2001;width:78;height:2" coordorigin="4502,-2001" coordsize="78,0" path="m4502,-2001l4579,-2001e" filled="false" stroked="true" strokeweight=".48pt" strokecolor="#050000">
                <v:path arrowok="t"/>
              </v:shape>
            </v:group>
            <v:group style="position:absolute;left:4512;top:-2001;width:54;height:2" coordorigin="4512,-2001" coordsize="54,2">
              <v:shape style="position:absolute;left:4512;top:-2001;width:54;height:2" coordorigin="4512,-2001" coordsize="54,0" path="m4565,-2001l4512,-2001e" filled="false" stroked="true" strokeweight=".48pt" strokecolor="#050000">
                <v:path arrowok="t"/>
              </v:shape>
            </v:group>
            <v:group style="position:absolute;left:4488;top:-2107;width:56;height:2" coordorigin="4488,-2107" coordsize="56,2">
              <v:shape style="position:absolute;left:4488;top:-2107;width:56;height:2" coordorigin="4488,-2107" coordsize="56,0" path="m4488,-2107l4544,-2107e" filled="false" stroked="true" strokeweight=".48pt" strokecolor="#050000">
                <v:path arrowok="t"/>
              </v:shape>
            </v:group>
            <v:group style="position:absolute;left:4488;top:-2115;width:56;height:2" coordorigin="4488,-2115" coordsize="56,2">
              <v:shape style="position:absolute;left:4488;top:-2115;width:56;height:2" coordorigin="4488,-2115" coordsize="56,0" path="m4488,-2115l4544,-2115e" filled="false" stroked="true" strokeweight=".48pt" strokecolor="#050000">
                <v:path arrowok="t"/>
              </v:shape>
            </v:group>
            <v:group style="position:absolute;left:4547;top:-2118;width:8;height:2" coordorigin="4547,-2118" coordsize="8,2">
              <v:shape style="position:absolute;left:4547;top:-2118;width:8;height:2" coordorigin="4547,-2118" coordsize="8,0" path="m4555,-2118l4547,-2118e" filled="false" stroked="true" strokeweight=".48pt" strokecolor="#050000">
                <v:path arrowok="t"/>
              </v:shape>
            </v:group>
            <v:group style="position:absolute;left:4480;top:-2115;width:6;height:2" coordorigin="4480,-2115" coordsize="6,2">
              <v:shape style="position:absolute;left:4480;top:-2115;width:6;height:2" coordorigin="4480,-2115" coordsize="6,0" path="m4480,-2115l4486,-2115e" filled="false" stroked="true" strokeweight=".48pt" strokecolor="#050000">
                <v:path arrowok="t"/>
              </v:shape>
            </v:group>
            <v:group style="position:absolute;left:4569;top:-2125;width:2;height:10" coordorigin="4569,-2125" coordsize="2,10">
              <v:shape style="position:absolute;left:4569;top:-2125;width:2;height:10" coordorigin="4569,-2125" coordsize="0,10" path="m4569,-2125l4569,-2116e" filled="false" stroked="true" strokeweight=".134pt" strokecolor="#050000">
                <v:path arrowok="t"/>
              </v:shape>
            </v:group>
            <v:group style="position:absolute;left:4536;top:-1993;width:11;height:2" coordorigin="4536,-1993" coordsize="11,2">
              <v:shape style="position:absolute;left:4536;top:-1993;width:11;height:2" coordorigin="4536,-1993" coordsize="11,0" path="m4547,-1993l4536,-1993e" filled="false" stroked="true" strokeweight=".48pt" strokecolor="#050000">
                <v:path arrowok="t"/>
              </v:shape>
            </v:group>
            <v:group style="position:absolute;left:3119;top:-1977;width:8;height:2" coordorigin="3119,-1977" coordsize="8,2">
              <v:shape style="position:absolute;left:3119;top:-1977;width:8;height:2" coordorigin="3119,-1977" coordsize="8,0" path="m3127,-1977l3119,-1977e" filled="false" stroked="true" strokeweight=".48pt" strokecolor="#050000">
                <v:path arrowok="t"/>
              </v:shape>
            </v:group>
            <v:group style="position:absolute;left:3821;top:-2389;width:19;height:24" coordorigin="3821,-2389" coordsize="19,24">
              <v:shape style="position:absolute;left:3821;top:-2389;width:19;height:24" coordorigin="3821,-2389" coordsize="19,24" path="m3839,-2389l3834,-2379,3829,-2371,3821,-2365e" filled="false" stroked="true" strokeweight=".48pt" strokecolor="#050000">
                <v:path arrowok="t"/>
              </v:shape>
            </v:group>
            <v:group style="position:absolute;left:3835;top:-2392;width:10;height:2" coordorigin="3835,-2392" coordsize="10,2">
              <v:shape style="position:absolute;left:3835;top:-2392;width:10;height:2" coordorigin="3835,-2392" coordsize="10,0" path="m3835,-2392l3844,-2392e" filled="false" stroked="true" strokeweight=".266pt" strokecolor="#050000">
                <v:path arrowok="t"/>
              </v:shape>
            </v:group>
            <v:group style="position:absolute;left:3792;top:-2270;width:3;height:40" coordorigin="3792,-2270" coordsize="3,40">
              <v:shape style="position:absolute;left:3792;top:-2270;width:3;height:40" coordorigin="3792,-2270" coordsize="3,40" path="m3792,-2270l3794,-2230e" filled="false" stroked="true" strokeweight=".48pt" strokecolor="#050000">
                <v:path arrowok="t"/>
              </v:shape>
            </v:group>
            <v:group style="position:absolute;left:3805;top:-2339;width:3;height:38" coordorigin="3805,-2339" coordsize="3,38">
              <v:shape style="position:absolute;left:3805;top:-2339;width:3;height:38" coordorigin="3805,-2339" coordsize="3,38" path="m3805,-2301l3808,-2339e" filled="false" stroked="true" strokeweight=".48pt" strokecolor="#050000">
                <v:path arrowok="t"/>
              </v:shape>
            </v:group>
            <v:group style="position:absolute;left:3805;top:-2359;width:10;height:2" coordorigin="3805,-2359" coordsize="10,2">
              <v:shape style="position:absolute;left:3805;top:-2359;width:10;height:2" coordorigin="3805,-2359" coordsize="10,0" path="m3805,-2359l3815,-2359e" filled="false" stroked="true" strokeweight=".399pt" strokecolor="#050000">
                <v:path arrowok="t"/>
              </v:shape>
            </v:group>
            <v:group style="position:absolute;left:3839;top:-2453;width:3;height:59" coordorigin="3839,-2453" coordsize="3,59">
              <v:shape style="position:absolute;left:3839;top:-2453;width:3;height:59" coordorigin="3839,-2453" coordsize="3,59" path="m3842,-2453l3842,-2445,3839,-2395e" filled="false" stroked="true" strokeweight=".48pt" strokecolor="#050000">
                <v:path arrowok="t"/>
              </v:shape>
            </v:group>
            <v:group style="position:absolute;left:3837;top:-2460;width:10;height:2" coordorigin="3837,-2460" coordsize="10,2">
              <v:shape style="position:absolute;left:3837;top:-2460;width:10;height:2" coordorigin="3837,-2460" coordsize="10,0" path="m3837,-2460l3847,-2460e" filled="false" stroked="true" strokeweight=".663pt" strokecolor="#050000">
                <v:path arrowok="t"/>
              </v:shape>
            </v:group>
            <v:group style="position:absolute;left:3845;top:-2598;width:10;height:2" coordorigin="3845,-2598" coordsize="10,2">
              <v:shape style="position:absolute;left:3845;top:-2598;width:10;height:2" coordorigin="3845,-2598" coordsize="10,0" path="m3845,-2598l3855,-2598e" filled="false" stroked="true" strokeweight=".133pt" strokecolor="#050000">
                <v:path arrowok="t"/>
              </v:shape>
            </v:group>
            <v:group style="position:absolute;left:3842;top:-2597;width:8;height:120" coordorigin="3842,-2597" coordsize="8,120">
              <v:shape style="position:absolute;left:3842;top:-2597;width:8;height:120" coordorigin="3842,-2597" coordsize="8,120" path="m3850,-2597l3847,-2554,3845,-2509,3842,-2477e" filled="false" stroked="true" strokeweight=".48pt" strokecolor="#050000">
                <v:path arrowok="t"/>
              </v:shape>
            </v:group>
            <v:group style="position:absolute;left:3837;top:-2472;width:10;height:2" coordorigin="3837,-2472" coordsize="10,2">
              <v:shape style="position:absolute;left:3837;top:-2472;width:10;height:2" coordorigin="3837,-2472" coordsize="10,0" path="m3837,-2472l3847,-2472e" filled="false" stroked="true" strokeweight=".532pt" strokecolor="#050000">
                <v:path arrowok="t"/>
              </v:shape>
            </v:group>
            <v:group style="position:absolute;left:3706;top:-2203;width:229;height:3" coordorigin="3706,-2203" coordsize="229,3">
              <v:shape style="position:absolute;left:3706;top:-2203;width:229;height:3" coordorigin="3706,-2203" coordsize="229,3" path="m3706,-2200l3781,-2203,3935,-2203e" filled="false" stroked="true" strokeweight=".48pt" strokecolor="#050000">
                <v:path arrowok="t"/>
              </v:shape>
            </v:group>
            <v:group style="position:absolute;left:3108;top:-1940;width:43;height:2" coordorigin="3108,-1940" coordsize="43,2">
              <v:shape style="position:absolute;left:3108;top:-1940;width:43;height:2" coordorigin="3108,-1940" coordsize="43,0" path="m3108,-1940l3151,-1940e" filled="false" stroked="true" strokeweight=".48pt" strokecolor="#050000">
                <v:path arrowok="t"/>
              </v:shape>
            </v:group>
            <v:group style="position:absolute;left:3084;top:-1988;width:78;height:3" coordorigin="3084,-1988" coordsize="78,3">
              <v:shape style="position:absolute;left:3084;top:-1988;width:78;height:3" coordorigin="3084,-1988" coordsize="78,3" path="m3161,-1988l3084,-1985e" filled="false" stroked="true" strokeweight=".48pt" strokecolor="#050000">
                <v:path arrowok="t"/>
              </v:shape>
            </v:group>
            <v:group style="position:absolute;left:3097;top:-1988;width:54;height:2" coordorigin="3097,-1988" coordsize="54,2">
              <v:shape style="position:absolute;left:3097;top:-1988;width:54;height:2" coordorigin="3097,-1988" coordsize="54,0" path="m3097,-1988l3151,-1988e" filled="false" stroked="true" strokeweight=".48pt" strokecolor="#050000">
                <v:path arrowok="t"/>
              </v:shape>
            </v:group>
            <v:group style="position:absolute;left:3047;top:-2091;width:56;height:2" coordorigin="3047,-2091" coordsize="56,2">
              <v:shape style="position:absolute;left:3047;top:-2091;width:56;height:2" coordorigin="3047,-2091" coordsize="56,0" path="m3103,-2091l3047,-2091e" filled="false" stroked="true" strokeweight=".48pt" strokecolor="#050000">
                <v:path arrowok="t"/>
              </v:shape>
            </v:group>
            <v:group style="position:absolute;left:3047;top:-2102;width:54;height:3" coordorigin="3047,-2102" coordsize="54,3">
              <v:shape style="position:absolute;left:3047;top:-2102;width:54;height:3" coordorigin="3047,-2102" coordsize="54,3" path="m3100,-2102l3047,-2099e" filled="false" stroked="true" strokeweight=".48pt" strokecolor="#050000">
                <v:path arrowok="t"/>
              </v:shape>
            </v:group>
            <v:group style="position:absolute;left:3105;top:-2102;width:8;height:2" coordorigin="3105,-2102" coordsize="8,2">
              <v:shape style="position:absolute;left:3105;top:-2102;width:8;height:2" coordorigin="3105,-2102" coordsize="8,0" path="m3113,-2102l3105,-2102e" filled="false" stroked="true" strokeweight=".48pt" strokecolor="#050000">
                <v:path arrowok="t"/>
              </v:shape>
            </v:group>
            <v:group style="position:absolute;left:3039;top:-2102;width:8;height:2" coordorigin="3039,-2102" coordsize="8,2">
              <v:shape style="position:absolute;left:3039;top:-2102;width:8;height:2" coordorigin="3039,-2102" coordsize="8,0" path="m3039,-2102l3047,-2102e" filled="false" stroked="true" strokeweight=".48pt" strokecolor="#050000">
                <v:path arrowok="t"/>
              </v:shape>
            </v:group>
            <v:group style="position:absolute;left:3143;top:-2107;width:6;height:2" coordorigin="3143,-2107" coordsize="6,2">
              <v:shape style="position:absolute;left:3143;top:-2107;width:6;height:2" coordorigin="3143,-2107" coordsize="6,0" path="m3148,-2107l3143,-2107e" filled="false" stroked="true" strokeweight=".48pt" strokecolor="#050000">
                <v:path arrowok="t"/>
              </v:shape>
            </v:group>
            <v:group style="position:absolute;left:4557;top:-2206;width:6;height:2" coordorigin="4557,-2206" coordsize="6,2">
              <v:shape style="position:absolute;left:4557;top:-2206;width:6;height:2" coordorigin="4557,-2206" coordsize="6,0" path="m4563,-2206l4557,-2206e" filled="false" stroked="true" strokeweight=".48pt" strokecolor="#050000">
                <v:path arrowok="t"/>
              </v:shape>
            </v:group>
            <v:group style="position:absolute;left:2994;top:-2192;width:27;height:2" coordorigin="2994,-2192" coordsize="27,2">
              <v:shape style="position:absolute;left:2994;top:-2192;width:27;height:2" coordorigin="2994,-2192" coordsize="27,0" path="m3020,-2192l2994,-2192e" filled="false" stroked="true" strokeweight=".48pt" strokecolor="#050000">
                <v:path arrowok="t"/>
              </v:shape>
            </v:group>
            <v:group style="position:absolute;left:4563;top:-2206;width:22;height:2" coordorigin="4563,-2206" coordsize="22,2">
              <v:shape style="position:absolute;left:4563;top:-2206;width:22;height:2" coordorigin="4563,-2206" coordsize="22,0" path="m4563,-2206l4584,-2206e" filled="false" stroked="true" strokeweight=".48pt" strokecolor="#050000">
                <v:path arrowok="t"/>
              </v:shape>
            </v:group>
            <v:group style="position:absolute;left:2991;top:-2195;width:27;height:2" coordorigin="2991,-2195" coordsize="27,2">
              <v:shape style="position:absolute;left:2991;top:-2195;width:27;height:2" coordorigin="2991,-2195" coordsize="27,0" path="m2991,-2195l3018,-2195e" filled="false" stroked="true" strokeweight=".48pt" strokecolor="#050000">
                <v:path arrowok="t"/>
              </v:shape>
            </v:group>
            <v:group style="position:absolute;left:4555;top:-2208;width:27;height:2" coordorigin="4555,-2208" coordsize="27,2">
              <v:shape style="position:absolute;left:4555;top:-2208;width:27;height:2" coordorigin="4555,-2208" coordsize="27,0" path="m4555,-2208l4581,-2208e" filled="false" stroked="true" strokeweight=".48pt" strokecolor="#050000">
                <v:path arrowok="t"/>
              </v:shape>
            </v:group>
            <v:group style="position:absolute;left:2983;top:-2206;width:24;height:2" coordorigin="2983,-2206" coordsize="24,2">
              <v:shape style="position:absolute;left:2983;top:-2206;width:24;height:2" coordorigin="2983,-2206" coordsize="24,0" path="m2983,-2206l3007,-2206e" filled="false" stroked="true" strokeweight=".48pt" strokecolor="#050000">
                <v:path arrowok="t"/>
              </v:shape>
            </v:group>
            <v:group style="position:absolute;left:4547;top:-2219;width:24;height:2" coordorigin="4547,-2219" coordsize="24,2">
              <v:shape style="position:absolute;left:4547;top:-2219;width:24;height:2" coordorigin="4547,-2219" coordsize="24,0" path="m4547,-2219l4571,-2219e" filled="false" stroked="true" strokeweight=".48pt" strokecolor="#050000">
                <v:path arrowok="t"/>
              </v:shape>
            </v:group>
            <v:group style="position:absolute;left:3015;top:-2107;width:24;height:2" coordorigin="3015,-2107" coordsize="24,2">
              <v:shape style="position:absolute;left:3015;top:-2107;width:24;height:2" coordorigin="3015,-2107" coordsize="24,0" path="m3039,-2107l3015,-2107e" filled="false" stroked="true" strokeweight=".48pt" strokecolor="#050000">
                <v:path arrowok="t"/>
              </v:shape>
            </v:group>
            <v:group style="position:absolute;left:3148;top:-2107;width:59;height:2" coordorigin="3148,-2107" coordsize="59,2">
              <v:shape style="position:absolute;left:3148;top:-2107;width:59;height:2" coordorigin="3148,-2107" coordsize="59,0" path="m3207,-2107l3148,-2107e" filled="false" stroked="true" strokeweight=".48pt" strokecolor="#050000">
                <v:path arrowok="t"/>
              </v:shape>
            </v:group>
            <v:group style="position:absolute;left:3026;top:-2208;width:14;height:2" coordorigin="3026,-2208" coordsize="14,2">
              <v:shape style="position:absolute;left:3026;top:-2208;width:14;height:2" coordorigin="3026,-2208" coordsize="14,0" path="m3026,-2208l3039,-2208e" filled="false" stroked="true" strokeweight=".48pt" strokecolor="#050000">
                <v:path arrowok="t"/>
              </v:shape>
            </v:group>
            <v:group style="position:absolute;left:3148;top:-2211;width:59;height:2" coordorigin="3148,-2211" coordsize="59,2">
              <v:shape style="position:absolute;left:3148;top:-2211;width:59;height:2" coordorigin="3148,-2211" coordsize="59,0" path="m3148,-2211l3207,-2211e" filled="false" stroked="true" strokeweight=".48pt" strokecolor="#050000">
                <v:path arrowok="t"/>
              </v:shape>
            </v:group>
            <v:group style="position:absolute;left:3026;top:-2208;width:14;height:2" coordorigin="3026,-2208" coordsize="14,2">
              <v:shape style="position:absolute;left:3026;top:-2208;width:14;height:2" coordorigin="3026,-2208" coordsize="14,0" path="m3026,-2208l3039,-2208e" filled="false" stroked="true" strokeweight=".48pt" strokecolor="#050000">
                <v:path arrowok="t"/>
              </v:shape>
            </v:group>
            <v:group style="position:absolute;left:3148;top:-2211;width:59;height:2" coordorigin="3148,-2211" coordsize="59,2">
              <v:shape style="position:absolute;left:3148;top:-2211;width:59;height:2" coordorigin="3148,-2211" coordsize="59,0" path="m3148,-2211l3207,-2211e" filled="false" stroked="true" strokeweight=".48pt" strokecolor="#050000">
                <v:path arrowok="t"/>
              </v:shape>
            </v:group>
            <v:group style="position:absolute;left:2752;top:-2195;width:110;height:2" coordorigin="2752,-2195" coordsize="110,2">
              <v:shape style="position:absolute;left:2752;top:-2195;width:110;height:2" coordorigin="2752,-2195" coordsize="110,0" path="m2752,-2195l2861,-2195e" filled="false" stroked="true" strokeweight=".48pt" strokecolor="#050000">
                <v:path arrowok="t"/>
              </v:shape>
            </v:group>
            <v:group style="position:absolute;left:2168;top:-2133;width:2;height:10" coordorigin="2168,-2133" coordsize="2,10">
              <v:shape style="position:absolute;left:2168;top:-2133;width:2;height:10" coordorigin="2168,-2133" coordsize="0,10" path="m2168,-2133l2168,-2124e" filled="false" stroked="true" strokeweight=".133pt" strokecolor="#050000">
                <v:path arrowok="t"/>
              </v:shape>
            </v:group>
            <v:group style="position:absolute;left:3147;top:-2216;width:2;height:10" coordorigin="3147,-2216" coordsize="2,10">
              <v:shape style="position:absolute;left:3147;top:-2216;width:2;height:10" coordorigin="3147,-2216" coordsize="0,10" path="m3147,-2216l3147,-2206e" filled="false" stroked="true" strokeweight=".132pt" strokecolor="#050000">
                <v:path arrowok="t"/>
              </v:shape>
            </v:group>
            <v:group style="position:absolute;left:2254;top:-2097;width:8;height:2" coordorigin="2254,-2097" coordsize="8,2">
              <v:shape style="position:absolute;left:2254;top:-2097;width:8;height:2" coordorigin="2254,-2097" coordsize="8,0" path="m2254,-2097l2262,-2097e" filled="false" stroked="true" strokeweight=".48pt" strokecolor="#050000">
                <v:path arrowok="t"/>
              </v:shape>
            </v:group>
            <v:group style="position:absolute;left:2011;top:-2110;width:2;height:10" coordorigin="2011,-2110" coordsize="2,10">
              <v:shape style="position:absolute;left:2011;top:-2110;width:2;height:10" coordorigin="2011,-2110" coordsize="0,10" path="m2011,-2110l2011,-2100e" filled="false" stroked="true" strokeweight=".133pt" strokecolor="#050000">
                <v:path arrowok="t"/>
              </v:shape>
            </v:group>
            <v:group style="position:absolute;left:2232;top:-2078;width:2;height:10" coordorigin="2232,-2078" coordsize="2,10">
              <v:shape style="position:absolute;left:2232;top:-2078;width:2;height:10" coordorigin="2232,-2078" coordsize="0,10" path="m2232,-2078l2232,-2068e" filled="false" stroked="true" strokeweight=".132pt" strokecolor="#050000">
                <v:path arrowok="t"/>
              </v:shape>
            </v:group>
            <v:group style="position:absolute;left:2024;top:-2112;width:2;height:10" coordorigin="2024,-2112" coordsize="2,10">
              <v:shape style="position:absolute;left:2024;top:-2112;width:2;height:10" coordorigin="2024,-2112" coordsize="0,10" path="m2024,-2112l2024,-2103e" filled="false" stroked="true" strokeweight=".133pt" strokecolor="#050000">
                <v:path arrowok="t"/>
              </v:shape>
            </v:group>
            <v:group style="position:absolute;left:2184;top:-2083;width:2;height:10" coordorigin="2184,-2083" coordsize="2,10">
              <v:shape style="position:absolute;left:2184;top:-2083;width:2;height:10" coordorigin="2184,-2083" coordsize="0,10" path="m2184,-2083l2184,-2073e" filled="false" stroked="true" strokeweight=".133pt" strokecolor="#050000">
                <v:path arrowok="t"/>
              </v:shape>
            </v:group>
            <v:group style="position:absolute;left:2110;top:-2128;width:2;height:10" coordorigin="2110,-2128" coordsize="2,10">
              <v:shape style="position:absolute;left:2110;top:-2128;width:2;height:10" coordorigin="2110,-2128" coordsize="0,10" path="m2110,-2128l2110,-2119e" filled="false" stroked="true" strokeweight=".133pt" strokecolor="#050000">
                <v:path arrowok="t"/>
              </v:shape>
            </v:group>
            <v:group style="position:absolute;left:2232;top:-2078;width:2;height:10" coordorigin="2232,-2078" coordsize="2,10">
              <v:shape style="position:absolute;left:2232;top:-2078;width:2;height:10" coordorigin="2232,-2078" coordsize="0,10" path="m2232,-2078l2232,-2068e" filled="false" stroked="true" strokeweight=".132pt" strokecolor="#050000">
                <v:path arrowok="t"/>
              </v:shape>
            </v:group>
            <v:group style="position:absolute;left:2189;top:-2102;width:2;height:10" coordorigin="2189,-2102" coordsize="2,10">
              <v:shape style="position:absolute;left:2189;top:-2102;width:2;height:10" coordorigin="2189,-2102" coordsize="0,10" path="m2189,-2102l2189,-2092e" filled="false" stroked="true" strokeweight=".133pt" strokecolor="#050000">
                <v:path arrowok="t"/>
              </v:shape>
            </v:group>
            <v:group style="position:absolute;left:2175;top:-2129;width:86;height:6" coordorigin="2175,-2129" coordsize="86,6">
              <v:shape style="position:absolute;left:2175;top:-2129;width:86;height:6" coordorigin="2175,-2129" coordsize="86,6" path="m2260,-2123l2241,-2126,2223,-2126,2204,-2129,2175,-2129e" filled="false" stroked="true" strokeweight=".48pt" strokecolor="#050000">
                <v:path arrowok="t"/>
              </v:shape>
            </v:group>
            <v:group style="position:absolute;left:3935;top:-2203;width:6;height:2" coordorigin="3935,-2203" coordsize="6,2">
              <v:shape style="position:absolute;left:3935;top:-2203;width:6;height:2" coordorigin="3935,-2203" coordsize="6,0" path="m3935,-2203l3940,-2203e" filled="false" stroked="true" strokeweight=".48pt" strokecolor="#050000">
                <v:path arrowok="t"/>
              </v:shape>
            </v:group>
            <v:group style="position:absolute;left:2861;top:-2195;width:6;height:2" coordorigin="2861,-2195" coordsize="6,2">
              <v:shape style="position:absolute;left:2861;top:-2195;width:6;height:2" coordorigin="2861,-2195" coordsize="6,0" path="m2861,-2195l2866,-2195e" filled="false" stroked="true" strokeweight=".48pt" strokecolor="#050000">
                <v:path arrowok="t"/>
              </v:shape>
            </v:group>
            <v:group style="position:absolute;left:3940;top:-2203;width:6;height:3" coordorigin="3940,-2203" coordsize="6,3">
              <v:shape style="position:absolute;left:3940;top:-2203;width:6;height:3" coordorigin="3940,-2203" coordsize="6,3" path="m3940,-2203l3946,-2200e" filled="false" stroked="true" strokeweight=".48pt" strokecolor="#050000">
                <v:path arrowok="t"/>
              </v:shape>
            </v:group>
            <v:group style="position:absolute;left:3329;top:-2387;width:19;height:24" coordorigin="3329,-2387" coordsize="19,24">
              <v:shape style="position:absolute;left:3329;top:-2387;width:19;height:24" coordorigin="3329,-2387" coordsize="19,24" path="m3347,-2387l3342,-2376,3337,-2368,3329,-2363e" filled="false" stroked="true" strokeweight=".48pt" strokecolor="#050000">
                <v:path arrowok="t"/>
              </v:shape>
            </v:group>
            <v:group style="position:absolute;left:3313;top:-2502;width:10;height:2" coordorigin="3313,-2502" coordsize="10,2">
              <v:shape style="position:absolute;left:3313;top:-2502;width:10;height:2" coordorigin="3313,-2502" coordsize="10,0" path="m3313,-2502l3323,-2502e" filled="false" stroked="true" strokeweight=".666pt" strokecolor="#050000">
                <v:path arrowok="t"/>
              </v:shape>
            </v:group>
            <v:group style="position:absolute;left:3316;top:-2445;width:2;height:62" coordorigin="3316,-2445" coordsize="2,62">
              <v:shape style="position:absolute;left:3316;top:-2445;width:2;height:62" coordorigin="3316,-2445" coordsize="0,62" path="m3316,-2445l3316,-2384e" filled="false" stroked="true" strokeweight=".4802pt" strokecolor="#050000">
                <v:path arrowok="t"/>
              </v:shape>
            </v:group>
            <v:group style="position:absolute;left:3345;top:-2448;width:3;height:59" coordorigin="3345,-2448" coordsize="3,59">
              <v:shape style="position:absolute;left:3345;top:-2448;width:3;height:59" coordorigin="3345,-2448" coordsize="3,59" path="m3345,-2389l3347,-2448e" filled="false" stroked="true" strokeweight=".48pt" strokecolor="#050000">
                <v:path arrowok="t"/>
              </v:shape>
            </v:group>
            <v:group style="position:absolute;left:3343;top:-2505;width:10;height:2" coordorigin="3343,-2505" coordsize="10,2">
              <v:shape style="position:absolute;left:3343;top:-2505;width:10;height:2" coordorigin="3343,-2505" coordsize="10,0" path="m3343,-2505l3352,-2505e" filled="false" stroked="true" strokeweight=".664pt" strokecolor="#050000">
                <v:path arrowok="t"/>
              </v:shape>
            </v:group>
            <v:group style="position:absolute;left:3347;top:-2448;width:2;height:62" coordorigin="3347,-2448" coordsize="2,62">
              <v:shape style="position:absolute;left:3347;top:-2448;width:2;height:62" coordorigin="3347,-2448" coordsize="0,62" path="m3347,-2448l3347,-2387e" filled="false" stroked="true" strokeweight=".480296pt" strokecolor="#050000">
                <v:path arrowok="t"/>
              </v:shape>
            </v:group>
            <v:group style="position:absolute;left:3347;top:-2509;width:3;height:14" coordorigin="3347,-2509" coordsize="3,14">
              <v:shape style="position:absolute;left:3347;top:-2509;width:3;height:14" coordorigin="3347,-2509" coordsize="3,14" path="m3347,-2496l3350,-2509e" filled="false" stroked="true" strokeweight=".48pt" strokecolor="#050000">
                <v:path arrowok="t"/>
              </v:shape>
            </v:group>
            <v:group style="position:absolute;left:3451;top:-2387;width:19;height:24" coordorigin="3451,-2387" coordsize="19,24">
              <v:shape style="position:absolute;left:3451;top:-2387;width:19;height:24" coordorigin="3451,-2387" coordsize="19,24" path="m3470,-2387l3464,-2376,3459,-2368,3451,-2363e" filled="false" stroked="true" strokeweight=".48pt" strokecolor="#050000">
                <v:path arrowok="t"/>
              </v:shape>
            </v:group>
            <v:group style="position:absolute;left:3417;top:-2442;width:2;height:59" coordorigin="3417,-2442" coordsize="2,59">
              <v:shape style="position:absolute;left:3417;top:-2442;width:2;height:59" coordorigin="3417,-2442" coordsize="0,59" path="m3417,-2384l3417,-2442e" filled="false" stroked="true" strokeweight=".48pt" strokecolor="#050000">
                <v:path arrowok="t"/>
              </v:shape>
            </v:group>
            <v:group style="position:absolute;left:3349;top:-2394;width:2;height:10" coordorigin="3349,-2394" coordsize="2,10">
              <v:shape style="position:absolute;left:3349;top:-2394;width:2;height:10" coordorigin="3349,-2394" coordsize="0,10" path="m3349,-2394l3349,-2384e" filled="false" stroked="true" strokeweight=".134pt" strokecolor="#050000">
                <v:path arrowok="t"/>
              </v:shape>
            </v:group>
            <v:group style="position:absolute;left:3471;top:-2397;width:2;height:10" coordorigin="3471,-2397" coordsize="2,10">
              <v:shape style="position:absolute;left:3471;top:-2397;width:2;height:10" coordorigin="3471,-2397" coordsize="0,10" path="m3471,-2397l3471,-2387e" filled="false" stroked="true" strokeweight=".133pt" strokecolor="#050000">
                <v:path arrowok="t"/>
              </v:shape>
            </v:group>
            <v:group style="position:absolute;left:3347;top:-2450;width:3;height:62" coordorigin="3347,-2450" coordsize="3,62">
              <v:shape style="position:absolute;left:3347;top:-2450;width:3;height:62" coordorigin="3347,-2450" coordsize="3,62" path="m3350,-2450l3350,-2445,3347,-2389e" filled="false" stroked="true" strokeweight=".48pt" strokecolor="#050000">
                <v:path arrowok="t"/>
              </v:shape>
            </v:group>
            <v:group style="position:absolute;left:3470;top:-2450;width:3;height:59" coordorigin="3470,-2450" coordsize="3,59">
              <v:shape style="position:absolute;left:3470;top:-2450;width:3;height:59" coordorigin="3470,-2450" coordsize="3,59" path="m3472,-2450l3472,-2445,3470,-2392e" filled="false" stroked="true" strokeweight=".48pt" strokecolor="#050000">
                <v:path arrowok="t"/>
              </v:shape>
            </v:group>
            <v:group style="position:absolute;left:3345;top:-2457;width:10;height:2" coordorigin="3345,-2457" coordsize="10,2">
              <v:shape style="position:absolute;left:3345;top:-2457;width:10;height:2" coordorigin="3345,-2457" coordsize="10,0" path="m3345,-2457l3355,-2457e" filled="false" stroked="true" strokeweight=".666pt" strokecolor="#050000">
                <v:path arrowok="t"/>
              </v:shape>
            </v:group>
            <v:group style="position:absolute;left:3468;top:-2457;width:10;height:2" coordorigin="3468,-2457" coordsize="10,2">
              <v:shape style="position:absolute;left:3468;top:-2457;width:10;height:2" coordorigin="3468,-2457" coordsize="10,0" path="m3468,-2457l3477,-2457e" filled="false" stroked="true" strokeweight=".666pt" strokecolor="#050000">
                <v:path arrowok="t"/>
              </v:shape>
            </v:group>
            <v:group style="position:absolute;left:3345;top:-2468;width:10;height:2" coordorigin="3345,-2468" coordsize="10,2">
              <v:shape style="position:absolute;left:3345;top:-2468;width:10;height:2" coordorigin="3345,-2468" coordsize="10,0" path="m3345,-2468l3355,-2468e" filled="false" stroked="true" strokeweight=".398pt" strokecolor="#050000">
                <v:path arrowok="t"/>
              </v:shape>
            </v:group>
            <v:group style="position:absolute;left:3472;top:-2559;width:6;height:96" coordorigin="3472,-2559" coordsize="6,96">
              <v:shape style="position:absolute;left:3472;top:-2559;width:6;height:96" coordorigin="3472,-2559" coordsize="6,96" path="m3478,-2559l3472,-2472,3472,-2464e" filled="false" stroked="true" strokeweight=".48pt" strokecolor="#050000">
                <v:path arrowok="t"/>
              </v:shape>
            </v:group>
            <v:group style="position:absolute;left:3353;top:-2595;width:10;height:2" coordorigin="3353,-2595" coordsize="10,2">
              <v:shape style="position:absolute;left:3353;top:-2595;width:10;height:2" coordorigin="3353,-2595" coordsize="10,0" path="m3353,-2595l3363,-2595e" filled="false" stroked="true" strokeweight=".134pt" strokecolor="#050000">
                <v:path arrowok="t"/>
              </v:shape>
            </v:group>
            <v:group style="position:absolute;left:3350;top:-2594;width:8;height:123" coordorigin="3350,-2594" coordsize="8,123">
              <v:shape style="position:absolute;left:3350;top:-2594;width:8;height:123" coordorigin="3350,-2594" coordsize="8,123" path="m3358,-2594l3355,-2557,3353,-2512,3350,-2472e" filled="false" stroked="true" strokeweight=".48pt" strokecolor="#050000">
                <v:path arrowok="t"/>
              </v:shape>
            </v:group>
            <v:group style="position:absolute;left:3478;top:-2594;width:3;height:35" coordorigin="3478,-2594" coordsize="3,35">
              <v:shape style="position:absolute;left:3478;top:-2594;width:3;height:35" coordorigin="3478,-2594" coordsize="3,35" path="m3480,-2594l3478,-2559e" filled="false" stroked="true" strokeweight=".48pt" strokecolor="#050000">
                <v:path arrowok="t"/>
              </v:shape>
            </v:group>
            <v:group style="position:absolute;left:3465;top:-2389;width:10;height:2" coordorigin="3465,-2389" coordsize="10,2">
              <v:shape style="position:absolute;left:3465;top:-2389;width:10;height:2" coordorigin="3465,-2389" coordsize="10,0" path="m3465,-2389l3475,-2389e" filled="false" stroked="true" strokeweight=".266pt" strokecolor="#050000">
                <v:path arrowok="t"/>
              </v:shape>
            </v:group>
            <v:group style="position:absolute;left:3325;top:-2413;width:2;height:10" coordorigin="3325,-2413" coordsize="2,10">
              <v:shape style="position:absolute;left:3325;top:-2413;width:2;height:10" coordorigin="3325,-2413" coordsize="0,10" path="m3325,-2413l3325,-2403e" filled="false" stroked="true" strokeweight=".133pt" strokecolor="#050000">
                <v:path arrowok="t"/>
              </v:shape>
            </v:group>
            <v:group style="position:absolute;left:3476;top:-2595;width:10;height:2" coordorigin="3476,-2595" coordsize="10,2">
              <v:shape style="position:absolute;left:3476;top:-2595;width:10;height:2" coordorigin="3476,-2595" coordsize="10,0" path="m3476,-2595l3485,-2595e" filled="false" stroked="true" strokeweight=".133pt" strokecolor="#050000">
                <v:path arrowok="t"/>
              </v:shape>
            </v:group>
            <v:group style="position:absolute;left:3346;top:-2394;width:2;height:10" coordorigin="3346,-2394" coordsize="2,10">
              <v:shape style="position:absolute;left:3346;top:-2394;width:2;height:10" coordorigin="3346,-2394" coordsize="0,10" path="m3346,-2394l3346,-2384e" filled="false" stroked="true" strokeweight=".133pt" strokecolor="#050000">
                <v:path arrowok="t"/>
              </v:shape>
            </v:group>
            <v:group style="position:absolute;left:3343;top:-2497;width:10;height:2" coordorigin="3343,-2497" coordsize="10,2">
              <v:shape style="position:absolute;left:3343;top:-2497;width:10;height:2" coordorigin="3343,-2497" coordsize="10,0" path="m3343,-2497l3352,-2497e" filled="false" stroked="true" strokeweight=".134pt" strokecolor="#050000">
                <v:path arrowok="t"/>
              </v:shape>
            </v:group>
            <v:group style="position:absolute;left:3347;top:-2504;width:3;height:3" coordorigin="3347,-2504" coordsize="3,3">
              <v:shape style="position:absolute;left:3347;top:-2504;width:3;height:3" coordorigin="3347,-2504" coordsize="3,3" path="m3347,-2504l3350,-2501e" filled="false" stroked="true" strokeweight=".48pt" strokecolor="#050000">
                <v:path arrowok="t"/>
              </v:shape>
            </v:group>
            <v:group style="position:absolute;left:3347;top:-2512;width:3;height:3" coordorigin="3347,-2512" coordsize="3,3">
              <v:shape style="position:absolute;left:3347;top:-2512;width:3;height:3" coordorigin="3347,-2512" coordsize="3,3" path="m3347,-2512l3350,-2509e" filled="false" stroked="true" strokeweight=".48pt" strokecolor="#050000">
                <v:path arrowok="t"/>
              </v:shape>
            </v:group>
            <v:group style="position:absolute;left:3319;top:-2422;width:10;height:2" coordorigin="3319,-2422" coordsize="10,2">
              <v:shape style="position:absolute;left:3319;top:-2422;width:10;height:2" coordorigin="3319,-2422" coordsize="10,0" path="m3319,-2422l3328,-2422e" filled="false" stroked="true" strokeweight=".134pt" strokecolor="#050000">
                <v:path arrowok="t"/>
              </v:shape>
            </v:group>
            <v:group style="position:absolute;left:3947;top:-2205;width:2;height:10" coordorigin="3947,-2205" coordsize="2,10">
              <v:shape style="position:absolute;left:3947;top:-2205;width:2;height:10" coordorigin="3947,-2205" coordsize="0,10" path="m3947,-2205l3947,-2196e" filled="false" stroked="true" strokeweight=".132pt" strokecolor="#050000">
                <v:path arrowok="t"/>
              </v:shape>
            </v:group>
            <v:group style="position:absolute;left:4491;top:-2317;width:6;height:3" coordorigin="4491,-2317" coordsize="6,3">
              <v:shape style="position:absolute;left:4491;top:-2317;width:6;height:3" coordorigin="4491,-2317" coordsize="6,3" path="m4496,-2315l4491,-2317e" filled="false" stroked="true" strokeweight=".48pt" strokecolor="#050000">
                <v:path arrowok="t"/>
              </v:shape>
            </v:group>
            <v:group style="position:absolute;left:4547;top:-2219;width:8;height:11" coordorigin="4547,-2219" coordsize="8,11">
              <v:shape style="position:absolute;left:4547;top:-2219;width:8;height:11" coordorigin="4547,-2219" coordsize="8,11" path="m4555,-2208l4547,-2219e" filled="false" stroked="true" strokeweight=".48pt" strokecolor="#050000">
                <v:path arrowok="t"/>
              </v:shape>
            </v:group>
            <v:group style="position:absolute;left:4552;top:-2219;width:11;height:11" coordorigin="4552,-2219" coordsize="11,11">
              <v:shape style="position:absolute;left:4552;top:-2219;width:11;height:11" coordorigin="4552,-2219" coordsize="11,11" path="m4563,-2208l4552,-2219e" filled="false" stroked="true" strokeweight=".48pt" strokecolor="#050000">
                <v:path arrowok="t"/>
              </v:shape>
            </v:group>
            <v:group style="position:absolute;left:4571;top:-2219;width:11;height:11" coordorigin="4571,-2219" coordsize="11,11">
              <v:shape style="position:absolute;left:4571;top:-2219;width:11;height:11" coordorigin="4571,-2219" coordsize="11,11" path="m4581,-2208l4571,-2219e" filled="false" stroked="true" strokeweight=".48pt" strokecolor="#050000">
                <v:path arrowok="t"/>
              </v:shape>
            </v:group>
            <v:group style="position:absolute;left:4581;top:-2230;width:8;height:14" coordorigin="4581,-2230" coordsize="8,14">
              <v:shape style="position:absolute;left:4581;top:-2230;width:8;height:14" coordorigin="4581,-2230" coordsize="8,14" path="m4589,-2216l4581,-2230e" filled="false" stroked="true" strokeweight=".48pt" strokecolor="#050000">
                <v:path arrowok="t"/>
              </v:shape>
            </v:group>
            <v:group style="position:absolute;left:3815;top:-2365;width:6;height:2" coordorigin="3815,-2365" coordsize="6,2">
              <v:shape style="position:absolute;left:3815;top:-2365;width:6;height:2" coordorigin="3815,-2365" coordsize="6,0" path="m3821,-2365l3815,-2365e" filled="false" stroked="true" strokeweight=".48pt" strokecolor="#050000">
                <v:path arrowok="t"/>
              </v:shape>
            </v:group>
            <v:group style="position:absolute;left:3573;top:-2387;width:19;height:22" coordorigin="3573,-2387" coordsize="19,22">
              <v:shape style="position:absolute;left:3573;top:-2387;width:19;height:22" coordorigin="3573,-2387" coordsize="19,22" path="m3592,-2387l3589,-2379,3581,-2371,3573,-2365e" filled="false" stroked="true" strokeweight=".48pt" strokecolor="#050000">
                <v:path arrowok="t"/>
              </v:shape>
            </v:group>
            <v:group style="position:absolute;left:3587;top:-2389;width:10;height:2" coordorigin="3587,-2389" coordsize="10,2">
              <v:shape style="position:absolute;left:3587;top:-2389;width:10;height:2" coordorigin="3587,-2389" coordsize="10,0" path="m3587,-2389l3597,-2389e" filled="false" stroked="true" strokeweight=".266pt" strokecolor="#050000">
                <v:path arrowok="t"/>
              </v:shape>
            </v:group>
            <v:group style="position:absolute;left:3592;top:-2450;width:3;height:59" coordorigin="3592,-2450" coordsize="3,59">
              <v:shape style="position:absolute;left:3592;top:-2450;width:3;height:59" coordorigin="3592,-2450" coordsize="3,59" path="m3595,-2450l3595,-2445,3592,-2392e" filled="false" stroked="true" strokeweight=".48pt" strokecolor="#050000">
                <v:path arrowok="t"/>
              </v:shape>
            </v:group>
            <v:group style="position:absolute;left:3590;top:-2457;width:10;height:2" coordorigin="3590,-2457" coordsize="10,2">
              <v:shape style="position:absolute;left:3590;top:-2457;width:10;height:2" coordorigin="3590,-2457" coordsize="10,0" path="m3590,-2457l3600,-2457e" filled="false" stroked="true" strokeweight=".666pt" strokecolor="#050000">
                <v:path arrowok="t"/>
              </v:shape>
            </v:group>
            <v:group style="position:absolute;left:3590;top:-2469;width:10;height:2" coordorigin="3590,-2469" coordsize="10,2">
              <v:shape style="position:absolute;left:3590;top:-2469;width:10;height:2" coordorigin="3590,-2469" coordsize="10,0" path="m3590,-2469l3600,-2469e" filled="false" stroked="true" strokeweight=".531pt" strokecolor="#050000">
                <v:path arrowok="t"/>
              </v:shape>
            </v:group>
            <v:group style="position:absolute;left:3598;top:-2597;width:10;height:2" coordorigin="3598,-2597" coordsize="10,2">
              <v:shape style="position:absolute;left:3598;top:-2597;width:10;height:2" coordorigin="3598,-2597" coordsize="10,0" path="m3598,-2597l3608,-2597e" filled="false" stroked="true" strokeweight=".266pt" strokecolor="#050000">
                <v:path arrowok="t"/>
              </v:shape>
            </v:group>
            <v:group style="position:absolute;left:3595;top:-2594;width:8;height:120" coordorigin="3595,-2594" coordsize="8,120">
              <v:shape style="position:absolute;left:3595;top:-2594;width:8;height:120" coordorigin="3595,-2594" coordsize="8,120" path="m3603,-2594l3600,-2557,3597,-2512,3595,-2474e" filled="false" stroked="true" strokeweight=".48pt" strokecolor="#050000">
                <v:path arrowok="t"/>
              </v:shape>
            </v:group>
            <v:group style="position:absolute;left:3566;top:-2365;width:8;height:3" coordorigin="3566,-2365" coordsize="8,3">
              <v:shape style="position:absolute;left:3566;top:-2365;width:8;height:3" coordorigin="3566,-2365" coordsize="8,3" path="m3573,-2365l3566,-2363e" filled="false" stroked="true" strokeweight=".48pt" strokecolor="#050000">
                <v:path arrowok="t"/>
              </v:shape>
            </v:group>
            <v:group style="position:absolute;left:3201;top:-2363;width:6;height:3" coordorigin="3201,-2363" coordsize="6,3">
              <v:shape style="position:absolute;left:3201;top:-2363;width:6;height:3" coordorigin="3201,-2363" coordsize="6,3" path="m3206,-2363l3201,-2360e" filled="false" stroked="true" strokeweight=".48pt" strokecolor="#050000">
                <v:path arrowok="t"/>
              </v:shape>
            </v:group>
            <v:group style="position:absolute;left:3443;top:-2363;width:8;height:2" coordorigin="3443,-2363" coordsize="8,2">
              <v:shape style="position:absolute;left:3443;top:-2363;width:8;height:2" coordorigin="3443,-2363" coordsize="8,0" path="m3451,-2363l3443,-2363e" filled="false" stroked="true" strokeweight=".48pt" strokecolor="#050000">
                <v:path arrowok="t"/>
              </v:shape>
            </v:group>
            <v:group style="position:absolute;left:3696;top:-2389;width:19;height:24" coordorigin="3696,-2389" coordsize="19,24">
              <v:shape style="position:absolute;left:3696;top:-2389;width:19;height:24" coordorigin="3696,-2389" coordsize="19,24" path="m3714,-2389l3712,-2379,3706,-2371,3696,-2365e" filled="false" stroked="true" strokeweight=".48pt" strokecolor="#050000">
                <v:path arrowok="t"/>
              </v:shape>
            </v:group>
            <v:group style="position:absolute;left:3714;top:-2453;width:3;height:62" coordorigin="3714,-2453" coordsize="3,62">
              <v:shape style="position:absolute;left:3714;top:-2453;width:3;height:62" coordorigin="3714,-2453" coordsize="3,62" path="m3717,-2453l3717,-2445,3714,-2392e" filled="false" stroked="true" strokeweight=".48pt" strokecolor="#050000">
                <v:path arrowok="t"/>
              </v:shape>
            </v:group>
            <v:group style="position:absolute;left:3717;top:-2466;width:3;height:14" coordorigin="3717,-2466" coordsize="3,14">
              <v:shape style="position:absolute;left:3717;top:-2466;width:3;height:14" coordorigin="3717,-2466" coordsize="3,14" path="m3720,-2466l3717,-2453e" filled="false" stroked="true" strokeweight=".48pt" strokecolor="#050000">
                <v:path arrowok="t"/>
              </v:shape>
            </v:group>
            <v:group style="position:absolute;left:3720;top:-2597;width:6;height:131" coordorigin="3720,-2597" coordsize="6,131">
              <v:shape style="position:absolute;left:3720;top:-2597;width:6;height:131" coordorigin="3720,-2597" coordsize="6,131" path="m3725,-2597l3722,-2551,3720,-2509,3720,-2466e" filled="false" stroked="true" strokeweight=".48pt" strokecolor="#050000">
                <v:path arrowok="t"/>
              </v:shape>
            </v:group>
            <v:group style="position:absolute;left:3710;top:-2391;width:10;height:2" coordorigin="3710,-2391" coordsize="10,2">
              <v:shape style="position:absolute;left:3710;top:-2391;width:10;height:2" coordorigin="3710,-2391" coordsize="10,0" path="m3710,-2391l3719,-2391e" filled="false" stroked="true" strokeweight=".133pt" strokecolor="#050000">
                <v:path arrowok="t"/>
              </v:shape>
            </v:group>
            <v:group style="position:absolute;left:3720;top:-2598;width:10;height:2" coordorigin="3720,-2598" coordsize="10,2">
              <v:shape style="position:absolute;left:3720;top:-2598;width:10;height:2" coordorigin="3720,-2598" coordsize="10,0" path="m3720,-2598l3730,-2598e" filled="false" stroked="true" strokeweight=".133pt" strokecolor="#050000">
                <v:path arrowok="t"/>
              </v:shape>
            </v:group>
            <v:group style="position:absolute;left:3690;top:-2365;width:6;height:3" coordorigin="3690,-2365" coordsize="6,3">
              <v:shape style="position:absolute;left:3690;top:-2365;width:6;height:3" coordorigin="3690,-2365" coordsize="6,3" path="m3696,-2365l3690,-2363e" filled="false" stroked="true" strokeweight=".48pt" strokecolor="#050000">
                <v:path arrowok="t"/>
              </v:shape>
            </v:group>
            <v:group style="position:absolute;left:3946;top:-2389;width:19;height:22" coordorigin="3946,-2389" coordsize="19,22">
              <v:shape style="position:absolute;left:3946;top:-2389;width:19;height:22" coordorigin="3946,-2389" coordsize="19,22" path="m3964,-2389l3959,-2381,3954,-2373,3946,-2368e" filled="false" stroked="true" strokeweight=".48pt" strokecolor="#050000">
                <v:path arrowok="t"/>
              </v:shape>
            </v:group>
            <v:group style="position:absolute;left:3964;top:-2453;width:3;height:59" coordorigin="3964,-2453" coordsize="3,59">
              <v:shape style="position:absolute;left:3964;top:-2453;width:3;height:59" coordorigin="3964,-2453" coordsize="3,59" path="m3967,-2453l3967,-2448,3964,-2395e" filled="false" stroked="true" strokeweight=".48pt" strokecolor="#050000">
                <v:path arrowok="t"/>
              </v:shape>
            </v:group>
            <v:group style="position:absolute;left:3962;top:-2461;width:10;height:2" coordorigin="3962,-2461" coordsize="10,2">
              <v:shape style="position:absolute;left:3962;top:-2461;width:10;height:2" coordorigin="3962,-2461" coordsize="10,0" path="m3962,-2461l3972,-2461e" filled="false" stroked="true" strokeweight=".798pt" strokecolor="#050000">
                <v:path arrowok="t"/>
              </v:shape>
            </v:group>
            <v:group style="position:absolute;left:3967;top:-2597;width:8;height:120" coordorigin="3967,-2597" coordsize="8,120">
              <v:shape style="position:absolute;left:3967;top:-2597;width:8;height:120" coordorigin="3967,-2597" coordsize="8,120" path="m3975,-2597l3972,-2557,3970,-2512,3967,-2477e" filled="false" stroked="true" strokeweight=".48pt" strokecolor="#050000">
                <v:path arrowok="t"/>
              </v:shape>
            </v:group>
            <v:group style="position:absolute;left:3962;top:-2473;width:10;height:2" coordorigin="3962,-2473" coordsize="10,2">
              <v:shape style="position:absolute;left:3962;top:-2473;width:10;height:2" coordorigin="3962,-2473" coordsize="10,0" path="m3962,-2473l3972,-2473e" filled="false" stroked="true" strokeweight=".398pt" strokecolor="#050000">
                <v:path arrowok="t"/>
              </v:shape>
            </v:group>
            <v:group style="position:absolute;left:3970;top:-2599;width:10;height:2" coordorigin="3970,-2599" coordsize="10,2">
              <v:shape style="position:absolute;left:3970;top:-2599;width:10;height:2" coordorigin="3970,-2599" coordsize="10,0" path="m3970,-2599l3980,-2599e" filled="false" stroked="true" strokeweight=".264pt" strokecolor="#050000">
                <v:path arrowok="t"/>
              </v:shape>
            </v:group>
            <v:group style="position:absolute;left:3938;top:-2368;width:8;height:3" coordorigin="3938,-2368" coordsize="8,3">
              <v:shape style="position:absolute;left:3938;top:-2368;width:8;height:3" coordorigin="3938,-2368" coordsize="8,3" path="m3946,-2368l3938,-2365e" filled="false" stroked="true" strokeweight=".48pt" strokecolor="#050000">
                <v:path arrowok="t"/>
              </v:shape>
            </v:group>
            <v:group style="position:absolute;left:3321;top:-2363;width:8;height:3" coordorigin="3321,-2363" coordsize="8,3">
              <v:shape style="position:absolute;left:3321;top:-2363;width:8;height:3" coordorigin="3321,-2363" coordsize="8,3" path="m3329,-2363l3321,-2360e" filled="false" stroked="true" strokeweight=".48pt" strokecolor="#050000">
                <v:path arrowok="t"/>
              </v:shape>
            </v:group>
            <v:group style="position:absolute;left:4071;top:-2392;width:19;height:24" coordorigin="4071,-2392" coordsize="19,24">
              <v:shape style="position:absolute;left:4071;top:-2392;width:19;height:24" coordorigin="4071,-2392" coordsize="19,24" path="m4089,-2392l4084,-2381,4079,-2373,4071,-2368e" filled="false" stroked="true" strokeweight=".48pt" strokecolor="#050000">
                <v:path arrowok="t"/>
              </v:shape>
            </v:group>
            <v:group style="position:absolute;left:4087;top:-2462;width:10;height:2" coordorigin="4087,-2462" coordsize="10,2">
              <v:shape style="position:absolute;left:4087;top:-2462;width:10;height:2" coordorigin="4087,-2462" coordsize="10,0" path="m4087,-2462l4097,-2462e" filled="false" stroked="true" strokeweight=".665pt" strokecolor="#050000">
                <v:path arrowok="t"/>
              </v:shape>
            </v:group>
            <v:group style="position:absolute;left:4087;top:-2473;width:10;height:2" coordorigin="4087,-2473" coordsize="10,2">
              <v:shape style="position:absolute;left:4087;top:-2473;width:10;height:2" coordorigin="4087,-2473" coordsize="10,0" path="m4087,-2473l4097,-2473e" filled="false" stroked="true" strokeweight=".398pt" strokecolor="#050000">
                <v:path arrowok="t"/>
              </v:shape>
            </v:group>
            <v:group style="position:absolute;left:4092;top:-2599;width:8;height:123" coordorigin="4092,-2599" coordsize="8,123">
              <v:shape style="position:absolute;left:4092;top:-2599;width:8;height:123" coordorigin="4092,-2599" coordsize="8,123" path="m4100,-2599l4097,-2565,4095,-2520,4092,-2477e" filled="false" stroked="true" strokeweight=".48pt" strokecolor="#050000">
                <v:path arrowok="t"/>
              </v:shape>
            </v:group>
            <v:group style="position:absolute;left:4085;top:-2395;width:10;height:2" coordorigin="4085,-2395" coordsize="10,2">
              <v:shape style="position:absolute;left:4085;top:-2395;width:10;height:2" coordorigin="4085,-2395" coordsize="10,0" path="m4085,-2395l4094,-2395e" filled="false" stroked="true" strokeweight=".266pt" strokecolor="#050000">
                <v:path arrowok="t"/>
              </v:shape>
            </v:group>
            <v:group style="position:absolute;left:4095;top:-2601;width:10;height:2" coordorigin="4095,-2601" coordsize="10,2">
              <v:shape style="position:absolute;left:4095;top:-2601;width:10;height:2" coordorigin="4095,-2601" coordsize="10,0" path="m4095,-2601l4105,-2601e" filled="false" stroked="true" strokeweight=".132pt" strokecolor="#050000">
                <v:path arrowok="t"/>
              </v:shape>
            </v:group>
            <v:group style="position:absolute;left:4091;top:-2402;width:2;height:10" coordorigin="4091,-2402" coordsize="2,10">
              <v:shape style="position:absolute;left:4091;top:-2402;width:2;height:10" coordorigin="4091,-2402" coordsize="0,10" path="m4091,-2402l4091,-2392e" filled="false" stroked="true" strokeweight=".133pt" strokecolor="#050000">
                <v:path arrowok="t"/>
              </v:shape>
            </v:group>
            <v:group style="position:absolute;left:4089;top:-2456;width:3;height:59" coordorigin="4089,-2456" coordsize="3,59">
              <v:shape style="position:absolute;left:4089;top:-2456;width:3;height:59" coordorigin="4089,-2456" coordsize="3,59" path="m4092,-2456l4089,-2448,4089,-2397e" filled="false" stroked="true" strokeweight=".48pt" strokecolor="#050000">
                <v:path arrowok="t"/>
              </v:shape>
            </v:group>
            <v:group style="position:absolute;left:4063;top:-2368;width:8;height:2" coordorigin="4063,-2368" coordsize="8,2">
              <v:shape style="position:absolute;left:4063;top:-2368;width:8;height:2" coordorigin="4063,-2368" coordsize="8,0" path="m4071,-2368l4063,-2368e" filled="false" stroked="true" strokeweight=".48pt" strokecolor="#050000">
                <v:path arrowok="t"/>
              </v:shape>
            </v:group>
            <v:group style="position:absolute;left:2163;top:-2094;width:2;height:10" coordorigin="2163,-2094" coordsize="2,10">
              <v:shape style="position:absolute;left:2163;top:-2094;width:2;height:10" coordorigin="2163,-2094" coordsize="0,10" path="m2163,-2094l2163,-2084e" filled="false" stroked="true" strokeweight=".133pt" strokecolor="#050000">
                <v:path arrowok="t"/>
              </v:shape>
            </v:group>
            <v:group style="position:absolute;left:2250;top:-2104;width:2;height:10" coordorigin="2250,-2104" coordsize="2,10">
              <v:shape style="position:absolute;left:2250;top:-2104;width:2;height:10" coordorigin="2250,-2104" coordsize="0,10" path="m2250,-2104l2250,-2095e" filled="false" stroked="true" strokeweight=".133pt" strokecolor="#050000">
                <v:path arrowok="t"/>
              </v:shape>
            </v:group>
            <v:group style="position:absolute;left:2181;top:-2096;width:2;height:10" coordorigin="2181,-2096" coordsize="2,10">
              <v:shape style="position:absolute;left:2181;top:-2096;width:2;height:10" coordorigin="2181,-2096" coordsize="0,10" path="m2181,-2096l2181,-2087e" filled="false" stroked="true" strokeweight=".133pt" strokecolor="#050000">
                <v:path arrowok="t"/>
              </v:shape>
            </v:group>
            <v:group style="position:absolute;left:2163;top:-2094;width:2;height:10" coordorigin="2163,-2094" coordsize="2,10">
              <v:shape style="position:absolute;left:2163;top:-2094;width:2;height:10" coordorigin="2163,-2094" coordsize="0,10" path="m2163,-2094l2163,-2084e" filled="false" stroked="true" strokeweight=".133pt" strokecolor="#050000">
                <v:path arrowok="t"/>
              </v:shape>
            </v:group>
            <v:group style="position:absolute;left:2197;top:-2099;width:2;height:10" coordorigin="2197,-2099" coordsize="2,10">
              <v:shape style="position:absolute;left:2197;top:-2099;width:2;height:10" coordorigin="2197,-2099" coordsize="0,10" path="m2197,-2099l2197,-2089e" filled="false" stroked="true" strokeweight=".133pt" strokecolor="#050000">
                <v:path arrowok="t"/>
              </v:shape>
            </v:group>
            <v:group style="position:absolute;left:2381;top:-2282;width:2;height:10" coordorigin="2381,-2282" coordsize="2,10">
              <v:shape style="position:absolute;left:2381;top:-2282;width:2;height:10" coordorigin="2381,-2282" coordsize="0,10" path="m2381,-2282l2381,-2273e" filled="false" stroked="true" strokeweight=".133pt" strokecolor="#050000">
                <v:path arrowok="t"/>
              </v:shape>
            </v:group>
            <v:group style="position:absolute;left:2298;top:-2038;width:2;height:10" coordorigin="2298,-2038" coordsize="2,10">
              <v:shape style="position:absolute;left:2298;top:-2038;width:2;height:10" coordorigin="2298,-2038" coordsize="0,10" path="m2298,-2038l2298,-2028e" filled="false" stroked="true" strokeweight=".133pt" strokecolor="#050000">
                <v:path arrowok="t"/>
              </v:shape>
            </v:group>
            <v:group style="position:absolute;left:2301;top:-2043;width:2;height:10" coordorigin="2301,-2043" coordsize="2,10">
              <v:shape style="position:absolute;left:2301;top:-2043;width:2;height:10" coordorigin="2301,-2043" coordsize="0,10" path="m2301,-2043l2301,-2033e" filled="false" stroked="true" strokeweight=".133pt" strokecolor="#050000">
                <v:path arrowok="t"/>
              </v:shape>
            </v:group>
            <v:group style="position:absolute;left:2221;top:-2046;width:2;height:10" coordorigin="2221,-2046" coordsize="2,10">
              <v:shape style="position:absolute;left:2221;top:-2046;width:2;height:10" coordorigin="2221,-2046" coordsize="0,10" path="m2221,-2046l2221,-2036e" filled="false" stroked="true" strokeweight=".133pt" strokecolor="#050000">
                <v:path arrowok="t"/>
              </v:shape>
            </v:group>
            <v:group style="position:absolute;left:2241;top:-2067;width:30;height:6" coordorigin="2241,-2067" coordsize="30,6">
              <v:shape style="position:absolute;left:2241;top:-2067;width:30;height:6" coordorigin="2241,-2067" coordsize="30,6" path="m2241,-2062l2270,-2067e" filled="false" stroked="true" strokeweight=".48pt" strokecolor="#050000">
                <v:path arrowok="t"/>
              </v:shape>
            </v:group>
            <v:group style="position:absolute;left:2393;top:-2105;width:16;height:3" coordorigin="2393,-2105" coordsize="16,3">
              <v:shape style="position:absolute;left:2393;top:-2105;width:16;height:3" coordorigin="2393,-2105" coordsize="16,3" path="m2409,-2105l2393,-2102e" filled="false" stroked="true" strokeweight=".48pt" strokecolor="#050000">
                <v:path arrowok="t"/>
              </v:shape>
            </v:group>
            <v:group style="position:absolute;left:2212;top:-2073;width:19;height:3" coordorigin="2212,-2073" coordsize="19,3">
              <v:shape style="position:absolute;left:2212;top:-2073;width:19;height:3" coordorigin="2212,-2073" coordsize="19,3" path="m2231,-2073l2212,-2070e" filled="false" stroked="true" strokeweight=".48pt" strokecolor="#050000">
                <v:path arrowok="t"/>
              </v:shape>
            </v:group>
            <v:group style="position:absolute;left:2390;top:-2105;width:16;height:3" coordorigin="2390,-2105" coordsize="16,3">
              <v:shape style="position:absolute;left:2390;top:-2105;width:16;height:3" coordorigin="2390,-2105" coordsize="16,3" path="m2406,-2105l2390,-2102e" filled="false" stroked="true" strokeweight=".48pt" strokecolor="#050000">
                <v:path arrowok="t"/>
              </v:shape>
            </v:group>
            <v:group style="position:absolute;left:2729;top:-2173;width:2;height:10" coordorigin="2729,-2173" coordsize="2,10">
              <v:shape style="position:absolute;left:2729;top:-2173;width:2;height:10" coordorigin="2729,-2173" coordsize="0,10" path="m2729,-2173l2729,-2164e" filled="false" stroked="true" strokeweight=".133pt" strokecolor="#050000">
                <v:path arrowok="t"/>
              </v:shape>
            </v:group>
            <v:group style="position:absolute;left:2340;top:-2102;width:24;height:3" coordorigin="2340,-2102" coordsize="24,3">
              <v:shape style="position:absolute;left:2340;top:-2102;width:24;height:3" coordorigin="2340,-2102" coordsize="24,3" path="m2363,-2102l2340,-2099e" filled="false" stroked="true" strokeweight=".48pt" strokecolor="#050000">
                <v:path arrowok="t"/>
              </v:shape>
            </v:group>
            <v:group style="position:absolute;left:2159;top:-2078;width:24;height:3" coordorigin="2159,-2078" coordsize="24,3">
              <v:shape style="position:absolute;left:2159;top:-2078;width:24;height:3" coordorigin="2159,-2078" coordsize="24,3" path="m2159,-2075l2183,-2078e" filled="false" stroked="true" strokeweight=".48pt" strokecolor="#050000">
                <v:path arrowok="t"/>
              </v:shape>
            </v:group>
            <v:group style="position:absolute;left:2329;top:-2110;width:27;height:3" coordorigin="2329,-2110" coordsize="27,3">
              <v:shape style="position:absolute;left:2329;top:-2110;width:27;height:3" coordorigin="2329,-2110" coordsize="27,3" path="m2329,-2107l2355,-2110e" filled="false" stroked="true" strokeweight=".48pt" strokecolor="#050000">
                <v:path arrowok="t"/>
              </v:shape>
            </v:group>
            <v:group style="position:absolute;left:2748;top:-2197;width:2;height:10" coordorigin="2748,-2197" coordsize="2,10">
              <v:shape style="position:absolute;left:2748;top:-2197;width:2;height:10" coordorigin="2748,-2197" coordsize="0,10" path="m2748,-2197l2748,-2188e" filled="false" stroked="true" strokeweight=".132pt" strokecolor="#050000">
                <v:path arrowok="t"/>
              </v:shape>
            </v:group>
            <v:group style="position:absolute;left:2212;top:-2073;width:16;height:3" coordorigin="2212,-2073" coordsize="16,3">
              <v:shape style="position:absolute;left:2212;top:-2073;width:16;height:3" coordorigin="2212,-2073" coordsize="16,3" path="m2228,-2073l2212,-2070e" filled="false" stroked="true" strokeweight=".48pt" strokecolor="#050000">
                <v:path arrowok="t"/>
              </v:shape>
            </v:group>
            <v:group style="position:absolute;left:2177;top:-2091;width:6;height:2" coordorigin="2177,-2091" coordsize="6,2">
              <v:shape style="position:absolute;left:2177;top:-2091;width:6;height:2" coordorigin="2177,-2091" coordsize="6,0" path="m2177,-2091l2183,-2091e" filled="false" stroked="true" strokeweight=".48pt" strokecolor="#050000">
                <v:path arrowok="t"/>
              </v:shape>
            </v:group>
            <v:group style="position:absolute;left:2179;top:-2096;width:2;height:10" coordorigin="2179,-2096" coordsize="2,10">
              <v:shape style="position:absolute;left:2179;top:-2096;width:2;height:10" coordorigin="2179,-2096" coordsize="0,10" path="m2179,-2096l2179,-2087e" filled="false" stroked="true" strokeweight=".133pt" strokecolor="#050000">
                <v:path arrowok="t"/>
              </v:shape>
            </v:group>
            <v:group style="position:absolute;left:2008;top:-2110;width:2;height:10" coordorigin="2008,-2110" coordsize="2,10">
              <v:shape style="position:absolute;left:2008;top:-2110;width:2;height:10" coordorigin="2008,-2110" coordsize="0,10" path="m2008,-2110l2008,-2100e" filled="false" stroked="true" strokeweight=".133pt" strokecolor="#050000">
                <v:path arrowok="t"/>
              </v:shape>
            </v:group>
            <v:group style="position:absolute;left:2381;top:-2290;width:2;height:10" coordorigin="2381,-2290" coordsize="2,10">
              <v:shape style="position:absolute;left:2381;top:-2290;width:2;height:10" coordorigin="2381,-2290" coordsize="0,10" path="m2381,-2290l2381,-2281e" filled="false" stroked="true" strokeweight=".133pt" strokecolor="#050000">
                <v:path arrowok="t"/>
              </v:shape>
            </v:group>
            <v:group style="position:absolute;left:2088;top:-2125;width:2;height:10" coordorigin="2088,-2125" coordsize="2,10">
              <v:shape style="position:absolute;left:2088;top:-2125;width:2;height:10" coordorigin="2088,-2125" coordsize="0,10" path="m2088,-2125l2088,-2116e" filled="false" stroked="true" strokeweight=".133pt" strokecolor="#050000">
                <v:path arrowok="t"/>
              </v:shape>
            </v:group>
            <v:group style="position:absolute;left:3814;top:-2370;width:2;height:10" coordorigin="3814,-2370" coordsize="2,10">
              <v:shape style="position:absolute;left:3814;top:-2370;width:2;height:10" coordorigin="3814,-2370" coordsize="0,10" path="m3814,-2370l3814,-2361e" filled="false" stroked="true" strokeweight=".132pt" strokecolor="#050000">
                <v:path arrowok="t"/>
              </v:shape>
            </v:group>
            <v:group style="position:absolute;left:2746;top:-2195;width:3;height:3" coordorigin="2746,-2195" coordsize="3,3">
              <v:shape style="position:absolute;left:2746;top:-2195;width:3;height:3" coordorigin="2746,-2195" coordsize="3,3" path="m2746,-2192l2749,-2195e" filled="false" stroked="true" strokeweight=".48pt" strokecolor="#050000">
                <v:path arrowok="t"/>
              </v:shape>
            </v:group>
            <v:group style="position:absolute;left:2125;top:-2107;width:2;height:10" coordorigin="2125,-2107" coordsize="2,10">
              <v:shape style="position:absolute;left:2125;top:-2107;width:2;height:10" coordorigin="2125,-2107" coordsize="0,10" path="m2125,-2107l2125,-2097e" filled="false" stroked="true" strokeweight=".132pt" strokecolor="#050000">
                <v:path arrowok="t"/>
              </v:shape>
            </v:group>
            <v:group style="position:absolute;left:2383;top:-2290;width:2;height:10" coordorigin="2383,-2290" coordsize="2,10">
              <v:shape style="position:absolute;left:2383;top:-2290;width:2;height:10" coordorigin="2383,-2290" coordsize="0,10" path="m2383,-2290l2383,-2281e" filled="false" stroked="true" strokeweight=".132pt" strokecolor="#050000">
                <v:path arrowok="t"/>
              </v:shape>
            </v:group>
            <v:group style="position:absolute;left:2022;top:-2112;width:2;height:10" coordorigin="2022,-2112" coordsize="2,10">
              <v:shape style="position:absolute;left:2022;top:-2112;width:2;height:10" coordorigin="2022,-2112" coordsize="0,10" path="m2022,-2112l2022,-2103e" filled="false" stroked="true" strokeweight=".132pt" strokecolor="#050000">
                <v:path arrowok="t"/>
              </v:shape>
            </v:group>
            <v:group style="position:absolute;left:2195;top:-2099;width:2;height:10" coordorigin="2195,-2099" coordsize="2,10">
              <v:shape style="position:absolute;left:2195;top:-2099;width:2;height:10" coordorigin="2195,-2099" coordsize="0,10" path="m2195,-2099l2195,-2089e" filled="false" stroked="true" strokeweight=".133pt" strokecolor="#050000">
                <v:path arrowok="t"/>
              </v:shape>
            </v:group>
            <v:group style="position:absolute;left:3567;top:-2367;width:2;height:10" coordorigin="3567,-2367" coordsize="2,10">
              <v:shape style="position:absolute;left:3567;top:-2367;width:2;height:10" coordorigin="3567,-2367" coordsize="0,10" path="m3567,-2367l3567,-2358e" filled="false" stroked="true" strokeweight=".132pt" strokecolor="#050000">
                <v:path arrowok="t"/>
              </v:shape>
            </v:group>
            <v:group style="position:absolute;left:3692;top:-2367;width:2;height:10" coordorigin="3692,-2367" coordsize="2,10">
              <v:shape style="position:absolute;left:3692;top:-2367;width:2;height:10" coordorigin="3692,-2367" coordsize="0,10" path="m3692,-2367l3692,-2358e" filled="false" stroked="true" strokeweight=".133pt" strokecolor="#050000">
                <v:path arrowok="t"/>
              </v:shape>
            </v:group>
            <v:group style="position:absolute;left:3147;top:-2216;width:2;height:10" coordorigin="3147,-2216" coordsize="2,10">
              <v:shape style="position:absolute;left:3147;top:-2216;width:2;height:10" coordorigin="3147,-2216" coordsize="0,10" path="m3147,-2216l3147,-2206e" filled="false" stroked="true" strokeweight=".133pt" strokecolor="#050000">
                <v:path arrowok="t"/>
              </v:shape>
            </v:group>
            <v:group style="position:absolute;left:4410;top:-2405;width:2;height:10" coordorigin="4410,-2405" coordsize="2,10">
              <v:shape style="position:absolute;left:4410;top:-2405;width:2;height:10" coordorigin="4410,-2405" coordsize="0,10" path="m4410,-2405l4410,-2395e" filled="false" stroked="true" strokeweight=".134pt" strokecolor="#050000">
                <v:path arrowok="t"/>
              </v:shape>
            </v:group>
            <v:group style="position:absolute;left:4285;top:-2402;width:2;height:10" coordorigin="4285,-2402" coordsize="2,10">
              <v:shape style="position:absolute;left:4285;top:-2402;width:2;height:10" coordorigin="4285,-2402" coordsize="0,10" path="m4285,-2402l4285,-2392e" filled="false" stroked="true" strokeweight=".133pt" strokecolor="#050000">
                <v:path arrowok="t"/>
              </v:shape>
            </v:group>
            <v:group style="position:absolute;left:4157;top:-2402;width:2;height:10" coordorigin="4157,-2402" coordsize="2,10">
              <v:shape style="position:absolute;left:4157;top:-2402;width:2;height:10" coordorigin="4157,-2402" coordsize="0,10" path="m4157,-2402l4157,-2392e" filled="false" stroked="true" strokeweight=".133pt" strokecolor="#050000">
                <v:path arrowok="t"/>
              </v:shape>
            </v:group>
            <v:group style="position:absolute;left:3046;top:-2261;width:2;height:10" coordorigin="3046,-2261" coordsize="2,10">
              <v:shape style="position:absolute;left:3046;top:-2261;width:2;height:10" coordorigin="3046,-2261" coordsize="0,10" path="m3046,-2261l3046,-2251e" filled="false" stroked="true" strokeweight=".133pt" strokecolor="#050000">
                <v:path arrowok="t"/>
              </v:shape>
            </v:group>
            <v:group style="position:absolute;left:4032;top:-2399;width:2;height:10" coordorigin="4032,-2399" coordsize="2,10">
              <v:shape style="position:absolute;left:4032;top:-2399;width:2;height:10" coordorigin="4032,-2399" coordsize="0,10" path="m4032,-2399l4032,-2390e" filled="false" stroked="true" strokeweight=".134pt" strokecolor="#050000">
                <v:path arrowok="t"/>
              </v:shape>
            </v:group>
            <v:group style="position:absolute;left:3910;top:-2399;width:2;height:10" coordorigin="3910,-2399" coordsize="2,10">
              <v:shape style="position:absolute;left:3910;top:-2399;width:2;height:10" coordorigin="3910,-2399" coordsize="0,10" path="m3910,-2399l3910,-2390e" filled="false" stroked="true" strokeweight=".135pt" strokecolor="#050000">
                <v:path arrowok="t"/>
              </v:shape>
            </v:group>
            <v:group style="position:absolute;left:3108;top:-2294;width:14;height:2" coordorigin="3108,-2294" coordsize="14,2">
              <v:shape style="position:absolute;left:3108;top:-2294;width:14;height:2" coordorigin="3108,-2294" coordsize="14,0" path="m3121,-2294l3108,-2294e" filled="false" stroked="true" strokeweight=".48pt" strokecolor="#050000">
                <v:path arrowok="t"/>
              </v:shape>
            </v:group>
            <v:group style="position:absolute;left:3779;top:-2393;width:10;height:2" coordorigin="3779,-2393" coordsize="10,2">
              <v:shape style="position:absolute;left:3779;top:-2393;width:10;height:2" coordorigin="3779,-2393" coordsize="10,0" path="m3779,-2393l3788,-2393e" filled="false" stroked="true" strokeweight=".133pt" strokecolor="#050000">
                <v:path arrowok="t"/>
              </v:shape>
            </v:group>
            <v:group style="position:absolute;left:3042;top:-2294;width:14;height:2" coordorigin="3042,-2294" coordsize="14,2">
              <v:shape style="position:absolute;left:3042;top:-2294;width:14;height:2" coordorigin="3042,-2294" coordsize="14,0" path="m3055,-2294l3042,-2294e" filled="false" stroked="true" strokeweight=".48pt" strokecolor="#050000">
                <v:path arrowok="t"/>
              </v:shape>
            </v:group>
            <v:group style="position:absolute;left:3660;top:-2397;width:2;height:10" coordorigin="3660,-2397" coordsize="2,10">
              <v:shape style="position:absolute;left:3660;top:-2397;width:2;height:10" coordorigin="3660,-2397" coordsize="0,10" path="m3660,-2397l3660,-2387e" filled="false" stroked="true" strokeweight=".132pt" strokecolor="#050000">
                <v:path arrowok="t"/>
              </v:shape>
            </v:group>
            <v:group style="position:absolute;left:3538;top:-2397;width:2;height:10" coordorigin="3538,-2397" coordsize="2,10">
              <v:shape style="position:absolute;left:3538;top:-2397;width:2;height:10" coordorigin="3538,-2397" coordsize="0,10" path="m3538,-2397l3538,-2387e" filled="false" stroked="true" strokeweight=".133pt" strokecolor="#050000">
                <v:path arrowok="t"/>
              </v:shape>
            </v:group>
            <v:group style="position:absolute;left:3415;top:-2394;width:2;height:10" coordorigin="3415,-2394" coordsize="2,10">
              <v:shape style="position:absolute;left:3415;top:-2394;width:2;height:10" coordorigin="3415,-2394" coordsize="0,10" path="m3415,-2394l3415,-2384e" filled="false" stroked="true" strokeweight=".132pt" strokecolor="#050000">
                <v:path arrowok="t"/>
              </v:shape>
            </v:group>
            <v:group style="position:absolute;left:3293;top:-2394;width:2;height:10" coordorigin="3293,-2394" coordsize="2,10">
              <v:shape style="position:absolute;left:3293;top:-2394;width:2;height:10" coordorigin="3293,-2394" coordsize="0,10" path="m3293,-2394l3293,-2384e" filled="false" stroked="true" strokeweight=".133pt" strokecolor="#050000">
                <v:path arrowok="t"/>
              </v:shape>
            </v:group>
            <v:group style="position:absolute;left:3328;top:-2407;width:2;height:10" coordorigin="3328,-2407" coordsize="2,10">
              <v:shape style="position:absolute;left:3328;top:-2407;width:2;height:10" coordorigin="3328,-2407" coordsize="0,10" path="m3328,-2407l3328,-2398e" filled="false" stroked="true" strokeweight=".133pt" strokecolor="#050000">
                <v:path arrowok="t"/>
              </v:shape>
            </v:group>
            <v:group style="position:absolute;left:3322;top:-2407;width:2;height:10" coordorigin="3322,-2407" coordsize="2,10">
              <v:shape style="position:absolute;left:3322;top:-2407;width:2;height:10" coordorigin="3322,-2407" coordsize="0,10" path="m3322,-2407l3322,-2398e" filled="false" stroked="true" strokeweight=".133pt" strokecolor="#050000">
                <v:path arrowok="t"/>
              </v:shape>
            </v:group>
            <v:group style="position:absolute;left:3331;top:-2405;width:8;height:3" coordorigin="3331,-2405" coordsize="8,3">
              <v:shape style="position:absolute;left:3331;top:-2405;width:8;height:3" coordorigin="3331,-2405" coordsize="8,3" path="m3339,-2405l3337,-2405,3334,-2403,3331,-2403e" filled="false" stroked="true" strokeweight=".48pt" strokecolor="#050000">
                <v:path arrowok="t"/>
              </v:shape>
            </v:group>
            <v:group style="position:absolute;left:3327;top:-2407;width:2;height:10" coordorigin="3327,-2407" coordsize="2,10">
              <v:shape style="position:absolute;left:3327;top:-2407;width:2;height:10" coordorigin="3327,-2407" coordsize="0,10" path="m3327,-2407l3327,-2398e" filled="false" stroked="true" strokeweight=".133pt" strokecolor="#050000">
                <v:path arrowok="t"/>
              </v:shape>
            </v:group>
            <v:group style="position:absolute;left:3171;top:-2394;width:2;height:10" coordorigin="3171,-2394" coordsize="2,10">
              <v:shape style="position:absolute;left:3171;top:-2394;width:2;height:10" coordorigin="3171,-2394" coordsize="0,10" path="m3171,-2394l3171,-2384e" filled="false" stroked="true" strokeweight=".133pt" strokecolor="#050000">
                <v:path arrowok="t"/>
              </v:shape>
            </v:group>
            <v:group style="position:absolute;left:2385;top:-2291;width:51;height:6" coordorigin="2385,-2291" coordsize="51,6">
              <v:shape style="position:absolute;left:2385;top:-2291;width:51;height:6" coordorigin="2385,-2291" coordsize="51,6" path="m2385,-2286l2435,-2291e" filled="false" stroked="true" strokeweight=".48pt" strokecolor="#050000">
                <v:path arrowok="t"/>
              </v:shape>
            </v:group>
            <v:group style="position:absolute;left:3324;top:-2416;width:8;height:3" coordorigin="3324,-2416" coordsize="8,3">
              <v:shape style="position:absolute;left:3324;top:-2416;width:8;height:3" coordorigin="3324,-2416" coordsize="8,3" path="m3324,-2413l3326,-2416,3331,-2416e" filled="false" stroked="true" strokeweight=".48pt" strokecolor="#050000">
                <v:path arrowok="t"/>
              </v:shape>
            </v:group>
            <v:group style="position:absolute;left:3335;top:-2421;width:2;height:10" coordorigin="3335,-2421" coordsize="2,10">
              <v:shape style="position:absolute;left:3335;top:-2421;width:2;height:10" coordorigin="3335,-2421" coordsize="0,10" path="m3335,-2421l3335,-2411e" filled="false" stroked="true" strokeweight=".133pt" strokecolor="#050000">
                <v:path arrowok="t"/>
              </v:shape>
            </v:group>
            <v:group style="position:absolute;left:3325;top:-2418;width:2;height:10" coordorigin="3325,-2418" coordsize="2,10">
              <v:shape style="position:absolute;left:3325;top:-2418;width:2;height:10" coordorigin="3325,-2418" coordsize="0,10" path="m3325,-2418l3325,-2408e" filled="false" stroked="true" strokeweight=".133pt" strokecolor="#050000">
                <v:path arrowok="t"/>
              </v:shape>
            </v:group>
            <v:group style="position:absolute;left:3322;top:-2418;width:2;height:10" coordorigin="3322,-2418" coordsize="2,10">
              <v:shape style="position:absolute;left:3322;top:-2418;width:2;height:10" coordorigin="3322,-2418" coordsize="0,10" path="m3322,-2418l3322,-2408e" filled="false" stroked="true" strokeweight=".133pt" strokecolor="#050000">
                <v:path arrowok="t"/>
              </v:shape>
            </v:group>
            <v:group style="position:absolute;left:2382;top:-2291;width:54;height:6" coordorigin="2382,-2291" coordsize="54,6">
              <v:shape style="position:absolute;left:2382;top:-2291;width:54;height:6" coordorigin="2382,-2291" coordsize="54,6" path="m2435,-2291l2382,-2286e" filled="false" stroked="true" strokeweight=".48pt" strokecolor="#050000">
                <v:path arrowok="t"/>
              </v:shape>
            </v:group>
            <v:group style="position:absolute;left:4420;top:-2607;width:2;height:10" coordorigin="4420,-2607" coordsize="2,10">
              <v:shape style="position:absolute;left:4420;top:-2607;width:2;height:10" coordorigin="4420,-2607" coordsize="0,10" path="m4420,-2607l4420,-2597e" filled="false" stroked="true" strokeweight=".132pt" strokecolor="#050000">
                <v:path arrowok="t"/>
              </v:shape>
            </v:group>
            <v:group style="position:absolute;left:4296;top:-2607;width:2;height:10" coordorigin="4296,-2607" coordsize="2,10">
              <v:shape style="position:absolute;left:4296;top:-2607;width:2;height:10" coordorigin="4296,-2607" coordsize="0,10" path="m4296,-2607l4296,-2597e" filled="false" stroked="true" strokeweight=".133pt" strokecolor="#050000">
                <v:path arrowok="t"/>
              </v:shape>
            </v:group>
            <v:group style="position:absolute;left:4447;top:-2636;width:2;height:10" coordorigin="4447,-2636" coordsize="2,10">
              <v:shape style="position:absolute;left:4447;top:-2636;width:2;height:10" coordorigin="4447,-2636" coordsize="0,10" path="m4447,-2636l4447,-2626e" filled="false" stroked="true" strokeweight=".132pt" strokecolor="#050000">
                <v:path arrowok="t"/>
              </v:shape>
            </v:group>
            <v:group style="position:absolute;left:4168;top:-2604;width:2;height:10" coordorigin="4168,-2604" coordsize="2,10">
              <v:shape style="position:absolute;left:4168;top:-2604;width:2;height:10" coordorigin="4168,-2604" coordsize="0,10" path="m4168,-2604l4168,-2595e" filled="false" stroked="true" strokeweight=".132pt" strokecolor="#050000">
                <v:path arrowok="t"/>
              </v:shape>
            </v:group>
            <v:group style="position:absolute;left:3445;top:-2367;width:2;height:10" coordorigin="3445,-2367" coordsize="2,10">
              <v:shape style="position:absolute;left:3445;top:-2367;width:2;height:10" coordorigin="3445,-2367" coordsize="0,10" path="m3445,-2367l3445,-2358e" filled="false" stroked="true" strokeweight=".132pt" strokecolor="#050000">
                <v:path arrowok="t"/>
              </v:shape>
            </v:group>
            <v:group style="position:absolute;left:4442;top:-2375;width:2;height:10" coordorigin="4442,-2375" coordsize="2,10">
              <v:shape style="position:absolute;left:4442;top:-2375;width:2;height:10" coordorigin="4442,-2375" coordsize="0,10" path="m4442,-2375l4442,-2366e" filled="false" stroked="true" strokeweight=".132pt" strokecolor="#050000">
                <v:path arrowok="t"/>
              </v:shape>
            </v:group>
            <v:group style="position:absolute;left:3203;top:-2365;width:2;height:10" coordorigin="3203,-2365" coordsize="2,10">
              <v:shape style="position:absolute;left:3203;top:-2365;width:2;height:10" coordorigin="3203,-2365" coordsize="0,10" path="m3203,-2365l3203,-2355e" filled="false" stroked="true" strokeweight=".133pt" strokecolor="#050000">
                <v:path arrowok="t"/>
              </v:shape>
            </v:group>
            <v:group style="position:absolute;left:2197;top:-2099;width:2;height:10" coordorigin="2197,-2099" coordsize="2,10">
              <v:shape style="position:absolute;left:2197;top:-2099;width:2;height:10" coordorigin="2197,-2099" coordsize="0,10" path="m2197,-2099l2197,-2089e" filled="false" stroked="true" strokeweight=".133pt" strokecolor="#050000">
                <v:path arrowok="t"/>
              </v:shape>
            </v:group>
            <v:group style="position:absolute;left:4064;top:-2373;width:2;height:10" coordorigin="4064,-2373" coordsize="2,10">
              <v:shape style="position:absolute;left:4064;top:-2373;width:2;height:10" coordorigin="4064,-2373" coordsize="0,10" path="m4064,-2373l4064,-2363e" filled="false" stroked="true" strokeweight=".131pt" strokecolor="#050000">
                <v:path arrowok="t"/>
              </v:shape>
            </v:group>
            <v:group style="position:absolute;left:3330;top:-2423;width:2;height:10" coordorigin="3330,-2423" coordsize="2,10">
              <v:shape style="position:absolute;left:3330;top:-2423;width:2;height:10" coordorigin="3330,-2423" coordsize="0,10" path="m3330,-2423l3330,-2414e" filled="false" stroked="true" strokeweight=".133pt" strokecolor="#050000">
                <v:path arrowok="t"/>
              </v:shape>
            </v:group>
            <v:group style="position:absolute;left:3322;top:-2365;width:2;height:10" coordorigin="3322,-2365" coordsize="2,10">
              <v:shape style="position:absolute;left:3322;top:-2365;width:2;height:10" coordorigin="3322,-2365" coordsize="0,10" path="m3322,-2365l3322,-2355e" filled="false" stroked="true" strokeweight=".133pt" strokecolor="#050000">
                <v:path arrowok="t"/>
              </v:shape>
            </v:group>
            <v:group style="position:absolute;left:4189;top:-2373;width:2;height:10" coordorigin="4189,-2373" coordsize="2,10">
              <v:shape style="position:absolute;left:4189;top:-2373;width:2;height:10" coordorigin="4189,-2373" coordsize="0,10" path="m4189,-2373l4189,-2363e" filled="false" stroked="true" strokeweight=".133pt" strokecolor="#050000">
                <v:path arrowok="t"/>
              </v:shape>
            </v:group>
            <v:group style="position:absolute;left:4314;top:-2375;width:2;height:10" coordorigin="4314,-2375" coordsize="2,10">
              <v:shape style="position:absolute;left:4314;top:-2375;width:2;height:10" coordorigin="4314,-2375" coordsize="0,10" path="m4314,-2375l4314,-2366e" filled="false" stroked="true" strokeweight=".133pt" strokecolor="#050000">
                <v:path arrowok="t"/>
              </v:shape>
            </v:group>
            <v:group style="position:absolute;left:2197;top:-2099;width:2;height:10" coordorigin="2197,-2099" coordsize="2,10">
              <v:shape style="position:absolute;left:2197;top:-2099;width:2;height:10" coordorigin="2197,-2099" coordsize="0,10" path="m2197,-2099l2197,-2089e" filled="false" stroked="true" strokeweight=".133pt" strokecolor="#050000">
                <v:path arrowok="t"/>
              </v:shape>
            </v:group>
            <v:group style="position:absolute;left:2110;top:-2128;width:2;height:10" coordorigin="2110,-2128" coordsize="2,10">
              <v:shape style="position:absolute;left:2110;top:-2128;width:2;height:10" coordorigin="2110,-2128" coordsize="0,10" path="m2110,-2128l2110,-2119e" filled="false" stroked="true" strokeweight=".133pt" strokecolor="#050000">
                <v:path arrowok="t"/>
              </v:shape>
            </v:group>
            <v:group style="position:absolute;left:3147;top:-2216;width:2;height:10" coordorigin="3147,-2216" coordsize="2,10">
              <v:shape style="position:absolute;left:3147;top:-2216;width:2;height:10" coordorigin="3147,-2216" coordsize="0,10" path="m3147,-2216l3147,-2206e" filled="false" stroked="true" strokeweight=".133pt" strokecolor="#050000">
                <v:path arrowok="t"/>
              </v:shape>
            </v:group>
            <v:group style="position:absolute;left:2168;top:-2133;width:2;height:10" coordorigin="2168,-2133" coordsize="2,10">
              <v:shape style="position:absolute;left:2168;top:-2133;width:2;height:10" coordorigin="2168,-2133" coordsize="0,10" path="m2168,-2133l2168,-2124e" filled="false" stroked="true" strokeweight=".133pt" strokecolor="#050000">
                <v:path arrowok="t"/>
              </v:shape>
            </v:group>
            <v:group style="position:absolute;left:3224;top:-2197;width:2;height:10" coordorigin="3224,-2197" coordsize="2,10">
              <v:shape style="position:absolute;left:3224;top:-2197;width:2;height:10" coordorigin="3224,-2197" coordsize="0,10" path="m3224,-2197l3224,-2188e" filled="false" stroked="true" strokeweight=".133pt" strokecolor="#050000">
                <v:path arrowok="t"/>
              </v:shape>
            </v:group>
            <v:group style="position:absolute;left:3208;top:-2216;width:2;height:10" coordorigin="3208,-2216" coordsize="2,10">
              <v:shape style="position:absolute;left:3208;top:-2216;width:2;height:10" coordorigin="3208,-2216" coordsize="0,10" path="m3208,-2216l3208,-2206e" filled="false" stroked="true" strokeweight=".133pt" strokecolor="#050000">
                <v:path arrowok="t"/>
              </v:shape>
            </v:group>
            <v:group style="position:absolute;left:3149;top:-2216;width:2;height:10" coordorigin="3149,-2216" coordsize="2,10">
              <v:shape style="position:absolute;left:3149;top:-2216;width:2;height:10" coordorigin="3149,-2216" coordsize="0,10" path="m3149,-2216l3149,-2206e" filled="false" stroked="true" strokeweight=".133pt" strokecolor="#050000">
                <v:path arrowok="t"/>
              </v:shape>
            </v:group>
            <v:group style="position:absolute;left:2004;top:-2105;width:3;height:3" coordorigin="2004,-2105" coordsize="3,3">
              <v:shape style="position:absolute;left:2004;top:-2105;width:3;height:3" coordorigin="2004,-2105" coordsize="3,3" path="m2004,-2102l2007,-2105e" filled="false" stroked="true" strokeweight=".48pt" strokecolor="#050000">
                <v:path arrowok="t"/>
              </v:shape>
            </v:group>
            <v:group style="position:absolute;left:3936;top:-2370;width:2;height:10" coordorigin="3936,-2370" coordsize="2,10">
              <v:shape style="position:absolute;left:3936;top:-2370;width:2;height:10" coordorigin="3936,-2370" coordsize="0,10" path="m3936,-2370l3936,-2361e" filled="false" stroked="true" strokeweight=".133pt" strokecolor="#050000">
                <v:path arrowok="t"/>
              </v:shape>
            </v:group>
            <v:group style="position:absolute;left:3689;top:-2367;width:2;height:10" coordorigin="3689,-2367" coordsize="2,10">
              <v:shape style="position:absolute;left:3689;top:-2367;width:2;height:10" coordorigin="3689,-2367" coordsize="0,10" path="m3689,-2367l3689,-2358e" filled="false" stroked="true" strokeweight=".133pt" strokecolor="#050000">
                <v:path arrowok="t"/>
              </v:shape>
            </v:group>
            <v:group style="position:absolute;left:3564;top:-2367;width:2;height:10" coordorigin="3564,-2367" coordsize="2,10">
              <v:shape style="position:absolute;left:3564;top:-2367;width:2;height:10" coordorigin="3564,-2367" coordsize="0,10" path="m3564,-2367l3564,-2358e" filled="false" stroked="true" strokeweight=".134pt" strokecolor="#050000">
                <v:path arrowok="t"/>
              </v:shape>
            </v:group>
            <v:group style="position:absolute;left:4439;top:-2375;width:2;height:10" coordorigin="4439,-2375" coordsize="2,10">
              <v:shape style="position:absolute;left:4439;top:-2375;width:2;height:10" coordorigin="4439,-2375" coordsize="0,10" path="m4439,-2375l4439,-2366e" filled="false" stroked="true" strokeweight=".134pt" strokecolor="#050000">
                <v:path arrowok="t"/>
              </v:shape>
            </v:group>
            <v:group style="position:absolute;left:3442;top:-2367;width:2;height:10" coordorigin="3442,-2367" coordsize="2,10">
              <v:shape style="position:absolute;left:3442;top:-2367;width:2;height:10" coordorigin="3442,-2367" coordsize="0,10" path="m3442,-2367l3442,-2358e" filled="false" stroked="true" strokeweight=".134pt" strokecolor="#050000">
                <v:path arrowok="t"/>
              </v:shape>
            </v:group>
            <v:group style="position:absolute;left:3200;top:-2365;width:2;height:10" coordorigin="3200,-2365" coordsize="2,10">
              <v:shape style="position:absolute;left:3200;top:-2365;width:2;height:10" coordorigin="3200,-2365" coordsize="0,10" path="m3200,-2365l3200,-2355e" filled="false" stroked="true" strokeweight=".133pt" strokecolor="#050000">
                <v:path arrowok="t"/>
              </v:shape>
            </v:group>
            <v:group style="position:absolute;left:4061;top:-2373;width:2;height:10" coordorigin="4061,-2373" coordsize="2,10">
              <v:shape style="position:absolute;left:4061;top:-2373;width:2;height:10" coordorigin="4061,-2373" coordsize="0,10" path="m4061,-2373l4061,-2363e" filled="false" stroked="true" strokeweight=".133pt" strokecolor="#050000">
                <v:path arrowok="t"/>
              </v:shape>
            </v:group>
            <v:group style="position:absolute;left:3320;top:-2365;width:2;height:10" coordorigin="3320,-2365" coordsize="2,10">
              <v:shape style="position:absolute;left:3320;top:-2365;width:2;height:10" coordorigin="3320,-2365" coordsize="0,10" path="m3320,-2365l3320,-2355e" filled="false" stroked="true" strokeweight=".133pt" strokecolor="#050000">
                <v:path arrowok="t"/>
              </v:shape>
            </v:group>
            <v:group style="position:absolute;left:4186;top:-2373;width:2;height:10" coordorigin="4186,-2373" coordsize="2,10">
              <v:shape style="position:absolute;left:4186;top:-2373;width:2;height:10" coordorigin="4186,-2373" coordsize="0,10" path="m4186,-2373l4186,-2363e" filled="false" stroked="true" strokeweight=".132pt" strokecolor="#050000">
                <v:path arrowok="t"/>
              </v:shape>
            </v:group>
            <v:group style="position:absolute;left:4311;top:-2375;width:2;height:10" coordorigin="4311,-2375" coordsize="2,10">
              <v:shape style="position:absolute;left:4311;top:-2375;width:2;height:10" coordorigin="4311,-2375" coordsize="0,10" path="m4311,-2375l4311,-2366e" filled="false" stroked="true" strokeweight=".133pt" strokecolor="#050000">
                <v:path arrowok="t"/>
              </v:shape>
            </v:group>
            <v:group style="position:absolute;left:2383;top:-2290;width:2;height:10" coordorigin="2383,-2290" coordsize="2,10">
              <v:shape style="position:absolute;left:2383;top:-2290;width:2;height:10" coordorigin="2383,-2290" coordsize="0,10" path="m2383,-2290l2383,-2281e" filled="false" stroked="true" strokeweight=".133pt" strokecolor="#050000">
                <v:path arrowok="t"/>
              </v:shape>
            </v:group>
            <v:group style="position:absolute;left:3123;top:-2298;width:2;height:10" coordorigin="3123,-2298" coordsize="2,10">
              <v:shape style="position:absolute;left:3123;top:-2298;width:2;height:10" coordorigin="3123,-2298" coordsize="0,10" path="m3123,-2298l3123,-2289e" filled="false" stroked="true" strokeweight=".133pt" strokecolor="#050000">
                <v:path arrowok="t"/>
              </v:shape>
            </v:group>
            <v:group style="position:absolute;left:3117;top:-2298;width:2;height:10" coordorigin="3117,-2298" coordsize="2,10">
              <v:shape style="position:absolute;left:3117;top:-2298;width:2;height:10" coordorigin="3117,-2298" coordsize="0,10" path="m3117,-2298l3117,-2289e" filled="false" stroked="true" strokeweight=".132pt" strokecolor="#050000">
                <v:path arrowok="t"/>
              </v:shape>
            </v:group>
            <v:group style="position:absolute;left:3056;top:-2298;width:2;height:10" coordorigin="3056,-2298" coordsize="2,10">
              <v:shape style="position:absolute;left:3056;top:-2298;width:2;height:10" coordorigin="3056,-2298" coordsize="0,10" path="m3056,-2298l3056,-2289e" filled="false" stroked="true" strokeweight=".134pt" strokecolor="#050000">
                <v:path arrowok="t"/>
              </v:shape>
            </v:group>
            <v:group style="position:absolute;left:3051;top:-2298;width:2;height:10" coordorigin="3051,-2298" coordsize="2,10">
              <v:shape style="position:absolute;left:3051;top:-2298;width:2;height:10" coordorigin="3051,-2298" coordsize="0,10" path="m3051,-2298l3051,-2289e" filled="false" stroked="true" strokeweight=".133pt" strokecolor="#050000">
                <v:path arrowok="t"/>
              </v:shape>
            </v:group>
            <v:group style="position:absolute;left:2750;top:-2200;width:2;height:10" coordorigin="2750,-2200" coordsize="2,10">
              <v:shape style="position:absolute;left:2750;top:-2200;width:2;height:10" coordorigin="2750,-2200" coordsize="0,10" path="m2750,-2200l2750,-2190e" filled="false" stroked="true" strokeweight=".133pt" strokecolor="#050000">
                <v:path arrowok="t"/>
              </v:shape>
            </v:group>
            <v:group style="position:absolute;left:3147;top:-2216;width:2;height:10" coordorigin="3147,-2216" coordsize="2,10">
              <v:shape style="position:absolute;left:3147;top:-2216;width:2;height:10" coordorigin="3147,-2216" coordsize="0,10" path="m3147,-2216l3147,-2206e" filled="false" stroked="true" strokeweight=".133pt" strokecolor="#050000">
                <v:path arrowok="t"/>
              </v:shape>
            </v:group>
            <v:group style="position:absolute;left:3321;top:-2424;width:19;height:2" coordorigin="3321,-2424" coordsize="19,2">
              <v:shape style="position:absolute;left:3321;top:-2424;width:19;height:2" coordorigin="3321,-2424" coordsize="19,0" path="m3339,-2424l3321,-2424e" filled="false" stroked="true" strokeweight=".48pt" strokecolor="#050000">
                <v:path arrowok="t"/>
              </v:shape>
            </v:group>
            <v:group style="position:absolute;left:3812;top:-2370;width:2;height:10" coordorigin="3812,-2370" coordsize="2,10">
              <v:shape style="position:absolute;left:3812;top:-2370;width:2;height:10" coordorigin="3812,-2370" coordsize="0,10" path="m3812,-2370l3812,-2361e" filled="false" stroked="true" strokeweight=".133pt" strokecolor="#050000">
                <v:path arrowok="t"/>
              </v:shape>
            </v:group>
            <v:group style="position:absolute;left:4478;top:-2296;width:6;height:2" coordorigin="4478,-2296" coordsize="6,2">
              <v:shape style="position:absolute;left:4478;top:-2296;width:6;height:2" coordorigin="4478,-2296" coordsize="6,0" path="m4478,-2296l4483,-2296e" filled="false" stroked="true" strokeweight=".48pt" strokecolor="#050000">
                <v:path arrowok="t"/>
              </v:shape>
            </v:group>
            <v:group style="position:absolute;left:4480;top:-2307;width:6;height:2" coordorigin="4480,-2307" coordsize="6,2">
              <v:shape style="position:absolute;left:4480;top:-2307;width:6;height:2" coordorigin="4480,-2307" coordsize="6,0" path="m4480,-2307l4486,-2307e" filled="false" stroked="true" strokeweight=".48pt" strokecolor="#050000">
                <v:path arrowok="t"/>
              </v:shape>
            </v:group>
            <v:group style="position:absolute;left:4483;top:-2309;width:6;height:3" coordorigin="4483,-2309" coordsize="6,3">
              <v:shape style="position:absolute;left:4483;top:-2309;width:6;height:3" coordorigin="4483,-2309" coordsize="6,3" path="m4488,-2309l4483,-2307,4488,-2309xe" filled="false" stroked="true" strokeweight=".48pt" strokecolor="#050000">
                <v:path arrowok="t"/>
              </v:shape>
            </v:group>
            <v:group style="position:absolute;left:3012;top:-2254;width:6;height:2" coordorigin="3012,-2254" coordsize="6,2">
              <v:shape style="position:absolute;left:3012;top:-2254;width:6;height:2" coordorigin="3012,-2254" coordsize="6,0" path="m3018,-2254l3012,-2254e" filled="false" stroked="true" strokeweight=".48pt" strokecolor="#050000">
                <v:path arrowok="t"/>
              </v:shape>
            </v:group>
            <v:group style="position:absolute;left:3044;top:-2256;width:56;height:2" coordorigin="3044,-2256" coordsize="56,2">
              <v:shape style="position:absolute;left:3044;top:-2256;width:56;height:2" coordorigin="3044,-2256" coordsize="56,0" path="m3044,-2256l3100,-2256e" filled="false" stroked="true" strokeweight=".48pt" strokecolor="#050000">
                <v:path arrowok="t"/>
              </v:shape>
            </v:group>
            <v:group style="position:absolute;left:3047;top:-2259;width:54;height:3" coordorigin="3047,-2259" coordsize="54,3">
              <v:shape style="position:absolute;left:3047;top:-2259;width:54;height:3" coordorigin="3047,-2259" coordsize="54,3" path="m3047,-2256l3100,-2259e" filled="false" stroked="true" strokeweight=".48pt" strokecolor="#050000">
                <v:path arrowok="t"/>
              </v:shape>
            </v:group>
            <v:group style="position:absolute;left:3116;top:-2259;width:6;height:2" coordorigin="3116,-2259" coordsize="6,2">
              <v:shape style="position:absolute;left:3116;top:-2259;width:6;height:2" coordorigin="3116,-2259" coordsize="6,0" path="m3121,-2259l3116,-2259e" filled="false" stroked="true" strokeweight=".48pt" strokecolor="#050000">
                <v:path arrowok="t"/>
              </v:shape>
            </v:group>
            <v:group style="position:absolute;left:3050;top:-2259;width:6;height:2" coordorigin="3050,-2259" coordsize="6,2">
              <v:shape style="position:absolute;left:3050;top:-2259;width:6;height:2" coordorigin="3050,-2259" coordsize="6,0" path="m3050,-2259l3055,-2259e" filled="false" stroked="true" strokeweight=".48pt" strokecolor="#050000">
                <v:path arrowok="t"/>
              </v:shape>
            </v:group>
            <v:group style="position:absolute;left:2975;top:-2262;width:27;height:2" coordorigin="2975,-2262" coordsize="27,2">
              <v:shape style="position:absolute;left:2975;top:-2262;width:27;height:2" coordorigin="2975,-2262" coordsize="27,0" path="m2975,-2262l3002,-2262e" filled="false" stroked="true" strokeweight=".48pt" strokecolor="#050000">
                <v:path arrowok="t"/>
              </v:shape>
            </v:group>
            <v:group style="position:absolute;left:4539;top:-2275;width:27;height:2" coordorigin="4539,-2275" coordsize="27,2">
              <v:shape style="position:absolute;left:4539;top:-2275;width:27;height:2" coordorigin="4539,-2275" coordsize="27,0" path="m4539,-2275l4565,-2275e" filled="false" stroked="true" strokeweight=".48pt" strokecolor="#050000">
                <v:path arrowok="t"/>
              </v:shape>
            </v:group>
            <v:group style="position:absolute;left:4588;top:-2290;width:2;height:10" coordorigin="4588,-2290" coordsize="2,10">
              <v:shape style="position:absolute;left:4588;top:-2290;width:2;height:10" coordorigin="4588,-2290" coordsize="0,10" path="m4588,-2290l4588,-2281e" filled="false" stroked="true" strokeweight=".133pt" strokecolor="#050000">
                <v:path arrowok="t"/>
              </v:shape>
            </v:group>
            <v:group style="position:absolute;left:3103;top:-2283;width:8;height:2" coordorigin="3103,-2283" coordsize="8,2">
              <v:shape style="position:absolute;left:3103;top:-2283;width:8;height:2" coordorigin="3103,-2283" coordsize="8,0" path="m3111,-2283l3103,-2283e" filled="false" stroked="true" strokeweight=".48pt" strokecolor="#050000">
                <v:path arrowok="t"/>
              </v:shape>
            </v:group>
            <v:group style="position:absolute;left:3036;top:-2280;width:8;height:2" coordorigin="3036,-2280" coordsize="8,2">
              <v:shape style="position:absolute;left:3036;top:-2280;width:8;height:2" coordorigin="3036,-2280" coordsize="8,0" path="m3036,-2280l3044,-2280e" filled="false" stroked="true" strokeweight=".48pt" strokecolor="#050000">
                <v:path arrowok="t"/>
              </v:shape>
            </v:group>
            <v:group style="position:absolute;left:3108;top:-2294;width:8;height:2" coordorigin="3108,-2294" coordsize="8,2">
              <v:shape style="position:absolute;left:3108;top:-2294;width:8;height:2" coordorigin="3108,-2294" coordsize="8,0" path="m3116,-2294l3108,-2294e" filled="false" stroked="true" strokeweight=".48pt" strokecolor="#050000">
                <v:path arrowok="t"/>
              </v:shape>
            </v:group>
            <v:group style="position:absolute;left:3042;top:-2294;width:14;height:2" coordorigin="3042,-2294" coordsize="14,2">
              <v:shape style="position:absolute;left:3042;top:-2294;width:14;height:2" coordorigin="3042,-2294" coordsize="14,0" path="m3042,-2294l3055,-2294e" filled="false" stroked="true" strokeweight=".48pt" strokecolor="#050000">
                <v:path arrowok="t"/>
              </v:shape>
            </v:group>
            <v:group style="position:absolute;left:3116;top:-2294;width:6;height:2" coordorigin="3116,-2294" coordsize="6,2">
              <v:shape style="position:absolute;left:3116;top:-2294;width:6;height:2" coordorigin="3116,-2294" coordsize="6,0" path="m3116,-2294l3121,-2294e" filled="false" stroked="true" strokeweight=".48pt" strokecolor="#050000">
                <v:path arrowok="t"/>
              </v:shape>
            </v:group>
            <v:group style="position:absolute;left:3050;top:-2294;width:6;height:2" coordorigin="3050,-2294" coordsize="6,2">
              <v:shape style="position:absolute;left:3050;top:-2294;width:6;height:2" coordorigin="3050,-2294" coordsize="6,0" path="m3055,-2294l3050,-2294e" filled="false" stroked="true" strokeweight=".48pt" strokecolor="#050000">
                <v:path arrowok="t"/>
              </v:shape>
            </v:group>
            <v:group style="position:absolute;left:3116;top:-2294;width:6;height:2" coordorigin="3116,-2294" coordsize="6,2">
              <v:shape style="position:absolute;left:3116;top:-2294;width:6;height:2" coordorigin="3116,-2294" coordsize="6,0" path="m3116,-2294l3121,-2294e" filled="false" stroked="true" strokeweight=".48pt" strokecolor="#050000">
                <v:path arrowok="t"/>
              </v:shape>
            </v:group>
            <v:group style="position:absolute;left:4515;top:-2312;width:27;height:2" coordorigin="4515,-2312" coordsize="27,2">
              <v:shape style="position:absolute;left:4515;top:-2312;width:27;height:2" coordorigin="4515,-2312" coordsize="27,0" path="m4541,-2312l4515,-2312e" filled="false" stroked="true" strokeweight=".48pt" strokecolor="#050000">
                <v:path arrowok="t"/>
              </v:shape>
            </v:group>
            <v:group style="position:absolute;left:3012;top:-2299;width:32;height:2" coordorigin="3012,-2299" coordsize="32,2">
              <v:shape style="position:absolute;left:3012;top:-2299;width:32;height:2" coordorigin="3012,-2299" coordsize="32,0" path="m3012,-2299l3044,-2299e" filled="false" stroked="true" strokeweight=".48pt" strokecolor="#050000">
                <v:path arrowok="t"/>
              </v:shape>
            </v:group>
            <v:group style="position:absolute;left:3004;top:-2307;width:51;height:3" coordorigin="3004,-2307" coordsize="51,3">
              <v:shape style="position:absolute;left:3004;top:-2307;width:51;height:3" coordorigin="3004,-2307" coordsize="51,3" path="m3055,-2307l3004,-2304e" filled="false" stroked="true" strokeweight=".48pt" strokecolor="#050000">
                <v:path arrowok="t"/>
              </v:shape>
            </v:group>
            <v:group style="position:absolute;left:4491;top:-2320;width:51;height:3" coordorigin="4491,-2320" coordsize="51,3">
              <v:shape style="position:absolute;left:4491;top:-2320;width:51;height:3" coordorigin="4491,-2320" coordsize="51,3" path="m4491,-2317l4541,-2320e" filled="false" stroked="true" strokeweight=".48pt" strokecolor="#050000">
                <v:path arrowok="t"/>
              </v:shape>
            </v:group>
            <v:group style="position:absolute;left:3060;top:-2307;width:6;height:2" coordorigin="3060,-2307" coordsize="6,2">
              <v:shape style="position:absolute;left:3060;top:-2307;width:6;height:2" coordorigin="3060,-2307" coordsize="6,0" path="m3060,-2307l3066,-2307e" filled="false" stroked="true" strokeweight=".48pt" strokecolor="#050000">
                <v:path arrowok="t"/>
              </v:shape>
            </v:group>
            <v:group style="position:absolute;left:2996;top:-2307;width:6;height:2" coordorigin="2996,-2307" coordsize="6,2">
              <v:shape style="position:absolute;left:2996;top:-2307;width:6;height:2" coordorigin="2996,-2307" coordsize="6,0" path="m3002,-2307l2996,-2307e" filled="false" stroked="true" strokeweight=".48pt" strokecolor="#050000">
                <v:path arrowok="t"/>
              </v:shape>
            </v:group>
            <v:group style="position:absolute;left:4541;top:-2320;width:6;height:2" coordorigin="4541,-2320" coordsize="6,2">
              <v:shape style="position:absolute;left:4541;top:-2320;width:6;height:2" coordorigin="4541,-2320" coordsize="6,0" path="m4541,-2320l4547,-2320e" filled="false" stroked="true" strokeweight=".48pt" strokecolor="#050000">
                <v:path arrowok="t"/>
              </v:shape>
            </v:group>
            <v:group style="position:absolute;left:3055;top:-2312;width:11;height:2" coordorigin="3055,-2312" coordsize="11,2">
              <v:shape style="position:absolute;left:3055;top:-2312;width:11;height:2" coordorigin="3055,-2312" coordsize="11,0" path="m3055,-2312l3066,-2312e" filled="false" stroked="true" strokeweight=".48pt" strokecolor="#050000">
                <v:path arrowok="t"/>
              </v:shape>
            </v:group>
            <v:group style="position:absolute;left:2996;top:-2315;width:56;height:2" coordorigin="2996,-2315" coordsize="56,2">
              <v:shape style="position:absolute;left:2996;top:-2315;width:56;height:2" coordorigin="2996,-2315" coordsize="56,0" path="m3052,-2315l2996,-2315e" filled="false" stroked="true" strokeweight=".48pt" strokecolor="#050000">
                <v:path arrowok="t"/>
              </v:shape>
            </v:group>
            <v:group style="position:absolute;left:4491;top:-2328;width:56;height:2" coordorigin="4491,-2328" coordsize="56,2">
              <v:shape style="position:absolute;left:4491;top:-2328;width:56;height:2" coordorigin="4491,-2328" coordsize="56,0" path="m4491,-2328l4547,-2328e" filled="false" stroked="true" strokeweight=".48pt" strokecolor="#050000">
                <v:path arrowok="t"/>
              </v:shape>
            </v:group>
            <v:group style="position:absolute;left:3099;top:-2357;width:2;height:10" coordorigin="3099,-2357" coordsize="2,10">
              <v:shape style="position:absolute;left:3099;top:-2357;width:2;height:10" coordorigin="3099,-2357" coordsize="0,10" path="m3099,-2357l3099,-2347e" filled="false" stroked="true" strokeweight=".133pt" strokecolor="#050000">
                <v:path arrowok="t"/>
              </v:shape>
            </v:group>
            <v:group style="position:absolute;left:3058;top:-2355;width:40;height:3" coordorigin="3058,-2355" coordsize="40,3">
              <v:shape style="position:absolute;left:3058;top:-2355;width:40;height:3" coordorigin="3058,-2355" coordsize="40,3" path="m3058,-2352l3097,-2355,3058,-2355e" filled="false" stroked="true" strokeweight=".48pt" strokecolor="#050000">
                <v:path arrowok="t"/>
              </v:shape>
            </v:group>
            <v:group style="position:absolute;left:2980;top:-2381;width:75;height:2" coordorigin="2980,-2381" coordsize="75,2">
              <v:shape style="position:absolute;left:2980;top:-2381;width:75;height:2" coordorigin="2980,-2381" coordsize="75,0" path="m3055,-2381l2980,-2381e" filled="false" stroked="true" strokeweight=".48pt" strokecolor="#050000">
                <v:path arrowok="t"/>
              </v:shape>
            </v:group>
            <v:group style="position:absolute;left:4494;top:-2395;width:75;height:2" coordorigin="4494,-2395" coordsize="75,2">
              <v:shape style="position:absolute;left:4494;top:-2395;width:75;height:2" coordorigin="4494,-2395" coordsize="75,0" path="m4494,-2395l4568,-2395e" filled="false" stroked="true" strokeweight=".48pt" strokecolor="#050000">
                <v:path arrowok="t"/>
              </v:shape>
            </v:group>
            <v:group style="position:absolute;left:3088;top:-2511;width:2;height:10" coordorigin="3088,-2511" coordsize="2,10">
              <v:shape style="position:absolute;left:3088;top:-2511;width:2;height:10" coordorigin="3088,-2511" coordsize="0,10" path="m3088,-2511l3088,-2501e" filled="false" stroked="true" strokeweight=".133pt" strokecolor="#050000">
                <v:path arrowok="t"/>
              </v:shape>
            </v:group>
            <v:group style="position:absolute;left:4526;top:-2528;width:75;height:3" coordorigin="4526,-2528" coordsize="75,3">
              <v:shape style="position:absolute;left:4526;top:-2528;width:75;height:3" coordorigin="4526,-2528" coordsize="75,3" path="m4600,-2528l4526,-2525e" filled="false" stroked="true" strokeweight=".48pt" strokecolor="#050000">
                <v:path arrowok="t"/>
              </v:shape>
            </v:group>
            <v:group style="position:absolute;left:3012;top:-2514;width:75;height:3" coordorigin="3012,-2514" coordsize="75,3">
              <v:shape style="position:absolute;left:3012;top:-2514;width:75;height:3" coordorigin="3012,-2514" coordsize="75,3" path="m3087,-2514l3012,-2512e" filled="false" stroked="true" strokeweight=".48pt" strokecolor="#050000">
                <v:path arrowok="t"/>
              </v:shape>
            </v:group>
            <v:group style="position:absolute;left:3088;top:-2519;width:2;height:10" coordorigin="3088,-2519" coordsize="2,10">
              <v:shape style="position:absolute;left:3088;top:-2519;width:2;height:10" coordorigin="3088,-2519" coordsize="0,10" path="m3088,-2519l3088,-2509e" filled="false" stroked="true" strokeweight=".133pt" strokecolor="#050000">
                <v:path arrowok="t"/>
              </v:shape>
            </v:group>
            <v:group style="position:absolute;left:3088;top:-2511;width:2;height:10" coordorigin="3088,-2511" coordsize="2,10">
              <v:shape style="position:absolute;left:3088;top:-2511;width:2;height:10" coordorigin="3088,-2511" coordsize="0,10" path="m3088,-2511l3088,-2501e" filled="false" stroked="true" strokeweight=".133pt" strokecolor="#050000">
                <v:path arrowok="t"/>
              </v:shape>
            </v:group>
            <v:group style="position:absolute;left:5319;top:-2208;width:2;height:10" coordorigin="5319,-2208" coordsize="2,10">
              <v:shape style="position:absolute;left:5319;top:-2208;width:2;height:10" coordorigin="5319,-2208" coordsize="0,10" path="m5319,-2208l5319,-2198e" filled="false" stroked="true" strokeweight=".132pt" strokecolor="#050000">
                <v:path arrowok="t"/>
              </v:shape>
            </v:group>
            <v:group style="position:absolute;left:5319;top:-2160;width:2;height:10" coordorigin="5319,-2160" coordsize="2,10">
              <v:shape style="position:absolute;left:5319;top:-2160;width:2;height:10" coordorigin="5319,-2160" coordsize="0,10" path="m5319,-2160l5319,-2150e" filled="false" stroked="true" strokeweight=".132pt" strokecolor="#050000">
                <v:path arrowok="t"/>
              </v:shape>
            </v:group>
            <v:group style="position:absolute;left:5314;top:-2123;width:2;height:10" coordorigin="5314,-2123" coordsize="2,10">
              <v:shape style="position:absolute;left:5314;top:-2123;width:2;height:10" coordorigin="5314,-2123" coordsize="0,10" path="m5314,-2123l5314,-2113e" filled="false" stroked="true" strokeweight=".134pt" strokecolor="#050000">
                <v:path arrowok="t"/>
              </v:shape>
            </v:group>
            <v:group style="position:absolute;left:5298;top:-2070;width:2;height:10" coordorigin="5298,-2070" coordsize="2,10">
              <v:shape style="position:absolute;left:5298;top:-2070;width:2;height:10" coordorigin="5298,-2070" coordsize="0,10" path="m5298,-2070l5298,-2060e" filled="false" stroked="true" strokeweight=".135pt" strokecolor="#050000">
                <v:path arrowok="t"/>
              </v:shape>
            </v:group>
            <v:group style="position:absolute;left:5736;top:-2142;width:6;height:3" coordorigin="5736,-2142" coordsize="6,3">
              <v:shape style="position:absolute;left:5736;top:-2142;width:6;height:3" coordorigin="5736,-2142" coordsize="6,3" path="m5741,-2142l5736,-2139e" filled="false" stroked="true" strokeweight=".48pt" strokecolor="#050000">
                <v:path arrowok="t"/>
              </v:shape>
            </v:group>
            <v:group style="position:absolute;left:5955;top:-2155;width:2;height:10" coordorigin="5955,-2155" coordsize="2,10">
              <v:shape style="position:absolute;left:5955;top:-2155;width:2;height:10" coordorigin="5955,-2155" coordsize="0,10" path="m5955,-2155l5955,-2145e" filled="false" stroked="true" strokeweight=".134pt" strokecolor="#050000">
                <v:path arrowok="t"/>
              </v:shape>
            </v:group>
            <v:group style="position:absolute;left:5955;top:-2165;width:2;height:10" coordorigin="5955,-2165" coordsize="2,10">
              <v:shape style="position:absolute;left:5955;top:-2165;width:2;height:10" coordorigin="5955,-2165" coordsize="0,10" path="m5955,-2165l5955,-2156e" filled="false" stroked="true" strokeweight=".134pt" strokecolor="#050000">
                <v:path arrowok="t"/>
              </v:shape>
            </v:group>
            <v:group style="position:absolute;left:5900;top:-2105;width:46;height:56" coordorigin="5900,-2105" coordsize="46,56">
              <v:shape style="position:absolute;left:5900;top:-2105;width:46;height:56" coordorigin="5900,-2105" coordsize="46,56" path="m5900,-2049l5906,-2049,5908,-2052,5911,-2052,5916,-2054,5919,-2057,5922,-2059,5927,-2062,5930,-2067,5932,-2070,5935,-2075,5938,-2078,5940,-2083,5943,-2089,5943,-2094,5946,-2099,5946,-2105e" filled="false" stroked="true" strokeweight=".48pt" strokecolor="#050000">
                <v:path arrowok="t"/>
              </v:shape>
            </v:group>
            <v:group style="position:absolute;left:5295;top:-1830;width:2;height:10" coordorigin="5295,-1830" coordsize="2,10">
              <v:shape style="position:absolute;left:5295;top:-1830;width:2;height:10" coordorigin="5295,-1830" coordsize="0,10" path="m5295,-1830l5295,-1821e" filled="false" stroked="true" strokeweight=".133pt" strokecolor="#050000">
                <v:path arrowok="t"/>
              </v:shape>
            </v:group>
            <v:group style="position:absolute;left:5295;top:-1830;width:2;height:10" coordorigin="5295,-1830" coordsize="2,10">
              <v:shape style="position:absolute;left:5295;top:-1830;width:2;height:10" coordorigin="5295,-1830" coordsize="0,10" path="m5295,-1830l5295,-1821e" filled="false" stroked="true" strokeweight=".133pt" strokecolor="#050000">
                <v:path arrowok="t"/>
              </v:shape>
            </v:group>
            <v:group style="position:absolute;left:5267;top:-1847;width:3;height:3" coordorigin="5267,-1847" coordsize="3,3">
              <v:shape style="position:absolute;left:5267;top:-1847;width:3;height:3" coordorigin="5267,-1847" coordsize="3,3" path="m5267,-1844l5267,-1847,5270,-1847e" filled="false" stroked="true" strokeweight=".48pt" strokecolor="#050000">
                <v:path arrowok="t"/>
              </v:shape>
            </v:group>
            <v:group style="position:absolute;left:5271;top:-1852;width:2;height:10" coordorigin="5271,-1852" coordsize="2,10">
              <v:shape style="position:absolute;left:5271;top:-1852;width:2;height:10" coordorigin="5271,-1852" coordsize="0,10" path="m5271,-1852l5271,-1842e" filled="false" stroked="true" strokeweight=".133pt" strokecolor="#050000">
                <v:path arrowok="t"/>
              </v:shape>
            </v:group>
            <v:group style="position:absolute;left:5274;top:-1852;width:2;height:10" coordorigin="5274,-1852" coordsize="2,10">
              <v:shape style="position:absolute;left:5274;top:-1852;width:2;height:10" coordorigin="5274,-1852" coordsize="0,10" path="m5274,-1852l5274,-1842e" filled="false" stroked="true" strokeweight=".133pt" strokecolor="#050000">
                <v:path arrowok="t"/>
              </v:shape>
            </v:group>
            <v:group style="position:absolute;left:5287;top:-1852;width:2;height:10" coordorigin="5287,-1852" coordsize="2,10">
              <v:shape style="position:absolute;left:5287;top:-1852;width:2;height:10" coordorigin="5287,-1852" coordsize="0,10" path="m5287,-1852l5287,-1842e" filled="false" stroked="true" strokeweight=".133pt" strokecolor="#050000">
                <v:path arrowok="t"/>
              </v:shape>
            </v:group>
            <v:group style="position:absolute;left:5295;top:-1857;width:2;height:10" coordorigin="5295,-1857" coordsize="2,10">
              <v:shape style="position:absolute;left:5295;top:-1857;width:2;height:10" coordorigin="5295,-1857" coordsize="0,10" path="m5295,-1857l5295,-1847e" filled="false" stroked="true" strokeweight=".133pt" strokecolor="#050000">
                <v:path arrowok="t"/>
              </v:shape>
            </v:group>
            <v:group style="position:absolute;left:5541;top:-2012;width:173;height:43" coordorigin="5541,-2012" coordsize="173,43">
              <v:shape style="position:absolute;left:5541;top:-2012;width:173;height:43" coordorigin="5541,-2012" coordsize="173,43" path="m5541,-1969l5560,-1974,5576,-1980,5592,-1982,5608,-1988,5621,-1990,5632,-1993,5645,-1996,5653,-1998,5664,-2001,5672,-2004,5680,-2004,5685,-2006,5690,-2006,5696,-2009,5706,-2009,5709,-2012,5714,-2012e" filled="false" stroked="true" strokeweight=".48pt" strokecolor="#050000">
                <v:path arrowok="t"/>
              </v:shape>
            </v:group>
            <v:group style="position:absolute;left:5484;top:-1891;width:2;height:10" coordorigin="5484,-1891" coordsize="2,10">
              <v:shape style="position:absolute;left:5484;top:-1891;width:2;height:10" coordorigin="5484,-1891" coordsize="0,10" path="m5484,-1891l5484,-1882e" filled="false" stroked="true" strokeweight=".134pt" strokecolor="#050000">
                <v:path arrowok="t"/>
              </v:shape>
            </v:group>
            <v:group style="position:absolute;left:5487;top:-1891;width:2;height:10" coordorigin="5487,-1891" coordsize="2,10">
              <v:shape style="position:absolute;left:5487;top:-1891;width:2;height:10" coordorigin="5487,-1891" coordsize="0,10" path="m5487,-1891l5487,-1882e" filled="false" stroked="true" strokeweight=".132pt" strokecolor="#050000">
                <v:path arrowok="t"/>
              </v:shape>
            </v:group>
            <v:group style="position:absolute;left:5281;top:-1969;width:261;height:128" coordorigin="5281,-1969" coordsize="261,128">
              <v:shape style="position:absolute;left:5281;top:-1969;width:261;height:128" coordorigin="5281,-1969" coordsize="261,128" path="m5281,-1841l5286,-1847,5289,-1849,5291,-1852,5294,-1852,5315,-1868,5339,-1881,5363,-1895,5387,-1908,5411,-1919,5435,-1929,5459,-1940,5480,-1948,5502,-1956,5523,-1961,5541,-1969e" filled="false" stroked="true" strokeweight=".48pt" strokecolor="#050000">
                <v:path arrowok="t"/>
              </v:shape>
            </v:group>
            <v:group style="position:absolute;left:5475;top:-2041;width:391;height:165" coordorigin="5475,-2041" coordsize="391,165">
              <v:shape style="position:absolute;left:5475;top:-2041;width:391;height:165" coordorigin="5475,-2041" coordsize="391,165" path="m5475,-1876l5568,-1935,5680,-1982,5738,-2004,5802,-2022,5866,-2041e" filled="false" stroked="true" strokeweight=".48pt" strokecolor="#050000">
                <v:path arrowok="t"/>
              </v:shape>
            </v:group>
            <v:group style="position:absolute;left:5480;top:-1887;width:3;height:3" coordorigin="5480,-1887" coordsize="3,3">
              <v:shape style="position:absolute;left:5480;top:-1887;width:3;height:3" coordorigin="5480,-1887" coordsize="3,3" path="m5480,-1884l5483,-1887e" filled="false" stroked="true" strokeweight=".48pt" strokecolor="#050000">
                <v:path arrowok="t"/>
              </v:shape>
            </v:group>
            <v:group style="position:absolute;left:5730;top:-2139;width:6;height:6" coordorigin="5730,-2139" coordsize="6,6">
              <v:shape style="position:absolute;left:5730;top:-2139;width:6;height:6" coordorigin="5730,-2139" coordsize="6,6" path="m5736,-2139l5730,-2134e" filled="false" stroked="true" strokeweight=".48pt" strokecolor="#050000">
                <v:path arrowok="t"/>
              </v:shape>
            </v:group>
            <v:group style="position:absolute;left:5947;top:-2115;width:2;height:10" coordorigin="5947,-2115" coordsize="2,10">
              <v:shape style="position:absolute;left:5947;top:-2115;width:2;height:10" coordorigin="5947,-2115" coordsize="0,10" path="m5947,-2115l5947,-2105e" filled="false" stroked="true" strokeweight=".134pt" strokecolor="#050000">
                <v:path arrowok="t"/>
              </v:shape>
            </v:group>
            <v:group style="position:absolute;left:5729;top:-2139;width:2;height:10" coordorigin="5729,-2139" coordsize="2,10">
              <v:shape style="position:absolute;left:5729;top:-2139;width:2;height:10" coordorigin="5729,-2139" coordsize="0,10" path="m5729,-2139l5729,-2129e" filled="false" stroked="true" strokeweight=".134pt" strokecolor="#050000">
                <v:path arrowok="t"/>
              </v:shape>
            </v:group>
            <v:group style="position:absolute;left:5297;top:-2118;width:16;height:54" coordorigin="5297,-2118" coordsize="16,54">
              <v:shape style="position:absolute;left:5297;top:-2118;width:16;height:54" coordorigin="5297,-2118" coordsize="16,54" path="m5297,-2065l5302,-2081,5310,-2105,5313,-2118e" filled="false" stroked="true" strokeweight=".48pt" strokecolor="#050000">
                <v:path arrowok="t"/>
              </v:shape>
            </v:group>
            <v:group style="position:absolute;left:5233;top:-1841;width:48;height:51" coordorigin="5233,-1841" coordsize="48,51">
              <v:shape style="position:absolute;left:5233;top:-1841;width:48;height:51" coordorigin="5233,-1841" coordsize="48,51" path="m5233,-1791l5236,-1794,5238,-1799,5241,-1804,5246,-1810,5252,-1815,5257,-1823,5265,-1828,5273,-1836,5281,-1841e" filled="false" stroked="true" strokeweight=".48pt" strokecolor="#050000">
                <v:path arrowok="t"/>
              </v:shape>
            </v:group>
            <v:group style="position:absolute;left:5289;top:-2065;width:8;height:14" coordorigin="5289,-2065" coordsize="8,14">
              <v:shape style="position:absolute;left:5289;top:-2065;width:8;height:14" coordorigin="5289,-2065" coordsize="8,14" path="m5289,-2052l5291,-2054,5294,-2059,5297,-2065e" filled="false" stroked="true" strokeweight=".48pt" strokecolor="#050000">
                <v:path arrowok="t"/>
              </v:shape>
            </v:group>
            <v:group style="position:absolute;left:5387;top:-1884;width:94;height:88" coordorigin="5387,-1884" coordsize="94,88">
              <v:shape style="position:absolute;left:5387;top:-1884;width:94;height:88" coordorigin="5387,-1884" coordsize="94,88" path="m5387,-1796l5390,-1799,5392,-1802,5392,-1804,5395,-1804,5395,-1807,5398,-1810,5400,-1812,5403,-1815,5403,-1820,5406,-1823,5411,-1825,5414,-1828,5416,-1833,5419,-1836,5424,-1841,5427,-1844,5432,-1849,5438,-1852,5440,-1855,5446,-1860,5451,-1863,5454,-1865,5459,-1871,5462,-1873,5467,-1876,5470,-1879,5472,-1879,5475,-1881,5478,-1884,5480,-1884e" filled="false" stroked="true" strokeweight=".48pt" strokecolor="#050000">
                <v:path arrowok="t"/>
              </v:shape>
            </v:group>
            <v:group style="position:absolute;left:5371;top:-1876;width:104;height:112" coordorigin="5371,-1876" coordsize="104,112">
              <v:shape style="position:absolute;left:5371;top:-1876;width:104;height:112" coordorigin="5371,-1876" coordsize="104,112" path="m5371,-1764l5398,-1804,5432,-1841,5475,-1876e" filled="false" stroked="true" strokeweight=".48pt" strokecolor="#050000">
                <v:path arrowok="t"/>
              </v:shape>
            </v:group>
            <v:group style="position:absolute;left:5373;top:-1769;width:2;height:10" coordorigin="5373,-1769" coordsize="2,10">
              <v:shape style="position:absolute;left:5373;top:-1769;width:2;height:10" coordorigin="5373,-1769" coordsize="0,10" path="m5373,-1769l5373,-1760e" filled="false" stroked="true" strokeweight=".133pt" strokecolor="#050000">
                <v:path arrowok="t"/>
              </v:shape>
            </v:group>
            <v:group style="position:absolute;left:5313;top:-2155;width:6;height:38" coordorigin="5313,-2155" coordsize="6,38">
              <v:shape style="position:absolute;left:5313;top:-2155;width:6;height:38" coordorigin="5313,-2155" coordsize="6,38" path="m5313,-2118l5315,-2129,5318,-2145,5318,-2155e" filled="false" stroked="true" strokeweight=".48pt" strokecolor="#050000">
                <v:path arrowok="t"/>
              </v:shape>
            </v:group>
            <v:group style="position:absolute;left:5172;top:-1844;width:96;height:88" coordorigin="5172,-1844" coordsize="96,88">
              <v:shape style="position:absolute;left:5172;top:-1844;width:96;height:88" coordorigin="5172,-1844" coordsize="96,88" path="m5172,-1756l5174,-1759,5174,-1762,5177,-1767,5180,-1770,5182,-1772,5185,-1778,5188,-1780,5193,-1786,5196,-1788,5201,-1794,5206,-1799,5209,-1802,5214,-1807,5220,-1810,5225,-1815,5228,-1818,5233,-1820,5236,-1823,5241,-1825,5244,-1828,5246,-1831,5252,-1833,5254,-1836,5257,-1839,5260,-1839,5262,-1841,5265,-1844,5267,-1844e" filled="false" stroked="true" strokeweight=".48pt" strokecolor="#050000">
                <v:path arrowok="t"/>
              </v:shape>
            </v:group>
            <v:group style="position:absolute;left:5382;top:-1795;width:10;height:2" coordorigin="5382,-1795" coordsize="10,2">
              <v:shape style="position:absolute;left:5382;top:-1795;width:10;height:2" coordorigin="5382,-1795" coordsize="10,0" path="m5382,-1795l5392,-1795e" filled="false" stroked="true" strokeweight=".133pt" strokecolor="#050000">
                <v:path arrowok="t"/>
              </v:shape>
            </v:group>
            <v:group style="position:absolute;left:5442;top:-2232;width:2;height:10" coordorigin="5442,-2232" coordsize="2,10">
              <v:shape style="position:absolute;left:5442;top:-2232;width:2;height:10" coordorigin="5442,-2232" coordsize="0,10" path="m5442,-2232l5442,-2222e" filled="false" stroked="true" strokeweight=".134pt" strokecolor="#050000">
                <v:path arrowok="t"/>
              </v:shape>
            </v:group>
            <v:group style="position:absolute;left:5444;top:-2184;width:2;height:10" coordorigin="5444,-2184" coordsize="2,10">
              <v:shape style="position:absolute;left:5444;top:-2184;width:2;height:10" coordorigin="5444,-2184" coordsize="0,10" path="m5444,-2184l5444,-2174e" filled="false" stroked="true" strokeweight=".131pt" strokecolor="#050000">
                <v:path arrowok="t"/>
              </v:shape>
            </v:group>
            <v:group style="position:absolute;left:5439;top:-2147;width:2;height:10" coordorigin="5439,-2147" coordsize="2,10">
              <v:shape style="position:absolute;left:5439;top:-2147;width:2;height:10" coordorigin="5439,-2147" coordsize="0,10" path="m5439,-2147l5439,-2137e" filled="false" stroked="true" strokeweight=".133pt" strokecolor="#050000">
                <v:path arrowok="t"/>
              </v:shape>
            </v:group>
            <v:group style="position:absolute;left:5422;top:-2142;width:16;height:56" coordorigin="5422,-2142" coordsize="16,56">
              <v:shape style="position:absolute;left:5422;top:-2142;width:16;height:56" coordorigin="5422,-2142" coordsize="16,56" path="m5422,-2086l5427,-2105,5435,-2126,5438,-2142e" filled="false" stroked="true" strokeweight=".48pt" strokecolor="#050000">
                <v:path arrowok="t"/>
              </v:shape>
            </v:group>
            <v:group style="position:absolute;left:5459;top:-2145;width:22;height:48" coordorigin="5459,-2145" coordsize="22,48">
              <v:shape style="position:absolute;left:5459;top:-2145;width:22;height:48" coordorigin="5459,-2145" coordsize="22,48" path="m5459,-2097l5480,-2145e" filled="false" stroked="true" strokeweight=".48pt" strokecolor="#050000">
                <v:path arrowok="t"/>
              </v:shape>
            </v:group>
            <v:group style="position:absolute;left:5341;top:-1671;width:2;height:10" coordorigin="5341,-1671" coordsize="2,10">
              <v:shape style="position:absolute;left:5341;top:-1671;width:2;height:10" coordorigin="5341,-1671" coordsize="0,10" path="m5341,-1671l5341,-1661e" filled="false" stroked="true" strokeweight=".132pt" strokecolor="#050000">
                <v:path arrowok="t"/>
              </v:shape>
            </v:group>
            <v:group style="position:absolute;left:5361;top:-1764;width:11;height:27" coordorigin="5361,-1764" coordsize="11,27">
              <v:shape style="position:absolute;left:5361;top:-1764;width:11;height:27" coordorigin="5361,-1764" coordsize="11,27" path="m5361,-1738l5371,-1764e" filled="false" stroked="true" strokeweight=".48pt" strokecolor="#050000">
                <v:path arrowok="t"/>
              </v:shape>
            </v:group>
            <v:group style="position:absolute;left:5095;top:-2286;width:2;height:40" coordorigin="5095,-2286" coordsize="2,40">
              <v:shape style="position:absolute;left:5095;top:-2286;width:2;height:40" coordorigin="5095,-2286" coordsize="0,40" path="m5095,-2286l5095,-2246e" filled="false" stroked="true" strokeweight=".48pt" strokecolor="#050000">
                <v:path arrowok="t"/>
              </v:shape>
            </v:group>
            <v:group style="position:absolute;left:5137;top:-2246;width:3;height:91" coordorigin="5137,-2246" coordsize="3,91">
              <v:shape style="position:absolute;left:5137;top:-2246;width:3;height:91" coordorigin="5137,-2246" coordsize="3,91" path="m5140,-2155l5137,-2246e" filled="false" stroked="true" strokeweight=".48pt" strokecolor="#050000">
                <v:path arrowok="t"/>
              </v:shape>
            </v:group>
            <v:group style="position:absolute;left:5135;top:-2288;width:10;height:2" coordorigin="5135,-2288" coordsize="10,2">
              <v:shape style="position:absolute;left:5135;top:-2288;width:10;height:2" coordorigin="5135,-2288" coordsize="10,0" path="m5135,-2288l5145,-2288e" filled="false" stroked="true" strokeweight=".266pt" strokecolor="#050000">
                <v:path arrowok="t"/>
              </v:shape>
            </v:group>
            <v:group style="position:absolute;left:5174;top:-1679;width:3;height:6" coordorigin="5174,-1679" coordsize="3,6">
              <v:shape style="position:absolute;left:5174;top:-1679;width:3;height:6" coordorigin="5174,-1679" coordsize="3,6" path="m5174,-1674l5177,-1679e" filled="false" stroked="true" strokeweight=".48pt" strokecolor="#050000">
                <v:path arrowok="t"/>
              </v:shape>
            </v:group>
            <v:group style="position:absolute;left:5178;top:-1684;width:2;height:10" coordorigin="5178,-1684" coordsize="2,10">
              <v:shape style="position:absolute;left:5178;top:-1684;width:2;height:10" coordorigin="5178,-1684" coordsize="0,10" path="m5178,-1684l5178,-1674e" filled="false" stroked="true" strokeweight=".133pt" strokecolor="#050000">
                <v:path arrowok="t"/>
              </v:shape>
            </v:group>
            <v:group style="position:absolute;left:5167;top:-1670;width:10;height:2" coordorigin="5167,-1670" coordsize="10,2">
              <v:shape style="position:absolute;left:5167;top:-1670;width:10;height:2" coordorigin="5167,-1670" coordsize="10,0" path="m5167,-1670l5177,-1670e" filled="false" stroked="true" strokeweight=".134pt" strokecolor="#050000">
                <v:path arrowok="t"/>
              </v:shape>
            </v:group>
            <v:group style="position:absolute;left:5173;top:-1676;width:2;height:10" coordorigin="5173,-1676" coordsize="2,10">
              <v:shape style="position:absolute;left:5173;top:-1676;width:2;height:10" coordorigin="5173,-1676" coordsize="0,10" path="m5173,-1676l5173,-1666e" filled="false" stroked="true" strokeweight=".133pt" strokecolor="#050000">
                <v:path arrowok="t"/>
              </v:shape>
            </v:group>
            <v:group style="position:absolute;left:5172;top:-1674;width:3;height:3" coordorigin="5172,-1674" coordsize="3,3">
              <v:shape style="position:absolute;left:5172;top:-1674;width:3;height:3" coordorigin="5172,-1674" coordsize="3,3" path="m5172,-1671l5174,-1674e" filled="false" stroked="true" strokeweight=".48pt" strokecolor="#050000">
                <v:path arrowok="t"/>
              </v:shape>
            </v:group>
            <v:group style="position:absolute;left:5166;top:-1669;width:6;height:35" coordorigin="5166,-1669" coordsize="6,35">
              <v:shape style="position:absolute;left:5166;top:-1669;width:6;height:35" coordorigin="5166,-1669" coordsize="6,35" path="m5166,-1634l5166,-1653,5169,-1661,5172,-1669e" filled="false" stroked="true" strokeweight=".48pt" strokecolor="#050000">
                <v:path arrowok="t"/>
              </v:shape>
            </v:group>
            <v:group style="position:absolute;left:5347;top:-1700;width:3;height:8" coordorigin="5347,-1700" coordsize="3,8">
              <v:shape style="position:absolute;left:5347;top:-1700;width:3;height:8" coordorigin="5347,-1700" coordsize="3,8" path="m5347,-1693l5350,-1700e" filled="false" stroked="true" strokeweight=".48pt" strokecolor="#050000">
                <v:path arrowok="t"/>
              </v:shape>
            </v:group>
            <v:group style="position:absolute;left:5172;top:-1674;width:3;height:3" coordorigin="5172,-1674" coordsize="3,3">
              <v:shape style="position:absolute;left:5172;top:-1674;width:3;height:3" coordorigin="5172,-1674" coordsize="3,3" path="m5174,-1674l5172,-1671e" filled="false" stroked="true" strokeweight=".48pt" strokecolor="#050000">
                <v:path arrowok="t"/>
              </v:shape>
            </v:group>
            <v:group style="position:absolute;left:5351;top:-1705;width:2;height:10" coordorigin="5351,-1705" coordsize="2,10">
              <v:shape style="position:absolute;left:5351;top:-1705;width:2;height:10" coordorigin="5351,-1705" coordsize="0,10" path="m5351,-1705l5351,-1696e" filled="false" stroked="true" strokeweight=".132pt" strokecolor="#050000">
                <v:path arrowok="t"/>
              </v:shape>
            </v:group>
            <v:group style="position:absolute;left:5438;top:-2179;width:6;height:38" coordorigin="5438,-2179" coordsize="6,38">
              <v:shape style="position:absolute;left:5438;top:-2179;width:6;height:38" coordorigin="5438,-2179" coordsize="6,38" path="m5438,-2142l5440,-2153,5443,-2169,5443,-2179e" filled="false" stroked="true" strokeweight=".48pt" strokecolor="#050000">
                <v:path arrowok="t"/>
              </v:shape>
            </v:group>
            <v:group style="position:absolute;left:5350;top:-1738;width:11;height:38" coordorigin="5350,-1738" coordsize="11,38">
              <v:shape style="position:absolute;left:5350;top:-1738;width:11;height:38" coordorigin="5350,-1738" coordsize="11,38" path="m5350,-1700l5350,-1708,5361,-1738e" filled="false" stroked="true" strokeweight=".48pt" strokecolor="#050000">
                <v:path arrowok="t"/>
              </v:shape>
            </v:group>
            <v:group style="position:absolute;left:5342;top:-1711;width:3;height:6" coordorigin="5342,-1711" coordsize="3,6">
              <v:shape style="position:absolute;left:5342;top:-1711;width:3;height:6" coordorigin="5342,-1711" coordsize="3,6" path="m5342,-1706l5342,-1708,5345,-1708,5345,-1711e" filled="false" stroked="true" strokeweight=".48pt" strokecolor="#050000">
                <v:path arrowok="t"/>
              </v:shape>
            </v:group>
            <v:group style="position:absolute;left:5480;top:-2184;width:6;height:40" coordorigin="5480,-2184" coordsize="6,40">
              <v:shape style="position:absolute;left:5480;top:-2184;width:6;height:40" coordorigin="5480,-2184" coordsize="6,40" path="m5480,-2145l5483,-2161,5486,-2184e" filled="false" stroked="true" strokeweight=".48pt" strokecolor="#050000">
                <v:path arrowok="t"/>
              </v:shape>
            </v:group>
            <v:group style="position:absolute;left:5951;top:-2150;width:3;height:3" coordorigin="5951,-2150" coordsize="3,3">
              <v:shape style="position:absolute;left:5951;top:-2150;width:3;height:3" coordorigin="5951,-2150" coordsize="3,3" path="m5951,-2147l5954,-2147,5954,-2150e" filled="false" stroked="true" strokeweight=".48pt" strokecolor="#050000">
                <v:path arrowok="t"/>
              </v:shape>
            </v:group>
            <v:group style="position:absolute;left:5895;top:-2049;width:6;height:3" coordorigin="5895,-2049" coordsize="6,3">
              <v:shape style="position:absolute;left:5895;top:-2049;width:6;height:3" coordorigin="5895,-2049" coordsize="6,3" path="m5895,-2046l5898,-2046,5898,-2049,5900,-2049e" filled="false" stroked="true" strokeweight=".48pt" strokecolor="#050000">
                <v:path arrowok="t"/>
              </v:shape>
            </v:group>
            <v:group style="position:absolute;left:5952;top:-2152;width:2;height:10" coordorigin="5952,-2152" coordsize="2,10">
              <v:shape style="position:absolute;left:5952;top:-2152;width:2;height:10" coordorigin="5952,-2152" coordsize="0,10" path="m5952,-2152l5952,-2142e" filled="false" stroked="true" strokeweight=".133pt" strokecolor="#050000">
                <v:path arrowok="t"/>
              </v:shape>
            </v:group>
            <v:group style="position:absolute;left:5866;top:-2044;width:11;height:3" coordorigin="5866,-2044" coordsize="11,3">
              <v:shape style="position:absolute;left:5866;top:-2044;width:11;height:3" coordorigin="5866,-2044" coordsize="11,3" path="m5866,-2041l5874,-2041,5876,-2044e" filled="false" stroked="true" strokeweight=".48pt" strokecolor="#050000">
                <v:path arrowok="t"/>
              </v:shape>
            </v:group>
            <v:group style="position:absolute;left:5894;top:-2051;width:2;height:10" coordorigin="5894,-2051" coordsize="2,10">
              <v:shape style="position:absolute;left:5894;top:-2051;width:2;height:10" coordorigin="5894,-2051" coordsize="0,10" path="m5894,-2051l5894,-2041e" filled="false" stroked="true" strokeweight=".132pt" strokecolor="#050000">
                <v:path arrowok="t"/>
              </v:shape>
            </v:group>
            <v:group style="position:absolute;left:5876;top:-2046;width:16;height:3" coordorigin="5876,-2046" coordsize="16,3">
              <v:shape style="position:absolute;left:5876;top:-2046;width:16;height:3" coordorigin="5876,-2046" coordsize="16,3" path="m5876,-2044l5884,-2044,5892,-2046e" filled="false" stroked="true" strokeweight=".48pt" strokecolor="#050000">
                <v:path arrowok="t"/>
              </v:shape>
            </v:group>
            <v:group style="position:absolute;left:5867;top:-2046;width:2;height:10" coordorigin="5867,-2046" coordsize="2,10">
              <v:shape style="position:absolute;left:5867;top:-2046;width:2;height:10" coordorigin="5867,-2046" coordsize="0,10" path="m5867,-2046l5867,-2036e" filled="false" stroked="true" strokeweight=".132pt" strokecolor="#050000">
                <v:path arrowok="t"/>
              </v:shape>
            </v:group>
            <v:group style="position:absolute;left:5714;top:-2014;width:16;height:3" coordorigin="5714,-2014" coordsize="16,3">
              <v:shape style="position:absolute;left:5714;top:-2014;width:16;height:3" coordorigin="5714,-2014" coordsize="16,3" path="m5714,-2012l5717,-2012,5720,-2014,5730,-2014e" filled="false" stroked="true" strokeweight=".48pt" strokecolor="#050000">
                <v:path arrowok="t"/>
              </v:shape>
            </v:group>
            <v:group style="position:absolute;left:5307;top:-1833;width:8;height:3" coordorigin="5307,-1833" coordsize="8,3">
              <v:shape style="position:absolute;left:5307;top:-1833;width:8;height:3" coordorigin="5307,-1833" coordsize="8,3" path="m5315,-1833l5307,-1831e" filled="false" stroked="true" strokeweight=".48pt" strokecolor="#050000">
                <v:path arrowok="t"/>
              </v:shape>
            </v:group>
            <v:group style="position:absolute;left:5299;top:-1833;width:11;height:3" coordorigin="5299,-1833" coordsize="11,3">
              <v:shape style="position:absolute;left:5299;top:-1833;width:11;height:3" coordorigin="5299,-1833" coordsize="11,3" path="m5299,-1831l5310,-1833e" filled="false" stroked="true" strokeweight=".48pt" strokecolor="#050000">
                <v:path arrowok="t"/>
              </v:shape>
            </v:group>
            <v:group style="position:absolute;left:5299;top:-1839;width:11;height:3" coordorigin="5299,-1839" coordsize="11,3">
              <v:shape style="position:absolute;left:5299;top:-1839;width:11;height:3" coordorigin="5299,-1839" coordsize="11,3" path="m5299,-1836l5310,-1839e" filled="false" stroked="true" strokeweight=".48pt" strokecolor="#050000">
                <v:path arrowok="t"/>
              </v:shape>
            </v:group>
            <v:group style="position:absolute;left:5168;top:-1639;width:2;height:10" coordorigin="5168,-1639" coordsize="2,10">
              <v:shape style="position:absolute;left:5168;top:-1639;width:2;height:10" coordorigin="5168,-1639" coordsize="0,10" path="m5168,-1639l5168,-1629e" filled="false" stroked="true" strokeweight=".132pt" strokecolor="#050000">
                <v:path arrowok="t"/>
              </v:shape>
            </v:group>
            <v:group style="position:absolute;left:5339;top:-1666;width:3;height:14" coordorigin="5339,-1666" coordsize="3,14">
              <v:shape style="position:absolute;left:5339;top:-1666;width:3;height:14" coordorigin="5339,-1666" coordsize="3,14" path="m5342,-1655l5342,-1661,5339,-1666,5342,-1653e" filled="false" stroked="true" strokeweight=".48pt" strokecolor="#050000">
                <v:path arrowok="t"/>
              </v:shape>
            </v:group>
            <v:group style="position:absolute;left:5339;top:-1706;width:3;height:40" coordorigin="5339,-1706" coordsize="3,40">
              <v:shape style="position:absolute;left:5339;top:-1706;width:3;height:40" coordorigin="5339,-1706" coordsize="3,40" path="m5339,-1666l5339,-1687,5342,-1693,5342,-1706e" filled="false" stroked="true" strokeweight=".48pt" strokecolor="#050000">
                <v:path arrowok="t"/>
              </v:shape>
            </v:group>
            <v:group style="position:absolute;left:5289;top:-1816;width:10;height:2" coordorigin="5289,-1816" coordsize="10,2">
              <v:shape style="position:absolute;left:5289;top:-1816;width:10;height:2" coordorigin="5289,-1816" coordsize="10,0" path="m5289,-1816l5299,-1816e" filled="false" stroked="true" strokeweight=".931pt" strokecolor="#050000">
                <v:path arrowok="t"/>
              </v:shape>
            </v:group>
            <v:group style="position:absolute;left:5295;top:-1833;width:10;height:2" coordorigin="5295,-1833" coordsize="10,2">
              <v:shape style="position:absolute;left:5295;top:-1833;width:10;height:2" coordorigin="5295,-1833" coordsize="10,0" path="m5295,-1833l5304,-1833e" filled="false" stroked="true" strokeweight=".266pt" strokecolor="#050000">
                <v:path arrowok="t"/>
              </v:shape>
            </v:group>
            <v:group style="position:absolute;left:5297;top:-2248;width:3;height:91" coordorigin="5297,-2248" coordsize="3,91">
              <v:shape style="position:absolute;left:5297;top:-2248;width:3;height:91" coordorigin="5297,-2248" coordsize="3,91" path="m5299,-2158l5297,-2248e" filled="false" stroked="true" strokeweight=".48pt" strokecolor="#050000">
                <v:path arrowok="t"/>
              </v:shape>
            </v:group>
            <v:group style="position:absolute;left:5303;top:-1824;width:10;height:2" coordorigin="5303,-1824" coordsize="10,2">
              <v:shape style="position:absolute;left:5303;top:-1824;width:10;height:2" coordorigin="5303,-1824" coordsize="10,0" path="m5303,-1824l5312,-1824e" filled="false" stroked="true" strokeweight=".664pt" strokecolor="#050000">
                <v:path arrowok="t"/>
              </v:shape>
            </v:group>
            <v:group style="position:absolute;left:5300;top:-2082;width:10;height:2" coordorigin="5300,-2082" coordsize="10,2">
              <v:shape style="position:absolute;left:5300;top:-2082;width:10;height:2" coordorigin="5300,-2082" coordsize="10,0" path="m5300,-2082l5310,-2082e" filled="false" stroked="true" strokeweight=".398pt" strokecolor="#050000">
                <v:path arrowok="t"/>
              </v:shape>
            </v:group>
            <v:group style="position:absolute;left:5305;top:-1836;width:10;height:2" coordorigin="5305,-1836" coordsize="10,2">
              <v:shape style="position:absolute;left:5305;top:-1836;width:10;height:2" coordorigin="5305,-1836" coordsize="10,0" path="m5305,-1836l5315,-1836e" filled="false" stroked="true" strokeweight=".266pt" strokecolor="#050000">
                <v:path arrowok="t"/>
              </v:shape>
            </v:group>
            <v:group style="position:absolute;left:5311;top:-1829;width:10;height:2" coordorigin="5311,-1829" coordsize="10,2">
              <v:shape style="position:absolute;left:5311;top:-1829;width:10;height:2" coordorigin="5311,-1829" coordsize="10,0" path="m5311,-1829l5320,-1829e" filled="false" stroked="true" strokeweight=".399pt" strokecolor="#050000">
                <v:path arrowok="t"/>
              </v:shape>
            </v:group>
            <v:group style="position:absolute;left:5323;top:-2208;width:2;height:48" coordorigin="5323,-2208" coordsize="2,48">
              <v:shape style="position:absolute;left:5323;top:-2208;width:2;height:48" coordorigin="5323,-2208" coordsize="0,48" path="m5323,-2208l5323,-2161e" filled="false" stroked="true" strokeweight=".48pt" strokecolor="#050000">
                <v:path arrowok="t"/>
              </v:shape>
            </v:group>
            <v:group style="position:absolute;left:5337;top:-2295;width:10;height:2" coordorigin="5337,-2295" coordsize="10,2">
              <v:shape style="position:absolute;left:5337;top:-2295;width:10;height:2" coordorigin="5337,-2295" coordsize="10,0" path="m5337,-2295l5347,-2295e" filled="false" stroked="true" strokeweight=".399pt" strokecolor="#050000">
                <v:path arrowok="t"/>
              </v:shape>
            </v:group>
            <v:group style="position:absolute;left:5347;top:-2208;width:2;height:48" coordorigin="5347,-2208" coordsize="2,48">
              <v:shape style="position:absolute;left:5347;top:-2208;width:2;height:48" coordorigin="5347,-2208" coordsize="0,48" path="m5347,-2208l5347,-2161e" filled="false" stroked="true" strokeweight=".48pt" strokecolor="#050000">
                <v:path arrowok="t"/>
              </v:shape>
            </v:group>
            <v:group style="position:absolute;left:5377;top:-2294;width:3;height:40" coordorigin="5377,-2294" coordsize="3,40">
              <v:shape style="position:absolute;left:5377;top:-2294;width:3;height:40" coordorigin="5377,-2294" coordsize="3,40" path="m5377,-2294l5379,-2254e" filled="false" stroked="true" strokeweight=".48pt" strokecolor="#050000">
                <v:path arrowok="t"/>
              </v:shape>
            </v:group>
            <v:group style="position:absolute;left:5422;top:-2102;width:10;height:2" coordorigin="5422,-2102" coordsize="10,2">
              <v:shape style="position:absolute;left:5422;top:-2102;width:10;height:2" coordorigin="5422,-2102" coordsize="10,0" path="m5422,-2102l5432,-2102e" filled="false" stroked="true" strokeweight=".266pt" strokecolor="#050000">
                <v:path arrowok="t"/>
              </v:shape>
            </v:group>
            <v:group style="position:absolute;left:5440;top:-2227;width:3;height:48" coordorigin="5440,-2227" coordsize="3,48">
              <v:shape style="position:absolute;left:5440;top:-2227;width:3;height:48" coordorigin="5440,-2227" coordsize="3,48" path="m5440,-2227l5443,-2179,5443,-2227e" filled="false" stroked="true" strokeweight=".48pt" strokecolor="#050000">
                <v:path arrowok="t"/>
              </v:shape>
            </v:group>
            <v:group style="position:absolute;left:5448;top:-2230;width:2;height:46" coordorigin="5448,-2230" coordsize="2,46">
              <v:shape style="position:absolute;left:5448;top:-2230;width:2;height:46" coordorigin="5448,-2230" coordsize="0,46" path="m5448,-2230l5448,-2184e" filled="false" stroked="true" strokeweight=".48pt" strokecolor="#050000">
                <v:path arrowok="t"/>
              </v:shape>
            </v:group>
            <v:group style="position:absolute;left:5472;top:-2232;width:2;height:48" coordorigin="5472,-2232" coordsize="2,48">
              <v:shape style="position:absolute;left:5472;top:-2232;width:2;height:48" coordorigin="5472,-2232" coordsize="0,48" path="m5472,-2232l5472,-2184e" filled="false" stroked="true" strokeweight=".48pt" strokecolor="#050000">
                <v:path arrowok="t"/>
              </v:shape>
            </v:group>
            <v:group style="position:absolute;left:5480;top:-2270;width:3;height:80" coordorigin="5480,-2270" coordsize="3,80">
              <v:shape style="position:absolute;left:5480;top:-2270;width:3;height:80" coordorigin="5480,-2270" coordsize="3,80" path="m5483,-2190l5480,-2270e" filled="false" stroked="true" strokeweight=".48pt" strokecolor="#050000">
                <v:path arrowok="t"/>
              </v:shape>
            </v:group>
            <v:group style="position:absolute;left:5486;top:-2270;width:2;height:86" coordorigin="5486,-2270" coordsize="2,86">
              <v:shape style="position:absolute;left:5486;top:-2270;width:2;height:86" coordorigin="5486,-2270" coordsize="0,86" path="m5486,-2270l5486,-2184e" filled="false" stroked="true" strokeweight=".48pt" strokecolor="#050000">
                <v:path arrowok="t"/>
              </v:shape>
            </v:group>
            <v:group style="position:absolute;left:5345;top:-1693;width:3;height:27" coordorigin="5345,-1693" coordsize="3,27">
              <v:shape style="position:absolute;left:5345;top:-1693;width:3;height:27" coordorigin="5345,-1693" coordsize="3,27" path="m5345,-1666l5347,-1679,5347,-1693e" filled="false" stroked="true" strokeweight=".48pt" strokecolor="#050000">
                <v:path arrowok="t"/>
              </v:shape>
            </v:group>
            <v:group style="position:absolute;left:5862;top:-2147;width:2;height:10" coordorigin="5862,-2147" coordsize="2,10">
              <v:shape style="position:absolute;left:5862;top:-2147;width:2;height:10" coordorigin="5862,-2147" coordsize="0,10" path="m5862,-2147l5862,-2137e" filled="false" stroked="true" strokeweight=".134pt" strokecolor="#050000">
                <v:path arrowok="t"/>
              </v:shape>
            </v:group>
            <v:group style="position:absolute;left:5819;top:-2135;width:10;height:2" coordorigin="5819,-2135" coordsize="10,2">
              <v:shape style="position:absolute;left:5819;top:-2135;width:10;height:2" coordorigin="5819,-2135" coordsize="10,0" path="m5819,-2135l5828,-2135e" filled="false" stroked="true" strokeweight=".132pt" strokecolor="#050000">
                <v:path arrowok="t"/>
              </v:shape>
            </v:group>
            <v:group style="position:absolute;left:5843;top:-2144;width:2;height:10" coordorigin="5843,-2144" coordsize="2,10">
              <v:shape style="position:absolute;left:5843;top:-2144;width:2;height:10" coordorigin="5843,-2144" coordsize="0,10" path="m5843,-2144l5843,-2134e" filled="false" stroked="true" strokeweight=".133pt" strokecolor="#050000">
                <v:path arrowok="t"/>
              </v:shape>
            </v:group>
            <v:group style="position:absolute;left:5941;top:-2143;width:10;height:2" coordorigin="5941,-2143" coordsize="10,2">
              <v:shape style="position:absolute;left:5941;top:-2143;width:10;height:2" coordorigin="5941,-2143" coordsize="10,0" path="m5941,-2143l5950,-2143e" filled="false" stroked="true" strokeweight=".133pt" strokecolor="#050000">
                <v:path arrowok="t"/>
              </v:shape>
            </v:group>
            <v:group style="position:absolute;left:5608;top:-2131;width:40;height:16" coordorigin="5608,-2131" coordsize="40,16">
              <v:shape style="position:absolute;left:5608;top:-2131;width:40;height:16" coordorigin="5608,-2131" coordsize="40,16" path="m5648,-2131l5632,-2126,5608,-2115e" filled="false" stroked="true" strokeweight=".48pt" strokecolor="#050000">
                <v:path arrowok="t"/>
              </v:shape>
            </v:group>
            <v:group style="position:absolute;left:5742;top:-2139;width:2;height:10" coordorigin="5742,-2139" coordsize="2,10">
              <v:shape style="position:absolute;left:5742;top:-2139;width:2;height:10" coordorigin="5742,-2139" coordsize="0,10" path="m5742,-2139l5742,-2129e" filled="false" stroked="true" strokeweight=".132pt" strokecolor="#050000">
                <v:path arrowok="t"/>
              </v:shape>
            </v:group>
            <v:group style="position:absolute;left:5793;top:-2149;width:2;height:10" coordorigin="5793,-2149" coordsize="2,10">
              <v:shape style="position:absolute;left:5793;top:-2149;width:2;height:10" coordorigin="5793,-2149" coordsize="0,10" path="m5793,-2149l5793,-2140e" filled="false" stroked="true" strokeweight=".134pt" strokecolor="#050000">
                <v:path arrowok="t"/>
              </v:shape>
            </v:group>
            <v:group style="position:absolute;left:5923;top:-2157;width:2;height:10" coordorigin="5923,-2157" coordsize="2,10">
              <v:shape style="position:absolute;left:5923;top:-2157;width:2;height:10" coordorigin="5923,-2157" coordsize="0,10" path="m5923,-2157l5923,-2148e" filled="false" stroked="true" strokeweight=".133pt" strokecolor="#050000">
                <v:path arrowok="t"/>
              </v:shape>
            </v:group>
            <v:group style="position:absolute;left:5705;top:-2133;width:2;height:10" coordorigin="5705,-2133" coordsize="2,10">
              <v:shape style="position:absolute;left:5705;top:-2133;width:2;height:10" coordorigin="5705,-2133" coordsize="0,10" path="m5705,-2133l5705,-2124e" filled="false" stroked="true" strokeweight=".133pt" strokecolor="#050000">
                <v:path arrowok="t"/>
              </v:shape>
            </v:group>
            <v:group style="position:absolute;left:5923;top:-2160;width:2;height:10" coordorigin="5923,-2160" coordsize="2,10">
              <v:shape style="position:absolute;left:5923;top:-2160;width:2;height:10" coordorigin="5923,-2160" coordsize="0,10" path="m5923,-2160l5923,-2150e" filled="false" stroked="true" strokeweight=".133pt" strokecolor="#050000">
                <v:path arrowok="t"/>
              </v:shape>
            </v:group>
            <v:group style="position:absolute;left:5910;top:-2155;width:2;height:10" coordorigin="5910,-2155" coordsize="2,10">
              <v:shape style="position:absolute;left:5910;top:-2155;width:2;height:10" coordorigin="5910,-2155" coordsize="0,10" path="m5910,-2155l5910,-2145e" filled="false" stroked="true" strokeweight=".134pt" strokecolor="#050000">
                <v:path arrowok="t"/>
              </v:shape>
            </v:group>
            <v:group style="position:absolute;left:5392;top:-2094;width:62;height:24" coordorigin="5392,-2094" coordsize="62,24">
              <v:shape style="position:absolute;left:5392;top:-2094;width:62;height:24" coordorigin="5392,-2094" coordsize="62,24" path="m5454,-2094l5432,-2091,5411,-2081,5392,-2070e" filled="false" stroked="true" strokeweight=".48pt" strokecolor="#050000">
                <v:path arrowok="t"/>
              </v:shape>
            </v:group>
            <v:group style="position:absolute;left:5910;top:-2157;width:2;height:10" coordorigin="5910,-2157" coordsize="2,10">
              <v:shape style="position:absolute;left:5910;top:-2157;width:2;height:10" coordorigin="5910,-2157" coordsize="0,10" path="m5910,-2157l5910,-2148e" filled="false" stroked="true" strokeweight=".134pt" strokecolor="#050000">
                <v:path arrowok="t"/>
              </v:shape>
            </v:group>
            <v:group style="position:absolute;left:5896;top:-2152;width:2;height:10" coordorigin="5896,-2152" coordsize="2,10">
              <v:shape style="position:absolute;left:5896;top:-2152;width:2;height:10" coordorigin="5896,-2152" coordsize="0,10" path="m5896,-2152l5896,-2142e" filled="false" stroked="true" strokeweight=".134pt" strokecolor="#050000">
                <v:path arrowok="t"/>
              </v:shape>
            </v:group>
            <v:group style="position:absolute;left:5786;top:-2145;width:3;height:3" coordorigin="5786,-2145" coordsize="3,3">
              <v:shape style="position:absolute;left:5786;top:-2145;width:3;height:3" coordorigin="5786,-2145" coordsize="3,3" path="m5789,-2145l5786,-2142e" filled="false" stroked="true" strokeweight=".48pt" strokecolor="#050000">
                <v:path arrowok="t"/>
              </v:shape>
            </v:group>
            <v:group style="position:absolute;left:5896;top:-2155;width:2;height:10" coordorigin="5896,-2155" coordsize="2,10">
              <v:shape style="position:absolute;left:5896;top:-2155;width:2;height:10" coordorigin="5896,-2155" coordsize="0,10" path="m5896,-2155l5896,-2145e" filled="false" stroked="true" strokeweight=".134pt" strokecolor="#050000">
                <v:path arrowok="t"/>
              </v:shape>
            </v:group>
            <v:group style="position:absolute;left:5787;top:-2147;width:2;height:10" coordorigin="5787,-2147" coordsize="2,10">
              <v:shape style="position:absolute;left:5787;top:-2147;width:2;height:10" coordorigin="5787,-2147" coordsize="0,10" path="m5787,-2147l5787,-2137e" filled="false" stroked="true" strokeweight=".134pt" strokecolor="#050000">
                <v:path arrowok="t"/>
              </v:shape>
            </v:group>
            <v:group style="position:absolute;left:5535;top:-2112;width:2;height:10" coordorigin="5535,-2112" coordsize="2,10">
              <v:shape style="position:absolute;left:5535;top:-2112;width:2;height:10" coordorigin="5535,-2112" coordsize="0,10" path="m5535,-2112l5535,-2103e" filled="false" stroked="true" strokeweight=".132pt" strokecolor="#050000">
                <v:path arrowok="t"/>
              </v:shape>
            </v:group>
            <v:group style="position:absolute;left:5785;top:-2147;width:2;height:10" coordorigin="5785,-2147" coordsize="2,10">
              <v:shape style="position:absolute;left:5785;top:-2147;width:2;height:10" coordorigin="5785,-2147" coordsize="0,10" path="m5785,-2147l5785,-2137e" filled="false" stroked="true" strokeweight=".133pt" strokecolor="#050000">
                <v:path arrowok="t"/>
              </v:shape>
            </v:group>
            <v:group style="position:absolute;left:5476;top:-2104;width:2;height:10" coordorigin="5476,-2104" coordsize="2,10">
              <v:shape style="position:absolute;left:5476;top:-2104;width:2;height:10" coordorigin="5476,-2104" coordsize="0,10" path="m5476,-2104l5476,-2095e" filled="false" stroked="true" strokeweight=".133pt" strokecolor="#050000">
                <v:path arrowok="t"/>
              </v:shape>
            </v:group>
            <v:group style="position:absolute;left:5730;top:-2017;width:6;height:3" coordorigin="5730,-2017" coordsize="6,3">
              <v:shape style="position:absolute;left:5730;top:-2017;width:6;height:3" coordorigin="5730,-2017" coordsize="6,3" path="m5730,-2014l5736,-2017e" filled="false" stroked="true" strokeweight=".48pt" strokecolor="#050000">
                <v:path arrowok="t"/>
              </v:shape>
            </v:group>
            <v:group style="position:absolute;left:5778;top:-2142;width:6;height:2" coordorigin="5778,-2142" coordsize="6,2">
              <v:shape style="position:absolute;left:5778;top:-2142;width:6;height:2" coordorigin="5778,-2142" coordsize="6,0" path="m5783,-2142l5778,-2142e" filled="false" stroked="true" strokeweight=".48pt" strokecolor="#050000">
                <v:path arrowok="t"/>
              </v:shape>
            </v:group>
            <v:group style="position:absolute;left:5880;top:-2152;width:2;height:10" coordorigin="5880,-2152" coordsize="2,10">
              <v:shape style="position:absolute;left:5880;top:-2152;width:2;height:10" coordorigin="5880,-2152" coordsize="0,10" path="m5880,-2152l5880,-2142e" filled="false" stroked="true" strokeweight=".134pt" strokecolor="#050000">
                <v:path arrowok="t"/>
              </v:shape>
            </v:group>
            <v:group style="position:absolute;left:5737;top:-2022;width:2;height:10" coordorigin="5737,-2022" coordsize="2,10">
              <v:shape style="position:absolute;left:5737;top:-2022;width:2;height:10" coordorigin="5737,-2022" coordsize="0,10" path="m5737,-2022l5737,-2012e" filled="false" stroked="true" strokeweight=".133pt" strokecolor="#050000">
                <v:path arrowok="t"/>
              </v:shape>
            </v:group>
            <v:group style="position:absolute;left:5883;top:-2147;width:2;height:10" coordorigin="5883,-2147" coordsize="2,10">
              <v:shape style="position:absolute;left:5883;top:-2147;width:2;height:10" coordorigin="5883,-2147" coordsize="0,10" path="m5883,-2147l5883,-2137e" filled="false" stroked="true" strokeweight=".133pt" strokecolor="#050000">
                <v:path arrowok="t"/>
              </v:shape>
            </v:group>
            <v:group style="position:absolute;left:5474;top:-2080;width:2;height:10" coordorigin="5474,-2080" coordsize="2,10">
              <v:shape style="position:absolute;left:5474;top:-2080;width:2;height:10" coordorigin="5474,-2080" coordsize="0,10" path="m5474,-2080l5474,-2071e" filled="false" stroked="true" strokeweight=".133pt" strokecolor="#050000">
                <v:path arrowok="t"/>
              </v:shape>
            </v:group>
            <v:group style="position:absolute;left:5741;top:-2147;width:27;height:6" coordorigin="5741,-2147" coordsize="27,6">
              <v:shape style="position:absolute;left:5741;top:-2147;width:27;height:6" coordorigin="5741,-2147" coordsize="27,6" path="m5767,-2147l5741,-2142e" filled="false" stroked="true" strokeweight=".48pt" strokecolor="#050000">
                <v:path arrowok="t"/>
              </v:shape>
            </v:group>
            <v:group style="position:absolute;left:5571;top:-2115;width:24;height:6" coordorigin="5571,-2115" coordsize="24,6">
              <v:shape style="position:absolute;left:5571;top:-2115;width:24;height:6" coordorigin="5571,-2115" coordsize="24,6" path="m5595,-2115l5571,-2110e" filled="false" stroked="true" strokeweight=".48pt" strokecolor="#050000">
                <v:path arrowok="t"/>
              </v:shape>
            </v:group>
            <v:group style="position:absolute;left:5741;top:-2147;width:24;height:6" coordorigin="5741,-2147" coordsize="24,6">
              <v:shape style="position:absolute;left:5741;top:-2147;width:24;height:6" coordorigin="5741,-2147" coordsize="24,6" path="m5765,-2147l5741,-2142e" filled="false" stroked="true" strokeweight=".48pt" strokecolor="#050000">
                <v:path arrowok="t"/>
              </v:shape>
            </v:group>
            <v:group style="position:absolute;left:5571;top:-2115;width:24;height:6" coordorigin="5571,-2115" coordsize="24,6">
              <v:shape style="position:absolute;left:5571;top:-2115;width:24;height:6" coordorigin="5571,-2115" coordsize="24,6" path="m5595,-2115l5571,-2110e" filled="false" stroked="true" strokeweight=".48pt" strokecolor="#050000">
                <v:path arrowok="t"/>
              </v:shape>
            </v:group>
            <v:group style="position:absolute;left:5515;top:-2107;width:19;height:6" coordorigin="5515,-2107" coordsize="19,6">
              <v:shape style="position:absolute;left:5515;top:-2107;width:19;height:6" coordorigin="5515,-2107" coordsize="19,6" path="m5515,-2102l5533,-2107e" filled="false" stroked="true" strokeweight=".48pt" strokecolor="#050000">
                <v:path arrowok="t"/>
              </v:shape>
            </v:group>
            <v:group style="position:absolute;left:5696;top:-2139;width:16;height:3" coordorigin="5696,-2139" coordsize="16,3">
              <v:shape style="position:absolute;left:5696;top:-2139;width:16;height:3" coordorigin="5696,-2139" coordsize="16,3" path="m5696,-2137l5712,-2139e" filled="false" stroked="true" strokeweight=".48pt" strokecolor="#050000">
                <v:path arrowok="t"/>
              </v:shape>
            </v:group>
            <v:group style="position:absolute;left:5653;top:-2137;width:32;height:6" coordorigin="5653,-2137" coordsize="32,6">
              <v:shape style="position:absolute;left:5653;top:-2137;width:32;height:6" coordorigin="5653,-2137" coordsize="32,6" path="m5685,-2137l5653,-2131e" filled="false" stroked="true" strokeweight=".48pt" strokecolor="#050000">
                <v:path arrowok="t"/>
              </v:shape>
            </v:group>
            <v:group style="position:absolute;left:5454;top:-2099;width:30;height:6" coordorigin="5454,-2099" coordsize="30,6">
              <v:shape style="position:absolute;left:5454;top:-2099;width:30;height:6" coordorigin="5454,-2099" coordsize="30,6" path="m5483,-2099l5454,-2094e" filled="false" stroked="true" strokeweight=".48pt" strokecolor="#050000">
                <v:path arrowok="t"/>
              </v:shape>
            </v:group>
            <v:group style="position:absolute;left:5648;top:-2137;width:30;height:6" coordorigin="5648,-2137" coordsize="30,6">
              <v:shape style="position:absolute;left:5648;top:-2137;width:30;height:6" coordorigin="5648,-2137" coordsize="30,6" path="m5677,-2137l5648,-2131e" filled="false" stroked="true" strokeweight=".48pt" strokecolor="#050000">
                <v:path arrowok="t"/>
              </v:shape>
            </v:group>
            <v:group style="position:absolute;left:5446;top:-2099;width:30;height:6" coordorigin="5446,-2099" coordsize="30,6">
              <v:shape style="position:absolute;left:5446;top:-2099;width:30;height:6" coordorigin="5446,-2099" coordsize="30,6" path="m5475,-2099l5446,-2094e" filled="false" stroked="true" strokeweight=".48pt" strokecolor="#050000">
                <v:path arrowok="t"/>
              </v:shape>
            </v:group>
            <v:group style="position:absolute;left:5880;top:-2149;width:2;height:10" coordorigin="5880,-2149" coordsize="2,10">
              <v:shape style="position:absolute;left:5880;top:-2149;width:2;height:10" coordorigin="5880,-2149" coordsize="0,10" path="m5880,-2149l5880,-2140e" filled="false" stroked="true" strokeweight=".134pt" strokecolor="#050000">
                <v:path arrowok="t"/>
              </v:shape>
            </v:group>
            <v:group style="position:absolute;left:5738;top:-2017;width:8;height:2" coordorigin="5738,-2017" coordsize="8,2">
              <v:shape style="position:absolute;left:5738;top:-2017;width:8;height:2" coordorigin="5738,-2017" coordsize="8,0" path="m5738,-2017l5746,-2017e" filled="false" stroked="true" strokeweight=".48pt" strokecolor="#050000">
                <v:path arrowok="t"/>
              </v:shape>
            </v:group>
            <v:group style="position:absolute;left:5762;top:-2139;width:14;height:2" coordorigin="5762,-2139" coordsize="14,2">
              <v:shape style="position:absolute;left:5762;top:-2139;width:14;height:2" coordorigin="5762,-2139" coordsize="14,0" path="m5775,-2139l5762,-2139e" filled="false" stroked="true" strokeweight=".48pt" strokecolor="#050000">
                <v:path arrowok="t"/>
              </v:shape>
            </v:group>
            <v:group style="position:absolute;left:5862;top:-2149;width:2;height:10" coordorigin="5862,-2149" coordsize="2,10">
              <v:shape style="position:absolute;left:5862;top:-2149;width:2;height:10" coordorigin="5862,-2149" coordsize="0,10" path="m5862,-2149l5862,-2140e" filled="false" stroked="true" strokeweight=".134pt" strokecolor="#050000">
                <v:path arrowok="t"/>
              </v:shape>
            </v:group>
            <v:group style="position:absolute;left:5746;top:-2020;width:14;height:3" coordorigin="5746,-2020" coordsize="14,3">
              <v:shape style="position:absolute;left:5746;top:-2020;width:14;height:3" coordorigin="5746,-2020" coordsize="14,3" path="m5746,-2017l5749,-2020,5760,-2020e" filled="false" stroked="true" strokeweight=".48pt" strokecolor="#050000">
                <v:path arrowok="t"/>
              </v:shape>
            </v:group>
            <v:group style="position:absolute;left:5861;top:-2142;width:6;height:3" coordorigin="5861,-2142" coordsize="6,3">
              <v:shape style="position:absolute;left:5861;top:-2142;width:6;height:3" coordorigin="5861,-2142" coordsize="6,3" path="m5861,-2139l5866,-2142e" filled="false" stroked="true" strokeweight=".48pt" strokecolor="#050000">
                <v:path arrowok="t"/>
              </v:shape>
            </v:group>
            <v:group style="position:absolute;left:5842;top:-2142;width:3;height:3" coordorigin="5842,-2142" coordsize="3,3">
              <v:shape style="position:absolute;left:5842;top:-2142;width:3;height:3" coordorigin="5842,-2142" coordsize="3,3" path="m5842,-2139l5845,-2142e" filled="false" stroked="true" strokeweight=".48pt" strokecolor="#050000">
                <v:path arrowok="t"/>
              </v:shape>
            </v:group>
            <v:group style="position:absolute;left:5842;top:-2137;width:6;height:2" coordorigin="5842,-2137" coordsize="6,2">
              <v:shape style="position:absolute;left:5842;top:-2137;width:6;height:2" coordorigin="5842,-2137" coordsize="6,0" path="m5842,-2137l5847,-2137e" filled="false" stroked="true" strokeweight=".48pt" strokecolor="#050000">
                <v:path arrowok="t"/>
              </v:shape>
            </v:group>
            <v:group style="position:absolute;left:5825;top:-2141;width:2;height:10" coordorigin="5825,-2141" coordsize="2,10">
              <v:shape style="position:absolute;left:5825;top:-2141;width:2;height:10" coordorigin="5825,-2141" coordsize="0,10" path="m5825,-2141l5825,-2132e" filled="false" stroked="true" strokeweight=".132pt" strokecolor="#050000">
                <v:path arrowok="t"/>
              </v:shape>
            </v:group>
            <v:group style="position:absolute;left:5744;top:-2137;width:14;height:2" coordorigin="5744,-2137" coordsize="14,2">
              <v:shape style="position:absolute;left:5744;top:-2137;width:14;height:2" coordorigin="5744,-2137" coordsize="14,0" path="m5757,-2137l5744,-2137e" filled="false" stroked="true" strokeweight=".48pt" strokecolor="#050000">
                <v:path arrowok="t"/>
              </v:shape>
            </v:group>
            <v:group style="position:absolute;left:5825;top:-2139;width:2;height:10" coordorigin="5825,-2139" coordsize="2,10">
              <v:shape style="position:absolute;left:5825;top:-2139;width:2;height:10" coordorigin="5825,-2139" coordsize="0,10" path="m5825,-2139l5825,-2129e" filled="false" stroked="true" strokeweight=".133pt" strokecolor="#050000">
                <v:path arrowok="t"/>
              </v:shape>
            </v:group>
            <v:group style="position:absolute;left:5763;top:-2144;width:2;height:10" coordorigin="5763,-2144" coordsize="2,10">
              <v:shape style="position:absolute;left:5763;top:-2144;width:2;height:10" coordorigin="5763,-2144" coordsize="0,10" path="m5763,-2144l5763,-2134e" filled="false" stroked="true" strokeweight=".135pt" strokecolor="#050000">
                <v:path arrowok="t"/>
              </v:shape>
            </v:group>
            <v:group style="position:absolute;left:5741;top:-2137;width:3;height:3" coordorigin="5741,-2137" coordsize="3,3">
              <v:shape style="position:absolute;left:5741;top:-2137;width:3;height:3" coordorigin="5741,-2137" coordsize="3,3" path="m5744,-2137l5741,-2134e" filled="false" stroked="true" strokeweight=".48pt" strokecolor="#050000">
                <v:path arrowok="t"/>
              </v:shape>
            </v:group>
            <v:group style="position:absolute;left:5789;top:-2145;width:6;height:2" coordorigin="5789,-2145" coordsize="6,2">
              <v:shape style="position:absolute;left:5789;top:-2145;width:6;height:2" coordorigin="5789,-2145" coordsize="6,0" path="m5789,-2145l5794,-2145e" filled="false" stroked="true" strokeweight=".48pt" strokecolor="#050000">
                <v:path arrowok="t"/>
              </v:shape>
            </v:group>
            <v:group style="position:absolute;left:5825;top:-2141;width:2;height:10" coordorigin="5825,-2141" coordsize="2,10">
              <v:shape style="position:absolute;left:5825;top:-2141;width:2;height:10" coordorigin="5825,-2141" coordsize="0,10" path="m5825,-2141l5825,-2132e" filled="false" stroked="true" strokeweight=".133pt" strokecolor="#050000">
                <v:path arrowok="t"/>
              </v:shape>
            </v:group>
            <v:group style="position:absolute;left:5766;top:-2152;width:2;height:10" coordorigin="5766,-2152" coordsize="2,10">
              <v:shape style="position:absolute;left:5766;top:-2152;width:2;height:10" coordorigin="5766,-2152" coordsize="0,10" path="m5766,-2152l5766,-2142e" filled="false" stroked="true" strokeweight=".133pt" strokecolor="#050000">
                <v:path arrowok="t"/>
              </v:shape>
            </v:group>
            <v:group style="position:absolute;left:5888;top:-2160;width:2;height:10" coordorigin="5888,-2160" coordsize="2,10">
              <v:shape style="position:absolute;left:5888;top:-2160;width:2;height:10" coordorigin="5888,-2160" coordsize="0,10" path="m5888,-2160l5888,-2150e" filled="false" stroked="true" strokeweight=".133pt" strokecolor="#050000">
                <v:path arrowok="t"/>
              </v:shape>
            </v:group>
            <v:group style="position:absolute;left:5709;top:-2134;width:24;height:3" coordorigin="5709,-2134" coordsize="24,3">
              <v:shape style="position:absolute;left:5709;top:-2134;width:24;height:3" coordorigin="5709,-2134" coordsize="24,3" path="m5733,-2134l5730,-2134,5709,-2131e" filled="false" stroked="true" strokeweight=".48pt" strokecolor="#050000">
                <v:path arrowok="t"/>
              </v:shape>
            </v:group>
            <v:group style="position:absolute;left:5446;top:-2094;width:8;height:2" coordorigin="5446,-2094" coordsize="8,2">
              <v:shape style="position:absolute;left:5446;top:-2094;width:8;height:2" coordorigin="5446,-2094" coordsize="8,0" path="m5446,-2094l5454,-2094e" filled="false" stroked="true" strokeweight=".48pt" strokecolor="#050000">
                <v:path arrowok="t"/>
              </v:shape>
            </v:group>
            <v:group style="position:absolute;left:5596;top:-2120;width:2;height:10" coordorigin="5596,-2120" coordsize="2,10">
              <v:shape style="position:absolute;left:5596;top:-2120;width:2;height:10" coordorigin="5596,-2120" coordsize="0,10" path="m5596,-2120l5596,-2111e" filled="false" stroked="true" strokeweight=".133pt" strokecolor="#050000">
                <v:path arrowok="t"/>
              </v:shape>
            </v:group>
            <v:group style="position:absolute;left:5742;top:-2147;width:2;height:10" coordorigin="5742,-2147" coordsize="2,10">
              <v:shape style="position:absolute;left:5742;top:-2147;width:2;height:10" coordorigin="5742,-2147" coordsize="0,10" path="m5742,-2147l5742,-2137e" filled="false" stroked="true" strokeweight=".132pt" strokecolor="#050000">
                <v:path arrowok="t"/>
              </v:shape>
            </v:group>
            <v:group style="position:absolute;left:5775;top:-2142;width:6;height:3" coordorigin="5775,-2142" coordsize="6,3">
              <v:shape style="position:absolute;left:5775;top:-2142;width:6;height:3" coordorigin="5775,-2142" coordsize="6,3" path="m5775,-2139l5781,-2142e" filled="false" stroked="true" strokeweight=".48pt" strokecolor="#050000">
                <v:path arrowok="t"/>
              </v:shape>
            </v:group>
            <v:group style="position:absolute;left:5677;top:-2137;width:8;height:2" coordorigin="5677,-2137" coordsize="8,2">
              <v:shape style="position:absolute;left:5677;top:-2137;width:8;height:2" coordorigin="5677,-2137" coordsize="8,0" path="m5677,-2137l5685,-2137e" filled="false" stroked="true" strokeweight=".48pt" strokecolor="#050000">
                <v:path arrowok="t"/>
              </v:shape>
            </v:group>
            <v:group style="position:absolute;left:5873;top:-2157;width:2;height:10" coordorigin="5873,-2157" coordsize="2,10">
              <v:shape style="position:absolute;left:5873;top:-2157;width:2;height:10" coordorigin="5873,-2157" coordsize="0,10" path="m5873,-2157l5873,-2148e" filled="false" stroked="true" strokeweight=".133pt" strokecolor="#050000">
                <v:path arrowok="t"/>
              </v:shape>
            </v:group>
            <v:group style="position:absolute;left:5648;top:-2131;width:6;height:2" coordorigin="5648,-2131" coordsize="6,2">
              <v:shape style="position:absolute;left:5648;top:-2131;width:6;height:2" coordorigin="5648,-2131" coordsize="6,0" path="m5653,-2131l5648,-2131e" filled="false" stroked="true" strokeweight=".48pt" strokecolor="#050000">
                <v:path arrowok="t"/>
              </v:shape>
            </v:group>
            <v:group style="position:absolute;left:5742;top:-2139;width:2;height:10" coordorigin="5742,-2139" coordsize="2,10">
              <v:shape style="position:absolute;left:5742;top:-2139;width:2;height:10" coordorigin="5742,-2139" coordsize="0,10" path="m5742,-2139l5742,-2129e" filled="false" stroked="true" strokeweight=".132pt" strokecolor="#050000">
                <v:path arrowok="t"/>
              </v:shape>
            </v:group>
            <v:group style="position:absolute;left:5854;top:-2155;width:2;height:10" coordorigin="5854,-2155" coordsize="2,10">
              <v:shape style="position:absolute;left:5854;top:-2155;width:2;height:10" coordorigin="5854,-2155" coordsize="0,10" path="m5854,-2155l5854,-2145e" filled="false" stroked="true" strokeweight=".133pt" strokecolor="#050000">
                <v:path arrowok="t"/>
              </v:shape>
            </v:group>
            <v:group style="position:absolute;left:5757;top:-2139;width:6;height:3" coordorigin="5757,-2139" coordsize="6,3">
              <v:shape style="position:absolute;left:5757;top:-2139;width:6;height:3" coordorigin="5757,-2139" coordsize="6,3" path="m5757,-2137l5762,-2139e" filled="false" stroked="true" strokeweight=".48pt" strokecolor="#050000">
                <v:path arrowok="t"/>
              </v:shape>
            </v:group>
            <v:group style="position:absolute;left:5706;top:-2131;width:3;height:3" coordorigin="5706,-2131" coordsize="3,3">
              <v:shape style="position:absolute;left:5706;top:-2131;width:3;height:3" coordorigin="5706,-2131" coordsize="3,3" path="m5709,-2131l5706,-2129e" filled="false" stroked="true" strokeweight=".48pt" strokecolor="#050000">
                <v:path arrowok="t"/>
              </v:shape>
            </v:group>
            <v:group style="position:absolute;left:5835;top:-2152;width:2;height:10" coordorigin="5835,-2152" coordsize="2,10">
              <v:shape style="position:absolute;left:5835;top:-2152;width:2;height:10" coordorigin="5835,-2152" coordsize="0,10" path="m5835,-2152l5835,-2142e" filled="false" stroked="true" strokeweight=".133pt" strokecolor="#050000">
                <v:path arrowok="t"/>
              </v:shape>
            </v:group>
            <v:group style="position:absolute;left:5708;top:-2133;width:2;height:10" coordorigin="5708,-2133" coordsize="2,10">
              <v:shape style="position:absolute;left:5708;top:-2133;width:2;height:10" coordorigin="5708,-2133" coordsize="0,10" path="m5708,-2133l5708,-2124e" filled="false" stroked="true" strokeweight=".133pt" strokecolor="#050000">
                <v:path arrowok="t"/>
              </v:shape>
            </v:group>
            <v:group style="position:absolute;left:5817;top:-2147;width:2;height:10" coordorigin="5817,-2147" coordsize="2,10">
              <v:shape style="position:absolute;left:5817;top:-2147;width:2;height:10" coordorigin="5817,-2147" coordsize="0,10" path="m5817,-2147l5817,-2137e" filled="false" stroked="true" strokeweight=".134pt" strokecolor="#050000">
                <v:path arrowok="t"/>
              </v:shape>
            </v:group>
            <v:group style="position:absolute;left:5596;top:-2120;width:2;height:10" coordorigin="5596,-2120" coordsize="2,10">
              <v:shape style="position:absolute;left:5596;top:-2120;width:2;height:10" coordorigin="5596,-2120" coordsize="0,10" path="m5596,-2120l5596,-2111e" filled="false" stroked="true" strokeweight=".133pt" strokecolor="#050000">
                <v:path arrowok="t"/>
              </v:shape>
            </v:group>
            <v:group style="position:absolute;left:5595;top:-2129;width:99;height:14" coordorigin="5595,-2129" coordsize="99,14">
              <v:shape style="position:absolute;left:5595;top:-2129;width:99;height:14" coordorigin="5595,-2129" coordsize="99,14" path="m5693,-2129l5674,-2126,5637,-2121,5595,-2115e" filled="false" stroked="true" strokeweight=".48pt" strokecolor="#050000">
                <v:path arrowok="t"/>
              </v:shape>
            </v:group>
            <v:group style="position:absolute;left:5710;top:-2133;width:2;height:10" coordorigin="5710,-2133" coordsize="2,10">
              <v:shape style="position:absolute;left:5710;top:-2133;width:2;height:10" coordorigin="5710,-2133" coordsize="0,10" path="m5710,-2133l5710,-2124e" filled="false" stroked="true" strokeweight=".135pt" strokecolor="#050000">
                <v:path arrowok="t"/>
              </v:shape>
            </v:group>
            <v:group style="position:absolute;left:5734;top:-2139;width:2;height:10" coordorigin="5734,-2139" coordsize="2,10">
              <v:shape style="position:absolute;left:5734;top:-2139;width:2;height:10" coordorigin="5734,-2139" coordsize="0,10" path="m5734,-2139l5734,-2129e" filled="false" stroked="true" strokeweight=".133pt" strokecolor="#050000">
                <v:path arrowok="t"/>
              </v:shape>
            </v:group>
            <v:group style="position:absolute;left:5798;top:-2149;width:2;height:10" coordorigin="5798,-2149" coordsize="2,10">
              <v:shape style="position:absolute;left:5798;top:-2149;width:2;height:10" coordorigin="5798,-2149" coordsize="0,10" path="m5798,-2149l5798,-2140e" filled="false" stroked="true" strokeweight=".133pt" strokecolor="#050000">
                <v:path arrowok="t"/>
              </v:shape>
            </v:group>
            <v:group style="position:absolute;left:5535;top:-2112;width:2;height:10" coordorigin="5535,-2112" coordsize="2,10">
              <v:shape style="position:absolute;left:5535;top:-2112;width:2;height:10" coordorigin="5535,-2112" coordsize="0,10" path="m5535,-2112l5535,-2103e" filled="false" stroked="true" strokeweight=".131pt" strokecolor="#050000">
                <v:path arrowok="t"/>
              </v:shape>
            </v:group>
            <v:group style="position:absolute;left:5785;top:-2147;width:2;height:10" coordorigin="5785,-2147" coordsize="2,10">
              <v:shape style="position:absolute;left:5785;top:-2147;width:2;height:10" coordorigin="5785,-2147" coordsize="0,10" path="m5785,-2147l5785,-2137e" filled="false" stroked="true" strokeweight=".132pt" strokecolor="#050000">
                <v:path arrowok="t"/>
              </v:shape>
            </v:group>
            <v:group style="position:absolute;left:5766;top:-2144;width:2;height:10" coordorigin="5766,-2144" coordsize="2,10">
              <v:shape style="position:absolute;left:5766;top:-2144;width:2;height:10" coordorigin="5766,-2144" coordsize="0,10" path="m5766,-2144l5766,-2134e" filled="false" stroked="true" strokeweight=".133pt" strokecolor="#050000">
                <v:path arrowok="t"/>
              </v:shape>
            </v:group>
            <v:group style="position:absolute;left:5843;top:-2147;width:2;height:10" coordorigin="5843,-2147" coordsize="2,10">
              <v:shape style="position:absolute;left:5843;top:-2147;width:2;height:10" coordorigin="5843,-2147" coordsize="0,10" path="m5843,-2147l5843,-2137e" filled="false" stroked="true" strokeweight=".133pt" strokecolor="#050000">
                <v:path arrowok="t"/>
              </v:shape>
            </v:group>
            <v:group style="position:absolute;left:5745;top:-2139;width:2;height:10" coordorigin="5745,-2139" coordsize="2,10">
              <v:shape style="position:absolute;left:5745;top:-2139;width:2;height:10" coordorigin="5745,-2139" coordsize="0,10" path="m5745,-2139l5745,-2129e" filled="false" stroked="true" strokeweight=".133pt" strokecolor="#050000">
                <v:path arrowok="t"/>
              </v:shape>
            </v:group>
            <v:group style="position:absolute;left:5694;top:-2133;width:2;height:10" coordorigin="5694,-2133" coordsize="2,10">
              <v:shape style="position:absolute;left:5694;top:-2133;width:2;height:10" coordorigin="5694,-2133" coordsize="0,10" path="m5694,-2133l5694,-2124e" filled="false" stroked="true" strokeweight=".134pt" strokecolor="#050000">
                <v:path arrowok="t"/>
              </v:shape>
            </v:group>
            <v:group style="position:absolute;left:5880;top:-2165;width:2;height:10" coordorigin="5880,-2165" coordsize="2,10">
              <v:shape style="position:absolute;left:5880;top:-2165;width:2;height:10" coordorigin="5880,-2165" coordsize="0,10" path="m5880,-2165l5880,-2156e" filled="false" stroked="true" strokeweight=".134pt" strokecolor="#050000">
                <v:path arrowok="t"/>
              </v:shape>
            </v:group>
            <v:group style="position:absolute;left:5483;top:-2107;width:51;height:8" coordorigin="5483,-2107" coordsize="51,8">
              <v:shape style="position:absolute;left:5483;top:-2107;width:51;height:8" coordorigin="5483,-2107" coordsize="51,8" path="m5533,-2107l5507,-2102,5483,-2099e" filled="false" stroked="true" strokeweight=".48pt" strokecolor="#050000">
                <v:path arrowok="t"/>
              </v:shape>
            </v:group>
            <v:group style="position:absolute;left:5515;top:-2110;width:56;height:8" coordorigin="5515,-2110" coordsize="56,8">
              <v:shape style="position:absolute;left:5515;top:-2110;width:56;height:8" coordorigin="5515,-2110" coordsize="56,8" path="m5571,-2110l5515,-2102e" filled="false" stroked="true" strokeweight=".48pt" strokecolor="#050000">
                <v:path arrowok="t"/>
              </v:shape>
            </v:group>
            <v:group style="position:absolute;left:5819;top:-2147;width:2;height:10" coordorigin="5819,-2147" coordsize="2,10">
              <v:shape style="position:absolute;left:5819;top:-2147;width:2;height:10" coordorigin="5819,-2147" coordsize="0,10" path="m5819,-2147l5819,-2137e" filled="false" stroked="true" strokeweight=".133pt" strokecolor="#050000">
                <v:path arrowok="t"/>
              </v:shape>
            </v:group>
            <v:group style="position:absolute;left:5841;top:-2149;width:2;height:10" coordorigin="5841,-2149" coordsize="2,10">
              <v:shape style="position:absolute;left:5841;top:-2149;width:2;height:10" coordorigin="5841,-2149" coordsize="0,10" path="m5841,-2149l5841,-2140e" filled="false" stroked="true" strokeweight=".133pt" strokecolor="#050000">
                <v:path arrowok="t"/>
              </v:shape>
            </v:group>
            <v:group style="position:absolute;left:5696;top:-2142;width:120;height:14" coordorigin="5696,-2142" coordsize="120,14">
              <v:shape style="position:absolute;left:5696;top:-2142;width:120;height:14" coordorigin="5696,-2142" coordsize="120,14" path="m5815,-2142l5696,-2129e" filled="false" stroked="true" strokeweight=".48pt" strokecolor="#050000">
                <v:path arrowok="t"/>
              </v:shape>
            </v:group>
            <v:group style="position:absolute;left:5709;top:-2145;width:112;height:14" coordorigin="5709,-2145" coordsize="112,14">
              <v:shape style="position:absolute;left:5709;top:-2145;width:112;height:14" coordorigin="5709,-2145" coordsize="112,14" path="m5709,-2131l5821,-2145e" filled="false" stroked="true" strokeweight=".48pt" strokecolor="#050000">
                <v:path arrowok="t"/>
              </v:shape>
            </v:group>
            <v:group style="position:absolute;left:5853;top:-2149;width:10;height:2" coordorigin="5853,-2149" coordsize="10,2">
              <v:shape style="position:absolute;left:5853;top:-2149;width:10;height:2" coordorigin="5853,-2149" coordsize="10,0" path="m5853,-2149l5863,-2149e" filled="false" stroked="true" strokeweight=".133pt" strokecolor="#050000">
                <v:path arrowok="t"/>
              </v:shape>
            </v:group>
            <v:group style="position:absolute;left:5736;top:-2147;width:99;height:14" coordorigin="5736,-2147" coordsize="99,14">
              <v:shape style="position:absolute;left:5736;top:-2147;width:99;height:14" coordorigin="5736,-2147" coordsize="99,14" path="m5834,-2147l5736,-2134e" filled="false" stroked="true" strokeweight=".48pt" strokecolor="#050000">
                <v:path arrowok="t"/>
              </v:shape>
            </v:group>
            <v:group style="position:absolute;left:5744;top:-2147;width:96;height:11" coordorigin="5744,-2147" coordsize="96,11">
              <v:shape style="position:absolute;left:5744;top:-2147;width:96;height:11" coordorigin="5744,-2147" coordsize="96,11" path="m5744,-2137l5839,-2147e" filled="false" stroked="true" strokeweight=".48pt" strokecolor="#050000">
                <v:path arrowok="t"/>
              </v:shape>
            </v:group>
            <v:group style="position:absolute;left:5875;top:-2157;width:2;height:10" coordorigin="5875,-2157" coordsize="2,10">
              <v:shape style="position:absolute;left:5875;top:-2157;width:2;height:10" coordorigin="5875,-2157" coordsize="0,10" path="m5875,-2157l5875,-2148e" filled="false" stroked="true" strokeweight=".133pt" strokecolor="#050000">
                <v:path arrowok="t"/>
              </v:shape>
            </v:group>
            <v:group style="position:absolute;left:5762;top:-2150;width:91;height:11" coordorigin="5762,-2150" coordsize="91,11">
              <v:shape style="position:absolute;left:5762;top:-2150;width:91;height:11" coordorigin="5762,-2150" coordsize="91,11" path="m5853,-2150l5762,-2139e" filled="false" stroked="true" strokeweight=".48pt" strokecolor="#050000">
                <v:path arrowok="t"/>
              </v:shape>
            </v:group>
            <v:group style="position:absolute;left:5767;top:-2150;width:91;height:11" coordorigin="5767,-2150" coordsize="91,11">
              <v:shape style="position:absolute;left:5767;top:-2150;width:91;height:11" coordorigin="5767,-2150" coordsize="91,11" path="m5767,-2139l5858,-2150e" filled="false" stroked="true" strokeweight=".48pt" strokecolor="#050000">
                <v:path arrowok="t"/>
              </v:shape>
            </v:group>
            <v:group style="position:absolute;left:5781;top:-2153;width:91;height:11" coordorigin="5781,-2153" coordsize="91,11">
              <v:shape style="position:absolute;left:5781;top:-2153;width:91;height:11" coordorigin="5781,-2153" coordsize="91,11" path="m5871,-2153l5781,-2142e" filled="false" stroked="true" strokeweight=".48pt" strokecolor="#050000">
                <v:path arrowok="t"/>
              </v:shape>
            </v:group>
            <v:group style="position:absolute;left:5783;top:-2153;width:91;height:11" coordorigin="5783,-2153" coordsize="91,11">
              <v:shape style="position:absolute;left:5783;top:-2153;width:91;height:11" coordorigin="5783,-2153" coordsize="91,11" path="m5783,-2142l5874,-2153e" filled="false" stroked="true" strokeweight=".48pt" strokecolor="#050000">
                <v:path arrowok="t"/>
              </v:shape>
            </v:group>
            <v:group style="position:absolute;left:5794;top:-2155;width:94;height:11" coordorigin="5794,-2155" coordsize="94,11">
              <v:shape style="position:absolute;left:5794;top:-2155;width:94;height:11" coordorigin="5794,-2155" coordsize="94,11" path="m5887,-2155l5794,-2145e" filled="false" stroked="true" strokeweight=".48pt" strokecolor="#050000">
                <v:path arrowok="t"/>
              </v:shape>
            </v:group>
            <v:group style="position:absolute;left:5799;top:-2155;width:91;height:11" coordorigin="5799,-2155" coordsize="91,11">
              <v:shape style="position:absolute;left:5799;top:-2155;width:91;height:11" coordorigin="5799,-2155" coordsize="91,11" path="m5799,-2145l5890,-2155e" filled="false" stroked="true" strokeweight=".48pt" strokecolor="#050000">
                <v:path arrowok="t"/>
              </v:shape>
            </v:group>
            <v:group style="position:absolute;left:5805;top:-2158;width:96;height:11" coordorigin="5805,-2158" coordsize="96,11">
              <v:shape style="position:absolute;left:5805;top:-2158;width:96;height:11" coordorigin="5805,-2158" coordsize="96,11" path="m5900,-2158l5805,-2147e" filled="false" stroked="true" strokeweight=".48pt" strokecolor="#050000">
                <v:path arrowok="t"/>
              </v:shape>
            </v:group>
            <v:group style="position:absolute;left:5807;top:-2158;width:99;height:11" coordorigin="5807,-2158" coordsize="99,11">
              <v:shape style="position:absolute;left:5807;top:-2158;width:99;height:11" coordorigin="5807,-2158" coordsize="99,11" path="m5906,-2158l5807,-2147e" filled="false" stroked="true" strokeweight=".48pt" strokecolor="#050000">
                <v:path arrowok="t"/>
              </v:shape>
            </v:group>
            <v:group style="position:absolute;left:5802;top:-2161;width:112;height:14" coordorigin="5802,-2161" coordsize="112,14">
              <v:shape style="position:absolute;left:5802;top:-2161;width:112;height:14" coordorigin="5802,-2161" coordsize="112,14" path="m5914,-2161l5802,-2147e" filled="false" stroked="true" strokeweight=".48pt" strokecolor="#050000">
                <v:path arrowok="t"/>
              </v:shape>
            </v:group>
            <v:group style="position:absolute;left:5799;top:-2161;width:117;height:14" coordorigin="5799,-2161" coordsize="117,14">
              <v:shape style="position:absolute;left:5799;top:-2161;width:117;height:14" coordorigin="5799,-2161" coordsize="117,14" path="m5916,-2161l5799,-2147e" filled="false" stroked="true" strokeweight=".48pt" strokecolor="#050000">
                <v:path arrowok="t"/>
              </v:shape>
            </v:group>
            <v:group style="position:absolute;left:5712;top:-2147;width:56;height:8" coordorigin="5712,-2147" coordsize="56,8">
              <v:shape style="position:absolute;left:5712;top:-2147;width:56;height:8" coordorigin="5712,-2147" coordsize="56,8" path="m5712,-2139l5767,-2147e" filled="false" stroked="true" strokeweight=".48pt" strokecolor="#050000">
                <v:path arrowok="t"/>
              </v:shape>
            </v:group>
            <v:group style="position:absolute;left:5879;top:-2166;width:35;height:6" coordorigin="5879,-2166" coordsize="35,6">
              <v:shape style="position:absolute;left:5879;top:-2166;width:35;height:6" coordorigin="5879,-2166" coordsize="35,6" path="m5879,-2161l5887,-2161,5895,-2163,5908,-2163,5914,-2166e" filled="false" stroked="true" strokeweight=".48pt" strokecolor="#050000">
                <v:path arrowok="t"/>
              </v:shape>
            </v:group>
            <v:group style="position:absolute;left:5484;top:-2104;width:2;height:10" coordorigin="5484,-2104" coordsize="2,10">
              <v:shape style="position:absolute;left:5484;top:-2104;width:2;height:10" coordorigin="5484,-2104" coordsize="0,10" path="m5484,-2104l5484,-2095e" filled="false" stroked="true" strokeweight=".134pt" strokecolor="#050000">
                <v:path arrowok="t"/>
              </v:shape>
            </v:group>
            <v:group style="position:absolute;left:5914;top:-2166;width:11;height:2" coordorigin="5914,-2166" coordsize="11,2">
              <v:shape style="position:absolute;left:5914;top:-2166;width:11;height:2" coordorigin="5914,-2166" coordsize="11,0" path="m5914,-2166l5924,-2166e" filled="false" stroked="true" strokeweight=".48pt" strokecolor="#050000">
                <v:path arrowok="t"/>
              </v:shape>
            </v:group>
            <v:group style="position:absolute;left:5924;top:-2166;width:6;height:2" coordorigin="5924,-2166" coordsize="6,2">
              <v:shape style="position:absolute;left:5924;top:-2166;width:6;height:2" coordorigin="5924,-2166" coordsize="6,0" path="m5930,-2166l5924,-2166e" filled="false" stroked="true" strokeweight=".48pt" strokecolor="#050000">
                <v:path arrowok="t"/>
              </v:shape>
            </v:group>
            <v:group style="position:absolute;left:5862;top:-2149;width:2;height:10" coordorigin="5862,-2149" coordsize="2,10">
              <v:shape style="position:absolute;left:5862;top:-2149;width:2;height:10" coordorigin="5862,-2149" coordsize="0,10" path="m5862,-2149l5862,-2140e" filled="false" stroked="true" strokeweight=".134pt" strokecolor="#050000">
                <v:path arrowok="t"/>
              </v:shape>
            </v:group>
            <v:group style="position:absolute;left:5260;top:-1825;width:35;height:2" coordorigin="5260,-1825" coordsize="35,2">
              <v:shape style="position:absolute;left:5260;top:-1825;width:35;height:2" coordorigin="5260,-1825" coordsize="35,0" path="m5260,-1825l5294,-1825e" filled="false" stroked="true" strokeweight=".48pt" strokecolor="#050000">
                <v:path arrowok="t"/>
              </v:shape>
            </v:group>
            <v:group style="position:absolute;left:5297;top:-1831;width:11;height:2" coordorigin="5297,-1831" coordsize="11,2">
              <v:shape style="position:absolute;left:5297;top:-1831;width:11;height:2" coordorigin="5297,-1831" coordsize="11,0" path="m5297,-1831l5307,-1831e" filled="false" stroked="true" strokeweight=".48pt" strokecolor="#050000">
                <v:path arrowok="t"/>
              </v:shape>
            </v:group>
            <v:group style="position:absolute;left:5310;top:-1833;width:6;height:2" coordorigin="5310,-1833" coordsize="6,2">
              <v:shape style="position:absolute;left:5310;top:-1833;width:6;height:2" coordorigin="5310,-1833" coordsize="6,0" path="m5310,-1833l5315,-1833e" filled="false" stroked="true" strokeweight=".48pt" strokecolor="#050000">
                <v:path arrowok="t"/>
              </v:shape>
            </v:group>
            <v:group style="position:absolute;left:5273;top:-1836;width:27;height:2" coordorigin="5273,-1836" coordsize="27,2">
              <v:shape style="position:absolute;left:5273;top:-1836;width:27;height:2" coordorigin="5273,-1836" coordsize="27,0" path="m5273,-1836l5299,-1836e" filled="false" stroked="true" strokeweight=".48pt" strokecolor="#050000">
                <v:path arrowok="t"/>
              </v:shape>
            </v:group>
            <v:group style="position:absolute;left:5275;top:-1839;width:35;height:2" coordorigin="5275,-1839" coordsize="35,2">
              <v:shape style="position:absolute;left:5275;top:-1839;width:35;height:2" coordorigin="5275,-1839" coordsize="35,0" path="m5275,-1839l5310,-1839e" filled="false" stroked="true" strokeweight=".48pt" strokecolor="#050000">
                <v:path arrowok="t"/>
              </v:shape>
            </v:group>
            <v:group style="position:absolute;left:5377;top:-1903;width:54;height:2" coordorigin="5377,-1903" coordsize="54,2">
              <v:shape style="position:absolute;left:5377;top:-1903;width:54;height:2" coordorigin="5377,-1903" coordsize="54,0" path="m5430,-1903l5377,-1903e" filled="false" stroked="true" strokeweight=".48pt" strokecolor="#050000">
                <v:path arrowok="t"/>
              </v:shape>
            </v:group>
            <v:group style="position:absolute;left:5177;top:-1594;width:3;height:3" coordorigin="5177,-1594" coordsize="3,3">
              <v:shape style="position:absolute;left:5177;top:-1594;width:3;height:3" coordorigin="5177,-1594" coordsize="3,3" path="m5180,-1591l5177,-1594e" filled="false" stroked="true" strokeweight=".48pt" strokecolor="#050000">
                <v:path arrowok="t"/>
              </v:shape>
            </v:group>
            <v:group style="position:absolute;left:5166;top:-1634;width:6;height:27" coordorigin="5166,-1634" coordsize="6,27">
              <v:shape style="position:absolute;left:5166;top:-1634;width:6;height:27" coordorigin="5166,-1634" coordsize="6,27" path="m5172,-1607l5169,-1615,5166,-1626,5166,-1634e" filled="false" stroked="true" strokeweight=".48pt" strokecolor="#050000">
                <v:path arrowok="t"/>
              </v:shape>
            </v:group>
            <v:group style="position:absolute;left:5337;top:-1650;width:10;height:2" coordorigin="5337,-1650" coordsize="10,2">
              <v:shape style="position:absolute;left:5337;top:-1650;width:10;height:2" coordorigin="5337,-1650" coordsize="10,0" path="m5337,-1650l5347,-1650e" filled="false" stroked="true" strokeweight=".532pt" strokecolor="#050000">
                <v:path arrowok="t"/>
              </v:shape>
            </v:group>
            <v:group style="position:absolute;left:5349;top:-1639;width:2;height:10" coordorigin="5349,-1639" coordsize="2,10">
              <v:shape style="position:absolute;left:5349;top:-1639;width:2;height:10" coordorigin="5349,-1639" coordsize="0,10" path="m5349,-1639l5349,-1629e" filled="false" stroked="true" strokeweight=".135pt" strokecolor="#050000">
                <v:path arrowok="t"/>
              </v:shape>
            </v:group>
            <v:group style="position:absolute;left:5173;top:-1607;width:2;height:10" coordorigin="5173,-1607" coordsize="2,10">
              <v:shape style="position:absolute;left:5173;top:-1607;width:2;height:10" coordorigin="5173,-1607" coordsize="0,10" path="m5173,-1607l5173,-1597e" filled="false" stroked="true" strokeweight=".132pt" strokecolor="#050000">
                <v:path arrowok="t"/>
              </v:shape>
            </v:group>
            <v:group style="position:absolute;left:5311;top:-1832;width:10;height:2" coordorigin="5311,-1832" coordsize="10,2">
              <v:shape style="position:absolute;left:5311;top:-1832;width:10;height:2" coordorigin="5311,-1832" coordsize="10,0" path="m5311,-1832l5320,-1832e" filled="false" stroked="true" strokeweight=".134pt" strokecolor="#050000">
                <v:path arrowok="t"/>
              </v:shape>
            </v:group>
            <v:group style="position:absolute;left:5345;top:-1666;width:6;height:35" coordorigin="5345,-1666" coordsize="6,35">
              <v:shape style="position:absolute;left:5345;top:-1666;width:6;height:35" coordorigin="5345,-1666" coordsize="6,35" path="m5350,-1631l5347,-1650,5345,-1666e" filled="false" stroked="true" strokeweight=".48pt" strokecolor="#050000">
                <v:path arrowok="t"/>
              </v:shape>
            </v:group>
            <v:group style="position:absolute;left:5631;top:-2336;width:2;height:10" coordorigin="5631,-2336" coordsize="2,10">
              <v:shape style="position:absolute;left:5631;top:-2336;width:2;height:10" coordorigin="5631,-2336" coordsize="0,10" path="m5631,-2336l5631,-2326e" filled="false" stroked="true" strokeweight=".135pt" strokecolor="#050000">
                <v:path arrowok="t"/>
              </v:shape>
            </v:group>
            <v:group style="position:absolute;left:5521;top:-2328;width:10;height:2" coordorigin="5521,-2328" coordsize="10,2">
              <v:shape style="position:absolute;left:5521;top:-2328;width:10;height:2" coordorigin="5521,-2328" coordsize="10,0" path="m5521,-2328l5530,-2328e" filled="false" stroked="true" strokeweight=".267pt" strokecolor="#050000">
                <v:path arrowok="t"/>
              </v:shape>
            </v:group>
            <v:group style="position:absolute;left:5621;top:-2328;width:2;height:40" coordorigin="5621,-2328" coordsize="2,40">
              <v:shape style="position:absolute;left:5621;top:-2328;width:2;height:40" coordorigin="5621,-2328" coordsize="0,40" path="m5621,-2328l5621,-2288e" filled="false" stroked="true" strokeweight=".48pt" strokecolor="#050000">
                <v:path arrowok="t"/>
              </v:shape>
            </v:group>
            <v:group style="position:absolute;left:5629;top:-2331;width:2;height:40" coordorigin="5629,-2331" coordsize="2,40">
              <v:shape style="position:absolute;left:5629;top:-2331;width:2;height:40" coordorigin="5629,-2331" coordsize="0,40" path="m5629,-2291l5629,-2331e" filled="false" stroked="true" strokeweight=".48pt" strokecolor="#050000">
                <v:path arrowok="t"/>
              </v:shape>
            </v:group>
            <v:group style="position:absolute;left:5658;top:-2097;width:2;height:32" coordorigin="5658,-2097" coordsize="2,32">
              <v:shape style="position:absolute;left:5658;top:-2097;width:2;height:32" coordorigin="5658,-2097" coordsize="0,32" path="m5658,-2065l5658,-2097e" filled="false" stroked="true" strokeweight=".48pt" strokecolor="#050000">
                <v:path arrowok="t"/>
              </v:shape>
            </v:group>
            <v:group style="position:absolute;left:5662;top:-2107;width:10;height:2" coordorigin="5662,-2107" coordsize="10,2">
              <v:shape style="position:absolute;left:5662;top:-2107;width:10;height:2" coordorigin="5662,-2107" coordsize="10,0" path="m5662,-2107l5671,-2107e" filled="false" stroked="true" strokeweight=".533pt" strokecolor="#050000">
                <v:path arrowok="t"/>
              </v:shape>
            </v:group>
            <v:group style="position:absolute;left:5757;top:-2110;width:2;height:35" coordorigin="5757,-2110" coordsize="2,35">
              <v:shape style="position:absolute;left:5757;top:-2110;width:2;height:35" coordorigin="5757,-2110" coordsize="0,35" path="m5757,-2110l5757,-2075e" filled="false" stroked="true" strokeweight=".4802pt" strokecolor="#050000">
                <v:path arrowok="t"/>
              </v:shape>
            </v:group>
            <v:group style="position:absolute;left:5760;top:-2121;width:10;height:2" coordorigin="5760,-2121" coordsize="10,2">
              <v:shape style="position:absolute;left:5760;top:-2121;width:10;height:2" coordorigin="5760,-2121" coordsize="10,0" path="m5760,-2121l5770,-2121e" filled="false" stroked="true" strokeweight=".532pt" strokecolor="#050000">
                <v:path arrowok="t"/>
              </v:shape>
            </v:group>
            <v:group style="position:absolute;left:5830;top:-2141;width:2;height:10" coordorigin="5830,-2141" coordsize="2,10">
              <v:shape style="position:absolute;left:5830;top:-2141;width:2;height:10" coordorigin="5830,-2141" coordsize="0,10" path="m5830,-2141l5830,-2132e" filled="false" stroked="true" strokeweight=".133pt" strokecolor="#050000">
                <v:path arrowok="t"/>
              </v:shape>
            </v:group>
            <v:group style="position:absolute;left:5923;top:-2157;width:2;height:10" coordorigin="5923,-2157" coordsize="2,10">
              <v:shape style="position:absolute;left:5923;top:-2157;width:2;height:10" coordorigin="5923,-2157" coordsize="0,10" path="m5923,-2157l5923,-2148e" filled="false" stroked="true" strokeweight=".133pt" strokecolor="#050000">
                <v:path arrowok="t"/>
              </v:shape>
            </v:group>
            <v:group style="position:absolute;left:5910;top:-2155;width:2;height:10" coordorigin="5910,-2155" coordsize="2,10">
              <v:shape style="position:absolute;left:5910;top:-2155;width:2;height:10" coordorigin="5910,-2155" coordsize="0,10" path="m5910,-2155l5910,-2145e" filled="false" stroked="true" strokeweight=".134pt" strokecolor="#050000">
                <v:path arrowok="t"/>
              </v:shape>
            </v:group>
            <v:group style="position:absolute;left:5896;top:-2152;width:2;height:10" coordorigin="5896,-2152" coordsize="2,10">
              <v:shape style="position:absolute;left:5896;top:-2152;width:2;height:10" coordorigin="5896,-2152" coordsize="0,10" path="m5896,-2152l5896,-2142e" filled="false" stroked="true" strokeweight=".134pt" strokecolor="#050000">
                <v:path arrowok="t"/>
              </v:shape>
            </v:group>
            <v:group style="position:absolute;left:5880;top:-2149;width:2;height:10" coordorigin="5880,-2149" coordsize="2,10">
              <v:shape style="position:absolute;left:5880;top:-2149;width:2;height:10" coordorigin="5880,-2149" coordsize="0,10" path="m5880,-2149l5880,-2140e" filled="false" stroked="true" strokeweight=".134pt" strokecolor="#050000">
                <v:path arrowok="t"/>
              </v:shape>
            </v:group>
            <v:group style="position:absolute;left:5318;top:-2232;width:6;height:2" coordorigin="5318,-2232" coordsize="6,2">
              <v:shape style="position:absolute;left:5318;top:-2232;width:6;height:2" coordorigin="5318,-2232" coordsize="6,0" path="m5318,-2232l5323,-2232e" filled="false" stroked="true" strokeweight=".48pt" strokecolor="#050000">
                <v:path arrowok="t"/>
              </v:shape>
            </v:group>
            <v:group style="position:absolute;left:5443;top:-2256;width:6;height:2" coordorigin="5443,-2256" coordsize="6,2">
              <v:shape style="position:absolute;left:5443;top:-2256;width:6;height:2" coordorigin="5443,-2256" coordsize="6,0" path="m5443,-2256l5448,-2256e" filled="false" stroked="true" strokeweight=".48pt" strokecolor="#050000">
                <v:path arrowok="t"/>
              </v:shape>
            </v:group>
            <v:group style="position:absolute;left:5342;top:-2325;width:184;height:35" coordorigin="5342,-2325" coordsize="184,35">
              <v:shape style="position:absolute;left:5342;top:-2325;width:184;height:35" coordorigin="5342,-2325" coordsize="184,35" path="m5342,-2291l5525,-2325e" filled="false" stroked="true" strokeweight=".48pt" strokecolor="#050000">
                <v:path arrowok="t"/>
              </v:shape>
            </v:group>
            <v:group style="position:absolute;left:5342;top:-2331;width:184;height:32" coordorigin="5342,-2331" coordsize="184,32">
              <v:shape style="position:absolute;left:5342;top:-2331;width:184;height:32" coordorigin="5342,-2331" coordsize="184,32" path="m5342,-2299l5525,-2331e" filled="false" stroked="true" strokeweight=".48pt" strokecolor="#050000">
                <v:path arrowok="t"/>
              </v:shape>
            </v:group>
            <v:group style="position:absolute;left:5331;top:-2344;width:184;height:35" coordorigin="5331,-2344" coordsize="184,35">
              <v:shape style="position:absolute;left:5331;top:-2344;width:184;height:35" coordorigin="5331,-2344" coordsize="184,35" path="m5331,-2309l5515,-2344e" filled="false" stroked="true" strokeweight=".48pt" strokecolor="#050000">
                <v:path arrowok="t"/>
              </v:shape>
            </v:group>
            <v:group style="position:absolute;left:5379;top:-2288;width:242;height:35" coordorigin="5379,-2288" coordsize="242,35">
              <v:shape style="position:absolute;left:5379;top:-2288;width:242;height:35" coordorigin="5379,-2288" coordsize="242,35" path="m5621,-2288l5379,-2254e" filled="false" stroked="true" strokeweight=".48pt" strokecolor="#050000">
                <v:path arrowok="t"/>
              </v:shape>
            </v:group>
            <v:group style="position:absolute;left:5377;top:-2328;width:245;height:35" coordorigin="5377,-2328" coordsize="245,35">
              <v:shape style="position:absolute;left:5377;top:-2328;width:245;height:35" coordorigin="5377,-2328" coordsize="245,35" path="m5377,-2294l5621,-2328e" filled="false" stroked="true" strokeweight=".48pt" strokecolor="#050000">
                <v:path arrowok="t"/>
              </v:shape>
            </v:group>
            <v:group style="position:absolute;left:5361;top:-2344;width:243;height:32" coordorigin="5361,-2344" coordsize="243,32">
              <v:shape style="position:absolute;left:5361;top:-2344;width:243;height:32" coordorigin="5361,-2344" coordsize="243,32" path="m5361,-2312l5603,-2344e" filled="false" stroked="true" strokeweight=".48pt" strokecolor="#050000">
                <v:path arrowok="t"/>
              </v:shape>
            </v:group>
            <v:group style="position:absolute;left:5321;top:-2344;width:242;height:32" coordorigin="5321,-2344" coordsize="242,32">
              <v:shape style="position:absolute;left:5321;top:-2344;width:242;height:32" coordorigin="5321,-2344" coordsize="242,32" path="m5321,-2312l5563,-2344e" filled="false" stroked="true" strokeweight=".48pt" strokecolor="#050000">
                <v:path arrowok="t"/>
              </v:shape>
            </v:group>
            <v:group style="position:absolute;left:5305;top:-2355;width:242;height:32" coordorigin="5305,-2355" coordsize="242,32">
              <v:shape style="position:absolute;left:5305;top:-2355;width:242;height:32" coordorigin="5305,-2355" coordsize="242,32" path="m5305,-2323l5547,-2355e" filled="false" stroked="true" strokeweight=".48pt" strokecolor="#050000">
                <v:path arrowok="t"/>
              </v:shape>
            </v:group>
            <v:group style="position:absolute;left:5930;top:-2166;width:8;height:2" coordorigin="5930,-2166" coordsize="8,2">
              <v:shape style="position:absolute;left:5930;top:-2166;width:8;height:2" coordorigin="5930,-2166" coordsize="8,0" path="m5930,-2166l5938,-2166e" filled="false" stroked="true" strokeweight=".48pt" strokecolor="#050000">
                <v:path arrowok="t"/>
              </v:shape>
            </v:group>
            <v:group style="position:absolute;left:5938;top:-2169;width:3;height:3" coordorigin="5938,-2169" coordsize="3,3">
              <v:shape style="position:absolute;left:5938;top:-2169;width:3;height:3" coordorigin="5938,-2169" coordsize="3,3" path="m5938,-2166l5938,-2169,5940,-2169e" filled="false" stroked="true" strokeweight=".48pt" strokecolor="#050000">
                <v:path arrowok="t"/>
              </v:shape>
            </v:group>
            <v:group style="position:absolute;left:5880;top:-2152;width:2;height:10" coordorigin="5880,-2152" coordsize="2,10">
              <v:shape style="position:absolute;left:5880;top:-2152;width:2;height:10" coordorigin="5880,-2152" coordsize="0,10" path="m5880,-2152l5880,-2142e" filled="false" stroked="true" strokeweight=".134pt" strokecolor="#050000">
                <v:path arrowok="t"/>
              </v:shape>
            </v:group>
            <v:group style="position:absolute;left:5896;top:-2155;width:2;height:10" coordorigin="5896,-2155" coordsize="2,10">
              <v:shape style="position:absolute;left:5896;top:-2155;width:2;height:10" coordorigin="5896,-2155" coordsize="0,10" path="m5896,-2155l5896,-2145e" filled="false" stroked="true" strokeweight=".134pt" strokecolor="#050000">
                <v:path arrowok="t"/>
              </v:shape>
            </v:group>
            <v:group style="position:absolute;left:5318;top:-2208;width:6;height:2" coordorigin="5318,-2208" coordsize="6,2">
              <v:shape style="position:absolute;left:5318;top:-2208;width:6;height:2" coordorigin="5318,-2208" coordsize="6,0" path="m5323,-2208l5318,-2208e" filled="false" stroked="true" strokeweight=".48pt" strokecolor="#050000">
                <v:path arrowok="t"/>
              </v:shape>
            </v:group>
            <v:group style="position:absolute;left:5443;top:-2230;width:6;height:2" coordorigin="5443,-2230" coordsize="6,2">
              <v:shape style="position:absolute;left:5443;top:-2230;width:6;height:2" coordorigin="5443,-2230" coordsize="6,0" path="m5448,-2230l5443,-2230e" filled="false" stroked="true" strokeweight=".48pt" strokecolor="#050000">
                <v:path arrowok="t"/>
              </v:shape>
            </v:group>
            <v:group style="position:absolute;left:5910;top:-2157;width:2;height:10" coordorigin="5910,-2157" coordsize="2,10">
              <v:shape style="position:absolute;left:5910;top:-2157;width:2;height:10" coordorigin="5910,-2157" coordsize="0,10" path="m5910,-2157l5910,-2148e" filled="false" stroked="true" strokeweight=".132pt" strokecolor="#050000">
                <v:path arrowok="t"/>
              </v:shape>
            </v:group>
            <v:group style="position:absolute;left:5238;top:-1799;width:16;height:6" coordorigin="5238,-1799" coordsize="16,6">
              <v:shape style="position:absolute;left:5238;top:-1799;width:16;height:6" coordorigin="5238,-1799" coordsize="16,6" path="m5254,-1794l5246,-1794,5238,-1799e" filled="false" stroked="true" strokeweight=".48pt" strokecolor="#050000">
                <v:path arrowok="t"/>
              </v:shape>
            </v:group>
            <v:group style="position:absolute;left:5174;top:-1599;width:3;height:6" coordorigin="5174,-1599" coordsize="3,6">
              <v:shape style="position:absolute;left:5174;top:-1599;width:3;height:6" coordorigin="5174,-1599" coordsize="3,6" path="m5177,-1594l5174,-1599e" filled="false" stroked="true" strokeweight=".48pt" strokecolor="#050000">
                <v:path arrowok="t"/>
              </v:shape>
            </v:group>
            <v:group style="position:absolute;left:5216;top:-1054;width:2;height:10" coordorigin="5216,-1054" coordsize="2,10">
              <v:shape style="position:absolute;left:5216;top:-1054;width:2;height:10" coordorigin="5216,-1054" coordsize="0,10" path="m5216,-1054l5216,-1044e" filled="false" stroked="true" strokeweight=".134pt" strokecolor="#050000">
                <v:path arrowok="t"/>
              </v:shape>
            </v:group>
            <v:group style="position:absolute;left:5407;top:-1062;width:2;height:10" coordorigin="5407,-1062" coordsize="2,10">
              <v:shape style="position:absolute;left:5407;top:-1062;width:2;height:10" coordorigin="5407,-1062" coordsize="0,10" path="m5407,-1062l5407,-1052e" filled="false" stroked="true" strokeweight=".134pt" strokecolor="#050000">
                <v:path arrowok="t"/>
              </v:shape>
            </v:group>
            <v:group style="position:absolute;left:5361;top:-1060;width:3;height:3" coordorigin="5361,-1060" coordsize="3,3">
              <v:shape style="position:absolute;left:5361;top:-1060;width:3;height:3" coordorigin="5361,-1060" coordsize="3,3" path="m5361,-1057l5363,-1060e" filled="false" stroked="true" strokeweight=".48pt" strokecolor="#050000">
                <v:path arrowok="t"/>
              </v:shape>
            </v:group>
            <v:group style="position:absolute;left:5358;top:-1057;width:3;height:3" coordorigin="5358,-1057" coordsize="3,3">
              <v:shape style="position:absolute;left:5358;top:-1057;width:3;height:3" coordorigin="5358,-1057" coordsize="3,3" path="m5358,-1054l5361,-1057e" filled="false" stroked="true" strokeweight=".48pt" strokecolor="#050000">
                <v:path arrowok="t"/>
              </v:shape>
            </v:group>
            <v:group style="position:absolute;left:5365;top:-1064;width:2;height:10" coordorigin="5365,-1064" coordsize="2,10">
              <v:shape style="position:absolute;left:5365;top:-1064;width:2;height:10" coordorigin="5365,-1064" coordsize="0,10" path="m5365,-1064l5365,-1055e" filled="false" stroked="true" strokeweight=".131pt" strokecolor="#050000">
                <v:path arrowok="t"/>
              </v:shape>
            </v:group>
            <v:group style="position:absolute;left:5415;top:-1067;width:2;height:10" coordorigin="5415,-1067" coordsize="2,10">
              <v:shape style="position:absolute;left:5415;top:-1067;width:2;height:10" coordorigin="5415,-1067" coordsize="0,10" path="m5415,-1067l5415,-1057e" filled="false" stroked="true" strokeweight=".133pt" strokecolor="#050000">
                <v:path arrowok="t"/>
              </v:shape>
            </v:group>
            <v:group style="position:absolute;left:5407;top:-1067;width:2;height:10" coordorigin="5407,-1067" coordsize="2,10">
              <v:shape style="position:absolute;left:5407;top:-1067;width:2;height:10" coordorigin="5407,-1067" coordsize="0,10" path="m5407,-1067l5407,-1057e" filled="false" stroked="true" strokeweight=".133pt" strokecolor="#050000">
                <v:path arrowok="t"/>
              </v:shape>
            </v:group>
            <v:group style="position:absolute;left:5407;top:-1062;width:2;height:10" coordorigin="5407,-1062" coordsize="2,10">
              <v:shape style="position:absolute;left:5407;top:-1062;width:2;height:10" coordorigin="5407,-1062" coordsize="0,10" path="m5407,-1062l5407,-1052e" filled="false" stroked="true" strokeweight=".133pt" strokecolor="#050000">
                <v:path arrowok="t"/>
              </v:shape>
            </v:group>
            <v:group style="position:absolute;left:5337;top:-1057;width:11;height:2" coordorigin="5337,-1057" coordsize="11,2">
              <v:shape style="position:absolute;left:5337;top:-1057;width:11;height:2" coordorigin="5337,-1057" coordsize="11,0" path="m5347,-1057l5337,-1057e" filled="false" stroked="true" strokeweight=".48pt" strokecolor="#050000">
                <v:path arrowok="t"/>
              </v:shape>
            </v:group>
            <v:group style="position:absolute;left:5313;top:-1057;width:24;height:2" coordorigin="5313,-1057" coordsize="24,2">
              <v:shape style="position:absolute;left:5313;top:-1057;width:24;height:2" coordorigin="5313,-1057" coordsize="24,0" path="m5313,-1057l5337,-1057e" filled="false" stroked="true" strokeweight=".48pt" strokecolor="#050000">
                <v:path arrowok="t"/>
              </v:shape>
            </v:group>
            <v:group style="position:absolute;left:5220;top:-1057;width:94;height:3" coordorigin="5220,-1057" coordsize="94,3">
              <v:shape style="position:absolute;left:5220;top:-1057;width:94;height:3" coordorigin="5220,-1057" coordsize="94,3" path="m5220,-1054l5313,-1057e" filled="false" stroked="true" strokeweight=".48pt" strokecolor="#050000">
                <v:path arrowok="t"/>
              </v:shape>
            </v:group>
            <v:group style="position:absolute;left:5002;top:-1042;width:10;height:2" coordorigin="5002,-1042" coordsize="10,2">
              <v:shape style="position:absolute;left:5002;top:-1042;width:10;height:2" coordorigin="5002,-1042" coordsize="10,0" path="m5002,-1042l5012,-1042e" filled="false" stroked="true" strokeweight=".133pt" strokecolor="#050000">
                <v:path arrowok="t"/>
              </v:shape>
            </v:group>
            <v:group style="position:absolute;left:5015;top:-1054;width:163;height:3" coordorigin="5015,-1054" coordsize="163,3">
              <v:shape style="position:absolute;left:5015;top:-1054;width:163;height:3" coordorigin="5015,-1054" coordsize="163,3" path="m5177,-1054l5150,-1054,5015,-1052e" filled="false" stroked="true" strokeweight=".48pt" strokecolor="#050000">
                <v:path arrowok="t"/>
              </v:shape>
            </v:group>
            <v:group style="position:absolute;left:4874;top:-1033;width:123;height:2" coordorigin="4874,-1033" coordsize="123,2">
              <v:shape style="position:absolute;left:4874;top:-1033;width:123;height:2" coordorigin="4874,-1033" coordsize="123,0" path="m4874,-1033l4996,-1033e" filled="false" stroked="true" strokeweight=".48pt" strokecolor="#050000">
                <v:path arrowok="t"/>
              </v:shape>
            </v:group>
            <v:group style="position:absolute;left:5002;top:-1038;width:197;height:3" coordorigin="5002,-1038" coordsize="197,3">
              <v:shape style="position:absolute;left:5002;top:-1038;width:197;height:3" coordorigin="5002,-1038" coordsize="197,3" path="m5002,-1036l5198,-1038e" filled="false" stroked="true" strokeweight=".48pt" strokecolor="#050000">
                <v:path arrowok="t"/>
              </v:shape>
            </v:group>
            <v:group style="position:absolute;left:5206;top:-1041;width:133;height:3" coordorigin="5206,-1041" coordsize="133,3">
              <v:shape style="position:absolute;left:5206;top:-1041;width:133;height:3" coordorigin="5206,-1041" coordsize="133,3" path="m5206,-1038l5339,-1041e" filled="false" stroked="true" strokeweight=".48pt" strokecolor="#050000">
                <v:path arrowok="t"/>
              </v:shape>
            </v:group>
            <v:group style="position:absolute;left:5350;top:-1046;width:40;height:3" coordorigin="5350,-1046" coordsize="40,3">
              <v:shape style="position:absolute;left:5350;top:-1046;width:40;height:3" coordorigin="5350,-1046" coordsize="40,3" path="m5350,-1044l5390,-1046e" filled="false" stroked="true" strokeweight=".48pt" strokecolor="#050000">
                <v:path arrowok="t"/>
              </v:shape>
            </v:group>
            <v:group style="position:absolute;left:4869;top:-1041;width:88;height:2" coordorigin="4869,-1041" coordsize="88,2">
              <v:shape style="position:absolute;left:4869;top:-1041;width:88;height:2" coordorigin="4869,-1041" coordsize="88,0" path="m4869,-1041l4956,-1041e" filled="false" stroked="true" strokeweight=".48pt" strokecolor="#050000">
                <v:path arrowok="t"/>
              </v:shape>
            </v:group>
            <v:group style="position:absolute;left:5357;top:-1059;width:2;height:10" coordorigin="5357,-1059" coordsize="2,10">
              <v:shape style="position:absolute;left:5357;top:-1059;width:2;height:10" coordorigin="5357,-1059" coordsize="0,10" path="m5357,-1059l5357,-1049e" filled="false" stroked="true" strokeweight=".132pt" strokecolor="#050000">
                <v:path arrowok="t"/>
              </v:shape>
            </v:group>
            <v:group style="position:absolute;left:4861;top:-1052;width:102;height:3" coordorigin="4861,-1052" coordsize="102,3">
              <v:shape style="position:absolute;left:4861;top:-1052;width:102;height:3" coordorigin="4861,-1052" coordsize="102,3" path="m4861,-1049l4962,-1052e" filled="false" stroked="true" strokeweight=".48pt" strokecolor="#050000">
                <v:path arrowok="t"/>
              </v:shape>
            </v:group>
            <v:group style="position:absolute;left:5007;top:-1046;width:168;height:2" coordorigin="5007,-1046" coordsize="168,2">
              <v:shape style="position:absolute;left:5007;top:-1046;width:168;height:2" coordorigin="5007,-1046" coordsize="168,0" path="m5007,-1046l5174,-1046e" filled="false" stroked="true" strokeweight=".48pt" strokecolor="#050000">
                <v:path arrowok="t"/>
              </v:shape>
            </v:group>
            <v:group style="position:absolute;left:5214;top:-1052;width:125;height:3" coordorigin="5214,-1052" coordsize="125,3">
              <v:shape style="position:absolute;left:5214;top:-1052;width:125;height:3" coordorigin="5214,-1052" coordsize="125,3" path="m5214,-1049l5339,-1052e" filled="false" stroked="true" strokeweight=".48pt" strokecolor="#050000">
                <v:path arrowok="t"/>
              </v:shape>
            </v:group>
            <v:group style="position:absolute;left:5358;top:-1054;width:30;height:2" coordorigin="5358,-1054" coordsize="30,2">
              <v:shape style="position:absolute;left:5358;top:-1054;width:30;height:2" coordorigin="5358,-1054" coordsize="30,0" path="m5358,-1054l5387,-1054e" filled="false" stroked="true" strokeweight=".48pt" strokecolor="#050000">
                <v:path arrowok="t"/>
              </v:shape>
            </v:group>
            <v:group style="position:absolute;left:5585;top:-1099;width:2;height:10" coordorigin="5585,-1099" coordsize="2,10">
              <v:shape style="position:absolute;left:5585;top:-1099;width:2;height:10" coordorigin="5585,-1099" coordsize="0,10" path="m5585,-1099l5585,-1089e" filled="false" stroked="true" strokeweight=".134pt" strokecolor="#050000">
                <v:path arrowok="t"/>
              </v:shape>
            </v:group>
            <v:group style="position:absolute;left:5580;top:-1094;width:2;height:10" coordorigin="5580,-1094" coordsize="2,10">
              <v:shape style="position:absolute;left:5580;top:-1094;width:2;height:10" coordorigin="5580,-1094" coordsize="0,10" path="m5580,-1094l5580,-1084e" filled="false" stroked="true" strokeweight=".132pt" strokecolor="#050000">
                <v:path arrowok="t"/>
              </v:shape>
            </v:group>
            <v:group style="position:absolute;left:5583;top:-1099;width:2;height:10" coordorigin="5583,-1099" coordsize="2,10">
              <v:shape style="position:absolute;left:5583;top:-1099;width:2;height:10" coordorigin="5583,-1099" coordsize="0,10" path="m5583,-1099l5583,-1089e" filled="false" stroked="true" strokeweight=".135pt" strokecolor="#050000">
                <v:path arrowok="t"/>
              </v:shape>
            </v:group>
            <v:group style="position:absolute;left:5580;top:-1094;width:2;height:10" coordorigin="5580,-1094" coordsize="2,10">
              <v:shape style="position:absolute;left:5580;top:-1094;width:2;height:10" coordorigin="5580,-1094" coordsize="0,10" path="m5580,-1094l5580,-1084e" filled="false" stroked="true" strokeweight=".132pt" strokecolor="#050000">
                <v:path arrowok="t"/>
              </v:shape>
            </v:group>
            <v:group style="position:absolute;left:5440;top:-1078;width:123;height:3" coordorigin="5440,-1078" coordsize="123,3">
              <v:shape style="position:absolute;left:5440;top:-1078;width:123;height:3" coordorigin="5440,-1078" coordsize="123,3" path="m5440,-1076l5563,-1078e" filled="false" stroked="true" strokeweight=".48pt" strokecolor="#050000">
                <v:path arrowok="t"/>
              </v:shape>
            </v:group>
            <v:group style="position:absolute;left:5454;top:-1089;width:107;height:2" coordorigin="5454,-1089" coordsize="107,2">
              <v:shape style="position:absolute;left:5454;top:-1089;width:107;height:2" coordorigin="5454,-1089" coordsize="107,0" path="m5454,-1089l5560,-1089e" filled="false" stroked="true" strokeweight=".48pt" strokecolor="#050000">
                <v:path arrowok="t"/>
              </v:shape>
            </v:group>
            <v:group style="position:absolute;left:5456;top:-1099;width:104;height:3" coordorigin="5456,-1099" coordsize="104,3">
              <v:shape style="position:absolute;left:5456;top:-1099;width:104;height:3" coordorigin="5456,-1099" coordsize="104,3" path="m5456,-1097l5560,-1099e" filled="false" stroked="true" strokeweight=".48pt" strokecolor="#050000">
                <v:path arrowok="t"/>
              </v:shape>
            </v:group>
            <v:group style="position:absolute;left:5462;top:-1121;width:109;height:3" coordorigin="5462,-1121" coordsize="109,3">
              <v:shape style="position:absolute;left:5462;top:-1121;width:109;height:3" coordorigin="5462,-1121" coordsize="109,3" path="m5571,-1121l5462,-1118e" filled="false" stroked="true" strokeweight=".48pt" strokecolor="#050000">
                <v:path arrowok="t"/>
              </v:shape>
            </v:group>
            <v:group style="position:absolute;left:5357;top:-1056;width:2;height:10" coordorigin="5357,-1056" coordsize="2,10">
              <v:shape style="position:absolute;left:5357;top:-1056;width:2;height:10" coordorigin="5357,-1056" coordsize="0,10" path="m5357,-1056l5357,-1047e" filled="false" stroked="true" strokeweight=".132pt" strokecolor="#050000">
                <v:path arrowok="t"/>
              </v:shape>
            </v:group>
            <v:group style="position:absolute;left:5579;top:-1094;width:3;height:6" coordorigin="5579,-1094" coordsize="3,6">
              <v:shape style="position:absolute;left:5579;top:-1094;width:3;height:6" coordorigin="5579,-1094" coordsize="3,6" path="m5579,-1089l5579,-1091,5581,-1094e" filled="false" stroked="true" strokeweight=".48pt" strokecolor="#050000">
                <v:path arrowok="t"/>
              </v:shape>
            </v:group>
            <v:group style="position:absolute;left:5350;top:-1053;width:10;height:2" coordorigin="5350,-1053" coordsize="10,2">
              <v:shape style="position:absolute;left:5350;top:-1053;width:10;height:2" coordorigin="5350,-1053" coordsize="10,0" path="m5350,-1053l5360,-1053e" filled="false" stroked="true" strokeweight=".133pt" strokecolor="#050000">
                <v:path arrowok="t"/>
              </v:shape>
            </v:group>
            <v:group style="position:absolute;left:5434;top:-1445;width:2;height:10" coordorigin="5434,-1445" coordsize="2,10">
              <v:shape style="position:absolute;left:5434;top:-1445;width:2;height:10" coordorigin="5434,-1445" coordsize="0,10" path="m5434,-1445l5434,-1435e" filled="false" stroked="true" strokeweight=".132pt" strokecolor="#050000">
                <v:path arrowok="t"/>
              </v:shape>
            </v:group>
            <v:group style="position:absolute;left:5462;top:-1397;width:3;height:6" coordorigin="5462,-1397" coordsize="3,6">
              <v:shape style="position:absolute;left:5462;top:-1397;width:3;height:6" coordorigin="5462,-1397" coordsize="3,6" path="m5464,-1392l5464,-1395,5462,-1395,5462,-1397e" filled="false" stroked="true" strokeweight=".48pt" strokecolor="#050000">
                <v:path arrowok="t"/>
              </v:shape>
            </v:group>
            <v:group style="position:absolute;left:5459;top:-1400;width:3;height:3" coordorigin="5459,-1400" coordsize="3,3">
              <v:shape style="position:absolute;left:5459;top:-1400;width:3;height:3" coordorigin="5459,-1400" coordsize="3,3" path="m5462,-1397l5459,-1400e" filled="false" stroked="true" strokeweight=".48pt" strokecolor="#050000">
                <v:path arrowok="t"/>
              </v:shape>
            </v:group>
            <v:group style="position:absolute;left:5486;top:-1371;width:88;height:115" coordorigin="5486,-1371" coordsize="88,115">
              <v:shape style="position:absolute;left:5486;top:-1371;width:88;height:115" coordorigin="5486,-1371" coordsize="88,115" path="m5573,-1256l5557,-1278,5539,-1299,5523,-1323,5504,-1347,5486,-1371e" filled="false" stroked="true" strokeweight=".48pt" strokecolor="#050000">
                <v:path arrowok="t"/>
              </v:shape>
            </v:group>
            <v:group style="position:absolute;left:5435;top:-1435;width:24;height:35" coordorigin="5435,-1435" coordsize="24,35">
              <v:shape style="position:absolute;left:5435;top:-1435;width:24;height:35" coordorigin="5435,-1435" coordsize="24,35" path="m5459,-1400l5456,-1403,5456,-1405,5454,-1405,5454,-1408,5451,-1411,5448,-1413,5448,-1416,5446,-1419,5443,-1421,5443,-1424,5440,-1427,5438,-1429,5435,-1432,5435,-1435e" filled="false" stroked="true" strokeweight=".48pt" strokecolor="#050000">
                <v:path arrowok="t"/>
              </v:shape>
            </v:group>
            <v:group style="position:absolute;left:5573;top:-1256;width:14;height:16" coordorigin="5573,-1256" coordsize="14,16">
              <v:shape style="position:absolute;left:5573;top:-1256;width:14;height:16" coordorigin="5573,-1256" coordsize="14,16" path="m5573,-1256l5587,-1240e" filled="false" stroked="true" strokeweight=".48pt" strokecolor="#050000">
                <v:path arrowok="t"/>
              </v:shape>
            </v:group>
            <v:group style="position:absolute;left:5448;top:-1421;width:38;height:51" coordorigin="5448,-1421" coordsize="38,51">
              <v:shape style="position:absolute;left:5448;top:-1421;width:38;height:51" coordorigin="5448,-1421" coordsize="38,51" path="m5486,-1371l5467,-1397,5448,-1421e" filled="false" stroked="true" strokeweight=".48pt" strokecolor="#050000">
                <v:path arrowok="t"/>
              </v:shape>
            </v:group>
            <v:group style="position:absolute;left:5587;top:-1240;width:40;height:56" coordorigin="5587,-1240" coordsize="40,56">
              <v:shape style="position:absolute;left:5587;top:-1240;width:40;height:56" coordorigin="5587,-1240" coordsize="40,56" path="m5627,-1185l5613,-1201,5600,-1222,5587,-1240e" filled="false" stroked="true" strokeweight=".48pt" strokecolor="#050000">
                <v:path arrowok="t"/>
              </v:shape>
            </v:group>
            <v:group style="position:absolute;left:5416;top:-1472;width:32;height:51" coordorigin="5416,-1472" coordsize="32,51">
              <v:shape style="position:absolute;left:5416;top:-1472;width:32;height:51" coordorigin="5416,-1472" coordsize="32,51" path="m5448,-1421l5432,-1448,5416,-1472e" filled="false" stroked="true" strokeweight=".48pt" strokecolor="#050000">
                <v:path arrowok="t"/>
              </v:shape>
            </v:group>
            <v:group style="position:absolute;left:5432;top:-1440;width:3;height:6" coordorigin="5432,-1440" coordsize="3,6">
              <v:shape style="position:absolute;left:5432;top:-1440;width:3;height:6" coordorigin="5432,-1440" coordsize="3,6" path="m5435,-1435l5432,-1440e" filled="false" stroked="true" strokeweight=".48pt" strokecolor="#050000">
                <v:path arrowok="t"/>
              </v:shape>
            </v:group>
            <v:group style="position:absolute;left:5628;top:-1189;width:2;height:10" coordorigin="5628,-1189" coordsize="2,10">
              <v:shape style="position:absolute;left:5628;top:-1189;width:2;height:10" coordorigin="5628,-1189" coordsize="0,10" path="m5628,-1189l5628,-1180e" filled="false" stroked="true" strokeweight=".133pt" strokecolor="#050000">
                <v:path arrowok="t"/>
              </v:shape>
            </v:group>
            <v:group style="position:absolute;left:5403;top:-1488;width:30;height:48" coordorigin="5403,-1488" coordsize="30,48">
              <v:shape style="position:absolute;left:5403;top:-1488;width:30;height:48" coordorigin="5403,-1488" coordsize="30,48" path="m5432,-1440l5430,-1443,5427,-1448,5424,-1451,5422,-1453,5422,-1458,5419,-1461,5416,-1464,5414,-1466,5414,-1469,5411,-1472,5411,-1474,5408,-1477,5408,-1480,5406,-1482,5406,-1485,5403,-1488e" filled="false" stroked="true" strokeweight=".48pt" strokecolor="#050000">
                <v:path arrowok="t"/>
              </v:shape>
            </v:group>
            <v:group style="position:absolute;left:5258;top:-1413;width:2;height:10" coordorigin="5258,-1413" coordsize="2,10">
              <v:shape style="position:absolute;left:5258;top:-1413;width:2;height:10" coordorigin="5258,-1413" coordsize="0,10" path="m5258,-1413l5258,-1403e" filled="false" stroked="true" strokeweight=".132pt" strokecolor="#050000">
                <v:path arrowok="t"/>
              </v:shape>
            </v:group>
            <v:group style="position:absolute;left:5298;top:-1368;width:2;height:10" coordorigin="5298,-1368" coordsize="2,10">
              <v:shape style="position:absolute;left:5298;top:-1368;width:2;height:10" coordorigin="5298,-1368" coordsize="0,10" path="m5298,-1368l5298,-1358e" filled="false" stroked="true" strokeweight=".135pt" strokecolor="#050000">
                <v:path arrowok="t"/>
              </v:shape>
            </v:group>
            <v:group style="position:absolute;left:5257;top:-1408;width:40;height:46" coordorigin="5257,-1408" coordsize="40,46">
              <v:shape style="position:absolute;left:5257;top:-1408;width:40;height:46" coordorigin="5257,-1408" coordsize="40,46" path="m5297,-1363l5297,-1365,5294,-1365,5291,-1368,5286,-1373,5281,-1379,5273,-1384,5267,-1392,5262,-1403,5257,-1408e" filled="false" stroked="true" strokeweight=".48pt" strokecolor="#050000">
                <v:path arrowok="t"/>
              </v:shape>
            </v:group>
            <v:group style="position:absolute;left:5238;top:-1451;width:19;height:43" coordorigin="5238,-1451" coordsize="19,43">
              <v:shape style="position:absolute;left:5238;top:-1451;width:19;height:43" coordorigin="5238,-1451" coordsize="19,43" path="m5257,-1408l5254,-1413,5249,-1421,5246,-1429,5244,-1435,5241,-1440,5238,-1445,5238,-1451e" filled="false" stroked="true" strokeweight=".48pt" strokecolor="#050000">
                <v:path arrowok="t"/>
              </v:shape>
            </v:group>
            <v:group style="position:absolute;left:5622;top:-1183;width:10;height:2" coordorigin="5622,-1183" coordsize="10,2">
              <v:shape style="position:absolute;left:5622;top:-1183;width:10;height:2" coordorigin="5622,-1183" coordsize="10,0" path="m5622,-1183l5631,-1183e" filled="false" stroked="true" strokeweight=".133pt" strokecolor="#050000">
                <v:path arrowok="t"/>
              </v:shape>
            </v:group>
            <v:group style="position:absolute;left:5353;top:-1610;width:64;height:139" coordorigin="5353,-1610" coordsize="64,139">
              <v:shape style="position:absolute;left:5353;top:-1610;width:64;height:139" coordorigin="5353,-1610" coordsize="64,139" path="m5416,-1472l5400,-1496,5387,-1520,5377,-1544,5369,-1565,5358,-1589,5353,-1610e" filled="false" stroked="true" strokeweight=".48pt" strokecolor="#050000">
                <v:path arrowok="t"/>
              </v:shape>
            </v:group>
            <v:group style="position:absolute;left:5628;top:-1187;width:2;height:10" coordorigin="5628,-1187" coordsize="2,10">
              <v:shape style="position:absolute;left:5628;top:-1187;width:2;height:10" coordorigin="5628,-1187" coordsize="0,10" path="m5628,-1187l5628,-1177e" filled="false" stroked="true" strokeweight=".133pt" strokecolor="#050000">
                <v:path arrowok="t"/>
              </v:shape>
            </v:group>
            <v:group style="position:absolute;left:5355;top:-1381;width:75;height:181" coordorigin="5355,-1381" coordsize="75,181">
              <v:shape style="position:absolute;left:5355;top:-1381;width:75;height:181" coordorigin="5355,-1381" coordsize="75,181" path="m5430,-1201l5398,-1254,5377,-1299,5363,-1336,5355,-1360,5355,-1381e" filled="false" stroked="true" strokeweight=".48pt" strokecolor="#050000">
                <v:path arrowok="t"/>
              </v:shape>
            </v:group>
            <v:group style="position:absolute;left:5342;top:-1625;width:10;height:2" coordorigin="5342,-1625" coordsize="10,2">
              <v:shape style="position:absolute;left:5342;top:-1625;width:10;height:2" coordorigin="5342,-1625" coordsize="10,0" path="m5342,-1625l5352,-1625e" filled="false" stroked="true" strokeweight=".399pt" strokecolor="#050000">
                <v:path arrowok="t"/>
              </v:shape>
            </v:group>
            <v:group style="position:absolute;left:5172;top:-1602;width:3;height:3" coordorigin="5172,-1602" coordsize="3,3">
              <v:shape style="position:absolute;left:5172;top:-1602;width:3;height:3" coordorigin="5172,-1602" coordsize="3,3" path="m5174,-1599l5172,-1602e" filled="false" stroked="true" strokeweight=".48pt" strokecolor="#050000">
                <v:path arrowok="t"/>
              </v:shape>
            </v:group>
            <v:group style="position:absolute;left:5430;top:-1201;width:30;height:56" coordorigin="5430,-1201" coordsize="30,56">
              <v:shape style="position:absolute;left:5430;top:-1201;width:30;height:56" coordorigin="5430,-1201" coordsize="30,56" path="m5459,-1145l5451,-1161,5440,-1182,5430,-1201e" filled="false" stroked="true" strokeweight=".48pt" strokecolor="#050000">
                <v:path arrowok="t"/>
              </v:shape>
            </v:group>
            <v:group style="position:absolute;left:5167;top:-1605;width:10;height:2" coordorigin="5167,-1605" coordsize="10,2">
              <v:shape style="position:absolute;left:5167;top:-1605;width:10;height:2" coordorigin="5167,-1605" coordsize="10,0" path="m5167,-1605l5177,-1605e" filled="false" stroked="true" strokeweight=".266pt" strokecolor="#050000">
                <v:path arrowok="t"/>
              </v:shape>
            </v:group>
            <v:group style="position:absolute;left:5345;top:-1639;width:3;height:11" coordorigin="5345,-1639" coordsize="3,11">
              <v:shape style="position:absolute;left:5345;top:-1639;width:3;height:11" coordorigin="5345,-1639" coordsize="3,11" path="m5347,-1629l5345,-1631,5345,-1639e" filled="false" stroked="true" strokeweight=".48pt" strokecolor="#050000">
                <v:path arrowok="t"/>
              </v:shape>
            </v:group>
            <v:group style="position:absolute;left:5350;top:-1631;width:3;height:22" coordorigin="5350,-1631" coordsize="3,22">
              <v:shape style="position:absolute;left:5350;top:-1631;width:3;height:22" coordorigin="5350,-1631" coordsize="3,22" path="m5353,-1610l5350,-1631e" filled="false" stroked="true" strokeweight=".48pt" strokecolor="#050000">
                <v:path arrowok="t"/>
              </v:shape>
            </v:group>
            <v:group style="position:absolute;left:5342;top:-1645;width:3;height:6" coordorigin="5342,-1645" coordsize="3,6">
              <v:shape style="position:absolute;left:5342;top:-1645;width:3;height:6" coordorigin="5342,-1645" coordsize="3,6" path="m5345,-1639l5342,-1642,5342,-1645e" filled="false" stroked="true" strokeweight=".48pt" strokecolor="#050000">
                <v:path arrowok="t"/>
              </v:shape>
            </v:group>
            <v:group style="position:absolute;left:5896;top:-2152;width:2;height:10" coordorigin="5896,-2152" coordsize="2,10">
              <v:shape style="position:absolute;left:5896;top:-2152;width:2;height:10" coordorigin="5896,-2152" coordsize="0,10" path="m5896,-2152l5896,-2142e" filled="false" stroked="true" strokeweight=".134pt" strokecolor="#050000">
                <v:path arrowok="t"/>
              </v:shape>
            </v:group>
            <v:group style="position:absolute;left:5825;top:-2141;width:2;height:10" coordorigin="5825,-2141" coordsize="2,10">
              <v:shape style="position:absolute;left:5825;top:-2141;width:2;height:10" coordorigin="5825,-2141" coordsize="0,10" path="m5825,-2141l5825,-2132e" filled="false" stroked="true" strokeweight=".133pt" strokecolor="#050000">
                <v:path arrowok="t"/>
              </v:shape>
            </v:group>
            <v:group style="position:absolute;left:5910;top:-2155;width:2;height:10" coordorigin="5910,-2155" coordsize="2,10">
              <v:shape style="position:absolute;left:5910;top:-2155;width:2;height:10" coordorigin="5910,-2155" coordsize="0,10" path="m5910,-2155l5910,-2145e" filled="false" stroked="true" strokeweight=".134pt" strokecolor="#050000">
                <v:path arrowok="t"/>
              </v:shape>
            </v:group>
            <v:group style="position:absolute;left:5843;top:-2144;width:2;height:10" coordorigin="5843,-2144" coordsize="2,10">
              <v:shape style="position:absolute;left:5843;top:-2144;width:2;height:10" coordorigin="5843,-2144" coordsize="0,10" path="m5843,-2144l5843,-2134e" filled="false" stroked="true" strokeweight=".133pt" strokecolor="#050000">
                <v:path arrowok="t"/>
              </v:shape>
            </v:group>
            <v:group style="position:absolute;left:5825;top:-2141;width:2;height:10" coordorigin="5825,-2141" coordsize="2,10">
              <v:shape style="position:absolute;left:5825;top:-2141;width:2;height:10" coordorigin="5825,-2141" coordsize="0,10" path="m5825,-2141l5825,-2132e" filled="false" stroked="true" strokeweight=".133pt" strokecolor="#050000">
                <v:path arrowok="t"/>
              </v:shape>
            </v:group>
            <v:group style="position:absolute;left:5837;top:-2138;width:10;height:2" coordorigin="5837,-2138" coordsize="10,2">
              <v:shape style="position:absolute;left:5837;top:-2138;width:10;height:2" coordorigin="5837,-2138" coordsize="10,0" path="m5837,-2138l5847,-2138e" filled="false" stroked="true" strokeweight=".133pt" strokecolor="#050000">
                <v:path arrowok="t"/>
              </v:shape>
            </v:group>
            <v:group style="position:absolute;left:5862;top:-2147;width:2;height:10" coordorigin="5862,-2147" coordsize="2,10">
              <v:shape style="position:absolute;left:5862;top:-2147;width:2;height:10" coordorigin="5862,-2147" coordsize="0,10" path="m5862,-2147l5862,-2137e" filled="false" stroked="true" strokeweight=".133pt" strokecolor="#050000">
                <v:path arrowok="t"/>
              </v:shape>
            </v:group>
            <v:group style="position:absolute;left:5923;top:-2157;width:2;height:10" coordorigin="5923,-2157" coordsize="2,10">
              <v:shape style="position:absolute;left:5923;top:-2157;width:2;height:10" coordorigin="5923,-2157" coordsize="0,10" path="m5923,-2157l5923,-2148e" filled="false" stroked="true" strokeweight=".133pt" strokecolor="#050000">
                <v:path arrowok="t"/>
              </v:shape>
            </v:group>
            <v:group style="position:absolute;left:5819;top:-2135;width:10;height:2" coordorigin="5819,-2135" coordsize="10,2">
              <v:shape style="position:absolute;left:5819;top:-2135;width:10;height:2" coordorigin="5819,-2135" coordsize="10,0" path="m5819,-2135l5828,-2135e" filled="false" stroked="true" strokeweight=".134pt" strokecolor="#050000">
                <v:path arrowok="t"/>
              </v:shape>
            </v:group>
            <v:group style="position:absolute;left:5880;top:-2149;width:2;height:10" coordorigin="5880,-2149" coordsize="2,10">
              <v:shape style="position:absolute;left:5880;top:-2149;width:2;height:10" coordorigin="5880,-2149" coordsize="0,10" path="m5880,-2149l5880,-2140e" filled="false" stroked="true" strokeweight=".134pt" strokecolor="#050000">
                <v:path arrowok="t"/>
              </v:shape>
            </v:group>
            <v:group style="position:absolute;left:5904;top:-2151;width:10;height:2" coordorigin="5904,-2151" coordsize="10,2">
              <v:shape style="position:absolute;left:5904;top:-2151;width:10;height:2" coordorigin="5904,-2151" coordsize="10,0" path="m5904,-2151l5913,-2151e" filled="false" stroked="true" strokeweight=".132pt" strokecolor="#050000">
                <v:path arrowok="t"/>
              </v:shape>
            </v:group>
            <v:group style="position:absolute;left:5928;top:-2160;width:2;height:10" coordorigin="5928,-2160" coordsize="2,10">
              <v:shape style="position:absolute;left:5928;top:-2160;width:2;height:10" coordorigin="5928,-2160" coordsize="0,10" path="m5928,-2160l5928,-2150e" filled="false" stroked="true" strokeweight=".133pt" strokecolor="#050000">
                <v:path arrowok="t"/>
              </v:shape>
            </v:group>
            <v:group style="position:absolute;left:5843;top:-2144;width:2;height:10" coordorigin="5843,-2144" coordsize="2,10">
              <v:shape style="position:absolute;left:5843;top:-2144;width:2;height:10" coordorigin="5843,-2144" coordsize="0,10" path="m5843,-2144l5843,-2134e" filled="false" stroked="true" strokeweight=".133pt" strokecolor="#050000">
                <v:path arrowok="t"/>
              </v:shape>
            </v:group>
            <v:group style="position:absolute;left:5915;top:-2157;width:2;height:10" coordorigin="5915,-2157" coordsize="2,10">
              <v:shape style="position:absolute;left:5915;top:-2157;width:2;height:10" coordorigin="5915,-2157" coordsize="0,10" path="m5915,-2157l5915,-2148e" filled="false" stroked="true" strokeweight=".135pt" strokecolor="#050000">
                <v:path arrowok="t"/>
              </v:shape>
            </v:group>
            <v:group style="position:absolute;left:5899;top:-2155;width:2;height:10" coordorigin="5899,-2155" coordsize="2,10">
              <v:shape style="position:absolute;left:5899;top:-2155;width:2;height:10" coordorigin="5899,-2155" coordsize="0,10" path="m5899,-2155l5899,-2145e" filled="false" stroked="true" strokeweight=".133pt" strokecolor="#050000">
                <v:path arrowok="t"/>
              </v:shape>
            </v:group>
            <v:group style="position:absolute;left:5880;top:-2146;width:10;height:2" coordorigin="5880,-2146" coordsize="10,2">
              <v:shape style="position:absolute;left:5880;top:-2146;width:10;height:2" coordorigin="5880,-2146" coordsize="10,0" path="m5880,-2146l5889,-2146e" filled="false" stroked="true" strokeweight=".134pt" strokecolor="#050000">
                <v:path arrowok="t"/>
              </v:shape>
            </v:group>
            <v:group style="position:absolute;left:5862;top:-2147;width:2;height:10" coordorigin="5862,-2147" coordsize="2,10">
              <v:shape style="position:absolute;left:5862;top:-2147;width:2;height:10" coordorigin="5862,-2147" coordsize="0,10" path="m5862,-2147l5862,-2137e" filled="false" stroked="true" strokeweight=".134pt" strokecolor="#050000">
                <v:path arrowok="t"/>
              </v:shape>
            </v:group>
            <v:group style="position:absolute;left:5880;top:-2149;width:2;height:10" coordorigin="5880,-2149" coordsize="2,10">
              <v:shape style="position:absolute;left:5880;top:-2149;width:2;height:10" coordorigin="5880,-2149" coordsize="0,10" path="m5880,-2149l5880,-2140e" filled="false" stroked="true" strokeweight=".133pt" strokecolor="#050000">
                <v:path arrowok="t"/>
              </v:shape>
            </v:group>
            <v:group style="position:absolute;left:5819;top:-2135;width:10;height:2" coordorigin="5819,-2135" coordsize="10,2">
              <v:shape style="position:absolute;left:5819;top:-2135;width:10;height:2" coordorigin="5819,-2135" coordsize="10,0" path="m5819,-2135l5828,-2135e" filled="false" stroked="true" strokeweight=".133pt" strokecolor="#050000">
                <v:path arrowok="t"/>
              </v:shape>
            </v:group>
            <v:group style="position:absolute;left:5896;top:-2152;width:2;height:10" coordorigin="5896,-2152" coordsize="2,10">
              <v:shape style="position:absolute;left:5896;top:-2152;width:2;height:10" coordorigin="5896,-2152" coordsize="0,10" path="m5896,-2152l5896,-2142e" filled="false" stroked="true" strokeweight=".134pt" strokecolor="#050000">
                <v:path arrowok="t"/>
              </v:shape>
            </v:group>
            <v:group style="position:absolute;left:5910;top:-2155;width:2;height:10" coordorigin="5910,-2155" coordsize="2,10">
              <v:shape style="position:absolute;left:5910;top:-2155;width:2;height:10" coordorigin="5910,-2155" coordsize="0,10" path="m5910,-2155l5910,-2145e" filled="false" stroked="true" strokeweight=".134pt" strokecolor="#050000">
                <v:path arrowok="t"/>
              </v:shape>
            </v:group>
            <v:group style="position:absolute;left:5940;top:-2169;width:14;height:8" coordorigin="5940,-2169" coordsize="14,8">
              <v:shape style="position:absolute;left:5940;top:-2169;width:14;height:8" coordorigin="5940,-2169" coordsize="14,8" path="m5954,-2161l5954,-2163,5951,-2166,5948,-2169,5940,-2169e" filled="false" stroked="true" strokeweight=".48pt" strokecolor="#050000">
                <v:path arrowok="t"/>
              </v:shape>
            </v:group>
            <v:group style="position:absolute;left:5843;top:-2144;width:2;height:10" coordorigin="5843,-2144" coordsize="2,10">
              <v:shape style="position:absolute;left:5843;top:-2144;width:2;height:10" coordorigin="5843,-2144" coordsize="0,10" path="m5843,-2144l5843,-2134e" filled="false" stroked="true" strokeweight=".133pt" strokecolor="#050000">
                <v:path arrowok="t"/>
              </v:shape>
            </v:group>
            <v:group style="position:absolute;left:5923;top:-2157;width:2;height:10" coordorigin="5923,-2157" coordsize="2,10">
              <v:shape style="position:absolute;left:5923;top:-2157;width:2;height:10" coordorigin="5923,-2157" coordsize="0,10" path="m5923,-2157l5923,-2148e" filled="false" stroked="true" strokeweight=".133pt" strokecolor="#050000">
                <v:path arrowok="t"/>
              </v:shape>
            </v:group>
            <v:group style="position:absolute;left:5862;top:-2147;width:2;height:10" coordorigin="5862,-2147" coordsize="2,10">
              <v:shape style="position:absolute;left:5862;top:-2147;width:2;height:10" coordorigin="5862,-2147" coordsize="0,10" path="m5862,-2147l5862,-2137e" filled="false" stroked="true" strokeweight=".133pt" strokecolor="#050000">
                <v:path arrowok="t"/>
              </v:shape>
            </v:group>
            <v:group style="position:absolute;left:5910;top:-2155;width:2;height:10" coordorigin="5910,-2155" coordsize="2,10">
              <v:shape style="position:absolute;left:5910;top:-2155;width:2;height:10" coordorigin="5910,-2155" coordsize="0,10" path="m5910,-2155l5910,-2145e" filled="false" stroked="true" strokeweight=".134pt" strokecolor="#050000">
                <v:path arrowok="t"/>
              </v:shape>
            </v:group>
            <v:group style="position:absolute;left:5880;top:-2149;width:2;height:10" coordorigin="5880,-2149" coordsize="2,10">
              <v:shape style="position:absolute;left:5880;top:-2149;width:2;height:10" coordorigin="5880,-2149" coordsize="0,10" path="m5880,-2149l5880,-2140e" filled="false" stroked="true" strokeweight=".134pt" strokecolor="#050000">
                <v:path arrowok="t"/>
              </v:shape>
            </v:group>
            <v:group style="position:absolute;left:5917;top:-2154;width:10;height:2" coordorigin="5917,-2154" coordsize="10,2">
              <v:shape style="position:absolute;left:5917;top:-2154;width:10;height:2" coordorigin="5917,-2154" coordsize="10,0" path="m5917,-2154l5927,-2154e" filled="false" stroked="true" strokeweight=".135pt" strokecolor="#050000">
                <v:path arrowok="t"/>
              </v:shape>
            </v:group>
            <v:group style="position:absolute;left:5877;top:-2138;width:10;height:2" coordorigin="5877,-2138" coordsize="10,2">
              <v:shape style="position:absolute;left:5877;top:-2138;width:10;height:2" coordorigin="5877,-2138" coordsize="10,0" path="m5877,-2138l5887,-2138e" filled="false" stroked="true" strokeweight=".399pt" strokecolor="#050000">
                <v:path arrowok="t"/>
              </v:shape>
            </v:group>
            <v:group style="position:absolute;left:5941;top:-2127;width:10;height:2" coordorigin="5941,-2127" coordsize="10,2">
              <v:shape style="position:absolute;left:5941;top:-2127;width:10;height:2" coordorigin="5941,-2127" coordsize="10,0" path="m5941,-2127l5950,-2127e" filled="false" stroked="true" strokeweight="1.729pt" strokecolor="#050000">
                <v:path arrowok="t"/>
              </v:shape>
            </v:group>
            <v:group style="position:absolute;left:5861;top:-2143;width:10;height:2" coordorigin="5861,-2143" coordsize="10,2">
              <v:shape style="position:absolute;left:5861;top:-2143;width:10;height:2" coordorigin="5861,-2143" coordsize="10,0" path="m5861,-2143l5871,-2143e" filled="false" stroked="true" strokeweight=".133pt" strokecolor="#050000">
                <v:path arrowok="t"/>
              </v:shape>
            </v:group>
            <v:group style="position:absolute;left:5849;top:-2144;width:2;height:10" coordorigin="5849,-2144" coordsize="2,10">
              <v:shape style="position:absolute;left:5849;top:-2144;width:2;height:10" coordorigin="5849,-2144" coordsize="0,10" path="m5849,-2144l5849,-2134e" filled="false" stroked="true" strokeweight=".132pt" strokecolor="#050000">
                <v:path arrowok="t"/>
              </v:shape>
            </v:group>
            <v:group style="position:absolute;left:5941;top:-2107;width:10;height:2" coordorigin="5941,-2107" coordsize="10,2">
              <v:shape style="position:absolute;left:5941;top:-2107;width:10;height:2" coordorigin="5941,-2107" coordsize="10,0" path="m5941,-2107l5950,-2107e" filled="false" stroked="true" strokeweight=".266pt" strokecolor="#050000">
                <v:path arrowok="t"/>
              </v:shape>
            </v:group>
            <v:group style="position:absolute;left:5560;top:-2352;width:8;height:2" coordorigin="5560,-2352" coordsize="8,2">
              <v:shape style="position:absolute;left:5560;top:-2352;width:8;height:2" coordorigin="5560,-2352" coordsize="8,0" path="m5560,-2352l5568,-2352e" filled="false" stroked="true" strokeweight=".48pt" strokecolor="#050000">
                <v:path arrowok="t"/>
              </v:shape>
            </v:group>
            <v:group style="position:absolute;left:5568;top:-2352;width:27;height:3" coordorigin="5568,-2352" coordsize="27,3">
              <v:shape style="position:absolute;left:5568;top:-2352;width:27;height:3" coordorigin="5568,-2352" coordsize="27,3" path="m5595,-2349l5587,-2349,5581,-2352,5568,-2352e" filled="false" stroked="true" strokeweight=".48pt" strokecolor="#050000">
                <v:path arrowok="t"/>
              </v:shape>
            </v:group>
            <v:group style="position:absolute;left:4911;top:-2216;width:6;height:2" coordorigin="4911,-2216" coordsize="6,2">
              <v:shape style="position:absolute;left:4911;top:-2216;width:6;height:2" coordorigin="4911,-2216" coordsize="6,0" path="m4911,-2216l4916,-2216e" filled="false" stroked="true" strokeweight=".48pt" strokecolor="#050000">
                <v:path arrowok="t"/>
              </v:shape>
            </v:group>
            <v:group style="position:absolute;left:5923;top:-2160;width:2;height:10" coordorigin="5923,-2160" coordsize="2,10">
              <v:shape style="position:absolute;left:5923;top:-2160;width:2;height:10" coordorigin="5923,-2160" coordsize="0,10" path="m5923,-2160l5923,-2150e" filled="false" stroked="true" strokeweight=".133pt" strokecolor="#050000">
                <v:path arrowok="t"/>
              </v:shape>
            </v:group>
            <v:group style="position:absolute;left:3089;top:-2506;width:16;height:3" coordorigin="3089,-2506" coordsize="16,3">
              <v:shape style="position:absolute;left:3089;top:-2506;width:16;height:3" coordorigin="3089,-2506" coordsize="16,3" path="m3089,-2506l3105,-2504e" filled="false" stroked="true" strokeweight=".48pt" strokecolor="#050000">
                <v:path arrowok="t"/>
              </v:shape>
            </v:group>
            <v:group style="position:absolute;left:3089;top:-2514;width:16;height:3" coordorigin="3089,-2514" coordsize="16,3">
              <v:shape style="position:absolute;left:3089;top:-2514;width:16;height:3" coordorigin="3089,-2514" coordsize="16,3" path="m3089,-2514l3105,-2512e" filled="false" stroked="true" strokeweight=".48pt" strokecolor="#050000">
                <v:path arrowok="t"/>
              </v:shape>
            </v:group>
            <v:group style="position:absolute;left:3209;top:-2621;width:27;height:24" coordorigin="3209,-2621" coordsize="27,24">
              <v:shape style="position:absolute;left:3209;top:-2621;width:27;height:24" coordorigin="3209,-2621" coordsize="27,24" path="m3209,-2621l3220,-2618,3228,-2613,3233,-2605,3236,-2597e" filled="false" stroked="true" strokeweight=".48pt" strokecolor="#050000">
                <v:path arrowok="t"/>
              </v:shape>
            </v:group>
            <v:group style="position:absolute;left:3331;top:-2621;width:27;height:24" coordorigin="3331,-2621" coordsize="27,24">
              <v:shape style="position:absolute;left:3331;top:-2621;width:27;height:24" coordorigin="3331,-2621" coordsize="27,24" path="m3331,-2621l3342,-2621,3350,-2615,3355,-2607,3358,-2597e" filled="false" stroked="true" strokeweight=".48pt" strokecolor="#050000">
                <v:path arrowok="t"/>
              </v:shape>
            </v:group>
            <v:group style="position:absolute;left:3454;top:-2623;width:27;height:27" coordorigin="3454,-2623" coordsize="27,27">
              <v:shape style="position:absolute;left:3454;top:-2623;width:27;height:27" coordorigin="3454,-2623" coordsize="27,27" path="m3454,-2623l3464,-2621,3472,-2615,3478,-2607,3480,-2597e" filled="false" stroked="true" strokeweight=".48pt" strokecolor="#050000">
                <v:path arrowok="t"/>
              </v:shape>
            </v:group>
            <v:group style="position:absolute;left:3576;top:-2623;width:27;height:24" coordorigin="3576,-2623" coordsize="27,24">
              <v:shape style="position:absolute;left:3576;top:-2623;width:27;height:24" coordorigin="3576,-2623" coordsize="27,24" path="m3576,-2623l3587,-2621,3595,-2615,3600,-2607,3603,-2599e" filled="false" stroked="true" strokeweight=".48pt" strokecolor="#050000">
                <v:path arrowok="t"/>
              </v:shape>
            </v:group>
            <v:group style="position:absolute;left:3701;top:-2623;width:24;height:24" coordorigin="3701,-2623" coordsize="24,24">
              <v:shape style="position:absolute;left:3701;top:-2623;width:24;height:24" coordorigin="3701,-2623" coordsize="24,24" path="m3701,-2623l3709,-2623,3717,-2618,3722,-2610,3725,-2599e" filled="false" stroked="true" strokeweight=".48pt" strokecolor="#050000">
                <v:path arrowok="t"/>
              </v:shape>
            </v:group>
            <v:group style="position:absolute;left:5533;top:-2107;width:3;height:3" coordorigin="5533,-2107" coordsize="3,3">
              <v:shape style="position:absolute;left:5533;top:-2107;width:3;height:3" coordorigin="5533,-2107" coordsize="3,3" path="m5536,-2105l5536,-2107,5533,-2107e" filled="false" stroked="true" strokeweight=".48pt" strokecolor="#050000">
                <v:path arrowok="t"/>
              </v:shape>
            </v:group>
            <v:group style="position:absolute;left:4916;top:-2216;width:22;height:22" coordorigin="4916,-2216" coordsize="22,22">
              <v:shape style="position:absolute;left:4916;top:-2216;width:22;height:22" coordorigin="4916,-2216" coordsize="22,22" path="m4916,-2216l4924,-2214,4932,-2208,4935,-2200,4938,-2195e" filled="false" stroked="true" strokeweight=".48pt" strokecolor="#050000">
                <v:path arrowok="t"/>
              </v:shape>
            </v:group>
            <v:group style="position:absolute;left:3829;top:-2626;width:22;height:27" coordorigin="3829,-2626" coordsize="22,27">
              <v:shape style="position:absolute;left:3829;top:-2626;width:22;height:27" coordorigin="3829,-2626" coordsize="22,27" path="m3829,-2626l3837,-2621,3845,-2615,3847,-2610,3850,-2599e" filled="false" stroked="true" strokeweight=".48pt" strokecolor="#050000">
                <v:path arrowok="t"/>
              </v:shape>
            </v:group>
            <v:group style="position:absolute;left:4555;top:-2208;width:3;height:3" coordorigin="4555,-2208" coordsize="3,3">
              <v:shape style="position:absolute;left:4555;top:-2208;width:3;height:3" coordorigin="4555,-2208" coordsize="3,3" path="m4557,-2206l4555,-2208e" filled="false" stroked="true" strokeweight=".48pt" strokecolor="#050000">
                <v:path arrowok="t"/>
              </v:shape>
            </v:group>
            <v:group style="position:absolute;left:4558;top:-2207;width:10;height:2" coordorigin="4558,-2207" coordsize="10,2">
              <v:shape style="position:absolute;left:4558;top:-2207;width:10;height:2" coordorigin="4558,-2207" coordsize="10,0" path="m4558,-2207l4568,-2207e" filled="false" stroked="true" strokeweight=".133pt" strokecolor="#050000">
                <v:path arrowok="t"/>
              </v:shape>
            </v:group>
            <v:group style="position:absolute;left:4588;top:-2264;width:2;height:10" coordorigin="4588,-2264" coordsize="2,10">
              <v:shape style="position:absolute;left:4588;top:-2264;width:2;height:10" coordorigin="4588,-2264" coordsize="0,10" path="m4588,-2264l4588,-2254e" filled="false" stroked="true" strokeweight=".133pt" strokecolor="#050000">
                <v:path arrowok="t"/>
              </v:shape>
            </v:group>
            <v:group style="position:absolute;left:4588;top:-2290;width:2;height:10" coordorigin="4588,-2290" coordsize="2,10">
              <v:shape style="position:absolute;left:4588;top:-2290;width:2;height:10" coordorigin="4588,-2290" coordsize="0,10" path="m4588,-2290l4588,-2281e" filled="false" stroked="true" strokeweight=".133pt" strokecolor="#050000">
                <v:path arrowok="t"/>
              </v:shape>
            </v:group>
            <v:group style="position:absolute;left:4628;top:-2522;width:2;height:10" coordorigin="4628,-2522" coordsize="2,10">
              <v:shape style="position:absolute;left:4628;top:-2522;width:2;height:10" coordorigin="4628,-2522" coordsize="0,10" path="m4628,-2522l4628,-2512e" filled="false" stroked="true" strokeweight=".133pt" strokecolor="#050000">
                <v:path arrowok="t"/>
              </v:shape>
            </v:group>
            <v:group style="position:absolute;left:5436;top:-2564;width:2;height:10" coordorigin="5436,-2564" coordsize="2,10">
              <v:shape style="position:absolute;left:5436;top:-2564;width:2;height:10" coordorigin="5436,-2564" coordsize="0,10" path="m5436,-2564l5436,-2555e" filled="false" stroked="true" strokeweight=".133pt" strokecolor="#050000">
                <v:path arrowok="t"/>
              </v:shape>
            </v:group>
            <v:group style="position:absolute;left:5452;top:-2538;width:2;height:10" coordorigin="5452,-2538" coordsize="2,10">
              <v:shape style="position:absolute;left:5452;top:-2538;width:2;height:10" coordorigin="5452,-2538" coordsize="0,10" path="m5452,-2538l5452,-2528e" filled="false" stroked="true" strokeweight=".133pt" strokecolor="#050000">
                <v:path arrowok="t"/>
              </v:shape>
            </v:group>
            <v:group style="position:absolute;left:5455;top:-2535;width:2;height:10" coordorigin="5455,-2535" coordsize="2,10">
              <v:shape style="position:absolute;left:5455;top:-2535;width:2;height:10" coordorigin="5455,-2535" coordsize="0,10" path="m5455,-2535l5455,-2525e" filled="false" stroked="true" strokeweight=".133pt" strokecolor="#050000">
                <v:path arrowok="t"/>
              </v:shape>
            </v:group>
            <v:group style="position:absolute;left:5452;top:-2538;width:2;height:10" coordorigin="5452,-2538" coordsize="2,10">
              <v:shape style="position:absolute;left:5452;top:-2538;width:2;height:10" coordorigin="5452,-2538" coordsize="0,10" path="m5452,-2538l5452,-2528e" filled="false" stroked="true" strokeweight=".133pt" strokecolor="#050000">
                <v:path arrowok="t"/>
              </v:shape>
            </v:group>
            <v:group style="position:absolute;left:5452;top:-2540;width:2;height:10" coordorigin="5452,-2540" coordsize="2,10">
              <v:shape style="position:absolute;left:5452;top:-2540;width:2;height:10" coordorigin="5452,-2540" coordsize="0,10" path="m5452,-2540l5452,-2531e" filled="false" stroked="true" strokeweight=".133pt" strokecolor="#050000">
                <v:path arrowok="t"/>
              </v:shape>
            </v:group>
            <v:group style="position:absolute;left:5449;top:-2529;width:10;height:2" coordorigin="5449,-2529" coordsize="10,2">
              <v:shape style="position:absolute;left:5449;top:-2529;width:10;height:2" coordorigin="5449,-2529" coordsize="10,0" path="m5449,-2529l5458,-2529e" filled="false" stroked="true" strokeweight=".132pt" strokecolor="#050000">
                <v:path arrowok="t"/>
              </v:shape>
            </v:group>
            <v:group style="position:absolute;left:5457;top:-2537;width:10;height:2" coordorigin="5457,-2537" coordsize="10,2">
              <v:shape style="position:absolute;left:5457;top:-2537;width:10;height:2" coordorigin="5457,-2537" coordsize="10,0" path="m5457,-2537l5466,-2537e" filled="false" stroked="true" strokeweight=".133pt" strokecolor="#050000">
                <v:path arrowok="t"/>
              </v:shape>
            </v:group>
            <v:group style="position:absolute;left:5267;top:-2477;width:224;height:30" coordorigin="5267,-2477" coordsize="224,30">
              <v:shape style="position:absolute;left:5267;top:-2477;width:224;height:30" coordorigin="5267,-2477" coordsize="224,30" path="m5267,-2448l5491,-2477e" filled="false" stroked="true" strokeweight=".48pt" strokecolor="#050000">
                <v:path arrowok="t"/>
              </v:shape>
            </v:group>
            <v:group style="position:absolute;left:5252;top:-2466;width:6;height:3" coordorigin="5252,-2466" coordsize="6,3">
              <v:shape style="position:absolute;left:5252;top:-2466;width:6;height:3" coordorigin="5252,-2466" coordsize="6,3" path="m5257,-2466l5252,-2464e" filled="false" stroked="true" strokeweight=".48pt" strokecolor="#050000">
                <v:path arrowok="t"/>
              </v:shape>
            </v:group>
            <v:group style="position:absolute;left:5238;top:-2509;width:16;height:32" coordorigin="5238,-2509" coordsize="16,32">
              <v:shape style="position:absolute;left:5238;top:-2509;width:16;height:32" coordorigin="5238,-2509" coordsize="16,32" path="m5238,-2509l5238,-2506,5241,-2504,5244,-2498,5252,-2485,5254,-2477e" filled="false" stroked="true" strokeweight=".48pt" strokecolor="#050000">
                <v:path arrowok="t"/>
              </v:shape>
            </v:group>
            <v:group style="position:absolute;left:5260;top:-2461;width:3;height:3" coordorigin="5260,-2461" coordsize="3,3">
              <v:shape style="position:absolute;left:5260;top:-2461;width:3;height:3" coordorigin="5260,-2461" coordsize="3,3" path="m5262,-2458l5260,-2461e" filled="false" stroked="true" strokeweight=".48pt" strokecolor="#050000">
                <v:path arrowok="t"/>
              </v:shape>
            </v:group>
            <v:group style="position:absolute;left:5254;top:-2477;width:3;height:6" coordorigin="5254,-2477" coordsize="3,6">
              <v:shape style="position:absolute;left:5254;top:-2477;width:3;height:6" coordorigin="5254,-2477" coordsize="3,6" path="m5257,-2472l5254,-2477e" filled="false" stroked="true" strokeweight=".48pt" strokecolor="#050000">
                <v:path arrowok="t"/>
              </v:shape>
            </v:group>
            <v:group style="position:absolute;left:5255;top:-2462;width:10;height:2" coordorigin="5255,-2462" coordsize="10,2">
              <v:shape style="position:absolute;left:5255;top:-2462;width:10;height:2" coordorigin="5255,-2462" coordsize="10,0" path="m5255,-2462l5264,-2462e" filled="false" stroked="true" strokeweight=".134pt" strokecolor="#050000">
                <v:path arrowok="t"/>
              </v:shape>
            </v:group>
            <v:group style="position:absolute;left:5252;top:-2470;width:10;height:2" coordorigin="5252,-2470" coordsize="10,2">
              <v:shape style="position:absolute;left:5252;top:-2470;width:10;height:2" coordorigin="5252,-2470" coordsize="10,0" path="m5252,-2470l5262,-2470e" filled="false" stroked="true" strokeweight=".134pt" strokecolor="#050000">
                <v:path arrowok="t"/>
              </v:shape>
            </v:group>
            <v:group style="position:absolute;left:5257;top:-2469;width:3;height:6" coordorigin="5257,-2469" coordsize="3,6">
              <v:shape style="position:absolute;left:5257;top:-2469;width:3;height:6" coordorigin="5257,-2469" coordsize="3,6" path="m5260,-2464l5257,-2469e" filled="false" stroked="true" strokeweight=".48pt" strokecolor="#050000">
                <v:path arrowok="t"/>
              </v:shape>
            </v:group>
            <v:group style="position:absolute;left:5257;top:-2466;width:3;height:3" coordorigin="5257,-2466" coordsize="3,3">
              <v:shape style="position:absolute;left:5257;top:-2466;width:3;height:3" coordorigin="5257,-2466" coordsize="3,3" path="m5257,-2466l5260,-2464e" filled="false" stroked="true" strokeweight=".48pt" strokecolor="#050000">
                <v:path arrowok="t"/>
              </v:shape>
            </v:group>
            <v:group style="position:absolute;left:5627;top:-2339;width:3;height:8" coordorigin="5627,-2339" coordsize="3,8">
              <v:shape style="position:absolute;left:5627;top:-2339;width:3;height:8" coordorigin="5627,-2339" coordsize="3,8" path="m5629,-2331l5627,-2339e" filled="false" stroked="true" strokeweight=".48pt" strokecolor="#050000">
                <v:path arrowok="t"/>
              </v:shape>
            </v:group>
            <v:group style="position:absolute;left:5874;top:-2143;width:10;height:2" coordorigin="5874,-2143" coordsize="10,2">
              <v:shape style="position:absolute;left:5874;top:-2143;width:10;height:2" coordorigin="5874,-2143" coordsize="10,0" path="m5874,-2143l5884,-2143e" filled="false" stroked="true" strokeweight=".133pt" strokecolor="#050000">
                <v:path arrowok="t"/>
              </v:shape>
            </v:group>
            <v:group style="position:absolute;left:5843;top:-2141;width:2;height:10" coordorigin="5843,-2141" coordsize="2,10">
              <v:shape style="position:absolute;left:5843;top:-2141;width:2;height:10" coordorigin="5843,-2141" coordsize="0,10" path="m5843,-2141l5843,-2132e" filled="false" stroked="true" strokeweight=".133pt" strokecolor="#050000">
                <v:path arrowok="t"/>
              </v:shape>
            </v:group>
            <v:group style="position:absolute;left:5825;top:-2141;width:2;height:10" coordorigin="5825,-2141" coordsize="2,10">
              <v:shape style="position:absolute;left:5825;top:-2141;width:2;height:10" coordorigin="5825,-2141" coordsize="0,10" path="m5825,-2141l5825,-2132e" filled="false" stroked="true" strokeweight=".133pt" strokecolor="#050000">
                <v:path arrowok="t"/>
              </v:shape>
            </v:group>
            <v:group style="position:absolute;left:5843;top:-2144;width:2;height:10" coordorigin="5843,-2144" coordsize="2,10">
              <v:shape style="position:absolute;left:5843;top:-2144;width:2;height:10" coordorigin="5843,-2144" coordsize="0,10" path="m5843,-2144l5843,-2134e" filled="false" stroked="true" strokeweight=".133pt" strokecolor="#050000">
                <v:path arrowok="t"/>
              </v:shape>
            </v:group>
            <v:group style="position:absolute;left:5825;top:-2139;width:2;height:10" coordorigin="5825,-2139" coordsize="2,10">
              <v:shape style="position:absolute;left:5825;top:-2139;width:2;height:10" coordorigin="5825,-2139" coordsize="0,10" path="m5825,-2139l5825,-2129e" filled="false" stroked="true" strokeweight=".133pt" strokecolor="#050000">
                <v:path arrowok="t"/>
              </v:shape>
            </v:group>
            <v:group style="position:absolute;left:5862;top:-2147;width:2;height:10" coordorigin="5862,-2147" coordsize="2,10">
              <v:shape style="position:absolute;left:5862;top:-2147;width:2;height:10" coordorigin="5862,-2147" coordsize="0,10" path="m5862,-2147l5862,-2137e" filled="false" stroked="true" strokeweight=".133pt" strokecolor="#050000">
                <v:path arrowok="t"/>
              </v:shape>
            </v:group>
            <v:group style="position:absolute;left:5880;top:-2149;width:2;height:10" coordorigin="5880,-2149" coordsize="2,10">
              <v:shape style="position:absolute;left:5880;top:-2149;width:2;height:10" coordorigin="5880,-2149" coordsize="0,10" path="m5880,-2149l5880,-2140e" filled="false" stroked="true" strokeweight=".134pt" strokecolor="#050000">
                <v:path arrowok="t"/>
              </v:shape>
            </v:group>
            <v:group style="position:absolute;left:5856;top:-2141;width:10;height:2" coordorigin="5856,-2141" coordsize="10,2">
              <v:shape style="position:absolute;left:5856;top:-2141;width:10;height:2" coordorigin="5856,-2141" coordsize="10,0" path="m5856,-2141l5865,-2141e" filled="false" stroked="true" strokeweight=".133pt" strokecolor="#050000">
                <v:path arrowok="t"/>
              </v:shape>
            </v:group>
            <v:group style="position:absolute;left:5890;top:-2149;width:10;height:2" coordorigin="5890,-2149" coordsize="10,2">
              <v:shape style="position:absolute;left:5890;top:-2149;width:10;height:2" coordorigin="5890,-2149" coordsize="10,0" path="m5890,-2149l5900,-2149e" filled="false" stroked="true" strokeweight=".133pt" strokecolor="#050000">
                <v:path arrowok="t"/>
              </v:shape>
            </v:group>
            <v:group style="position:absolute;left:2106;top:-2123;width:3;height:3" coordorigin="2106,-2123" coordsize="3,3">
              <v:shape style="position:absolute;left:2106;top:-2123;width:3;height:3" coordorigin="2106,-2123" coordsize="3,3" path="m2108,-2123l2106,-2121e" filled="false" stroked="true" strokeweight=".48pt" strokecolor="#050000">
                <v:path arrowok="t"/>
              </v:shape>
            </v:group>
            <v:group style="position:absolute;left:2378;top:-2288;width:2;height:10" coordorigin="2378,-2288" coordsize="2,10">
              <v:shape style="position:absolute;left:2378;top:-2288;width:2;height:10" coordorigin="2378,-2288" coordsize="0,10" path="m2378,-2288l2378,-2278e" filled="false" stroked="true" strokeweight=".133pt" strokecolor="#050000">
                <v:path arrowok="t"/>
              </v:shape>
            </v:group>
            <v:group style="position:absolute;left:2008;top:-2109;width:2;height:10" coordorigin="2008,-2109" coordsize="2,10">
              <v:shape style="position:absolute;left:2008;top:-2109;width:2;height:10" coordorigin="2008,-2109" coordsize="0,10" path="m2008,-2109l2008,-2100e" filled="false" stroked="true" strokeweight=".133pt" strokecolor="#050000">
                <v:path arrowok="t"/>
              </v:shape>
            </v:group>
            <v:group style="position:absolute;left:2426;top:-2290;width:2;height:10" coordorigin="2426,-2290" coordsize="2,10">
              <v:shape style="position:absolute;left:2426;top:-2290;width:2;height:10" coordorigin="2426,-2290" coordsize="0,10" path="m2426,-2290l2426,-2281e" filled="false" stroked="true" strokeweight=".133pt" strokecolor="#050000">
                <v:path arrowok="t"/>
              </v:shape>
            </v:group>
            <v:group style="position:absolute;left:2377;top:-2286;width:3;height:3" coordorigin="2377,-2286" coordsize="3,3">
              <v:shape style="position:absolute;left:2377;top:-2286;width:3;height:3" coordorigin="2377,-2286" coordsize="3,3" path="m2379,-2286l2377,-2283e" filled="false" stroked="true" strokeweight=".48pt" strokecolor="#050000">
                <v:path arrowok="t"/>
              </v:shape>
            </v:group>
            <v:group style="position:absolute;left:3452;top:-2628;width:2;height:10" coordorigin="3452,-2628" coordsize="2,10">
              <v:shape style="position:absolute;left:3452;top:-2628;width:2;height:10" coordorigin="3452,-2628" coordsize="0,10" path="m3452,-2628l3452,-2618e" filled="false" stroked="true" strokeweight=".133pt" strokecolor="#050000">
                <v:path arrowok="t"/>
              </v:shape>
            </v:group>
            <v:group style="position:absolute;left:3330;top:-2625;width:2;height:10" coordorigin="3330,-2625" coordsize="2,10">
              <v:shape style="position:absolute;left:3330;top:-2625;width:2;height:10" coordorigin="3330,-2625" coordsize="0,10" path="m3330,-2625l3330,-2616e" filled="false" stroked="true" strokeweight=".133pt" strokecolor="#050000">
                <v:path arrowok="t"/>
              </v:shape>
            </v:group>
            <v:group style="position:absolute;left:3575;top:-2628;width:2;height:10" coordorigin="3575,-2628" coordsize="2,10">
              <v:shape style="position:absolute;left:3575;top:-2628;width:2;height:10" coordorigin="3575,-2628" coordsize="0,10" path="m3575,-2628l3575,-2618e" filled="false" stroked="true" strokeweight=".133pt" strokecolor="#050000">
                <v:path arrowok="t"/>
              </v:shape>
            </v:group>
            <v:group style="position:absolute;left:3208;top:-2625;width:2;height:10" coordorigin="3208,-2625" coordsize="2,10">
              <v:shape style="position:absolute;left:3208;top:-2625;width:2;height:10" coordorigin="3208,-2625" coordsize="0,10" path="m3208,-2625l3208,-2616e" filled="false" stroked="true" strokeweight=".132pt" strokecolor="#050000">
                <v:path arrowok="t"/>
              </v:shape>
            </v:group>
            <v:group style="position:absolute;left:4322;top:-2636;width:2;height:10" coordorigin="4322,-2636" coordsize="2,10">
              <v:shape style="position:absolute;left:4322;top:-2636;width:2;height:10" coordorigin="4322,-2636" coordsize="0,10" path="m4322,-2636l4322,-2626e" filled="false" stroked="true" strokeweight=".134pt" strokecolor="#050000">
                <v:path arrowok="t"/>
              </v:shape>
            </v:group>
            <v:group style="position:absolute;left:4043;top:-2604;width:2;height:10" coordorigin="4043,-2604" coordsize="2,10">
              <v:shape style="position:absolute;left:4043;top:-2604;width:2;height:10" coordorigin="4043,-2604" coordsize="0,10" path="m4043,-2604l4043,-2595e" filled="false" stroked="true" strokeweight=".134pt" strokecolor="#050000">
                <v:path arrowok="t"/>
              </v:shape>
            </v:group>
            <v:group style="position:absolute;left:3918;top:-2601;width:2;height:10" coordorigin="3918,-2601" coordsize="2,10">
              <v:shape style="position:absolute;left:3918;top:-2601;width:2;height:10" coordorigin="3918,-2601" coordsize="0,10" path="m3918,-2601l3918,-2592e" filled="false" stroked="true" strokeweight=".133pt" strokecolor="#050000">
                <v:path arrowok="t"/>
              </v:shape>
            </v:group>
            <v:group style="position:absolute;left:3796;top:-2601;width:2;height:10" coordorigin="3796,-2601" coordsize="2,10">
              <v:shape style="position:absolute;left:3796;top:-2601;width:2;height:10" coordorigin="3796,-2601" coordsize="0,10" path="m3796,-2601l3796,-2592e" filled="false" stroked="true" strokeweight=".132pt" strokecolor="#050000">
                <v:path arrowok="t"/>
              </v:shape>
            </v:group>
            <v:group style="position:absolute;left:3671;top:-2599;width:2;height:10" coordorigin="3671,-2599" coordsize="2,10">
              <v:shape style="position:absolute;left:3671;top:-2599;width:2;height:10" coordorigin="3671,-2599" coordsize="0,10" path="m3671,-2599l3671,-2589e" filled="false" stroked="true" strokeweight=".133pt" strokecolor="#050000">
                <v:path arrowok="t"/>
              </v:shape>
            </v:group>
            <v:group style="position:absolute;left:3548;top:-2599;width:2;height:10" coordorigin="3548,-2599" coordsize="2,10">
              <v:shape style="position:absolute;left:3548;top:-2599;width:2;height:10" coordorigin="3548,-2599" coordsize="0,10" path="m3548,-2599l3548,-2589e" filled="false" stroked="true" strokeweight=".132pt" strokecolor="#050000">
                <v:path arrowok="t"/>
              </v:shape>
            </v:group>
            <v:group style="position:absolute;left:3426;top:-2599;width:2;height:10" coordorigin="3426,-2599" coordsize="2,10">
              <v:shape style="position:absolute;left:3426;top:-2599;width:2;height:10" coordorigin="3426,-2599" coordsize="0,10" path="m3426,-2599l3426,-2589e" filled="false" stroked="true" strokeweight=".133pt" strokecolor="#050000">
                <v:path arrowok="t"/>
              </v:shape>
            </v:group>
            <v:group style="position:absolute;left:3304;top:-2596;width:2;height:10" coordorigin="3304,-2596" coordsize="2,10">
              <v:shape style="position:absolute;left:3304;top:-2596;width:2;height:10" coordorigin="3304,-2596" coordsize="0,10" path="m3304,-2596l3304,-2587e" filled="false" stroked="true" strokeweight=".133pt" strokecolor="#050000">
                <v:path arrowok="t"/>
              </v:shape>
            </v:group>
            <v:group style="position:absolute;left:3181;top:-2596;width:2;height:10" coordorigin="3181,-2596" coordsize="2,10">
              <v:shape style="position:absolute;left:3181;top:-2596;width:2;height:10" coordorigin="3181,-2596" coordsize="0,10" path="m3181,-2596l3181,-2587e" filled="false" stroked="true" strokeweight=".134pt" strokecolor="#050000">
                <v:path arrowok="t"/>
              </v:shape>
            </v:group>
            <v:group style="position:absolute;left:3697;top:-2628;width:2;height:10" coordorigin="3697,-2628" coordsize="2,10">
              <v:shape style="position:absolute;left:3697;top:-2628;width:2;height:10" coordorigin="3697,-2628" coordsize="0,10" path="m3697,-2628l3697,-2618e" filled="false" stroked="true" strokeweight=".132pt" strokecolor="#050000">
                <v:path arrowok="t"/>
              </v:shape>
            </v:group>
            <v:group style="position:absolute;left:3330;top:-2625;width:2;height:10" coordorigin="3330,-2625" coordsize="2,10">
              <v:shape style="position:absolute;left:3330;top:-2625;width:2;height:10" coordorigin="3330,-2625" coordsize="0,10" path="m3330,-2625l3330,-2616e" filled="false" stroked="true" strokeweight=".133pt" strokecolor="#050000">
                <v:path arrowok="t"/>
              </v:shape>
            </v:group>
            <v:group style="position:absolute;left:3208;top:-2625;width:2;height:10" coordorigin="3208,-2625" coordsize="2,10">
              <v:shape style="position:absolute;left:3208;top:-2625;width:2;height:10" coordorigin="3208,-2625" coordsize="0,10" path="m3208,-2625l3208,-2616e" filled="false" stroked="true" strokeweight=".132pt" strokecolor="#050000">
                <v:path arrowok="t"/>
              </v:shape>
            </v:group>
            <v:group style="position:absolute;left:3452;top:-2628;width:2;height:10" coordorigin="3452,-2628" coordsize="2,10">
              <v:shape style="position:absolute;left:3452;top:-2628;width:2;height:10" coordorigin="3452,-2628" coordsize="0,10" path="m3452,-2628l3452,-2618e" filled="false" stroked="true" strokeweight=".133pt" strokecolor="#050000">
                <v:path arrowok="t"/>
              </v:shape>
            </v:group>
            <v:group style="position:absolute;left:3575;top:-2628;width:2;height:10" coordorigin="3575,-2628" coordsize="2,10">
              <v:shape style="position:absolute;left:3575;top:-2628;width:2;height:10" coordorigin="3575,-2628" coordsize="0,10" path="m3575,-2628l3575,-2618e" filled="false" stroked="true" strokeweight=".133pt" strokecolor="#050000">
                <v:path arrowok="t"/>
              </v:shape>
            </v:group>
            <v:group style="position:absolute;left:3696;top:-2623;width:6;height:2" coordorigin="3696,-2623" coordsize="6,2">
              <v:shape style="position:absolute;left:3696;top:-2623;width:6;height:2" coordorigin="3696,-2623" coordsize="6,0" path="m3696,-2623l3701,-2623e" filled="false" stroked="true" strokeweight=".48pt" strokecolor="#050000">
                <v:path arrowok="t"/>
              </v:shape>
            </v:group>
            <v:group style="position:absolute;left:3947;top:-2631;width:2;height:10" coordorigin="3947,-2631" coordsize="2,10">
              <v:shape style="position:absolute;left:3947;top:-2631;width:2;height:10" coordorigin="3947,-2631" coordsize="0,10" path="m3947,-2631l3947,-2621e" filled="false" stroked="true" strokeweight=".132pt" strokecolor="#050000">
                <v:path arrowok="t"/>
              </v:shape>
            </v:group>
            <v:group style="position:absolute;left:4072;top:-2633;width:2;height:10" coordorigin="4072,-2633" coordsize="2,10">
              <v:shape style="position:absolute;left:4072;top:-2633;width:2;height:10" coordorigin="4072,-2633" coordsize="0,10" path="m4072,-2633l4072,-2624e" filled="false" stroked="true" strokeweight=".133pt" strokecolor="#050000">
                <v:path arrowok="t"/>
              </v:shape>
            </v:group>
            <v:group style="position:absolute;left:4197;top:-2633;width:2;height:10" coordorigin="4197,-2633" coordsize="2,10">
              <v:shape style="position:absolute;left:4197;top:-2633;width:2;height:10" coordorigin="4197,-2633" coordsize="0,10" path="m4197,-2633l4197,-2624e" filled="false" stroked="true" strokeweight=".133pt" strokecolor="#050000">
                <v:path arrowok="t"/>
              </v:shape>
            </v:group>
            <v:group style="position:absolute;left:4322;top:-2636;width:2;height:10" coordorigin="4322,-2636" coordsize="2,10">
              <v:shape style="position:absolute;left:4322;top:-2636;width:2;height:10" coordorigin="4322,-2636" coordsize="0,10" path="m4322,-2636l4322,-2626e" filled="false" stroked="true" strokeweight=".134pt" strokecolor="#050000">
                <v:path arrowok="t"/>
              </v:shape>
            </v:group>
            <v:group style="position:absolute;left:4450;top:-2636;width:2;height:10" coordorigin="4450,-2636" coordsize="2,10">
              <v:shape style="position:absolute;left:4450;top:-2636;width:2;height:10" coordorigin="4450,-2636" coordsize="0,10" path="m4450,-2636l4450,-2626e" filled="false" stroked="true" strokeweight=".132pt" strokecolor="#050000">
                <v:path arrowok="t"/>
              </v:shape>
            </v:group>
            <v:group style="position:absolute;left:5354;top:-2697;width:2;height:10" coordorigin="5354,-2697" coordsize="2,10">
              <v:shape style="position:absolute;left:5354;top:-2697;width:2;height:10" coordorigin="5354,-2697" coordsize="0,10" path="m5354,-2697l5354,-2688e" filled="false" stroked="true" strokeweight=".134pt" strokecolor="#050000">
                <v:path arrowok="t"/>
              </v:shape>
            </v:group>
            <v:group style="position:absolute;left:5341;top:-2719;width:2;height:10" coordorigin="5341,-2719" coordsize="2,10">
              <v:shape style="position:absolute;left:5341;top:-2719;width:2;height:10" coordorigin="5341,-2719" coordsize="0,10" path="m5341,-2719l5341,-2709e" filled="false" stroked="true" strokeweight=".133pt" strokecolor="#050000">
                <v:path arrowok="t"/>
              </v:shape>
            </v:group>
            <v:group style="position:absolute;left:5326;top:-2714;width:11;height:2" coordorigin="5326,-2714" coordsize="11,2">
              <v:shape style="position:absolute;left:5326;top:-2714;width:11;height:2" coordorigin="5326,-2714" coordsize="11,0" path="m5337,-2714l5326,-2714e" filled="false" stroked="true" strokeweight=".48pt" strokecolor="#050000">
                <v:path arrowok="t"/>
              </v:shape>
            </v:group>
            <v:group style="position:absolute;left:3823;top:-2626;width:6;height:2" coordorigin="3823,-2626" coordsize="6,2">
              <v:shape style="position:absolute;left:3823;top:-2626;width:6;height:2" coordorigin="3823,-2626" coordsize="6,0" path="m3823,-2626l3829,-2626e" filled="false" stroked="true" strokeweight=".48pt" strokecolor="#050000">
                <v:path arrowok="t"/>
              </v:shape>
            </v:group>
            <v:group style="position:absolute;left:4611;top:-2517;width:16;height:2" coordorigin="4611,-2517" coordsize="16,2">
              <v:shape style="position:absolute;left:4611;top:-2517;width:16;height:2" coordorigin="4611,-2517" coordsize="16,0" path="m4611,-2517l4627,-2517e" filled="false" stroked="true" strokeweight=".48pt" strokecolor="#050000">
                <v:path arrowok="t"/>
              </v:shape>
            </v:group>
            <v:group style="position:absolute;left:4603;top:-2528;width:16;height:3" coordorigin="4603,-2528" coordsize="16,3">
              <v:shape style="position:absolute;left:4603;top:-2528;width:16;height:3" coordorigin="4603,-2528" coordsize="16,3" path="m4619,-2525l4603,-2528e" filled="false" stroked="true" strokeweight=".48pt" strokecolor="#050000">
                <v:path arrowok="t"/>
              </v:shape>
            </v:group>
            <v:group style="position:absolute;left:5595;top:-2349;width:19;height:2" coordorigin="5595,-2349" coordsize="19,2">
              <v:shape style="position:absolute;left:5595;top:-2349;width:19;height:2" coordorigin="5595,-2349" coordsize="19,0" path="m5613,-2349l5595,-2349e" filled="false" stroked="true" strokeweight=".48pt" strokecolor="#050000">
                <v:path arrowok="t"/>
              </v:shape>
            </v:group>
            <v:group style="position:absolute;left:3948;top:-2626;width:27;height:24" coordorigin="3948,-2626" coordsize="27,24">
              <v:shape style="position:absolute;left:3948;top:-2626;width:27;height:24" coordorigin="3948,-2626" coordsize="27,24" path="m3948,-2626l3959,-2623,3967,-2621,3972,-2613,3975,-2602e" filled="false" stroked="true" strokeweight=".48pt" strokecolor="#050000">
                <v:path arrowok="t"/>
              </v:shape>
            </v:group>
            <v:group style="position:absolute;left:4073;top:-2629;width:27;height:27" coordorigin="4073,-2629" coordsize="27,27">
              <v:shape style="position:absolute;left:4073;top:-2629;width:27;height:27" coordorigin="4073,-2629" coordsize="27,27" path="m4073,-2629l4084,-2626,4092,-2621,4097,-2613,4100,-2602e" filled="false" stroked="true" strokeweight=".48pt" strokecolor="#050000">
                <v:path arrowok="t"/>
              </v:shape>
            </v:group>
            <v:group style="position:absolute;left:4198;top:-2629;width:27;height:24" coordorigin="4198,-2629" coordsize="27,24">
              <v:shape style="position:absolute;left:4198;top:-2629;width:27;height:24" coordorigin="4198,-2629" coordsize="27,24" path="m4198,-2629l4209,-2626,4217,-2621,4222,-2615,4225,-2605e" filled="false" stroked="true" strokeweight=".48pt" strokecolor="#050000">
                <v:path arrowok="t"/>
              </v:shape>
            </v:group>
            <v:group style="position:absolute;left:5560;top:-2352;width:6;height:6" coordorigin="5560,-2352" coordsize="6,6">
              <v:shape style="position:absolute;left:5560;top:-2352;width:6;height:6" coordorigin="5560,-2352" coordsize="6,6" path="m5565,-2347l5565,-2349,5563,-2349,5560,-2352e" filled="false" stroked="true" strokeweight=".48pt" strokecolor="#050000">
                <v:path arrowok="t"/>
              </v:shape>
            </v:group>
            <v:group style="position:absolute;left:4323;top:-2631;width:27;height:27" coordorigin="4323,-2631" coordsize="27,27">
              <v:shape style="position:absolute;left:4323;top:-2631;width:27;height:27" coordorigin="4323,-2631" coordsize="27,27" path="m4323,-2631l4334,-2629,4342,-2623,4347,-2615,4350,-2605e" filled="false" stroked="true" strokeweight=".48pt" strokecolor="#050000">
                <v:path arrowok="t"/>
              </v:shape>
            </v:group>
            <v:group style="position:absolute;left:4451;top:-2631;width:27;height:24" coordorigin="4451,-2631" coordsize="27,24">
              <v:shape style="position:absolute;left:4451;top:-2631;width:27;height:24" coordorigin="4451,-2631" coordsize="27,24" path="m4451,-2631l4459,-2629,4467,-2623,4475,-2618,4478,-2607e" filled="false" stroked="true" strokeweight=".48pt" strokecolor="#050000">
                <v:path arrowok="t"/>
              </v:shape>
            </v:group>
            <v:group style="position:absolute;left:4874;top:-2905;width:195;height:144" coordorigin="4874,-2905" coordsize="195,144">
              <v:shape style="position:absolute;left:4874;top:-2905;width:195;height:144" coordorigin="4874,-2905" coordsize="195,144" path="m5068,-2762l5031,-2807,4983,-2847,4930,-2881,4874,-2905e" filled="false" stroked="true" strokeweight=".48pt" strokecolor="#050000">
                <v:path arrowok="t"/>
              </v:shape>
            </v:group>
            <v:group style="position:absolute;left:5063;top:-2763;width:10;height:2" coordorigin="5063,-2763" coordsize="10,2">
              <v:shape style="position:absolute;left:5063;top:-2763;width:10;height:2" coordorigin="5063,-2763" coordsize="10,0" path="m5063,-2763l5073,-2763e" filled="false" stroked="true" strokeweight=".132pt" strokecolor="#050000">
                <v:path arrowok="t"/>
              </v:shape>
            </v:group>
            <v:group style="position:absolute;left:5555;top:-2357;width:6;height:6" coordorigin="5555,-2357" coordsize="6,6">
              <v:shape style="position:absolute;left:5555;top:-2357;width:6;height:6" coordorigin="5555,-2357" coordsize="6,6" path="m5560,-2352l5555,-2357e" filled="false" stroked="true" strokeweight=".48pt" strokecolor="#050000">
                <v:path arrowok="t"/>
              </v:shape>
            </v:group>
            <v:group style="position:absolute;left:5069;top:-2766;width:2;height:10" coordorigin="5069,-2766" coordsize="2,10">
              <v:shape style="position:absolute;left:5069;top:-2766;width:2;height:10" coordorigin="5069,-2766" coordsize="0,10" path="m5069,-2766l5069,-2757e" filled="false" stroked="true" strokeweight=".133pt" strokecolor="#050000">
                <v:path arrowok="t"/>
              </v:shape>
            </v:group>
            <v:group style="position:absolute;left:5071;top:-2762;width:64;height:91" coordorigin="5071,-2762" coordsize="64,91">
              <v:shape style="position:absolute;left:5071;top:-2762;width:64;height:91" coordorigin="5071,-2762" coordsize="64,91" path="m5135,-2671l5071,-2762e" filled="false" stroked="true" strokeweight=".48pt" strokecolor="#050000">
                <v:path arrowok="t"/>
              </v:shape>
            </v:group>
            <v:group style="position:absolute;left:5023;top:-2918;width:3;height:3" coordorigin="5023,-2918" coordsize="3,3">
              <v:shape style="position:absolute;left:5023;top:-2918;width:3;height:3" coordorigin="5023,-2918" coordsize="3,3" path="m5023,-2918l5026,-2916e" filled="false" stroked="true" strokeweight=".48pt" strokecolor="#050000">
                <v:path arrowok="t"/>
              </v:shape>
            </v:group>
            <v:group style="position:absolute;left:5460;top:-2562;width:2;height:10" coordorigin="5460,-2562" coordsize="2,10">
              <v:shape style="position:absolute;left:5460;top:-2562;width:2;height:10" coordorigin="5460,-2562" coordsize="0,10" path="m5460,-2562l5460,-2552e" filled="false" stroked="true" strokeweight=".133pt" strokecolor="#050000">
                <v:path arrowok="t"/>
              </v:shape>
            </v:group>
            <v:group style="position:absolute;left:5045;top:-2912;width:10;height:2" coordorigin="5045,-2912" coordsize="10,2">
              <v:shape style="position:absolute;left:5045;top:-2912;width:10;height:2" coordorigin="5045,-2912" coordsize="10,0" path="m5045,-2912l5054,-2912e" filled="false" stroked="true" strokeweight=".133pt" strokecolor="#050000">
                <v:path arrowok="t"/>
              </v:shape>
            </v:group>
            <v:group style="position:absolute;left:5452;top:-2538;width:2;height:10" coordorigin="5452,-2538" coordsize="2,10">
              <v:shape style="position:absolute;left:5452;top:-2538;width:2;height:10" coordorigin="5452,-2538" coordsize="0,10" path="m5452,-2538l5452,-2528e" filled="false" stroked="true" strokeweight=".133pt" strokecolor="#050000">
                <v:path arrowok="t"/>
              </v:shape>
            </v:group>
            <v:group style="position:absolute;left:5482;top:-2500;width:2;height:10" coordorigin="5482,-2500" coordsize="2,10">
              <v:shape style="position:absolute;left:5482;top:-2500;width:2;height:10" coordorigin="5482,-2500" coordsize="0,10" path="m5482,-2500l5482,-2491e" filled="false" stroked="true" strokeweight=".132pt" strokecolor="#050000">
                <v:path arrowok="t"/>
              </v:shape>
            </v:group>
            <v:group style="position:absolute;left:5135;top:-2671;width:104;height:163" coordorigin="5135,-2671" coordsize="104,163">
              <v:shape style="position:absolute;left:5135;top:-2671;width:104;height:163" coordorigin="5135,-2671" coordsize="104,163" path="m5238,-2509l5190,-2586,5135,-2671e" filled="false" stroked="true" strokeweight=".48pt" strokecolor="#050000">
                <v:path arrowok="t"/>
              </v:shape>
            </v:group>
            <v:group style="position:absolute;left:5449;top:-2529;width:10;height:2" coordorigin="5449,-2529" coordsize="10,2">
              <v:shape style="position:absolute;left:5449;top:-2529;width:10;height:2" coordorigin="5449,-2529" coordsize="10,0" path="m5449,-2529l5458,-2529e" filled="false" stroked="true" strokeweight=".132pt" strokecolor="#050000">
                <v:path arrowok="t"/>
              </v:shape>
            </v:group>
            <v:group style="position:absolute;left:5455;top:-2535;width:2;height:10" coordorigin="5455,-2535" coordsize="2,10">
              <v:shape style="position:absolute;left:5455;top:-2535;width:2;height:10" coordorigin="5455,-2535" coordsize="0,10" path="m5455,-2535l5455,-2525e" filled="false" stroked="true" strokeweight=".133pt" strokecolor="#050000">
                <v:path arrowok="t"/>
              </v:shape>
            </v:group>
            <v:group style="position:absolute;left:5452;top:-2538;width:2;height:10" coordorigin="5452,-2538" coordsize="2,10">
              <v:shape style="position:absolute;left:5452;top:-2538;width:2;height:10" coordorigin="5452,-2538" coordsize="0,10" path="m5452,-2538l5452,-2528e" filled="false" stroked="true" strokeweight=".133pt" strokecolor="#050000">
                <v:path arrowok="t"/>
              </v:shape>
            </v:group>
            <v:group style="position:absolute;left:5459;top:-2557;width:24;height:46" coordorigin="5459,-2557" coordsize="24,46">
              <v:shape style="position:absolute;left:5459;top:-2557;width:24;height:46" coordorigin="5459,-2557" coordsize="24,46" path="m5483,-2512l5470,-2536,5459,-2557e" filled="false" stroked="true" strokeweight=".48pt" strokecolor="#050000">
                <v:path arrowok="t"/>
              </v:shape>
            </v:group>
            <v:group style="position:absolute;left:5815;top:-2142;width:8;height:6" coordorigin="5815,-2142" coordsize="8,6">
              <v:shape style="position:absolute;left:5815;top:-2142;width:8;height:6" coordorigin="5815,-2142" coordsize="8,6" path="m5823,-2137l5821,-2139,5821,-2142,5818,-2142,5815,-2142e" filled="false" stroked="true" strokeweight=".48pt" strokecolor="#050000">
                <v:path arrowok="t"/>
              </v:shape>
            </v:group>
            <v:group style="position:absolute;left:5834;top:-2147;width:8;height:6" coordorigin="5834,-2147" coordsize="8,6">
              <v:shape style="position:absolute;left:5834;top:-2147;width:8;height:6" coordorigin="5834,-2147" coordsize="8,6" path="m5842,-2142l5839,-2145,5837,-2145,5834,-2147e" filled="false" stroked="true" strokeweight=".48pt" strokecolor="#050000">
                <v:path arrowok="t"/>
              </v:shape>
            </v:group>
            <v:group style="position:absolute;left:5483;top:-2512;width:24;height:54" coordorigin="5483,-2512" coordsize="24,54">
              <v:shape style="position:absolute;left:5483;top:-2512;width:24;height:54" coordorigin="5483,-2512" coordsize="24,54" path="m5483,-2512l5486,-2506,5507,-2458e" filled="false" stroked="true" strokeweight=".48pt" strokecolor="#050000">
                <v:path arrowok="t"/>
              </v:shape>
            </v:group>
            <v:group style="position:absolute;left:5507;top:-2458;width:48;height:102" coordorigin="5507,-2458" coordsize="48,102">
              <v:shape style="position:absolute;left:5507;top:-2458;width:48;height:102" coordorigin="5507,-2458" coordsize="48,102" path="m5555,-2357l5536,-2400,5507,-2458e" filled="false" stroked="true" strokeweight=".48pt" strokecolor="#050000">
                <v:path arrowok="t"/>
              </v:shape>
            </v:group>
            <v:group style="position:absolute;left:5825;top:-2139;width:2;height:10" coordorigin="5825,-2139" coordsize="2,10">
              <v:shape style="position:absolute;left:5825;top:-2139;width:2;height:10" coordorigin="5825,-2139" coordsize="0,10" path="m5825,-2139l5825,-2129e" filled="false" stroked="true" strokeweight=".133pt" strokecolor="#050000">
                <v:path arrowok="t"/>
              </v:shape>
            </v:group>
            <v:group style="position:absolute;left:5484;top:-2500;width:2;height:10" coordorigin="5484,-2500" coordsize="2,10">
              <v:shape style="position:absolute;left:5484;top:-2500;width:2;height:10" coordorigin="5484,-2500" coordsize="0,10" path="m5484,-2500l5484,-2491e" filled="false" stroked="true" strokeweight=".134pt" strokecolor="#050000">
                <v:path arrowok="t"/>
              </v:shape>
            </v:group>
            <v:group style="position:absolute;left:5862;top:-2144;width:2;height:10" coordorigin="5862,-2144" coordsize="2,10">
              <v:shape style="position:absolute;left:5862;top:-2144;width:2;height:10" coordorigin="5862,-2144" coordsize="0,10" path="m5862,-2144l5862,-2134e" filled="false" stroked="true" strokeweight=".134pt" strokecolor="#050000">
                <v:path arrowok="t"/>
              </v:shape>
            </v:group>
            <v:group style="position:absolute;left:5890;top:-2146;width:10;height:2" coordorigin="5890,-2146" coordsize="10,2">
              <v:shape style="position:absolute;left:5890;top:-2146;width:10;height:2" coordorigin="5890,-2146" coordsize="10,0" path="m5890,-2146l5900,-2146e" filled="false" stroked="true" strokeweight=".134pt" strokecolor="#050000">
                <v:path arrowok="t"/>
              </v:shape>
            </v:group>
            <v:group style="position:absolute;left:5880;top:-2147;width:2;height:10" coordorigin="5880,-2147" coordsize="2,10">
              <v:shape style="position:absolute;left:5880;top:-2147;width:2;height:10" coordorigin="5880,-2147" coordsize="0,10" path="m5880,-2147l5880,-2137e" filled="false" stroked="true" strokeweight=".134pt" strokecolor="#050000">
                <v:path arrowok="t"/>
              </v:shape>
            </v:group>
            <v:group style="position:absolute;left:5904;top:-2149;width:10;height:2" coordorigin="5904,-2149" coordsize="10,2">
              <v:shape style="position:absolute;left:5904;top:-2149;width:10;height:2" coordorigin="5904,-2149" coordsize="10,0" path="m5904,-2149l5913,-2149e" filled="false" stroked="true" strokeweight=".133pt" strokecolor="#050000">
                <v:path arrowok="t"/>
              </v:shape>
            </v:group>
            <v:group style="position:absolute;left:5917;top:-2151;width:10;height:2" coordorigin="5917,-2151" coordsize="10,2">
              <v:shape style="position:absolute;left:5917;top:-2151;width:10;height:2" coordorigin="5917,-2151" coordsize="10,0" path="m5917,-2151l5927,-2151e" filled="false" stroked="true" strokeweight=".132pt" strokecolor="#050000">
                <v:path arrowok="t"/>
              </v:shape>
            </v:group>
            <v:group style="position:absolute;left:5843;top:-2141;width:2;height:10" coordorigin="5843,-2141" coordsize="2,10">
              <v:shape style="position:absolute;left:5843;top:-2141;width:2;height:10" coordorigin="5843,-2141" coordsize="0,10" path="m5843,-2141l5843,-2132e" filled="false" stroked="true" strokeweight=".133pt" strokecolor="#050000">
                <v:path arrowok="t"/>
              </v:shape>
            </v:group>
            <v:group style="position:absolute;left:5825;top:-2141;width:2;height:10" coordorigin="5825,-2141" coordsize="2,10">
              <v:shape style="position:absolute;left:5825;top:-2141;width:2;height:10" coordorigin="5825,-2141" coordsize="0,10" path="m5825,-2141l5825,-2132e" filled="false" stroked="true" strokeweight=".133pt" strokecolor="#050000">
                <v:path arrowok="t"/>
              </v:shape>
            </v:group>
            <v:group style="position:absolute;left:5837;top:-2141;width:10;height:2" coordorigin="5837,-2141" coordsize="10,2">
              <v:shape style="position:absolute;left:5837;top:-2141;width:10;height:2" coordorigin="5837,-2141" coordsize="10,0" path="m5837,-2141l5847,-2141e" filled="false" stroked="true" strokeweight=".133pt" strokecolor="#050000">
                <v:path arrowok="t"/>
              </v:shape>
            </v:group>
            <v:group style="position:absolute;left:5856;top:-2143;width:10;height:2" coordorigin="5856,-2143" coordsize="10,2">
              <v:shape style="position:absolute;left:5856;top:-2143;width:10;height:2" coordorigin="5856,-2143" coordsize="10,0" path="m5856,-2143l5865,-2143e" filled="false" stroked="true" strokeweight=".132pt" strokecolor="#050000">
                <v:path arrowok="t"/>
              </v:shape>
            </v:group>
            <v:group style="position:absolute;left:5917;top:-2154;width:10;height:2" coordorigin="5917,-2154" coordsize="10,2">
              <v:shape style="position:absolute;left:5917;top:-2154;width:10;height:2" coordorigin="5917,-2154" coordsize="10,0" path="m5917,-2154l5927,-2154e" filled="false" stroked="true" strokeweight=".134pt" strokecolor="#050000">
                <v:path arrowok="t"/>
              </v:shape>
            </v:group>
            <v:group style="position:absolute;left:5874;top:-2146;width:10;height:2" coordorigin="5874,-2146" coordsize="10,2">
              <v:shape style="position:absolute;left:5874;top:-2146;width:10;height:2" coordorigin="5874,-2146" coordsize="10,0" path="m5874,-2146l5884,-2146e" filled="false" stroked="true" strokeweight=".134pt" strokecolor="#050000">
                <v:path arrowok="t"/>
              </v:shape>
            </v:group>
            <v:group style="position:absolute;left:5904;top:-2151;width:10;height:2" coordorigin="5904,-2151" coordsize="10,2">
              <v:shape style="position:absolute;left:5904;top:-2151;width:10;height:2" coordorigin="5904,-2151" coordsize="10,0" path="m5904,-2151l5913,-2151e" filled="false" stroked="true" strokeweight=".132pt" strokecolor="#050000">
                <v:path arrowok="t"/>
              </v:shape>
            </v:group>
            <v:group style="position:absolute;left:5890;top:-2149;width:10;height:2" coordorigin="5890,-2149" coordsize="10,2">
              <v:shape style="position:absolute;left:5890;top:-2149;width:10;height:2" coordorigin="5890,-2149" coordsize="10,0" path="m5890,-2149l5900,-2149e" filled="false" stroked="true" strokeweight=".133pt" strokecolor="#050000">
                <v:path arrowok="t"/>
              </v:shape>
            </v:group>
            <v:group style="position:absolute;left:2910;top:-2889;width:2;height:10" coordorigin="2910,-2889" coordsize="2,10">
              <v:shape style="position:absolute;left:2910;top:-2889;width:2;height:10" coordorigin="2910,-2889" coordsize="0,10" path="m2910,-2889l2910,-2879e" filled="false" stroked="true" strokeweight=".133pt" strokecolor="#050000">
                <v:path arrowok="t"/>
              </v:shape>
            </v:group>
            <v:group style="position:absolute;left:2909;top:-2892;width:14;height:3" coordorigin="2909,-2892" coordsize="14,3">
              <v:shape style="position:absolute;left:2909;top:-2892;width:14;height:3" coordorigin="2909,-2892" coordsize="14,3" path="m2909,-2889l2911,-2889,2919,-2892,2922,-2892e" filled="false" stroked="true" strokeweight=".48pt" strokecolor="#050000">
                <v:path arrowok="t"/>
              </v:shape>
            </v:group>
            <v:group style="position:absolute;left:2923;top:-2894;width:2;height:10" coordorigin="2923,-2894" coordsize="2,10">
              <v:shape style="position:absolute;left:2923;top:-2894;width:2;height:10" coordorigin="2923,-2894" coordsize="0,10" path="m2923,-2894l2923,-2884e" filled="false" stroked="true" strokeweight=".133pt" strokecolor="#050000">
                <v:path arrowok="t"/>
              </v:shape>
            </v:group>
            <v:group style="position:absolute;left:2922;top:-2900;width:40;height:8" coordorigin="2922,-2900" coordsize="40,8">
              <v:shape style="position:absolute;left:2922;top:-2900;width:40;height:8" coordorigin="2922,-2900" coordsize="40,8" path="m2962,-2900l2930,-2895,2922,-2892e" filled="false" stroked="true" strokeweight=".48pt" strokecolor="#050000">
                <v:path arrowok="t"/>
              </v:shape>
            </v:group>
            <v:group style="position:absolute;left:2962;top:-2903;width:14;height:3" coordorigin="2962,-2903" coordsize="14,3">
              <v:shape style="position:absolute;left:2962;top:-2903;width:14;height:3" coordorigin="2962,-2903" coordsize="14,3" path="m2964,-2900l2962,-2900,2975,-2903e" filled="false" stroked="true" strokeweight=".48pt" strokecolor="#050000">
                <v:path arrowok="t"/>
              </v:shape>
            </v:group>
            <v:group style="position:absolute;left:2975;top:-2953;width:317;height:51" coordorigin="2975,-2953" coordsize="317,51">
              <v:shape style="position:absolute;left:2975;top:-2953;width:317;height:51" coordorigin="2975,-2953" coordsize="317,51" path="m3292,-2953l3281,-2953,3270,-2950,3260,-2950,3249,-2948,3236,-2945,3225,-2945,3214,-2942,3201,-2940,3191,-2937,3177,-2937,3164,-2934,3151,-2932,3137,-2929,3124,-2926,3111,-2926,3097,-2924,3084,-2921,3071,-2918,3058,-2916,3042,-2913,3028,-2910,3012,-2910,2999,-2908,2975,-2903e" filled="false" stroked="true" strokeweight=".48pt" strokecolor="#050000">
                <v:path arrowok="t"/>
              </v:shape>
            </v:group>
            <v:group style="position:absolute;left:3292;top:-2993;width:253;height:40" coordorigin="3292,-2993" coordsize="253,40">
              <v:shape style="position:absolute;left:3292;top:-2993;width:253;height:40" coordorigin="3292,-2993" coordsize="253,40" path="m3292,-2953l3310,-2958,3329,-2961,3347,-2964,3363,-2966,3379,-2969,3393,-2969,3411,-2974,3430,-2977,3451,-2980,3475,-2982,3496,-2985,3536,-2993,3544,-2993e" filled="false" stroked="true" strokeweight=".48pt" strokecolor="#050000">
                <v:path arrowok="t"/>
              </v:shape>
            </v:group>
            <v:group style="position:absolute;left:2963;top:-2905;width:2;height:10" coordorigin="2963,-2905" coordsize="2,10">
              <v:shape style="position:absolute;left:2963;top:-2905;width:2;height:10" coordorigin="2963,-2905" coordsize="0,10" path="m2963,-2905l2963,-2895e" filled="false" stroked="true" strokeweight=".133pt" strokecolor="#050000">
                <v:path arrowok="t"/>
              </v:shape>
            </v:group>
            <v:group style="position:absolute;left:2966;top:-2905;width:2;height:10" coordorigin="2966,-2905" coordsize="2,10">
              <v:shape style="position:absolute;left:2966;top:-2905;width:2;height:10" coordorigin="2966,-2905" coordsize="0,10" path="m2966,-2905l2966,-2895e" filled="false" stroked="true" strokeweight=".133pt" strokecolor="#050000">
                <v:path arrowok="t"/>
              </v:shape>
            </v:group>
            <v:group style="position:absolute;left:2976;top:-2907;width:2;height:10" coordorigin="2976,-2907" coordsize="2,10">
              <v:shape style="position:absolute;left:2976;top:-2907;width:2;height:10" coordorigin="2976,-2907" coordsize="0,10" path="m2976,-2907l2976,-2898e" filled="false" stroked="true" strokeweight=".133pt" strokecolor="#050000">
                <v:path arrowok="t"/>
              </v:shape>
            </v:group>
            <v:group style="position:absolute;left:3544;top:-3020;width:477;height:27" coordorigin="3544,-3020" coordsize="477,27">
              <v:shape style="position:absolute;left:3544;top:-3020;width:477;height:27" coordorigin="3544,-3020" coordsize="477,27" path="m4020,-3020l3922,-3017,3818,-3014,3717,-3006,3621,-3001,3544,-2993e" filled="false" stroked="true" strokeweight=".48pt" strokecolor="#050000">
                <v:path arrowok="t"/>
              </v:shape>
            </v:group>
            <v:group style="position:absolute;left:4020;top:-3020;width:149;height:2" coordorigin="4020,-3020" coordsize="149,2">
              <v:shape style="position:absolute;left:4020;top:-3020;width:149;height:2" coordorigin="4020,-3020" coordsize="149,0" path="m4020,-3020l4169,-3020e" filled="false" stroked="true" strokeweight=".48pt" strokecolor="#050000">
                <v:path arrowok="t"/>
              </v:shape>
            </v:group>
            <v:group style="position:absolute;left:4169;top:-3020;width:524;height:38" coordorigin="4169,-3020" coordsize="524,38">
              <v:shape style="position:absolute;left:4169;top:-3020;width:524;height:38" coordorigin="4169,-3020" coordsize="524,38" path="m4693,-2982l4587,-2993,4456,-3004,4315,-3014,4169,-3020e" filled="false" stroked="true" strokeweight=".48pt" strokecolor="#050000">
                <v:path arrowok="t"/>
              </v:shape>
            </v:group>
            <v:group style="position:absolute;left:4693;top:-2982;width:38;height:6" coordorigin="4693,-2982" coordsize="38,6">
              <v:shape style="position:absolute;left:4693;top:-2982;width:38;height:6" coordorigin="4693,-2982" coordsize="38,6" path="m4693,-2982l4730,-2977e" filled="false" stroked="true" strokeweight=".48pt" strokecolor="#050000">
                <v:path arrowok="t"/>
              </v:shape>
            </v:group>
            <v:group style="position:absolute;left:4818;top:-2948;width:6;height:2" coordorigin="4818,-2948" coordsize="6,2">
              <v:shape style="position:absolute;left:4818;top:-2948;width:6;height:2" coordorigin="4818,-2948" coordsize="6,0" path="m4818,-2948l4823,-2948e" filled="false" stroked="true" strokeweight=".48pt" strokecolor="#050000">
                <v:path arrowok="t"/>
              </v:shape>
            </v:group>
            <v:group style="position:absolute;left:4736;top:-2977;width:16;height:2" coordorigin="4736,-2977" coordsize="16,2">
              <v:shape style="position:absolute;left:4736;top:-2977;width:16;height:2" coordorigin="4736,-2977" coordsize="16,0" path="m4752,-2977l4736,-2977e" filled="false" stroked="true" strokeweight=".48pt" strokecolor="#050000">
                <v:path arrowok="t"/>
              </v:shape>
            </v:group>
            <v:group style="position:absolute;left:4752;top:-2977;width:38;height:8" coordorigin="4752,-2977" coordsize="38,8">
              <v:shape style="position:absolute;left:4752;top:-2977;width:38;height:8" coordorigin="4752,-2977" coordsize="38,8" path="m4789,-2969l4773,-2972,4752,-2977e" filled="false" stroked="true" strokeweight=".48pt" strokecolor="#050000">
                <v:path arrowok="t"/>
              </v:shape>
            </v:group>
            <v:group style="position:absolute;left:4834;top:-2945;width:165;height:24" coordorigin="4834,-2945" coordsize="165,24">
              <v:shape style="position:absolute;left:4834;top:-2945;width:165;height:24" coordorigin="4834,-2945" coordsize="165,24" path="m4999,-2921l4943,-2932,4879,-2940,4834,-2945e" filled="false" stroked="true" strokeweight=".48pt" strokecolor="#050000">
                <v:path arrowok="t"/>
              </v:shape>
            </v:group>
            <v:group style="position:absolute;left:5000;top:-2926;width:2;height:10" coordorigin="5000,-2926" coordsize="2,10">
              <v:shape style="position:absolute;left:5000;top:-2926;width:2;height:10" coordorigin="5000,-2926" coordsize="0,10" path="m5000,-2926l5000,-2916e" filled="false" stroked="true" strokeweight=".134pt" strokecolor="#050000">
                <v:path arrowok="t"/>
              </v:shape>
            </v:group>
            <v:group style="position:absolute;left:4789;top:-2969;width:67;height:11" coordorigin="4789,-2969" coordsize="67,11">
              <v:shape style="position:absolute;left:4789;top:-2969;width:67;height:11" coordorigin="4789,-2969" coordsize="67,11" path="m4855,-2958l4789,-2969e" filled="false" stroked="true" strokeweight=".48pt" strokecolor="#050000">
                <v:path arrowok="t"/>
              </v:shape>
            </v:group>
            <v:group style="position:absolute;left:4822;top:-2923;width:2;height:10" coordorigin="4822,-2923" coordsize="2,10">
              <v:shape style="position:absolute;left:4822;top:-2923;width:2;height:10" coordorigin="4822,-2923" coordsize="0,10" path="m4822,-2923l4822,-2914e" filled="false" stroked="true" strokeweight=".133pt" strokecolor="#050000">
                <v:path arrowok="t"/>
              </v:shape>
            </v:group>
            <v:group style="position:absolute;left:4456;top:-2988;width:367;height:70" coordorigin="4456,-2988" coordsize="367,70">
              <v:shape style="position:absolute;left:4456;top:-2988;width:367;height:70" coordorigin="4456,-2988" coordsize="367,70" path="m4823,-2918l4810,-2918,4728,-2934,4653,-2948,4592,-2958,4539,-2969,4499,-2977,4467,-2985,4456,-2988e" filled="false" stroked="true" strokeweight=".48pt" strokecolor="#050000">
                <v:path arrowok="t"/>
              </v:shape>
            </v:group>
            <v:group style="position:absolute;left:5342;top:-2695;width:11;height:3" coordorigin="5342,-2695" coordsize="11,3">
              <v:shape style="position:absolute;left:5342;top:-2695;width:11;height:3" coordorigin="5342,-2695" coordsize="11,3" path="m5353,-2692l5342,-2695e" filled="false" stroked="true" strokeweight=".48pt" strokecolor="#050000">
                <v:path arrowok="t"/>
              </v:shape>
            </v:group>
            <v:group style="position:absolute;left:4999;top:-2921;width:56;height:11" coordorigin="4999,-2921" coordsize="56,11">
              <v:shape style="position:absolute;left:4999;top:-2921;width:56;height:11" coordorigin="4999,-2921" coordsize="56,11" path="m5055,-2910l4999,-2921e" filled="false" stroked="true" strokeweight=".48pt" strokecolor="#050000">
                <v:path arrowok="t"/>
              </v:shape>
            </v:group>
            <v:group style="position:absolute;left:4855;top:-2958;width:168;height:38" coordorigin="4855,-2958" coordsize="168,38">
              <v:shape style="position:absolute;left:4855;top:-2958;width:168;height:38" coordorigin="4855,-2958" coordsize="168,38" path="m5023,-2921l4938,-2942,4855,-2958e" filled="false" stroked="true" strokeweight=".48pt" strokecolor="#050000">
                <v:path arrowok="t"/>
              </v:shape>
            </v:group>
            <v:group style="position:absolute;left:4823;top:-2918;width:51;height:14" coordorigin="4823,-2918" coordsize="51,14">
              <v:shape style="position:absolute;left:4823;top:-2918;width:51;height:14" coordorigin="4823,-2918" coordsize="51,14" path="m4874,-2905l4823,-2918e" filled="false" stroked="true" strokeweight=".48pt" strokecolor="#050000">
                <v:path arrowok="t"/>
              </v:shape>
            </v:group>
            <v:group style="position:absolute;left:5023;top:-2921;width:30;height:8" coordorigin="5023,-2921" coordsize="30,8">
              <v:shape style="position:absolute;left:5023;top:-2921;width:30;height:8" coordorigin="5023,-2921" coordsize="30,8" path="m5023,-2921l5028,-2918,5041,-2916,5047,-2916,5052,-2913e" filled="false" stroked="true" strokeweight=".48pt" strokecolor="#050000">
                <v:path arrowok="t"/>
              </v:shape>
            </v:group>
            <v:group style="position:absolute;left:4455;top:-2992;width:2;height:10" coordorigin="4455,-2992" coordsize="2,10">
              <v:shape style="position:absolute;left:4455;top:-2992;width:2;height:10" coordorigin="4455,-2992" coordsize="0,10" path="m4455,-2992l4455,-2983e" filled="false" stroked="true" strokeweight=".132pt" strokecolor="#050000">
                <v:path arrowok="t"/>
              </v:shape>
            </v:group>
            <v:group style="position:absolute;left:5052;top:-2913;width:70;height:27" coordorigin="5052,-2913" coordsize="70,27">
              <v:shape style="position:absolute;left:5052;top:-2913;width:70;height:27" coordorigin="5052,-2913" coordsize="70,27" path="m5121,-2887l5052,-2913e" filled="false" stroked="true" strokeweight=".48pt" strokecolor="#050000">
                <v:path arrowok="t"/>
              </v:shape>
            </v:group>
            <v:group style="position:absolute;left:5055;top:-2910;width:48;height:19" coordorigin="5055,-2910" coordsize="48,19">
              <v:shape style="position:absolute;left:5055;top:-2910;width:48;height:19" coordorigin="5055,-2910" coordsize="48,19" path="m5103,-2892l5055,-2910e" filled="false" stroked="true" strokeweight=".48pt" strokecolor="#050000">
                <v:path arrowok="t"/>
              </v:shape>
            </v:group>
            <v:group style="position:absolute;left:4738;top:-2977;width:35;height:24" coordorigin="4738,-2977" coordsize="35,24">
              <v:shape style="position:absolute;left:4738;top:-2977;width:35;height:24" coordorigin="4738,-2977" coordsize="35,24" path="m4738,-2977l4773,-2953e" filled="false" stroked="true" strokeweight=".48pt" strokecolor="#050000">
                <v:path arrowok="t"/>
              </v:shape>
            </v:group>
            <v:group style="position:absolute;left:5416;top:-2589;width:22;height:16" coordorigin="5416,-2589" coordsize="22,16">
              <v:shape style="position:absolute;left:5416;top:-2589;width:22;height:16" coordorigin="5416,-2589" coordsize="22,16" path="m5438,-2573l5416,-2589e" filled="false" stroked="true" strokeweight=".48pt" strokecolor="#050000">
                <v:path arrowok="t"/>
              </v:shape>
            </v:group>
            <v:group style="position:absolute;left:4791;top:-2969;width:24;height:22" coordorigin="4791,-2969" coordsize="24,22">
              <v:shape style="position:absolute;left:4791;top:-2969;width:24;height:22" coordorigin="4791,-2969" coordsize="24,22" path="m4791,-2969l4815,-2948e" filled="false" stroked="true" strokeweight=".48pt" strokecolor="#050000">
                <v:path arrowok="t"/>
              </v:shape>
            </v:group>
            <v:group style="position:absolute;left:5435;top:-2559;width:24;height:22" coordorigin="5435,-2559" coordsize="24,22">
              <v:shape style="position:absolute;left:5435;top:-2559;width:24;height:22" coordorigin="5435,-2559" coordsize="24,22" path="m5459,-2538l5435,-2559e" filled="false" stroked="true" strokeweight=".48pt" strokecolor="#050000">
                <v:path arrowok="t"/>
              </v:shape>
            </v:group>
            <v:group style="position:absolute;left:5103;top:-2892;width:179;height:128" coordorigin="5103,-2892" coordsize="179,128">
              <v:shape style="position:absolute;left:5103;top:-2892;width:179;height:128" coordorigin="5103,-2892" coordsize="179,128" path="m5281,-2764l5257,-2785,5220,-2820,5180,-2849,5143,-2871,5103,-2892e" filled="false" stroked="true" strokeweight=".48pt" strokecolor="#050000">
                <v:path arrowok="t"/>
              </v:shape>
            </v:group>
            <v:group style="position:absolute;left:5282;top:-2769;width:2;height:10" coordorigin="5282,-2769" coordsize="2,10">
              <v:shape style="position:absolute;left:5282;top:-2769;width:2;height:10" coordorigin="5282,-2769" coordsize="0,10" path="m5282,-2769l5282,-2759e" filled="false" stroked="true" strokeweight=".133pt" strokecolor="#050000">
                <v:path arrowok="t"/>
              </v:shape>
            </v:group>
            <v:group style="position:absolute;left:5121;top:-2887;width:219;height:173" coordorigin="5121,-2887" coordsize="219,173">
              <v:shape style="position:absolute;left:5121;top:-2887;width:219;height:173" coordorigin="5121,-2887" coordsize="219,173" path="m5339,-2714l5273,-2786,5198,-2844,5121,-2887e" filled="false" stroked="true" strokeweight=".48pt" strokecolor="#050000">
                <v:path arrowok="t"/>
              </v:shape>
            </v:group>
            <v:group style="position:absolute;left:5451;top:-2536;width:24;height:27" coordorigin="5451,-2536" coordsize="24,27">
              <v:shape style="position:absolute;left:5451;top:-2536;width:24;height:27" coordorigin="5451,-2536" coordsize="24,27" path="m5475,-2509l5451,-2536e" filled="false" stroked="true" strokeweight=".48pt" strokecolor="#050000">
                <v:path arrowok="t"/>
              </v:shape>
            </v:group>
            <v:group style="position:absolute;left:5454;top:-2533;width:24;height:27" coordorigin="5454,-2533" coordsize="24,27">
              <v:shape style="position:absolute;left:5454;top:-2533;width:24;height:27" coordorigin="5454,-2533" coordsize="24,27" path="m5478,-2506l5454,-2533e" filled="false" stroked="true" strokeweight=".48pt" strokecolor="#050000">
                <v:path arrowok="t"/>
              </v:shape>
            </v:group>
            <v:group style="position:absolute;left:5454;top:-2530;width:27;height:30" coordorigin="5454,-2530" coordsize="27,30">
              <v:shape style="position:absolute;left:5454;top:-2530;width:27;height:30" coordorigin="5454,-2530" coordsize="27,30" path="m5480,-2501l5454,-2530e" filled="false" stroked="true" strokeweight=".48pt" strokecolor="#050000">
                <v:path arrowok="t"/>
              </v:shape>
            </v:group>
            <v:group style="position:absolute;left:5613;top:-2349;width:14;height:11" coordorigin="5613,-2349" coordsize="14,11">
              <v:shape style="position:absolute;left:5613;top:-2349;width:14;height:11" coordorigin="5613,-2349" coordsize="14,11" path="m5627,-2339l5624,-2344,5619,-2347,5613,-2347,5613,-2349e" filled="false" stroked="true" strokeweight=".48pt" strokecolor="#050000">
                <v:path arrowok="t"/>
              </v:shape>
            </v:group>
            <v:group style="position:absolute;left:5347;top:-2703;width:38;height:48" coordorigin="5347,-2703" coordsize="38,48">
              <v:shape style="position:absolute;left:5347;top:-2703;width:38;height:48" coordorigin="5347,-2703" coordsize="38,48" path="m5385,-2655l5347,-2703e" filled="false" stroked="true" strokeweight=".48pt" strokecolor="#050000">
                <v:path arrowok="t"/>
              </v:shape>
            </v:group>
            <v:group style="position:absolute;left:5385;top:-2655;width:75;height:99" coordorigin="5385,-2655" coordsize="75,99">
              <v:shape style="position:absolute;left:5385;top:-2655;width:75;height:99" coordorigin="5385,-2655" coordsize="75,99" path="m5459,-2557l5430,-2594,5385,-2655e" filled="false" stroked="true" strokeweight=".48pt" strokecolor="#050000">
                <v:path arrowok="t"/>
              </v:shape>
            </v:group>
            <v:group style="position:absolute;left:5914;top:-2161;width:8;height:6" coordorigin="5914,-2161" coordsize="8,6">
              <v:shape style="position:absolute;left:5914;top:-2161;width:8;height:6" coordorigin="5914,-2161" coordsize="8,6" path="m5922,-2155l5922,-2158,5919,-2161,5914,-2161e" filled="false" stroked="true" strokeweight=".48pt" strokecolor="#050000">
                <v:path arrowok="t"/>
              </v:shape>
            </v:group>
            <v:group style="position:absolute;left:5900;top:-2158;width:8;height:6" coordorigin="5900,-2158" coordsize="8,6">
              <v:shape style="position:absolute;left:5900;top:-2158;width:8;height:6" coordorigin="5900,-2158" coordsize="8,6" path="m5908,-2153l5908,-2155,5906,-2158,5900,-2158e" filled="false" stroked="true" strokeweight=".48pt" strokecolor="#050000">
                <v:path arrowok="t"/>
              </v:shape>
            </v:group>
            <v:group style="position:absolute;left:5871;top:-2153;width:8;height:6" coordorigin="5871,-2153" coordsize="8,6">
              <v:shape style="position:absolute;left:5871;top:-2153;width:8;height:6" coordorigin="5871,-2153" coordsize="8,6" path="m5879,-2147l5876,-2150,5874,-2153,5871,-2153e" filled="false" stroked="true" strokeweight=".48pt" strokecolor="#050000">
                <v:path arrowok="t"/>
              </v:shape>
            </v:group>
            <v:group style="position:absolute;left:5853;top:-2150;width:8;height:6" coordorigin="5853,-2150" coordsize="8,6">
              <v:shape style="position:absolute;left:5853;top:-2150;width:8;height:6" coordorigin="5853,-2150" coordsize="8,6" path="m5861,-2145l5861,-2147,5858,-2147,5855,-2150,5853,-2150e" filled="false" stroked="true" strokeweight=".48pt" strokecolor="#050000">
                <v:path arrowok="t"/>
              </v:shape>
            </v:group>
            <v:group style="position:absolute;left:5887;top:-2155;width:8;height:6" coordorigin="5887,-2155" coordsize="8,6">
              <v:shape style="position:absolute;left:5887;top:-2155;width:8;height:6" coordorigin="5887,-2155" coordsize="8,6" path="m5895,-2150l5892,-2153,5892,-2155,5890,-2155,5887,-2155e" filled="false" stroked="true" strokeweight=".48pt" strokecolor="#050000">
                <v:path arrowok="t"/>
              </v:shape>
            </v:group>
            <v:group style="position:absolute;left:2393;top:-2102;width:27;height:3" coordorigin="2393,-2102" coordsize="27,3">
              <v:shape style="position:absolute;left:2393;top:-2102;width:27;height:3" coordorigin="2393,-2102" coordsize="27,3" path="m2419,-2099l2393,-2102e" filled="false" stroked="true" strokeweight=".48pt" strokecolor="#050000">
                <v:path arrowok="t"/>
              </v:shape>
            </v:group>
            <v:group style="position:absolute;left:4198;top:-2629;width:14;height:91" coordorigin="4198,-2629" coordsize="14,91">
              <v:shape style="position:absolute;left:4198;top:-2629;width:14;height:91" coordorigin="4198,-2629" coordsize="14,91" path="m4212,-2538l4198,-2629e" filled="false" stroked="true" strokeweight=".48pt" strokecolor="#050000">
                <v:path arrowok="t"/>
              </v:shape>
            </v:group>
            <v:group style="position:absolute;left:2839;top:-1171;width:3;height:27" coordorigin="2839,-1171" coordsize="3,27">
              <v:shape style="position:absolute;left:2839;top:-1171;width:3;height:27" coordorigin="2839,-1171" coordsize="3,27" path="m2839,-1145l2842,-1171e" filled="false" stroked="true" strokeweight=".48pt" strokecolor="#050000">
                <v:path arrowok="t"/>
              </v:shape>
            </v:group>
            <v:group style="position:absolute;left:2842;top:-1169;width:3;height:24" coordorigin="2842,-1169" coordsize="3,24">
              <v:shape style="position:absolute;left:2842;top:-1169;width:3;height:24" coordorigin="2842,-1169" coordsize="3,24" path="m2842,-1145l2845,-1169e" filled="false" stroked="true" strokeweight=".48pt" strokecolor="#050000">
                <v:path arrowok="t"/>
              </v:shape>
            </v:group>
            <v:group style="position:absolute;left:2829;top:-1145;width:11;height:56" coordorigin="2829,-1145" coordsize="11,56">
              <v:shape style="position:absolute;left:2829;top:-1145;width:11;height:56" coordorigin="2829,-1145" coordsize="11,56" path="m2829,-1089l2839,-1145e" filled="false" stroked="true" strokeweight=".48pt" strokecolor="#050000">
                <v:path arrowok="t"/>
              </v:shape>
            </v:group>
            <v:group style="position:absolute;left:2832;top:-1142;width:8;height:54" coordorigin="2832,-1142" coordsize="8,54">
              <v:shape style="position:absolute;left:2832;top:-1142;width:8;height:54" coordorigin="2832,-1142" coordsize="8,54" path="m2832,-1089l2839,-1142e" filled="false" stroked="true" strokeweight=".48pt" strokecolor="#050000">
                <v:path arrowok="t"/>
              </v:shape>
            </v:group>
            <v:group style="position:absolute;left:5435;top:-2559;width:16;height:24" coordorigin="5435,-2559" coordsize="16,24">
              <v:shape style="position:absolute;left:5435;top:-2559;width:16;height:24" coordorigin="5435,-2559" coordsize="16,24" path="m5451,-2536l5435,-2559e" filled="false" stroked="true" strokeweight=".48pt" strokecolor="#050000">
                <v:path arrowok="t"/>
              </v:shape>
            </v:group>
            <v:group style="position:absolute;left:3039;top:-1316;width:10;height:2" coordorigin="3039,-1316" coordsize="10,2">
              <v:shape style="position:absolute;left:3039;top:-1316;width:10;height:2" coordorigin="3039,-1316" coordsize="10,0" path="m3039,-1316l3049,-1316e" filled="false" stroked="true" strokeweight=".399pt" strokecolor="#050000">
                <v:path arrowok="t"/>
              </v:shape>
            </v:group>
            <v:group style="position:absolute;left:3124;top:-1222;width:3;height:24" coordorigin="3124,-1222" coordsize="3,24">
              <v:shape style="position:absolute;left:3124;top:-1222;width:3;height:24" coordorigin="3124,-1222" coordsize="3,24" path="m3124,-1198l3127,-1222e" filled="false" stroked="true" strokeweight=".48pt" strokecolor="#050000">
                <v:path arrowok="t"/>
              </v:shape>
            </v:group>
            <v:group style="position:absolute;left:3121;top:-1222;width:3;height:27" coordorigin="3121,-1222" coordsize="3,27">
              <v:shape style="position:absolute;left:3121;top:-1222;width:3;height:27" coordorigin="3121,-1222" coordsize="3,27" path="m3121,-1195l3124,-1222e" filled="false" stroked="true" strokeweight=".48pt" strokecolor="#050000">
                <v:path arrowok="t"/>
              </v:shape>
            </v:group>
            <v:group style="position:absolute;left:3113;top:-1198;width:11;height:56" coordorigin="3113,-1198" coordsize="11,56">
              <v:shape style="position:absolute;left:3113;top:-1198;width:11;height:56" coordorigin="3113,-1198" coordsize="11,56" path="m3113,-1142l3124,-1198e" filled="false" stroked="true" strokeweight=".48pt" strokecolor="#050000">
                <v:path arrowok="t"/>
              </v:shape>
            </v:group>
            <v:group style="position:absolute;left:3111;top:-1195;width:11;height:54" coordorigin="3111,-1195" coordsize="11,54">
              <v:shape style="position:absolute;left:3111;top:-1195;width:11;height:54" coordorigin="3111,-1195" coordsize="11,54" path="m3111,-1142l3121,-1195e" filled="false" stroked="true" strokeweight=".48pt" strokecolor="#050000">
                <v:path arrowok="t"/>
              </v:shape>
            </v:group>
            <v:group style="position:absolute;left:2826;top:-1044;width:6;height:16" coordorigin="2826,-1044" coordsize="6,16">
              <v:shape style="position:absolute;left:2826;top:-1044;width:6;height:16" coordorigin="2826,-1044" coordsize="6,16" path="m2826,-1028l2832,-1044e" filled="false" stroked="true" strokeweight=".48pt" strokecolor="#050000">
                <v:path arrowok="t"/>
              </v:shape>
            </v:group>
            <v:group style="position:absolute;left:3089;top:-1094;width:3;height:16" coordorigin="3089,-1094" coordsize="3,16">
              <v:shape style="position:absolute;left:3089;top:-1094;width:3;height:16" coordorigin="3089,-1094" coordsize="3,16" path="m3089,-1078l3092,-1094e" filled="false" stroked="true" strokeweight=".48pt" strokecolor="#050000">
                <v:path arrowok="t"/>
              </v:shape>
            </v:group>
            <v:group style="position:absolute;left:2986;top:-1091;width:3;height:19" coordorigin="2986,-1091" coordsize="3,19">
              <v:shape style="position:absolute;left:2986;top:-1091;width:3;height:19" coordorigin="2986,-1091" coordsize="3,19" path="m2986,-1073l2988,-1091e" filled="false" stroked="true" strokeweight=".48pt" strokecolor="#050000">
                <v:path arrowok="t"/>
              </v:shape>
            </v:group>
            <v:group style="position:absolute;left:2220;top:-2126;width:40;height:3" coordorigin="2220,-2126" coordsize="40,3">
              <v:shape style="position:absolute;left:2220;top:-2126;width:40;height:3" coordorigin="2220,-2126" coordsize="40,3" path="m2260,-2123l2238,-2126,2220,-2126e" filled="false" stroked="true" strokeweight=".48pt" strokecolor="#050000">
                <v:path arrowok="t"/>
              </v:shape>
            </v:group>
            <v:group style="position:absolute;left:2201;top:-2129;width:16;height:3" coordorigin="2201,-2129" coordsize="16,3">
              <v:shape style="position:absolute;left:2201;top:-2129;width:16;height:3" coordorigin="2201,-2129" coordsize="16,3" path="m2217,-2126l2201,-2129e" filled="false" stroked="true" strokeweight=".48pt" strokecolor="#050000">
                <v:path arrowok="t"/>
              </v:shape>
            </v:group>
            <v:group style="position:absolute;left:2173;top:-2099;width:2;height:10" coordorigin="2173,-2099" coordsize="2,10">
              <v:shape style="position:absolute;left:2173;top:-2099;width:2;height:10" coordorigin="2173,-2099" coordsize="0,10" path="m2173,-2099l2173,-2089e" filled="false" stroked="true" strokeweight=".132pt" strokecolor="#050000">
                <v:path arrowok="t"/>
              </v:shape>
            </v:group>
            <v:group style="position:absolute;left:2092;top:-2121;width:11;height:2" coordorigin="2092,-2121" coordsize="11,2">
              <v:shape style="position:absolute;left:2092;top:-2121;width:11;height:2" coordorigin="2092,-2121" coordsize="11,0" path="m2100,-2121l2103,-2121,2092,-2121e" filled="false" stroked="true" strokeweight=".48pt" strokecolor="#050000">
                <v:path arrowok="t"/>
              </v:shape>
            </v:group>
            <v:group style="position:absolute;left:2090;top:-2121;width:11;height:2" coordorigin="2090,-2121" coordsize="11,2">
              <v:shape style="position:absolute;left:2090;top:-2121;width:11;height:2" coordorigin="2090,-2121" coordsize="11,0" path="m2100,-2121l2090,-2121e" filled="false" stroked="true" strokeweight=".48pt" strokecolor="#050000">
                <v:path arrowok="t"/>
              </v:shape>
            </v:group>
            <v:group style="position:absolute;left:2377;top:-1028;width:3;height:3" coordorigin="2377,-1028" coordsize="3,3">
              <v:shape style="position:absolute;left:2377;top:-1028;width:3;height:3" coordorigin="2377,-1028" coordsize="3,3" path="m2379,-1025l2377,-1028e" filled="false" stroked="true" strokeweight=".48pt" strokecolor="#050000">
                <v:path arrowok="t"/>
              </v:shape>
            </v:group>
            <v:group style="position:absolute;left:2079;top:-2118;width:6;height:2" coordorigin="2079,-2118" coordsize="6,2">
              <v:shape style="position:absolute;left:2079;top:-2118;width:6;height:2" coordorigin="2079,-2118" coordsize="6,0" path="m2084,-2118l2079,-2118e" filled="false" stroked="true" strokeweight=".48pt" strokecolor="#050000">
                <v:path arrowok="t"/>
              </v:shape>
            </v:group>
            <v:group style="position:absolute;left:2074;top:-2118;width:8;height:2" coordorigin="2074,-2118" coordsize="8,2">
              <v:shape style="position:absolute;left:2074;top:-2118;width:8;height:2" coordorigin="2074,-2118" coordsize="8,0" path="m2082,-2118l2074,-2118e" filled="false" stroked="true" strokeweight=".48pt" strokecolor="#050000">
                <v:path arrowok="t"/>
              </v:shape>
            </v:group>
            <v:group style="position:absolute;left:2200;top:-2133;width:2;height:10" coordorigin="2200,-2133" coordsize="2,10">
              <v:shape style="position:absolute;left:2200;top:-2133;width:2;height:10" coordorigin="2200,-2133" coordsize="0,10" path="m2200,-2133l2200,-2124e" filled="false" stroked="true" strokeweight=".133pt" strokecolor="#050000">
                <v:path arrowok="t"/>
              </v:shape>
            </v:group>
            <v:group style="position:absolute;left:2071;top:-2118;width:8;height:2" coordorigin="2071,-2118" coordsize="8,2">
              <v:shape style="position:absolute;left:2071;top:-2118;width:8;height:2" coordorigin="2071,-2118" coordsize="8,0" path="m2079,-2118l2071,-2118e" filled="false" stroked="true" strokeweight=".48pt" strokecolor="#050000">
                <v:path arrowok="t"/>
              </v:shape>
            </v:group>
            <v:group style="position:absolute;left:2264;top:-2102;width:2;height:10" coordorigin="2264,-2102" coordsize="2,10">
              <v:shape style="position:absolute;left:2264;top:-2102;width:2;height:10" coordorigin="2264,-2102" coordsize="0,10" path="m2264,-2102l2264,-2092e" filled="false" stroked="true" strokeweight=".133pt" strokecolor="#050000">
                <v:path arrowok="t"/>
              </v:shape>
            </v:group>
            <v:group style="position:absolute;left:2254;top:-2099;width:6;height:3" coordorigin="2254,-2099" coordsize="6,3">
              <v:shape style="position:absolute;left:2254;top:-2099;width:6;height:3" coordorigin="2254,-2099" coordsize="6,3" path="m2260,-2097l2254,-2099e" filled="false" stroked="true" strokeweight=".48pt" strokecolor="#050000">
                <v:path arrowok="t"/>
              </v:shape>
            </v:group>
            <v:group style="position:absolute;left:2064;top:-2120;width:2;height:10" coordorigin="2064,-2120" coordsize="2,10">
              <v:shape style="position:absolute;left:2064;top:-2120;width:2;height:10" coordorigin="2064,-2120" coordsize="0,10" path="m2064,-2120l2064,-2111e" filled="false" stroked="true" strokeweight=".133pt" strokecolor="#050000">
                <v:path arrowok="t"/>
              </v:shape>
            </v:group>
            <v:group style="position:absolute;left:2253;top:-2104;width:2;height:10" coordorigin="2253,-2104" coordsize="2,10">
              <v:shape style="position:absolute;left:2253;top:-2104;width:2;height:10" coordorigin="2253,-2104" coordsize="0,10" path="m2253,-2104l2253,-2095e" filled="false" stroked="true" strokeweight=".133pt" strokecolor="#050000">
                <v:path arrowok="t"/>
              </v:shape>
            </v:group>
            <v:group style="position:absolute;left:2254;top:-2097;width:8;height:2" coordorigin="2254,-2097" coordsize="8,2">
              <v:shape style="position:absolute;left:2254;top:-2097;width:8;height:2" coordorigin="2254,-2097" coordsize="8,0" path="m2262,-2097l2254,-2097e" filled="false" stroked="true" strokeweight=".48pt" strokecolor="#050000">
                <v:path arrowok="t"/>
              </v:shape>
            </v:group>
            <v:group style="position:absolute;left:2324;top:-1137;width:11;height:19" coordorigin="2324,-1137" coordsize="11,19">
              <v:shape style="position:absolute;left:2324;top:-1137;width:11;height:19" coordorigin="2324,-1137" coordsize="11,19" path="m2334,-1137l2324,-1118,2326,-1118e" filled="false" stroked="true" strokeweight=".48pt" strokecolor="#050000">
                <v:path arrowok="t"/>
              </v:shape>
            </v:group>
            <v:group style="position:absolute;left:2393;top:-1333;width:88;height:120" coordorigin="2393,-1333" coordsize="88,120">
              <v:shape style="position:absolute;left:2393;top:-1333;width:88;height:120" coordorigin="2393,-1333" coordsize="88,120" path="m2480,-1333l2451,-1294,2425,-1259,2401,-1224,2393,-1214e" filled="false" stroked="true" strokeweight=".48pt" strokecolor="#050000">
                <v:path arrowok="t"/>
              </v:shape>
            </v:group>
            <v:group style="position:absolute;left:2334;top:-1177;width:30;height:40" coordorigin="2334,-1177" coordsize="30,40">
              <v:shape style="position:absolute;left:2334;top:-1177;width:30;height:40" coordorigin="2334,-1177" coordsize="30,40" path="m2363,-1177l2350,-1158,2334,-1137e" filled="false" stroked="true" strokeweight=".48pt" strokecolor="#050000">
                <v:path arrowok="t"/>
              </v:shape>
            </v:group>
            <v:group style="position:absolute;left:2363;top:-1214;width:30;height:38" coordorigin="2363,-1214" coordsize="30,38">
              <v:shape style="position:absolute;left:2363;top:-1214;width:30;height:38" coordorigin="2363,-1214" coordsize="30,38" path="m2363,-1177l2393,-1214e" filled="false" stroked="true" strokeweight=".48pt" strokecolor="#050000">
                <v:path arrowok="t"/>
              </v:shape>
            </v:group>
            <v:group style="position:absolute;left:2316;top:-1089;width:3;height:16" coordorigin="2316,-1089" coordsize="3,16">
              <v:shape style="position:absolute;left:2316;top:-1089;width:3;height:16" coordorigin="2316,-1089" coordsize="3,16" path="m2316,-1089l2318,-1073e" filled="false" stroked="true" strokeweight=".48pt" strokecolor="#050000">
                <v:path arrowok="t"/>
              </v:shape>
            </v:group>
            <v:group style="position:absolute;left:2318;top:-1118;width:6;height:14" coordorigin="2318,-1118" coordsize="6,14">
              <v:shape style="position:absolute;left:2318;top:-1118;width:6;height:14" coordorigin="2318,-1118" coordsize="6,14" path="m2324,-1118l2318,-1105e" filled="false" stroked="true" strokeweight=".48pt" strokecolor="#050000">
                <v:path arrowok="t"/>
              </v:shape>
            </v:group>
            <v:group style="position:absolute;left:2316;top:-1102;width:3;height:14" coordorigin="2316,-1102" coordsize="3,14">
              <v:shape style="position:absolute;left:2316;top:-1102;width:3;height:14" coordorigin="2316,-1102" coordsize="3,14" path="m2318,-1102l2316,-1089e" filled="false" stroked="true" strokeweight=".48pt" strokecolor="#050000">
                <v:path arrowok="t"/>
              </v:shape>
            </v:group>
            <v:group style="position:absolute;left:2321;top:-1068;width:3;height:6" coordorigin="2321,-1068" coordsize="3,6">
              <v:shape style="position:absolute;left:2321;top:-1068;width:3;height:6" coordorigin="2321,-1068" coordsize="3,6" path="m2321,-1068l2324,-1062e" filled="false" stroked="true" strokeweight=".48pt" strokecolor="#050000">
                <v:path arrowok="t"/>
              </v:shape>
            </v:group>
            <v:group style="position:absolute;left:2313;top:-1103;width:10;height:2" coordorigin="2313,-1103" coordsize="10,2">
              <v:shape style="position:absolute;left:2313;top:-1103;width:10;height:2" coordorigin="2313,-1103" coordsize="10,0" path="m2313,-1103l2323,-1103e" filled="false" stroked="true" strokeweight=".134pt" strokecolor="#050000">
                <v:path arrowok="t"/>
              </v:shape>
            </v:group>
            <v:group style="position:absolute;left:2318;top:-1073;width:3;height:6" coordorigin="2318,-1073" coordsize="3,6">
              <v:shape style="position:absolute;left:2318;top:-1073;width:3;height:6" coordorigin="2318,-1073" coordsize="3,6" path="m2318,-1073l2321,-1068e" filled="false" stroked="true" strokeweight=".48pt" strokecolor="#050000">
                <v:path arrowok="t"/>
              </v:shape>
            </v:group>
            <v:group style="position:absolute;left:2325;top:-1123;width:2;height:10" coordorigin="2325,-1123" coordsize="2,10">
              <v:shape style="position:absolute;left:2325;top:-1123;width:2;height:10" coordorigin="2325,-1123" coordsize="0,10" path="m2325,-1123l2325,-1113e" filled="false" stroked="true" strokeweight=".134pt" strokecolor="#050000">
                <v:path arrowok="t"/>
              </v:shape>
            </v:group>
            <v:group style="position:absolute;left:2319;top:-1061;width:10;height:2" coordorigin="2319,-1061" coordsize="10,2">
              <v:shape style="position:absolute;left:2319;top:-1061;width:10;height:2" coordorigin="2319,-1061" coordsize="10,0" path="m2319,-1061l2328,-1061e" filled="false" stroked="true" strokeweight=".134pt" strokecolor="#050000">
                <v:path arrowok="t"/>
              </v:shape>
            </v:group>
            <v:group style="position:absolute;left:2325;top:-1123;width:2;height:10" coordorigin="2325,-1123" coordsize="2,10">
              <v:shape style="position:absolute;left:2325;top:-1123;width:2;height:10" coordorigin="2325,-1123" coordsize="0,10" path="m2325,-1123l2325,-1113e" filled="false" stroked="true" strokeweight=".134pt" strokecolor="#050000">
                <v:path arrowok="t"/>
              </v:shape>
            </v:group>
            <v:group style="position:absolute;left:2317;top:-1094;width:2;height:10" coordorigin="2317,-1094" coordsize="2,10">
              <v:shape style="position:absolute;left:2317;top:-1094;width:2;height:10" coordorigin="2317,-1094" coordsize="0,10" path="m2317,-1094l2317,-1084e" filled="false" stroked="true" strokeweight=".133pt" strokecolor="#050000">
                <v:path arrowok="t"/>
              </v:shape>
            </v:group>
            <v:group style="position:absolute;left:5097;top:-2724;width:8;height:14" coordorigin="5097,-2724" coordsize="8,14">
              <v:shape style="position:absolute;left:5097;top:-2724;width:8;height:14" coordorigin="5097,-2724" coordsize="8,14" path="m5105,-2711l5097,-2724e" filled="false" stroked="true" strokeweight=".48pt" strokecolor="#050000">
                <v:path arrowok="t"/>
              </v:shape>
            </v:group>
            <v:group style="position:absolute;left:5068;top:-2762;width:30;height:38" coordorigin="5068,-2762" coordsize="30,38">
              <v:shape style="position:absolute;left:5068;top:-2762;width:30;height:38" coordorigin="5068,-2762" coordsize="30,38" path="m5068,-2762l5073,-2754,5097,-2724e" filled="false" stroked="true" strokeweight=".48pt" strokecolor="#050000">
                <v:path arrowok="t"/>
              </v:shape>
            </v:group>
            <v:group style="position:absolute;left:5073;top:-2754;width:141;height:216" coordorigin="5073,-2754" coordsize="141,216">
              <v:shape style="position:absolute;left:5073;top:-2754;width:141;height:216" coordorigin="5073,-2754" coordsize="141,216" path="m5214,-2538l5073,-2754e" filled="false" stroked="true" strokeweight=".48pt" strokecolor="#050000">
                <v:path arrowok="t"/>
              </v:shape>
            </v:group>
            <v:group style="position:absolute;left:2377;top:-1025;width:3;height:6" coordorigin="2377,-1025" coordsize="3,6">
              <v:shape style="position:absolute;left:2377;top:-1025;width:3;height:6" coordorigin="2377,-1025" coordsize="3,6" path="m2377,-1025l2377,-1022,2379,-1020e" filled="false" stroked="true" strokeweight=".48pt" strokecolor="#050000">
                <v:path arrowok="t"/>
              </v:shape>
            </v:group>
            <v:group style="position:absolute;left:2382;top:-1022;width:16;height:11" coordorigin="2382,-1022" coordsize="16,11">
              <v:shape style="position:absolute;left:2382;top:-1022;width:16;height:11" coordorigin="2382,-1022" coordsize="16,11" path="m2382,-1022l2387,-1014,2398,-1012e" filled="false" stroked="true" strokeweight=".48pt" strokecolor="#050000">
                <v:path arrowok="t"/>
              </v:shape>
            </v:group>
            <v:group style="position:absolute;left:2504;top:-1020;width:14;height:11" coordorigin="2504,-1020" coordsize="14,11">
              <v:shape style="position:absolute;left:2504;top:-1020;width:14;height:11" coordorigin="2504,-1020" coordsize="14,11" path="m2504,-1020l2518,-1009e" filled="false" stroked="true" strokeweight=".48pt" strokecolor="#050000">
                <v:path arrowok="t"/>
              </v:shape>
            </v:group>
            <v:group style="position:absolute;left:2494;top:-1028;width:6;height:3" coordorigin="2494,-1028" coordsize="6,3">
              <v:shape style="position:absolute;left:2494;top:-1028;width:6;height:3" coordorigin="2494,-1028" coordsize="6,3" path="m2494,-1028l2496,-1028,2499,-1025,2496,-1028e" filled="false" stroked="true" strokeweight=".48pt" strokecolor="#050000">
                <v:path arrowok="t"/>
              </v:shape>
            </v:group>
            <v:group style="position:absolute;left:2500;top:-1030;width:2;height:10" coordorigin="2500,-1030" coordsize="2,10">
              <v:shape style="position:absolute;left:2500;top:-1030;width:2;height:10" coordorigin="2500,-1030" coordsize="0,10" path="m2500,-1030l2500,-1020e" filled="false" stroked="true" strokeweight=".133pt" strokecolor="#050000">
                <v:path arrowok="t"/>
              </v:shape>
            </v:group>
            <v:group style="position:absolute;left:2377;top:-1028;width:6;height:2" coordorigin="2377,-1028" coordsize="6,2">
              <v:shape style="position:absolute;left:2377;top:-1028;width:6;height:2" coordorigin="2377,-1028" coordsize="6,0" path="m2377,-1028l2382,-1028e" filled="false" stroked="true" strokeweight=".48pt" strokecolor="#050000">
                <v:path arrowok="t"/>
              </v:shape>
            </v:group>
            <v:group style="position:absolute;left:2324;top:-1115;width:35;height:83" coordorigin="2324,-1115" coordsize="35,83">
              <v:shape style="position:absolute;left:2324;top:-1115;width:35;height:83" coordorigin="2324,-1115" coordsize="35,83" path="m2332,-1115l2324,-1083,2326,-1062,2340,-1044,2358,-1033e" filled="false" stroked="true" strokeweight=".48pt" strokecolor="#050000">
                <v:path arrowok="t"/>
              </v:shape>
            </v:group>
            <v:group style="position:absolute;left:2023;top:-2110;width:8;height:3" coordorigin="2023,-2110" coordsize="8,3">
              <v:shape style="position:absolute;left:2023;top:-2110;width:8;height:3" coordorigin="2023,-2110" coordsize="8,3" path="m2031,-2110l2023,-2107e" filled="false" stroked="true" strokeweight=".48pt" strokecolor="#050000">
                <v:path arrowok="t"/>
              </v:shape>
            </v:group>
            <v:group style="position:absolute;left:2156;top:-2091;width:3;height:3" coordorigin="2156,-2091" coordsize="3,3">
              <v:shape style="position:absolute;left:2156;top:-2091;width:3;height:3" coordorigin="2156,-2091" coordsize="3,3" path="m2159,-2089l2156,-2091e" filled="false" stroked="true" strokeweight=".48pt" strokecolor="#050000">
                <v:path arrowok="t"/>
              </v:shape>
            </v:group>
            <v:group style="position:absolute;left:2152;top:-2091;width:2;height:10" coordorigin="2152,-2091" coordsize="2,10">
              <v:shape style="position:absolute;left:2152;top:-2091;width:2;height:10" coordorigin="2152,-2091" coordsize="0,10" path="m2152,-2091l2152,-2081e" filled="false" stroked="true" strokeweight=".133pt" strokecolor="#050000">
                <v:path arrowok="t"/>
              </v:shape>
            </v:group>
            <v:group style="position:absolute;left:1977;top:-2099;width:2;height:10" coordorigin="1977,-2099" coordsize="2,10">
              <v:shape style="position:absolute;left:1977;top:-2099;width:2;height:10" coordorigin="1977,-2099" coordsize="0,10" path="m1977,-2099l1977,-2089e" filled="false" stroked="true" strokeweight=".133pt" strokecolor="#050000">
                <v:path arrowok="t"/>
              </v:shape>
            </v:group>
            <v:group style="position:absolute;left:2043;top:-2080;width:2;height:10" coordorigin="2043,-2080" coordsize="2,10">
              <v:shape style="position:absolute;left:2043;top:-2080;width:2;height:10" coordorigin="2043,-2080" coordsize="0,10" path="m2043,-2080l2043,-2071e" filled="false" stroked="true" strokeweight=".133pt" strokecolor="#050000">
                <v:path arrowok="t"/>
              </v:shape>
            </v:group>
            <v:group style="position:absolute;left:2010;top:-2105;width:6;height:2" coordorigin="2010,-2105" coordsize="6,2">
              <v:shape style="position:absolute;left:2010;top:-2105;width:6;height:2" coordorigin="2010,-2105" coordsize="6,0" path="m2015,-2105l2010,-2105e" filled="false" stroked="true" strokeweight=".48pt" strokecolor="#050000">
                <v:path arrowok="t"/>
              </v:shape>
            </v:group>
            <v:group style="position:absolute;left:2146;top:-2087;width:10;height:2" coordorigin="2146,-2087" coordsize="10,2">
              <v:shape style="position:absolute;left:2146;top:-2087;width:10;height:2" coordorigin="2146,-2087" coordsize="10,0" path="m2146,-2087l2156,-2087e" filled="false" stroked="true" strokeweight=".132pt" strokecolor="#050000">
                <v:path arrowok="t"/>
              </v:shape>
            </v:group>
            <v:group style="position:absolute;left:2124;top:-2091;width:22;height:6" coordorigin="2124,-2091" coordsize="22,6">
              <v:shape style="position:absolute;left:2124;top:-2091;width:22;height:6" coordorigin="2124,-2091" coordsize="22,6" path="m2145,-2086l2124,-2091e" filled="false" stroked="true" strokeweight=".48pt" strokecolor="#050000">
                <v:path arrowok="t"/>
              </v:shape>
            </v:group>
            <v:group style="position:absolute;left:2143;top:-2089;width:3;height:3" coordorigin="2143,-2089" coordsize="3,3">
              <v:shape style="position:absolute;left:2143;top:-2089;width:3;height:3" coordorigin="2143,-2089" coordsize="3,3" path="m2143,-2089l2145,-2089,2145,-2086e" filled="false" stroked="true" strokeweight=".48pt" strokecolor="#050000">
                <v:path arrowok="t"/>
              </v:shape>
            </v:group>
            <v:group style="position:absolute;left:2127;top:-2091;width:16;height:3" coordorigin="2127,-2091" coordsize="16,3">
              <v:shape style="position:absolute;left:2127;top:-2091;width:16;height:3" coordorigin="2127,-2091" coordsize="16,3" path="m2143,-2089l2127,-2091e" filled="false" stroked="true" strokeweight=".48pt" strokecolor="#050000">
                <v:path arrowok="t"/>
              </v:shape>
            </v:group>
            <v:group style="position:absolute;left:2147;top:-2091;width:2;height:10" coordorigin="2147,-2091" coordsize="2,10">
              <v:shape style="position:absolute;left:2147;top:-2091;width:2;height:10" coordorigin="2147,-2091" coordsize="0,10" path="m2147,-2091l2147,-2081e" filled="false" stroked="true" strokeweight=".133pt" strokecolor="#050000">
                <v:path arrowok="t"/>
              </v:shape>
            </v:group>
            <v:group style="position:absolute;left:2123;top:-2099;width:2;height:10" coordorigin="2123,-2099" coordsize="2,10">
              <v:shape style="position:absolute;left:2123;top:-2099;width:2;height:10" coordorigin="2123,-2099" coordsize="0,10" path="m2123,-2099l2123,-2089e" filled="false" stroked="true" strokeweight=".133pt" strokecolor="#050000">
                <v:path arrowok="t"/>
              </v:shape>
            </v:group>
            <v:group style="position:absolute;left:2121;top:-2094;width:6;height:3" coordorigin="2121,-2094" coordsize="6,3">
              <v:shape style="position:absolute;left:2121;top:-2094;width:6;height:3" coordorigin="2121,-2094" coordsize="6,3" path="m2127,-2091l2124,-2094,2121,-2094e" filled="false" stroked="true" strokeweight=".48pt" strokecolor="#050000">
                <v:path arrowok="t"/>
              </v:shape>
            </v:group>
            <v:group style="position:absolute;left:2129;top:-2094;width:14;height:3" coordorigin="2129,-2094" coordsize="14,3">
              <v:shape style="position:absolute;left:2129;top:-2094;width:14;height:3" coordorigin="2129,-2094" coordsize="14,3" path="m2143,-2091l2129,-2094e" filled="false" stroked="true" strokeweight=".48pt" strokecolor="#050000">
                <v:path arrowok="t"/>
              </v:shape>
            </v:group>
            <v:group style="position:absolute;left:2191;top:-2083;width:11;height:14" coordorigin="2191,-2083" coordsize="11,14">
              <v:shape style="position:absolute;left:2191;top:-2083;width:11;height:14" coordorigin="2191,-2083" coordsize="11,14" path="m2201,-2070l2191,-2083e" filled="false" stroked="true" strokeweight=".48pt" strokecolor="#050000">
                <v:path arrowok="t"/>
              </v:shape>
            </v:group>
            <v:group style="position:absolute;left:2124;top:-2097;width:6;height:3" coordorigin="2124,-2097" coordsize="6,3">
              <v:shape style="position:absolute;left:2124;top:-2097;width:6;height:3" coordorigin="2124,-2097" coordsize="6,3" path="m2129,-2094l2124,-2097e" filled="false" stroked="true" strokeweight=".48pt" strokecolor="#050000">
                <v:path arrowok="t"/>
              </v:shape>
            </v:group>
            <v:group style="position:absolute;left:2119;top:-2099;width:27;height:11" coordorigin="2119,-2099" coordsize="27,11">
              <v:shape style="position:absolute;left:2119;top:-2099;width:27;height:11" coordorigin="2119,-2099" coordsize="27,11" path="m2145,-2089l2143,-2091,2119,-2099e" filled="false" stroked="true" strokeweight=".48pt" strokecolor="#050000">
                <v:path arrowok="t"/>
              </v:shape>
            </v:group>
            <v:group style="position:absolute;left:2147;top:-2094;width:2;height:10" coordorigin="2147,-2094" coordsize="2,10">
              <v:shape style="position:absolute;left:2147;top:-2094;width:2;height:10" coordorigin="2147,-2094" coordsize="0,10" path="m2147,-2094l2147,-2084e" filled="false" stroked="true" strokeweight=".133pt" strokecolor="#050000">
                <v:path arrowok="t"/>
              </v:shape>
            </v:group>
            <v:group style="position:absolute;left:2180;top:-2091;width:11;height:8" coordorigin="2180,-2091" coordsize="11,8">
              <v:shape style="position:absolute;left:2180;top:-2091;width:11;height:8" coordorigin="2180,-2091" coordsize="11,8" path="m2191,-2083l2180,-2091e" filled="false" stroked="true" strokeweight=".48pt" strokecolor="#050000">
                <v:path arrowok="t"/>
              </v:shape>
            </v:group>
            <v:group style="position:absolute;left:2143;top:-2091;width:6;height:2" coordorigin="2143,-2091" coordsize="6,2">
              <v:shape style="position:absolute;left:2143;top:-2091;width:6;height:2" coordorigin="2143,-2091" coordsize="6,0" path="m2148,-2091l2143,-2091e" filled="false" stroked="true" strokeweight=".48pt" strokecolor="#050000">
                <v:path arrowok="t"/>
              </v:shape>
            </v:group>
            <v:group style="position:absolute;left:2149;top:-2094;width:2;height:10" coordorigin="2149,-2094" coordsize="2,10">
              <v:shape style="position:absolute;left:2149;top:-2094;width:2;height:10" coordorigin="2149,-2094" coordsize="0,10" path="m2149,-2094l2149,-2084e" filled="false" stroked="true" strokeweight=".133pt" strokecolor="#050000">
                <v:path arrowok="t"/>
              </v:shape>
            </v:group>
            <v:group style="position:absolute;left:2149;top:-2096;width:2;height:10" coordorigin="2149,-2096" coordsize="2,10">
              <v:shape style="position:absolute;left:2149;top:-2096;width:2;height:10" coordorigin="2149,-2096" coordsize="0,10" path="m2149,-2096l2149,-2087e" filled="false" stroked="true" strokeweight=".133pt" strokecolor="#050000">
                <v:path arrowok="t"/>
              </v:shape>
            </v:group>
            <v:group style="position:absolute;left:2135;top:-2099;width:14;height:3" coordorigin="2135,-2099" coordsize="14,3">
              <v:shape style="position:absolute;left:2135;top:-2099;width:14;height:3" coordorigin="2135,-2099" coordsize="14,3" path="m2148,-2097l2135,-2099e" filled="false" stroked="true" strokeweight=".48pt" strokecolor="#050000">
                <v:path arrowok="t"/>
              </v:shape>
            </v:group>
            <v:group style="position:absolute;left:2119;top:-2097;width:6;height:2" coordorigin="2119,-2097" coordsize="6,2">
              <v:shape style="position:absolute;left:2119;top:-2097;width:6;height:2" coordorigin="2119,-2097" coordsize="6,0" path="m2124,-2097l2119,-2097e" filled="false" stroked="true" strokeweight=".48pt" strokecolor="#050000">
                <v:path arrowok="t"/>
              </v:shape>
            </v:group>
            <v:group style="position:absolute;left:2151;top:-2102;width:11;height:3" coordorigin="2151,-2102" coordsize="11,3">
              <v:shape style="position:absolute;left:2151;top:-2102;width:11;height:3" coordorigin="2151,-2102" coordsize="11,3" path="m2161,-2099l2151,-2102e" filled="false" stroked="true" strokeweight=".48pt" strokecolor="#050000">
                <v:path arrowok="t"/>
              </v:shape>
            </v:group>
            <v:group style="position:absolute;left:2148;top:-2091;width:3;height:3" coordorigin="2148,-2091" coordsize="3,3">
              <v:shape style="position:absolute;left:2148;top:-2091;width:3;height:3" coordorigin="2148,-2091" coordsize="3,3" path="m2151,-2089l2148,-2091e" filled="false" stroked="true" strokeweight=".48pt" strokecolor="#050000">
                <v:path arrowok="t"/>
              </v:shape>
            </v:group>
            <v:group style="position:absolute;left:2148;top:-2097;width:8;height:6" coordorigin="2148,-2097" coordsize="8,6">
              <v:shape style="position:absolute;left:2148;top:-2097;width:8;height:6" coordorigin="2148,-2097" coordsize="8,6" path="m2156,-2091l2148,-2097e" filled="false" stroked="true" strokeweight=".48pt" strokecolor="#050000">
                <v:path arrowok="t"/>
              </v:shape>
            </v:group>
            <v:group style="position:absolute;left:2152;top:-2094;width:2;height:10" coordorigin="2152,-2094" coordsize="2,10">
              <v:shape style="position:absolute;left:2152;top:-2094;width:2;height:10" coordorigin="2152,-2094" coordsize="0,10" path="m2152,-2094l2152,-2084e" filled="false" stroked="true" strokeweight=".133pt" strokecolor="#050000">
                <v:path arrowok="t"/>
              </v:shape>
            </v:group>
            <v:group style="position:absolute;left:2161;top:-2099;width:11;height:6" coordorigin="2161,-2099" coordsize="11,6">
              <v:shape style="position:absolute;left:2161;top:-2099;width:11;height:6" coordorigin="2161,-2099" coordsize="11,6" path="m2172,-2094l2161,-2099e" filled="false" stroked="true" strokeweight=".48pt" strokecolor="#050000">
                <v:path arrowok="t"/>
              </v:shape>
            </v:group>
            <v:group style="position:absolute;left:2120;top:-2104;width:2;height:10" coordorigin="2120,-2104" coordsize="2,10">
              <v:shape style="position:absolute;left:2120;top:-2104;width:2;height:10" coordorigin="2120,-2104" coordsize="0,10" path="m2120,-2104l2120,-2095e" filled="false" stroked="true" strokeweight=".132pt" strokecolor="#050000">
                <v:path arrowok="t"/>
              </v:shape>
            </v:group>
            <v:group style="position:absolute;left:2120;top:-2102;width:2;height:10" coordorigin="2120,-2102" coordsize="2,10">
              <v:shape style="position:absolute;left:2120;top:-2102;width:2;height:10" coordorigin="2120,-2102" coordsize="0,10" path="m2120,-2102l2120,-2092e" filled="false" stroked="true" strokeweight=".132pt" strokecolor="#050000">
                <v:path arrowok="t"/>
              </v:shape>
            </v:group>
            <v:group style="position:absolute;left:2124;top:-2102;width:11;height:3" coordorigin="2124,-2102" coordsize="11,3">
              <v:shape style="position:absolute;left:2124;top:-2102;width:11;height:3" coordorigin="2124,-2102" coordsize="11,3" path="m2135,-2099l2124,-2102e" filled="false" stroked="true" strokeweight=".48pt" strokecolor="#050000">
                <v:path arrowok="t"/>
              </v:shape>
            </v:group>
            <v:group style="position:absolute;left:2172;top:-2097;width:6;height:3" coordorigin="2172,-2097" coordsize="6,3">
              <v:shape style="position:absolute;left:2172;top:-2097;width:6;height:3" coordorigin="2172,-2097" coordsize="6,3" path="m2177,-2094l2172,-2097e" filled="false" stroked="true" strokeweight=".48pt" strokecolor="#050000">
                <v:path arrowok="t"/>
              </v:shape>
            </v:group>
            <v:group style="position:absolute;left:2159;top:-2094;width:3;height:3" coordorigin="2159,-2094" coordsize="3,3">
              <v:shape style="position:absolute;left:2159;top:-2094;width:3;height:3" coordorigin="2159,-2094" coordsize="3,3" path="m2161,-2091l2159,-2094e" filled="false" stroked="true" strokeweight=".48pt" strokecolor="#050000">
                <v:path arrowok="t"/>
              </v:shape>
            </v:group>
            <v:group style="position:absolute;left:2140;top:-2105;width:11;height:3" coordorigin="2140,-2105" coordsize="11,3">
              <v:shape style="position:absolute;left:2140;top:-2105;width:11;height:3" coordorigin="2140,-2105" coordsize="11,3" path="m2151,-2102l2140,-2105e" filled="false" stroked="true" strokeweight=".48pt" strokecolor="#050000">
                <v:path arrowok="t"/>
              </v:shape>
            </v:group>
            <v:group style="position:absolute;left:2135;top:-2099;width:24;height:8" coordorigin="2135,-2099" coordsize="24,8">
              <v:shape style="position:absolute;left:2135;top:-2099;width:24;height:8" coordorigin="2135,-2099" coordsize="24,8" path="m2159,-2091l2135,-2099e" filled="false" stroked="true" strokeweight=".48pt" strokecolor="#050000">
                <v:path arrowok="t"/>
              </v:shape>
            </v:group>
            <v:group style="position:absolute;left:2172;top:-2097;width:3;height:3" coordorigin="2172,-2097" coordsize="3,3">
              <v:shape style="position:absolute;left:2172;top:-2097;width:3;height:3" coordorigin="2172,-2097" coordsize="3,3" path="m2175,-2094l2172,-2097e" filled="false" stroked="true" strokeweight=".48pt" strokecolor="#050000">
                <v:path arrowok="t"/>
              </v:shape>
            </v:group>
            <v:group style="position:absolute;left:2160;top:-2096;width:2;height:10" coordorigin="2160,-2096" coordsize="2,10">
              <v:shape style="position:absolute;left:2160;top:-2096;width:2;height:10" coordorigin="2160,-2096" coordsize="0,10" path="m2160,-2096l2160,-2087e" filled="false" stroked="true" strokeweight=".133pt" strokecolor="#050000">
                <v:path arrowok="t"/>
              </v:shape>
            </v:group>
            <v:group style="position:absolute;left:2129;top:-2099;width:6;height:2" coordorigin="2129,-2099" coordsize="6,2">
              <v:shape style="position:absolute;left:2129;top:-2099;width:6;height:2" coordorigin="2129,-2099" coordsize="6,0" path="m2135,-2099l2129,-2099e" filled="false" stroked="true" strokeweight=".48pt" strokecolor="#050000">
                <v:path arrowok="t"/>
              </v:shape>
            </v:group>
            <v:group style="position:absolute;left:2151;top:-2089;width:6;height:3" coordorigin="2151,-2089" coordsize="6,3">
              <v:shape style="position:absolute;left:2151;top:-2089;width:6;height:3" coordorigin="2151,-2089" coordsize="6,3" path="m2151,-2089l2153,-2086,2156,-2086e" filled="false" stroked="true" strokeweight=".48pt" strokecolor="#050000">
                <v:path arrowok="t"/>
              </v:shape>
            </v:group>
            <v:group style="position:absolute;left:2185;top:-2129;width:14;height:2" coordorigin="2185,-2129" coordsize="14,2">
              <v:shape style="position:absolute;left:2185;top:-2129;width:14;height:2" coordorigin="2185,-2129" coordsize="14,0" path="m2199,-2129l2185,-2129e" filled="false" stroked="true" strokeweight=".48pt" strokecolor="#050000">
                <v:path arrowok="t"/>
              </v:shape>
            </v:group>
            <v:group style="position:absolute;left:2044;top:-2113;width:6;height:2" coordorigin="2044,-2113" coordsize="6,2">
              <v:shape style="position:absolute;left:2044;top:-2113;width:6;height:2" coordorigin="2044,-2113" coordsize="6,0" path="m2050,-2113l2044,-2113e" filled="false" stroked="true" strokeweight=".48pt" strokecolor="#050000">
                <v:path arrowok="t"/>
              </v:shape>
            </v:group>
            <v:group style="position:absolute;left:2039;top:-2113;width:8;height:2" coordorigin="2039,-2113" coordsize="8,2">
              <v:shape style="position:absolute;left:2039;top:-2113;width:8;height:2" coordorigin="2039,-2113" coordsize="8,0" path="m2047,-2113l2039,-2113e" filled="false" stroked="true" strokeweight=".48pt" strokecolor="#050000">
                <v:path arrowok="t"/>
              </v:shape>
            </v:group>
            <v:group style="position:absolute;left:2039;top:-2113;width:6;height:3" coordorigin="2039,-2113" coordsize="6,3">
              <v:shape style="position:absolute;left:2039;top:-2113;width:6;height:3" coordorigin="2039,-2113" coordsize="6,3" path="m2044,-2113l2039,-2110e" filled="false" stroked="true" strokeweight=".48pt" strokecolor="#050000">
                <v:path arrowok="t"/>
              </v:shape>
            </v:group>
            <v:group style="position:absolute;left:2023;top:-2110;width:11;height:3" coordorigin="2023,-2110" coordsize="11,3">
              <v:shape style="position:absolute;left:2023;top:-2110;width:11;height:3" coordorigin="2023,-2110" coordsize="11,3" path="m2034,-2110l2031,-2110,2023,-2107e" filled="false" stroked="true" strokeweight=".48pt" strokecolor="#050000">
                <v:path arrowok="t"/>
              </v:shape>
            </v:group>
            <v:group style="position:absolute;left:2164;top:-2110;width:16;height:3" coordorigin="2164,-2110" coordsize="16,3">
              <v:shape style="position:absolute;left:2164;top:-2110;width:16;height:3" coordorigin="2164,-2110" coordsize="16,3" path="m2180,-2110l2167,-2107,2164,-2107e" filled="false" stroked="true" strokeweight=".48pt" strokecolor="#050000">
                <v:path arrowok="t"/>
              </v:shape>
            </v:group>
            <v:group style="position:absolute;left:2188;top:-2110;width:27;height:8" coordorigin="2188,-2110" coordsize="27,8">
              <v:shape style="position:absolute;left:2188;top:-2110;width:27;height:8" coordorigin="2188,-2110" coordsize="27,8" path="m2215,-2102l2188,-2110e" filled="false" stroked="true" strokeweight=".48pt" strokecolor="#050000">
                <v:path arrowok="t"/>
              </v:shape>
            </v:group>
            <v:group style="position:absolute;left:2191;top:-2107;width:11;height:3" coordorigin="2191,-2107" coordsize="11,3">
              <v:shape style="position:absolute;left:2191;top:-2107;width:11;height:3" coordorigin="2191,-2107" coordsize="11,3" path="m2201,-2105l2191,-2107e" filled="false" stroked="true" strokeweight=".48pt" strokecolor="#050000">
                <v:path arrowok="t"/>
              </v:shape>
            </v:group>
            <v:group style="position:absolute;left:2215;top:-2102;width:6;height:3" coordorigin="2215,-2102" coordsize="6,3">
              <v:shape style="position:absolute;left:2215;top:-2102;width:6;height:3" coordorigin="2215,-2102" coordsize="6,3" path="m2220,-2099l2215,-2102e" filled="false" stroked="true" strokeweight=".48pt" strokecolor="#050000">
                <v:path arrowok="t"/>
              </v:shape>
            </v:group>
            <v:group style="position:absolute;left:2201;top:-2105;width:11;height:6" coordorigin="2201,-2105" coordsize="11,6">
              <v:shape style="position:absolute;left:2201;top:-2105;width:11;height:6" coordorigin="2201,-2105" coordsize="11,6" path="m2212,-2099l2201,-2105e" filled="false" stroked="true" strokeweight=".48pt" strokecolor="#050000">
                <v:path arrowok="t"/>
              </v:shape>
            </v:group>
            <v:group style="position:absolute;left:2169;top:-2107;width:22;height:9" coordorigin="2169,-2107" coordsize="22,9">
              <v:shape style="position:absolute;left:2169;top:-2107;width:22;height:9" coordorigin="2169,-2107" coordsize="22,9" path="m2191,-2099l2169,-2107e" filled="false" stroked="true" strokeweight=".48pt" strokecolor="#050000">
                <v:path arrowok="t"/>
              </v:shape>
            </v:group>
            <v:group style="position:absolute;left:2169;top:-2105;width:11;height:3" coordorigin="2169,-2105" coordsize="11,3">
              <v:shape style="position:absolute;left:2169;top:-2105;width:11;height:3" coordorigin="2169,-2105" coordsize="11,3" path="m2180,-2102l2169,-2105e" filled="false" stroked="true" strokeweight=".48pt" strokecolor="#050000">
                <v:path arrowok="t"/>
              </v:shape>
            </v:group>
            <v:group style="position:absolute;left:2188;top:-2107;width:22;height:3" coordorigin="2188,-2107" coordsize="22,3">
              <v:shape style="position:absolute;left:2188;top:-2107;width:22;height:3" coordorigin="2188,-2107" coordsize="22,3" path="m2209,-2105l2188,-2107e" filled="false" stroked="true" strokeweight=".48pt" strokecolor="#050000">
                <v:path arrowok="t"/>
              </v:shape>
            </v:group>
            <v:group style="position:absolute;left:2180;top:-2110;width:11;height:3" coordorigin="2180,-2110" coordsize="11,3">
              <v:shape style="position:absolute;left:2180;top:-2110;width:11;height:3" coordorigin="2180,-2110" coordsize="11,3" path="m2191,-2107l2180,-2110e" filled="false" stroked="true" strokeweight=".48pt" strokecolor="#050000">
                <v:path arrowok="t"/>
              </v:shape>
            </v:group>
            <v:group style="position:absolute;left:2209;top:-2105;width:6;height:3" coordorigin="2209,-2105" coordsize="6,3">
              <v:shape style="position:absolute;left:2209;top:-2105;width:6;height:3" coordorigin="2209,-2105" coordsize="6,3" path="m2215,-2102l2209,-2105e" filled="false" stroked="true" strokeweight=".48pt" strokecolor="#050000">
                <v:path arrowok="t"/>
              </v:shape>
            </v:group>
            <v:group style="position:absolute;left:2168;top:-2110;width:2;height:10" coordorigin="2168,-2110" coordsize="2,10">
              <v:shape style="position:absolute;left:2168;top:-2110;width:2;height:10" coordorigin="2168,-2110" coordsize="0,10" path="m2168,-2110l2168,-2100e" filled="false" stroked="true" strokeweight=".134pt" strokecolor="#050000">
                <v:path arrowok="t"/>
              </v:shape>
            </v:group>
            <v:group style="position:absolute;left:2181;top:-2115;width:2;height:10" coordorigin="2181,-2115" coordsize="2,10">
              <v:shape style="position:absolute;left:2181;top:-2115;width:2;height:10" coordorigin="2181,-2115" coordsize="0,10" path="m2181,-2115l2181,-2105e" filled="false" stroked="true" strokeweight=".134pt" strokecolor="#050000">
                <v:path arrowok="t"/>
              </v:shape>
            </v:group>
            <v:group style="position:absolute;left:2180;top:-2102;width:8;height:6" coordorigin="2180,-2102" coordsize="8,6">
              <v:shape style="position:absolute;left:2180;top:-2102;width:8;height:6" coordorigin="2180,-2102" coordsize="8,6" path="m2188,-2097l2180,-2102e" filled="false" stroked="true" strokeweight=".48pt" strokecolor="#050000">
                <v:path arrowok="t"/>
              </v:shape>
            </v:group>
            <v:group style="position:absolute;left:2192;top:-2104;width:2;height:10" coordorigin="2192,-2104" coordsize="2,10">
              <v:shape style="position:absolute;left:2192;top:-2104;width:2;height:10" coordorigin="2192,-2104" coordsize="0,10" path="m2192,-2104l2192,-2095e" filled="false" stroked="true" strokeweight=".133pt" strokecolor="#050000">
                <v:path arrowok="t"/>
              </v:shape>
            </v:group>
            <v:group style="position:absolute;left:2215;top:-2102;width:6;height:3" coordorigin="2215,-2102" coordsize="6,3">
              <v:shape style="position:absolute;left:2215;top:-2102;width:6;height:3" coordorigin="2215,-2102" coordsize="6,3" path="m2220,-2099l2215,-2102e" filled="false" stroked="true" strokeweight=".48pt" strokecolor="#050000">
                <v:path arrowok="t"/>
              </v:shape>
            </v:group>
            <v:group style="position:absolute;left:2156;top:-2107;width:11;height:3" coordorigin="2156,-2107" coordsize="11,3">
              <v:shape style="position:absolute;left:2156;top:-2107;width:11;height:3" coordorigin="2156,-2107" coordsize="11,3" path="m2167,-2105l2156,-2107e" filled="false" stroked="true" strokeweight=".48pt" strokecolor="#050000">
                <v:path arrowok="t"/>
              </v:shape>
            </v:group>
            <v:group style="position:absolute;left:2169;top:-2105;width:22;height:6" coordorigin="2169,-2105" coordsize="22,6">
              <v:shape style="position:absolute;left:2169;top:-2105;width:22;height:6" coordorigin="2169,-2105" coordsize="22,6" path="m2191,-2099l2169,-2105e" filled="false" stroked="true" strokeweight=".48pt" strokecolor="#050000">
                <v:path arrowok="t"/>
              </v:shape>
            </v:group>
            <v:group style="position:absolute;left:2164;top:-2107;width:6;height:2" coordorigin="2164,-2107" coordsize="6,2">
              <v:shape style="position:absolute;left:2164;top:-2107;width:6;height:2" coordorigin="2164,-2107" coordsize="6,0" path="m2169,-2107l2164,-2107e" filled="false" stroked="true" strokeweight=".48pt" strokecolor="#050000">
                <v:path arrowok="t"/>
              </v:shape>
            </v:group>
            <v:group style="position:absolute;left:2204;top:-2102;width:11;height:3" coordorigin="2204,-2102" coordsize="11,3">
              <v:shape style="position:absolute;left:2204;top:-2102;width:11;height:3" coordorigin="2204,-2102" coordsize="11,3" path="m2204,-2102l2212,-2099,2215,-2099e" filled="false" stroked="true" strokeweight=".48pt" strokecolor="#050000">
                <v:path arrowok="t"/>
              </v:shape>
            </v:group>
            <v:group style="position:absolute;left:2191;top:-2099;width:3;height:3" coordorigin="2191,-2099" coordsize="3,3">
              <v:shape style="position:absolute;left:2191;top:-2099;width:3;height:3" coordorigin="2191,-2099" coordsize="3,3" path="m2193,-2097l2191,-2099e" filled="false" stroked="true" strokeweight=".48pt" strokecolor="#050000">
                <v:path arrowok="t"/>
              </v:shape>
            </v:group>
            <v:group style="position:absolute;left:2215;top:-2099;width:3;height:3" coordorigin="2215,-2099" coordsize="3,3">
              <v:shape style="position:absolute;left:2215;top:-2099;width:3;height:3" coordorigin="2215,-2099" coordsize="3,3" path="m2215,-2099l2217,-2097e" filled="false" stroked="true" strokeweight=".48pt" strokecolor="#050000">
                <v:path arrowok="t"/>
              </v:shape>
            </v:group>
            <v:group style="position:absolute;left:2161;top:-2107;width:8;height:3" coordorigin="2161,-2107" coordsize="8,3">
              <v:shape style="position:absolute;left:2161;top:-2107;width:8;height:3" coordorigin="2161,-2107" coordsize="8,3" path="m2169,-2105l2161,-2107e" filled="false" stroked="true" strokeweight=".48pt" strokecolor="#050000">
                <v:path arrowok="t"/>
              </v:shape>
            </v:group>
            <v:group style="position:absolute;left:2179;top:-2099;width:2;height:10" coordorigin="2179,-2099" coordsize="2,10">
              <v:shape style="position:absolute;left:2179;top:-2099;width:2;height:10" coordorigin="2179,-2099" coordsize="0,10" path="m2179,-2099l2179,-2089e" filled="false" stroked="true" strokeweight=".133pt" strokecolor="#050000">
                <v:path arrowok="t"/>
              </v:shape>
            </v:group>
            <v:group style="position:absolute;left:2193;top:-2099;width:3;height:3" coordorigin="2193,-2099" coordsize="3,3">
              <v:shape style="position:absolute;left:2193;top:-2099;width:3;height:3" coordorigin="2193,-2099" coordsize="3,3" path="m2196,-2097l2193,-2099e" filled="false" stroked="true" strokeweight=".48pt" strokecolor="#050000">
                <v:path arrowok="t"/>
              </v:shape>
            </v:group>
            <v:group style="position:absolute;left:2165;top:-2096;width:2;height:10" coordorigin="2165,-2096" coordsize="2,10">
              <v:shape style="position:absolute;left:2165;top:-2096;width:2;height:10" coordorigin="2165,-2096" coordsize="0,10" path="m2165,-2096l2165,-2087e" filled="false" stroked="true" strokeweight=".133pt" strokecolor="#050000">
                <v:path arrowok="t"/>
              </v:shape>
            </v:group>
            <v:group style="position:absolute;left:2179;top:-2099;width:2;height:10" coordorigin="2179,-2099" coordsize="2,10">
              <v:shape style="position:absolute;left:2179;top:-2099;width:2;height:10" coordorigin="2179,-2099" coordsize="0,10" path="m2179,-2099l2179,-2089e" filled="false" stroked="true" strokeweight=".133pt" strokecolor="#050000">
                <v:path arrowok="t"/>
              </v:shape>
            </v:group>
            <v:group style="position:absolute;left:2197;top:-2102;width:2;height:10" coordorigin="2197,-2102" coordsize="2,10">
              <v:shape style="position:absolute;left:2197;top:-2102;width:2;height:10" coordorigin="2197,-2102" coordsize="0,10" path="m2197,-2102l2197,-2092e" filled="false" stroked="true" strokeweight=".132pt" strokecolor="#050000">
                <v:path arrowok="t"/>
              </v:shape>
            </v:group>
            <v:group style="position:absolute;left:2165;top:-2096;width:2;height:10" coordorigin="2165,-2096" coordsize="2,10">
              <v:shape style="position:absolute;left:2165;top:-2096;width:2;height:10" coordorigin="2165,-2096" coordsize="0,10" path="m2165,-2096l2165,-2087e" filled="false" stroked="true" strokeweight=".133pt" strokecolor="#050000">
                <v:path arrowok="t"/>
              </v:shape>
            </v:group>
            <v:group style="position:absolute;left:2181;top:-2099;width:2;height:10" coordorigin="2181,-2099" coordsize="2,10">
              <v:shape style="position:absolute;left:2181;top:-2099;width:2;height:10" coordorigin="2181,-2099" coordsize="0,10" path="m2181,-2099l2181,-2089e" filled="false" stroked="true" strokeweight=".133pt" strokecolor="#050000">
                <v:path arrowok="t"/>
              </v:shape>
            </v:group>
            <v:group style="position:absolute;left:2165;top:-2096;width:2;height:10" coordorigin="2165,-2096" coordsize="2,10">
              <v:shape style="position:absolute;left:2165;top:-2096;width:2;height:10" coordorigin="2165,-2096" coordsize="0,10" path="m2165,-2096l2165,-2087e" filled="false" stroked="true" strokeweight=".133pt" strokecolor="#050000">
                <v:path arrowok="t"/>
              </v:shape>
            </v:group>
            <v:group style="position:absolute;left:2181;top:-2099;width:2;height:10" coordorigin="2181,-2099" coordsize="2,10">
              <v:shape style="position:absolute;left:2181;top:-2099;width:2;height:10" coordorigin="2181,-2099" coordsize="0,10" path="m2181,-2099l2181,-2089e" filled="false" stroked="true" strokeweight=".133pt" strokecolor="#050000">
                <v:path arrowok="t"/>
              </v:shape>
            </v:group>
            <v:group style="position:absolute;left:2159;top:-2090;width:10;height:2" coordorigin="2159,-2090" coordsize="10,2">
              <v:shape style="position:absolute;left:2159;top:-2090;width:10;height:2" coordorigin="2159,-2090" coordsize="10,0" path="m2159,-2090l2169,-2090e" filled="false" stroked="true" strokeweight=".134pt" strokecolor="#050000">
                <v:path arrowok="t"/>
              </v:shape>
            </v:group>
            <v:group style="position:absolute;left:2302;top:-2038;width:8;height:6" coordorigin="2302,-2038" coordsize="8,6">
              <v:shape style="position:absolute;left:2302;top:-2038;width:8;height:6" coordorigin="2302,-2038" coordsize="8,6" path="m2310,-2033l2302,-2038e" filled="false" stroked="true" strokeweight=".48pt" strokecolor="#050000">
                <v:path arrowok="t"/>
              </v:shape>
            </v:group>
            <v:group style="position:absolute;left:2228;top:-2110;width:24;height:6" coordorigin="2228,-2110" coordsize="24,6">
              <v:shape style="position:absolute;left:2228;top:-2110;width:24;height:6" coordorigin="2228,-2110" coordsize="24,6" path="m2252,-2105l2249,-2105,2228,-2110e" filled="false" stroked="true" strokeweight=".48pt" strokecolor="#050000">
                <v:path arrowok="t"/>
              </v:shape>
            </v:group>
            <v:group style="position:absolute;left:2252;top:-2105;width:8;height:6" coordorigin="2252,-2105" coordsize="8,6">
              <v:shape style="position:absolute;left:2252;top:-2105;width:8;height:6" coordorigin="2252,-2105" coordsize="8,6" path="m2252,-2105l2254,-2102,2260,-2099e" filled="false" stroked="true" strokeweight=".48pt" strokecolor="#050000">
                <v:path arrowok="t"/>
              </v:shape>
            </v:group>
            <v:group style="position:absolute;left:2233;top:-2107;width:16;height:6" coordorigin="2233,-2107" coordsize="16,6">
              <v:shape style="position:absolute;left:2233;top:-2107;width:16;height:6" coordorigin="2233,-2107" coordsize="16,6" path="m2249,-2102l2233,-2107e" filled="false" stroked="true" strokeweight=".48pt" strokecolor="#050000">
                <v:path arrowok="t"/>
              </v:shape>
            </v:group>
            <v:group style="position:absolute;left:2228;top:-2107;width:11;height:3" coordorigin="2228,-2107" coordsize="11,3">
              <v:shape style="position:absolute;left:2228;top:-2107;width:11;height:3" coordorigin="2228,-2107" coordsize="11,3" path="m2238,-2105l2228,-2107e" filled="false" stroked="true" strokeweight=".48pt" strokecolor="#050000">
                <v:path arrowok="t"/>
              </v:shape>
            </v:group>
            <v:group style="position:absolute;left:2249;top:-2102;width:6;height:3" coordorigin="2249,-2102" coordsize="6,3">
              <v:shape style="position:absolute;left:2249;top:-2102;width:6;height:3" coordorigin="2249,-2102" coordsize="6,3" path="m2249,-2102l2254,-2099e" filled="false" stroked="true" strokeweight=".48pt" strokecolor="#050000">
                <v:path arrowok="t"/>
              </v:shape>
            </v:group>
            <v:group style="position:absolute;left:2238;top:-2105;width:11;height:6" coordorigin="2238,-2105" coordsize="11,6">
              <v:shape style="position:absolute;left:2238;top:-2105;width:11;height:6" coordorigin="2238,-2105" coordsize="11,6" path="m2249,-2099l2238,-2105e" filled="false" stroked="true" strokeweight=".48pt" strokecolor="#050000">
                <v:path arrowok="t"/>
              </v:shape>
            </v:group>
            <v:group style="position:absolute;left:2254;top:-2099;width:6;height:3" coordorigin="2254,-2099" coordsize="6,3">
              <v:shape style="position:absolute;left:2254;top:-2099;width:6;height:3" coordorigin="2254,-2099" coordsize="6,3" path="m2260,-2097l2254,-2099e" filled="false" stroked="true" strokeweight=".48pt" strokecolor="#050000">
                <v:path arrowok="t"/>
              </v:shape>
            </v:group>
            <v:group style="position:absolute;left:2215;top:-2110;width:14;height:3" coordorigin="2215,-2110" coordsize="14,3">
              <v:shape style="position:absolute;left:2215;top:-2110;width:14;height:3" coordorigin="2215,-2110" coordsize="14,3" path="m2228,-2107l2217,-2110,2215,-2110e" filled="false" stroked="true" strokeweight=".48pt" strokecolor="#050000">
                <v:path arrowok="t"/>
              </v:shape>
            </v:group>
            <v:group style="position:absolute;left:2165;top:-2094;width:2;height:10" coordorigin="2165,-2094" coordsize="2,10">
              <v:shape style="position:absolute;left:2165;top:-2094;width:2;height:10" coordorigin="2165,-2094" coordsize="0,10" path="m2165,-2094l2165,-2084e" filled="false" stroked="true" strokeweight=".133pt" strokecolor="#050000">
                <v:path arrowok="t"/>
              </v:shape>
            </v:group>
            <v:group style="position:absolute;left:2197;top:-2102;width:2;height:10" coordorigin="2197,-2102" coordsize="2,10">
              <v:shape style="position:absolute;left:2197;top:-2102;width:2;height:10" coordorigin="2197,-2102" coordsize="0,10" path="m2197,-2102l2197,-2092e" filled="false" stroked="true" strokeweight=".133pt" strokecolor="#050000">
                <v:path arrowok="t"/>
              </v:shape>
            </v:group>
            <v:group style="position:absolute;left:2219;top:-2102;width:2;height:10" coordorigin="2219,-2102" coordsize="2,10">
              <v:shape style="position:absolute;left:2219;top:-2102;width:2;height:10" coordorigin="2219,-2102" coordsize="0,10" path="m2219,-2102l2219,-2092e" filled="false" stroked="true" strokeweight=".133pt" strokecolor="#050000">
                <v:path arrowok="t"/>
              </v:shape>
            </v:group>
            <v:group style="position:absolute;left:2217;top:-2097;width:8;height:2" coordorigin="2217,-2097" coordsize="8,2">
              <v:shape style="position:absolute;left:2217;top:-2097;width:8;height:2" coordorigin="2217,-2097" coordsize="8,0" path="m2225,-2097l2217,-2097e" filled="false" stroked="true" strokeweight=".48pt" strokecolor="#050000">
                <v:path arrowok="t"/>
              </v:shape>
            </v:group>
            <v:group style="position:absolute;left:2197;top:-2099;width:2;height:10" coordorigin="2197,-2099" coordsize="2,10">
              <v:shape style="position:absolute;left:2197;top:-2099;width:2;height:10" coordorigin="2197,-2099" coordsize="0,10" path="m2197,-2099l2197,-2089e" filled="false" stroked="true" strokeweight=".133pt" strokecolor="#050000">
                <v:path arrowok="t"/>
              </v:shape>
            </v:group>
            <v:group style="position:absolute;left:2270;top:-2067;width:11;height:3" coordorigin="2270,-2067" coordsize="11,3">
              <v:shape style="position:absolute;left:2270;top:-2067;width:11;height:3" coordorigin="2270,-2067" coordsize="11,3" path="m2270,-2067l2273,-2067,2281,-2065e" filled="false" stroked="true" strokeweight=".48pt" strokecolor="#050000">
                <v:path arrowok="t"/>
              </v:shape>
            </v:group>
            <v:group style="position:absolute;left:2281;top:-2065;width:30;height:8" coordorigin="2281,-2065" coordsize="30,8">
              <v:shape style="position:absolute;left:2281;top:-2065;width:30;height:8" coordorigin="2281,-2065" coordsize="30,8" path="m2310,-2057l2305,-2059,2289,-2065,2281,-2065e" filled="false" stroked="true" strokeweight=".48pt" strokecolor="#050000">
                <v:path arrowok="t"/>
              </v:shape>
            </v:group>
            <v:group style="position:absolute;left:2240;top:-2059;width:2;height:10" coordorigin="2240,-2059" coordsize="2,10">
              <v:shape style="position:absolute;left:2240;top:-2059;width:2;height:10" coordorigin="2240,-2059" coordsize="0,10" path="m2240,-2059l2240,-2049e" filled="false" stroked="true" strokeweight=".133pt" strokecolor="#050000">
                <v:path arrowok="t"/>
              </v:shape>
            </v:group>
            <v:group style="position:absolute;left:2298;top:-2038;width:2;height:10" coordorigin="2298,-2038" coordsize="2,10">
              <v:shape style="position:absolute;left:2298;top:-2038;width:2;height:10" coordorigin="2298,-2038" coordsize="0,10" path="m2298,-2038l2298,-2028e" filled="false" stroked="true" strokeweight=".133pt" strokecolor="#050000">
                <v:path arrowok="t"/>
              </v:shape>
            </v:group>
            <v:group style="position:absolute;left:2145;top:-2086;width:11;height:3" coordorigin="2145,-2086" coordsize="11,3">
              <v:shape style="position:absolute;left:2145;top:-2086;width:11;height:3" coordorigin="2145,-2086" coordsize="11,3" path="m2156,-2083l2148,-2086,2145,-2086e" filled="false" stroked="true" strokeweight=".48pt" strokecolor="#050000">
                <v:path arrowok="t"/>
              </v:shape>
            </v:group>
            <v:group style="position:absolute;left:2213;top:-2104;width:2;height:10" coordorigin="2213,-2104" coordsize="2,10">
              <v:shape style="position:absolute;left:2213;top:-2104;width:2;height:10" coordorigin="2213,-2104" coordsize="0,10" path="m2213,-2104l2213,-2095e" filled="false" stroked="true" strokeweight=".133pt" strokecolor="#050000">
                <v:path arrowok="t"/>
              </v:shape>
            </v:group>
            <v:group style="position:absolute;left:1982;top:-2078;width:2;height:10" coordorigin="1982,-2078" coordsize="2,10">
              <v:shape style="position:absolute;left:1982;top:-2078;width:2;height:10" coordorigin="1982,-2078" coordsize="0,10" path="m1982,-2078l1982,-2068e" filled="false" stroked="true" strokeweight=".133pt" strokecolor="#050000">
                <v:path arrowok="t"/>
              </v:shape>
            </v:group>
            <v:group style="position:absolute;left:1979;top:-2078;width:2;height:10" coordorigin="1979,-2078" coordsize="2,10">
              <v:shape style="position:absolute;left:1979;top:-2078;width:2;height:10" coordorigin="1979,-2078" coordsize="0,10" path="m1979,-2078l1979,-2068e" filled="false" stroked="true" strokeweight=".133pt" strokecolor="#050000">
                <v:path arrowok="t"/>
              </v:shape>
            </v:group>
            <v:group style="position:absolute;left:2155;top:-2091;width:2;height:10" coordorigin="2155,-2091" coordsize="2,10">
              <v:shape style="position:absolute;left:2155;top:-2091;width:2;height:10" coordorigin="2155,-2091" coordsize="0,10" path="m2155,-2091l2155,-2081e" filled="false" stroked="true" strokeweight=".133pt" strokecolor="#050000">
                <v:path arrowok="t"/>
              </v:shape>
            </v:group>
            <v:group style="position:absolute;left:2224;top:-2104;width:2;height:10" coordorigin="2224,-2104" coordsize="2,10">
              <v:shape style="position:absolute;left:2224;top:-2104;width:2;height:10" coordorigin="2224,-2104" coordsize="0,10" path="m2224,-2104l2224,-2095e" filled="false" stroked="true" strokeweight=".132pt" strokecolor="#050000">
                <v:path arrowok="t"/>
              </v:shape>
            </v:group>
            <v:group style="position:absolute;left:2123;top:-2096;width:2;height:10" coordorigin="2123,-2096" coordsize="2,10">
              <v:shape style="position:absolute;left:2123;top:-2096;width:2;height:10" coordorigin="2123,-2096" coordsize="0,10" path="m2123,-2096l2123,-2087e" filled="false" stroked="true" strokeweight=".134pt" strokecolor="#050000">
                <v:path arrowok="t"/>
              </v:shape>
            </v:group>
            <v:group style="position:absolute;left:2266;top:-2104;width:2;height:10" coordorigin="2266,-2104" coordsize="2,10">
              <v:shape style="position:absolute;left:2266;top:-2104;width:2;height:10" coordorigin="2266,-2104" coordsize="0,10" path="m2266,-2104l2266,-2095e" filled="false" stroked="true" strokeweight=".134pt" strokecolor="#050000">
                <v:path arrowok="t"/>
              </v:shape>
            </v:group>
            <v:group style="position:absolute;left:2064;top:-2120;width:2;height:10" coordorigin="2064,-2120" coordsize="2,10">
              <v:shape style="position:absolute;left:2064;top:-2120;width:2;height:10" coordorigin="2064,-2120" coordsize="0,10" path="m2064,-2120l2064,-2111e" filled="false" stroked="true" strokeweight=".133pt" strokecolor="#050000">
                <v:path arrowok="t"/>
              </v:shape>
            </v:group>
            <v:group style="position:absolute;left:2102;top:-2125;width:2;height:10" coordorigin="2102,-2125" coordsize="2,10">
              <v:shape style="position:absolute;left:2102;top:-2125;width:2;height:10" coordorigin="2102,-2125" coordsize="0,10" path="m2102,-2125l2102,-2116e" filled="false" stroked="true" strokeweight=".133pt" strokecolor="#050000">
                <v:path arrowok="t"/>
              </v:shape>
            </v:group>
            <v:group style="position:absolute;left:2083;top:-2123;width:2;height:10" coordorigin="2083,-2123" coordsize="2,10">
              <v:shape style="position:absolute;left:2083;top:-2123;width:2;height:10" coordorigin="2083,-2123" coordsize="0,10" path="m2083,-2123l2083,-2113e" filled="false" stroked="true" strokeweight=".132pt" strokecolor="#050000">
                <v:path arrowok="t"/>
              </v:shape>
            </v:group>
            <v:group style="position:absolute;left:2163;top:-2094;width:2;height:10" coordorigin="2163,-2094" coordsize="2,10">
              <v:shape style="position:absolute;left:2163;top:-2094;width:2;height:10" coordorigin="2163,-2094" coordsize="0,10" path="m2163,-2094l2163,-2084e" filled="false" stroked="true" strokeweight=".133pt" strokecolor="#050000">
                <v:path arrowok="t"/>
              </v:shape>
            </v:group>
            <v:group style="position:absolute;left:2195;top:-2099;width:2;height:10" coordorigin="2195,-2099" coordsize="2,10">
              <v:shape style="position:absolute;left:2195;top:-2099;width:2;height:10" coordorigin="2195,-2099" coordsize="0,10" path="m2195,-2099l2195,-2089e" filled="false" stroked="true" strokeweight=".133pt" strokecolor="#050000">
                <v:path arrowok="t"/>
              </v:shape>
            </v:group>
            <v:group style="position:absolute;left:2155;top:-2091;width:2;height:10" coordorigin="2155,-2091" coordsize="2,10">
              <v:shape style="position:absolute;left:2155;top:-2091;width:2;height:10" coordorigin="2155,-2091" coordsize="0,10" path="m2155,-2091l2155,-2081e" filled="false" stroked="true" strokeweight=".133pt" strokecolor="#050000">
                <v:path arrowok="t"/>
              </v:shape>
            </v:group>
            <v:group style="position:absolute;left:2176;top:-2096;width:2;height:10" coordorigin="2176,-2096" coordsize="2,10">
              <v:shape style="position:absolute;left:2176;top:-2096;width:2;height:10" coordorigin="2176,-2096" coordsize="0,10" path="m2176,-2096l2176,-2087e" filled="false" stroked="true" strokeweight=".134pt" strokecolor="#050000">
                <v:path arrowok="t"/>
              </v:shape>
            </v:group>
            <v:group style="position:absolute;left:2163;top:-2094;width:2;height:10" coordorigin="2163,-2094" coordsize="2,10">
              <v:shape style="position:absolute;left:2163;top:-2094;width:2;height:10" coordorigin="2163,-2094" coordsize="0,10" path="m2163,-2094l2163,-2084e" filled="false" stroked="true" strokeweight=".133pt" strokecolor="#050000">
                <v:path arrowok="t"/>
              </v:shape>
            </v:group>
            <v:group style="position:absolute;left:2195;top:-2099;width:2;height:10" coordorigin="2195,-2099" coordsize="2,10">
              <v:shape style="position:absolute;left:2195;top:-2099;width:2;height:10" coordorigin="2195,-2099" coordsize="0,10" path="m2195,-2099l2195,-2089e" filled="false" stroked="true" strokeweight=".133pt" strokecolor="#050000">
                <v:path arrowok="t"/>
              </v:shape>
            </v:group>
            <v:group style="position:absolute;left:2163;top:-2094;width:2;height:10" coordorigin="2163,-2094" coordsize="2,10">
              <v:shape style="position:absolute;left:2163;top:-2094;width:2;height:10" coordorigin="2163,-2094" coordsize="0,10" path="m2163,-2094l2163,-2084e" filled="false" stroked="true" strokeweight=".133pt" strokecolor="#050000">
                <v:path arrowok="t"/>
              </v:shape>
            </v:group>
            <v:group style="position:absolute;left:2219;top:-2102;width:2;height:10" coordorigin="2219,-2102" coordsize="2,10">
              <v:shape style="position:absolute;left:2219;top:-2102;width:2;height:10" coordorigin="2219,-2102" coordsize="0,10" path="m2219,-2102l2219,-2092e" filled="false" stroked="true" strokeweight=".133pt" strokecolor="#050000">
                <v:path arrowok="t"/>
              </v:shape>
            </v:group>
            <v:group style="position:absolute;left:2195;top:-2099;width:2;height:10" coordorigin="2195,-2099" coordsize="2,10">
              <v:shape style="position:absolute;left:2195;top:-2099;width:2;height:10" coordorigin="2195,-2099" coordsize="0,10" path="m2195,-2099l2195,-2089e" filled="false" stroked="true" strokeweight=".133pt" strokecolor="#050000">
                <v:path arrowok="t"/>
              </v:shape>
            </v:group>
            <v:group style="position:absolute;left:2518;top:-1020;width:24;height:2" coordorigin="2518,-1020" coordsize="24,2">
              <v:shape style="position:absolute;left:2518;top:-1020;width:24;height:2" coordorigin="2518,-1020" coordsize="24,0" path="m2518,-1020l2542,-1020e" filled="false" stroked="true" strokeweight=".48pt" strokecolor="#050000">
                <v:path arrowok="t"/>
              </v:shape>
            </v:group>
            <v:group style="position:absolute;left:2515;top:-1028;width:19;height:2" coordorigin="2515,-1028" coordsize="19,2">
              <v:shape style="position:absolute;left:2515;top:-1028;width:19;height:2" coordorigin="2515,-1028" coordsize="19,0" path="m2534,-1028l2515,-1028e" filled="false" stroked="true" strokeweight=".48pt" strokecolor="#050000">
                <v:path arrowok="t"/>
              </v:shape>
            </v:group>
            <v:group style="position:absolute;left:2796;top:-1865;width:2;height:10" coordorigin="2796,-1865" coordsize="2,10">
              <v:shape style="position:absolute;left:2796;top:-1865;width:2;height:10" coordorigin="2796,-1865" coordsize="0,10" path="m2796,-1865l2796,-1855e" filled="false" stroked="true" strokeweight=".133pt" strokecolor="#050000">
                <v:path arrowok="t"/>
              </v:shape>
            </v:group>
            <v:group style="position:absolute;left:2792;top:-1860;width:3;height:3" coordorigin="2792,-1860" coordsize="3,3">
              <v:shape style="position:absolute;left:2792;top:-1860;width:3;height:3" coordorigin="2792,-1860" coordsize="3,3" path="m2794,-1857l2792,-1860e" filled="false" stroked="true" strokeweight=".48pt" strokecolor="#050000">
                <v:path arrowok="t"/>
              </v:shape>
            </v:group>
            <v:group style="position:absolute;left:2435;top:-2036;width:6;height:3" coordorigin="2435,-2036" coordsize="6,3">
              <v:shape style="position:absolute;left:2435;top:-2036;width:6;height:3" coordorigin="2435,-2036" coordsize="6,3" path="m2441,-2036l2435,-2033e" filled="false" stroked="true" strokeweight=".48pt" strokecolor="#050000">
                <v:path arrowok="t"/>
              </v:shape>
            </v:group>
            <v:group style="position:absolute;left:2638;top:-1542;width:10;height:2" coordorigin="2638,-1542" coordsize="10,2">
              <v:shape style="position:absolute;left:2638;top:-1542;width:10;height:2" coordorigin="2638,-1542" coordsize="10,0" path="m2638,-1542l2648,-1542e" filled="false" stroked="true" strokeweight=".133pt" strokecolor="#050000">
                <v:path arrowok="t"/>
              </v:shape>
            </v:group>
            <v:group style="position:absolute;left:2439;top:-2022;width:2;height:10" coordorigin="2439,-2022" coordsize="2,10">
              <v:shape style="position:absolute;left:2439;top:-2022;width:2;height:10" coordorigin="2439,-2022" coordsize="0,10" path="m2439,-2022l2439,-2012e" filled="false" stroked="true" strokeweight=".132pt" strokecolor="#050000">
                <v:path arrowok="t"/>
              </v:shape>
            </v:group>
            <v:group style="position:absolute;left:2192;top:-2102;width:2;height:10" coordorigin="2192,-2102" coordsize="2,10">
              <v:shape style="position:absolute;left:2192;top:-2102;width:2;height:10" coordorigin="2192,-2102" coordsize="0,10" path="m2192,-2102l2192,-2092e" filled="false" stroked="true" strokeweight=".133pt" strokecolor="#050000">
                <v:path arrowok="t"/>
              </v:shape>
            </v:group>
            <v:group style="position:absolute;left:2250;top:-2104;width:2;height:10" coordorigin="2250,-2104" coordsize="2,10">
              <v:shape style="position:absolute;left:2250;top:-2104;width:2;height:10" coordorigin="2250,-2104" coordsize="0,10" path="m2250,-2104l2250,-2095e" filled="false" stroked="true" strokeweight=".133pt" strokecolor="#050000">
                <v:path arrowok="t"/>
              </v:shape>
            </v:group>
            <v:group style="position:absolute;left:2370;top:-2269;width:2;height:10" coordorigin="2370,-2269" coordsize="2,10">
              <v:shape style="position:absolute;left:2370;top:-2269;width:2;height:10" coordorigin="2370,-2269" coordsize="0,10" path="m2370,-2269l2370,-2259e" filled="false" stroked="true" strokeweight=".133pt" strokecolor="#050000">
                <v:path arrowok="t"/>
              </v:shape>
            </v:group>
            <v:group style="position:absolute;left:2433;top:-2075;width:6;height:11" coordorigin="2433,-2075" coordsize="6,11">
              <v:shape style="position:absolute;left:2433;top:-2075;width:6;height:11" coordorigin="2433,-2075" coordsize="6,11" path="m2438,-2065l2433,-2073,2433,-2075e" filled="false" stroked="true" strokeweight=".48pt" strokecolor="#050000">
                <v:path arrowok="t"/>
              </v:shape>
            </v:group>
            <v:group style="position:absolute;left:2415;top:-2103;width:10;height:2" coordorigin="2415,-2103" coordsize="10,2">
              <v:shape style="position:absolute;left:2415;top:-2103;width:10;height:2" coordorigin="2415,-2103" coordsize="10,0" path="m2415,-2103l2424,-2103e" filled="false" stroked="true" strokeweight=".133pt" strokecolor="#050000">
                <v:path arrowok="t"/>
              </v:shape>
            </v:group>
            <v:group style="position:absolute;left:2426;top:-2290;width:2;height:10" coordorigin="2426,-2290" coordsize="2,10">
              <v:shape style="position:absolute;left:2426;top:-2290;width:2;height:10" coordorigin="2426,-2290" coordsize="0,10" path="m2426,-2290l2426,-2281e" filled="false" stroked="true" strokeweight=".133pt" strokecolor="#050000">
                <v:path arrowok="t"/>
              </v:shape>
            </v:group>
            <v:group style="position:absolute;left:2903;top:-2078;width:147;height:3" coordorigin="2903,-2078" coordsize="147,3">
              <v:shape style="position:absolute;left:2903;top:-2078;width:147;height:3" coordorigin="2903,-2078" coordsize="147,3" path="m2903,-2075l3050,-2078e" filled="false" stroked="true" strokeweight=".48pt" strokecolor="#050000">
                <v:path arrowok="t"/>
              </v:shape>
            </v:group>
            <v:group style="position:absolute;left:2832;top:-1091;width:157;height:3" coordorigin="2832,-1091" coordsize="157,3">
              <v:shape style="position:absolute;left:2832;top:-1091;width:157;height:3" coordorigin="2832,-1091" coordsize="157,3" path="m2988,-1091l2832,-1089e" filled="false" stroked="true" strokeweight=".48pt" strokecolor="#050000">
                <v:path arrowok="t"/>
              </v:shape>
            </v:group>
            <v:group style="position:absolute;left:4571;top:-2118;width:99;height:3" coordorigin="4571,-2118" coordsize="99,3">
              <v:shape style="position:absolute;left:4571;top:-2118;width:99;height:3" coordorigin="4571,-2118" coordsize="99,3" path="m4669,-2118l4571,-2115e" filled="false" stroked="true" strokeweight=".48pt" strokecolor="#050000">
                <v:path arrowok="t"/>
              </v:shape>
            </v:group>
            <v:group style="position:absolute;left:4571;top:-2097;width:109;height:3" coordorigin="4571,-2097" coordsize="109,3">
              <v:shape style="position:absolute;left:4571;top:-2097;width:109;height:3" coordorigin="4571,-2097" coordsize="109,3" path="m4680,-2097l4571,-2094e" filled="false" stroked="true" strokeweight=".48pt" strokecolor="#050000">
                <v:path arrowok="t"/>
              </v:shape>
            </v:group>
            <v:group style="position:absolute;left:4717;top:-2469;width:314;height:6" coordorigin="4717,-2469" coordsize="314,6">
              <v:shape style="position:absolute;left:4717;top:-2469;width:314;height:6" coordorigin="4717,-2469" coordsize="314,6" path="m5031,-2469l4717,-2464e" filled="false" stroked="true" strokeweight=".48pt" strokecolor="#050000">
                <v:path arrowok="t"/>
              </v:shape>
            </v:group>
            <v:group style="position:absolute;left:2972;top:-2081;width:75;height:2" coordorigin="2972,-2081" coordsize="75,2">
              <v:shape style="position:absolute;left:2972;top:-2081;width:75;height:2" coordorigin="2972,-2081" coordsize="75,0" path="m3047,-2081l2972,-2081e" filled="false" stroked="true" strokeweight=".48pt" strokecolor="#050000">
                <v:path arrowok="t"/>
              </v:shape>
            </v:group>
            <v:group style="position:absolute;left:2975;top:-2969;width:413;height:67" coordorigin="2975,-2969" coordsize="413,67">
              <v:shape style="position:absolute;left:2975;top:-2969;width:413;height:67" coordorigin="2975,-2969" coordsize="413,67" path="m3387,-2969l2975,-2903e" filled="false" stroked="true" strokeweight=".48pt" strokecolor="#050000">
                <v:path arrowok="t"/>
              </v:shape>
            </v:group>
            <v:group style="position:absolute;left:3664;top:-2490;width:56;height:3" coordorigin="3664,-2490" coordsize="56,3">
              <v:shape style="position:absolute;left:3664;top:-2490;width:56;height:3" coordorigin="3664,-2490" coordsize="56,3" path="m3720,-2490l3664,-2488e" filled="false" stroked="true" strokeweight=".48pt" strokecolor="#050000">
                <v:path arrowok="t"/>
              </v:shape>
            </v:group>
            <v:group style="position:absolute;left:4685;top:-2153;width:64;height:3" coordorigin="4685,-2153" coordsize="64,3">
              <v:shape style="position:absolute;left:4685;top:-2153;width:64;height:3" coordorigin="4685,-2153" coordsize="64,3" path="m4749,-2153l4685,-2150e" filled="false" stroked="true" strokeweight=".48pt" strokecolor="#050000">
                <v:path arrowok="t"/>
              </v:shape>
            </v:group>
            <v:group style="position:absolute;left:2901;top:-2134;width:64;height:3" coordorigin="2901,-2134" coordsize="64,3">
              <v:shape style="position:absolute;left:2901;top:-2134;width:64;height:3" coordorigin="2901,-2134" coordsize="64,3" path="m2964,-2131l2901,-2134e" filled="false" stroked="true" strokeweight=".48pt" strokecolor="#050000">
                <v:path arrowok="t"/>
              </v:shape>
            </v:group>
            <v:group style="position:absolute;left:3387;top:-2993;width:149;height:24" coordorigin="3387,-2993" coordsize="149,24">
              <v:shape style="position:absolute;left:3387;top:-2993;width:149;height:24" coordorigin="3387,-2993" coordsize="149,24" path="m3536,-2993l3387,-2969e" filled="false" stroked="true" strokeweight=".48pt" strokecolor="#050000">
                <v:path arrowok="t"/>
              </v:shape>
            </v:group>
            <v:group style="position:absolute;left:3542;top:-2488;width:56;height:3" coordorigin="3542,-2488" coordsize="56,3">
              <v:shape style="position:absolute;left:3542;top:-2488;width:56;height:3" coordorigin="3542,-2488" coordsize="56,3" path="m3597,-2488l3542,-2485e" filled="false" stroked="true" strokeweight=".48pt" strokecolor="#050000">
                <v:path arrowok="t"/>
              </v:shape>
            </v:group>
            <v:group style="position:absolute;left:3419;top:-2485;width:54;height:3" coordorigin="3419,-2485" coordsize="54,3">
              <v:shape style="position:absolute;left:3419;top:-2485;width:54;height:3" coordorigin="3419,-2485" coordsize="54,3" path="m3472,-2485l3419,-2482e" filled="false" stroked="true" strokeweight=".48pt" strokecolor="#050000">
                <v:path arrowok="t"/>
              </v:shape>
            </v:group>
            <v:group style="position:absolute;left:3175;top:-2477;width:54;height:3" coordorigin="3175,-2477" coordsize="54,3">
              <v:shape style="position:absolute;left:3175;top:-2477;width:54;height:3" coordorigin="3175,-2477" coordsize="54,3" path="m3228,-2477l3175,-2474e" filled="false" stroked="true" strokeweight=".48pt" strokecolor="#050000">
                <v:path arrowok="t"/>
              </v:shape>
            </v:group>
            <v:group style="position:absolute;left:4773;top:-2953;width:43;height:6" coordorigin="4773,-2953" coordsize="43,6">
              <v:shape style="position:absolute;left:4773;top:-2953;width:43;height:6" coordorigin="4773,-2953" coordsize="43,6" path="m4815,-2948l4773,-2953e" filled="false" stroked="true" strokeweight=".48pt" strokecolor="#050000">
                <v:path arrowok="t"/>
              </v:shape>
            </v:group>
            <v:group style="position:absolute;left:4698;top:-2982;width:27;height:3" coordorigin="4698,-2982" coordsize="27,3">
              <v:shape style="position:absolute;left:4698;top:-2982;width:27;height:3" coordorigin="4698,-2982" coordsize="27,3" path="m4725,-2980l4698,-2982e" filled="false" stroked="true" strokeweight=".48pt" strokecolor="#050000">
                <v:path arrowok="t"/>
              </v:shape>
            </v:group>
            <v:group style="position:absolute;left:4693;top:-2982;width:38;height:6" coordorigin="4693,-2982" coordsize="38,6">
              <v:shape style="position:absolute;left:4693;top:-2982;width:38;height:6" coordorigin="4693,-2982" coordsize="38,6" path="m4730,-2977l4693,-2982e" filled="false" stroked="true" strokeweight=".48pt" strokecolor="#050000">
                <v:path arrowok="t"/>
              </v:shape>
            </v:group>
            <v:group style="position:absolute;left:4789;top:-2014;width:139;height:3" coordorigin="4789,-2014" coordsize="139,3">
              <v:shape style="position:absolute;left:4789;top:-2014;width:139;height:3" coordorigin="4789,-2014" coordsize="139,3" path="m4927,-2014l4789,-2012e" filled="false" stroked="true" strokeweight=".48pt" strokecolor="#050000">
                <v:path arrowok="t"/>
              </v:shape>
            </v:group>
            <v:group style="position:absolute;left:5879;top:-2166;width:38;height:6" coordorigin="5879,-2166" coordsize="38,6">
              <v:shape style="position:absolute;left:5879;top:-2166;width:38;height:6" coordorigin="5879,-2166" coordsize="38,6" path="m5916,-2166l5879,-2161e" filled="false" stroked="true" strokeweight=".48pt" strokecolor="#050000">
                <v:path arrowok="t"/>
              </v:shape>
            </v:group>
            <v:group style="position:absolute;left:4789;top:-2022;width:139;height:3" coordorigin="4789,-2022" coordsize="139,3">
              <v:shape style="position:absolute;left:4789;top:-2022;width:139;height:3" coordorigin="4789,-2022" coordsize="139,3" path="m4927,-2022l4789,-2020e" filled="false" stroked="true" strokeweight=".48pt" strokecolor="#050000">
                <v:path arrowok="t"/>
              </v:shape>
            </v:group>
            <v:group style="position:absolute;left:4834;top:-2945;width:157;height:22" coordorigin="4834,-2945" coordsize="157,22">
              <v:shape style="position:absolute;left:4834;top:-2945;width:157;height:22" coordorigin="4834,-2945" coordsize="157,22" path="m4991,-2924l4834,-2945e" filled="false" stroked="true" strokeweight=".48pt" strokecolor="#050000">
                <v:path arrowok="t"/>
              </v:shape>
            </v:group>
            <v:group style="position:absolute;left:4698;top:-2982;width:30;height:3" coordorigin="4698,-2982" coordsize="30,3">
              <v:shape style="position:absolute;left:4698;top:-2982;width:30;height:3" coordorigin="4698,-2982" coordsize="30,3" path="m4728,-2980l4698,-2982e" filled="false" stroked="true" strokeweight=".48pt" strokecolor="#050000">
                <v:path arrowok="t"/>
              </v:shape>
            </v:group>
            <v:group style="position:absolute;left:5741;top:-2145;width:24;height:3" coordorigin="5741,-2145" coordsize="24,3">
              <v:shape style="position:absolute;left:5741;top:-2145;width:24;height:3" coordorigin="5741,-2145" coordsize="24,3" path="m5765,-2145l5741,-2142e" filled="false" stroked="true" strokeweight=".48pt" strokecolor="#050000">
                <v:path arrowok="t"/>
              </v:shape>
            </v:group>
            <v:group style="position:absolute;left:5416;top:-2589;width:19;height:30" coordorigin="5416,-2589" coordsize="19,30">
              <v:shape style="position:absolute;left:5416;top:-2589;width:19;height:30" coordorigin="5416,-2589" coordsize="19,30" path="m5435,-2559l5416,-2589e" filled="false" stroked="true" strokeweight=".48pt" strokecolor="#050000">
                <v:path arrowok="t"/>
              </v:shape>
            </v:group>
            <v:group style="position:absolute;left:2752;top:-1990;width:131;height:2" coordorigin="2752,-1990" coordsize="131,2">
              <v:shape style="position:absolute;left:2752;top:-1990;width:131;height:2" coordorigin="2752,-1990" coordsize="131,0" path="m2882,-1990l2752,-1990e" filled="false" stroked="true" strokeweight=".48pt" strokecolor="#050000">
                <v:path arrowok="t"/>
              </v:shape>
            </v:group>
            <v:group style="position:absolute;left:2326;top:-1174;width:38;height:56" coordorigin="2326,-1174" coordsize="38,56">
              <v:shape style="position:absolute;left:2326;top:-1174;width:38;height:56" coordorigin="2326,-1174" coordsize="38,56" path="m2363,-1174l2350,-1158,2348,-1155,2337,-1139,2334,-1134,2329,-1123,2326,-1118e" filled="false" stroked="true" strokeweight=".48pt" strokecolor="#050000">
                <v:path arrowok="t"/>
              </v:shape>
            </v:group>
            <v:group style="position:absolute;left:2967;top:-1073;width:19;height:2" coordorigin="2967,-1073" coordsize="19,2">
              <v:shape style="position:absolute;left:2967;top:-1073;width:19;height:2" coordorigin="2967,-1073" coordsize="19,0" path="m2986,-1073l2967,-1073e" filled="false" stroked="true" strokeweight=".48pt" strokecolor="#050000">
                <v:path arrowok="t"/>
              </v:shape>
            </v:group>
            <v:group style="position:absolute;left:2687;top:-1032;width:2;height:10" coordorigin="2687,-1032" coordsize="2,10">
              <v:shape style="position:absolute;left:2687;top:-1032;width:2;height:10" coordorigin="2687,-1032" coordsize="0,10" path="m2687,-1032l2687,-1023e" filled="false" stroked="true" strokeweight=".132pt" strokecolor="#050000">
                <v:path arrowok="t"/>
              </v:shape>
            </v:group>
            <v:group style="position:absolute;left:3109;top:-1141;width:10;height:2" coordorigin="3109,-1141" coordsize="10,2">
              <v:shape style="position:absolute;left:3109;top:-1141;width:10;height:2" coordorigin="3109,-1141" coordsize="10,0" path="m3109,-1141l3118,-1141e" filled="false" stroked="true" strokeweight=".133pt" strokecolor="#050000">
                <v:path arrowok="t"/>
              </v:shape>
            </v:group>
            <v:group style="position:absolute;left:2943;top:-1722;width:3;height:3" coordorigin="2943,-1722" coordsize="3,3">
              <v:shape style="position:absolute;left:2943;top:-1722;width:3;height:3" coordorigin="2943,-1722" coordsize="3,3" path="m2946,-1719l2943,-1722e" filled="false" stroked="true" strokeweight=".48pt" strokecolor="#050000">
                <v:path arrowok="t"/>
              </v:shape>
            </v:group>
            <v:group style="position:absolute;left:2875;top:-1753;width:2;height:10" coordorigin="2875,-1753" coordsize="2,10">
              <v:shape style="position:absolute;left:2875;top:-1753;width:2;height:10" coordorigin="2875,-1753" coordsize="0,10" path="m2875,-1753l2875,-1744e" filled="false" stroked="true" strokeweight=".132pt" strokecolor="#050000">
                <v:path arrowok="t"/>
              </v:shape>
            </v:group>
            <v:group style="position:absolute;left:2828;top:-1032;width:2;height:10" coordorigin="2828,-1032" coordsize="2,10">
              <v:shape style="position:absolute;left:2828;top:-1032;width:2;height:10" coordorigin="2828,-1032" coordsize="0,10" path="m2828,-1032l2828,-1023e" filled="false" stroked="true" strokeweight=".134pt" strokecolor="#050000">
                <v:path arrowok="t"/>
              </v:shape>
            </v:group>
            <v:group style="position:absolute;left:2699;top:-1028;width:32;height:2" coordorigin="2699,-1028" coordsize="32,2">
              <v:shape style="position:absolute;left:2699;top:-1028;width:32;height:2" coordorigin="2699,-1028" coordsize="32,0" path="m2699,-1028l2730,-1028e" filled="false" stroked="true" strokeweight=".48pt" strokecolor="#050000">
                <v:path arrowok="t"/>
              </v:shape>
            </v:group>
            <v:group style="position:absolute;left:2744;top:-2195;width:6;height:3" coordorigin="2744,-2195" coordsize="6,3">
              <v:shape style="position:absolute;left:2744;top:-2195;width:6;height:3" coordorigin="2744,-2195" coordsize="6,3" path="m2749,-2195l2746,-2192,2744,-2192e" filled="false" stroked="true" strokeweight=".48pt" strokecolor="#050000">
                <v:path arrowok="t"/>
              </v:shape>
            </v:group>
            <v:group style="position:absolute;left:5068;top:-2762;width:6;height:8" coordorigin="5068,-2762" coordsize="6,8">
              <v:shape style="position:absolute;left:5068;top:-2762;width:6;height:8" coordorigin="5068,-2762" coordsize="6,8" path="m5073,-2754l5068,-2762e" filled="false" stroked="true" strokeweight=".48pt" strokecolor="#050000">
                <v:path arrowok="t"/>
              </v:shape>
            </v:group>
            <v:group style="position:absolute;left:5140;top:-2155;width:16;height:56" coordorigin="5140,-2155" coordsize="16,56">
              <v:shape style="position:absolute;left:5140;top:-2155;width:16;height:56" coordorigin="5140,-2155" coordsize="16,56" path="m5156,-2099l5140,-2155e" filled="false" stroked="true" strokeweight=".48pt" strokecolor="#050000">
                <v:path arrowok="t"/>
              </v:shape>
            </v:group>
            <v:group style="position:absolute;left:2975;top:-2192;width:8;height:2" coordorigin="2975,-2192" coordsize="8,2">
              <v:shape style="position:absolute;left:2975;top:-2192;width:8;height:2" coordorigin="2975,-2192" coordsize="8,0" path="m2983,-2192l2975,-2192e" filled="false" stroked="true" strokeweight=".48pt" strokecolor="#050000">
                <v:path arrowok="t"/>
              </v:shape>
            </v:group>
            <v:group style="position:absolute;left:2978;top:-2134;width:8;height:3" coordorigin="2978,-2134" coordsize="8,3">
              <v:shape style="position:absolute;left:2978;top:-2134;width:8;height:3" coordorigin="2978,-2134" coordsize="8,3" path="m2986,-2134l2978,-2131e" filled="false" stroked="true" strokeweight=".48pt" strokecolor="#050000">
                <v:path arrowok="t"/>
              </v:shape>
            </v:group>
            <v:group style="position:absolute;left:3095;top:-1093;width:10;height:2" coordorigin="3095,-1093" coordsize="10,2">
              <v:shape style="position:absolute;left:3095;top:-1093;width:10;height:2" coordorigin="3095,-1093" coordsize="10,0" path="m3095,-1093l3105,-1093e" filled="false" stroked="true" strokeweight=".132pt" strokecolor="#050000">
                <v:path arrowok="t"/>
              </v:shape>
            </v:group>
            <v:group style="position:absolute;left:2958;top:-1713;width:2;height:10" coordorigin="2958,-1713" coordsize="2,10">
              <v:shape style="position:absolute;left:2958;top:-1713;width:2;height:10" coordorigin="2958,-1713" coordsize="0,10" path="m2958,-1713l2958,-1704e" filled="false" stroked="true" strokeweight=".133pt" strokecolor="#050000">
                <v:path arrowok="t"/>
              </v:shape>
            </v:group>
            <v:group style="position:absolute;left:2898;top:-1719;width:3;height:6" coordorigin="2898,-1719" coordsize="3,6">
              <v:shape style="position:absolute;left:2898;top:-1719;width:3;height:6" coordorigin="2898,-1719" coordsize="3,6" path="m2898,-1714l2901,-1716,2901,-1719e" filled="false" stroked="true" strokeweight=".48pt" strokecolor="#050000">
                <v:path arrowok="t"/>
              </v:shape>
            </v:group>
            <v:group style="position:absolute;left:2946;top:-1714;width:3;height:3" coordorigin="2946,-1714" coordsize="3,3">
              <v:shape style="position:absolute;left:2946;top:-1714;width:3;height:3" coordorigin="2946,-1714" coordsize="3,3" path="m2946,-1714l2949,-1711e" filled="false" stroked="true" strokeweight=".48pt" strokecolor="#050000">
                <v:path arrowok="t"/>
              </v:shape>
            </v:group>
            <v:group style="position:absolute;left:2909;top:-2897;width:46;height:8" coordorigin="2909,-2897" coordsize="46,8">
              <v:shape style="position:absolute;left:2909;top:-2897;width:46;height:8" coordorigin="2909,-2897" coordsize="46,8" path="m2909,-2889l2919,-2892,2922,-2892,2954,-2897e" filled="false" stroked="true" strokeweight=".48pt" strokecolor="#050000">
                <v:path arrowok="t"/>
              </v:shape>
            </v:group>
            <v:group style="position:absolute;left:2879;top:-2171;width:8;height:2" coordorigin="2879,-2171" coordsize="8,2">
              <v:shape style="position:absolute;left:2879;top:-2171;width:8;height:2" coordorigin="2879,-2171" coordsize="8,0" path="m2879,-2171l2887,-2171e" filled="false" stroked="true" strokeweight=".48pt" strokecolor="#050000">
                <v:path arrowok="t"/>
              </v:shape>
            </v:group>
            <v:group style="position:absolute;left:2967;top:-2102;width:8;height:2" coordorigin="2967,-2102" coordsize="8,2">
              <v:shape style="position:absolute;left:2967;top:-2102;width:8;height:2" coordorigin="2967,-2102" coordsize="8,0" path="m2967,-2102l2975,-2102e" filled="false" stroked="true" strokeweight=".48pt" strokecolor="#050000">
                <v:path arrowok="t"/>
              </v:shape>
            </v:group>
            <v:group style="position:absolute;left:2933;top:-2448;width:11;height:3" coordorigin="2933,-2448" coordsize="11,3">
              <v:shape style="position:absolute;left:2933;top:-2448;width:11;height:3" coordorigin="2933,-2448" coordsize="11,3" path="m2943,-2445l2933,-2448e" filled="false" stroked="true" strokeweight=".48pt" strokecolor="#050000">
                <v:path arrowok="t"/>
              </v:shape>
            </v:group>
            <v:group style="position:absolute;left:2935;top:-2448;width:11;height:3" coordorigin="2935,-2448" coordsize="11,3">
              <v:shape style="position:absolute;left:2935;top:-2448;width:11;height:3" coordorigin="2935,-2448" coordsize="11,3" path="m2946,-2445l2935,-2448e" filled="false" stroked="true" strokeweight=".48pt" strokecolor="#050000">
                <v:path arrowok="t"/>
              </v:shape>
            </v:group>
            <v:group style="position:absolute;left:2935;top:-2450;width:11;height:3" coordorigin="2935,-2450" coordsize="11,3">
              <v:shape style="position:absolute;left:2935;top:-2450;width:11;height:3" coordorigin="2935,-2450" coordsize="11,3" path="m2946,-2448l2935,-2450e" filled="false" stroked="true" strokeweight=".48pt" strokecolor="#050000">
                <v:path arrowok="t"/>
              </v:shape>
            </v:group>
            <v:group style="position:absolute;left:2917;top:-2373;width:11;height:2" coordorigin="2917,-2373" coordsize="11,2">
              <v:shape style="position:absolute;left:2917;top:-2373;width:11;height:2" coordorigin="2917,-2373" coordsize="11,0" path="m2927,-2373l2917,-2373e" filled="false" stroked="true" strokeweight=".48pt" strokecolor="#050000">
                <v:path arrowok="t"/>
              </v:shape>
            </v:group>
            <v:group style="position:absolute;left:2946;top:-2445;width:6;height:3" coordorigin="2946,-2445" coordsize="6,3">
              <v:shape style="position:absolute;left:2946;top:-2445;width:6;height:3" coordorigin="2946,-2445" coordsize="6,3" path="m2946,-2445l2951,-2442e" filled="false" stroked="true" strokeweight=".48pt" strokecolor="#050000">
                <v:path arrowok="t"/>
              </v:shape>
            </v:group>
            <v:group style="position:absolute;left:2946;top:-2448;width:6;height:3" coordorigin="2946,-2448" coordsize="6,3">
              <v:shape style="position:absolute;left:2946;top:-2448;width:6;height:3" coordorigin="2946,-2448" coordsize="6,3" path="m2946,-2448l2951,-2445e" filled="false" stroked="true" strokeweight=".48pt" strokecolor="#050000">
                <v:path arrowok="t"/>
              </v:shape>
            </v:group>
            <v:group style="position:absolute;left:3050;top:-2258;width:10;height:2" coordorigin="3050,-2258" coordsize="10,2">
              <v:shape style="position:absolute;left:3050;top:-2258;width:10;height:2" coordorigin="3050,-2258" coordsize="10,0" path="m3050,-2258l3060,-2258e" filled="false" stroked="true" strokeweight=".134pt" strokecolor="#050000">
                <v:path arrowok="t"/>
              </v:shape>
            </v:group>
            <v:group style="position:absolute;left:2927;top:-2373;width:8;height:3" coordorigin="2927,-2373" coordsize="8,3">
              <v:shape style="position:absolute;left:2927;top:-2373;width:8;height:3" coordorigin="2927,-2373" coordsize="8,3" path="m2927,-2373l2935,-2371e" filled="false" stroked="true" strokeweight=".48pt" strokecolor="#050000">
                <v:path arrowok="t"/>
              </v:shape>
            </v:group>
            <v:group style="position:absolute;left:2964;top:-2216;width:8;height:24" coordorigin="2964,-2216" coordsize="8,24">
              <v:shape style="position:absolute;left:2964;top:-2216;width:8;height:24" coordorigin="2964,-2216" coordsize="8,24" path="m2964,-2192l2964,-2203,2970,-2214,2972,-2216e" filled="false" stroked="true" strokeweight=".48pt" strokecolor="#050000">
                <v:path arrowok="t"/>
              </v:shape>
            </v:group>
            <v:group style="position:absolute;left:2978;top:-2206;width:3;height:3" coordorigin="2978,-2206" coordsize="3,3">
              <v:shape style="position:absolute;left:2978;top:-2206;width:3;height:3" coordorigin="2978,-2206" coordsize="3,3" path="m2980,-2206l2978,-2203e" filled="false" stroked="true" strokeweight=".48pt" strokecolor="#050000">
                <v:path arrowok="t"/>
              </v:shape>
            </v:group>
            <v:group style="position:absolute;left:2998;top:-2197;width:2;height:10" coordorigin="2998,-2197" coordsize="2,10">
              <v:shape style="position:absolute;left:2998;top:-2197;width:2;height:10" coordorigin="2998,-2197" coordsize="0,10" path="m2998,-2197l2998,-2188e" filled="false" stroked="true" strokeweight=".134pt" strokecolor="#050000">
                <v:path arrowok="t"/>
              </v:shape>
            </v:group>
            <v:group style="position:absolute;left:2983;top:-2198;width:3;height:6" coordorigin="2983,-2198" coordsize="3,6">
              <v:shape style="position:absolute;left:2983;top:-2198;width:3;height:6" coordorigin="2983,-2198" coordsize="3,6" path="m2983,-2192l2983,-2198,2986,-2198e" filled="false" stroked="true" strokeweight=".48pt" strokecolor="#050000">
                <v:path arrowok="t"/>
              </v:shape>
            </v:group>
            <v:group style="position:absolute;left:3000;top:-2312;width:2;height:10" coordorigin="3000,-2312" coordsize="2,10">
              <v:shape style="position:absolute;left:3000;top:-2312;width:2;height:10" coordorigin="3000,-2312" coordsize="0,10" path="m3000,-2312l3000,-2302e" filled="false" stroked="true" strokeweight=".133pt" strokecolor="#050000">
                <v:path arrowok="t"/>
              </v:shape>
            </v:group>
            <v:group style="position:absolute;left:2992;top:-2197;width:2;height:10" coordorigin="2992,-2197" coordsize="2,10">
              <v:shape style="position:absolute;left:2992;top:-2197;width:2;height:10" coordorigin="2992,-2197" coordsize="0,10" path="m2992,-2197l2992,-2188e" filled="false" stroked="true" strokeweight=".133pt" strokecolor="#050000">
                <v:path arrowok="t"/>
              </v:shape>
            </v:group>
            <v:group style="position:absolute;left:3000;top:-2312;width:2;height:10" coordorigin="3000,-2312" coordsize="2,10">
              <v:shape style="position:absolute;left:3000;top:-2312;width:2;height:10" coordorigin="3000,-2312" coordsize="0,10" path="m3000,-2312l3000,-2302e" filled="false" stroked="true" strokeweight=".133pt" strokecolor="#050000">
                <v:path arrowok="t"/>
              </v:shape>
            </v:group>
            <v:group style="position:absolute;left:2981;top:-2196;width:10;height:2" coordorigin="2981,-2196" coordsize="10,2">
              <v:shape style="position:absolute;left:2981;top:-2196;width:10;height:2" coordorigin="2981,-2196" coordsize="10,0" path="m2981,-2196l2991,-2196e" filled="false" stroked="true" strokeweight=".132pt" strokecolor="#050000">
                <v:path arrowok="t"/>
              </v:shape>
            </v:group>
            <v:group style="position:absolute;left:2891;top:-2059;width:2;height:10" coordorigin="2891,-2059" coordsize="2,10">
              <v:shape style="position:absolute;left:2891;top:-2059;width:2;height:10" coordorigin="2891,-2059" coordsize="0,10" path="m2891,-2059l2891,-2049e" filled="false" stroked="true" strokeweight=".133pt" strokecolor="#050000">
                <v:path arrowok="t"/>
              </v:shape>
            </v:group>
            <v:group style="position:absolute;left:5347;top:-2676;width:67;height:86" coordorigin="5347,-2676" coordsize="67,86">
              <v:shape style="position:absolute;left:5347;top:-2676;width:67;height:86" coordorigin="5347,-2676" coordsize="67,86" path="m5414,-2591l5347,-2676e" filled="false" stroked="true" strokeweight=".48pt" strokecolor="#050000">
                <v:path arrowok="t"/>
              </v:shape>
            </v:group>
            <v:group style="position:absolute;left:2385;top:-1121;width:19;height:32" coordorigin="2385,-1121" coordsize="19,32">
              <v:shape style="position:absolute;left:2385;top:-1121;width:19;height:32" coordorigin="2385,-1121" coordsize="19,32" path="m2403,-1121l2385,-1089e" filled="false" stroked="true" strokeweight=".48pt" strokecolor="#050000">
                <v:path arrowok="t"/>
              </v:shape>
            </v:group>
            <v:group style="position:absolute;left:5416;top:-2589;width:19;height:30" coordorigin="5416,-2589" coordsize="19,30">
              <v:shape style="position:absolute;left:5416;top:-2589;width:19;height:30" coordorigin="5416,-2589" coordsize="19,30" path="m5435,-2559l5416,-2589e" filled="false" stroked="true" strokeweight=".48pt" strokecolor="#050000">
                <v:path arrowok="t"/>
              </v:shape>
            </v:group>
            <v:group style="position:absolute;left:3091;top:-1083;width:2;height:10" coordorigin="3091,-1083" coordsize="2,10">
              <v:shape style="position:absolute;left:3091;top:-1083;width:2;height:10" coordorigin="3091,-1083" coordsize="0,10" path="m3091,-1083l3091,-1073e" filled="false" stroked="true" strokeweight=".133pt" strokecolor="#050000">
                <v:path arrowok="t"/>
              </v:shape>
            </v:group>
            <v:group style="position:absolute;left:5132;top:-2155;width:2;height:54" coordorigin="5132,-2155" coordsize="2,54">
              <v:shape style="position:absolute;left:5132;top:-2155;width:2;height:54" coordorigin="5132,-2155" coordsize="0,54" path="m5132,-2102l5132,-2155e" filled="false" stroked="true" strokeweight=".48pt" strokecolor="#050000">
                <v:path arrowok="t"/>
              </v:shape>
            </v:group>
            <v:group style="position:absolute;left:2992;top:-2220;width:10;height:2" coordorigin="2992,-2220" coordsize="10,2">
              <v:shape style="position:absolute;left:2992;top:-2220;width:10;height:2" coordorigin="2992,-2220" coordsize="10,0" path="m2992,-2220l3001,-2220e" filled="false" stroked="true" strokeweight=".133pt" strokecolor="#050000">
                <v:path arrowok="t"/>
              </v:shape>
            </v:group>
            <v:group style="position:absolute;left:3008;top:-2258;width:10;height:2" coordorigin="3008,-2258" coordsize="10,2">
              <v:shape style="position:absolute;left:3008;top:-2258;width:10;height:2" coordorigin="3008,-2258" coordsize="10,0" path="m3008,-2258l3017,-2258e" filled="false" stroked="true" strokeweight=".398pt" strokecolor="#050000">
                <v:path arrowok="t"/>
              </v:shape>
            </v:group>
            <v:group style="position:absolute;left:3048;top:-2104;width:2;height:10" coordorigin="3048,-2104" coordsize="2,10">
              <v:shape style="position:absolute;left:3048;top:-2104;width:2;height:10" coordorigin="3048,-2104" coordsize="0,10" path="m3048,-2104l3048,-2095e" filled="false" stroked="true" strokeweight=".133pt" strokecolor="#050000">
                <v:path arrowok="t"/>
              </v:shape>
            </v:group>
            <v:group style="position:absolute;left:3000;top:-2216;width:2;height:10" coordorigin="3000,-2216" coordsize="2,10">
              <v:shape style="position:absolute;left:3000;top:-2216;width:2;height:10" coordorigin="3000,-2216" coordsize="0,10" path="m3000,-2216l3000,-2206e" filled="false" stroked="true" strokeweight=".133pt" strokecolor="#050000">
                <v:path arrowok="t"/>
              </v:shape>
            </v:group>
            <v:group style="position:absolute;left:3018;top:-2159;width:10;height:2" coordorigin="3018,-2159" coordsize="10,2">
              <v:shape style="position:absolute;left:3018;top:-2159;width:10;height:2" coordorigin="3018,-2159" coordsize="10,0" path="m3018,-2159l3028,-2159e" filled="false" stroked="true" strokeweight=".398pt" strokecolor="#050000">
                <v:path arrowok="t"/>
              </v:shape>
            </v:group>
            <v:group style="position:absolute;left:3031;top:-2177;width:3;height:3" coordorigin="3031,-2177" coordsize="3,3">
              <v:shape style="position:absolute;left:3031;top:-2177;width:3;height:3" coordorigin="3031,-2177" coordsize="3,3" path="m3034,-2177l3031,-2174e" filled="false" stroked="true" strokeweight=".48pt" strokecolor="#050000">
                <v:path arrowok="t"/>
              </v:shape>
            </v:group>
            <v:group style="position:absolute;left:3038;top:-2181;width:2;height:10" coordorigin="3038,-2181" coordsize="2,10">
              <v:shape style="position:absolute;left:3038;top:-2181;width:2;height:10" coordorigin="3038,-2181" coordsize="0,10" path="m3038,-2181l3038,-2172e" filled="false" stroked="true" strokeweight=".133pt" strokecolor="#050000">
                <v:path arrowok="t"/>
              </v:shape>
            </v:group>
            <v:group style="position:absolute;left:3040;top:-2147;width:2;height:10" coordorigin="3040,-2147" coordsize="2,10">
              <v:shape style="position:absolute;left:3040;top:-2147;width:2;height:10" coordorigin="3040,-2147" coordsize="0,10" path="m3040,-2147l3040,-2137e" filled="false" stroked="true" strokeweight=".133pt" strokecolor="#050000">
                <v:path arrowok="t"/>
              </v:shape>
            </v:group>
            <v:group style="position:absolute;left:3038;top:-2181;width:2;height:10" coordorigin="3038,-2181" coordsize="2,10">
              <v:shape style="position:absolute;left:3038;top:-2181;width:2;height:10" coordorigin="3038,-2181" coordsize="0,10" path="m3038,-2181l3038,-2172e" filled="false" stroked="true" strokeweight=".133pt" strokecolor="#050000">
                <v:path arrowok="t"/>
              </v:shape>
            </v:group>
            <v:group style="position:absolute;left:3040;top:-2147;width:2;height:10" coordorigin="3040,-2147" coordsize="2,10">
              <v:shape style="position:absolute;left:3040;top:-2147;width:2;height:10" coordorigin="3040,-2147" coordsize="0,10" path="m3040,-2147l3040,-2137e" filled="false" stroked="true" strokeweight=".133pt" strokecolor="#050000">
                <v:path arrowok="t"/>
              </v:shape>
            </v:group>
            <v:group style="position:absolute;left:3034;top:-2174;width:6;height:3" coordorigin="3034,-2174" coordsize="6,3">
              <v:shape style="position:absolute;left:3034;top:-2174;width:6;height:3" coordorigin="3034,-2174" coordsize="6,3" path="m3034,-2171l3036,-2174,3039,-2174e" filled="false" stroked="true" strokeweight=".48pt" strokecolor="#050000">
                <v:path arrowok="t"/>
              </v:shape>
            </v:group>
            <v:group style="position:absolute;left:3089;top:-1990;width:8;height:3" coordorigin="3089,-1990" coordsize="8,3">
              <v:shape style="position:absolute;left:3089;top:-1990;width:8;height:3" coordorigin="3089,-1990" coordsize="8,3" path="m3089,-1990l3097,-1988e" filled="false" stroked="true" strokeweight=".48pt" strokecolor="#050000">
                <v:path arrowok="t"/>
              </v:shape>
            </v:group>
            <v:group style="position:absolute;left:3048;top:-2104;width:2;height:10" coordorigin="3048,-2104" coordsize="2,10">
              <v:shape style="position:absolute;left:3048;top:-2104;width:2;height:10" coordorigin="3048,-2104" coordsize="0,10" path="m3048,-2104l3048,-2095e" filled="false" stroked="true" strokeweight=".133pt" strokecolor="#050000">
                <v:path arrowok="t"/>
              </v:shape>
            </v:group>
            <v:group style="position:absolute;left:2922;top:-2900;width:40;height:8" coordorigin="2922,-2900" coordsize="40,8">
              <v:shape style="position:absolute;left:2922;top:-2900;width:40;height:8" coordorigin="2922,-2900" coordsize="40,8" path="m2962,-2900l2927,-2895,2922,-2892e" filled="false" stroked="true" strokeweight=".48pt" strokecolor="#050000">
                <v:path arrowok="t"/>
              </v:shape>
            </v:group>
            <v:group style="position:absolute;left:3048;top:-2107;width:2;height:10" coordorigin="3048,-2107" coordsize="2,10">
              <v:shape style="position:absolute;left:3048;top:-2107;width:2;height:10" coordorigin="3048,-2107" coordsize="0,10" path="m3048,-2107l3048,-2097e" filled="false" stroked="true" strokeweight=".133pt" strokecolor="#050000">
                <v:path arrowok="t"/>
              </v:shape>
            </v:group>
            <v:group style="position:absolute;left:3068;top:-2387;width:3;height:3" coordorigin="3068,-2387" coordsize="3,3">
              <v:shape style="position:absolute;left:3068;top:-2387;width:3;height:3" coordorigin="3068,-2387" coordsize="3,3" path="m3071,-2387l3068,-2384,3071,-2387xe" filled="false" stroked="true" strokeweight=".48pt" strokecolor="#050000">
                <v:path arrowok="t"/>
              </v:shape>
            </v:group>
            <v:group style="position:absolute;left:3066;top:-2387;width:3;height:3" coordorigin="3066,-2387" coordsize="3,3">
              <v:shape style="position:absolute;left:3066;top:-2387;width:3;height:3" coordorigin="3066,-2387" coordsize="3,3" path="m3066,-2384l3068,-2387,3066,-2384xe" filled="false" stroked="true" strokeweight=".48pt" strokecolor="#050000">
                <v:path arrowok="t"/>
              </v:shape>
            </v:group>
            <v:group style="position:absolute;left:3066;top:-2387;width:3;height:6" coordorigin="3066,-2387" coordsize="3,6">
              <v:shape style="position:absolute;left:3066;top:-2387;width:3;height:6" coordorigin="3066,-2387" coordsize="3,6" path="m3068,-2384l3068,-2387,3068,-2384,3066,-2381,3068,-2384xe" filled="false" stroked="true" strokeweight=".48pt" strokecolor="#050000">
                <v:path arrowok="t"/>
              </v:shape>
            </v:group>
            <v:group style="position:absolute;left:3059;top:-2405;width:2;height:10" coordorigin="3059,-2405" coordsize="2,10">
              <v:shape style="position:absolute;left:3059;top:-2405;width:2;height:10" coordorigin="3059,-2405" coordsize="0,10" path="m3059,-2405l3059,-2395e" filled="false" stroked="true" strokeweight=".133pt" strokecolor="#050000">
                <v:path arrowok="t"/>
              </v:shape>
            </v:group>
            <v:group style="position:absolute;left:3059;top:-2381;width:2;height:10" coordorigin="3059,-2381" coordsize="2,10">
              <v:shape style="position:absolute;left:3059;top:-2381;width:2;height:10" coordorigin="3059,-2381" coordsize="0,10" path="m3059,-2381l3059,-2371e" filled="false" stroked="true" strokeweight=".133pt" strokecolor="#050000">
                <v:path arrowok="t"/>
              </v:shape>
            </v:group>
            <v:group style="position:absolute;left:3062;top:-2381;width:2;height:10" coordorigin="3062,-2381" coordsize="2,10">
              <v:shape style="position:absolute;left:3062;top:-2381;width:2;height:10" coordorigin="3062,-2381" coordsize="0,10" path="m3062,-2381l3062,-2371e" filled="false" stroked="true" strokeweight=".133pt" strokecolor="#050000">
                <v:path arrowok="t"/>
              </v:shape>
            </v:group>
            <v:group style="position:absolute;left:3059;top:-2381;width:2;height:10" coordorigin="3059,-2381" coordsize="2,10">
              <v:shape style="position:absolute;left:3059;top:-2381;width:2;height:10" coordorigin="3059,-2381" coordsize="0,10" path="m3059,-2381l3059,-2371e" filled="false" stroked="true" strokeweight=".133pt" strokecolor="#050000">
                <v:path arrowok="t"/>
              </v:shape>
            </v:group>
            <v:group style="position:absolute;left:3058;top:-2381;width:3;height:3" coordorigin="3058,-2381" coordsize="3,3">
              <v:shape style="position:absolute;left:3058;top:-2381;width:3;height:3" coordorigin="3058,-2381" coordsize="3,3" path="m3058,-2379l3060,-2381,3060,-2379e" filled="false" stroked="true" strokeweight=".48pt" strokecolor="#050000">
                <v:path arrowok="t"/>
              </v:shape>
            </v:group>
            <v:group style="position:absolute;left:3066;top:-2384;width:3;height:3" coordorigin="3066,-2384" coordsize="3,3">
              <v:shape style="position:absolute;left:3066;top:-2384;width:3;height:3" coordorigin="3066,-2384" coordsize="3,3" path="m3066,-2381l3068,-2384e" filled="false" stroked="true" strokeweight=".48pt" strokecolor="#050000">
                <v:path arrowok="t"/>
              </v:shape>
            </v:group>
            <v:group style="position:absolute;left:3066;top:-2393;width:10;height:2" coordorigin="3066,-2393" coordsize="10,2">
              <v:shape style="position:absolute;left:3066;top:-2393;width:10;height:2" coordorigin="3066,-2393" coordsize="10,0" path="m3066,-2393l3076,-2393e" filled="false" stroked="true" strokeweight=".133pt" strokecolor="#050000">
                <v:path arrowok="t"/>
              </v:shape>
            </v:group>
            <v:group style="position:absolute;left:3070;top:-2405;width:2;height:10" coordorigin="3070,-2405" coordsize="2,10">
              <v:shape style="position:absolute;left:3070;top:-2405;width:2;height:10" coordorigin="3070,-2405" coordsize="0,10" path="m3070,-2405l3070,-2395e" filled="false" stroked="true" strokeweight=".133pt" strokecolor="#050000">
                <v:path arrowok="t"/>
              </v:shape>
            </v:group>
            <v:group style="position:absolute;left:3059;top:-2407;width:2;height:10" coordorigin="3059,-2407" coordsize="2,10">
              <v:shape style="position:absolute;left:3059;top:-2407;width:2;height:10" coordorigin="3059,-2407" coordsize="0,10" path="m3059,-2407l3059,-2398e" filled="false" stroked="true" strokeweight=".133pt" strokecolor="#050000">
                <v:path arrowok="t"/>
              </v:shape>
            </v:group>
            <v:group style="position:absolute;left:3066;top:-2391;width:10;height:2" coordorigin="3066,-2391" coordsize="10,2">
              <v:shape style="position:absolute;left:3066;top:-2391;width:10;height:2" coordorigin="3066,-2391" coordsize="10,0" path="m3066,-2391l3076,-2391e" filled="false" stroked="true" strokeweight=".133pt" strokecolor="#050000">
                <v:path arrowok="t"/>
              </v:shape>
            </v:group>
            <v:group style="position:absolute;left:3064;top:-2405;width:2;height:10" coordorigin="3064,-2405" coordsize="2,10">
              <v:shape style="position:absolute;left:3064;top:-2405;width:2;height:10" coordorigin="3064,-2405" coordsize="0,10" path="m3064,-2405l3064,-2395e" filled="false" stroked="true" strokeweight=".133pt" strokecolor="#050000">
                <v:path arrowok="t"/>
              </v:shape>
            </v:group>
            <v:group style="position:absolute;left:3062;top:-2405;width:2;height:10" coordorigin="3062,-2405" coordsize="2,10">
              <v:shape style="position:absolute;left:3062;top:-2405;width:2;height:10" coordorigin="3062,-2405" coordsize="0,10" path="m3062,-2405l3062,-2395e" filled="false" stroked="true" strokeweight=".133pt" strokecolor="#050000">
                <v:path arrowok="t"/>
              </v:shape>
            </v:group>
            <v:group style="position:absolute;left:3062;top:-2405;width:2;height:10" coordorigin="3062,-2405" coordsize="2,10">
              <v:shape style="position:absolute;left:3062;top:-2405;width:2;height:10" coordorigin="3062,-2405" coordsize="0,10" path="m3062,-2405l3062,-2395e" filled="false" stroked="true" strokeweight=".133pt" strokecolor="#050000">
                <v:path arrowok="t"/>
              </v:shape>
            </v:group>
            <v:group style="position:absolute;left:3059;top:-2405;width:2;height:10" coordorigin="3059,-2405" coordsize="2,10">
              <v:shape style="position:absolute;left:3059;top:-2405;width:2;height:10" coordorigin="3059,-2405" coordsize="0,10" path="m3059,-2405l3059,-2395e" filled="false" stroked="true" strokeweight=".133pt" strokecolor="#050000">
                <v:path arrowok="t"/>
              </v:shape>
            </v:group>
            <v:group style="position:absolute;left:3064;top:-2405;width:2;height:10" coordorigin="3064,-2405" coordsize="2,10">
              <v:shape style="position:absolute;left:3064;top:-2405;width:2;height:10" coordorigin="3064,-2405" coordsize="0,10" path="m3064,-2405l3064,-2395e" filled="false" stroked="true" strokeweight=".133pt" strokecolor="#050000">
                <v:path arrowok="t"/>
              </v:shape>
            </v:group>
            <v:group style="position:absolute;left:3062;top:-2405;width:2;height:10" coordorigin="3062,-2405" coordsize="2,10">
              <v:shape style="position:absolute;left:3062;top:-2405;width:2;height:10" coordorigin="3062,-2405" coordsize="0,10" path="m3062,-2405l3062,-2395e" filled="false" stroked="true" strokeweight=".133pt" strokecolor="#050000">
                <v:path arrowok="t"/>
              </v:shape>
            </v:group>
            <v:group style="position:absolute;left:3059;top:-2405;width:2;height:10" coordorigin="3059,-2405" coordsize="2,10">
              <v:shape style="position:absolute;left:3059;top:-2405;width:2;height:10" coordorigin="3059,-2405" coordsize="0,10" path="m3059,-2405l3059,-2395e" filled="false" stroked="true" strokeweight=".133pt" strokecolor="#050000">
                <v:path arrowok="t"/>
              </v:shape>
            </v:group>
            <v:group style="position:absolute;left:3064;top:-2405;width:2;height:10" coordorigin="3064,-2405" coordsize="2,10">
              <v:shape style="position:absolute;left:3064;top:-2405;width:2;height:10" coordorigin="3064,-2405" coordsize="0,10" path="m3064,-2405l3064,-2395e" filled="false" stroked="true" strokeweight=".133pt" strokecolor="#050000">
                <v:path arrowok="t"/>
              </v:shape>
            </v:group>
            <v:group style="position:absolute;left:3059;top:-2410;width:2;height:10" coordorigin="3059,-2410" coordsize="2,10">
              <v:shape style="position:absolute;left:3059;top:-2410;width:2;height:10" coordorigin="3059,-2410" coordsize="0,10" path="m3059,-2410l3059,-2400e" filled="false" stroked="true" strokeweight=".133pt" strokecolor="#050000">
                <v:path arrowok="t"/>
              </v:shape>
            </v:group>
            <v:group style="position:absolute;left:3070;top:-2405;width:2;height:10" coordorigin="3070,-2405" coordsize="2,10">
              <v:shape style="position:absolute;left:3070;top:-2405;width:2;height:10" coordorigin="3070,-2405" coordsize="0,10" path="m3070,-2405l3070,-2395e" filled="false" stroked="true" strokeweight=".133pt" strokecolor="#050000">
                <v:path arrowok="t"/>
              </v:shape>
            </v:group>
            <v:group style="position:absolute;left:3064;top:-2450;width:2;height:10" coordorigin="3064,-2450" coordsize="2,10">
              <v:shape style="position:absolute;left:3064;top:-2450;width:2;height:10" coordorigin="3064,-2450" coordsize="0,10" path="m3064,-2450l3064,-2440e" filled="false" stroked="true" strokeweight=".133pt" strokecolor="#050000">
                <v:path arrowok="t"/>
              </v:shape>
            </v:group>
            <v:group style="position:absolute;left:3069;top:-2460;width:10;height:2" coordorigin="3069,-2460" coordsize="10,2">
              <v:shape style="position:absolute;left:3069;top:-2460;width:10;height:2" coordorigin="3069,-2460" coordsize="10,0" path="m3069,-2460l3078,-2460e" filled="false" stroked="true" strokeweight=".133pt" strokecolor="#050000">
                <v:path arrowok="t"/>
              </v:shape>
            </v:group>
            <v:group style="position:absolute;left:3068;top:-2472;width:3;height:3" coordorigin="3068,-2472" coordsize="3,3">
              <v:shape style="position:absolute;left:3068;top:-2472;width:3;height:3" coordorigin="3068,-2472" coordsize="3,3" path="m3068,-2469l3071,-2469,3068,-2472e" filled="false" stroked="true" strokeweight=".48pt" strokecolor="#050000">
                <v:path arrowok="t"/>
              </v:shape>
            </v:group>
            <v:group style="position:absolute;left:3071;top:-2469;width:3;height:3" coordorigin="3071,-2469" coordsize="3,3">
              <v:shape style="position:absolute;left:3071;top:-2469;width:3;height:3" coordorigin="3071,-2469" coordsize="3,3" path="m3071,-2469l3074,-2466,3071,-2469xe" filled="false" stroked="true" strokeweight=".48pt" strokecolor="#050000">
                <v:path arrowok="t"/>
              </v:shape>
            </v:group>
            <v:group style="position:absolute;left:2954;top:-2900;width:8;height:3" coordorigin="2954,-2900" coordsize="8,3">
              <v:shape style="position:absolute;left:2954;top:-2900;width:8;height:3" coordorigin="2954,-2900" coordsize="8,3" path="m2962,-2900l2954,-2897e" filled="false" stroked="true" strokeweight=".48pt" strokecolor="#050000">
                <v:path arrowok="t"/>
              </v:shape>
            </v:group>
            <v:group style="position:absolute;left:3071;top:-2653;width:10;height:2" coordorigin="3071,-2653" coordsize="10,2">
              <v:shape style="position:absolute;left:3071;top:-2653;width:10;height:2" coordorigin="3071,-2653" coordsize="10,0" path="m3071,-2653l3081,-2653e" filled="false" stroked="true" strokeweight=".266pt" strokecolor="#050000">
                <v:path arrowok="t"/>
              </v:shape>
            </v:group>
            <v:group style="position:absolute;left:3100;top:-2102;width:6;height:2" coordorigin="3100,-2102" coordsize="6,2">
              <v:shape style="position:absolute;left:3100;top:-2102;width:6;height:2" coordorigin="3100,-2102" coordsize="6,0" path="m3105,-2102l3100,-2102e" filled="false" stroked="true" strokeweight=".48pt" strokecolor="#050000">
                <v:path arrowok="t"/>
              </v:shape>
            </v:group>
            <v:group style="position:absolute;left:3107;top:-2107;width:2;height:10" coordorigin="3107,-2107" coordsize="2,10">
              <v:shape style="position:absolute;left:3107;top:-2107;width:2;height:10" coordorigin="3107,-2107" coordsize="0,10" path="m3107,-2107l3107,-2097e" filled="false" stroked="true" strokeweight=".133pt" strokecolor="#050000">
                <v:path arrowok="t"/>
              </v:shape>
            </v:group>
            <v:group style="position:absolute;left:4643;top:-2228;width:10;height:2" coordorigin="4643,-2228" coordsize="10,2">
              <v:shape style="position:absolute;left:4643;top:-2228;width:10;height:2" coordorigin="4643,-2228" coordsize="10,0" path="m4643,-2228l4653,-2228e" filled="false" stroked="true" strokeweight=".399pt" strokecolor="#050000">
                <v:path arrowok="t"/>
              </v:shape>
            </v:group>
            <v:group style="position:absolute;left:3147;top:-2216;width:2;height:10" coordorigin="3147,-2216" coordsize="2,10">
              <v:shape style="position:absolute;left:3147;top:-2216;width:2;height:10" coordorigin="3147,-2216" coordsize="0,10" path="m3147,-2216l3147,-2206e" filled="false" stroked="true" strokeweight=".133pt" strokecolor="#050000">
                <v:path arrowok="t"/>
              </v:shape>
            </v:group>
            <v:group style="position:absolute;left:2992;top:-2234;width:10;height:2" coordorigin="2992,-2234" coordsize="10,2">
              <v:shape style="position:absolute;left:2992;top:-2234;width:10;height:2" coordorigin="2992,-2234" coordsize="10,0" path="m2992,-2234l3001,-2234e" filled="false" stroked="true" strokeweight=".133pt" strokecolor="#050000">
                <v:path arrowok="t"/>
              </v:shape>
            </v:group>
            <v:group style="position:absolute;left:3045;top:-2258;width:10;height:2" coordorigin="3045,-2258" coordsize="10,2">
              <v:shape style="position:absolute;left:3045;top:-2258;width:10;height:2" coordorigin="3045,-2258" coordsize="10,0" path="m3045,-2258l3054,-2258e" filled="false" stroked="true" strokeweight=".134pt" strokecolor="#050000">
                <v:path arrowok="t"/>
              </v:shape>
            </v:group>
            <v:group style="position:absolute;left:3121;top:-1980;width:6;height:2" coordorigin="3121,-1980" coordsize="6,2">
              <v:shape style="position:absolute;left:3121;top:-1980;width:6;height:2" coordorigin="3121,-1980" coordsize="6,0" path="m3127,-1980l3121,-1980e" filled="false" stroked="true" strokeweight=".48pt" strokecolor="#050000">
                <v:path arrowok="t"/>
              </v:shape>
            </v:group>
            <v:group style="position:absolute;left:3196;top:-2159;width:10;height:2" coordorigin="3196,-2159" coordsize="10,2">
              <v:shape style="position:absolute;left:3196;top:-2159;width:10;height:2" coordorigin="3196,-2159" coordsize="10,0" path="m3196,-2159l3206,-2159e" filled="false" stroked="true" strokeweight=".398pt" strokecolor="#050000">
                <v:path arrowok="t"/>
              </v:shape>
            </v:group>
            <v:group style="position:absolute;left:3181;top:-2181;width:2;height:10" coordorigin="3181,-2181" coordsize="2,10">
              <v:shape style="position:absolute;left:3181;top:-2181;width:2;height:10" coordorigin="3181,-2181" coordsize="0,10" path="m3181,-2181l3181,-2172e" filled="false" stroked="true" strokeweight=".133pt" strokecolor="#050000">
                <v:path arrowok="t"/>
              </v:shape>
            </v:group>
            <v:group style="position:absolute;left:3184;top:-2147;width:2;height:10" coordorigin="3184,-2147" coordsize="2,10">
              <v:shape style="position:absolute;left:3184;top:-2147;width:2;height:10" coordorigin="3184,-2147" coordsize="0,10" path="m3184,-2147l3184,-2137e" filled="false" stroked="true" strokeweight=".133pt" strokecolor="#050000">
                <v:path arrowok="t"/>
              </v:shape>
            </v:group>
            <v:group style="position:absolute;left:3181;top:-2181;width:2;height:10" coordorigin="3181,-2181" coordsize="2,10">
              <v:shape style="position:absolute;left:3181;top:-2181;width:2;height:10" coordorigin="3181,-2181" coordsize="0,10" path="m3181,-2181l3181,-2172e" filled="false" stroked="true" strokeweight=".133pt" strokecolor="#050000">
                <v:path arrowok="t"/>
              </v:shape>
            </v:group>
            <v:group style="position:absolute;left:3187;top:-2147;width:2;height:10" coordorigin="3187,-2147" coordsize="2,10">
              <v:shape style="position:absolute;left:3187;top:-2147;width:2;height:10" coordorigin="3187,-2147" coordsize="0,10" path="m3187,-2147l3187,-2137e" filled="false" stroked="true" strokeweight=".133pt" strokecolor="#050000">
                <v:path arrowok="t"/>
              </v:shape>
            </v:group>
            <v:group style="position:absolute;left:3184;top:-2181;width:2;height:10" coordorigin="3184,-2181" coordsize="2,10">
              <v:shape style="position:absolute;left:3184;top:-2181;width:2;height:10" coordorigin="3184,-2181" coordsize="0,10" path="m3184,-2181l3184,-2172e" filled="false" stroked="true" strokeweight=".133pt" strokecolor="#050000">
                <v:path arrowok="t"/>
              </v:shape>
            </v:group>
            <v:group style="position:absolute;left:3187;top:-2147;width:2;height:10" coordorigin="3187,-2147" coordsize="2,10">
              <v:shape style="position:absolute;left:3187;top:-2147;width:2;height:10" coordorigin="3187,-2147" coordsize="0,10" path="m3187,-2147l3187,-2137e" filled="false" stroked="true" strokeweight=".133pt" strokecolor="#050000">
                <v:path arrowok="t"/>
              </v:shape>
            </v:group>
            <v:group style="position:absolute;left:3184;top:-2181;width:2;height:10" coordorigin="3184,-2181" coordsize="2,10">
              <v:shape style="position:absolute;left:3184;top:-2181;width:2;height:10" coordorigin="3184,-2181" coordsize="0,10" path="m3184,-2181l3184,-2172e" filled="false" stroked="true" strokeweight=".133pt" strokecolor="#050000">
                <v:path arrowok="t"/>
              </v:shape>
            </v:group>
            <v:group style="position:absolute;left:3188;top:-2147;width:3;height:3" coordorigin="3188,-2147" coordsize="3,3">
              <v:shape style="position:absolute;left:3188;top:-2147;width:3;height:3" coordorigin="3188,-2147" coordsize="3,3" path="m3188,-2145l3191,-2147e" filled="false" stroked="true" strokeweight=".48pt" strokecolor="#050000">
                <v:path arrowok="t"/>
              </v:shape>
            </v:group>
            <v:group style="position:absolute;left:3187;top:-2149;width:2;height:10" coordorigin="3187,-2149" coordsize="2,10">
              <v:shape style="position:absolute;left:3187;top:-2149;width:2;height:10" coordorigin="3187,-2149" coordsize="0,10" path="m3187,-2149l3187,-2140e" filled="false" stroked="true" strokeweight=".133pt" strokecolor="#050000">
                <v:path arrowok="t"/>
              </v:shape>
            </v:group>
            <v:group style="position:absolute;left:3184;top:-2179;width:2;height:10" coordorigin="3184,-2179" coordsize="2,10">
              <v:shape style="position:absolute;left:3184;top:-2179;width:2;height:10" coordorigin="3184,-2179" coordsize="0,10" path="m3184,-2179l3184,-2169e" filled="false" stroked="true" strokeweight=".133pt" strokecolor="#050000">
                <v:path arrowok="t"/>
              </v:shape>
            </v:group>
            <v:group style="position:absolute;left:3106;top:-1962;width:10;height:2" coordorigin="3106,-1962" coordsize="10,2">
              <v:shape style="position:absolute;left:3106;top:-1962;width:10;height:2" coordorigin="3106,-1962" coordsize="10,0" path="m3106,-1962l3116,-1962e" filled="false" stroked="true" strokeweight=".133pt" strokecolor="#050000">
                <v:path arrowok="t"/>
              </v:shape>
            </v:group>
            <v:group style="position:absolute;left:3187;top:-2149;width:2;height:10" coordorigin="3187,-2149" coordsize="2,10">
              <v:shape style="position:absolute;left:3187;top:-2149;width:2;height:10" coordorigin="3187,-2149" coordsize="0,10" path="m3187,-2149l3187,-2140e" filled="false" stroked="true" strokeweight=".133pt" strokecolor="#050000">
                <v:path arrowok="t"/>
              </v:shape>
            </v:group>
            <v:group style="position:absolute;left:3120;top:-1985;width:2;height:10" coordorigin="3120,-1985" coordsize="2,10">
              <v:shape style="position:absolute;left:3120;top:-1985;width:2;height:10" coordorigin="3120,-1985" coordsize="0,10" path="m3120,-1985l3120,-1975e" filled="false" stroked="true" strokeweight=".133pt" strokecolor="#050000">
                <v:path arrowok="t"/>
              </v:shape>
            </v:group>
            <v:group style="position:absolute;left:3112;top:-1969;width:2;height:10" coordorigin="3112,-1969" coordsize="2,10">
              <v:shape style="position:absolute;left:3112;top:-1969;width:2;height:10" coordorigin="3112,-1969" coordsize="0,10" path="m3112,-1969l3112,-1959e" filled="false" stroked="true" strokeweight=".133pt" strokecolor="#050000">
                <v:path arrowok="t"/>
              </v:shape>
            </v:group>
            <v:group style="position:absolute;left:3156;top:-2001;width:3;height:8" coordorigin="3156,-2001" coordsize="3,8">
              <v:shape style="position:absolute;left:3156;top:-2001;width:3;height:8" coordorigin="3156,-2001" coordsize="3,8" path="m3156,-1993l3159,-2001e" filled="false" stroked="true" strokeweight=".48pt" strokecolor="#050000">
                <v:path arrowok="t"/>
              </v:shape>
            </v:group>
            <v:group style="position:absolute;left:3106;top:-1965;width:10;height:2" coordorigin="3106,-1965" coordsize="10,2">
              <v:shape style="position:absolute;left:3106;top:-1965;width:10;height:2" coordorigin="3106,-1965" coordsize="10,0" path="m3106,-1965l3116,-1965e" filled="false" stroked="true" strokeweight=".134pt" strokecolor="#050000">
                <v:path arrowok="t"/>
              </v:shape>
            </v:group>
            <v:group style="position:absolute;left:3108;top:-1974;width:3;height:3" coordorigin="3108,-1974" coordsize="3,3">
              <v:shape style="position:absolute;left:3108;top:-1974;width:3;height:3" coordorigin="3108,-1974" coordsize="3,3" path="m3108,-1972l3111,-1974e" filled="false" stroked="true" strokeweight=".48pt" strokecolor="#050000">
                <v:path arrowok="t"/>
              </v:shape>
            </v:group>
            <v:group style="position:absolute;left:3129;top:-1956;width:3;height:3" coordorigin="3129,-1956" coordsize="3,3">
              <v:shape style="position:absolute;left:3129;top:-1956;width:3;height:3" coordorigin="3129,-1956" coordsize="3,3" path="m3129,-1953l3132,-1956e" filled="false" stroked="true" strokeweight=".48pt" strokecolor="#050000">
                <v:path arrowok="t"/>
              </v:shape>
            </v:group>
            <v:group style="position:absolute;left:3106;top:-1970;width:10;height:2" coordorigin="3106,-1970" coordsize="10,2">
              <v:shape style="position:absolute;left:3106;top:-1970;width:10;height:2" coordorigin="3106,-1970" coordsize="10,0" path="m3106,-1970l3116,-1970e" filled="false" stroked="true" strokeweight=".133pt" strokecolor="#050000">
                <v:path arrowok="t"/>
              </v:shape>
            </v:group>
            <v:group style="position:absolute;left:4212;top:-2538;width:6;height:43" coordorigin="4212,-2538" coordsize="6,43">
              <v:shape style="position:absolute;left:4212;top:-2538;width:6;height:43" coordorigin="4212,-2538" coordsize="6,43" path="m4217,-2496l4212,-2538e" filled="false" stroked="true" strokeweight=".48pt" strokecolor="#050000">
                <v:path arrowok="t"/>
              </v:shape>
            </v:group>
            <v:group style="position:absolute;left:2958;top:-2469;width:2;height:10" coordorigin="2958,-2469" coordsize="2,10">
              <v:shape style="position:absolute;left:2958;top:-2469;width:2;height:10" coordorigin="2958,-2469" coordsize="0,10" path="m2958,-2469l2958,-2459e" filled="false" stroked="true" strokeweight=".133pt" strokecolor="#050000">
                <v:path arrowok="t"/>
              </v:shape>
            </v:group>
            <v:group style="position:absolute;left:3071;top:-2661;width:10;height:2" coordorigin="3071,-2661" coordsize="10,2">
              <v:shape style="position:absolute;left:3071;top:-2661;width:10;height:2" coordorigin="3071,-2661" coordsize="10,0" path="m3071,-2661l3081,-2661e" filled="false" stroked="true" strokeweight=".531pt" strokecolor="#050000">
                <v:path arrowok="t"/>
              </v:shape>
            </v:group>
            <v:group style="position:absolute;left:3225;top:-2389;width:3;height:8" coordorigin="3225,-2389" coordsize="3,8">
              <v:shape style="position:absolute;left:3225;top:-2389;width:3;height:8" coordorigin="3225,-2389" coordsize="3,8" path="m3225,-2381l3228,-2389e" filled="false" stroked="true" strokeweight=".48pt" strokecolor="#050000">
                <v:path arrowok="t"/>
              </v:shape>
            </v:group>
            <v:group style="position:absolute;left:3196;top:-2360;width:8;height:3" coordorigin="3196,-2360" coordsize="8,3">
              <v:shape style="position:absolute;left:3196;top:-2360;width:8;height:3" coordorigin="3196,-2360" coordsize="8,3" path="m3204,-2360l3201,-2357,3196,-2357e" filled="false" stroked="true" strokeweight=".48pt" strokecolor="#050000">
                <v:path arrowok="t"/>
              </v:shape>
            </v:group>
            <v:group style="position:absolute;left:3200;top:-2365;width:2;height:10" coordorigin="3200,-2365" coordsize="2,10">
              <v:shape style="position:absolute;left:3200;top:-2365;width:2;height:10" coordorigin="3200,-2365" coordsize="0,10" path="m3200,-2365l3200,-2355e" filled="false" stroked="true" strokeweight=".133pt" strokecolor="#050000">
                <v:path arrowok="t"/>
              </v:shape>
            </v:group>
            <v:group style="position:absolute;left:3346;top:-2410;width:2;height:10" coordorigin="3346,-2410" coordsize="2,10">
              <v:shape style="position:absolute;left:3346;top:-2410;width:2;height:10" coordorigin="3346,-2410" coordsize="0,10" path="m3346,-2410l3346,-2400e" filled="false" stroked="true" strokeweight=".132pt" strokecolor="#050000">
                <v:path arrowok="t"/>
              </v:shape>
            </v:group>
            <v:group style="position:absolute;left:2994;top:-2262;width:3;height:16" coordorigin="2994,-2262" coordsize="3,16">
              <v:shape style="position:absolute;left:2994;top:-2262;width:3;height:16" coordorigin="2994,-2262" coordsize="3,16" path="m2994,-2246l2994,-2248,2996,-2262e" filled="false" stroked="true" strokeweight=".48pt" strokecolor="#050000">
                <v:path arrowok="t"/>
              </v:shape>
            </v:group>
            <v:group style="position:absolute;left:3343;top:-2410;width:2;height:10" coordorigin="3343,-2410" coordsize="2,10">
              <v:shape style="position:absolute;left:3343;top:-2410;width:2;height:10" coordorigin="3343,-2410" coordsize="0,10" path="m3343,-2410l3343,-2400e" filled="false" stroked="true" strokeweight=".134pt" strokecolor="#050000">
                <v:path arrowok="t"/>
              </v:shape>
            </v:group>
            <v:group style="position:absolute;left:3172;top:-2595;width:10;height:2" coordorigin="3172,-2595" coordsize="10,2">
              <v:shape style="position:absolute;left:3172;top:-2595;width:10;height:2" coordorigin="3172,-2595" coordsize="10,0" path="m3172,-2595l3182,-2595e" filled="false" stroked="true" strokeweight=".399pt" strokecolor="#050000">
                <v:path arrowok="t"/>
              </v:shape>
            </v:group>
            <v:group style="position:absolute;left:3180;top:-2599;width:3;height:8" coordorigin="3180,-2599" coordsize="3,8">
              <v:shape style="position:absolute;left:3180;top:-2599;width:3;height:8" coordorigin="3180,-2599" coordsize="3,8" path="m3183,-2599l3180,-2591e" filled="false" stroked="true" strokeweight=".48pt" strokecolor="#050000">
                <v:path arrowok="t"/>
              </v:shape>
            </v:group>
            <v:group style="position:absolute;left:3201;top:-2621;width:6;height:3" coordorigin="3201,-2621" coordsize="6,3">
              <v:shape style="position:absolute;left:3201;top:-2621;width:6;height:3" coordorigin="3201,-2621" coordsize="6,3" path="m3206,-2621l3201,-2618e" filled="false" stroked="true" strokeweight=".48pt" strokecolor="#050000">
                <v:path arrowok="t"/>
              </v:shape>
            </v:group>
            <v:group style="position:absolute;left:3213;top:-2628;width:2;height:10" coordorigin="3213,-2628" coordsize="2,10">
              <v:shape style="position:absolute;left:3213;top:-2628;width:2;height:10" coordorigin="3213,-2628" coordsize="0,10" path="m3213,-2628l3213,-2618e" filled="false" stroked="true" strokeweight=".133pt" strokecolor="#050000">
                <v:path arrowok="t"/>
              </v:shape>
            </v:group>
            <v:group style="position:absolute;left:3208;top:-2625;width:2;height:10" coordorigin="3208,-2625" coordsize="2,10">
              <v:shape style="position:absolute;left:3208;top:-2625;width:2;height:10" coordorigin="3208,-2625" coordsize="0,10" path="m3208,-2625l3208,-2616e" filled="false" stroked="true" strokeweight=".133pt" strokecolor="#050000">
                <v:path arrowok="t"/>
              </v:shape>
            </v:group>
            <v:group style="position:absolute;left:2946;top:-2465;width:10;height:2" coordorigin="2946,-2465" coordsize="10,2">
              <v:shape style="position:absolute;left:2946;top:-2465;width:10;height:2" coordorigin="2946,-2465" coordsize="10,0" path="m2946,-2465l2956,-2465e" filled="false" stroked="true" strokeweight=".132pt" strokecolor="#050000">
                <v:path arrowok="t"/>
              </v:shape>
            </v:group>
            <v:group style="position:absolute;left:3338;top:-2423;width:2;height:10" coordorigin="3338,-2423" coordsize="2,10">
              <v:shape style="position:absolute;left:3338;top:-2423;width:2;height:10" coordorigin="3338,-2423" coordsize="0,10" path="m3338,-2423l3338,-2414e" filled="false" stroked="true" strokeweight=".133pt" strokecolor="#050000">
                <v:path arrowok="t"/>
              </v:shape>
            </v:group>
            <v:group style="position:absolute;left:3300;top:-2533;width:6;height:2" coordorigin="3300,-2533" coordsize="6,2">
              <v:shape style="position:absolute;left:3300;top:-2533;width:6;height:2" coordorigin="3300,-2533" coordsize="6,0" path="m3305,-2533l3300,-2533e" filled="false" stroked="true" strokeweight=".48pt" strokecolor="#050000">
                <v:path arrowok="t"/>
              </v:shape>
            </v:group>
            <v:group style="position:absolute;left:3347;top:-2389;width:3;height:8" coordorigin="3347,-2389" coordsize="3,8">
              <v:shape style="position:absolute;left:3347;top:-2389;width:3;height:8" coordorigin="3347,-2389" coordsize="3,8" path="m3347,-2381l3350,-2389e" filled="false" stroked="true" strokeweight=".48pt" strokecolor="#050000">
                <v:path arrowok="t"/>
              </v:shape>
            </v:group>
            <v:group style="position:absolute;left:3324;top:-2395;width:8;height:2" coordorigin="3324,-2395" coordsize="8,2">
              <v:shape style="position:absolute;left:3324;top:-2395;width:8;height:2" coordorigin="3324,-2395" coordsize="8,0" path="m3324,-2395l3331,-2395e" filled="false" stroked="true" strokeweight=".48pt" strokecolor="#050000">
                <v:path arrowok="t"/>
              </v:shape>
            </v:group>
            <v:group style="position:absolute;left:3322;top:-2365;width:2;height:10" coordorigin="3322,-2365" coordsize="2,10">
              <v:shape style="position:absolute;left:3322;top:-2365;width:2;height:10" coordorigin="3322,-2365" coordsize="0,10" path="m3322,-2365l3322,-2355e" filled="false" stroked="true" strokeweight=".133pt" strokecolor="#050000">
                <v:path arrowok="t"/>
              </v:shape>
            </v:group>
            <v:group style="position:absolute;left:3317;top:-2397;width:2;height:10" coordorigin="3317,-2397" coordsize="2,10">
              <v:shape style="position:absolute;left:3317;top:-2397;width:2;height:10" coordorigin="3317,-2397" coordsize="0,10" path="m3317,-2397l3317,-2387e" filled="false" stroked="true" strokeweight=".133pt" strokecolor="#050000">
                <v:path arrowok="t"/>
              </v:shape>
            </v:group>
            <v:group style="position:absolute;left:3326;top:-2421;width:3;height:3" coordorigin="3326,-2421" coordsize="3,3">
              <v:shape style="position:absolute;left:3326;top:-2421;width:3;height:3" coordorigin="3326,-2421" coordsize="3,3" path="m3329,-2419l3326,-2421e" filled="false" stroked="true" strokeweight=".48pt" strokecolor="#050000">
                <v:path arrowok="t"/>
              </v:shape>
            </v:group>
            <v:group style="position:absolute;left:3345;top:-2403;width:3;height:3" coordorigin="3345,-2403" coordsize="3,3">
              <v:shape style="position:absolute;left:3345;top:-2403;width:3;height:3" coordorigin="3345,-2403" coordsize="3,3" path="m3345,-2400l3347,-2403e" filled="false" stroked="true" strokeweight=".48pt" strokecolor="#050000">
                <v:path arrowok="t"/>
              </v:shape>
            </v:group>
            <v:group style="position:absolute;left:3337;top:-2397;width:3;height:3" coordorigin="3337,-2397" coordsize="3,3">
              <v:shape style="position:absolute;left:3337;top:-2397;width:3;height:3" coordorigin="3337,-2397" coordsize="3,3" path="m3337,-2395l3339,-2397e" filled="false" stroked="true" strokeweight=".48pt" strokecolor="#050000">
                <v:path arrowok="t"/>
              </v:shape>
            </v:group>
            <v:group style="position:absolute;left:3339;top:-2429;width:8;height:6" coordorigin="3339,-2429" coordsize="8,6">
              <v:shape style="position:absolute;left:3339;top:-2429;width:8;height:6" coordorigin="3339,-2429" coordsize="8,6" path="m3347,-2424l3342,-2429,3339,-2429e" filled="false" stroked="true" strokeweight=".48pt" strokecolor="#050000">
                <v:path arrowok="t"/>
              </v:shape>
            </v:group>
            <v:group style="position:absolute;left:3337;top:-2424;width:8;height:6" coordorigin="3337,-2424" coordsize="8,6">
              <v:shape style="position:absolute;left:3337;top:-2424;width:8;height:6" coordorigin="3337,-2424" coordsize="8,6" path="m3337,-2424l3342,-2421,3345,-2419e" filled="false" stroked="true" strokeweight=".48pt" strokecolor="#050000">
                <v:path arrowok="t"/>
              </v:shape>
            </v:group>
            <v:group style="position:absolute;left:3343;top:-2426;width:2;height:10" coordorigin="3343,-2426" coordsize="2,10">
              <v:shape style="position:absolute;left:3343;top:-2426;width:2;height:10" coordorigin="3343,-2426" coordsize="0,10" path="m3343,-2426l3343,-2416e" filled="false" stroked="true" strokeweight=".134pt" strokecolor="#050000">
                <v:path arrowok="t"/>
              </v:shape>
            </v:group>
            <v:group style="position:absolute;left:3346;top:-2423;width:2;height:10" coordorigin="3346,-2423" coordsize="2,10">
              <v:shape style="position:absolute;left:3346;top:-2423;width:2;height:10" coordorigin="3346,-2423" coordsize="0,10" path="m3346,-2423l3346,-2414e" filled="false" stroked="true" strokeweight=".132pt" strokecolor="#050000">
                <v:path arrowok="t"/>
              </v:shape>
            </v:group>
            <v:group style="position:absolute;left:3335;top:-2429;width:2;height:10" coordorigin="3335,-2429" coordsize="2,10">
              <v:shape style="position:absolute;left:3335;top:-2429;width:2;height:10" coordorigin="3335,-2429" coordsize="0,10" path="m3335,-2429l3335,-2419e" filled="false" stroked="true" strokeweight=".132pt" strokecolor="#050000">
                <v:path arrowok="t"/>
              </v:shape>
            </v:group>
            <v:group style="position:absolute;left:3330;top:-2423;width:2;height:10" coordorigin="3330,-2423" coordsize="2,10">
              <v:shape style="position:absolute;left:3330;top:-2423;width:2;height:10" coordorigin="3330,-2423" coordsize="0,10" path="m3330,-2423l3330,-2414e" filled="false" stroked="true" strokeweight=".133pt" strokecolor="#050000">
                <v:path arrowok="t"/>
              </v:shape>
            </v:group>
            <v:group style="position:absolute;left:3319;top:-2401;width:10;height:2" coordorigin="3319,-2401" coordsize="10,2">
              <v:shape style="position:absolute;left:3319;top:-2401;width:10;height:2" coordorigin="3319,-2401" coordsize="10,0" path="m3319,-2401l3328,-2401e" filled="false" stroked="true" strokeweight=".133pt" strokecolor="#050000">
                <v:path arrowok="t"/>
              </v:shape>
            </v:group>
            <v:group style="position:absolute;left:3346;top:-2410;width:2;height:10" coordorigin="3346,-2410" coordsize="2,10">
              <v:shape style="position:absolute;left:3346;top:-2410;width:2;height:10" coordorigin="3346,-2410" coordsize="0,10" path="m3346,-2410l3346,-2400e" filled="false" stroked="true" strokeweight=".132pt" strokecolor="#050000">
                <v:path arrowok="t"/>
              </v:shape>
            </v:group>
            <v:group style="position:absolute;left:3325;top:-2407;width:2;height:10" coordorigin="3325,-2407" coordsize="2,10">
              <v:shape style="position:absolute;left:3325;top:-2407;width:2;height:10" coordorigin="3325,-2407" coordsize="0,10" path="m3325,-2407l3325,-2398e" filled="false" stroked="true" strokeweight=".133pt" strokecolor="#050000">
                <v:path arrowok="t"/>
              </v:shape>
            </v:group>
            <v:group style="position:absolute;left:3335;top:-2402;width:2;height:10" coordorigin="3335,-2402" coordsize="2,10">
              <v:shape style="position:absolute;left:3335;top:-2402;width:2;height:10" coordorigin="3335,-2402" coordsize="0,10" path="m3335,-2402l3335,-2392e" filled="false" stroked="true" strokeweight=".133pt" strokecolor="#050000">
                <v:path arrowok="t"/>
              </v:shape>
            </v:group>
            <v:group style="position:absolute;left:3325;top:-2421;width:2;height:10" coordorigin="3325,-2421" coordsize="2,10">
              <v:shape style="position:absolute;left:3325;top:-2421;width:2;height:10" coordorigin="3325,-2421" coordsize="0,10" path="m3325,-2421l3325,-2411e" filled="false" stroked="true" strokeweight=".133pt" strokecolor="#050000">
                <v:path arrowok="t"/>
              </v:shape>
            </v:group>
            <v:group style="position:absolute;left:3316;top:-2415;width:10;height:2" coordorigin="3316,-2415" coordsize="10,2">
              <v:shape style="position:absolute;left:3316;top:-2415;width:10;height:2" coordorigin="3316,-2415" coordsize="10,0" path="m3316,-2415l3326,-2415e" filled="false" stroked="true" strokeweight=".134pt" strokecolor="#050000">
                <v:path arrowok="t"/>
              </v:shape>
            </v:group>
            <v:group style="position:absolute;left:3325;top:-2421;width:2;height:10" coordorigin="3325,-2421" coordsize="2,10">
              <v:shape style="position:absolute;left:3325;top:-2421;width:2;height:10" coordorigin="3325,-2421" coordsize="0,10" path="m3325,-2421l3325,-2411e" filled="false" stroked="true" strokeweight=".133pt" strokecolor="#050000">
                <v:path arrowok="t"/>
              </v:shape>
            </v:group>
            <v:group style="position:absolute;left:3322;top:-2418;width:2;height:10" coordorigin="3322,-2418" coordsize="2,10">
              <v:shape style="position:absolute;left:3322;top:-2418;width:2;height:10" coordorigin="3322,-2418" coordsize="0,10" path="m3322,-2418l3322,-2408e" filled="false" stroked="true" strokeweight=".133pt" strokecolor="#050000">
                <v:path arrowok="t"/>
              </v:shape>
            </v:group>
            <v:group style="position:absolute;left:3321;top:-2416;width:3;height:3" coordorigin="3321,-2416" coordsize="3,3">
              <v:shape style="position:absolute;left:3321;top:-2416;width:3;height:3" coordorigin="3321,-2416" coordsize="3,3" path="m3321,-2416l3323,-2416,3323,-2413,3323,-2416e" filled="false" stroked="true" strokeweight=".48pt" strokecolor="#050000">
                <v:path arrowok="t"/>
              </v:shape>
            </v:group>
            <v:group style="position:absolute;left:3337;top:-2407;width:10;height:2" coordorigin="3337,-2407" coordsize="10,2">
              <v:shape style="position:absolute;left:3337;top:-2407;width:10;height:2" coordorigin="3337,-2407" coordsize="10,0" path="m3337,-2407l3347,-2407e" filled="false" stroked="true" strokeweight=".133pt" strokecolor="#050000">
                <v:path arrowok="t"/>
              </v:shape>
            </v:group>
            <v:group style="position:absolute;left:3327;top:-2423;width:2;height:10" coordorigin="3327,-2423" coordsize="2,10">
              <v:shape style="position:absolute;left:3327;top:-2423;width:2;height:10" coordorigin="3327,-2423" coordsize="0,10" path="m3327,-2423l3327,-2414e" filled="false" stroked="true" strokeweight=".133pt" strokecolor="#050000">
                <v:path arrowok="t"/>
              </v:shape>
            </v:group>
            <v:group style="position:absolute;left:3318;top:-2413;width:3;height:3" coordorigin="3318,-2413" coordsize="3,3">
              <v:shape style="position:absolute;left:3318;top:-2413;width:3;height:3" coordorigin="3318,-2413" coordsize="3,3" path="m3321,-2413l3318,-2411e" filled="false" stroked="true" strokeweight=".48pt" strokecolor="#050000">
                <v:path arrowok="t"/>
              </v:shape>
            </v:group>
            <v:group style="position:absolute;left:3330;top:-2423;width:2;height:10" coordorigin="3330,-2423" coordsize="2,10">
              <v:shape style="position:absolute;left:3330;top:-2423;width:2;height:10" coordorigin="3330,-2423" coordsize="0,10" path="m3330,-2423l3330,-2414e" filled="false" stroked="true" strokeweight=".133pt" strokecolor="#050000">
                <v:path arrowok="t"/>
              </v:shape>
            </v:group>
            <v:group style="position:absolute;left:3316;top:-2393;width:10;height:2" coordorigin="3316,-2393" coordsize="10,2">
              <v:shape style="position:absolute;left:3316;top:-2393;width:10;height:2" coordorigin="3316,-2393" coordsize="10,0" path="m3316,-2393l3326,-2393e" filled="false" stroked="true" strokeweight=".132pt" strokecolor="#050000">
                <v:path arrowok="t"/>
              </v:shape>
            </v:group>
            <v:group style="position:absolute;left:3337;top:-2395;width:3;height:3" coordorigin="3337,-2395" coordsize="3,3">
              <v:shape style="position:absolute;left:3337;top:-2395;width:3;height:3" coordorigin="3337,-2395" coordsize="3,3" path="m3337,-2392l3337,-2395,3339,-2395e" filled="false" stroked="true" strokeweight=".48pt" strokecolor="#050000">
                <v:path arrowok="t"/>
              </v:shape>
            </v:group>
            <v:group style="position:absolute;left:3335;top:-2397;width:2;height:10" coordorigin="3335,-2397" coordsize="2,10">
              <v:shape style="position:absolute;left:3335;top:-2397;width:2;height:10" coordorigin="3335,-2397" coordsize="0,10" path="m3335,-2397l3335,-2387e" filled="false" stroked="true" strokeweight=".133pt" strokecolor="#050000">
                <v:path arrowok="t"/>
              </v:shape>
            </v:group>
            <v:group style="position:absolute;left:3342;top:-2397;width:3;height:3" coordorigin="3342,-2397" coordsize="3,3">
              <v:shape style="position:absolute;left:3342;top:-2397;width:3;height:3" coordorigin="3342,-2397" coordsize="3,3" path="m3342,-2395l3345,-2397e" filled="false" stroked="true" strokeweight=".48pt" strokecolor="#050000">
                <v:path arrowok="t"/>
              </v:shape>
            </v:group>
            <v:group style="position:absolute;left:3326;top:-2403;width:3;height:3" coordorigin="3326,-2403" coordsize="3,3">
              <v:shape style="position:absolute;left:3326;top:-2403;width:3;height:3" coordorigin="3326,-2403" coordsize="3,3" path="m3326,-2403l3329,-2400,3326,-2403xe" filled="false" stroked="true" strokeweight=".48pt" strokecolor="#050000">
                <v:path arrowok="t"/>
              </v:shape>
            </v:group>
            <v:group style="position:absolute;left:3329;top:-2403;width:3;height:3" coordorigin="3329,-2403" coordsize="3,3">
              <v:shape style="position:absolute;left:3329;top:-2403;width:3;height:3" coordorigin="3329,-2403" coordsize="3,3" path="m3329,-2403l3331,-2400e" filled="false" stroked="true" strokeweight=".48pt" strokecolor="#050000">
                <v:path arrowok="t"/>
              </v:shape>
            </v:group>
            <v:group style="position:absolute;left:3324;top:-2403;width:3;height:3" coordorigin="3324,-2403" coordsize="3,3">
              <v:shape style="position:absolute;left:3324;top:-2403;width:3;height:3" coordorigin="3324,-2403" coordsize="3,3" path="m3324,-2403l3326,-2400e" filled="false" stroked="true" strokeweight=".48pt" strokecolor="#050000">
                <v:path arrowok="t"/>
              </v:shape>
            </v:group>
            <v:group style="position:absolute;left:3326;top:-2403;width:3;height:3" coordorigin="3326,-2403" coordsize="3,3">
              <v:shape style="position:absolute;left:3326;top:-2403;width:3;height:3" coordorigin="3326,-2403" coordsize="3,3" path="m3326,-2403l3329,-2400e" filled="false" stroked="true" strokeweight=".48pt" strokecolor="#050000">
                <v:path arrowok="t"/>
              </v:shape>
            </v:group>
            <v:group style="position:absolute;left:3324;top:-2403;width:3;height:3" coordorigin="3324,-2403" coordsize="3,3">
              <v:shape style="position:absolute;left:3324;top:-2403;width:3;height:3" coordorigin="3324,-2403" coordsize="3,3" path="m3324,-2403l3326,-2400e" filled="false" stroked="true" strokeweight=".48pt" strokecolor="#050000">
                <v:path arrowok="t"/>
              </v:shape>
            </v:group>
            <v:group style="position:absolute;left:3327;top:-2407;width:2;height:10" coordorigin="3327,-2407" coordsize="2,10">
              <v:shape style="position:absolute;left:3327;top:-2407;width:2;height:10" coordorigin="3327,-2407" coordsize="0,10" path="m3327,-2407l3327,-2398e" filled="false" stroked="true" strokeweight=".133pt" strokecolor="#050000">
                <v:path arrowok="t"/>
              </v:shape>
            </v:group>
            <v:group style="position:absolute;left:3330;top:-2407;width:2;height:10" coordorigin="3330,-2407" coordsize="2,10">
              <v:shape style="position:absolute;left:3330;top:-2407;width:2;height:10" coordorigin="3330,-2407" coordsize="0,10" path="m3330,-2407l3330,-2398e" filled="false" stroked="true" strokeweight=".132pt" strokecolor="#050000">
                <v:path arrowok="t"/>
              </v:shape>
            </v:group>
            <v:group style="position:absolute;left:3325;top:-2407;width:2;height:10" coordorigin="3325,-2407" coordsize="2,10">
              <v:shape style="position:absolute;left:3325;top:-2407;width:2;height:10" coordorigin="3325,-2407" coordsize="0,10" path="m3325,-2407l3325,-2398e" filled="false" stroked="true" strokeweight=".133pt" strokecolor="#050000">
                <v:path arrowok="t"/>
              </v:shape>
            </v:group>
            <v:group style="position:absolute;left:3331;top:-2397;width:6;height:2" coordorigin="3331,-2397" coordsize="6,2">
              <v:shape style="position:absolute;left:3331;top:-2397;width:6;height:2" coordorigin="3331,-2397" coordsize="6,0" path="m3331,-2397l3337,-2397,3334,-2397e" filled="false" stroked="true" strokeweight=".48pt" strokecolor="#050000">
                <v:path arrowok="t"/>
              </v:shape>
            </v:group>
            <v:group style="position:absolute;left:3325;top:-2421;width:2;height:10" coordorigin="3325,-2421" coordsize="2,10">
              <v:shape style="position:absolute;left:3325;top:-2421;width:2;height:10" coordorigin="3325,-2421" coordsize="0,10" path="m3325,-2421l3325,-2411e" filled="false" stroked="true" strokeweight=".133pt" strokecolor="#050000">
                <v:path arrowok="t"/>
              </v:shape>
            </v:group>
            <v:group style="position:absolute;left:3330;top:-2421;width:2;height:10" coordorigin="3330,-2421" coordsize="2,10">
              <v:shape style="position:absolute;left:3330;top:-2421;width:2;height:10" coordorigin="3330,-2421" coordsize="0,10" path="m3330,-2421l3330,-2411e" filled="false" stroked="true" strokeweight=".133pt" strokecolor="#050000">
                <v:path arrowok="t"/>
              </v:shape>
            </v:group>
            <v:group style="position:absolute;left:3327;top:-2421;width:2;height:10" coordorigin="3327,-2421" coordsize="2,10">
              <v:shape style="position:absolute;left:3327;top:-2421;width:2;height:10" coordorigin="3327,-2421" coordsize="0,10" path="m3327,-2421l3327,-2411e" filled="false" stroked="true" strokeweight=".133pt" strokecolor="#050000">
                <v:path arrowok="t"/>
              </v:shape>
            </v:group>
            <v:group style="position:absolute;left:3319;top:-2415;width:10;height:2" coordorigin="3319,-2415" coordsize="10,2">
              <v:shape style="position:absolute;left:3319;top:-2415;width:10;height:2" coordorigin="3319,-2415" coordsize="10,0" path="m3319,-2415l3328,-2415e" filled="false" stroked="true" strokeweight=".134pt" strokecolor="#050000">
                <v:path arrowok="t"/>
              </v:shape>
            </v:group>
            <v:group style="position:absolute;left:3330;top:-2421;width:2;height:10" coordorigin="3330,-2421" coordsize="2,10">
              <v:shape style="position:absolute;left:3330;top:-2421;width:2;height:10" coordorigin="3330,-2421" coordsize="0,10" path="m3330,-2421l3330,-2411e" filled="false" stroked="true" strokeweight=".133pt" strokecolor="#050000">
                <v:path arrowok="t"/>
              </v:shape>
            </v:group>
            <v:group style="position:absolute;left:3327;top:-2421;width:2;height:10" coordorigin="3327,-2421" coordsize="2,10">
              <v:shape style="position:absolute;left:3327;top:-2421;width:2;height:10" coordorigin="3327,-2421" coordsize="0,10" path="m3327,-2421l3327,-2411e" filled="false" stroked="true" strokeweight=".133pt" strokecolor="#050000">
                <v:path arrowok="t"/>
              </v:shape>
            </v:group>
            <v:group style="position:absolute;left:3330;top:-2423;width:2;height:10" coordorigin="3330,-2423" coordsize="2,10">
              <v:shape style="position:absolute;left:3330;top:-2423;width:2;height:10" coordorigin="3330,-2423" coordsize="0,10" path="m3330,-2423l3330,-2414e" filled="false" stroked="true" strokeweight=".133pt" strokecolor="#050000">
                <v:path arrowok="t"/>
              </v:shape>
            </v:group>
            <v:group style="position:absolute;left:3333;top:-2423;width:2;height:10" coordorigin="3333,-2423" coordsize="2,10">
              <v:shape style="position:absolute;left:3333;top:-2423;width:2;height:10" coordorigin="3333,-2423" coordsize="0,10" path="m3333,-2423l3333,-2414e" filled="false" stroked="true" strokeweight=".133pt" strokecolor="#050000">
                <v:path arrowok="t"/>
              </v:shape>
            </v:group>
            <v:group style="position:absolute;left:3330;top:-2423;width:2;height:10" coordorigin="3330,-2423" coordsize="2,10">
              <v:shape style="position:absolute;left:3330;top:-2423;width:2;height:10" coordorigin="3330,-2423" coordsize="0,10" path="m3330,-2423l3330,-2414e" filled="false" stroked="true" strokeweight=".133pt" strokecolor="#050000">
                <v:path arrowok="t"/>
              </v:shape>
            </v:group>
            <v:group style="position:absolute;left:3330;top:-2423;width:2;height:10" coordorigin="3330,-2423" coordsize="2,10">
              <v:shape style="position:absolute;left:3330;top:-2423;width:2;height:10" coordorigin="3330,-2423" coordsize="0,10" path="m3330,-2423l3330,-2414e" filled="false" stroked="true" strokeweight=".133pt" strokecolor="#050000">
                <v:path arrowok="t"/>
              </v:shape>
            </v:group>
            <v:group style="position:absolute;left:3331;top:-2395;width:6;height:2" coordorigin="3331,-2395" coordsize="6,2">
              <v:shape style="position:absolute;left:3331;top:-2395;width:6;height:2" coordorigin="3331,-2395" coordsize="6,0" path="m3331,-2395l3337,-2395e" filled="false" stroked="true" strokeweight=".48pt" strokecolor="#050000">
                <v:path arrowok="t"/>
              </v:shape>
            </v:group>
            <v:group style="position:absolute;left:3317;top:-2421;width:2;height:10" coordorigin="3317,-2421" coordsize="2,10">
              <v:shape style="position:absolute;left:3317;top:-2421;width:2;height:10" coordorigin="3317,-2421" coordsize="0,10" path="m3317,-2421l3317,-2411e" filled="false" stroked="true" strokeweight=".133pt" strokecolor="#050000">
                <v:path arrowok="t"/>
              </v:shape>
            </v:group>
            <v:group style="position:absolute;left:3319;top:-2422;width:10;height:2" coordorigin="3319,-2422" coordsize="10,2">
              <v:shape style="position:absolute;left:3319;top:-2422;width:10;height:2" coordorigin="3319,-2422" coordsize="10,0" path="m3319,-2422l3328,-2422e" filled="false" stroked="true" strokeweight=".133pt" strokecolor="#050000">
                <v:path arrowok="t"/>
              </v:shape>
            </v:group>
            <v:group style="position:absolute;left:3338;top:-2423;width:2;height:10" coordorigin="3338,-2423" coordsize="2,10">
              <v:shape style="position:absolute;left:3338;top:-2423;width:2;height:10" coordorigin="3338,-2423" coordsize="0,10" path="m3338,-2423l3338,-2414e" filled="false" stroked="true" strokeweight=".134pt" strokecolor="#050000">
                <v:path arrowok="t"/>
              </v:shape>
            </v:group>
            <v:group style="position:absolute;left:3316;top:-2421;width:8;height:6" coordorigin="3316,-2421" coordsize="8,6">
              <v:shape style="position:absolute;left:3316;top:-2421;width:8;height:6" coordorigin="3316,-2421" coordsize="8,6" path="m3324,-2421l3318,-2418,3316,-2416e" filled="false" stroked="true" strokeweight=".48pt" strokecolor="#050000">
                <v:path arrowok="t"/>
              </v:shape>
            </v:group>
            <v:group style="position:absolute;left:3327;top:-2401;width:10;height:2" coordorigin="3327,-2401" coordsize="10,2">
              <v:shape style="position:absolute;left:3327;top:-2401;width:10;height:2" coordorigin="3327,-2401" coordsize="10,0" path="m3327,-2401l3336,-2401e" filled="false" stroked="true" strokeweight=".133pt" strokecolor="#050000">
                <v:path arrowok="t"/>
              </v:shape>
            </v:group>
            <v:group style="position:absolute;left:3334;top:-2403;width:3;height:3" coordorigin="3334,-2403" coordsize="3,3">
              <v:shape style="position:absolute;left:3334;top:-2403;width:3;height:3" coordorigin="3334,-2403" coordsize="3,3" path="m3337,-2400l3334,-2403e" filled="false" stroked="true" strokeweight=".48pt" strokecolor="#050000">
                <v:path arrowok="t"/>
              </v:shape>
            </v:group>
            <v:group style="position:absolute;left:3330;top:-2407;width:2;height:10" coordorigin="3330,-2407" coordsize="2,10">
              <v:shape style="position:absolute;left:3330;top:-2407;width:2;height:10" coordorigin="3330,-2407" coordsize="0,10" path="m3330,-2407l3330,-2398e" filled="false" stroked="true" strokeweight=".133pt" strokecolor="#050000">
                <v:path arrowok="t"/>
              </v:shape>
            </v:group>
            <v:group style="position:absolute;left:3337;top:-2400;width:3;height:3" coordorigin="3337,-2400" coordsize="3,3">
              <v:shape style="position:absolute;left:3337;top:-2400;width:3;height:3" coordorigin="3337,-2400" coordsize="3,3" path="m3337,-2400l3339,-2397e" filled="false" stroked="true" strokeweight=".48pt" strokecolor="#050000">
                <v:path arrowok="t"/>
              </v:shape>
            </v:group>
            <v:group style="position:absolute;left:3334;top:-2400;width:6;height:2" coordorigin="3334,-2400" coordsize="6,2">
              <v:shape style="position:absolute;left:3334;top:-2400;width:6;height:2" coordorigin="3334,-2400" coordsize="6,0" path="m3339,-2400l3334,-2400e" filled="false" stroked="true" strokeweight=".48pt" strokecolor="#050000">
                <v:path arrowok="t"/>
              </v:shape>
            </v:group>
            <v:group style="position:absolute;left:3338;top:-2402;width:2;height:10" coordorigin="3338,-2402" coordsize="2,10">
              <v:shape style="position:absolute;left:3338;top:-2402;width:2;height:10" coordorigin="3338,-2402" coordsize="0,10" path="m3338,-2402l3338,-2392e" filled="false" stroked="true" strokeweight=".133pt" strokecolor="#050000">
                <v:path arrowok="t"/>
              </v:shape>
            </v:group>
            <v:group style="position:absolute;left:3329;top:-2419;width:3;height:3" coordorigin="3329,-2419" coordsize="3,3">
              <v:shape style="position:absolute;left:3329;top:-2419;width:3;height:3" coordorigin="3329,-2419" coordsize="3,3" path="m3331,-2419l3329,-2416e" filled="false" stroked="true" strokeweight=".48pt" strokecolor="#050000">
                <v:path arrowok="t"/>
              </v:shape>
            </v:group>
            <v:group style="position:absolute;left:3333;top:-2421;width:2;height:10" coordorigin="3333,-2421" coordsize="2,10">
              <v:shape style="position:absolute;left:3333;top:-2421;width:2;height:10" coordorigin="3333,-2421" coordsize="0,10" path="m3333,-2421l3333,-2411e" filled="false" stroked="true" strokeweight=".132pt" strokecolor="#050000">
                <v:path arrowok="t"/>
              </v:shape>
            </v:group>
            <v:group style="position:absolute;left:3329;top:-2417;width:10;height:2" coordorigin="3329,-2417" coordsize="10,2">
              <v:shape style="position:absolute;left:3329;top:-2417;width:10;height:2" coordorigin="3329,-2417" coordsize="10,0" path="m3329,-2417l3339,-2417e" filled="false" stroked="true" strokeweight=".132pt" strokecolor="#050000">
                <v:path arrowok="t"/>
              </v:shape>
            </v:group>
            <v:group style="position:absolute;left:3329;top:-2419;width:3;height:3" coordorigin="3329,-2419" coordsize="3,3">
              <v:shape style="position:absolute;left:3329;top:-2419;width:3;height:3" coordorigin="3329,-2419" coordsize="3,3" path="m3331,-2419l3329,-2416e" filled="false" stroked="true" strokeweight=".48pt" strokecolor="#050000">
                <v:path arrowok="t"/>
              </v:shape>
            </v:group>
            <v:group style="position:absolute;left:3335;top:-2421;width:2;height:10" coordorigin="3335,-2421" coordsize="2,10">
              <v:shape style="position:absolute;left:3335;top:-2421;width:2;height:10" coordorigin="3335,-2421" coordsize="0,10" path="m3335,-2421l3335,-2411e" filled="false" stroked="true" strokeweight=".134pt" strokecolor="#050000">
                <v:path arrowok="t"/>
              </v:shape>
            </v:group>
            <v:group style="position:absolute;left:3331;top:-2419;width:3;height:3" coordorigin="3331,-2419" coordsize="3,3">
              <v:shape style="position:absolute;left:3331;top:-2419;width:3;height:3" coordorigin="3331,-2419" coordsize="3,3" path="m3331,-2416l3334,-2419e" filled="false" stroked="true" strokeweight=".48pt" strokecolor="#050000">
                <v:path arrowok="t"/>
              </v:shape>
            </v:group>
            <v:group style="position:absolute;left:3333;top:-2423;width:2;height:10" coordorigin="3333,-2423" coordsize="2,10">
              <v:shape style="position:absolute;left:3333;top:-2423;width:2;height:10" coordorigin="3333,-2423" coordsize="0,10" path="m3333,-2423l3333,-2414e" filled="false" stroked="true" strokeweight=".133pt" strokecolor="#050000">
                <v:path arrowok="t"/>
              </v:shape>
            </v:group>
            <v:group style="position:absolute;left:3331;top:-2419;width:3;height:3" coordorigin="3331,-2419" coordsize="3,3">
              <v:shape style="position:absolute;left:3331;top:-2419;width:3;height:3" coordorigin="3331,-2419" coordsize="3,3" path="m3331,-2416l3334,-2419e" filled="false" stroked="true" strokeweight=".48pt" strokecolor="#050000">
                <v:path arrowok="t"/>
              </v:shape>
            </v:group>
            <v:group style="position:absolute;left:3330;top:-2421;width:2;height:10" coordorigin="3330,-2421" coordsize="2,10">
              <v:shape style="position:absolute;left:3330;top:-2421;width:2;height:10" coordorigin="3330,-2421" coordsize="0,10" path="m3330,-2421l3330,-2411e" filled="false" stroked="true" strokeweight=".133pt" strokecolor="#050000">
                <v:path arrowok="t"/>
              </v:shape>
            </v:group>
            <v:group style="position:absolute;left:3333;top:-2423;width:2;height:10" coordorigin="3333,-2423" coordsize="2,10">
              <v:shape style="position:absolute;left:3333;top:-2423;width:2;height:10" coordorigin="3333,-2423" coordsize="0,10" path="m3333,-2423l3333,-2414e" filled="false" stroked="true" strokeweight=".133pt" strokecolor="#050000">
                <v:path arrowok="t"/>
              </v:shape>
            </v:group>
            <v:group style="position:absolute;left:3333;top:-2421;width:2;height:10" coordorigin="3333,-2421" coordsize="2,10">
              <v:shape style="position:absolute;left:3333;top:-2421;width:2;height:10" coordorigin="3333,-2421" coordsize="0,10" path="m3333,-2421l3333,-2411e" filled="false" stroked="true" strokeweight=".133pt" strokecolor="#050000">
                <v:path arrowok="t"/>
              </v:shape>
            </v:group>
            <v:group style="position:absolute;left:3331;top:-2419;width:3;height:3" coordorigin="3331,-2419" coordsize="3,3">
              <v:shape style="position:absolute;left:3331;top:-2419;width:3;height:3" coordorigin="3331,-2419" coordsize="3,3" path="m3334,-2419l3331,-2416e" filled="false" stroked="true" strokeweight=".48pt" strokecolor="#050000">
                <v:path arrowok="t"/>
              </v:shape>
            </v:group>
            <v:group style="position:absolute;left:3335;top:-2423;width:2;height:10" coordorigin="3335,-2423" coordsize="2,10">
              <v:shape style="position:absolute;left:3335;top:-2423;width:2;height:10" coordorigin="3335,-2423" coordsize="0,10" path="m3335,-2423l3335,-2414e" filled="false" stroked="true" strokeweight=".133pt" strokecolor="#050000">
                <v:path arrowok="t"/>
              </v:shape>
            </v:group>
            <v:group style="position:absolute;left:3333;top:-2423;width:2;height:10" coordorigin="3333,-2423" coordsize="2,10">
              <v:shape style="position:absolute;left:3333;top:-2423;width:2;height:10" coordorigin="3333,-2423" coordsize="0,10" path="m3333,-2423l3333,-2414e" filled="false" stroked="true" strokeweight=".133pt" strokecolor="#050000">
                <v:path arrowok="t"/>
              </v:shape>
            </v:group>
            <v:group style="position:absolute;left:3330;top:-2421;width:2;height:10" coordorigin="3330,-2421" coordsize="2,10">
              <v:shape style="position:absolute;left:3330;top:-2421;width:2;height:10" coordorigin="3330,-2421" coordsize="0,10" path="m3330,-2421l3330,-2411e" filled="false" stroked="true" strokeweight=".133pt" strokecolor="#050000">
                <v:path arrowok="t"/>
              </v:shape>
            </v:group>
            <v:group style="position:absolute;left:3333;top:-2423;width:2;height:10" coordorigin="3333,-2423" coordsize="2,10">
              <v:shape style="position:absolute;left:3333;top:-2423;width:2;height:10" coordorigin="3333,-2423" coordsize="0,10" path="m3333,-2423l3333,-2414e" filled="false" stroked="true" strokeweight=".133pt" strokecolor="#050000">
                <v:path arrowok="t"/>
              </v:shape>
            </v:group>
            <v:group style="position:absolute;left:3333;top:-2423;width:2;height:10" coordorigin="3333,-2423" coordsize="2,10">
              <v:shape style="position:absolute;left:3333;top:-2423;width:2;height:10" coordorigin="3333,-2423" coordsize="0,10" path="m3333,-2423l3333,-2414e" filled="false" stroked="true" strokeweight=".133pt" strokecolor="#050000">
                <v:path arrowok="t"/>
              </v:shape>
            </v:group>
            <v:group style="position:absolute;left:3335;top:-2423;width:2;height:10" coordorigin="3335,-2423" coordsize="2,10">
              <v:shape style="position:absolute;left:3335;top:-2423;width:2;height:10" coordorigin="3335,-2423" coordsize="0,10" path="m3335,-2423l3335,-2414e" filled="false" stroked="true" strokeweight=".133pt" strokecolor="#050000">
                <v:path arrowok="t"/>
              </v:shape>
            </v:group>
            <v:group style="position:absolute;left:3333;top:-2423;width:2;height:10" coordorigin="3333,-2423" coordsize="2,10">
              <v:shape style="position:absolute;left:3333;top:-2423;width:2;height:10" coordorigin="3333,-2423" coordsize="0,10" path="m3333,-2423l3333,-2414e" filled="false" stroked="true" strokeweight=".133pt" strokecolor="#050000">
                <v:path arrowok="t"/>
              </v:shape>
            </v:group>
            <v:group style="position:absolute;left:3333;top:-2423;width:2;height:10" coordorigin="3333,-2423" coordsize="2,10">
              <v:shape style="position:absolute;left:3333;top:-2423;width:2;height:10" coordorigin="3333,-2423" coordsize="0,10" path="m3333,-2423l3333,-2414e" filled="false" stroked="true" strokeweight=".133pt" strokecolor="#050000">
                <v:path arrowok="t"/>
              </v:shape>
            </v:group>
            <v:group style="position:absolute;left:3334;top:-2403;width:6;height:3" coordorigin="3334,-2403" coordsize="6,3">
              <v:shape style="position:absolute;left:3334;top:-2403;width:6;height:3" coordorigin="3334,-2403" coordsize="6,3" path="m3334,-2403l3337,-2400,3339,-2400e" filled="false" stroked="true" strokeweight=".48pt" strokecolor="#050000">
                <v:path arrowok="t"/>
              </v:shape>
            </v:group>
            <v:group style="position:absolute;left:3335;top:-2407;width:2;height:10" coordorigin="3335,-2407" coordsize="2,10">
              <v:shape style="position:absolute;left:3335;top:-2407;width:2;height:10" coordorigin="3335,-2407" coordsize="0,10" path="m3335,-2407l3335,-2398e" filled="false" stroked="true" strokeweight=".133pt" strokecolor="#050000">
                <v:path arrowok="t"/>
              </v:shape>
            </v:group>
            <v:group style="position:absolute;left:3338;top:-2405;width:2;height:10" coordorigin="3338,-2405" coordsize="2,10">
              <v:shape style="position:absolute;left:3338;top:-2405;width:2;height:10" coordorigin="3338,-2405" coordsize="0,10" path="m3338,-2405l3338,-2395e" filled="false" stroked="true" strokeweight=".133pt" strokecolor="#050000">
                <v:path arrowok="t"/>
              </v:shape>
            </v:group>
            <v:group style="position:absolute;left:3334;top:-2419;width:3;height:3" coordorigin="3334,-2419" coordsize="3,3">
              <v:shape style="position:absolute;left:3334;top:-2419;width:3;height:3" coordorigin="3334,-2419" coordsize="3,3" path="m3337,-2419l3334,-2416,3337,-2419xe" filled="false" stroked="true" strokeweight=".48pt" strokecolor="#050000">
                <v:path arrowok="t"/>
              </v:shape>
            </v:group>
            <v:group style="position:absolute;left:3335;top:-2421;width:2;height:10" coordorigin="3335,-2421" coordsize="2,10">
              <v:shape style="position:absolute;left:3335;top:-2421;width:2;height:10" coordorigin="3335,-2421" coordsize="0,10" path="m3335,-2421l3335,-2411e" filled="false" stroked="true" strokeweight=".133pt" strokecolor="#050000">
                <v:path arrowok="t"/>
              </v:shape>
            </v:group>
            <v:group style="position:absolute;left:3338;top:-2423;width:2;height:10" coordorigin="3338,-2423" coordsize="2,10">
              <v:shape style="position:absolute;left:3338;top:-2423;width:2;height:10" coordorigin="3338,-2423" coordsize="0,10" path="m3338,-2423l3338,-2414e" filled="false" stroked="true" strokeweight=".133pt" strokecolor="#050000">
                <v:path arrowok="t"/>
              </v:shape>
            </v:group>
            <v:group style="position:absolute;left:3335;top:-2421;width:2;height:10" coordorigin="3335,-2421" coordsize="2,10">
              <v:shape style="position:absolute;left:3335;top:-2421;width:2;height:10" coordorigin="3335,-2421" coordsize="0,10" path="m3335,-2421l3335,-2411e" filled="false" stroked="true" strokeweight=".133pt" strokecolor="#050000">
                <v:path arrowok="t"/>
              </v:shape>
            </v:group>
            <v:group style="position:absolute;left:3332;top:-2417;width:10;height:2" coordorigin="3332,-2417" coordsize="10,2">
              <v:shape style="position:absolute;left:3332;top:-2417;width:10;height:2" coordorigin="3332,-2417" coordsize="10,0" path="m3332,-2417l3342,-2417e" filled="false" stroked="true" strokeweight=".133pt" strokecolor="#050000">
                <v:path arrowok="t"/>
              </v:shape>
            </v:group>
            <v:group style="position:absolute;left:3338;top:-2421;width:2;height:10" coordorigin="3338,-2421" coordsize="2,10">
              <v:shape style="position:absolute;left:3338;top:-2421;width:2;height:10" coordorigin="3338,-2421" coordsize="0,10" path="m3338,-2421l3338,-2411e" filled="false" stroked="true" strokeweight=".133pt" strokecolor="#050000">
                <v:path arrowok="t"/>
              </v:shape>
            </v:group>
            <v:group style="position:absolute;left:3332;top:-2405;width:10;height:2" coordorigin="3332,-2405" coordsize="10,2">
              <v:shape style="position:absolute;left:3332;top:-2405;width:10;height:2" coordorigin="3332,-2405" coordsize="10,0" path="m3332,-2405l3342,-2405e" filled="false" stroked="true" strokeweight=".266pt" strokecolor="#050000">
                <v:path arrowok="t"/>
              </v:shape>
            </v:group>
            <v:group style="position:absolute;left:3335;top:-2401;width:10;height:2" coordorigin="3335,-2401" coordsize="10,2">
              <v:shape style="position:absolute;left:3335;top:-2401;width:10;height:2" coordorigin="3335,-2401" coordsize="10,0" path="m3335,-2401l3344,-2401e" filled="false" stroked="true" strokeweight=".133pt" strokecolor="#050000">
                <v:path arrowok="t"/>
              </v:shape>
            </v:group>
            <v:group style="position:absolute;left:3341;top:-2410;width:2;height:10" coordorigin="3341,-2410" coordsize="2,10">
              <v:shape style="position:absolute;left:3341;top:-2410;width:2;height:10" coordorigin="3341,-2410" coordsize="0,10" path="m3341,-2410l3341,-2400e" filled="false" stroked="true" strokeweight=".133pt" strokecolor="#050000">
                <v:path arrowok="t"/>
              </v:shape>
            </v:group>
            <v:group style="position:absolute;left:3341;top:-2405;width:2;height:10" coordorigin="3341,-2405" coordsize="2,10">
              <v:shape style="position:absolute;left:3341;top:-2405;width:2;height:10" coordorigin="3341,-2405" coordsize="0,10" path="m3341,-2405l3341,-2395e" filled="false" stroked="true" strokeweight=".133pt" strokecolor="#050000">
                <v:path arrowok="t"/>
              </v:shape>
            </v:group>
            <v:group style="position:absolute;left:3343;top:-2405;width:2;height:10" coordorigin="3343,-2405" coordsize="2,10">
              <v:shape style="position:absolute;left:3343;top:-2405;width:2;height:10" coordorigin="3343,-2405" coordsize="0,10" path="m3343,-2405l3343,-2395e" filled="false" stroked="true" strokeweight=".133pt" strokecolor="#050000">
                <v:path arrowok="t"/>
              </v:shape>
            </v:group>
            <v:group style="position:absolute;left:3337;top:-2405;width:3;height:3" coordorigin="3337,-2405" coordsize="3,3">
              <v:shape style="position:absolute;left:3337;top:-2405;width:3;height:3" coordorigin="3337,-2405" coordsize="3,3" path="m3337,-2405l3339,-2405,3339,-2403e" filled="false" stroked="true" strokeweight=".48pt" strokecolor="#050000">
                <v:path arrowok="t"/>
              </v:shape>
            </v:group>
            <v:group style="position:absolute;left:3337;top:-2405;width:6;height:6" coordorigin="3337,-2405" coordsize="6,6">
              <v:shape style="position:absolute;left:3337;top:-2405;width:6;height:6" coordorigin="3337,-2405" coordsize="6,6" path="m3342,-2400l3342,-2403,3339,-2403,3337,-2405e" filled="false" stroked="true" strokeweight=".48pt" strokecolor="#050000">
                <v:path arrowok="t"/>
              </v:shape>
            </v:group>
            <v:group style="position:absolute;left:3337;top:-2405;width:3;height:3" coordorigin="3337,-2405" coordsize="3,3">
              <v:shape style="position:absolute;left:3337;top:-2405;width:3;height:3" coordorigin="3337,-2405" coordsize="3,3" path="m3337,-2403l3339,-2403,3339,-2405e" filled="false" stroked="true" strokeweight=".48pt" strokecolor="#050000">
                <v:path arrowok="t"/>
              </v:shape>
            </v:group>
            <v:group style="position:absolute;left:3339;top:-2403;width:3;height:3" coordorigin="3339,-2403" coordsize="3,3">
              <v:shape style="position:absolute;left:3339;top:-2403;width:3;height:3" coordorigin="3339,-2403" coordsize="3,3" path="m3339,-2403l3339,-2400,3342,-2400,3339,-2403xe" filled="false" stroked="true" strokeweight=".48pt" strokecolor="#050000">
                <v:path arrowok="t"/>
              </v:shape>
            </v:group>
            <v:group style="position:absolute;left:3338;top:-2421;width:2;height:10" coordorigin="3338,-2421" coordsize="2,10">
              <v:shape style="position:absolute;left:3338;top:-2421;width:2;height:10" coordorigin="3338,-2421" coordsize="0,10" path="m3338,-2421l3338,-2411e" filled="false" stroked="true" strokeweight=".133pt" strokecolor="#050000">
                <v:path arrowok="t"/>
              </v:shape>
            </v:group>
            <v:group style="position:absolute;left:3338;top:-2423;width:2;height:10" coordorigin="3338,-2423" coordsize="2,10">
              <v:shape style="position:absolute;left:3338;top:-2423;width:2;height:10" coordorigin="3338,-2423" coordsize="0,10" path="m3338,-2423l3338,-2414e" filled="false" stroked="true" strokeweight=".133pt" strokecolor="#050000">
                <v:path arrowok="t"/>
              </v:shape>
            </v:group>
            <v:group style="position:absolute;left:3337;top:-2419;width:3;height:3" coordorigin="3337,-2419" coordsize="3,3">
              <v:shape style="position:absolute;left:3337;top:-2419;width:3;height:3" coordorigin="3337,-2419" coordsize="3,3" path="m3339,-2419l3337,-2416,3337,-2419e" filled="false" stroked="true" strokeweight=".48pt" strokecolor="#050000">
                <v:path arrowok="t"/>
              </v:shape>
            </v:group>
            <v:group style="position:absolute;left:3338;top:-2421;width:2;height:10" coordorigin="3338,-2421" coordsize="2,10">
              <v:shape style="position:absolute;left:3338;top:-2421;width:2;height:10" coordorigin="3338,-2421" coordsize="0,10" path="m3338,-2421l3338,-2411e" filled="false" stroked="true" strokeweight=".133pt" strokecolor="#050000">
                <v:path arrowok="t"/>
              </v:shape>
            </v:group>
            <v:group style="position:absolute;left:3295;top:-2598;width:10;height:2" coordorigin="3295,-2598" coordsize="10,2">
              <v:shape style="position:absolute;left:3295;top:-2598;width:10;height:2" coordorigin="3295,-2598" coordsize="10,0" path="m3295,-2598l3304,-2598e" filled="false" stroked="true" strokeweight=".401pt" strokecolor="#050000">
                <v:path arrowok="t"/>
              </v:shape>
            </v:group>
            <v:group style="position:absolute;left:3333;top:-2631;width:2;height:10" coordorigin="3333,-2631" coordsize="2,10">
              <v:shape style="position:absolute;left:3333;top:-2631;width:2;height:10" coordorigin="3333,-2631" coordsize="0,10" path="m3333,-2631l3333,-2621e" filled="false" stroked="true" strokeweight=".132pt" strokecolor="#050000">
                <v:path arrowok="t"/>
              </v:shape>
            </v:group>
            <v:group style="position:absolute;left:3313;top:-2494;width:10;height:2" coordorigin="3313,-2494" coordsize="10,2">
              <v:shape style="position:absolute;left:3313;top:-2494;width:10;height:2" coordorigin="3313,-2494" coordsize="10,0" path="m3313,-2494l3323,-2494e" filled="false" stroked="true" strokeweight=".133pt" strokecolor="#050000">
                <v:path arrowok="t"/>
              </v:shape>
            </v:group>
            <v:group style="position:absolute;left:3347;top:-2512;width:3;height:3" coordorigin="3347,-2512" coordsize="3,3">
              <v:shape style="position:absolute;left:3347;top:-2512;width:3;height:3" coordorigin="3347,-2512" coordsize="3,3" path="m3347,-2512l3350,-2509e" filled="false" stroked="true" strokeweight=".48pt" strokecolor="#050000">
                <v:path arrowok="t"/>
              </v:shape>
            </v:group>
            <v:group style="position:absolute;left:3343;top:-2513;width:10;height:2" coordorigin="3343,-2513" coordsize="10,2">
              <v:shape style="position:absolute;left:3343;top:-2513;width:10;height:2" coordorigin="3343,-2513" coordsize="10,0" path="m3343,-2513l3352,-2513e" filled="false" stroked="true" strokeweight=".133pt" strokecolor="#050000">
                <v:path arrowok="t"/>
              </v:shape>
            </v:group>
            <v:group style="position:absolute;left:3313;top:-2492;width:10;height:2" coordorigin="3313,-2492" coordsize="10,2">
              <v:shape style="position:absolute;left:3313;top:-2492;width:10;height:2" coordorigin="3313,-2492" coordsize="10,0" path="m3313,-2492l3323,-2492e" filled="false" stroked="true" strokeweight=".133pt" strokecolor="#050000">
                <v:path arrowok="t"/>
              </v:shape>
            </v:group>
            <v:group style="position:absolute;left:3343;top:-2513;width:10;height:2" coordorigin="3343,-2513" coordsize="10,2">
              <v:shape style="position:absolute;left:3343;top:-2513;width:10;height:2" coordorigin="3343,-2513" coordsize="10,0" path="m3343,-2513l3352,-2513e" filled="false" stroked="true" strokeweight=".133pt" strokecolor="#050000">
                <v:path arrowok="t"/>
              </v:shape>
            </v:group>
            <v:group style="position:absolute;left:3313;top:-2492;width:10;height:2" coordorigin="3313,-2492" coordsize="10,2">
              <v:shape style="position:absolute;left:3313;top:-2492;width:10;height:2" coordorigin="3313,-2492" coordsize="10,0" path="m3313,-2492l3323,-2492e" filled="false" stroked="true" strokeweight=".132pt" strokecolor="#050000">
                <v:path arrowok="t"/>
              </v:shape>
            </v:group>
            <v:group style="position:absolute;left:2230;top:-2073;width:40;height:6" coordorigin="2230,-2073" coordsize="40,6">
              <v:shape style="position:absolute;left:2230;top:-2073;width:40;height:6" coordorigin="2230,-2073" coordsize="40,6" path="m2230,-2073l2270,-2067e" filled="false" stroked="true" strokeweight=".48pt" strokecolor="#050000">
                <v:path arrowok="t"/>
              </v:shape>
            </v:group>
            <v:group style="position:absolute;left:2701;top:-1020;width:38;height:2" coordorigin="2701,-1020" coordsize="38,2">
              <v:shape style="position:absolute;left:2701;top:-1020;width:38;height:2" coordorigin="2701,-1020" coordsize="38,0" path="m2701,-1020l2738,-1020e" filled="false" stroked="true" strokeweight=".48pt" strokecolor="#050000">
                <v:path arrowok="t"/>
              </v:shape>
            </v:group>
            <v:group style="position:absolute;left:2964;top:-2131;width:14;height:2" coordorigin="2964,-2131" coordsize="14,2">
              <v:shape style="position:absolute;left:2964;top:-2131;width:14;height:2" coordorigin="2964,-2131" coordsize="14,0" path="m2964,-2131l2978,-2131e" filled="false" stroked="true" strokeweight=".48pt" strokecolor="#050000">
                <v:path arrowok="t"/>
              </v:shape>
            </v:group>
            <v:group style="position:absolute;left:2964;top:-2192;width:11;height:2" coordorigin="2964,-2192" coordsize="11,2">
              <v:shape style="position:absolute;left:2964;top:-2192;width:11;height:2" coordorigin="2964,-2192" coordsize="11,0" path="m2964,-2192l2975,-2192e" filled="false" stroked="true" strokeweight=".48pt" strokecolor="#050000">
                <v:path arrowok="t"/>
              </v:shape>
            </v:group>
            <v:group style="position:absolute;left:5209;top:-2557;width:11;height:22" coordorigin="5209,-2557" coordsize="11,22">
              <v:shape style="position:absolute;left:5209;top:-2557;width:11;height:22" coordorigin="5209,-2557" coordsize="11,22" path="m5220,-2536l5209,-2557e" filled="false" stroked="true" strokeweight=".48pt" strokecolor="#050000">
                <v:path arrowok="t"/>
              </v:shape>
            </v:group>
            <v:group style="position:absolute;left:4784;top:-2016;width:10;height:2" coordorigin="4784,-2016" coordsize="10,2">
              <v:shape style="position:absolute;left:4784;top:-2016;width:10;height:2" coordorigin="4784,-2016" coordsize="10,0" path="m4784,-2016l4794,-2016e" filled="false" stroked="true" strokeweight=".399pt" strokecolor="#050000">
                <v:path arrowok="t"/>
              </v:shape>
            </v:group>
            <v:group style="position:absolute;left:3960;top:-2029;width:10;height:2" coordorigin="3960,-2029" coordsize="10,2">
              <v:shape style="position:absolute;left:3960;top:-2029;width:10;height:2" coordorigin="3960,-2029" coordsize="10,0" path="m3960,-2029l3969,-2029e" filled="false" stroked="true" strokeweight=".133pt" strokecolor="#050000">
                <v:path arrowok="t"/>
              </v:shape>
            </v:group>
            <v:group style="position:absolute;left:3095;top:-2260;width:10;height:2" coordorigin="3095,-2260" coordsize="10,2">
              <v:shape style="position:absolute;left:3095;top:-2260;width:10;height:2" coordorigin="3095,-2260" coordsize="10,0" path="m3095,-2260l3105,-2260e" filled="false" stroked="true" strokeweight=".132pt" strokecolor="#050000">
                <v:path arrowok="t"/>
              </v:shape>
            </v:group>
            <v:group style="position:absolute;left:2942;top:-2474;width:2;height:10" coordorigin="2942,-2474" coordsize="2,10">
              <v:shape style="position:absolute;left:2942;top:-2474;width:2;height:10" coordorigin="2942,-2474" coordsize="0,10" path="m2942,-2474l2942,-2464e" filled="false" stroked="true" strokeweight=".133pt" strokecolor="#050000">
                <v:path arrowok="t"/>
              </v:shape>
            </v:group>
            <v:group style="position:absolute;left:2935;top:-2466;width:6;height:16" coordorigin="2935,-2466" coordsize="6,16">
              <v:shape style="position:absolute;left:2935;top:-2466;width:6;height:16" coordorigin="2935,-2466" coordsize="6,16" path="m2941,-2466l2935,-2450e" filled="false" stroked="true" strokeweight=".48pt" strokecolor="#050000">
                <v:path arrowok="t"/>
              </v:shape>
            </v:group>
            <v:group style="position:absolute;left:2946;top:-2464;width:6;height:16" coordorigin="2946,-2464" coordsize="6,16">
              <v:shape style="position:absolute;left:2946;top:-2464;width:6;height:16" coordorigin="2946,-2464" coordsize="6,16" path="m2951,-2464l2946,-2448e" filled="false" stroked="true" strokeweight=".48pt" strokecolor="#050000">
                <v:path arrowok="t"/>
              </v:shape>
            </v:group>
            <v:group style="position:absolute;left:2951;top:-2464;width:6;height:19" coordorigin="2951,-2464" coordsize="6,19">
              <v:shape style="position:absolute;left:2951;top:-2464;width:6;height:19" coordorigin="2951,-2464" coordsize="6,19" path="m2957,-2464l2951,-2445e" filled="false" stroked="true" strokeweight=".48pt" strokecolor="#050000">
                <v:path arrowok="t"/>
              </v:shape>
            </v:group>
            <v:group style="position:absolute;left:3319;top:-2397;width:10;height:2" coordorigin="3319,-2397" coordsize="10,2">
              <v:shape style="position:absolute;left:3319;top:-2397;width:10;height:2" coordorigin="3319,-2397" coordsize="10,0" path="m3319,-2397l3328,-2397e" filled="false" stroked="true" strokeweight=".267pt" strokecolor="#050000">
                <v:path arrowok="t"/>
              </v:shape>
            </v:group>
            <v:group style="position:absolute;left:3417;top:-2598;width:10;height:2" coordorigin="3417,-2598" coordsize="10,2">
              <v:shape style="position:absolute;left:3417;top:-2598;width:10;height:2" coordorigin="3417,-2598" coordsize="10,0" path="m3417,-2598l3427,-2598e" filled="false" stroked="true" strokeweight=".399pt" strokecolor="#050000">
                <v:path arrowok="t"/>
              </v:shape>
            </v:group>
            <v:group style="position:absolute;left:3539;top:-2598;width:10;height:2" coordorigin="3539,-2598" coordsize="10,2">
              <v:shape style="position:absolute;left:3539;top:-2598;width:10;height:2" coordorigin="3539,-2598" coordsize="10,0" path="m3539,-2598l3549,-2598e" filled="false" stroked="true" strokeweight=".399pt" strokecolor="#050000">
                <v:path arrowok="t"/>
              </v:shape>
            </v:group>
            <v:group style="position:absolute;left:3470;top:-2389;width:3;height:6" coordorigin="3470,-2389" coordsize="3,6">
              <v:shape style="position:absolute;left:3470;top:-2389;width:3;height:6" coordorigin="3470,-2389" coordsize="3,6" path="m3470,-2384l3472,-2389e" filled="false" stroked="true" strokeweight=".48pt" strokecolor="#050000">
                <v:path arrowok="t"/>
              </v:shape>
            </v:group>
            <v:group style="position:absolute;left:3592;top:-2392;width:3;height:8" coordorigin="3592,-2392" coordsize="3,8">
              <v:shape style="position:absolute;left:3592;top:-2392;width:3;height:8" coordorigin="3592,-2392" coordsize="3,8" path="m3592,-2384l3595,-2392e" filled="false" stroked="true" strokeweight=".48pt" strokecolor="#050000">
                <v:path arrowok="t"/>
              </v:shape>
            </v:group>
            <v:group style="position:absolute;left:3468;top:-2391;width:10;height:2" coordorigin="3468,-2391" coordsize="10,2">
              <v:shape style="position:absolute;left:3468;top:-2391;width:10;height:2" coordorigin="3468,-2391" coordsize="10,0" path="m3468,-2391l3477,-2391e" filled="false" stroked="true" strokeweight=".134pt" strokecolor="#050000">
                <v:path arrowok="t"/>
              </v:shape>
            </v:group>
            <v:group style="position:absolute;left:3596;top:-2397;width:2;height:10" coordorigin="3596,-2397" coordsize="2,10">
              <v:shape style="position:absolute;left:3596;top:-2397;width:2;height:10" coordorigin="3596,-2397" coordsize="0,10" path="m3596,-2397l3596,-2387e" filled="false" stroked="true" strokeweight=".133pt" strokecolor="#050000">
                <v:path arrowok="t"/>
              </v:shape>
            </v:group>
            <v:group style="position:absolute;left:3568;top:-2363;width:3;height:3" coordorigin="3568,-2363" coordsize="3,3">
              <v:shape style="position:absolute;left:3568;top:-2363;width:3;height:3" coordorigin="3568,-2363" coordsize="3,3" path="m3568,-2360l3571,-2363e" filled="false" stroked="true" strokeweight=".48pt" strokecolor="#050000">
                <v:path arrowok="t"/>
              </v:shape>
            </v:group>
            <v:group style="position:absolute;left:3443;top:-2360;width:6;height:2" coordorigin="3443,-2360" coordsize="6,2">
              <v:shape style="position:absolute;left:3443;top:-2360;width:6;height:2" coordorigin="3443,-2360" coordsize="6,0" path="m3443,-2360l3449,-2360e" filled="false" stroked="true" strokeweight=".48pt" strokecolor="#050000">
                <v:path arrowok="t"/>
              </v:shape>
            </v:group>
            <v:group style="position:absolute;left:3563;top:-2360;width:6;height:2" coordorigin="3563,-2360" coordsize="6,2">
              <v:shape style="position:absolute;left:3563;top:-2360;width:6;height:2" coordorigin="3563,-2360" coordsize="6,0" path="m3563,-2360l3568,-2360e" filled="false" stroked="true" strokeweight=".48pt" strokecolor="#050000">
                <v:path arrowok="t"/>
              </v:shape>
            </v:group>
            <v:group style="position:absolute;left:3438;top:-2360;width:6;height:2" coordorigin="3438,-2360" coordsize="6,2">
              <v:shape style="position:absolute;left:3438;top:-2360;width:6;height:2" coordorigin="3438,-2360" coordsize="6,0" path="m3438,-2360l3443,-2360e" filled="false" stroked="true" strokeweight=".48pt" strokecolor="#050000">
                <v:path arrowok="t"/>
              </v:shape>
            </v:group>
            <v:group style="position:absolute;left:3576;top:-2626;width:6;height:2" coordorigin="3576,-2626" coordsize="6,2">
              <v:shape style="position:absolute;left:3576;top:-2626;width:6;height:2" coordorigin="3576,-2626" coordsize="6,0" path="m3581,-2626l3576,-2626e" filled="false" stroked="true" strokeweight=".48pt" strokecolor="#050000">
                <v:path arrowok="t"/>
              </v:shape>
            </v:group>
            <v:group style="position:absolute;left:3455;top:-2631;width:2;height:10" coordorigin="3455,-2631" coordsize="2,10">
              <v:shape style="position:absolute;left:3455;top:-2631;width:2;height:10" coordorigin="3455,-2631" coordsize="0,10" path="m3455,-2631l3455,-2621e" filled="false" stroked="true" strokeweight=".134pt" strokecolor="#050000">
                <v:path arrowok="t"/>
              </v:shape>
            </v:group>
            <v:group style="position:absolute;left:3568;top:-2623;width:6;height:3" coordorigin="3568,-2623" coordsize="6,3">
              <v:shape style="position:absolute;left:3568;top:-2623;width:6;height:3" coordorigin="3568,-2623" coordsize="6,3" path="m3573,-2623l3568,-2621e" filled="false" stroked="true" strokeweight=".48pt" strokecolor="#050000">
                <v:path arrowok="t"/>
              </v:shape>
            </v:group>
            <v:group style="position:absolute;left:3446;top:-2623;width:6;height:3" coordorigin="3446,-2623" coordsize="6,3">
              <v:shape style="position:absolute;left:3446;top:-2623;width:6;height:3" coordorigin="3446,-2623" coordsize="6,3" path="m3451,-2623l3446,-2621e" filled="false" stroked="true" strokeweight=".48pt" strokecolor="#050000">
                <v:path arrowok="t"/>
              </v:shape>
            </v:group>
            <v:group style="position:absolute;left:3568;top:-2623;width:6;height:2" coordorigin="3568,-2623" coordsize="6,2">
              <v:shape style="position:absolute;left:3568;top:-2623;width:6;height:2" coordorigin="3568,-2623" coordsize="6,0" path="m3573,-2623l3568,-2623e" filled="false" stroked="true" strokeweight=".48pt" strokecolor="#050000">
                <v:path arrowok="t"/>
              </v:shape>
            </v:group>
            <v:group style="position:absolute;left:3446;top:-2623;width:6;height:3" coordorigin="3446,-2623" coordsize="6,3">
              <v:shape style="position:absolute;left:3446;top:-2623;width:6;height:3" coordorigin="3446,-2623" coordsize="6,3" path="m3451,-2623l3446,-2621e" filled="false" stroked="true" strokeweight=".48pt" strokecolor="#050000">
                <v:path arrowok="t"/>
              </v:shape>
            </v:group>
            <v:group style="position:absolute;left:3575;top:-2628;width:2;height:10" coordorigin="3575,-2628" coordsize="2,10">
              <v:shape style="position:absolute;left:3575;top:-2628;width:2;height:10" coordorigin="3575,-2628" coordsize="0,10" path="m3575,-2628l3575,-2618e" filled="false" stroked="true" strokeweight=".132pt" strokecolor="#050000">
                <v:path arrowok="t"/>
              </v:shape>
            </v:group>
            <v:group style="position:absolute;left:3452;top:-2628;width:2;height:10" coordorigin="3452,-2628" coordsize="2,10">
              <v:shape style="position:absolute;left:3452;top:-2628;width:2;height:10" coordorigin="3452,-2628" coordsize="0,10" path="m3452,-2628l3452,-2618e" filled="false" stroked="true" strokeweight=".133pt" strokecolor="#050000">
                <v:path arrowok="t"/>
              </v:shape>
            </v:group>
            <v:group style="position:absolute;left:3567;top:-2367;width:2;height:10" coordorigin="3567,-2367" coordsize="2,10">
              <v:shape style="position:absolute;left:3567;top:-2367;width:2;height:10" coordorigin="3567,-2367" coordsize="0,10" path="m3567,-2367l3567,-2358e" filled="false" stroked="true" strokeweight=".132pt" strokecolor="#050000">
                <v:path arrowok="t"/>
              </v:shape>
            </v:group>
            <v:group style="position:absolute;left:3438;top:-2363;width:8;height:2" coordorigin="3438,-2363" coordsize="8,2">
              <v:shape style="position:absolute;left:3438;top:-2363;width:8;height:2" coordorigin="3438,-2363" coordsize="8,0" path="m3446,-2363l3438,-2363e" filled="false" stroked="true" strokeweight=".48pt" strokecolor="#050000">
                <v:path arrowok="t"/>
              </v:shape>
            </v:group>
            <v:group style="position:absolute;left:5220;top:-2536;width:6;height:6" coordorigin="5220,-2536" coordsize="6,6">
              <v:shape style="position:absolute;left:5220;top:-2536;width:6;height:6" coordorigin="5220,-2536" coordsize="6,6" path="m5225,-2530l5220,-2536e" filled="false" stroked="true" strokeweight=".48pt" strokecolor="#050000">
                <v:path arrowok="t"/>
              </v:shape>
            </v:group>
            <v:group style="position:absolute;left:5217;top:-2533;width:16;height:30" coordorigin="5217,-2533" coordsize="16,30">
              <v:shape style="position:absolute;left:5217;top:-2533;width:16;height:30" coordorigin="5217,-2533" coordsize="16,30" path="m5233,-2504l5217,-2533e" filled="false" stroked="true" strokeweight=".48pt" strokecolor="#050000">
                <v:path arrowok="t"/>
              </v:shape>
            </v:group>
            <v:group style="position:absolute;left:5225;top:-2530;width:3;height:6" coordorigin="5225,-2530" coordsize="3,6">
              <v:shape style="position:absolute;left:5225;top:-2530;width:3;height:6" coordorigin="5225,-2530" coordsize="3,6" path="m5228,-2525l5225,-2530e" filled="false" stroked="true" strokeweight=".48pt" strokecolor="#050000">
                <v:path arrowok="t"/>
              </v:shape>
            </v:group>
            <v:group style="position:absolute;left:3576;top:-1607;width:6;height:3" coordorigin="3576,-1607" coordsize="6,3">
              <v:shape style="position:absolute;left:3576;top:-1607;width:6;height:3" coordorigin="3576,-1607" coordsize="6,3" path="m3576,-1607l3581,-1605e" filled="false" stroked="true" strokeweight=".48pt" strokecolor="#050000">
                <v:path arrowok="t"/>
              </v:shape>
            </v:group>
            <v:group style="position:absolute;left:3591;top:-1591;width:2;height:10" coordorigin="3591,-1591" coordsize="2,10">
              <v:shape style="position:absolute;left:3591;top:-1591;width:2;height:10" coordorigin="3591,-1591" coordsize="0,10" path="m3591,-1591l3591,-1581e" filled="false" stroked="true" strokeweight=".132pt" strokecolor="#050000">
                <v:path arrowok="t"/>
              </v:shape>
            </v:group>
            <v:group style="position:absolute;left:3563;top:-1602;width:10;height:2" coordorigin="3563,-1602" coordsize="10,2">
              <v:shape style="position:absolute;left:3563;top:-1602;width:10;height:2" coordorigin="3563,-1602" coordsize="10,0" path="m3563,-1602l3573,-1602e" filled="false" stroked="true" strokeweight=".266pt" strokecolor="#050000">
                <v:path arrowok="t"/>
              </v:shape>
            </v:group>
            <v:group style="position:absolute;left:4712;top:-2482;width:3;height:16" coordorigin="4712,-2482" coordsize="3,16">
              <v:shape style="position:absolute;left:4712;top:-2482;width:3;height:16" coordorigin="4712,-2482" coordsize="3,16" path="m4714,-2466l4712,-2482e" filled="false" stroked="true" strokeweight=".48pt" strokecolor="#050000">
                <v:path arrowok="t"/>
              </v:shape>
            </v:group>
            <v:group style="position:absolute;left:4701;top:-2480;width:6;height:16" coordorigin="4701,-2480" coordsize="6,16">
              <v:shape style="position:absolute;left:4701;top:-2480;width:6;height:16" coordorigin="4701,-2480" coordsize="6,16" path="m4706,-2464l4701,-2480e" filled="false" stroked="true" strokeweight=".48pt" strokecolor="#050000">
                <v:path arrowok="t"/>
              </v:shape>
            </v:group>
            <v:group style="position:absolute;left:4696;top:-2477;width:3;height:16" coordorigin="4696,-2477" coordsize="3,16">
              <v:shape style="position:absolute;left:4696;top:-2477;width:3;height:16" coordorigin="4696,-2477" coordsize="3,16" path="m4698,-2461l4696,-2477e" filled="false" stroked="true" strokeweight=".48pt" strokecolor="#050000">
                <v:path arrowok="t"/>
              </v:shape>
            </v:group>
            <v:group style="position:absolute;left:3581;top:-1605;width:14;height:2" coordorigin="3581,-1605" coordsize="14,2">
              <v:shape style="position:absolute;left:3581;top:-1605;width:14;height:2" coordorigin="3581,-1605" coordsize="14,0" path="m3581,-1605l3595,-1605e" filled="false" stroked="true" strokeweight=".48pt" strokecolor="#050000">
                <v:path arrowok="t"/>
              </v:shape>
            </v:group>
            <v:group style="position:absolute;left:2917;top:-2448;width:16;height:75" coordorigin="2917,-2448" coordsize="16,75">
              <v:shape style="position:absolute;left:2917;top:-2448;width:16;height:75" coordorigin="2917,-2448" coordsize="16,75" path="m2933,-2448l2917,-2373e" filled="false" stroked="true" strokeweight=".48pt" strokecolor="#050000">
                <v:path arrowok="t"/>
              </v:shape>
            </v:group>
            <v:group style="position:absolute;left:2927;top:-2445;width:16;height:72" coordorigin="2927,-2445" coordsize="16,72">
              <v:shape style="position:absolute;left:2927;top:-2445;width:16;height:72" coordorigin="2927,-2445" coordsize="16,72" path="m2943,-2445l2927,-2373e" filled="false" stroked="true" strokeweight=".48pt" strokecolor="#050000">
                <v:path arrowok="t"/>
              </v:shape>
            </v:group>
            <v:group style="position:absolute;left:2935;top:-2442;width:16;height:72" coordorigin="2935,-2442" coordsize="16,72">
              <v:shape style="position:absolute;left:2935;top:-2442;width:16;height:72" coordorigin="2935,-2442" coordsize="16,72" path="m2951,-2442l2935,-2371e" filled="false" stroked="true" strokeweight=".48pt" strokecolor="#050000">
                <v:path arrowok="t"/>
              </v:shape>
            </v:group>
            <v:group style="position:absolute;left:3672;top:-2214;width:8;height:6" coordorigin="3672,-2214" coordsize="8,6">
              <v:shape style="position:absolute;left:3672;top:-2214;width:8;height:6" coordorigin="3672,-2214" coordsize="8,6" path="m3680,-2214l3672,-2208e" filled="false" stroked="true" strokeweight=".48pt" strokecolor="#050000">
                <v:path arrowok="t"/>
              </v:shape>
            </v:group>
            <v:group style="position:absolute;left:3667;top:-2605;width:3;height:8" coordorigin="3667,-2605" coordsize="3,8">
              <v:shape style="position:absolute;left:3667;top:-2605;width:3;height:8" coordorigin="3667,-2605" coordsize="3,8" path="m3669,-2605l3667,-2597e" filled="false" stroked="true" strokeweight=".48pt" strokecolor="#050000">
                <v:path arrowok="t"/>
              </v:shape>
            </v:group>
            <v:group style="position:absolute;left:3712;top:-2388;width:10;height:2" coordorigin="3712,-2388" coordsize="10,2">
              <v:shape style="position:absolute;left:3712;top:-2388;width:10;height:2" coordorigin="3712,-2388" coordsize="10,0" path="m3712,-2388l3722,-2388e" filled="false" stroked="true" strokeweight=".398pt" strokecolor="#050000">
                <v:path arrowok="t"/>
              </v:shape>
            </v:group>
            <v:group style="position:absolute;left:3685;top:-2363;width:8;height:3" coordorigin="3685,-2363" coordsize="8,3">
              <v:shape style="position:absolute;left:3685;top:-2363;width:8;height:3" coordorigin="3685,-2363" coordsize="8,3" path="m3693,-2363l3691,-2363,3685,-2360e" filled="false" stroked="true" strokeweight=".48pt" strokecolor="#050000">
                <v:path arrowok="t"/>
              </v:shape>
            </v:group>
            <v:group style="position:absolute;left:3701;top:-2629;width:8;height:3" coordorigin="3701,-2629" coordsize="8,3">
              <v:shape style="position:absolute;left:3701;top:-2629;width:8;height:3" coordorigin="3701,-2629" coordsize="8,3" path="m3701,-2629l3704,-2629,3709,-2626e" filled="false" stroked="true" strokeweight=".48pt" strokecolor="#050000">
                <v:path arrowok="t"/>
              </v:shape>
            </v:group>
            <v:group style="position:absolute;left:3683;top:-2363;width:8;height:2" coordorigin="3683,-2363" coordsize="8,2">
              <v:shape style="position:absolute;left:3683;top:-2363;width:8;height:2" coordorigin="3683,-2363" coordsize="8,0" path="m3690,-2363l3683,-2363e" filled="false" stroked="true" strokeweight=".48pt" strokecolor="#050000">
                <v:path arrowok="t"/>
              </v:shape>
            </v:group>
            <v:group style="position:absolute;left:3702;top:-2205;width:2;height:10" coordorigin="3702,-2205" coordsize="2,10">
              <v:shape style="position:absolute;left:3702;top:-2205;width:2;height:10" coordorigin="3702,-2205" coordsize="0,10" path="m3702,-2205l3702,-2196e" filled="false" stroked="true" strokeweight=".133pt" strokecolor="#050000">
                <v:path arrowok="t"/>
              </v:shape>
            </v:group>
            <v:group style="position:absolute;left:3708;top:-2208;width:2;height:10" coordorigin="3708,-2208" coordsize="2,10">
              <v:shape style="position:absolute;left:3708;top:-2208;width:2;height:10" coordorigin="3708,-2208" coordsize="0,10" path="m3708,-2208l3708,-2198e" filled="false" stroked="true" strokeweight=".133pt" strokecolor="#050000">
                <v:path arrowok="t"/>
              </v:shape>
            </v:group>
            <v:group style="position:absolute;left:3668;top:-2602;width:2;height:10" coordorigin="3668,-2602" coordsize="2,10">
              <v:shape style="position:absolute;left:3668;top:-2602;width:2;height:10" coordorigin="3668,-2602" coordsize="0,10" path="m3668,-2602l3668,-2592e" filled="false" stroked="true" strokeweight=".133pt" strokecolor="#050000">
                <v:path arrowok="t"/>
              </v:shape>
            </v:group>
            <v:group style="position:absolute;left:3663;top:-2479;width:2;height:10" coordorigin="3663,-2479" coordsize="2,10">
              <v:shape style="position:absolute;left:3663;top:-2479;width:2;height:10" coordorigin="3663,-2479" coordsize="0,10" path="m3663,-2479l3663,-2470e" filled="false" stroked="true" strokeweight=".133pt" strokecolor="#050000">
                <v:path arrowok="t"/>
              </v:shape>
            </v:group>
            <v:group style="position:absolute;left:5422;top:-1209;width:6;height:11" coordorigin="5422,-1209" coordsize="6,11">
              <v:shape style="position:absolute;left:5422;top:-1209;width:6;height:11" coordorigin="5422,-1209" coordsize="6,11" path="m5427,-1198l5422,-1209e" filled="false" stroked="true" strokeweight=".48pt" strokecolor="#050000">
                <v:path arrowok="t"/>
              </v:shape>
            </v:group>
            <v:group style="position:absolute;left:5262;top:-2458;width:6;height:11" coordorigin="5262,-2458" coordsize="6,11">
              <v:shape style="position:absolute;left:5262;top:-2458;width:6;height:11" coordorigin="5262,-2458" coordsize="6,11" path="m5267,-2448l5262,-2458e" filled="false" stroked="true" strokeweight=".48pt" strokecolor="#050000">
                <v:path arrowok="t"/>
              </v:shape>
            </v:group>
            <v:group style="position:absolute;left:3877;top:-1578;width:11;height:2" coordorigin="3877,-1578" coordsize="11,2">
              <v:shape style="position:absolute;left:3877;top:-1578;width:11;height:2" coordorigin="3877,-1578" coordsize="11,0" path="m3877,-1578l3887,-1578e" filled="false" stroked="true" strokeweight=".48pt" strokecolor="#050000">
                <v:path arrowok="t"/>
              </v:shape>
            </v:group>
            <v:group style="position:absolute;left:3680;top:-2214;width:3;height:6" coordorigin="3680,-2214" coordsize="3,6">
              <v:shape style="position:absolute;left:3680;top:-2214;width:3;height:6" coordorigin="3680,-2214" coordsize="3,6" path="m3680,-2214l3683,-2208e" filled="false" stroked="true" strokeweight=".48pt" strokecolor="#050000">
                <v:path arrowok="t"/>
              </v:shape>
            </v:group>
            <v:group style="position:absolute;left:3933;top:-2192;width:10;height:2" coordorigin="3933,-2192" coordsize="10,2">
              <v:shape style="position:absolute;left:3933;top:-2192;width:10;height:2" coordorigin="3933,-2192" coordsize="10,0" path="m3933,-2192l3943,-2192e" filled="false" stroked="true" strokeweight=".267pt" strokecolor="#050000">
                <v:path arrowok="t"/>
              </v:shape>
            </v:group>
            <v:group style="position:absolute;left:3839;top:-2395;width:3;height:8" coordorigin="3839,-2395" coordsize="3,8">
              <v:shape style="position:absolute;left:3839;top:-2395;width:3;height:8" coordorigin="3839,-2395" coordsize="3,8" path="m3839,-2387l3842,-2395e" filled="false" stroked="true" strokeweight=".48pt" strokecolor="#050000">
                <v:path arrowok="t"/>
              </v:shape>
            </v:group>
            <v:group style="position:absolute;left:3805;top:-2363;width:14;height:2" coordorigin="3805,-2363" coordsize="14,2">
              <v:shape style="position:absolute;left:3805;top:-2363;width:14;height:2" coordorigin="3805,-2363" coordsize="14,0" path="m3818,-2363l3805,-2363e" filled="false" stroked="true" strokeweight=".48pt" strokecolor="#050000">
                <v:path arrowok="t"/>
              </v:shape>
            </v:group>
            <v:group style="position:absolute;left:3805;top:-2365;width:11;height:2" coordorigin="3805,-2365" coordsize="11,2">
              <v:shape style="position:absolute;left:3805;top:-2365;width:11;height:2" coordorigin="3805,-2365" coordsize="11,0" path="m3815,-2365l3805,-2365e" filled="false" stroked="true" strokeweight=".48pt" strokecolor="#050000">
                <v:path arrowok="t"/>
              </v:shape>
            </v:group>
            <v:group style="position:absolute;left:3812;top:-2370;width:2;height:10" coordorigin="3812,-2370" coordsize="2,10">
              <v:shape style="position:absolute;left:3812;top:-2370;width:2;height:10" coordorigin="3812,-2370" coordsize="0,10" path="m3812,-2370l3812,-2361e" filled="false" stroked="true" strokeweight=".133pt" strokecolor="#050000">
                <v:path arrowok="t"/>
              </v:shape>
            </v:group>
            <v:group style="position:absolute;left:3819;top:-2658;width:10;height:2" coordorigin="3819,-2658" coordsize="10,2">
              <v:shape style="position:absolute;left:3819;top:-2658;width:10;height:2" coordorigin="3819,-2658" coordsize="10,0" path="m3819,-2658l3828,-2658e" filled="false" stroked="true" strokeweight=".267pt" strokecolor="#050000">
                <v:path arrowok="t"/>
              </v:shape>
            </v:group>
            <v:group style="position:absolute;left:3787;top:-2601;width:10;height:2" coordorigin="3787,-2601" coordsize="10,2">
              <v:shape style="position:absolute;left:3787;top:-2601;width:10;height:2" coordorigin="3787,-2601" coordsize="10,0" path="m3787,-2601l3796,-2601e" filled="false" stroked="true" strokeweight=".399pt" strokecolor="#050000">
                <v:path arrowok="t"/>
              </v:shape>
            </v:group>
            <v:group style="position:absolute;left:3797;top:-2613;width:6;height:8" coordorigin="3797,-2613" coordsize="6,8">
              <v:shape style="position:absolute;left:3797;top:-2613;width:6;height:8" coordorigin="3797,-2613" coordsize="6,8" path="m3802,-2613l3797,-2605e" filled="false" stroked="true" strokeweight=".48pt" strokecolor="#050000">
                <v:path arrowok="t"/>
              </v:shape>
            </v:group>
            <v:group style="position:absolute;left:3815;top:-2629;width:6;height:2" coordorigin="3815,-2629" coordsize="6,2">
              <v:shape style="position:absolute;left:3815;top:-2629;width:6;height:2" coordorigin="3815,-2629" coordsize="6,0" path="m3821,-2629l3815,-2629e" filled="false" stroked="true" strokeweight=".48pt" strokecolor="#050000">
                <v:path arrowok="t"/>
              </v:shape>
            </v:group>
            <v:group style="position:absolute;left:3789;top:-2599;width:10;height:2" coordorigin="3789,-2599" coordsize="10,2">
              <v:shape style="position:absolute;left:3789;top:-2599;width:10;height:2" coordorigin="3789,-2599" coordsize="10,0" path="m3789,-2599l3799,-2599e" filled="false" stroked="true" strokeweight=".266pt" strokecolor="#050000">
                <v:path arrowok="t"/>
              </v:shape>
            </v:group>
            <v:group style="position:absolute;left:3821;top:-2629;width:6;height:2" coordorigin="3821,-2629" coordsize="6,2">
              <v:shape style="position:absolute;left:3821;top:-2629;width:6;height:2" coordorigin="3821,-2629" coordsize="6,0" path="m3821,-2629l3826,-2629e" filled="false" stroked="true" strokeweight=".48pt" strokecolor="#050000">
                <v:path arrowok="t"/>
              </v:shape>
            </v:group>
            <v:group style="position:absolute;left:3825;top:-2633;width:2;height:10" coordorigin="3825,-2633" coordsize="2,10">
              <v:shape style="position:absolute;left:3825;top:-2633;width:2;height:10" coordorigin="3825,-2633" coordsize="0,10" path="m3825,-2633l3825,-2624e" filled="false" stroked="true" strokeweight=".133pt" strokecolor="#050000">
                <v:path arrowok="t"/>
              </v:shape>
            </v:group>
            <v:group style="position:absolute;left:3827;top:-2633;width:2;height:10" coordorigin="3827,-2633" coordsize="2,10">
              <v:shape style="position:absolute;left:3827;top:-2633;width:2;height:10" coordorigin="3827,-2633" coordsize="0,10" path="m3827,-2633l3827,-2624e" filled="false" stroked="true" strokeweight=".133pt" strokecolor="#050000">
                <v:path arrowok="t"/>
              </v:shape>
            </v:group>
            <v:group style="position:absolute;left:3815;top:-2626;width:6;height:3" coordorigin="3815,-2626" coordsize="6,3">
              <v:shape style="position:absolute;left:3815;top:-2626;width:6;height:3" coordorigin="3815,-2626" coordsize="6,3" path="m3821,-2626l3815,-2623,3821,-2626xe" filled="false" stroked="true" strokeweight=".48pt" strokecolor="#050000">
                <v:path arrowok="t"/>
              </v:shape>
            </v:group>
            <v:group style="position:absolute;left:3830;top:-2633;width:2;height:10" coordorigin="3830,-2633" coordsize="2,10">
              <v:shape style="position:absolute;left:3830;top:-2633;width:2;height:10" coordorigin="3830,-2633" coordsize="0,10" path="m3830,-2633l3830,-2624e" filled="false" stroked="true" strokeweight=".132pt" strokecolor="#050000">
                <v:path arrowok="t"/>
              </v:shape>
            </v:group>
            <v:group style="position:absolute;left:3822;top:-2631;width:2;height:10" coordorigin="3822,-2631" coordsize="2,10">
              <v:shape style="position:absolute;left:3822;top:-2631;width:2;height:10" coordorigin="3822,-2631" coordsize="0,10" path="m3822,-2631l3822,-2621e" filled="false" stroked="true" strokeweight=".133pt" strokecolor="#050000">
                <v:path arrowok="t"/>
              </v:shape>
            </v:group>
            <v:group style="position:absolute;left:3825;top:-2633;width:2;height:10" coordorigin="3825,-2633" coordsize="2,10">
              <v:shape style="position:absolute;left:3825;top:-2633;width:2;height:10" coordorigin="3825,-2633" coordsize="0,10" path="m3825,-2633l3825,-2624e" filled="false" stroked="true" strokeweight=".133pt" strokecolor="#050000">
                <v:path arrowok="t"/>
              </v:shape>
            </v:group>
            <v:group style="position:absolute;left:3793;top:-2601;width:2;height:10" coordorigin="3793,-2601" coordsize="2,10">
              <v:shape style="position:absolute;left:3793;top:-2601;width:2;height:10" coordorigin="3793,-2601" coordsize="0,10" path="m3793,-2601l3793,-2592e" filled="false" stroked="true" strokeweight=".134pt" strokecolor="#050000">
                <v:path arrowok="t"/>
              </v:shape>
            </v:group>
            <v:group style="position:absolute;left:3785;top:-2479;width:2;height:10" coordorigin="3785,-2479" coordsize="2,10">
              <v:shape style="position:absolute;left:3785;top:-2479;width:2;height:10" coordorigin="3785,-2479" coordsize="0,10" path="m3785,-2479l3785,-2470e" filled="false" stroked="true" strokeweight=".133pt" strokecolor="#050000">
                <v:path arrowok="t"/>
              </v:shape>
            </v:group>
            <v:group style="position:absolute;left:3933;top:-1586;width:6;height:2" coordorigin="3933,-1586" coordsize="6,2">
              <v:shape style="position:absolute;left:3933;top:-1586;width:6;height:2" coordorigin="3933,-1586" coordsize="6,0" path="m3933,-1586l3938,-1586e" filled="false" stroked="true" strokeweight=".48pt" strokecolor="#050000">
                <v:path arrowok="t"/>
              </v:shape>
            </v:group>
            <v:group style="position:absolute;left:3933;top:-1578;width:6;height:2" coordorigin="3933,-1578" coordsize="6,2">
              <v:shape style="position:absolute;left:3933;top:-1578;width:6;height:2" coordorigin="3933,-1578" coordsize="6,0" path="m3933,-1578l3938,-1578e" filled="false" stroked="true" strokeweight=".48pt" strokecolor="#050000">
                <v:path arrowok="t"/>
              </v:shape>
            </v:group>
            <v:group style="position:absolute;left:3956;top:-2216;width:22;height:38" coordorigin="3956,-2216" coordsize="22,38">
              <v:shape style="position:absolute;left:3956;top:-2216;width:22;height:38" coordorigin="3956,-2216" coordsize="22,38" path="m3978,-2179l3975,-2192,3967,-2208,3956,-2216e" filled="false" stroked="true" strokeweight=".48pt" strokecolor="#050000">
                <v:path arrowok="t"/>
              </v:shape>
            </v:group>
            <v:group style="position:absolute;left:3964;top:-2395;width:3;height:8" coordorigin="3964,-2395" coordsize="3,8">
              <v:shape style="position:absolute;left:3964;top:-2395;width:3;height:8" coordorigin="3964,-2395" coordsize="3,8" path="m3964,-2387l3967,-2395e" filled="false" stroked="true" strokeweight=".48pt" strokecolor="#050000">
                <v:path arrowok="t"/>
              </v:shape>
            </v:group>
            <v:group style="position:absolute;left:3933;top:-2365;width:11;height:3" coordorigin="3933,-2365" coordsize="11,3">
              <v:shape style="position:absolute;left:3933;top:-2365;width:11;height:3" coordorigin="3933,-2365" coordsize="11,3" path="m3943,-2365l3938,-2363,3933,-2363e" filled="false" stroked="true" strokeweight=".48pt" strokecolor="#050000">
                <v:path arrowok="t"/>
              </v:shape>
            </v:group>
            <v:group style="position:absolute;left:3930;top:-2365;width:8;height:2" coordorigin="3930,-2365" coordsize="8,2">
              <v:shape style="position:absolute;left:3930;top:-2365;width:8;height:2" coordorigin="3930,-2365" coordsize="8,0" path="m3938,-2365l3930,-2365e" filled="false" stroked="true" strokeweight=".48pt" strokecolor="#050000">
                <v:path arrowok="t"/>
              </v:shape>
            </v:group>
            <v:group style="position:absolute;left:3907;top:-2399;width:2;height:10" coordorigin="3907,-2399" coordsize="2,10">
              <v:shape style="position:absolute;left:3907;top:-2399;width:2;height:10" coordorigin="3907,-2399" coordsize="0,10" path="m3907,-2399l3907,-2390e" filled="false" stroked="true" strokeweight=".132pt" strokecolor="#050000">
                <v:path arrowok="t"/>
              </v:shape>
            </v:group>
            <v:group style="position:absolute;left:3819;top:-2667;width:10;height:2" coordorigin="3819,-2667" coordsize="10,2">
              <v:shape style="position:absolute;left:3819;top:-2667;width:10;height:2" coordorigin="3819,-2667" coordsize="10,0" path="m3819,-2667l3828,-2667e" filled="false" stroked="true" strokeweight=".664pt" strokecolor="#050000">
                <v:path arrowok="t"/>
              </v:shape>
            </v:group>
            <v:group style="position:absolute;left:3907;top:-2450;width:2;height:10" coordorigin="3907,-2450" coordsize="2,10">
              <v:shape style="position:absolute;left:3907;top:-2450;width:2;height:10" coordorigin="3907,-2450" coordsize="0,10" path="m3907,-2450l3907,-2440e" filled="false" stroked="true" strokeweight=".132pt" strokecolor="#050000">
                <v:path arrowok="t"/>
              </v:shape>
            </v:group>
            <v:group style="position:absolute;left:3915;top:-2601;width:2;height:10" coordorigin="3915,-2601" coordsize="2,10">
              <v:shape style="position:absolute;left:3915;top:-2601;width:2;height:10" coordorigin="3915,-2601" coordsize="0,10" path="m3915,-2601l3915,-2592e" filled="false" stroked="true" strokeweight=".134pt" strokecolor="#050000">
                <v:path arrowok="t"/>
              </v:shape>
            </v:group>
            <v:group style="position:absolute;left:3910;top:-2482;width:2;height:10" coordorigin="3910,-2482" coordsize="2,10">
              <v:shape style="position:absolute;left:3910;top:-2482;width:2;height:10" coordorigin="3910,-2482" coordsize="0,10" path="m3910,-2482l3910,-2472e" filled="false" stroked="true" strokeweight=".134pt" strokecolor="#050000">
                <v:path arrowok="t"/>
              </v:shape>
            </v:group>
            <v:group style="position:absolute;left:5438;top:-2573;width:22;height:35" coordorigin="5438,-2573" coordsize="22,35">
              <v:shape style="position:absolute;left:5438;top:-2573;width:22;height:35" coordorigin="5438,-2573" coordsize="22,35" path="m5459,-2538l5438,-2573e" filled="false" stroked="true" strokeweight=".48pt" strokecolor="#050000">
                <v:path arrowok="t"/>
              </v:shape>
            </v:group>
            <v:group style="position:absolute;left:5230;top:-2520;width:6;height:11" coordorigin="5230,-2520" coordsize="6,11">
              <v:shape style="position:absolute;left:5230;top:-2520;width:6;height:11" coordorigin="5230,-2520" coordsize="6,11" path="m5236,-2509l5230,-2520e" filled="false" stroked="true" strokeweight=".48pt" strokecolor="#050000">
                <v:path arrowok="t"/>
              </v:shape>
            </v:group>
            <v:group style="position:absolute;left:4002;top:-1578;width:11;height:2" coordorigin="4002,-1578" coordsize="11,2">
              <v:shape style="position:absolute;left:4002;top:-1578;width:11;height:2" coordorigin="4002,-1578" coordsize="11,0" path="m4002,-1578l4012,-1578e" filled="false" stroked="true" strokeweight=".48pt" strokecolor="#050000">
                <v:path arrowok="t"/>
              </v:shape>
            </v:group>
            <v:group style="position:absolute;left:3659;top:-2097;width:3;height:19" coordorigin="3659,-2097" coordsize="3,19">
              <v:shape style="position:absolute;left:3659;top:-2097;width:3;height:19" coordorigin="3659,-2097" coordsize="3,19" path="m3659,-2097l3661,-2078e" filled="false" stroked="true" strokeweight=".48pt" strokecolor="#050000">
                <v:path arrowok="t"/>
              </v:shape>
            </v:group>
            <v:group style="position:absolute;left:3678;top:-2091;width:10;height:2" coordorigin="3678,-2091" coordsize="10,2">
              <v:shape style="position:absolute;left:3678;top:-2091;width:10;height:2" coordorigin="3678,-2091" coordsize="10,0" path="m3678,-2091l3687,-2091e" filled="false" stroked="true" strokeweight=".532pt" strokecolor="#050000">
                <v:path arrowok="t"/>
              </v:shape>
            </v:group>
            <v:group style="position:absolute;left:4000;top:-1591;width:2;height:10" coordorigin="4000,-1591" coordsize="2,10">
              <v:shape style="position:absolute;left:4000;top:-1591;width:2;height:10" coordorigin="4000,-1591" coordsize="0,10" path="m4000,-1591l4000,-1581e" filled="false" stroked="true" strokeweight=".133pt" strokecolor="#050000">
                <v:path arrowok="t"/>
              </v:shape>
            </v:group>
            <v:group style="position:absolute;left:3971;top:-2040;width:2;height:10" coordorigin="3971,-2040" coordsize="2,10">
              <v:shape style="position:absolute;left:3971;top:-2040;width:2;height:10" coordorigin="3971,-2040" coordsize="0,10" path="m3971,-2040l3971,-2031e" filled="false" stroked="true" strokeweight=".133pt" strokecolor="#050000">
                <v:path arrowok="t"/>
              </v:shape>
            </v:group>
            <v:group style="position:absolute;left:4717;top:-2464;width:11;height:75" coordorigin="4717,-2464" coordsize="11,75">
              <v:shape style="position:absolute;left:4717;top:-2464;width:11;height:75" coordorigin="4717,-2464" coordsize="11,75" path="m4728,-2389l4717,-2464e" filled="false" stroked="true" strokeweight=".48pt" strokecolor="#050000">
                <v:path arrowok="t"/>
              </v:shape>
            </v:group>
            <v:group style="position:absolute;left:4706;top:-2461;width:11;height:72" coordorigin="4706,-2461" coordsize="11,72">
              <v:shape style="position:absolute;left:4706;top:-2461;width:11;height:72" coordorigin="4706,-2461" coordsize="11,72" path="m4717,-2389l4706,-2461e" filled="false" stroked="true" strokeweight=".48pt" strokecolor="#050000">
                <v:path arrowok="t"/>
              </v:shape>
            </v:group>
            <v:group style="position:absolute;left:4698;top:-2458;width:14;height:72" coordorigin="4698,-2458" coordsize="14,72">
              <v:shape style="position:absolute;left:4698;top:-2458;width:14;height:72" coordorigin="4698,-2458" coordsize="14,72" path="m4712,-2387l4698,-2458e" filled="false" stroked="true" strokeweight=".48pt" strokecolor="#050000">
                <v:path arrowok="t"/>
              </v:shape>
            </v:group>
            <v:group style="position:absolute;left:4645;top:-2650;width:67;height:165" coordorigin="4645,-2650" coordsize="67,165">
              <v:shape style="position:absolute;left:4645;top:-2650;width:67;height:165" coordorigin="4645,-2650" coordsize="67,165" path="m4712,-2485l4685,-2570,4645,-2650e" filled="false" stroked="true" strokeweight=".48pt" strokecolor="#050000">
                <v:path arrowok="t"/>
              </v:shape>
            </v:group>
            <v:group style="position:absolute;left:4637;top:-2645;width:64;height:163" coordorigin="4637,-2645" coordsize="64,163">
              <v:shape style="position:absolute;left:4637;top:-2645;width:64;height:163" coordorigin="4637,-2645" coordsize="64,163" path="m4701,-2482l4674,-2565,4637,-2645e" filled="false" stroked="true" strokeweight=".48pt" strokecolor="#050000">
                <v:path arrowok="t"/>
              </v:shape>
            </v:group>
            <v:group style="position:absolute;left:4713;top:-2490;width:2;height:10" coordorigin="4713,-2490" coordsize="2,10">
              <v:shape style="position:absolute;left:4713;top:-2490;width:2;height:10" coordorigin="4713,-2490" coordsize="0,10" path="m4713,-2490l4713,-2480e" filled="false" stroked="true" strokeweight=".135pt" strokecolor="#050000">
                <v:path arrowok="t"/>
              </v:shape>
            </v:group>
            <v:group style="position:absolute;left:4632;top:-2642;width:62;height:163" coordorigin="4632,-2642" coordsize="62,163">
              <v:shape style="position:absolute;left:4632;top:-2642;width:62;height:163" coordorigin="4632,-2642" coordsize="62,163" path="m4693,-2480l4669,-2562,4632,-2642e" filled="false" stroked="true" strokeweight=".48pt" strokecolor="#050000">
                <v:path arrowok="t"/>
              </v:shape>
            </v:group>
            <v:group style="position:absolute;left:4089;top:-2397;width:3;height:8" coordorigin="4089,-2397" coordsize="3,8">
              <v:shape style="position:absolute;left:4089;top:-2397;width:3;height:8" coordorigin="4089,-2397" coordsize="3,8" path="m4089,-2389l4092,-2395,4092,-2397e" filled="false" stroked="true" strokeweight=".48pt" strokecolor="#050000">
                <v:path arrowok="t"/>
              </v:shape>
            </v:group>
            <v:group style="position:absolute;left:4063;top:-2365;width:6;height:2" coordorigin="4063,-2365" coordsize="6,2">
              <v:shape style="position:absolute;left:4063;top:-2365;width:6;height:2" coordorigin="4063,-2365" coordsize="6,0" path="m4063,-2365l4068,-2365e" filled="false" stroked="true" strokeweight=".48pt" strokecolor="#050000">
                <v:path arrowok="t"/>
              </v:shape>
            </v:group>
            <v:group style="position:absolute;left:4065;top:-2631;width:6;height:2" coordorigin="4065,-2631" coordsize="6,2">
              <v:shape style="position:absolute;left:4065;top:-2631;width:6;height:2" coordorigin="4065,-2631" coordsize="6,0" path="m4071,-2631l4065,-2631e" filled="false" stroked="true" strokeweight=".48pt" strokecolor="#050000">
                <v:path arrowok="t"/>
              </v:shape>
            </v:group>
            <v:group style="position:absolute;left:3917;top:-2605;width:3;height:8" coordorigin="3917,-2605" coordsize="3,8">
              <v:shape style="position:absolute;left:3917;top:-2605;width:3;height:8" coordorigin="3917,-2605" coordsize="3,8" path="m3919,-2605l3917,-2597e" filled="false" stroked="true" strokeweight=".48pt" strokecolor="#050000">
                <v:path arrowok="t"/>
              </v:shape>
            </v:group>
            <v:group style="position:absolute;left:4057;top:-2365;width:6;height:2" coordorigin="4057,-2365" coordsize="6,2">
              <v:shape style="position:absolute;left:4057;top:-2365;width:6;height:2" coordorigin="4057,-2365" coordsize="6,0" path="m4057,-2365l4063,-2365e" filled="false" stroked="true" strokeweight=".48pt" strokecolor="#050000">
                <v:path arrowok="t"/>
              </v:shape>
            </v:group>
            <v:group style="position:absolute;left:4071;top:-2631;width:6;height:2" coordorigin="4071,-2631" coordsize="6,2">
              <v:shape style="position:absolute;left:4071;top:-2631;width:6;height:2" coordorigin="4071,-2631" coordsize="6,0" path="m4076,-2631l4071,-2631e" filled="false" stroked="true" strokeweight=".48pt" strokecolor="#050000">
                <v:path arrowok="t"/>
              </v:shape>
            </v:group>
            <v:group style="position:absolute;left:3918;top:-2601;width:2;height:10" coordorigin="3918,-2601" coordsize="2,10">
              <v:shape style="position:absolute;left:3918;top:-2601;width:2;height:10" coordorigin="3918,-2601" coordsize="0,10" path="m3918,-2601l3918,-2592e" filled="false" stroked="true" strokeweight=".132pt" strokecolor="#050000">
                <v:path arrowok="t"/>
              </v:shape>
            </v:group>
            <v:group style="position:absolute;left:4043;top:-2604;width:2;height:10" coordorigin="4043,-2604" coordsize="2,10">
              <v:shape style="position:absolute;left:4043;top:-2604;width:2;height:10" coordorigin="4043,-2604" coordsize="0,10" path="m4043,-2604l4043,-2595e" filled="false" stroked="true" strokeweight=".133pt" strokecolor="#050000">
                <v:path arrowok="t"/>
              </v:shape>
            </v:group>
            <v:group style="position:absolute;left:4077;top:-2636;width:2;height:10" coordorigin="4077,-2636" coordsize="2,10">
              <v:shape style="position:absolute;left:4077;top:-2636;width:2;height:10" coordorigin="4077,-2636" coordsize="0,10" path="m4077,-2636l4077,-2626e" filled="false" stroked="true" strokeweight=".133pt" strokecolor="#050000">
                <v:path arrowok="t"/>
              </v:shape>
            </v:group>
            <v:group style="position:absolute;left:3948;top:-2631;width:3;height:3" coordorigin="3948,-2631" coordsize="3,3">
              <v:shape style="position:absolute;left:3948;top:-2631;width:3;height:3" coordorigin="3948,-2631" coordsize="3,3" path="m3951,-2629l3948,-2631e" filled="false" stroked="true" strokeweight=".48pt" strokecolor="#050000">
                <v:path arrowok="t"/>
              </v:shape>
            </v:group>
            <v:group style="position:absolute;left:4065;top:-2629;width:6;height:3" coordorigin="4065,-2629" coordsize="6,3">
              <v:shape style="position:absolute;left:4065;top:-2629;width:6;height:3" coordorigin="4065,-2629" coordsize="6,3" path="m4071,-2629l4065,-2626e" filled="false" stroked="true" strokeweight=".48pt" strokecolor="#050000">
                <v:path arrowok="t"/>
              </v:shape>
            </v:group>
            <v:group style="position:absolute;left:3940;top:-2626;width:6;height:2" coordorigin="3940,-2626" coordsize="6,2">
              <v:shape style="position:absolute;left:3940;top:-2626;width:6;height:2" coordorigin="3940,-2626" coordsize="6,0" path="m3946,-2626l3940,-2626e" filled="false" stroked="true" strokeweight=".48pt" strokecolor="#050000">
                <v:path arrowok="t"/>
              </v:shape>
            </v:group>
            <v:group style="position:absolute;left:4065;top:-2629;width:3;height:3" coordorigin="4065,-2629" coordsize="3,3">
              <v:shape style="position:absolute;left:4065;top:-2629;width:3;height:3" coordorigin="4065,-2629" coordsize="3,3" path="m4068,-2629l4065,-2626e" filled="false" stroked="true" strokeweight=".48pt" strokecolor="#050000">
                <v:path arrowok="t"/>
              </v:shape>
            </v:group>
            <v:group style="position:absolute;left:3942;top:-2631;width:2;height:10" coordorigin="3942,-2631" coordsize="2,10">
              <v:shape style="position:absolute;left:3942;top:-2631;width:2;height:10" coordorigin="3942,-2631" coordsize="0,10" path="m3942,-2631l3942,-2621e" filled="false" stroked="true" strokeweight=".133pt" strokecolor="#050000">
                <v:path arrowok="t"/>
              </v:shape>
            </v:group>
            <v:group style="position:absolute;left:4055;top:-2368;width:8;height:2" coordorigin="4055,-2368" coordsize="8,2">
              <v:shape style="position:absolute;left:4055;top:-2368;width:8;height:2" coordorigin="4055,-2368" coordsize="8,0" path="m4063,-2368l4055,-2368e" filled="false" stroked="true" strokeweight=".48pt" strokecolor="#050000">
                <v:path arrowok="t"/>
              </v:shape>
            </v:group>
            <v:group style="position:absolute;left:4032;top:-2453;width:2;height:10" coordorigin="4032,-2453" coordsize="2,10">
              <v:shape style="position:absolute;left:4032;top:-2453;width:2;height:10" coordorigin="4032,-2453" coordsize="0,10" path="m4032,-2453l4032,-2443e" filled="false" stroked="true" strokeweight=".133pt" strokecolor="#050000">
                <v:path arrowok="t"/>
              </v:shape>
            </v:group>
            <v:group style="position:absolute;left:4030;top:-2402;width:2;height:10" coordorigin="4030,-2402" coordsize="2,10">
              <v:shape style="position:absolute;left:4030;top:-2402;width:2;height:10" coordorigin="4030,-2402" coordsize="0,10" path="m4030,-2402l4030,-2392e" filled="false" stroked="true" strokeweight=".132pt" strokecolor="#050000">
                <v:path arrowok="t"/>
              </v:shape>
            </v:group>
            <v:group style="position:absolute;left:4164;top:-1629;width:64;height:6" coordorigin="4164,-1629" coordsize="64,6">
              <v:shape style="position:absolute;left:4164;top:-1629;width:64;height:6" coordorigin="4164,-1629" coordsize="64,6" path="m4228,-1629l4177,-1626,4164,-1623e" filled="false" stroked="true" strokeweight=".48pt" strokecolor="#050000">
                <v:path arrowok="t"/>
              </v:shape>
            </v:group>
            <v:group style="position:absolute;left:4536;top:-1972;width:11;height:3" coordorigin="4536,-1972" coordsize="11,3">
              <v:shape style="position:absolute;left:4536;top:-1972;width:11;height:3" coordorigin="4536,-1972" coordsize="11,3" path="m4536,-1969l4547,-1972e" filled="false" stroked="true" strokeweight=".48pt" strokecolor="#050000">
                <v:path arrowok="t"/>
              </v:shape>
            </v:group>
            <v:group style="position:absolute;left:4305;top:-1613;width:14;height:2" coordorigin="4305,-1613" coordsize="14,2">
              <v:shape style="position:absolute;left:4305;top:-1613;width:14;height:2" coordorigin="4305,-1613" coordsize="14,0" path="m4305,-1613l4318,-1613e" filled="false" stroked="true" strokeweight=".48pt" strokecolor="#050000">
                <v:path arrowok="t"/>
              </v:shape>
            </v:group>
            <v:group style="position:absolute;left:2786;top:-1868;width:11;height:3" coordorigin="2786,-1868" coordsize="11,3">
              <v:shape style="position:absolute;left:2786;top:-1868;width:11;height:3" coordorigin="2786,-1868" coordsize="11,3" path="m2786,-1868l2797,-1865e" filled="false" stroked="true" strokeweight=".48pt" strokecolor="#050000">
                <v:path arrowok="t"/>
              </v:shape>
            </v:group>
            <v:group style="position:absolute;left:4347;top:-1639;width:6;height:2" coordorigin="4347,-1639" coordsize="6,2">
              <v:shape style="position:absolute;left:4347;top:-1639;width:6;height:2" coordorigin="4347,-1639" coordsize="6,0" path="m4347,-1639l4353,-1639e" filled="false" stroked="true" strokeweight=".48pt" strokecolor="#050000">
                <v:path arrowok="t"/>
              </v:shape>
            </v:group>
            <v:group style="position:absolute;left:4244;top:-1613;width:62;height:3" coordorigin="4244,-1613" coordsize="62,3">
              <v:shape style="position:absolute;left:4244;top:-1613;width:62;height:3" coordorigin="4244,-1613" coordsize="62,3" path="m4244,-1610l4305,-1613e" filled="false" stroked="true" strokeweight=".48pt" strokecolor="#050000">
                <v:path arrowok="t"/>
              </v:shape>
            </v:group>
            <v:group style="position:absolute;left:3595;top:-1605;width:647;height:2" coordorigin="3595,-1605" coordsize="647,2">
              <v:shape style="position:absolute;left:3595;top:-1605;width:647;height:2" coordorigin="3595,-1605" coordsize="647,0" path="m3595,-1605l4241,-1605e" filled="false" stroked="true" strokeweight=".266pt" strokecolor="#050000">
                <v:path arrowok="t"/>
              </v:shape>
            </v:group>
            <v:group style="position:absolute;left:3826;top:-1972;width:128;height:3" coordorigin="3826,-1972" coordsize="128,3">
              <v:shape style="position:absolute;left:3826;top:-1972;width:128;height:3" coordorigin="3826,-1972" coordsize="128,3" path="m3826,-1969l3954,-1972e" filled="false" stroked="true" strokeweight=".48pt" strokecolor="#050000">
                <v:path arrowok="t"/>
              </v:shape>
            </v:group>
            <v:group style="position:absolute;left:3826;top:-1961;width:128;height:3" coordorigin="3826,-1961" coordsize="128,3">
              <v:shape style="position:absolute;left:3826;top:-1961;width:128;height:3" coordorigin="3826,-1961" coordsize="128,3" path="m3826,-1958l3954,-1961e" filled="false" stroked="true" strokeweight=".48pt" strokecolor="#050000">
                <v:path arrowok="t"/>
              </v:shape>
            </v:group>
            <v:group style="position:absolute;left:3704;top:-1969;width:123;height:2" coordorigin="3704,-1969" coordsize="123,2">
              <v:shape style="position:absolute;left:3704;top:-1969;width:123;height:2" coordorigin="3704,-1969" coordsize="123,0" path="m3704,-1969l3826,-1969e" filled="false" stroked="true" strokeweight=".48pt" strokecolor="#050000">
                <v:path arrowok="t"/>
              </v:shape>
            </v:group>
            <v:group style="position:absolute;left:3704;top:-1958;width:123;height:2" coordorigin="3704,-1958" coordsize="123,2">
              <v:shape style="position:absolute;left:3704;top:-1958;width:123;height:2" coordorigin="3704,-1958" coordsize="123,0" path="m3704,-1958l3826,-1958e" filled="false" stroked="true" strokeweight=".48pt" strokecolor="#050000">
                <v:path arrowok="t"/>
              </v:shape>
            </v:group>
            <v:group style="position:absolute;left:4299;top:-1639;width:48;height:6" coordorigin="4299,-1639" coordsize="48,6">
              <v:shape style="position:absolute;left:4299;top:-1639;width:48;height:6" coordorigin="4299,-1639" coordsize="48,6" path="m4299,-1634l4347,-1639e" filled="false" stroked="true" strokeweight=".48pt" strokecolor="#050000">
                <v:path arrowok="t"/>
              </v:shape>
            </v:group>
            <v:group style="position:absolute;left:4773;top:-2953;width:43;height:6" coordorigin="4773,-2953" coordsize="43,6">
              <v:shape style="position:absolute;left:4773;top:-2953;width:43;height:6" coordorigin="4773,-2953" coordsize="43,6" path="m4815,-2948l4773,-2953e" filled="false" stroked="true" strokeweight=".48pt" strokecolor="#050000">
                <v:path arrowok="t"/>
              </v:shape>
            </v:group>
            <v:group style="position:absolute;left:4999;top:-2926;width:22;height:6" coordorigin="4999,-2926" coordsize="22,6">
              <v:shape style="position:absolute;left:4999;top:-2926;width:22;height:6" coordorigin="4999,-2926" coordsize="22,6" path="m5020,-2921l5004,-2924,4999,-2926e" filled="false" stroked="true" strokeweight=".48pt" strokecolor="#050000">
                <v:path arrowok="t"/>
              </v:shape>
            </v:group>
            <v:group style="position:absolute;left:4815;top:-2913;width:6;height:3" coordorigin="4815,-2913" coordsize="6,3">
              <v:shape style="position:absolute;left:4815;top:-2913;width:6;height:3" coordorigin="4815,-2913" coordsize="6,3" path="m4821,-2910l4815,-2913e" filled="false" stroked="true" strokeweight=".48pt" strokecolor="#050000">
                <v:path arrowok="t"/>
              </v:shape>
            </v:group>
            <v:group style="position:absolute;left:5353;top:-2692;width:86;height:120" coordorigin="5353,-2692" coordsize="86,120">
              <v:shape style="position:absolute;left:5353;top:-2692;width:86;height:120" coordorigin="5353,-2692" coordsize="86,120" path="m5438,-2573l5353,-2692e" filled="false" stroked="true" strokeweight=".48pt" strokecolor="#050000">
                <v:path arrowok="t"/>
              </v:shape>
            </v:group>
            <v:group style="position:absolute;left:5440;top:-2575;width:22;height:38" coordorigin="5440,-2575" coordsize="22,38">
              <v:shape style="position:absolute;left:5440;top:-2575;width:22;height:38" coordorigin="5440,-2575" coordsize="22,38" path="m5440,-2575l5454,-2554,5462,-2538e" filled="false" stroked="true" strokeweight=".48pt" strokecolor="#050000">
                <v:path arrowok="t"/>
              </v:shape>
            </v:group>
            <v:group style="position:absolute;left:5366;top:-2679;width:75;height:104" coordorigin="5366,-2679" coordsize="75,104">
              <v:shape style="position:absolute;left:5366;top:-2679;width:75;height:104" coordorigin="5366,-2679" coordsize="75,104" path="m5440,-2575l5366,-2679e" filled="false" stroked="true" strokeweight=".48pt" strokecolor="#050000">
                <v:path arrowok="t"/>
              </v:shape>
            </v:group>
            <v:group style="position:absolute;left:5412;top:-2590;width:10;height:2" coordorigin="5412,-2590" coordsize="10,2">
              <v:shape style="position:absolute;left:5412;top:-2590;width:10;height:2" coordorigin="5412,-2590" coordsize="10,0" path="m5412,-2590l5421,-2590e" filled="false" stroked="true" strokeweight=".133pt" strokecolor="#050000">
                <v:path arrowok="t"/>
              </v:shape>
            </v:group>
            <v:group style="position:absolute;left:5342;top:-2695;width:72;height:104" coordorigin="5342,-2695" coordsize="72,104">
              <v:shape style="position:absolute;left:5342;top:-2695;width:72;height:104" coordorigin="5342,-2695" coordsize="72,104" path="m5414,-2591l5342,-2695e" filled="false" stroked="true" strokeweight=".48pt" strokecolor="#050000">
                <v:path arrowok="t"/>
              </v:shape>
            </v:group>
            <v:group style="position:absolute;left:5355;top:-2692;width:11;height:14" coordorigin="5355,-2692" coordsize="11,14">
              <v:shape style="position:absolute;left:5355;top:-2692;width:11;height:14" coordorigin="5355,-2692" coordsize="11,14" path="m5366,-2679l5355,-2692e" filled="false" stroked="true" strokeweight=".48pt" strokecolor="#050000">
                <v:path arrowok="t"/>
              </v:shape>
            </v:group>
            <v:group style="position:absolute;left:5342;top:-2695;width:75;height:104" coordorigin="5342,-2695" coordsize="75,104">
              <v:shape style="position:absolute;left:5342;top:-2695;width:75;height:104" coordorigin="5342,-2695" coordsize="75,104" path="m5416,-2591l5342,-2695e" filled="false" stroked="true" strokeweight=".48pt" strokecolor="#050000">
                <v:path arrowok="t"/>
              </v:shape>
            </v:group>
            <v:group style="position:absolute;left:5350;top:-2700;width:6;height:8" coordorigin="5350,-2700" coordsize="6,8">
              <v:shape style="position:absolute;left:5350;top:-2700;width:6;height:8" coordorigin="5350,-2700" coordsize="6,8" path="m5355,-2692l5350,-2700e" filled="false" stroked="true" strokeweight=".48pt" strokecolor="#050000">
                <v:path arrowok="t"/>
              </v:shape>
            </v:group>
            <v:group style="position:absolute;left:5339;top:-2714;width:8;height:11" coordorigin="5339,-2714" coordsize="8,11">
              <v:shape style="position:absolute;left:5339;top:-2714;width:8;height:11" coordorigin="5339,-2714" coordsize="8,11" path="m5347,-2703l5345,-2708,5339,-2714e" filled="false" stroked="true" strokeweight=".48pt" strokecolor="#050000">
                <v:path arrowok="t"/>
              </v:shape>
            </v:group>
            <v:group style="position:absolute;left:5435;top:-2559;width:16;height:24" coordorigin="5435,-2559" coordsize="16,24">
              <v:shape style="position:absolute;left:5435;top:-2559;width:16;height:24" coordorigin="5435,-2559" coordsize="16,24" path="m5451,-2536l5435,-2559e" filled="false" stroked="true" strokeweight=".48pt" strokecolor="#050000">
                <v:path arrowok="t"/>
              </v:shape>
            </v:group>
            <v:group style="position:absolute;left:5337;top:-2714;width:16;height:22" coordorigin="5337,-2714" coordsize="16,22">
              <v:shape style="position:absolute;left:5337;top:-2714;width:16;height:22" coordorigin="5337,-2714" coordsize="16,22" path="m5353,-2692l5337,-2714e" filled="false" stroked="true" strokeweight=".48pt" strokecolor="#050000">
                <v:path arrowok="t"/>
              </v:shape>
            </v:group>
            <v:group style="position:absolute;left:5302;top:-1150;width:22;height:30" coordorigin="5302,-1150" coordsize="22,30">
              <v:shape style="position:absolute;left:5302;top:-1150;width:22;height:30" coordorigin="5302,-1150" coordsize="22,30" path="m5323,-1121l5302,-1150e" filled="false" stroked="true" strokeweight=".48pt" strokecolor="#050000">
                <v:path arrowok="t"/>
              </v:shape>
            </v:group>
            <v:group style="position:absolute;left:3978;top:-2099;width:3;height:16" coordorigin="3978,-2099" coordsize="3,16">
              <v:shape style="position:absolute;left:3978;top:-2099;width:3;height:16" coordorigin="3978,-2099" coordsize="3,16" path="m3978,-2099l3980,-2083e" filled="false" stroked="true" strokeweight=".48pt" strokecolor="#050000">
                <v:path arrowok="t"/>
              </v:shape>
            </v:group>
            <v:group style="position:absolute;left:4314;top:-1596;width:2;height:10" coordorigin="4314,-1596" coordsize="2,10">
              <v:shape style="position:absolute;left:4314;top:-1596;width:2;height:10" coordorigin="4314,-1596" coordsize="0,10" path="m4314,-1596l4314,-1587e" filled="false" stroked="true" strokeweight=".133pt" strokecolor="#050000">
                <v:path arrowok="t"/>
              </v:shape>
            </v:group>
            <v:group style="position:absolute;left:4465;top:-2173;width:10;height:2" coordorigin="4465,-2173" coordsize="10,2">
              <v:shape style="position:absolute;left:4465;top:-2173;width:10;height:2" coordorigin="4465,-2173" coordsize="10,0" path="m4465,-2173l4474,-2173e" filled="false" stroked="true" strokeweight=".664pt" strokecolor="#050000">
                <v:path arrowok="t"/>
              </v:shape>
            </v:group>
            <v:group style="position:absolute;left:4319;top:-1485;width:2;height:10" coordorigin="4319,-1485" coordsize="2,10">
              <v:shape style="position:absolute;left:4319;top:-1485;width:2;height:10" coordorigin="4319,-1485" coordsize="0,10" path="m4319,-1485l4319,-1475e" filled="false" stroked="true" strokeweight=".133pt" strokecolor="#050000">
                <v:path arrowok="t"/>
              </v:shape>
            </v:group>
            <v:group style="position:absolute;left:4196;top:-1264;width:3;height:3" coordorigin="4196,-1264" coordsize="3,3">
              <v:shape style="position:absolute;left:4196;top:-1264;width:3;height:3" coordorigin="4196,-1264" coordsize="3,3" path="m4198,-1264l4196,-1262e" filled="false" stroked="true" strokeweight=".48pt" strokecolor="#050000">
                <v:path arrowok="t"/>
              </v:shape>
            </v:group>
            <v:group style="position:absolute;left:4198;top:-1480;width:123;height:216" coordorigin="4198,-1480" coordsize="123,216">
              <v:shape style="position:absolute;left:4198;top:-1480;width:123;height:216" coordorigin="4198,-1480" coordsize="123,216" path="m4321,-1480l4198,-1264e" filled="false" stroked="true" strokeweight=".48pt" strokecolor="#050000">
                <v:path arrowok="t"/>
              </v:shape>
            </v:group>
            <v:group style="position:absolute;left:4353;top:-1493;width:3;height:3" coordorigin="4353,-1493" coordsize="3,3">
              <v:shape style="position:absolute;left:4353;top:-1493;width:3;height:3" coordorigin="4353,-1493" coordsize="3,3" path="m4353,-1493l4355,-1490e" filled="false" stroked="true" strokeweight=".48pt" strokecolor="#050000">
                <v:path arrowok="t"/>
              </v:shape>
            </v:group>
            <v:group style="position:absolute;left:4330;top:-1495;width:2;height:10" coordorigin="4330,-1495" coordsize="2,10">
              <v:shape style="position:absolute;left:4330;top:-1495;width:2;height:10" coordorigin="4330,-1495" coordsize="0,10" path="m4330,-1495l4330,-1486e" filled="false" stroked="true" strokeweight=".133pt" strokecolor="#050000">
                <v:path arrowok="t"/>
              </v:shape>
            </v:group>
            <v:group style="position:absolute;left:4358;top:-1642;width:6;height:3" coordorigin="4358,-1642" coordsize="6,3">
              <v:shape style="position:absolute;left:4358;top:-1642;width:6;height:3" coordorigin="4358,-1642" coordsize="6,3" path="m4363,-1642l4358,-1639e" filled="false" stroked="true" strokeweight=".48pt" strokecolor="#050000">
                <v:path arrowok="t"/>
              </v:shape>
            </v:group>
            <v:group style="position:absolute;left:4390;top:-1635;width:10;height:2" coordorigin="4390,-1635" coordsize="10,2">
              <v:shape style="position:absolute;left:4390;top:-1635;width:10;height:2" coordorigin="4390,-1635" coordsize="10,0" path="m4390,-1635l4400,-1635e" filled="false" stroked="true" strokeweight=".132pt" strokecolor="#050000">
                <v:path arrowok="t"/>
              </v:shape>
            </v:group>
            <v:group style="position:absolute;left:4357;top:-1644;width:2;height:10" coordorigin="4357,-1644" coordsize="2,10">
              <v:shape style="position:absolute;left:4357;top:-1644;width:2;height:10" coordorigin="4357,-1644" coordsize="0,10" path="m4357,-1644l4357,-1635e" filled="false" stroked="true" strokeweight=".133pt" strokecolor="#050000">
                <v:path arrowok="t"/>
              </v:shape>
            </v:group>
            <v:group style="position:absolute;left:4323;top:-1594;width:3;height:3" coordorigin="4323,-1594" coordsize="3,3">
              <v:shape style="position:absolute;left:4323;top:-1594;width:3;height:3" coordorigin="4323,-1594" coordsize="3,3" path="m4323,-1591l4326,-1594e" filled="false" stroked="true" strokeweight=".48pt" strokecolor="#050000">
                <v:path arrowok="t"/>
              </v:shape>
            </v:group>
            <v:group style="position:absolute;left:4381;top:-1607;width:2;height:10" coordorigin="4381,-1607" coordsize="2,10">
              <v:shape style="position:absolute;left:4381;top:-1607;width:2;height:10" coordorigin="4381,-1607" coordsize="0,10" path="m4381,-1607l4381,-1597e" filled="false" stroked="true" strokeweight=".134pt" strokecolor="#050000">
                <v:path arrowok="t"/>
              </v:shape>
            </v:group>
            <v:group style="position:absolute;left:4468;top:-2171;width:10;height:2" coordorigin="4468,-2171" coordsize="10,2">
              <v:shape style="position:absolute;left:4468;top:-2171;width:10;height:2" coordorigin="4468,-2171" coordsize="10,0" path="m4468,-2171l4477,-2171e" filled="false" stroked="true" strokeweight=".266pt" strokecolor="#050000">
                <v:path arrowok="t"/>
              </v:shape>
            </v:group>
            <v:group style="position:absolute;left:4442;top:-2168;width:2;height:10" coordorigin="4442,-2168" coordsize="2,10">
              <v:shape style="position:absolute;left:4442;top:-2168;width:2;height:10" coordorigin="4442,-2168" coordsize="0,10" path="m4442,-2168l4442,-2158e" filled="false" stroked="true" strokeweight=".133pt" strokecolor="#050000">
                <v:path arrowok="t"/>
              </v:shape>
            </v:group>
            <v:group style="position:absolute;left:4419;top:-2224;width:14;height:8" coordorigin="4419,-2224" coordsize="14,8">
              <v:shape style="position:absolute;left:4419;top:-2224;width:14;height:8" coordorigin="4419,-2224" coordsize="14,8" path="m4432,-2224l4419,-2216e" filled="false" stroked="true" strokeweight=".48pt" strokecolor="#050000">
                <v:path arrowok="t"/>
              </v:shape>
            </v:group>
            <v:group style="position:absolute;left:4414;top:-2222;width:19;height:16" coordorigin="4414,-2222" coordsize="19,16">
              <v:shape style="position:absolute;left:4414;top:-2222;width:19;height:16" coordorigin="4414,-2222" coordsize="19,16" path="m4432,-2222l4419,-2219,4414,-2206,4419,-2216e" filled="false" stroked="true" strokeweight=".48pt" strokecolor="#050000">
                <v:path arrowok="t"/>
              </v:shape>
            </v:group>
            <v:group style="position:absolute;left:4419;top:-2129;width:14;height:8" coordorigin="4419,-2129" coordsize="14,8">
              <v:shape style="position:absolute;left:4419;top:-2129;width:14;height:8" coordorigin="4419,-2129" coordsize="14,8" path="m4419,-2129l4432,-2121e" filled="false" stroked="true" strokeweight=".48pt" strokecolor="#050000">
                <v:path arrowok="t"/>
              </v:shape>
            </v:group>
            <v:group style="position:absolute;left:4440;top:-2163;width:16;height:8" coordorigin="4440,-2163" coordsize="16,8">
              <v:shape style="position:absolute;left:4440;top:-2163;width:16;height:8" coordorigin="4440,-2163" coordsize="16,8" path="m4440,-2163l4456,-2155e" filled="false" stroked="true" strokeweight=".48pt" strokecolor="#050000">
                <v:path arrowok="t"/>
              </v:shape>
            </v:group>
            <v:group style="position:absolute;left:4321;top:-1485;width:6;height:6" coordorigin="4321,-1485" coordsize="6,6">
              <v:shape style="position:absolute;left:4321;top:-1485;width:6;height:6" coordorigin="4321,-1485" coordsize="6,6" path="m4326,-1485l4321,-1480e" filled="false" stroked="true" strokeweight=".48pt" strokecolor="#050000">
                <v:path arrowok="t"/>
              </v:shape>
            </v:group>
            <v:group style="position:absolute;left:4463;top:-2163;width:2;height:10" coordorigin="4463,-2163" coordsize="2,10">
              <v:shape style="position:absolute;left:4463;top:-2163;width:2;height:10" coordorigin="4463,-2163" coordsize="0,10" path="m4463,-2163l4463,-2153e" filled="false" stroked="true" strokeweight=".133pt" strokecolor="#050000">
                <v:path arrowok="t"/>
              </v:shape>
            </v:group>
            <v:group style="position:absolute;left:4458;top:-2192;width:2;height:10" coordorigin="4458,-2192" coordsize="2,10">
              <v:shape style="position:absolute;left:4458;top:-2192;width:2;height:10" coordorigin="4458,-2192" coordsize="0,10" path="m4458,-2192l4458,-2182e" filled="false" stroked="true" strokeweight=".134pt" strokecolor="#050000">
                <v:path arrowok="t"/>
              </v:shape>
            </v:group>
            <v:group style="position:absolute;left:4441;top:-2167;width:10;height:2" coordorigin="4441,-2167" coordsize="10,2">
              <v:shape style="position:absolute;left:4441;top:-2167;width:10;height:2" coordorigin="4441,-2167" coordsize="10,0" path="m4441,-2167l4451,-2167e" filled="false" stroked="true" strokeweight=".133pt" strokecolor="#050000">
                <v:path arrowok="t"/>
              </v:shape>
            </v:group>
            <v:group style="position:absolute;left:4196;top:-1264;width:3;height:3" coordorigin="4196,-1264" coordsize="3,3">
              <v:shape style="position:absolute;left:4196;top:-1264;width:3;height:3" coordorigin="4196,-1264" coordsize="3,3" path="m4196,-1262l4198,-1262,4198,-1264e" filled="false" stroked="true" strokeweight=".48pt" strokecolor="#050000">
                <v:path arrowok="t"/>
              </v:shape>
            </v:group>
            <v:group style="position:absolute;left:4738;top:-2977;width:51;height:8" coordorigin="4738,-2977" coordsize="51,8">
              <v:shape style="position:absolute;left:4738;top:-2977;width:51;height:8" coordorigin="4738,-2977" coordsize="51,8" path="m4789,-2969l4738,-2977e" filled="false" stroked="true" strokeweight=".48pt" strokecolor="#050000">
                <v:path arrowok="t"/>
              </v:shape>
            </v:group>
            <v:group style="position:absolute;left:4826;top:-2948;width:62;height:8" coordorigin="4826,-2948" coordsize="62,8">
              <v:shape style="position:absolute;left:4826;top:-2948;width:62;height:8" coordorigin="4826,-2948" coordsize="62,8" path="m4887,-2940l4834,-2948,4826,-2948,4834,-2945e" filled="false" stroked="true" strokeweight=".48pt" strokecolor="#050000">
                <v:path arrowok="t"/>
              </v:shape>
            </v:group>
            <v:group style="position:absolute;left:4733;top:-2977;width:6;height:2" coordorigin="4733,-2977" coordsize="6,2">
              <v:shape style="position:absolute;left:4733;top:-2977;width:6;height:2" coordorigin="4733,-2977" coordsize="6,0" path="m4738,-2977l4733,-2977e" filled="false" stroked="true" strokeweight=".48pt" strokecolor="#050000">
                <v:path arrowok="t"/>
              </v:shape>
            </v:group>
            <v:group style="position:absolute;left:4818;top:-2948;width:8;height:2" coordorigin="4818,-2948" coordsize="8,2">
              <v:shape style="position:absolute;left:4818;top:-2948;width:8;height:2" coordorigin="4818,-2948" coordsize="8,0" path="m4823,-2948l4826,-2948,4818,-2948e" filled="false" stroked="true" strokeweight=".48pt" strokecolor="#050000">
                <v:path arrowok="t"/>
              </v:shape>
            </v:group>
            <v:group style="position:absolute;left:5326;top:-2714;width:16;height:19" coordorigin="5326,-2714" coordsize="16,19">
              <v:shape style="position:absolute;left:5326;top:-2714;width:16;height:19" coordorigin="5326,-2714" coordsize="16,19" path="m5342,-2695l5326,-2714,5342,-2695xe" filled="false" stroked="true" strokeweight=".48pt" strokecolor="#050000">
                <v:path arrowok="t"/>
              </v:shape>
            </v:group>
            <v:group style="position:absolute;left:5424;top:-2099;width:3;height:11" coordorigin="5424,-2099" coordsize="3,11">
              <v:shape style="position:absolute;left:5424;top:-2099;width:3;height:11" coordorigin="5424,-2099" coordsize="3,11" path="m5424,-2089l5427,-2099e" filled="false" stroked="true" strokeweight=".48pt" strokecolor="#050000">
                <v:path arrowok="t"/>
              </v:shape>
            </v:group>
            <v:group style="position:absolute;left:5302;top:-2078;width:3;height:11" coordorigin="5302,-2078" coordsize="3,11">
              <v:shape style="position:absolute;left:5302;top:-2078;width:3;height:11" coordorigin="5302,-2078" coordsize="3,11" path="m5302,-2067l5305,-2078e" filled="false" stroked="true" strokeweight=".48pt" strokecolor="#050000">
                <v:path arrowok="t"/>
              </v:shape>
            </v:group>
            <v:group style="position:absolute;left:4938;top:-2091;width:10;height:2" coordorigin="4938,-2091" coordsize="10,2">
              <v:shape style="position:absolute;left:4938;top:-2091;width:10;height:2" coordorigin="4938,-2091" coordsize="10,0" path="m4938,-2091l4948,-2091e" filled="false" stroked="true" strokeweight=".267pt" strokecolor="#050000">
                <v:path arrowok="t"/>
              </v:shape>
            </v:group>
            <v:group style="position:absolute;left:4483;top:-2114;width:10;height:2" coordorigin="4483,-2114" coordsize="10,2">
              <v:shape style="position:absolute;left:4483;top:-2114;width:10;height:2" coordorigin="4483,-2114" coordsize="10,0" path="m4483,-2114l4493,-2114e" filled="false" stroked="true" strokeweight=".132pt" strokecolor="#050000">
                <v:path arrowok="t"/>
              </v:shape>
            </v:group>
            <v:group style="position:absolute;left:4624;top:-2179;width:3;height:8" coordorigin="4624,-2179" coordsize="3,8">
              <v:shape style="position:absolute;left:4624;top:-2179;width:3;height:8" coordorigin="4624,-2179" coordsize="3,8" path="m4624,-2171l4627,-2174,4624,-2179e" filled="false" stroked="true" strokeweight=".48pt" strokecolor="#050000">
                <v:path arrowok="t"/>
              </v:shape>
            </v:group>
            <v:group style="position:absolute;left:4625;top:-2189;width:2;height:10" coordorigin="4625,-2189" coordsize="2,10">
              <v:shape style="position:absolute;left:4625;top:-2189;width:2;height:10" coordorigin="4625,-2189" coordsize="0,10" path="m4625,-2189l4625,-2180e" filled="false" stroked="true" strokeweight=".133pt" strokecolor="#050000">
                <v:path arrowok="t"/>
              </v:shape>
            </v:group>
            <v:group style="position:absolute;left:4596;top:-2171;width:2;height:10" coordorigin="4596,-2171" coordsize="2,10">
              <v:shape style="position:absolute;left:4596;top:-2171;width:2;height:10" coordorigin="4596,-2171" coordsize="0,10" path="m4596,-2171l4596,-2161e" filled="false" stroked="true" strokeweight=".134pt" strokecolor="#050000">
                <v:path arrowok="t"/>
              </v:shape>
            </v:group>
            <v:group style="position:absolute;left:4632;top:-2142;width:16;height:19" coordorigin="4632,-2142" coordsize="16,19">
              <v:shape style="position:absolute;left:4632;top:-2142;width:16;height:19" coordorigin="4632,-2142" coordsize="16,19" path="m4632,-2123l4645,-2129,4648,-2142e" filled="false" stroked="true" strokeweight=".48pt" strokecolor="#050000">
                <v:path arrowok="t"/>
              </v:shape>
            </v:group>
            <v:group style="position:absolute;left:4616;top:-2171;width:8;height:11" coordorigin="4616,-2171" coordsize="8,11">
              <v:shape style="position:absolute;left:4616;top:-2171;width:8;height:11" coordorigin="4616,-2171" coordsize="8,11" path="m4616,-2161l4624,-2171e" filled="false" stroked="true" strokeweight=".48pt" strokecolor="#050000">
                <v:path arrowok="t"/>
              </v:shape>
            </v:group>
            <v:group style="position:absolute;left:4629;top:-2227;width:14;height:8" coordorigin="4629,-2227" coordsize="14,8">
              <v:shape style="position:absolute;left:4629;top:-2227;width:14;height:8" coordorigin="4629,-2227" coordsize="14,8" path="m4643,-2219l4629,-2227e" filled="false" stroked="true" strokeweight=".48pt" strokecolor="#050000">
                <v:path arrowok="t"/>
              </v:shape>
            </v:group>
            <v:group style="position:absolute;left:4629;top:-2224;width:16;height:6" coordorigin="4629,-2224" coordsize="16,6">
              <v:shape style="position:absolute;left:4629;top:-2224;width:16;height:6" coordorigin="4629,-2224" coordsize="16,6" path="m4645,-2219l4629,-2224e" filled="false" stroked="true" strokeweight=".48pt" strokecolor="#050000">
                <v:path arrowok="t"/>
              </v:shape>
            </v:group>
            <v:group style="position:absolute;left:4595;top:-2166;width:14;height:8" coordorigin="4595,-2166" coordsize="14,8">
              <v:shape style="position:absolute;left:4595;top:-2166;width:14;height:8" coordorigin="4595,-2166" coordsize="14,8" path="m4595,-2166l4608,-2158e" filled="false" stroked="true" strokeweight=".48pt" strokecolor="#050000">
                <v:path arrowok="t"/>
              </v:shape>
            </v:group>
            <v:group style="position:absolute;left:4534;top:-1972;width:3;height:3" coordorigin="4534,-1972" coordsize="3,3">
              <v:shape style="position:absolute;left:4534;top:-1972;width:3;height:3" coordorigin="4534,-1972" coordsize="3,3" path="m4534,-1972l4536,-1969e" filled="false" stroked="true" strokeweight=".48pt" strokecolor="#050000">
                <v:path arrowok="t"/>
              </v:shape>
            </v:group>
            <v:group style="position:absolute;left:4547;top:-1968;width:10;height:2" coordorigin="4547,-1968" coordsize="10,2">
              <v:shape style="position:absolute;left:4547;top:-1968;width:10;height:2" coordorigin="4547,-1968" coordsize="10,0" path="m4547,-1968l4557,-1968e" filled="false" stroked="true" strokeweight=".133pt" strokecolor="#050000">
                <v:path arrowok="t"/>
              </v:shape>
            </v:group>
            <v:group style="position:absolute;left:4544;top:-1966;width:6;height:2" coordorigin="4544,-1966" coordsize="6,2">
              <v:shape style="position:absolute;left:4544;top:-1966;width:6;height:2" coordorigin="4544,-1966" coordsize="6,0" path="m4544,-1966l4549,-1966e" filled="false" stroked="true" strokeweight=".48pt" strokecolor="#050000">
                <v:path arrowok="t"/>
              </v:shape>
            </v:group>
            <v:group style="position:absolute;left:4543;top:-1998;width:2;height:10" coordorigin="4543,-1998" coordsize="2,10">
              <v:shape style="position:absolute;left:4543;top:-1998;width:2;height:10" coordorigin="4543,-1998" coordsize="0,10" path="m4543,-1998l4543,-1988e" filled="false" stroked="true" strokeweight=".133pt" strokecolor="#050000">
                <v:path arrowok="t"/>
              </v:shape>
            </v:group>
            <v:group style="position:absolute;left:4612;top:-2165;width:2;height:10" coordorigin="4612,-2165" coordsize="2,10">
              <v:shape style="position:absolute;left:4612;top:-2165;width:2;height:10" coordorigin="4612,-2165" coordsize="0,10" path="m4612,-2165l4612,-2156e" filled="false" stroked="true" strokeweight=".132pt" strokecolor="#050000">
                <v:path arrowok="t"/>
              </v:shape>
            </v:group>
            <v:group style="position:absolute;left:4607;top:-2195;width:2;height:10" coordorigin="4607,-2195" coordsize="2,10">
              <v:shape style="position:absolute;left:4607;top:-2195;width:2;height:10" coordorigin="4607,-2195" coordsize="0,10" path="m4607,-2195l4607,-2185e" filled="false" stroked="true" strokeweight=".133pt" strokecolor="#050000">
                <v:path arrowok="t"/>
              </v:shape>
            </v:group>
            <v:group style="position:absolute;left:4551;top:-1971;width:2;height:10" coordorigin="4551,-1971" coordsize="2,10">
              <v:shape style="position:absolute;left:4551;top:-1971;width:2;height:10" coordorigin="4551,-1971" coordsize="0,10" path="m4551,-1971l4551,-1962e" filled="false" stroked="true" strokeweight=".134pt" strokecolor="#050000">
                <v:path arrowok="t"/>
              </v:shape>
            </v:group>
            <v:group style="position:absolute;left:4540;top:-1998;width:2;height:10" coordorigin="4540,-1998" coordsize="2,10">
              <v:shape style="position:absolute;left:4540;top:-1998;width:2;height:10" coordorigin="4540,-1998" coordsize="0,10" path="m4540,-1998l4540,-1988e" filled="false" stroked="true" strokeweight=".133pt" strokecolor="#050000">
                <v:path arrowok="t"/>
              </v:shape>
            </v:group>
            <v:group style="position:absolute;left:4559;top:-1982;width:2;height:10" coordorigin="4559,-1982" coordsize="2,10">
              <v:shape style="position:absolute;left:4559;top:-1982;width:2;height:10" coordorigin="4559,-1982" coordsize="0,10" path="m4559,-1982l4559,-1972e" filled="false" stroked="true" strokeweight=".132pt" strokecolor="#050000">
                <v:path arrowok="t"/>
              </v:shape>
            </v:group>
            <v:group style="position:absolute;left:4559;top:-1979;width:2;height:10" coordorigin="4559,-1979" coordsize="2,10">
              <v:shape style="position:absolute;left:4559;top:-1979;width:2;height:10" coordorigin="4559,-1979" coordsize="0,10" path="m4559,-1979l4559,-1970e" filled="false" stroked="true" strokeweight=".132pt" strokecolor="#050000">
                <v:path arrowok="t"/>
              </v:shape>
            </v:group>
            <v:group style="position:absolute;left:4553;top:-1977;width:10;height:2" coordorigin="4553,-1977" coordsize="10,2">
              <v:shape style="position:absolute;left:4553;top:-1977;width:10;height:2" coordorigin="4553,-1977" coordsize="10,0" path="m4553,-1977l4562,-1977e" filled="false" stroked="true" strokeweight=".267pt" strokecolor="#050000">
                <v:path arrowok="t"/>
              </v:shape>
            </v:group>
            <v:group style="position:absolute;left:4553;top:-1978;width:10;height:2" coordorigin="4553,-1978" coordsize="10,2">
              <v:shape style="position:absolute;left:4553;top:-1978;width:10;height:2" coordorigin="4553,-1978" coordsize="10,0" path="m4553,-1978l4562,-1978e" filled="false" stroked="true" strokeweight=".135pt" strokecolor="#050000">
                <v:path arrowok="t"/>
              </v:shape>
            </v:group>
            <v:group style="position:absolute;left:5427;top:-1198;width:24;height:48" coordorigin="5427,-1198" coordsize="24,48">
              <v:shape style="position:absolute;left:5427;top:-1198;width:24;height:48" coordorigin="5427,-1198" coordsize="24,48" path="m5451,-1150l5427,-1198e" filled="false" stroked="true" strokeweight=".48pt" strokecolor="#050000">
                <v:path arrowok="t"/>
              </v:shape>
            </v:group>
            <v:group style="position:absolute;left:5023;top:-2918;width:27;height:6" coordorigin="5023,-2918" coordsize="27,6">
              <v:shape style="position:absolute;left:5023;top:-2918;width:27;height:6" coordorigin="5023,-2918" coordsize="27,6" path="m5023,-2918l5031,-2918,5039,-2916,5049,-2913e" filled="false" stroked="true" strokeweight=".48pt" strokecolor="#050000">
                <v:path arrowok="t"/>
              </v:shape>
            </v:group>
            <v:group style="position:absolute;left:5331;top:-2719;width:6;height:6" coordorigin="5331,-2719" coordsize="6,6">
              <v:shape style="position:absolute;left:5331;top:-2719;width:6;height:6" coordorigin="5331,-2719" coordsize="6,6" path="m5337,-2714l5331,-2719e" filled="false" stroked="true" strokeweight=".48pt" strokecolor="#050000">
                <v:path arrowok="t"/>
              </v:shape>
            </v:group>
            <v:group style="position:absolute;left:5299;top:-2067;width:3;height:16" coordorigin="5299,-2067" coordsize="3,16">
              <v:shape style="position:absolute;left:5299;top:-2067;width:3;height:16" coordorigin="5299,-2067" coordsize="3,16" path="m5302,-2067l5299,-2057,5299,-2052e" filled="false" stroked="true" strokeweight=".48pt" strokecolor="#050000">
                <v:path arrowok="t"/>
              </v:shape>
            </v:group>
            <v:group style="position:absolute;left:4664;top:-2150;width:8;height:2" coordorigin="4664,-2150" coordsize="8,2">
              <v:shape style="position:absolute;left:4664;top:-2150;width:8;height:2" coordorigin="4664,-2150" coordsize="8,0" path="m4672,-2150l4664,-2150e" filled="false" stroked="true" strokeweight=".48pt" strokecolor="#050000">
                <v:path arrowok="t"/>
              </v:shape>
            </v:group>
            <v:group style="position:absolute;left:4664;top:-2211;width:8;height:2" coordorigin="4664,-2211" coordsize="8,2">
              <v:shape style="position:absolute;left:4664;top:-2211;width:8;height:2" coordorigin="4664,-2211" coordsize="8,0" path="m4672,-2211l4664,-2211e" filled="false" stroked="true" strokeweight=".48pt" strokecolor="#050000">
                <v:path arrowok="t"/>
              </v:shape>
            </v:group>
            <v:group style="position:absolute;left:4773;top:-2214;width:19;height:24" coordorigin="4773,-2214" coordsize="19,24">
              <v:shape style="position:absolute;left:4773;top:-2214;width:19;height:24" coordorigin="4773,-2214" coordsize="19,24" path="m4791,-2214l4778,-2206,4773,-2190e" filled="false" stroked="true" strokeweight=".48pt" strokecolor="#050000">
                <v:path arrowok="t"/>
              </v:shape>
            </v:group>
            <v:group style="position:absolute;left:4793;top:-2219;width:2;height:10" coordorigin="4793,-2219" coordsize="2,10">
              <v:shape style="position:absolute;left:4793;top:-2219;width:2;height:10" coordorigin="4793,-2219" coordsize="0,10" path="m4793,-2219l4793,-2209e" filled="false" stroked="true" strokeweight=".132pt" strokecolor="#050000">
                <v:path arrowok="t"/>
              </v:shape>
            </v:group>
            <v:group style="position:absolute;left:4696;top:-2481;width:10;height:2" coordorigin="4696,-2481" coordsize="10,2">
              <v:shape style="position:absolute;left:4696;top:-2481;width:10;height:2" coordorigin="4696,-2481" coordsize="10,0" path="m4696,-2481l4706,-2481e" filled="false" stroked="true" strokeweight=".133pt" strokecolor="#050000">
                <v:path arrowok="t"/>
              </v:shape>
            </v:group>
            <v:group style="position:absolute;left:4214;top:-2397;width:3;height:8" coordorigin="4214,-2397" coordsize="3,8">
              <v:shape style="position:absolute;left:4214;top:-2397;width:3;height:8" coordorigin="4214,-2397" coordsize="3,8" path="m4214,-2389l4217,-2397e" filled="false" stroked="true" strokeweight=".48pt" strokecolor="#050000">
                <v:path arrowok="t"/>
              </v:shape>
            </v:group>
            <v:group style="position:absolute;left:4337;top:-2393;width:10;height:2" coordorigin="4337,-2393" coordsize="10,2">
              <v:shape style="position:absolute;left:4337;top:-2393;width:10;height:2" coordorigin="4337,-2393" coordsize="10,0" path="m4337,-2393l4347,-2393e" filled="false" stroked="true" strokeweight=".399pt" strokecolor="#050000">
                <v:path arrowok="t"/>
              </v:shape>
            </v:group>
            <v:group style="position:absolute;left:4218;top:-2402;width:2;height:10" coordorigin="4218,-2402" coordsize="2,10">
              <v:shape style="position:absolute;left:4218;top:-2402;width:2;height:10" coordorigin="4218,-2402" coordsize="0,10" path="m4218,-2402l4218,-2392e" filled="false" stroked="true" strokeweight=".133pt" strokecolor="#050000">
                <v:path arrowok="t"/>
              </v:shape>
            </v:group>
            <v:group style="position:absolute;left:4337;top:-2399;width:10;height:2" coordorigin="4337,-2399" coordsize="10,2">
              <v:shape style="position:absolute;left:4337;top:-2399;width:10;height:2" coordorigin="4337,-2399" coordsize="10,0" path="m4337,-2399l4347,-2399e" filled="false" stroked="true" strokeweight=".134pt" strokecolor="#050000">
                <v:path arrowok="t"/>
              </v:shape>
            </v:group>
            <v:group style="position:absolute;left:4188;top:-2368;width:6;height:3" coordorigin="4188,-2368" coordsize="6,3">
              <v:shape style="position:absolute;left:4188;top:-2368;width:6;height:3" coordorigin="4188,-2368" coordsize="6,3" path="m4188,-2365l4193,-2368e" filled="false" stroked="true" strokeweight=".48pt" strokecolor="#050000">
                <v:path arrowok="t"/>
              </v:shape>
            </v:group>
            <v:group style="position:absolute;left:4307;top:-2368;width:8;height:2" coordorigin="4307,-2368" coordsize="8,2">
              <v:shape style="position:absolute;left:4307;top:-2368;width:8;height:2" coordorigin="4307,-2368" coordsize="8,0" path="m4307,-2368l4315,-2368e" filled="false" stroked="true" strokeweight=".48pt" strokecolor="#050000">
                <v:path arrowok="t"/>
              </v:shape>
            </v:group>
            <v:group style="position:absolute;left:4182;top:-2365;width:6;height:2" coordorigin="4182,-2365" coordsize="6,2">
              <v:shape style="position:absolute;left:4182;top:-2365;width:6;height:2" coordorigin="4182,-2365" coordsize="6,0" path="m4182,-2365l4188,-2365e" filled="false" stroked="true" strokeweight=".48pt" strokecolor="#050000">
                <v:path arrowok="t"/>
              </v:shape>
            </v:group>
            <v:group style="position:absolute;left:4311;top:-2375;width:2;height:10" coordorigin="4311,-2375" coordsize="2,10">
              <v:shape style="position:absolute;left:4311;top:-2375;width:2;height:10" coordorigin="4311,-2375" coordsize="0,10" path="m4311,-2375l4311,-2366e" filled="false" stroked="true" strokeweight=".133pt" strokecolor="#050000">
                <v:path arrowok="t"/>
              </v:shape>
            </v:group>
            <v:group style="position:absolute;left:4186;top:-2373;width:2;height:10" coordorigin="4186,-2373" coordsize="2,10">
              <v:shape style="position:absolute;left:4186;top:-2373;width:2;height:10" coordorigin="4186,-2373" coordsize="0,10" path="m4186,-2373l4186,-2363e" filled="false" stroked="true" strokeweight=".132pt" strokecolor="#050000">
                <v:path arrowok="t"/>
              </v:shape>
            </v:group>
            <v:group style="position:absolute;left:4311;top:-2375;width:2;height:10" coordorigin="4311,-2375" coordsize="2,10">
              <v:shape style="position:absolute;left:4311;top:-2375;width:2;height:10" coordorigin="4311,-2375" coordsize="0,10" path="m4311,-2375l4311,-2366e" filled="false" stroked="true" strokeweight=".133pt" strokecolor="#050000">
                <v:path arrowok="t"/>
              </v:shape>
            </v:group>
            <v:group style="position:absolute;left:4282;top:-2458;width:2;height:10" coordorigin="4282,-2458" coordsize="2,10">
              <v:shape style="position:absolute;left:4282;top:-2458;width:2;height:10" coordorigin="4282,-2458" coordsize="0,10" path="m4282,-2458l4282,-2448e" filled="false" stroked="true" strokeweight=".134pt" strokecolor="#050000">
                <v:path arrowok="t"/>
              </v:shape>
            </v:group>
            <v:group style="position:absolute;left:4276;top:-2399;width:10;height:2" coordorigin="4276,-2399" coordsize="10,2">
              <v:shape style="position:absolute;left:4276;top:-2399;width:10;height:2" coordorigin="4276,-2399" coordsize="10,0" path="m4276,-2399l4286,-2399e" filled="false" stroked="true" strokeweight=".134pt" strokecolor="#050000">
                <v:path arrowok="t"/>
              </v:shape>
            </v:group>
            <v:group style="position:absolute;left:4157;top:-2455;width:2;height:10" coordorigin="4157,-2455" coordsize="2,10">
              <v:shape style="position:absolute;left:4157;top:-2455;width:2;height:10" coordorigin="4157,-2455" coordsize="0,10" path="m4157,-2455l4157,-2446e" filled="false" stroked="true" strokeweight=".133pt" strokecolor="#050000">
                <v:path arrowok="t"/>
              </v:shape>
            </v:group>
            <v:group style="position:absolute;left:4155;top:-2402;width:2;height:10" coordorigin="4155,-2402" coordsize="2,10">
              <v:shape style="position:absolute;left:4155;top:-2402;width:2;height:10" coordorigin="4155,-2402" coordsize="0,10" path="m4155,-2402l4155,-2392e" filled="false" stroked="true" strokeweight=".133pt" strokecolor="#050000">
                <v:path arrowok="t"/>
              </v:shape>
            </v:group>
            <v:group style="position:absolute;left:4190;top:-2631;width:11;height:2" coordorigin="4190,-2631" coordsize="11,2">
              <v:shape style="position:absolute;left:4190;top:-2631;width:11;height:2" coordorigin="4190,-2631" coordsize="11,0" path="m4190,-2631l4201,-2631e" filled="false" stroked="true" strokeweight=".48pt" strokecolor="#050000">
                <v:path arrowok="t"/>
              </v:shape>
            </v:group>
            <v:group style="position:absolute;left:4168;top:-2604;width:2;height:10" coordorigin="4168,-2604" coordsize="2,10">
              <v:shape style="position:absolute;left:4168;top:-2604;width:2;height:10" coordorigin="4168,-2604" coordsize="0,10" path="m4168,-2604l4168,-2595e" filled="false" stroked="true" strokeweight=".132pt" strokecolor="#050000">
                <v:path arrowok="t"/>
              </v:shape>
            </v:group>
            <v:group style="position:absolute;left:4190;top:-2629;width:6;height:2" coordorigin="4190,-2629" coordsize="6,2">
              <v:shape style="position:absolute;left:4190;top:-2629;width:6;height:2" coordorigin="4190,-2629" coordsize="6,0" path="m4196,-2629l4190,-2629e" filled="false" stroked="true" strokeweight=".48pt" strokecolor="#050000">
                <v:path arrowok="t"/>
              </v:shape>
            </v:group>
            <v:group style="position:absolute;left:4194;top:-2633;width:2;height:10" coordorigin="4194,-2633" coordsize="2,10">
              <v:shape style="position:absolute;left:4194;top:-2633;width:2;height:10" coordorigin="4194,-2633" coordsize="0,10" path="m4194,-2633l4194,-2624e" filled="false" stroked="true" strokeweight=".134pt" strokecolor="#050000">
                <v:path arrowok="t"/>
              </v:shape>
            </v:group>
            <v:group style="position:absolute;left:4693;top:-2480;width:3;height:3" coordorigin="4693,-2480" coordsize="3,3">
              <v:shape style="position:absolute;left:4693;top:-2480;width:3;height:3" coordorigin="4693,-2480" coordsize="3,3" path="m4696,-2477l4693,-2480e" filled="false" stroked="true" strokeweight=".48pt" strokecolor="#050000">
                <v:path arrowok="t"/>
              </v:shape>
            </v:group>
            <v:group style="position:absolute;left:4601;top:-2248;width:2;height:10" coordorigin="4601,-2248" coordsize="2,10">
              <v:shape style="position:absolute;left:4601;top:-2248;width:2;height:10" coordorigin="4601,-2248" coordsize="0,10" path="m4601,-2248l4601,-2238e" filled="false" stroked="true" strokeweight=".133pt" strokecolor="#050000">
                <v:path arrowok="t"/>
              </v:shape>
            </v:group>
            <v:group style="position:absolute;left:4467;top:-2400;width:3;height:8" coordorigin="4467,-2400" coordsize="3,8">
              <v:shape style="position:absolute;left:4467;top:-2400;width:3;height:8" coordorigin="4467,-2400" coordsize="3,8" path="m4467,-2392l4470,-2400e" filled="false" stroked="true" strokeweight=".48pt" strokecolor="#050000">
                <v:path arrowok="t"/>
              </v:shape>
            </v:group>
            <v:group style="position:absolute;left:4438;top:-2371;width:6;height:3" coordorigin="4438,-2371" coordsize="6,3">
              <v:shape style="position:absolute;left:4438;top:-2371;width:6;height:3" coordorigin="4438,-2371" coordsize="6,3" path="m4438,-2368l4443,-2371e" filled="false" stroked="true" strokeweight=".48pt" strokecolor="#050000">
                <v:path arrowok="t"/>
              </v:shape>
            </v:group>
            <v:group style="position:absolute;left:4471;top:-2405;width:2;height:10" coordorigin="4471,-2405" coordsize="2,10">
              <v:shape style="position:absolute;left:4471;top:-2405;width:2;height:10" coordorigin="4471,-2405" coordsize="0,10" path="m4471,-2405l4471,-2395e" filled="false" stroked="true" strokeweight=".133pt" strokecolor="#050000">
                <v:path arrowok="t"/>
              </v:shape>
            </v:group>
            <v:group style="position:absolute;left:4436;top:-2373;width:2;height:10" coordorigin="4436,-2373" coordsize="2,10">
              <v:shape style="position:absolute;left:4436;top:-2373;width:2;height:10" coordorigin="4436,-2373" coordsize="0,10" path="m4436,-2373l4436,-2363e" filled="false" stroked="true" strokeweight=".132pt" strokecolor="#050000">
                <v:path arrowok="t"/>
              </v:shape>
            </v:group>
            <v:group style="position:absolute;left:4404;top:-2399;width:10;height:2" coordorigin="4404,-2399" coordsize="10,2">
              <v:shape style="position:absolute;left:4404;top:-2399;width:10;height:2" coordorigin="4404,-2399" coordsize="10,0" path="m4404,-2399l4413,-2399e" filled="false" stroked="true" strokeweight=".133pt" strokecolor="#050000">
                <v:path arrowok="t"/>
              </v:shape>
            </v:group>
            <v:group style="position:absolute;left:4435;top:-2371;width:6;height:2" coordorigin="4435,-2371" coordsize="6,2">
              <v:shape style="position:absolute;left:4435;top:-2371;width:6;height:2" coordorigin="4435,-2371" coordsize="6,0" path="m4440,-2371l4435,-2371e" filled="false" stroked="true" strokeweight=".48pt" strokecolor="#050000">
                <v:path arrowok="t"/>
              </v:shape>
            </v:group>
            <v:group style="position:absolute;left:4404;top:-2395;width:10;height:2" coordorigin="4404,-2395" coordsize="10,2">
              <v:shape style="position:absolute;left:4404;top:-2395;width:10;height:2" coordorigin="4404,-2395" coordsize="10,0" path="m4404,-2395l4413,-2395e" filled="false" stroked="true" strokeweight=".266pt" strokecolor="#050000">
                <v:path arrowok="t"/>
              </v:shape>
            </v:group>
            <v:group style="position:absolute;left:4436;top:-2375;width:2;height:10" coordorigin="4436,-2375" coordsize="2,10">
              <v:shape style="position:absolute;left:4436;top:-2375;width:2;height:10" coordorigin="4436,-2375" coordsize="0,10" path="m4436,-2375l4436,-2366e" filled="false" stroked="true" strokeweight=".133pt" strokecolor="#050000">
                <v:path arrowok="t"/>
              </v:shape>
            </v:group>
            <v:group style="position:absolute;left:4487;top:-2123;width:2;height:10" coordorigin="4487,-2123" coordsize="2,10">
              <v:shape style="position:absolute;left:4487;top:-2123;width:2;height:10" coordorigin="4487,-2123" coordsize="0,10" path="m4487,-2123l4487,-2113e" filled="false" stroked="true" strokeweight=".133pt" strokecolor="#050000">
                <v:path arrowok="t"/>
              </v:shape>
            </v:group>
            <v:group style="position:absolute;left:4587;top:-2666;width:10;height:2" coordorigin="4587,-2666" coordsize="10,2">
              <v:shape style="position:absolute;left:4587;top:-2666;width:10;height:2" coordorigin="4587,-2666" coordsize="10,0" path="m4587,-2666l4597,-2666e" filled="false" stroked="true" strokeweight=".266pt" strokecolor="#050000">
                <v:path arrowok="t"/>
              </v:shape>
            </v:group>
            <v:group style="position:absolute;left:4451;top:-2637;width:3;height:3" coordorigin="4451,-2637" coordsize="3,3">
              <v:shape style="position:absolute;left:4451;top:-2637;width:3;height:3" coordorigin="4451,-2637" coordsize="3,3" path="m4454,-2634l4451,-2637e" filled="false" stroked="true" strokeweight=".48pt" strokecolor="#050000">
                <v:path arrowok="t"/>
              </v:shape>
            </v:group>
            <v:group style="position:absolute;left:4327;top:-2639;width:2;height:10" coordorigin="4327,-2639" coordsize="2,10">
              <v:shape style="position:absolute;left:4327;top:-2639;width:2;height:10" coordorigin="4327,-2639" coordsize="0,10" path="m4327,-2639l4327,-2629e" filled="false" stroked="true" strokeweight=".132pt" strokecolor="#050000">
                <v:path arrowok="t"/>
              </v:shape>
            </v:group>
            <v:group style="position:absolute;left:4443;top:-2631;width:6;height:2" coordorigin="4443,-2631" coordsize="6,2">
              <v:shape style="position:absolute;left:4443;top:-2631;width:6;height:2" coordorigin="4443,-2631" coordsize="6,0" path="m4448,-2631l4443,-2631e" filled="false" stroked="true" strokeweight=".48pt" strokecolor="#050000">
                <v:path arrowok="t"/>
              </v:shape>
            </v:group>
            <v:group style="position:absolute;left:4296;top:-2607;width:2;height:10" coordorigin="4296,-2607" coordsize="2,10">
              <v:shape style="position:absolute;left:4296;top:-2607;width:2;height:10" coordorigin="4296,-2607" coordsize="0,10" path="m4296,-2607l4296,-2597e" filled="false" stroked="true" strokeweight=".133pt" strokecolor="#050000">
                <v:path arrowok="t"/>
              </v:shape>
            </v:group>
            <v:group style="position:absolute;left:4444;top:-2636;width:2;height:10" coordorigin="4444,-2636" coordsize="2,10">
              <v:shape style="position:absolute;left:4444;top:-2636;width:2;height:10" coordorigin="4444,-2636" coordsize="0,10" path="m4444,-2636l4444,-2626e" filled="false" stroked="true" strokeweight=".134pt" strokecolor="#050000">
                <v:path arrowok="t"/>
              </v:shape>
            </v:group>
            <v:group style="position:absolute;left:4420;top:-2607;width:2;height:10" coordorigin="4420,-2607" coordsize="2,10">
              <v:shape style="position:absolute;left:4420;top:-2607;width:2;height:10" coordorigin="4420,-2607" coordsize="0,10" path="m4420,-2607l4420,-2597e" filled="false" stroked="true" strokeweight=".132pt" strokecolor="#050000">
                <v:path arrowok="t"/>
              </v:shape>
            </v:group>
            <v:group style="position:absolute;left:4318;top:-2631;width:3;height:3" coordorigin="4318,-2631" coordsize="3,3">
              <v:shape style="position:absolute;left:4318;top:-2631;width:3;height:3" coordorigin="4318,-2631" coordsize="3,3" path="m4321,-2631l4318,-2629e" filled="false" stroked="true" strokeweight=".48pt" strokecolor="#050000">
                <v:path arrowok="t"/>
              </v:shape>
            </v:group>
            <v:group style="position:absolute;left:4447;top:-2636;width:2;height:10" coordorigin="4447,-2636" coordsize="2,10">
              <v:shape style="position:absolute;left:4447;top:-2636;width:2;height:10" coordorigin="4447,-2636" coordsize="0,10" path="m4447,-2636l4447,-2626e" filled="false" stroked="true" strokeweight=".132pt" strokecolor="#050000">
                <v:path arrowok="t"/>
              </v:shape>
            </v:group>
            <v:group style="position:absolute;left:4318;top:-2631;width:3;height:3" coordorigin="4318,-2631" coordsize="3,3">
              <v:shape style="position:absolute;left:4318;top:-2631;width:3;height:3" coordorigin="4318,-2631" coordsize="3,3" path="m4318,-2629l4321,-2631e" filled="false" stroked="true" strokeweight=".48pt" strokecolor="#050000">
                <v:path arrowok="t"/>
              </v:shape>
            </v:group>
            <v:group style="position:absolute;left:3226;top:-2449;width:10;height:2" coordorigin="3226,-2449" coordsize="10,2">
              <v:shape style="position:absolute;left:3226;top:-2449;width:10;height:2" coordorigin="3226,-2449" coordsize="10,0" path="m3226,-2449l3235,-2449e" filled="false" stroked="true" strokeweight=".398pt" strokecolor="#050000">
                <v:path arrowok="t"/>
              </v:shape>
            </v:group>
            <v:group style="position:absolute;left:3169;top:-2469;width:2;height:24" coordorigin="3169,-2469" coordsize="2,24">
              <v:shape style="position:absolute;left:3169;top:-2469;width:2;height:24" coordorigin="3169,-2469" coordsize="0,24" path="m3169,-2469l3169,-2445e" filled="false" stroked="true" strokeweight=".48pt" strokecolor="#050000">
                <v:path arrowok="t"/>
              </v:shape>
            </v:group>
            <v:group style="position:absolute;left:3292;top:-2469;width:2;height:24" coordorigin="3292,-2469" coordsize="2,24">
              <v:shape style="position:absolute;left:3292;top:-2469;width:2;height:24" coordorigin="3292,-2469" coordsize="0,24" path="m3292,-2469l3292,-2445e" filled="false" stroked="true" strokeweight=".48pt" strokecolor="#050000">
                <v:path arrowok="t"/>
              </v:shape>
            </v:group>
            <v:group style="position:absolute;left:3226;top:-2457;width:10;height:2" coordorigin="3226,-2457" coordsize="10,2">
              <v:shape style="position:absolute;left:3226;top:-2457;width:10;height:2" coordorigin="3226,-2457" coordsize="10,0" path="m3226,-2457l3235,-2457e" filled="false" stroked="true" strokeweight=".398pt" strokecolor="#050000">
                <v:path arrowok="t"/>
              </v:shape>
            </v:group>
            <v:group style="position:absolute;left:3172;top:-2466;width:3;height:22" coordorigin="3172,-2466" coordsize="3,22">
              <v:shape style="position:absolute;left:3172;top:-2466;width:3;height:22" coordorigin="3172,-2466" coordsize="3,22" path="m3175,-2466l3172,-2445e" filled="false" stroked="true" strokeweight=".48pt" strokecolor="#050000">
                <v:path arrowok="t"/>
              </v:shape>
            </v:group>
            <v:group style="position:absolute;left:3294;top:-2469;width:2;height:27" coordorigin="3294,-2469" coordsize="2,27">
              <v:shape style="position:absolute;left:3294;top:-2469;width:2;height:27" coordorigin="3294,-2469" coordsize="0,27" path="m3294,-2469l3294,-2442e" filled="false" stroked="true" strokeweight=".48pt" strokecolor="#050000">
                <v:path arrowok="t"/>
              </v:shape>
            </v:group>
            <v:group style="position:absolute;left:3226;top:-2465;width:10;height:2" coordorigin="3226,-2465" coordsize="10,2">
              <v:shape style="position:absolute;left:3226;top:-2465;width:10;height:2" coordorigin="3226,-2465" coordsize="10,0" path="m3226,-2465l3235,-2465e" filled="false" stroked="true" strokeweight=".4pt" strokecolor="#050000">
                <v:path arrowok="t"/>
              </v:shape>
            </v:group>
            <v:group style="position:absolute;left:3170;top:-2454;width:10;height:2" coordorigin="3170,-2454" coordsize="10,2">
              <v:shape style="position:absolute;left:3170;top:-2454;width:10;height:2" coordorigin="3170,-2454" coordsize="10,0" path="m3170,-2454l3179,-2454e" filled="false" stroked="true" strokeweight=".93pt" strokecolor="#050000">
                <v:path arrowok="t"/>
              </v:shape>
            </v:group>
            <v:group style="position:absolute;left:3294;top:-2466;width:3;height:24" coordorigin="3294,-2466" coordsize="3,24">
              <v:shape style="position:absolute;left:3294;top:-2466;width:3;height:24" coordorigin="3294,-2466" coordsize="3,24" path="m3297,-2466l3294,-2442e" filled="false" stroked="true" strokeweight=".48pt" strokecolor="#050000">
                <v:path arrowok="t"/>
              </v:shape>
            </v:group>
            <v:group style="position:absolute;left:4548;top:-2240;width:2;height:10" coordorigin="4548,-2240" coordsize="2,10">
              <v:shape style="position:absolute;left:4548;top:-2240;width:2;height:10" coordorigin="4548,-2240" coordsize="0,10" path="m4548,-2240l4548,-2230e" filled="false" stroked="true" strokeweight=".133pt" strokecolor="#050000">
                <v:path arrowok="t"/>
              </v:shape>
            </v:group>
            <v:group style="position:absolute;left:4545;top:-2226;width:10;height:2" coordorigin="4545,-2226" coordsize="10,2">
              <v:shape style="position:absolute;left:4545;top:-2226;width:10;height:2" coordorigin="4545,-2226" coordsize="10,0" path="m4545,-2226l4554,-2226e" filled="false" stroked="true" strokeweight=".133pt" strokecolor="#050000">
                <v:path arrowok="t"/>
              </v:shape>
            </v:group>
            <v:group style="position:absolute;left:4620;top:-2373;width:2;height:10" coordorigin="4620,-2373" coordsize="2,10">
              <v:shape style="position:absolute;left:4620;top:-2373;width:2;height:10" coordorigin="4620,-2373" coordsize="0,10" path="m4620,-2373l4620,-2363e" filled="false" stroked="true" strokeweight=".133pt" strokecolor="#050000">
                <v:path arrowok="t"/>
              </v:shape>
            </v:group>
            <v:group style="position:absolute;left:4604;top:-2330;width:2;height:10" coordorigin="4604,-2330" coordsize="2,10">
              <v:shape style="position:absolute;left:4604;top:-2330;width:2;height:10" coordorigin="4604,-2330" coordsize="0,10" path="m4604,-2330l4604,-2321e" filled="false" stroked="true" strokeweight=".134pt" strokecolor="#050000">
                <v:path arrowok="t"/>
              </v:shape>
            </v:group>
            <v:group style="position:absolute;left:4545;top:-2123;width:2;height:10" coordorigin="4545,-2123" coordsize="2,10">
              <v:shape style="position:absolute;left:4545;top:-2123;width:2;height:10" coordorigin="4545,-2123" coordsize="0,10" path="m4545,-2123l4545,-2113e" filled="false" stroked="true" strokeweight=".133pt" strokecolor="#050000">
                <v:path arrowok="t"/>
              </v:shape>
            </v:group>
            <v:group style="position:absolute;left:4601;top:-2532;width:2;height:10" coordorigin="4601,-2532" coordsize="2,10">
              <v:shape style="position:absolute;left:4601;top:-2532;width:2;height:10" coordorigin="4601,-2532" coordsize="0,10" path="m4601,-2532l4601,-2523e" filled="false" stroked="true" strokeweight=".133pt" strokecolor="#050000">
                <v:path arrowok="t"/>
              </v:shape>
            </v:group>
            <v:group style="position:absolute;left:3350;top:-2464;width:3;height:19" coordorigin="3350,-2464" coordsize="3,19">
              <v:shape style="position:absolute;left:3350;top:-2464;width:3;height:19" coordorigin="3350,-2464" coordsize="3,19" path="m3353,-2464l3350,-2445e" filled="false" stroked="true" strokeweight=".48pt" strokecolor="#050000">
                <v:path arrowok="t"/>
              </v:shape>
            </v:group>
            <v:group style="position:absolute;left:3411;top:-2472;width:3;height:27" coordorigin="3411,-2472" coordsize="3,27">
              <v:shape style="position:absolute;left:3411;top:-2472;width:3;height:27" coordorigin="3411,-2472" coordsize="3,27" path="m3414,-2472l3411,-2445e" filled="false" stroked="true" strokeweight=".48pt" strokecolor="#050000">
                <v:path arrowok="t"/>
              </v:shape>
            </v:group>
            <v:group style="position:absolute;left:3417;top:-2469;width:2;height:27" coordorigin="3417,-2469" coordsize="2,27">
              <v:shape style="position:absolute;left:3417;top:-2469;width:2;height:27" coordorigin="3417,-2469" coordsize="0,27" path="m3417,-2469l3417,-2442e" filled="false" stroked="true" strokeweight=".48pt" strokecolor="#050000">
                <v:path arrowok="t"/>
              </v:shape>
            </v:group>
            <v:group style="position:absolute;left:3348;top:-2466;width:10;height:2" coordorigin="3348,-2466" coordsize="10,2">
              <v:shape style="position:absolute;left:3348;top:-2466;width:10;height:2" coordorigin="3348,-2466" coordsize="10,0" path="m3348,-2466l3358,-2466e" filled="false" stroked="true" strokeweight=".265pt" strokecolor="#050000">
                <v:path arrowok="t"/>
              </v:shape>
            </v:group>
            <v:group style="position:absolute;left:3417;top:-2469;width:3;height:27" coordorigin="3417,-2469" coordsize="3,27">
              <v:shape style="position:absolute;left:3417;top:-2469;width:3;height:27" coordorigin="3417,-2469" coordsize="3,27" path="m3419,-2469l3417,-2442e" filled="false" stroked="true" strokeweight=".48pt" strokecolor="#050000">
                <v:path arrowok="t"/>
              </v:shape>
            </v:group>
            <v:group style="position:absolute;left:3470;top:-2469;width:10;height:2" coordorigin="3470,-2469" coordsize="10,2">
              <v:shape style="position:absolute;left:3470;top:-2469;width:10;height:2" coordorigin="3470,-2469" coordsize="10,0" path="m3470,-2469l3480,-2469e" filled="false" stroked="true" strokeweight=".268pt" strokecolor="#050000">
                <v:path arrowok="t"/>
              </v:shape>
            </v:group>
            <v:group style="position:absolute;left:5283;top:-2772;width:3;height:3" coordorigin="5283,-2772" coordsize="3,3">
              <v:shape style="position:absolute;left:5283;top:-2772;width:3;height:3" coordorigin="5283,-2772" coordsize="3,3" path="m5286,-2770l5283,-2772e" filled="false" stroked="true" strokeweight=".48pt" strokecolor="#050000">
                <v:path arrowok="t"/>
              </v:shape>
            </v:group>
            <v:group style="position:absolute;left:5281;top:-2764;width:6;height:6" coordorigin="5281,-2764" coordsize="6,6">
              <v:shape style="position:absolute;left:5281;top:-2764;width:6;height:6" coordorigin="5281,-2764" coordsize="6,6" path="m5283,-2759l5281,-2764,5286,-2762e" filled="false" stroked="true" strokeweight=".48pt" strokecolor="#050000">
                <v:path arrowok="t"/>
              </v:shape>
            </v:group>
            <v:group style="position:absolute;left:5275;top:-2770;width:6;height:6" coordorigin="5275,-2770" coordsize="6,6">
              <v:shape style="position:absolute;left:5275;top:-2770;width:6;height:6" coordorigin="5275,-2770" coordsize="6,6" path="m5281,-2764l5275,-2770e" filled="false" stroked="true" strokeweight=".48pt" strokecolor="#050000">
                <v:path arrowok="t"/>
              </v:shape>
            </v:group>
            <v:group style="position:absolute;left:5289;top:-2065;width:8;height:14" coordorigin="5289,-2065" coordsize="8,14">
              <v:shape style="position:absolute;left:5289;top:-2065;width:8;height:14" coordorigin="5289,-2065" coordsize="8,14" path="m5289,-2052l5297,-2065e" filled="false" stroked="true" strokeweight=".48pt" strokecolor="#050000">
                <v:path arrowok="t"/>
              </v:shape>
            </v:group>
            <v:group style="position:absolute;left:5252;top:-2469;width:10;height:2" coordorigin="5252,-2469" coordsize="10,2">
              <v:shape style="position:absolute;left:5252;top:-2469;width:10;height:2" coordorigin="5252,-2469" coordsize="10,0" path="m5252,-2469l5262,-2469e" filled="false" stroked="true" strokeweight=".267pt" strokecolor="#050000">
                <v:path arrowok="t"/>
              </v:shape>
            </v:group>
            <v:group style="position:absolute;left:5260;top:-2464;width:3;height:6" coordorigin="5260,-2464" coordsize="3,6">
              <v:shape style="position:absolute;left:5260;top:-2464;width:3;height:6" coordorigin="5260,-2464" coordsize="3,6" path="m5262,-2458l5260,-2464e" filled="false" stroked="true" strokeweight=".48pt" strokecolor="#050000">
                <v:path arrowok="t"/>
              </v:shape>
            </v:group>
            <v:group style="position:absolute;left:4539;top:-2268;width:10;height:2" coordorigin="4539,-2268" coordsize="10,2">
              <v:shape style="position:absolute;left:4539;top:-2268;width:10;height:2" coordorigin="4539,-2268" coordsize="10,0" path="m4539,-2268l4549,-2268e" filled="false" stroked="true" strokeweight=".665pt" strokecolor="#050000">
                <v:path arrowok="t"/>
              </v:shape>
            </v:group>
            <v:group style="position:absolute;left:4539;top:-2254;width:10;height:2" coordorigin="4539,-2254" coordsize="10,2">
              <v:shape style="position:absolute;left:4539;top:-2254;width:10;height:2" coordorigin="4539,-2254" coordsize="10,0" path="m4539,-2254l4549,-2254e" filled="false" stroked="true" strokeweight=".798pt" strokecolor="#050000">
                <v:path arrowok="t"/>
              </v:shape>
            </v:group>
            <v:group style="position:absolute;left:4940;top:-2876;width:128;height:112" coordorigin="4940,-2876" coordsize="128,112">
              <v:shape style="position:absolute;left:4940;top:-2876;width:128;height:112" coordorigin="4940,-2876" coordsize="128,112" path="m5068,-2764l5052,-2783,5036,-2799,5020,-2815,4991,-2841,4975,-2855,4940,-2876e" filled="false" stroked="true" strokeweight=".48pt" strokecolor="#050000">
                <v:path arrowok="t"/>
              </v:shape>
            </v:group>
            <v:group style="position:absolute;left:5039;top:-2796;width:22;height:24" coordorigin="5039,-2796" coordsize="22,24">
              <v:shape style="position:absolute;left:5039;top:-2796;width:22;height:24" coordorigin="5039,-2796" coordsize="22,24" path="m5060,-2772l5039,-2796e" filled="false" stroked="true" strokeweight=".48pt" strokecolor="#050000">
                <v:path arrowok="t"/>
              </v:shape>
            </v:group>
            <v:group style="position:absolute;left:4807;top:-2913;width:16;height:3" coordorigin="4807,-2913" coordsize="16,3">
              <v:shape style="position:absolute;left:4807;top:-2913;width:16;height:3" coordorigin="4807,-2913" coordsize="16,3" path="m4807,-2913l4821,-2913,4823,-2910e" filled="false" stroked="true" strokeweight=".48pt" strokecolor="#050000">
                <v:path arrowok="t"/>
              </v:shape>
            </v:group>
            <v:group style="position:absolute;left:4924;top:-2884;width:16;height:8" coordorigin="4924,-2884" coordsize="16,8">
              <v:shape style="position:absolute;left:4924;top:-2884;width:16;height:8" coordorigin="4924,-2884" coordsize="16,8" path="m4940,-2876l4924,-2884e" filled="false" stroked="true" strokeweight=".48pt" strokecolor="#050000">
                <v:path arrowok="t"/>
              </v:shape>
            </v:group>
            <v:group style="position:absolute;left:4823;top:-2910;width:216;height:115" coordorigin="4823,-2910" coordsize="216,115">
              <v:shape style="position:absolute;left:4823;top:-2910;width:216;height:115" coordorigin="4823,-2910" coordsize="216,115" path="m5039,-2796l5015,-2820,5012,-2823,4956,-2863,4893,-2895,4823,-2910e" filled="false" stroked="true" strokeweight=".48pt" strokecolor="#050000">
                <v:path arrowok="t"/>
              </v:shape>
            </v:group>
            <v:group style="position:absolute;left:5060;top:-2772;width:8;height:8" coordorigin="5060,-2772" coordsize="8,8">
              <v:shape style="position:absolute;left:5060;top:-2772;width:8;height:8" coordorigin="5060,-2772" coordsize="8,8" path="m5068,-2764l5060,-2772e" filled="false" stroked="true" strokeweight=".48pt" strokecolor="#050000">
                <v:path arrowok="t"/>
              </v:shape>
            </v:group>
            <v:group style="position:absolute;left:4821;top:-2918;width:104;height:35" coordorigin="4821,-2918" coordsize="104,35">
              <v:shape style="position:absolute;left:4821;top:-2918;width:104;height:35" coordorigin="4821,-2918" coordsize="104,35" path="m4924,-2884l4879,-2903,4866,-2908,4829,-2916,4823,-2916,4821,-2918e" filled="false" stroked="true" strokeweight=".48pt" strokecolor="#050000">
                <v:path arrowok="t"/>
              </v:shape>
            </v:group>
            <v:group style="position:absolute;left:4587;top:-2675;width:10;height:2" coordorigin="4587,-2675" coordsize="10,2">
              <v:shape style="position:absolute;left:4587;top:-2675;width:10;height:2" coordorigin="4587,-2675" coordsize="10,0" path="m4587,-2675l4597,-2675e" filled="false" stroked="true" strokeweight=".664pt" strokecolor="#050000">
                <v:path arrowok="t"/>
              </v:shape>
            </v:group>
            <v:group style="position:absolute;left:4672;top:-2150;width:14;height:2" coordorigin="4672,-2150" coordsize="14,2">
              <v:shape style="position:absolute;left:4672;top:-2150;width:14;height:2" coordorigin="4672,-2150" coordsize="14,0" path="m4672,-2150l4685,-2150e" filled="false" stroked="true" strokeweight=".48pt" strokecolor="#050000">
                <v:path arrowok="t"/>
              </v:shape>
            </v:group>
            <v:group style="position:absolute;left:4672;top:-2211;width:11;height:2" coordorigin="4672,-2211" coordsize="11,2">
              <v:shape style="position:absolute;left:4672;top:-2211;width:11;height:2" coordorigin="4672,-2211" coordsize="11,0" path="m4672,-2211l4682,-2211e" filled="false" stroked="true" strokeweight=".48pt" strokecolor="#050000">
                <v:path arrowok="t"/>
              </v:shape>
            </v:group>
            <v:group style="position:absolute;left:4451;top:-2988;width:6;height:3" coordorigin="4451,-2988" coordsize="6,3">
              <v:shape style="position:absolute;left:4451;top:-2988;width:6;height:3" coordorigin="4451,-2988" coordsize="6,3" path="m4456,-2985l4454,-2988,4451,-2988e" filled="false" stroked="true" strokeweight=".48pt" strokecolor="#050000">
                <v:path arrowok="t"/>
              </v:shape>
            </v:group>
            <v:group style="position:absolute;left:4822;top:-2923;width:2;height:10" coordorigin="4822,-2923" coordsize="2,10">
              <v:shape style="position:absolute;left:4822;top:-2923;width:2;height:10" coordorigin="4822,-2923" coordsize="0,10" path="m4822,-2923l4822,-2914e" filled="false" stroked="true" strokeweight=".133pt" strokecolor="#050000">
                <v:path arrowok="t"/>
              </v:shape>
            </v:group>
            <v:group style="position:absolute;left:4811;top:-2923;width:2;height:10" coordorigin="4811,-2923" coordsize="2,10">
              <v:shape style="position:absolute;left:4811;top:-2923;width:2;height:10" coordorigin="4811,-2923" coordsize="0,10" path="m4811,-2923l4811,-2914e" filled="false" stroked="true" strokeweight=".133pt" strokecolor="#050000">
                <v:path arrowok="t"/>
              </v:shape>
            </v:group>
            <v:group style="position:absolute;left:4822;top:-2923;width:2;height:10" coordorigin="4822,-2923" coordsize="2,10">
              <v:shape style="position:absolute;left:4822;top:-2923;width:2;height:10" coordorigin="4822,-2923" coordsize="0,10" path="m4822,-2923l4822,-2914e" filled="false" stroked="true" strokeweight=".133pt" strokecolor="#050000">
                <v:path arrowok="t"/>
              </v:shape>
            </v:group>
            <v:group style="position:absolute;left:4811;top:-2923;width:2;height:10" coordorigin="4811,-2923" coordsize="2,10">
              <v:shape style="position:absolute;left:4811;top:-2923;width:2;height:10" coordorigin="4811,-2923" coordsize="0,10" path="m4811,-2923l4811,-2914e" filled="false" stroked="true" strokeweight=".133pt" strokecolor="#050000">
                <v:path arrowok="t"/>
              </v:shape>
            </v:group>
            <v:group style="position:absolute;left:4723;top:-2978;width:10;height:2" coordorigin="4723,-2978" coordsize="10,2">
              <v:shape style="position:absolute;left:4723;top:-2978;width:10;height:2" coordorigin="4723,-2978" coordsize="10,0" path="m4723,-2978l4732,-2978e" filled="false" stroked="true" strokeweight=".132pt" strokecolor="#050000">
                <v:path arrowok="t"/>
              </v:shape>
            </v:group>
            <v:group style="position:absolute;left:4737;top:-2982;width:2;height:10" coordorigin="4737,-2982" coordsize="2,10">
              <v:shape style="position:absolute;left:4737;top:-2982;width:2;height:10" coordorigin="4737,-2982" coordsize="0,10" path="m4737,-2982l4737,-2972e" filled="false" stroked="true" strokeweight=".133pt" strokecolor="#050000">
                <v:path arrowok="t"/>
              </v:shape>
            </v:group>
            <v:group style="position:absolute;left:4790;top:-2974;width:2;height:10" coordorigin="4790,-2974" coordsize="2,10">
              <v:shape style="position:absolute;left:4790;top:-2974;width:2;height:10" coordorigin="4790,-2974" coordsize="0,10" path="m4790,-2974l4790,-2964e" filled="false" stroked="true" strokeweight=".134pt" strokecolor="#050000">
                <v:path arrowok="t"/>
              </v:shape>
            </v:group>
            <v:group style="position:absolute;left:4994;top:-1044;width:8;height:3" coordorigin="4994,-1044" coordsize="8,3">
              <v:shape style="position:absolute;left:4994;top:-1044;width:8;height:3" coordorigin="4994,-1044" coordsize="8,3" path="m5002,-1044l4994,-1041e" filled="false" stroked="true" strokeweight=".48pt" strokecolor="#050000">
                <v:path arrowok="t"/>
              </v:shape>
            </v:group>
            <v:group style="position:absolute;left:5198;top:-1049;width:16;height:11" coordorigin="5198,-1049" coordsize="16,11">
              <v:shape style="position:absolute;left:5198;top:-1049;width:16;height:11" coordorigin="5198,-1049" coordsize="16,11" path="m5198,-1038l5214,-1046,5214,-1049e" filled="false" stroked="true" strokeweight=".48pt" strokecolor="#050000">
                <v:path arrowok="t"/>
              </v:shape>
            </v:group>
            <v:group style="position:absolute;left:5002;top:-1042;width:10;height:2" coordorigin="5002,-1042" coordsize="10,2">
              <v:shape style="position:absolute;left:5002;top:-1042;width:10;height:2" coordorigin="5002,-1042" coordsize="10,0" path="m5002,-1042l5012,-1042e" filled="false" stroked="true" strokeweight=".133pt" strokecolor="#050000">
                <v:path arrowok="t"/>
              </v:shape>
            </v:group>
            <v:group style="position:absolute;left:5214;top:-1052;width:3;height:3" coordorigin="5214,-1052" coordsize="3,3">
              <v:shape style="position:absolute;left:5214;top:-1052;width:3;height:3" coordorigin="5214,-1052" coordsize="3,3" path="m5214,-1049l5217,-1052e" filled="false" stroked="true" strokeweight=".48pt" strokecolor="#050000">
                <v:path arrowok="t"/>
              </v:shape>
            </v:group>
            <v:group style="position:absolute;left:5005;top:-1048;width:10;height:2" coordorigin="5005,-1048" coordsize="10,2">
              <v:shape style="position:absolute;left:5005;top:-1048;width:10;height:2" coordorigin="5005,-1048" coordsize="10,0" path="m5005,-1048l5014,-1048e" filled="false" stroked="true" strokeweight=".133pt" strokecolor="#050000">
                <v:path arrowok="t"/>
              </v:shape>
            </v:group>
            <v:group style="position:absolute;left:5217;top:-1054;width:6;height:3" coordorigin="5217,-1054" coordsize="6,3">
              <v:shape style="position:absolute;left:5217;top:-1054;width:6;height:3" coordorigin="5217,-1054" coordsize="6,3" path="m5222,-1054l5217,-1052e" filled="false" stroked="true" strokeweight=".48pt" strokecolor="#050000">
                <v:path arrowok="t"/>
              </v:shape>
            </v:group>
            <v:group style="position:absolute;left:4996;top:-1044;width:11;height:11" coordorigin="4996,-1044" coordsize="11,11">
              <v:shape style="position:absolute;left:4996;top:-1044;width:11;height:11" coordorigin="4996,-1044" coordsize="11,11" path="m4996,-1033l5002,-1036,5007,-1041,5007,-1044e" filled="false" stroked="true" strokeweight=".48pt" strokecolor="#050000">
                <v:path arrowok="t"/>
              </v:shape>
            </v:group>
            <v:group style="position:absolute;left:5014;top:-1056;width:2;height:10" coordorigin="5014,-1056" coordsize="2,10">
              <v:shape style="position:absolute;left:5014;top:-1056;width:2;height:10" coordorigin="5014,-1056" coordsize="0,10" path="m5014,-1056l5014,-1047e" filled="false" stroked="true" strokeweight=".133pt" strokecolor="#050000">
                <v:path arrowok="t"/>
              </v:shape>
            </v:group>
            <v:group style="position:absolute;left:5221;top:-1059;width:2;height:10" coordorigin="5221,-1059" coordsize="2,10">
              <v:shape style="position:absolute;left:5221;top:-1059;width:2;height:10" coordorigin="5221,-1059" coordsize="0,10" path="m5221,-1059l5221,-1049e" filled="false" stroked="true" strokeweight=".133pt" strokecolor="#050000">
                <v:path arrowok="t"/>
              </v:shape>
            </v:group>
            <v:group style="position:absolute;left:2999;top:-1589;width:3;height:11" coordorigin="2999,-1589" coordsize="3,11">
              <v:shape style="position:absolute;left:2999;top:-1589;width:3;height:11" coordorigin="2999,-1589" coordsize="3,11" path="m2999,-1589l3002,-1578e" filled="false" stroked="true" strokeweight=".48pt" strokecolor="#050000">
                <v:path arrowok="t"/>
              </v:shape>
            </v:group>
            <v:group style="position:absolute;left:4962;top:-1052;width:32;height:2" coordorigin="4962,-1052" coordsize="32,2">
              <v:shape style="position:absolute;left:4962;top:-1052;width:32;height:2" coordorigin="4962,-1052" coordsize="32,0" path="m4962,-1052l4994,-1052e" filled="false" stroked="true" strokeweight=".48pt" strokecolor="#050000">
                <v:path arrowok="t"/>
              </v:shape>
            </v:group>
            <v:group style="position:absolute;left:5174;top:-1049;width:22;height:3" coordorigin="5174,-1049" coordsize="22,3">
              <v:shape style="position:absolute;left:5174;top:-1049;width:22;height:3" coordorigin="5174,-1049" coordsize="22,3" path="m5174,-1046l5196,-1049e" filled="false" stroked="true" strokeweight=".48pt" strokecolor="#050000">
                <v:path arrowok="t"/>
              </v:shape>
            </v:group>
            <v:group style="position:absolute;left:5177;top:-1054;width:19;height:2" coordorigin="5177,-1054" coordsize="19,2">
              <v:shape style="position:absolute;left:5177;top:-1054;width:19;height:2" coordorigin="5177,-1054" coordsize="19,0" path="m5177,-1054l5196,-1054e" filled="false" stroked="true" strokeweight=".48pt" strokecolor="#050000">
                <v:path arrowok="t"/>
              </v:shape>
            </v:group>
            <v:group style="position:absolute;left:4927;top:-2192;width:6;height:2" coordorigin="4927,-2192" coordsize="6,2">
              <v:shape style="position:absolute;left:4927;top:-2192;width:6;height:2" coordorigin="4927,-2192" coordsize="6,0" path="m4932,-2192l4927,-2192e" filled="false" stroked="true" strokeweight=".48pt" strokecolor="#050000">
                <v:path arrowok="t"/>
              </v:shape>
            </v:group>
            <v:group style="position:absolute;left:5321;top:-2070;width:6;height:14" coordorigin="5321,-2070" coordsize="6,14">
              <v:shape style="position:absolute;left:5321;top:-2070;width:6;height:14" coordorigin="5321,-2070" coordsize="6,14" path="m5321,-2057l5326,-2070e" filled="false" stroked="true" strokeweight=".48pt" strokecolor="#050000">
                <v:path arrowok="t"/>
              </v:shape>
            </v:group>
            <v:group style="position:absolute;left:5318;top:-2129;width:3;height:14" coordorigin="5318,-2129" coordsize="3,14">
              <v:shape style="position:absolute;left:5318;top:-2129;width:3;height:14" coordorigin="5318,-2129" coordsize="3,14" path="m5318,-2115l5321,-2129e" filled="false" stroked="true" strokeweight=".48pt" strokecolor="#050000">
                <v:path arrowok="t"/>
              </v:shape>
            </v:group>
            <v:group style="position:absolute;left:4932;top:-2192;width:6;height:2" coordorigin="4932,-2192" coordsize="6,2">
              <v:shape style="position:absolute;left:4932;top:-2192;width:6;height:2" coordorigin="4932,-2192" coordsize="6,0" path="m4938,-2192l4932,-2192e" filled="false" stroked="true" strokeweight=".48pt" strokecolor="#050000">
                <v:path arrowok="t"/>
              </v:shape>
            </v:group>
            <v:group style="position:absolute;left:5295;top:-1830;width:2;height:10" coordorigin="5295,-1830" coordsize="2,10">
              <v:shape style="position:absolute;left:5295;top:-1830;width:2;height:10" coordorigin="5295,-1830" coordsize="0,10" path="m5295,-1830l5295,-1821e" filled="false" stroked="true" strokeweight=".133pt" strokecolor="#050000">
                <v:path arrowok="t"/>
              </v:shape>
            </v:group>
            <v:group style="position:absolute;left:5164;top:-1633;width:10;height:2" coordorigin="5164,-1633" coordsize="10,2">
              <v:shape style="position:absolute;left:5164;top:-1633;width:10;height:2" coordorigin="5164,-1633" coordsize="10,0" path="m5164,-1633l5174,-1633e" filled="false" stroked="true" strokeweight=".398pt" strokecolor="#050000">
                <v:path arrowok="t"/>
              </v:shape>
            </v:group>
            <v:group style="position:absolute;left:5294;top:-2153;width:6;height:40" coordorigin="5294,-2153" coordsize="6,40">
              <v:shape style="position:absolute;left:5294;top:-2153;width:6;height:40" coordorigin="5294,-2153" coordsize="6,40" path="m5294,-2113l5299,-2153e" filled="false" stroked="true" strokeweight=".48pt" strokecolor="#050000">
                <v:path arrowok="t"/>
              </v:shape>
            </v:group>
            <v:group style="position:absolute;left:5345;top:-2161;width:3;height:38" coordorigin="5345,-2161" coordsize="3,38">
              <v:shape style="position:absolute;left:5345;top:-2161;width:3;height:38" coordorigin="5345,-2161" coordsize="3,38" path="m5345,-2123l5347,-2161e" filled="false" stroked="true" strokeweight=".48pt" strokecolor="#050000">
                <v:path arrowok="t"/>
              </v:shape>
            </v:group>
            <v:group style="position:absolute;left:5313;top:-2155;width:6;height:38" coordorigin="5313,-2155" coordsize="6,38">
              <v:shape style="position:absolute;left:5313;top:-2155;width:6;height:38" coordorigin="5313,-2155" coordsize="6,38" path="m5318,-2155l5318,-2137,5313,-2118e" filled="false" stroked="true" strokeweight=".48pt" strokecolor="#050000">
                <v:path arrowok="t"/>
              </v:shape>
            </v:group>
            <v:group style="position:absolute;left:5321;top:-2161;width:3;height:32" coordorigin="5321,-2161" coordsize="3,32">
              <v:shape style="position:absolute;left:5321;top:-2161;width:3;height:32" coordorigin="5321,-2161" coordsize="3,32" path="m5321,-2129l5323,-2161e" filled="false" stroked="true" strokeweight=".48pt" strokecolor="#050000">
                <v:path arrowok="t"/>
              </v:shape>
            </v:group>
            <v:group style="position:absolute;left:5173;top:-1607;width:2;height:10" coordorigin="5173,-1607" coordsize="2,10">
              <v:shape style="position:absolute;left:5173;top:-1607;width:2;height:10" coordorigin="5173,-1607" coordsize="0,10" path="m5173,-1607l5173,-1597e" filled="false" stroked="true" strokeweight=".133pt" strokecolor="#050000">
                <v:path arrowok="t"/>
              </v:shape>
            </v:group>
            <v:group style="position:absolute;left:5172;top:-1674;width:3;height:3" coordorigin="5172,-1674" coordsize="3,3">
              <v:shape style="position:absolute;left:5172;top:-1674;width:3;height:3" coordorigin="5172,-1674" coordsize="3,3" path="m5174,-1674l5172,-1671e" filled="false" stroked="true" strokeweight=".48pt" strokecolor="#050000">
                <v:path arrowok="t"/>
              </v:shape>
            </v:group>
            <v:group style="position:absolute;left:5174;top:-1599;width:3;height:3" coordorigin="5174,-1599" coordsize="3,3">
              <v:shape style="position:absolute;left:5174;top:-1599;width:3;height:3" coordorigin="5174,-1599" coordsize="3,3" path="m5174,-1597l5177,-1599e" filled="false" stroked="true" strokeweight=".48pt" strokecolor="#050000">
                <v:path arrowok="t"/>
              </v:shape>
            </v:group>
            <v:group style="position:absolute;left:5228;top:-1791;width:6;height:14" coordorigin="5228,-1791" coordsize="6,14">
              <v:shape style="position:absolute;left:5228;top:-1791;width:6;height:14" coordorigin="5228,-1791" coordsize="6,14" path="m5228,-1778l5233,-1791e" filled="false" stroked="true" strokeweight=".48pt" strokecolor="#050000">
                <v:path arrowok="t"/>
              </v:shape>
            </v:group>
            <v:group style="position:absolute;left:5176;top:-1679;width:2;height:10" coordorigin="5176,-1679" coordsize="2,10">
              <v:shape style="position:absolute;left:5176;top:-1679;width:2;height:10" coordorigin="5176,-1679" coordsize="0,10" path="m5176,-1679l5176,-1669e" filled="false" stroked="true" strokeweight=".132pt" strokecolor="#050000">
                <v:path arrowok="t"/>
              </v:shape>
            </v:group>
            <v:group style="position:absolute;left:5170;top:-1758;width:10;height:2" coordorigin="5170,-1758" coordsize="10,2">
              <v:shape style="position:absolute;left:5170;top:-1758;width:10;height:2" coordorigin="5170,-1758" coordsize="10,0" path="m5170,-1758l5179,-1758e" filled="false" stroked="true" strokeweight=".134pt" strokecolor="#050000">
                <v:path arrowok="t"/>
              </v:shape>
            </v:group>
            <v:group style="position:absolute;left:5181;top:-1596;width:2;height:10" coordorigin="5181,-1596" coordsize="2,10">
              <v:shape style="position:absolute;left:5181;top:-1596;width:2;height:10" coordorigin="5181,-1596" coordsize="0,10" path="m5181,-1596l5181,-1587e" filled="false" stroked="true" strokeweight=".134pt" strokecolor="#050000">
                <v:path arrowok="t"/>
              </v:shape>
            </v:group>
            <v:group style="position:absolute;left:5212;top:-1817;width:19;height:14" coordorigin="5212,-1817" coordsize="19,14">
              <v:shape style="position:absolute;left:5212;top:-1817;width:19;height:14" coordorigin="5212,-1817" coordsize="19,14" path="m5230,-1817l5212,-1804e" filled="false" stroked="true" strokeweight=".48pt" strokecolor="#050000">
                <v:path arrowok="t"/>
              </v:shape>
            </v:group>
            <v:group style="position:absolute;left:5286;top:-1852;width:8;height:6" coordorigin="5286,-1852" coordsize="8,6">
              <v:shape style="position:absolute;left:5286;top:-1852;width:8;height:6" coordorigin="5286,-1852" coordsize="8,6" path="m5294,-1852l5291,-1849,5289,-1849,5286,-1847e" filled="false" stroked="true" strokeweight=".48pt" strokecolor="#050000">
                <v:path arrowok="t"/>
              </v:shape>
            </v:group>
            <v:group style="position:absolute;left:5294;top:-1855;width:3;height:3" coordorigin="5294,-1855" coordsize="3,3">
              <v:shape style="position:absolute;left:5294;top:-1855;width:3;height:3" coordorigin="5294,-1855" coordsize="3,3" path="m5297,-1855l5294,-1852e" filled="false" stroked="true" strokeweight=".48pt" strokecolor="#050000">
                <v:path arrowok="t"/>
              </v:shape>
            </v:group>
            <v:group style="position:absolute;left:5270;top:-1847;width:16;height:14" coordorigin="5270,-1847" coordsize="16,14">
              <v:shape style="position:absolute;left:5270;top:-1847;width:16;height:14" coordorigin="5270,-1847" coordsize="16,14" path="m5286,-1847l5283,-1844,5270,-1833e" filled="false" stroked="true" strokeweight=".48pt" strokecolor="#050000">
                <v:path arrowok="t"/>
              </v:shape>
            </v:group>
            <v:group style="position:absolute;left:5401;top:-1484;width:10;height:2" coordorigin="5401,-1484" coordsize="10,2">
              <v:shape style="position:absolute;left:5401;top:-1484;width:10;height:2" coordorigin="5401,-1484" coordsize="10,0" path="m5401,-1484l5411,-1484e" filled="false" stroked="true" strokeweight=".133pt" strokecolor="#050000">
                <v:path arrowok="t"/>
              </v:shape>
            </v:group>
            <v:group style="position:absolute;left:5466;top:-1399;width:2;height:10" coordorigin="5466,-1399" coordsize="2,10">
              <v:shape style="position:absolute;left:5466;top:-1399;width:2;height:10" coordorigin="5466,-1399" coordsize="0,10" path="m5466,-1399l5466,-1390e" filled="false" stroked="true" strokeweight=".134pt" strokecolor="#050000">
                <v:path arrowok="t"/>
              </v:shape>
            </v:group>
            <v:group style="position:absolute;left:5622;top:-1183;width:10;height:2" coordorigin="5622,-1183" coordsize="10,2">
              <v:shape style="position:absolute;left:5622;top:-1183;width:10;height:2" coordorigin="5622,-1183" coordsize="10,0" path="m5622,-1183l5631,-1183e" filled="false" stroked="true" strokeweight=".133pt" strokecolor="#050000">
                <v:path arrowok="t"/>
              </v:shape>
            </v:group>
            <v:group style="position:absolute;left:5414;top:-1115;width:48;height:54" coordorigin="5414,-1115" coordsize="48,54">
              <v:shape style="position:absolute;left:5414;top:-1115;width:48;height:54" coordorigin="5414,-1115" coordsize="48,54" path="m5414,-1062l5438,-1073,5456,-1091,5462,-1115e" filled="false" stroked="true" strokeweight=".48pt" strokecolor="#050000">
                <v:path arrowok="t"/>
              </v:shape>
            </v:group>
            <v:group style="position:absolute;left:5587;top:-1182;width:48;height:88" coordorigin="5587,-1182" coordsize="48,88">
              <v:shape style="position:absolute;left:5587;top:-1182;width:48;height:88" coordorigin="5587,-1182" coordsize="48,88" path="m5587,-1094l5608,-1102,5624,-1118,5634,-1137,5634,-1161,5627,-1182e" filled="false" stroked="true" strokeweight=".48pt" strokecolor="#050000">
                <v:path arrowok="t"/>
              </v:shape>
            </v:group>
            <v:group style="position:absolute;left:5457;top:-1118;width:10;height:2" coordorigin="5457,-1118" coordsize="10,2">
              <v:shape style="position:absolute;left:5457;top:-1118;width:10;height:2" coordorigin="5457,-1118" coordsize="10,0" path="m5457,-1118l5466,-1118e" filled="false" stroked="true" strokeweight=".266pt" strokecolor="#050000">
                <v:path arrowok="t"/>
              </v:shape>
            </v:group>
            <v:group style="position:absolute;left:5628;top:-1187;width:2;height:10" coordorigin="5628,-1187" coordsize="2,10">
              <v:shape style="position:absolute;left:5628;top:-1187;width:2;height:10" coordorigin="5628,-1187" coordsize="0,10" path="m5628,-1187l5628,-1177e" filled="false" stroked="true" strokeweight=".133pt" strokecolor="#050000">
                <v:path arrowok="t"/>
              </v:shape>
            </v:group>
            <v:group style="position:absolute;left:5414;top:-1068;width:14;height:6" coordorigin="5414,-1068" coordsize="14,6">
              <v:shape style="position:absolute;left:5414;top:-1068;width:14;height:6" coordorigin="5414,-1068" coordsize="14,6" path="m5427,-1068l5424,-1065,5414,-1062e" filled="false" stroked="true" strokeweight=".48pt" strokecolor="#050000">
                <v:path arrowok="t"/>
              </v:shape>
            </v:group>
            <v:group style="position:absolute;left:5240;top:-1455;width:2;height:10" coordorigin="5240,-1455" coordsize="2,10">
              <v:shape style="position:absolute;left:5240;top:-1455;width:2;height:10" coordorigin="5240,-1455" coordsize="0,10" path="m5240,-1455l5240,-1446e" filled="false" stroked="true" strokeweight=".134pt" strokecolor="#050000">
                <v:path arrowok="t"/>
              </v:shape>
            </v:group>
            <v:group style="position:absolute;left:5576;top:-1089;width:3;height:3" coordorigin="5576,-1089" coordsize="3,3">
              <v:shape style="position:absolute;left:5576;top:-1089;width:3;height:3" coordorigin="5576,-1089" coordsize="3,3" path="m5576,-1086l5579,-1089e" filled="false" stroked="true" strokeweight=".48pt" strokecolor="#050000">
                <v:path arrowok="t"/>
              </v:shape>
            </v:group>
            <v:group style="position:absolute;left:5390;top:-1057;width:16;height:11" coordorigin="5390,-1057" coordsize="16,11">
              <v:shape style="position:absolute;left:5390;top:-1057;width:16;height:11" coordorigin="5390,-1057" coordsize="16,11" path="m5390,-1046l5398,-1049,5406,-1057e" filled="false" stroked="true" strokeweight=".48pt" strokecolor="#050000">
                <v:path arrowok="t"/>
              </v:shape>
            </v:group>
            <v:group style="position:absolute;left:5339;top:-1052;width:16;height:11" coordorigin="5339,-1052" coordsize="16,11">
              <v:shape style="position:absolute;left:5339;top:-1052;width:16;height:11" coordorigin="5339,-1052" coordsize="16,11" path="m5339,-1041l5350,-1044,5355,-1052e" filled="false" stroked="true" strokeweight=".48pt" strokecolor="#050000">
                <v:path arrowok="t"/>
              </v:shape>
            </v:group>
            <v:group style="position:absolute;left:5563;top:-1086;width:14;height:8" coordorigin="5563,-1086" coordsize="14,8">
              <v:shape style="position:absolute;left:5563;top:-1086;width:14;height:8" coordorigin="5563,-1086" coordsize="14,8" path="m5563,-1078l5576,-1086e" filled="false" stroked="true" strokeweight=".48pt" strokecolor="#050000">
                <v:path arrowok="t"/>
              </v:shape>
            </v:group>
            <v:group style="position:absolute;left:5355;top:-1054;width:3;height:3" coordorigin="5355,-1054" coordsize="3,3">
              <v:shape style="position:absolute;left:5355;top:-1054;width:3;height:3" coordorigin="5355,-1054" coordsize="3,3" path="m5355,-1052l5358,-1054e" filled="false" stroked="true" strokeweight=".48pt" strokecolor="#050000">
                <v:path arrowok="t"/>
              </v:shape>
            </v:group>
            <v:group style="position:absolute;left:5410;top:-1067;width:2;height:10" coordorigin="5410,-1067" coordsize="2,10">
              <v:shape style="position:absolute;left:5410;top:-1067;width:2;height:10" coordorigin="5410,-1067" coordsize="0,10" path="m5410,-1067l5410,-1057e" filled="false" stroked="true" strokeweight=".133pt" strokecolor="#050000">
                <v:path arrowok="t"/>
              </v:shape>
            </v:group>
            <v:group style="position:absolute;left:5406;top:-1060;width:3;height:3" coordorigin="5406,-1060" coordsize="3,3">
              <v:shape style="position:absolute;left:5406;top:-1060;width:3;height:3" coordorigin="5406,-1060" coordsize="3,3" path="m5406,-1057l5406,-1060,5408,-1060,5406,-1060e" filled="false" stroked="true" strokeweight=".48pt" strokecolor="#050000">
                <v:path arrowok="t"/>
              </v:shape>
            </v:group>
            <v:group style="position:absolute;left:5410;top:-1067;width:2;height:10" coordorigin="5410,-1067" coordsize="2,10">
              <v:shape style="position:absolute;left:5410;top:-1067;width:2;height:10" coordorigin="5410,-1067" coordsize="0,10" path="m5410,-1067l5410,-1057e" filled="false" stroked="true" strokeweight=".132pt" strokecolor="#050000">
                <v:path arrowok="t"/>
              </v:shape>
            </v:group>
            <v:group style="position:absolute;left:5357;top:-1056;width:2;height:10" coordorigin="5357,-1056" coordsize="2,10">
              <v:shape style="position:absolute;left:5357;top:-1056;width:2;height:10" coordorigin="5357,-1056" coordsize="0,10" path="m5357,-1056l5357,-1047e" filled="false" stroked="true" strokeweight=".132pt" strokecolor="#050000">
                <v:path arrowok="t"/>
              </v:shape>
            </v:group>
            <v:group style="position:absolute;left:5404;top:-1061;width:10;height:2" coordorigin="5404,-1061" coordsize="10,2">
              <v:shape style="position:absolute;left:5404;top:-1061;width:10;height:2" coordorigin="5404,-1061" coordsize="10,0" path="m5404,-1061l5413,-1061e" filled="false" stroked="true" strokeweight=".134pt" strokecolor="#050000">
                <v:path arrowok="t"/>
              </v:shape>
            </v:group>
            <v:group style="position:absolute;left:5387;top:-1054;width:8;height:2" coordorigin="5387,-1054" coordsize="8,2">
              <v:shape style="position:absolute;left:5387;top:-1054;width:8;height:2" coordorigin="5387,-1054" coordsize="8,0" path="m5387,-1054l5395,-1054e" filled="false" stroked="true" strokeweight=".48pt" strokecolor="#050000">
                <v:path arrowok="t"/>
              </v:shape>
            </v:group>
            <v:group style="position:absolute;left:5267;top:-1847;width:3;height:3" coordorigin="5267,-1847" coordsize="3,3">
              <v:shape style="position:absolute;left:5267;top:-1847;width:3;height:3" coordorigin="5267,-1847" coordsize="3,3" path="m5270,-1847l5267,-1844e" filled="false" stroked="true" strokeweight=".48pt" strokecolor="#050000">
                <v:path arrowok="t"/>
              </v:shape>
            </v:group>
            <v:group style="position:absolute;left:5295;top:-1830;width:2;height:10" coordorigin="5295,-1830" coordsize="2,10">
              <v:shape style="position:absolute;left:5295;top:-1830;width:2;height:10" coordorigin="5295,-1830" coordsize="0,10" path="m5295,-1830l5295,-1821e" filled="false" stroked="true" strokeweight=".133pt" strokecolor="#050000">
                <v:path arrowok="t"/>
              </v:shape>
            </v:group>
            <v:group style="position:absolute;left:5337;top:-1707;width:10;height:2" coordorigin="5337,-1707" coordsize="10,2">
              <v:shape style="position:absolute;left:5337;top:-1707;width:10;height:2" coordorigin="5337,-1707" coordsize="10,0" path="m5337,-1707l5347,-1707e" filled="false" stroked="true" strokeweight=".134pt" strokecolor="#050000">
                <v:path arrowok="t"/>
              </v:shape>
            </v:group>
            <v:group style="position:absolute;left:5349;top:-1625;width:2;height:10" coordorigin="5349,-1625" coordsize="2,10">
              <v:shape style="position:absolute;left:5349;top:-1625;width:2;height:10" coordorigin="5349,-1625" coordsize="0,10" path="m5349,-1625l5349,-1616e" filled="false" stroked="true" strokeweight=".133pt" strokecolor="#050000">
                <v:path arrowok="t"/>
              </v:shape>
            </v:group>
            <v:group style="position:absolute;left:5343;top:-1713;width:2;height:10" coordorigin="5343,-1713" coordsize="2,10">
              <v:shape style="position:absolute;left:5343;top:-1713;width:2;height:10" coordorigin="5343,-1713" coordsize="0,10" path="m5343,-1713l5343,-1704e" filled="false" stroked="true" strokeweight=".134pt" strokecolor="#050000">
                <v:path arrowok="t"/>
              </v:shape>
            </v:group>
            <v:group style="position:absolute;left:5295;top:-1830;width:2;height:10" coordorigin="5295,-1830" coordsize="2,10">
              <v:shape style="position:absolute;left:5295;top:-1830;width:2;height:10" coordorigin="5295,-1830" coordsize="0,10" path="m5295,-1830l5295,-1821e" filled="false" stroked="true" strokeweight=".133pt" strokecolor="#050000">
                <v:path arrowok="t"/>
              </v:shape>
            </v:group>
            <v:group style="position:absolute;left:5274;top:-1852;width:2;height:10" coordorigin="5274,-1852" coordsize="2,10">
              <v:shape style="position:absolute;left:5274;top:-1852;width:2;height:10" coordorigin="5274,-1852" coordsize="0,10" path="m5274,-1852l5274,-1842e" filled="false" stroked="true" strokeweight=".133pt" strokecolor="#050000">
                <v:path arrowok="t"/>
              </v:shape>
            </v:group>
            <v:group style="position:absolute;left:5295;top:-1830;width:2;height:10" coordorigin="5295,-1830" coordsize="2,10">
              <v:shape style="position:absolute;left:5295;top:-1830;width:2;height:10" coordorigin="5295,-1830" coordsize="0,10" path="m5295,-1830l5295,-1821e" filled="false" stroked="true" strokeweight=".133pt" strokecolor="#050000">
                <v:path arrowok="t"/>
              </v:shape>
            </v:group>
            <v:group style="position:absolute;left:5273;top:-1849;width:3;height:3" coordorigin="5273,-1849" coordsize="3,3">
              <v:shape style="position:absolute;left:5273;top:-1849;width:3;height:3" coordorigin="5273,-1849" coordsize="3,3" path="m5275,-1849l5273,-1849,5273,-1847e" filled="false" stroked="true" strokeweight=".48pt" strokecolor="#050000">
                <v:path arrowok="t"/>
              </v:shape>
            </v:group>
            <v:group style="position:absolute;left:4909;top:-2206;width:10;height:2" coordorigin="4909,-2206" coordsize="10,2">
              <v:shape style="position:absolute;left:4909;top:-2206;width:10;height:2" coordorigin="4909,-2206" coordsize="10,0" path="m4909,-2206l4919,-2206e" filled="false" stroked="true" strokeweight=".266pt" strokecolor="#050000">
                <v:path arrowok="t"/>
              </v:shape>
            </v:group>
            <v:group style="position:absolute;left:5467;top:-2184;width:6;height:40" coordorigin="5467,-2184" coordsize="6,40">
              <v:shape style="position:absolute;left:5467;top:-2184;width:6;height:40" coordorigin="5467,-2184" coordsize="6,40" path="m5467,-2145l5472,-2184e" filled="false" stroked="true" strokeweight=".48pt" strokecolor="#050000">
                <v:path arrowok="t"/>
              </v:shape>
            </v:group>
            <v:group style="position:absolute;left:5438;top:-2179;width:6;height:38" coordorigin="5438,-2179" coordsize="6,38">
              <v:shape style="position:absolute;left:5438;top:-2179;width:6;height:38" coordorigin="5438,-2179" coordsize="6,38" path="m5438,-2142l5443,-2179e" filled="false" stroked="true" strokeweight=".48pt" strokecolor="#050000">
                <v:path arrowok="t"/>
              </v:shape>
            </v:group>
            <v:group style="position:absolute;left:5478;top:-2190;width:6;height:43" coordorigin="5478,-2190" coordsize="6,43">
              <v:shape style="position:absolute;left:5478;top:-2190;width:6;height:43" coordorigin="5478,-2190" coordsize="6,43" path="m5478,-2147l5483,-2190,5478,-2147xe" filled="false" stroked="true" strokeweight=".48pt" strokecolor="#050000">
                <v:path arrowok="t"/>
              </v:shape>
            </v:group>
            <v:group style="position:absolute;left:5443;top:-2184;width:6;height:35" coordorigin="5443,-2184" coordsize="6,35">
              <v:shape style="position:absolute;left:5443;top:-2184;width:6;height:35" coordorigin="5443,-2184" coordsize="6,35" path="m5443,-2150l5448,-2184e" filled="false" stroked="true" strokeweight=".48pt" strokecolor="#050000">
                <v:path arrowok="t"/>
              </v:shape>
            </v:group>
            <v:group style="position:absolute;left:5470;top:-2147;width:8;height:2" coordorigin="5470,-2147" coordsize="8,2">
              <v:shape style="position:absolute;left:5470;top:-2147;width:8;height:2" coordorigin="5470,-2147" coordsize="8,0" path="m5478,-2147l5470,-2147e" filled="false" stroked="true" strokeweight=".48pt" strokecolor="#050000">
                <v:path arrowok="t"/>
              </v:shape>
            </v:group>
            <v:group style="position:absolute;left:5361;top:-1764;width:11;height:24" coordorigin="5361,-1764" coordsize="11,24">
              <v:shape style="position:absolute;left:5361;top:-1764;width:11;height:24" coordorigin="5361,-1764" coordsize="11,24" path="m5371,-1764l5361,-1740e" filled="false" stroked="true" strokeweight=".48pt" strokecolor="#050000">
                <v:path arrowok="t"/>
              </v:shape>
            </v:group>
            <v:group style="position:absolute;left:5342;top:-1650;width:3;height:11" coordorigin="5342,-1650" coordsize="3,11">
              <v:shape style="position:absolute;left:5342;top:-1650;width:3;height:11" coordorigin="5342,-1650" coordsize="3,11" path="m5342,-1650l5345,-1639e" filled="false" stroked="true" strokeweight=".48pt" strokecolor="#050000">
                <v:path arrowok="t"/>
              </v:shape>
            </v:group>
            <v:group style="position:absolute;left:5358;top:-1740;width:3;height:6" coordorigin="5358,-1740" coordsize="3,6">
              <v:shape style="position:absolute;left:5358;top:-1740;width:3;height:6" coordorigin="5358,-1740" coordsize="3,6" path="m5361,-1740l5358,-1735e" filled="false" stroked="true" strokeweight=".48pt" strokecolor="#050000">
                <v:path arrowok="t"/>
              </v:shape>
            </v:group>
            <v:group style="position:absolute;left:5346;top:-1644;width:2;height:10" coordorigin="5346,-1644" coordsize="2,10">
              <v:shape style="position:absolute;left:5346;top:-1644;width:2;height:10" coordorigin="5346,-1644" coordsize="0,10" path="m5346,-1644l5346,-1635e" filled="false" stroked="true" strokeweight=".132pt" strokecolor="#050000">
                <v:path arrowok="t"/>
              </v:shape>
            </v:group>
            <v:group style="position:absolute;left:5350;top:-1735;width:8;height:35" coordorigin="5350,-1735" coordsize="8,35">
              <v:shape style="position:absolute;left:5350;top:-1735;width:8;height:35" coordorigin="5350,-1735" coordsize="8,35" path="m5358,-1735l5350,-1708,5350,-1700e" filled="false" stroked="true" strokeweight=".48pt" strokecolor="#050000">
                <v:path arrowok="t"/>
              </v:shape>
            </v:group>
            <v:group style="position:absolute;left:5340;top:-1634;width:10;height:2" coordorigin="5340,-1634" coordsize="10,2">
              <v:shape style="position:absolute;left:5340;top:-1634;width:10;height:2" coordorigin="5340,-1634" coordsize="10,0" path="m5340,-1634l5349,-1634e" filled="false" stroked="true" strokeweight=".531pt" strokecolor="#050000">
                <v:path arrowok="t"/>
              </v:shape>
            </v:group>
            <v:group style="position:absolute;left:5339;top:-1690;width:2;height:24" coordorigin="5339,-1690" coordsize="2,24">
              <v:shape style="position:absolute;left:5339;top:-1690;width:2;height:24" coordorigin="5339,-1690" coordsize="0,24" path="m5339,-1666l5339,-1690e" filled="false" stroked="true" strokeweight=".48pt" strokecolor="#050000">
                <v:path arrowok="t"/>
              </v:shape>
            </v:group>
            <v:group style="position:absolute;left:5346;top:-1633;width:2;height:10" coordorigin="5346,-1633" coordsize="2,10">
              <v:shape style="position:absolute;left:5346;top:-1633;width:2;height:10" coordorigin="5346,-1633" coordsize="0,10" path="m5346,-1633l5346,-1624e" filled="false" stroked="true" strokeweight=".132pt" strokecolor="#050000">
                <v:path arrowok="t"/>
              </v:shape>
            </v:group>
            <v:group style="position:absolute;left:5341;top:-1695;width:2;height:10" coordorigin="5341,-1695" coordsize="2,10">
              <v:shape style="position:absolute;left:5341;top:-1695;width:2;height:10" coordorigin="5341,-1695" coordsize="0,10" path="m5341,-1695l5341,-1685e" filled="false" stroked="true" strokeweight=".133pt" strokecolor="#050000">
                <v:path arrowok="t"/>
              </v:shape>
            </v:group>
            <v:group style="position:absolute;left:5482;top:-1889;width:2;height:10" coordorigin="5482,-1889" coordsize="2,10">
              <v:shape style="position:absolute;left:5482;top:-1889;width:2;height:10" coordorigin="5482,-1889" coordsize="0,10" path="m5482,-1889l5482,-1879e" filled="false" stroked="true" strokeweight=".132pt" strokecolor="#050000">
                <v:path arrowok="t"/>
              </v:shape>
            </v:group>
            <v:group style="position:absolute;left:5343;top:-1705;width:2;height:10" coordorigin="5343,-1705" coordsize="2,10">
              <v:shape style="position:absolute;left:5343;top:-1705;width:2;height:10" coordorigin="5343,-1705" coordsize="0,10" path="m5343,-1705l5343,-1696e" filled="false" stroked="true" strokeweight=".134pt" strokecolor="#050000">
                <v:path arrowok="t"/>
              </v:shape>
            </v:group>
            <v:group style="position:absolute;left:5349;top:-1626;width:2;height:10" coordorigin="5349,-1626" coordsize="2,10">
              <v:shape style="position:absolute;left:5349;top:-1626;width:2;height:10" coordorigin="5349,-1626" coordsize="0,10" path="m5349,-1626l5349,-1616e" filled="false" stroked="true" strokeweight=".134pt" strokecolor="#050000">
                <v:path arrowok="t"/>
              </v:shape>
            </v:group>
            <v:group style="position:absolute;left:5486;top:-1889;width:3;height:3" coordorigin="5486,-1889" coordsize="3,3">
              <v:shape style="position:absolute;left:5486;top:-1889;width:3;height:3" coordorigin="5486,-1889" coordsize="3,3" path="m5486,-1887l5488,-1889e" filled="false" stroked="true" strokeweight=".48pt" strokecolor="#050000">
                <v:path arrowok="t"/>
              </v:shape>
            </v:group>
            <v:group style="position:absolute;left:5487;top:-1891;width:2;height:10" coordorigin="5487,-1891" coordsize="2,10">
              <v:shape style="position:absolute;left:5487;top:-1891;width:2;height:10" coordorigin="5487,-1891" coordsize="0,10" path="m5487,-1891l5487,-1882e" filled="false" stroked="true" strokeweight=".133pt" strokecolor="#050000">
                <v:path arrowok="t"/>
              </v:shape>
            </v:group>
            <v:group style="position:absolute;left:5387;top:-2067;width:6;height:3" coordorigin="5387,-2067" coordsize="6,3">
              <v:shape style="position:absolute;left:5387;top:-2067;width:6;height:3" coordorigin="5387,-2067" coordsize="6,3" path="m5392,-2067l5387,-2065e" filled="false" stroked="true" strokeweight=".48pt" strokecolor="#050000">
                <v:path arrowok="t"/>
              </v:shape>
            </v:group>
            <v:group style="position:absolute;left:5475;top:-2099;width:8;height:2" coordorigin="5475,-2099" coordsize="8,2">
              <v:shape style="position:absolute;left:5475;top:-2099;width:8;height:2" coordorigin="5475,-2099" coordsize="8,0" path="m5483,-2099l5475,-2099e" filled="false" stroked="true" strokeweight=".48pt" strokecolor="#050000">
                <v:path arrowok="t"/>
              </v:shape>
            </v:group>
            <v:group style="position:absolute;left:5447;top:-2099;width:2;height:10" coordorigin="5447,-2099" coordsize="2,10">
              <v:shape style="position:absolute;left:5447;top:-2099;width:2;height:10" coordorigin="5447,-2099" coordsize="0,10" path="m5447,-2099l5447,-2089e" filled="false" stroked="true" strokeweight=".133pt" strokecolor="#050000">
                <v:path arrowok="t"/>
              </v:shape>
            </v:group>
            <v:group style="position:absolute;left:5531;top:-2106;width:10;height:2" coordorigin="5531,-2106" coordsize="10,2">
              <v:shape style="position:absolute;left:5531;top:-2106;width:10;height:2" coordorigin="5531,-2106" coordsize="10,0" path="m5531,-2106l5541,-2106e" filled="false" stroked="true" strokeweight=".134pt" strokecolor="#050000">
                <v:path arrowok="t"/>
              </v:shape>
            </v:group>
            <v:group style="position:absolute;left:3472;top:-2453;width:3;height:8" coordorigin="3472,-2453" coordsize="3,8">
              <v:shape style="position:absolute;left:3472;top:-2453;width:3;height:8" coordorigin="3472,-2453" coordsize="3,8" path="m3475,-2453l3472,-2445e" filled="false" stroked="true" strokeweight=".48pt" strokecolor="#050000">
                <v:path arrowok="t"/>
              </v:shape>
            </v:group>
            <v:group style="position:absolute;left:3536;top:-2472;width:2;height:27" coordorigin="3536,-2472" coordsize="2,27">
              <v:shape style="position:absolute;left:3536;top:-2472;width:2;height:27" coordorigin="3536,-2472" coordsize="0,27" path="m3536,-2472l3536,-2445e" filled="false" stroked="true" strokeweight=".48pt" strokecolor="#050000">
                <v:path arrowok="t"/>
              </v:shape>
            </v:group>
            <v:group style="position:absolute;left:3470;top:-2460;width:10;height:2" coordorigin="3470,-2460" coordsize="10,2">
              <v:shape style="position:absolute;left:3470;top:-2460;width:10;height:2" coordorigin="3470,-2460" coordsize="10,0" path="m3470,-2460l3480,-2460e" filled="false" stroked="true" strokeweight=".664pt" strokecolor="#050000">
                <v:path arrowok="t"/>
              </v:shape>
            </v:group>
            <v:group style="position:absolute;left:3593;top:-2460;width:10;height:2" coordorigin="3593,-2460" coordsize="10,2">
              <v:shape style="position:absolute;left:3593;top:-2460;width:10;height:2" coordorigin="3593,-2460" coordsize="10,0" path="m3593,-2460l3602,-2460e" filled="false" stroked="true" strokeweight=".664pt" strokecolor="#050000">
                <v:path arrowok="t"/>
              </v:shape>
            </v:group>
            <v:group style="position:absolute;left:3539;top:-2472;width:2;height:30" coordorigin="3539,-2472" coordsize="2,30">
              <v:shape style="position:absolute;left:3539;top:-2472;width:2;height:30" coordorigin="3539,-2472" coordsize="0,30" path="m3539,-2472l3539,-2442e" filled="false" stroked="true" strokeweight=".48pt" strokecolor="#050000">
                <v:path arrowok="t"/>
              </v:shape>
            </v:group>
            <v:group style="position:absolute;left:3664;top:-2472;width:2;height:30" coordorigin="3664,-2472" coordsize="2,30">
              <v:shape style="position:absolute;left:3664;top:-2472;width:2;height:30" coordorigin="3664,-2472" coordsize="0,30" path="m3664,-2472l3664,-2442e" filled="false" stroked="true" strokeweight=".48pt" strokecolor="#050000">
                <v:path arrowok="t"/>
              </v:shape>
            </v:group>
            <v:group style="position:absolute;left:3593;top:-2469;width:10;height:2" coordorigin="3593,-2469" coordsize="10,2">
              <v:shape style="position:absolute;left:3593;top:-2469;width:10;height:2" coordorigin="3593,-2469" coordsize="10,0" path="m3593,-2469l3602,-2469e" filled="false" stroked="true" strokeweight=".267pt" strokecolor="#050000">
                <v:path arrowok="t"/>
              </v:shape>
            </v:group>
            <v:group style="position:absolute;left:3539;top:-2469;width:3;height:27" coordorigin="3539,-2469" coordsize="3,27">
              <v:shape style="position:absolute;left:3539;top:-2469;width:3;height:27" coordorigin="3539,-2469" coordsize="3,27" path="m3542,-2469l3539,-2442e" filled="false" stroked="true" strokeweight=".48pt" strokecolor="#050000">
                <v:path arrowok="t"/>
              </v:shape>
            </v:group>
            <v:group style="position:absolute;left:5448;top:-2097;width:3;height:3" coordorigin="5448,-2097" coordsize="3,3">
              <v:shape style="position:absolute;left:5448;top:-2097;width:3;height:3" coordorigin="5448,-2097" coordsize="3,3" path="m5448,-2094l5451,-2097e" filled="false" stroked="true" strokeweight=".48pt" strokecolor="#050000">
                <v:path arrowok="t"/>
              </v:shape>
            </v:group>
            <v:group style="position:absolute;left:5051;top:-2918;width:2;height:10" coordorigin="5051,-2918" coordsize="2,10">
              <v:shape style="position:absolute;left:5051;top:-2918;width:2;height:10" coordorigin="5051,-2918" coordsize="0,10" path="m5051,-2918l5051,-2908e" filled="false" stroked="true" strokeweight=".134pt" strokecolor="#050000">
                <v:path arrowok="t"/>
              </v:shape>
            </v:group>
            <v:group style="position:absolute;left:5238;top:-2506;width:16;height:30" coordorigin="5238,-2506" coordsize="16,30">
              <v:shape style="position:absolute;left:5238;top:-2506;width:16;height:30" coordorigin="5238,-2506" coordsize="16,30" path="m5238,-2506l5238,-2504,5252,-2477,5254,-2477e" filled="false" stroked="true" strokeweight=".48pt" strokecolor="#050000">
                <v:path arrowok="t"/>
              </v:shape>
            </v:group>
            <v:group style="position:absolute;left:5233;top:-2504;width:19;height:40" coordorigin="5233,-2504" coordsize="19,40">
              <v:shape style="position:absolute;left:5233;top:-2504;width:19;height:40" coordorigin="5233,-2504" coordsize="19,40" path="m5252,-2464l5233,-2504e" filled="false" stroked="true" strokeweight=".48pt" strokecolor="#050000">
                <v:path arrowok="t"/>
              </v:shape>
            </v:group>
            <v:group style="position:absolute;left:4956;top:-1041;width:38;height:2" coordorigin="4956,-1041" coordsize="38,2">
              <v:shape style="position:absolute;left:4956;top:-1041;width:38;height:2" coordorigin="4956,-1041" coordsize="38,0" path="m4956,-1041l4994,-1041e" filled="false" stroked="true" strokeweight=".48pt" strokecolor="#050000">
                <v:path arrowok="t"/>
              </v:shape>
            </v:group>
            <v:group style="position:absolute;left:3715;top:-2449;width:10;height:2" coordorigin="3715,-2449" coordsize="10,2">
              <v:shape style="position:absolute;left:3715;top:-2449;width:10;height:2" coordorigin="3715,-2449" coordsize="10,0" path="m3715,-2449l3725,-2449e" filled="false" stroked="true" strokeweight=".399pt" strokecolor="#050000">
                <v:path arrowok="t"/>
              </v:shape>
            </v:group>
            <v:group style="position:absolute;left:3593;top:-2449;width:10;height:2" coordorigin="3593,-2449" coordsize="10,2">
              <v:shape style="position:absolute;left:3593;top:-2449;width:10;height:2" coordorigin="3593,-2449" coordsize="10,0" path="m3593,-2449l3602,-2449e" filled="false" stroked="true" strokeweight=".399pt" strokecolor="#050000">
                <v:path arrowok="t"/>
              </v:shape>
            </v:group>
            <v:group style="position:absolute;left:3715;top:-2458;width:10;height:2" coordorigin="3715,-2458" coordsize="10,2">
              <v:shape style="position:absolute;left:3715;top:-2458;width:10;height:2" coordorigin="3715,-2458" coordsize="10,0" path="m3715,-2458l3725,-2458e" filled="false" stroked="true" strokeweight=".532pt" strokecolor="#050000">
                <v:path arrowok="t"/>
              </v:shape>
            </v:group>
            <v:group style="position:absolute;left:3661;top:-2474;width:3;height:30" coordorigin="3661,-2474" coordsize="3,30">
              <v:shape style="position:absolute;left:3661;top:-2474;width:3;height:30" coordorigin="3661,-2474" coordsize="3,30" path="m3664,-2474l3661,-2445e" filled="false" stroked="true" strokeweight=".48pt" strokecolor="#050000">
                <v:path arrowok="t"/>
              </v:shape>
            </v:group>
            <v:group style="position:absolute;left:3781;top:-2474;width:3;height:24" coordorigin="3781,-2474" coordsize="3,24">
              <v:shape style="position:absolute;left:3781;top:-2474;width:3;height:24" coordorigin="3781,-2474" coordsize="3,24" path="m3784,-2474l3781,-2450e" filled="false" stroked="true" strokeweight=".48pt" strokecolor="#050000">
                <v:path arrowok="t"/>
              </v:shape>
            </v:group>
            <v:group style="position:absolute;left:3659;top:-2474;width:2;height:30" coordorigin="3659,-2474" coordsize="2,30">
              <v:shape style="position:absolute;left:3659;top:-2474;width:2;height:30" coordorigin="3659,-2474" coordsize="0,30" path="m3659,-2474l3659,-2445e" filled="false" stroked="true" strokeweight=".48pt" strokecolor="#050000">
                <v:path arrowok="t"/>
              </v:shape>
            </v:group>
            <v:group style="position:absolute;left:3786;top:-2474;width:2;height:32" coordorigin="3786,-2474" coordsize="2,32">
              <v:shape style="position:absolute;left:3786;top:-2474;width:2;height:32" coordorigin="3786,-2474" coordsize="0,32" path="m3786,-2474l3786,-2442e" filled="false" stroked="true" strokeweight=".4801pt" strokecolor="#050000">
                <v:path arrowok="t"/>
              </v:shape>
            </v:group>
            <v:group style="position:absolute;left:3720;top:-2474;width:3;height:11" coordorigin="3720,-2474" coordsize="3,11">
              <v:shape style="position:absolute;left:3720;top:-2474;width:3;height:11" coordorigin="3720,-2474" coordsize="3,11" path="m3722,-2474l3720,-2464e" filled="false" stroked="true" strokeweight=".48pt" strokecolor="#050000">
                <v:path arrowok="t"/>
              </v:shape>
            </v:group>
            <v:group style="position:absolute;left:3786;top:-2472;width:3;height:27" coordorigin="3786,-2472" coordsize="3,27">
              <v:shape style="position:absolute;left:3786;top:-2472;width:3;height:27" coordorigin="3786,-2472" coordsize="3,27" path="m3789,-2472l3786,-2445e" filled="false" stroked="true" strokeweight=".48pt" strokecolor="#050000">
                <v:path arrowok="t"/>
              </v:shape>
            </v:group>
            <v:group style="position:absolute;left:3840;top:-2472;width:10;height:2" coordorigin="3840,-2472" coordsize="10,2">
              <v:shape style="position:absolute;left:3840;top:-2472;width:10;height:2" coordorigin="3840,-2472" coordsize="10,0" path="m3840,-2472l3850,-2472e" filled="false" stroked="true" strokeweight=".265pt" strokecolor="#050000">
                <v:path arrowok="t"/>
              </v:shape>
            </v:group>
            <v:group style="position:absolute;left:5295;top:-1830;width:2;height:10" coordorigin="5295,-1830" coordsize="2,10">
              <v:shape style="position:absolute;left:5295;top:-1830;width:2;height:10" coordorigin="5295,-1830" coordsize="0,10" path="m5295,-1830l5295,-1821e" filled="false" stroked="true" strokeweight=".133pt" strokecolor="#050000">
                <v:path arrowok="t"/>
              </v:shape>
            </v:group>
            <v:group style="position:absolute;left:5464;top:-2530;width:11;height:22" coordorigin="5464,-2530" coordsize="11,22">
              <v:shape style="position:absolute;left:5464;top:-2530;width:11;height:22" coordorigin="5464,-2530" coordsize="11,22" path="m5475,-2509l5464,-2530e" filled="false" stroked="true" strokeweight=".48pt" strokecolor="#050000">
                <v:path arrowok="t"/>
              </v:shape>
            </v:group>
            <v:group style="position:absolute;left:5440;top:-2150;width:3;height:14" coordorigin="5440,-2150" coordsize="3,14">
              <v:shape style="position:absolute;left:5440;top:-2150;width:3;height:14" coordorigin="5440,-2150" coordsize="3,14" path="m5440,-2137l5440,-2142,5443,-2150e" filled="false" stroked="true" strokeweight=".48pt" strokecolor="#050000">
                <v:path arrowok="t"/>
              </v:shape>
            </v:group>
            <v:group style="position:absolute;left:5475;top:-2509;width:3;height:3" coordorigin="5475,-2509" coordsize="3,3">
              <v:shape style="position:absolute;left:5475;top:-2509;width:3;height:3" coordorigin="5475,-2509" coordsize="3,3" path="m5478,-2506l5475,-2509e" filled="false" stroked="true" strokeweight=".48pt" strokecolor="#050000">
                <v:path arrowok="t"/>
              </v:shape>
            </v:group>
            <v:group style="position:absolute;left:5462;top:-2538;width:16;height:27" coordorigin="5462,-2538" coordsize="16,27">
              <v:shape style="position:absolute;left:5462;top:-2538;width:16;height:27" coordorigin="5462,-2538" coordsize="16,27" path="m5462,-2538l5467,-2530,5478,-2512e" filled="false" stroked="true" strokeweight=".48pt" strokecolor="#050000">
                <v:path arrowok="t"/>
              </v:shape>
            </v:group>
            <v:group style="position:absolute;left:5451;top:-2533;width:3;height:3" coordorigin="5451,-2533" coordsize="3,3">
              <v:shape style="position:absolute;left:5451;top:-2533;width:3;height:3" coordorigin="5451,-2533" coordsize="3,3" path="m5451,-2533l5454,-2530,5454,-2533e" filled="false" stroked="true" strokeweight=".48pt" strokecolor="#050000">
                <v:path arrowok="t"/>
              </v:shape>
            </v:group>
            <v:group style="position:absolute;left:5258;top:-2471;width:2;height:10" coordorigin="5258,-2471" coordsize="2,10">
              <v:shape style="position:absolute;left:5258;top:-2471;width:2;height:10" coordorigin="5258,-2471" coordsize="0,10" path="m5258,-2471l5258,-2462e" filled="false" stroked="true" strokeweight=".133pt" strokecolor="#050000">
                <v:path arrowok="t"/>
              </v:shape>
            </v:group>
            <v:group style="position:absolute;left:5240;top:-2511;width:2;height:10" coordorigin="5240,-2511" coordsize="2,10">
              <v:shape style="position:absolute;left:5240;top:-2511;width:2;height:10" coordorigin="5240,-2511" coordsize="0,10" path="m5240,-2511l5240,-2501e" filled="false" stroked="true" strokeweight=".133pt" strokecolor="#050000">
                <v:path arrowok="t"/>
              </v:shape>
            </v:group>
            <v:group style="position:absolute;left:5256;top:-2477;width:2;height:10" coordorigin="5256,-2477" coordsize="2,10">
              <v:shape style="position:absolute;left:5256;top:-2477;width:2;height:10" coordorigin="5256,-2477" coordsize="0,10" path="m5256,-2477l5256,-2467e" filled="false" stroked="true" strokeweight=".133pt" strokecolor="#050000">
                <v:path arrowok="t"/>
              </v:shape>
            </v:group>
            <v:group style="position:absolute;left:5067;top:-2766;width:2;height:10" coordorigin="5067,-2766" coordsize="2,10">
              <v:shape style="position:absolute;left:5067;top:-2766;width:2;height:10" coordorigin="5067,-2766" coordsize="0,10" path="m5067,-2766l5067,-2757e" filled="false" stroked="true" strokeweight=".132pt" strokecolor="#050000">
                <v:path arrowok="t"/>
              </v:shape>
            </v:group>
            <v:group style="position:absolute;left:5294;top:-2115;width:16;height:3" coordorigin="5294,-2115" coordsize="16,3">
              <v:shape style="position:absolute;left:5294;top:-2115;width:16;height:3" coordorigin="5294,-2115" coordsize="16,3" path="m5294,-2113l5310,-2115e" filled="false" stroked="true" strokeweight=".48pt" strokecolor="#050000">
                <v:path arrowok="t"/>
              </v:shape>
            </v:group>
            <v:group style="position:absolute;left:5366;top:-1060;width:22;height:2" coordorigin="5366,-1060" coordsize="22,2">
              <v:shape style="position:absolute;left:5366;top:-1060;width:22;height:2" coordorigin="5366,-1060" coordsize="22,0" path="m5366,-1060l5387,-1060e" filled="false" stroked="true" strokeweight=".48pt" strokecolor="#050000">
                <v:path arrowok="t"/>
              </v:shape>
            </v:group>
            <v:group style="position:absolute;left:5361;top:-1208;width:62;height:8" coordorigin="5361,-1208" coordsize="62,8">
              <v:shape style="position:absolute;left:5361;top:-1208;width:62;height:8" coordorigin="5361,-1208" coordsize="62,8" path="m5361,-1201l5422,-1208e" filled="false" stroked="true" strokeweight=".48pt" strokecolor="#050000">
                <v:path arrowok="t"/>
              </v:shape>
            </v:group>
            <v:group style="position:absolute;left:5834;top:-2131;width:46;height:8" coordorigin="5834,-2131" coordsize="46,8">
              <v:shape style="position:absolute;left:5834;top:-2131;width:46;height:8" coordorigin="5834,-2131" coordsize="46,8" path="m5834,-2123l5879,-2131e" filled="false" stroked="true" strokeweight=".48pt" strokecolor="#050000">
                <v:path arrowok="t"/>
              </v:shape>
            </v:group>
            <v:group style="position:absolute;left:5858;top:-2153;width:14;height:3" coordorigin="5858,-2153" coordsize="14,3">
              <v:shape style="position:absolute;left:5858;top:-2153;width:14;height:3" coordorigin="5858,-2153" coordsize="14,3" path="m5858,-2150l5871,-2153e" filled="false" stroked="true" strokeweight=".48pt" strokecolor="#050000">
                <v:path arrowok="t"/>
              </v:shape>
            </v:group>
            <v:group style="position:absolute;left:5773;top:-2142;width:3;height:3" coordorigin="5773,-2142" coordsize="3,3">
              <v:shape style="position:absolute;left:5773;top:-2142;width:3;height:3" coordorigin="5773,-2142" coordsize="3,3" path="m5773,-2139l5775,-2142e" filled="false" stroked="true" strokeweight=".48pt" strokecolor="#050000">
                <v:path arrowok="t"/>
              </v:shape>
            </v:group>
            <v:group style="position:absolute;left:5744;top:-2137;width:8;height:2" coordorigin="5744,-2137" coordsize="8,2">
              <v:shape style="position:absolute;left:5744;top:-2137;width:8;height:2" coordorigin="5744,-2137" coordsize="8,0" path="m5744,-2137l5751,-2137e" filled="false" stroked="true" strokeweight=".48pt" strokecolor="#050000">
                <v:path arrowok="t"/>
              </v:shape>
            </v:group>
            <v:group style="position:absolute;left:3776;top:-2448;width:10;height:2" coordorigin="3776,-2448" coordsize="10,2">
              <v:shape style="position:absolute;left:3776;top:-2448;width:10;height:2" coordorigin="3776,-2448" coordsize="10,0" path="m3776,-2448l3786,-2448e" filled="false" stroked="true" strokeweight=".265pt" strokecolor="#050000">
                <v:path arrowok="t"/>
              </v:shape>
            </v:group>
            <v:group style="position:absolute;left:4092;top:-2458;width:3;height:11" coordorigin="4092,-2458" coordsize="3,11">
              <v:shape style="position:absolute;left:4092;top:-2458;width:3;height:11" coordorigin="4092,-2458" coordsize="3,11" path="m4095,-2458l4092,-2448e" filled="false" stroked="true" strokeweight=".48pt" strokecolor="#050000">
                <v:path arrowok="t"/>
              </v:shape>
            </v:group>
            <v:group style="position:absolute;left:3967;top:-2456;width:3;height:8" coordorigin="3967,-2456" coordsize="3,8">
              <v:shape style="position:absolute;left:3967;top:-2456;width:3;height:8" coordorigin="3967,-2456" coordsize="3,8" path="m3970,-2456l3967,-2448e" filled="false" stroked="true" strokeweight=".48pt" strokecolor="#050000">
                <v:path arrowok="t"/>
              </v:shape>
            </v:group>
            <v:group style="position:absolute;left:3840;top:-2450;width:10;height:2" coordorigin="3840,-2450" coordsize="10,2">
              <v:shape style="position:absolute;left:3840;top:-2450;width:10;height:2" coordorigin="3840,-2450" coordsize="10,0" path="m3840,-2450l3850,-2450e" filled="false" stroked="true" strokeweight=".531pt" strokecolor="#050000">
                <v:path arrowok="t"/>
              </v:shape>
            </v:group>
            <v:group style="position:absolute;left:5744;top:-2110;width:11;height:2" coordorigin="5744,-2110" coordsize="11,2">
              <v:shape style="position:absolute;left:5744;top:-2110;width:11;height:2" coordorigin="5744,-2110" coordsize="11,0" path="m5744,-2110l5754,-2110e" filled="false" stroked="true" strokeweight=".48pt" strokecolor="#050000">
                <v:path arrowok="t"/>
              </v:shape>
            </v:group>
            <v:group style="position:absolute;left:4031;top:-2477;width:2;height:30" coordorigin="4031,-2477" coordsize="2,30">
              <v:shape style="position:absolute;left:4031;top:-2477;width:2;height:30" coordorigin="4031,-2477" coordsize="0,30" path="m4031,-2477l4031,-2448e" filled="false" stroked="true" strokeweight=".48pt" strokecolor="#050000">
                <v:path arrowok="t"/>
              </v:shape>
            </v:group>
            <v:group style="position:absolute;left:4090;top:-2465;width:10;height:2" coordorigin="4090,-2465" coordsize="10,2">
              <v:shape style="position:absolute;left:4090;top:-2465;width:10;height:2" coordorigin="4090,-2465" coordsize="10,0" path="m4090,-2465l4100,-2465e" filled="false" stroked="true" strokeweight=".665pt" strokecolor="#050000">
                <v:path arrowok="t"/>
              </v:shape>
            </v:group>
            <v:group style="position:absolute;left:5751;top:-2137;width:6;height:2" coordorigin="5751,-2137" coordsize="6,2">
              <v:shape style="position:absolute;left:5751;top:-2137;width:6;height:2" coordorigin="5751,-2137" coordsize="6,0" path="m5751,-2137l5757,-2137e" filled="false" stroked="true" strokeweight=".48pt" strokecolor="#050000">
                <v:path arrowok="t"/>
              </v:shape>
            </v:group>
            <v:group style="position:absolute;left:3906;top:-2477;width:3;height:30" coordorigin="3906,-2477" coordsize="3,30">
              <v:shape style="position:absolute;left:3906;top:-2477;width:3;height:30" coordorigin="3906,-2477" coordsize="3,30" path="m3909,-2477l3906,-2448e" filled="false" stroked="true" strokeweight=".48pt" strokecolor="#050000">
                <v:path arrowok="t"/>
              </v:shape>
            </v:group>
            <v:group style="position:absolute;left:3965;top:-2464;width:10;height:2" coordorigin="3965,-2464" coordsize="10,2">
              <v:shape style="position:absolute;left:3965;top:-2464;width:10;height:2" coordorigin="3965,-2464" coordsize="10,0" path="m3965,-2464l3975,-2464e" filled="false" stroked="true" strokeweight=".798pt" strokecolor="#050000">
                <v:path arrowok="t"/>
              </v:shape>
            </v:group>
            <v:group style="position:absolute;left:3840;top:-2462;width:10;height:2" coordorigin="3840,-2462" coordsize="10,2">
              <v:shape style="position:absolute;left:3840;top:-2462;width:10;height:2" coordorigin="3840,-2462" coordsize="10,0" path="m3840,-2462l3850,-2462e" filled="false" stroked="true" strokeweight=".665pt" strokecolor="#050000">
                <v:path arrowok="t"/>
              </v:shape>
            </v:group>
            <v:group style="position:absolute;left:4156;top:-2477;width:2;height:27" coordorigin="4156,-2477" coordsize="2,27">
              <v:shape style="position:absolute;left:4156;top:-2477;width:2;height:27" coordorigin="4156,-2477" coordsize="0,27" path="m4156,-2477l4156,-2450e" filled="false" stroked="true" strokeweight=".4812pt" strokecolor="#050000">
                <v:path arrowok="t"/>
              </v:shape>
            </v:group>
            <v:group style="position:absolute;left:4159;top:-2477;width:3;height:27" coordorigin="4159,-2477" coordsize="3,27">
              <v:shape style="position:absolute;left:4159;top:-2477;width:3;height:27" coordorigin="4159,-2477" coordsize="3,27" path="m4161,-2477l4159,-2450e" filled="false" stroked="true" strokeweight=".48pt" strokecolor="#050000">
                <v:path arrowok="t"/>
              </v:shape>
            </v:group>
            <v:group style="position:absolute;left:4034;top:-2477;width:3;height:30" coordorigin="4034,-2477" coordsize="3,30">
              <v:shape style="position:absolute;left:4034;top:-2477;width:3;height:30" coordorigin="4034,-2477" coordsize="3,30" path="m4036,-2477l4034,-2448e" filled="false" stroked="true" strokeweight=".48pt" strokecolor="#050000">
                <v:path arrowok="t"/>
              </v:shape>
            </v:group>
            <v:group style="position:absolute;left:3909;top:-2474;width:3;height:30" coordorigin="3909,-2474" coordsize="3,30">
              <v:shape style="position:absolute;left:3909;top:-2474;width:3;height:30" coordorigin="3909,-2474" coordsize="3,30" path="m3911,-2474l3909,-2445e" filled="false" stroked="true" strokeweight=".48pt" strokecolor="#050000">
                <v:path arrowok="t"/>
              </v:shape>
            </v:group>
            <v:group style="position:absolute;left:4161;top:-2474;width:2;height:27" coordorigin="4161,-2474" coordsize="2,27">
              <v:shape style="position:absolute;left:4161;top:-2474;width:2;height:27" coordorigin="4161,-2474" coordsize="0,27" path="m4161,-2474l4161,-2448e" filled="false" stroked="true" strokeweight=".4801pt" strokecolor="#050000">
                <v:path arrowok="t"/>
              </v:shape>
            </v:group>
            <v:group style="position:absolute;left:4090;top:-2474;width:10;height:2" coordorigin="4090,-2474" coordsize="10,2">
              <v:shape style="position:absolute;left:4090;top:-2474;width:10;height:2" coordorigin="4090,-2474" coordsize="10,0" path="m4090,-2474l4100,-2474e" filled="false" stroked="true" strokeweight=".266pt" strokecolor="#050000">
                <v:path arrowok="t"/>
              </v:shape>
            </v:group>
            <v:group style="position:absolute;left:3965;top:-2474;width:10;height:2" coordorigin="3965,-2474" coordsize="10,2">
              <v:shape style="position:absolute;left:3965;top:-2474;width:10;height:2" coordorigin="3965,-2474" coordsize="10,0" path="m3965,-2474l3975,-2474e" filled="false" stroked="true" strokeweight=".266pt" strokecolor="#050000">
                <v:path arrowok="t"/>
              </v:shape>
            </v:group>
            <v:group style="position:absolute;left:3911;top:-2474;width:2;height:30" coordorigin="3911,-2474" coordsize="2,30">
              <v:shape style="position:absolute;left:3911;top:-2474;width:2;height:30" coordorigin="3911,-2474" coordsize="0,30" path="m3911,-2474l3911,-2445e" filled="false" stroked="true" strokeweight=".48pt" strokecolor="#050000">
                <v:path arrowok="t"/>
              </v:shape>
            </v:group>
            <v:group style="position:absolute;left:4036;top:-2474;width:2;height:30" coordorigin="4036,-2474" coordsize="2,30">
              <v:shape style="position:absolute;left:4036;top:-2474;width:2;height:30" coordorigin="4036,-2474" coordsize="0,30" path="m4036,-2474l4036,-2445e" filled="false" stroked="true" strokeweight=".4801pt" strokecolor="#050000">
                <v:path arrowok="t"/>
              </v:shape>
            </v:group>
            <v:group style="position:absolute;left:5757;top:-2139;width:6;height:3" coordorigin="5757,-2139" coordsize="6,3">
              <v:shape style="position:absolute;left:5757;top:-2139;width:6;height:3" coordorigin="5757,-2139" coordsize="6,3" path="m5757,-2137l5762,-2139e" filled="false" stroked="true" strokeweight=".48pt" strokecolor="#050000">
                <v:path arrowok="t"/>
              </v:shape>
            </v:group>
            <v:group style="position:absolute;left:5472;top:-2190;width:11;height:6" coordorigin="5472,-2190" coordsize="11,6">
              <v:shape style="position:absolute;left:5472;top:-2190;width:11;height:6" coordorigin="5472,-2190" coordsize="11,6" path="m5472,-2184l5483,-2190e" filled="false" stroked="true" strokeweight=".48pt" strokecolor="#050000">
                <v:path arrowok="t"/>
              </v:shape>
            </v:group>
            <v:group style="position:absolute;left:5260;top:-2464;width:3;height:8" coordorigin="5260,-2464" coordsize="3,8">
              <v:shape style="position:absolute;left:5260;top:-2464;width:3;height:8" coordorigin="5260,-2464" coordsize="3,8" path="m5260,-2464l5260,-2461,5262,-2458,5262,-2456e" filled="false" stroked="true" strokeweight=".48pt" strokecolor="#050000">
                <v:path arrowok="t"/>
              </v:shape>
            </v:group>
            <v:group style="position:absolute;left:5488;top:-2485;width:3;height:8" coordorigin="5488,-2485" coordsize="3,8">
              <v:shape style="position:absolute;left:5488;top:-2485;width:3;height:8" coordorigin="5488,-2485" coordsize="3,8" path="m5488,-2482l5491,-2477,5488,-2485e" filled="false" stroked="true" strokeweight=".48pt" strokecolor="#050000">
                <v:path arrowok="t"/>
              </v:shape>
            </v:group>
            <v:group style="position:absolute;left:5480;top:-2496;width:3;height:6" coordorigin="5480,-2496" coordsize="3,6">
              <v:shape style="position:absolute;left:5480;top:-2496;width:3;height:6" coordorigin="5480,-2496" coordsize="3,6" path="m5483,-2490l5480,-2496e" filled="false" stroked="true" strokeweight=".48pt" strokecolor="#050000">
                <v:path arrowok="t"/>
              </v:shape>
            </v:group>
            <v:group style="position:absolute;left:5321;top:-2243;width:3;height:3" coordorigin="5321,-2243" coordsize="3,3">
              <v:shape style="position:absolute;left:5321;top:-2243;width:3;height:3" coordorigin="5321,-2243" coordsize="3,3" path="m5321,-2240l5323,-2243e" filled="false" stroked="true" strokeweight=".48pt" strokecolor="#050000">
                <v:path arrowok="t"/>
              </v:shape>
            </v:group>
            <v:group style="position:absolute;left:5487;top:-2511;width:2;height:10" coordorigin="5487,-2511" coordsize="2,10">
              <v:shape style="position:absolute;left:5487;top:-2511;width:2;height:10" coordorigin="5487,-2511" coordsize="0,10" path="m5487,-2511l5487,-2501e" filled="false" stroked="true" strokeweight=".133pt" strokecolor="#050000">
                <v:path arrowok="t"/>
              </v:shape>
            </v:group>
            <v:group style="position:absolute;left:5261;top:-2469;width:2;height:10" coordorigin="5261,-2469" coordsize="2,10">
              <v:shape style="position:absolute;left:5261;top:-2469;width:2;height:10" coordorigin="5261,-2469" coordsize="0,10" path="m5261,-2469l5261,-2459e" filled="false" stroked="true" strokeweight=".134pt" strokecolor="#050000">
                <v:path arrowok="t"/>
              </v:shape>
            </v:group>
            <v:group style="position:absolute;left:5709;top:-2131;width:19;height:2" coordorigin="5709,-2131" coordsize="19,2">
              <v:shape style="position:absolute;left:5709;top:-2131;width:19;height:2" coordorigin="5709,-2131" coordsize="19,0" path="m5709,-2131l5728,-2131e" filled="false" stroked="true" strokeweight=".48pt" strokecolor="#050000">
                <v:path arrowok="t"/>
              </v:shape>
            </v:group>
            <v:group style="position:absolute;left:5874;top:-2155;width:14;height:3" coordorigin="5874,-2155" coordsize="14,3">
              <v:shape style="position:absolute;left:5874;top:-2155;width:14;height:3" coordorigin="5874,-2155" coordsize="14,3" path="m5874,-2153l5887,-2155e" filled="false" stroked="true" strokeweight=".48pt" strokecolor="#050000">
                <v:path arrowok="t"/>
              </v:shape>
            </v:group>
            <v:group style="position:absolute;left:5728;top:-2134;width:6;height:2" coordorigin="5728,-2134" coordsize="6,2">
              <v:shape style="position:absolute;left:5728;top:-2134;width:6;height:2" coordorigin="5728,-2134" coordsize="6,0" path="m5728,-2134l5733,-2134e" filled="false" stroked="true" strokeweight=".48pt" strokecolor="#050000">
                <v:path arrowok="t"/>
              </v:shape>
            </v:group>
            <v:group style="position:absolute;left:5890;top:-2158;width:11;height:3" coordorigin="5890,-2158" coordsize="11,3">
              <v:shape style="position:absolute;left:5890;top:-2158;width:11;height:3" coordorigin="5890,-2158" coordsize="11,3" path="m5890,-2155l5900,-2158e" filled="false" stroked="true" strokeweight=".48pt" strokecolor="#050000">
                <v:path arrowok="t"/>
              </v:shape>
            </v:group>
            <v:group style="position:absolute;left:5095;top:-2286;width:46;height:2" coordorigin="5095,-2286" coordsize="46,2">
              <v:shape style="position:absolute;left:5095;top:-2286;width:46;height:2" coordorigin="5095,-2286" coordsize="46,0" path="m5095,-2286l5140,-2286e" filled="false" stroked="true" strokeweight=".48pt" strokecolor="#050000">
                <v:path arrowok="t"/>
              </v:shape>
            </v:group>
            <v:group style="position:absolute;left:5595;top:-2126;width:91;height:11" coordorigin="5595,-2126" coordsize="91,11">
              <v:shape style="position:absolute;left:5595;top:-2126;width:91;height:11" coordorigin="5595,-2126" coordsize="91,11" path="m5595,-2115l5685,-2126e" filled="false" stroked="true" strokeweight=".48pt" strokecolor="#050000">
                <v:path arrowok="t"/>
              </v:shape>
            </v:group>
            <v:group style="position:absolute;left:5765;top:-2134;width:56;height:8" coordorigin="5765,-2134" coordsize="56,8">
              <v:shape style="position:absolute;left:5765;top:-2134;width:56;height:8" coordorigin="5765,-2134" coordsize="56,8" path="m5765,-2126l5821,-2134e" filled="false" stroked="true" strokeweight=".48pt" strokecolor="#050000">
                <v:path arrowok="t"/>
              </v:shape>
            </v:group>
            <v:group style="position:absolute;left:5757;top:-2142;width:59;height:11" coordorigin="5757,-2142" coordsize="59,11">
              <v:shape style="position:absolute;left:5757;top:-2142;width:59;height:11" coordorigin="5757,-2142" coordsize="59,11" path="m5757,-2131l5815,-2142e" filled="false" stroked="true" strokeweight=".48pt" strokecolor="#050000">
                <v:path arrowok="t"/>
              </v:shape>
            </v:group>
            <v:group style="position:absolute;left:5765;top:-2126;width:70;height:11" coordorigin="5765,-2126" coordsize="70,11">
              <v:shape style="position:absolute;left:5765;top:-2126;width:70;height:11" coordorigin="5765,-2126" coordsize="70,11" path="m5765,-2115l5834,-2126e" filled="false" stroked="true" strokeweight=".48pt" strokecolor="#050000">
                <v:path arrowok="t"/>
              </v:shape>
            </v:group>
            <v:group style="position:absolute;left:5765;top:-2123;width:70;height:11" coordorigin="5765,-2123" coordsize="70,11">
              <v:shape style="position:absolute;left:5765;top:-2123;width:70;height:11" coordorigin="5765,-2123" coordsize="70,11" path="m5765,-2113l5834,-2123e" filled="false" stroked="true" strokeweight=".48pt" strokecolor="#050000">
                <v:path arrowok="t"/>
              </v:shape>
            </v:group>
            <v:group style="position:absolute;left:5666;top:-2107;width:72;height:8" coordorigin="5666,-2107" coordsize="72,8">
              <v:shape style="position:absolute;left:5666;top:-2107;width:72;height:8" coordorigin="5666,-2107" coordsize="72,8" path="m5666,-2099l5738,-2107e" filled="false" stroked="true" strokeweight=".48pt" strokecolor="#050000">
                <v:path arrowok="t"/>
              </v:shape>
            </v:group>
            <v:group style="position:absolute;left:5821;top:-2147;width:14;height:3" coordorigin="5821,-2147" coordsize="14,3">
              <v:shape style="position:absolute;left:5821;top:-2147;width:14;height:3" coordorigin="5821,-2147" coordsize="14,3" path="m5821,-2145l5834,-2147e" filled="false" stroked="true" strokeweight=".48pt" strokecolor="#050000">
                <v:path arrowok="t"/>
              </v:shape>
            </v:group>
            <v:group style="position:absolute;left:5839;top:-2150;width:14;height:3" coordorigin="5839,-2150" coordsize="14,3">
              <v:shape style="position:absolute;left:5839;top:-2150;width:14;height:3" coordorigin="5839,-2150" coordsize="14,3" path="m5839,-2147l5853,-2150e" filled="false" stroked="true" strokeweight=".48pt" strokecolor="#050000">
                <v:path arrowok="t"/>
              </v:shape>
            </v:group>
            <v:group style="position:absolute;left:5834;top:-2134;width:46;height:8" coordorigin="5834,-2134" coordsize="46,8">
              <v:shape style="position:absolute;left:5834;top:-2134;width:46;height:8" coordorigin="5834,-2134" coordsize="46,8" path="m5834,-2126l5879,-2134e" filled="false" stroked="true" strokeweight=".48pt" strokecolor="#050000">
                <v:path arrowok="t"/>
              </v:shape>
            </v:group>
            <v:group style="position:absolute;left:4571;top:-2097;width:181;height:3" coordorigin="4571,-2097" coordsize="181,3">
              <v:shape style="position:absolute;left:4571;top:-2097;width:181;height:3" coordorigin="4571,-2097" coordsize="181,3" path="m4571,-2094l4752,-2097e" filled="false" stroked="true" strokeweight=".48pt" strokecolor="#050000">
                <v:path arrowok="t"/>
              </v:shape>
            </v:group>
            <v:group style="position:absolute;left:4712;top:-2485;width:317;height:3" coordorigin="4712,-2485" coordsize="317,3">
              <v:shape style="position:absolute;left:4712;top:-2485;width:317;height:3" coordorigin="4712,-2485" coordsize="317,3" path="m4712,-2482l5028,-2485e" filled="false" stroked="true" strokeweight=".48pt" strokecolor="#050000">
                <v:path arrowok="t"/>
              </v:shape>
            </v:group>
            <v:group style="position:absolute;left:5709;top:-2022;width:51;height:11" coordorigin="5709,-2022" coordsize="51,11">
              <v:shape style="position:absolute;left:5709;top:-2022;width:51;height:11" coordorigin="5709,-2022" coordsize="51,11" path="m5759,-2022l5709,-2012e" filled="false" stroked="true" strokeweight=".48pt" strokecolor="#050000">
                <v:path arrowok="t"/>
              </v:shape>
            </v:group>
            <v:group style="position:absolute;left:5767;top:-2145;width:11;height:2" coordorigin="5767,-2145" coordsize="11,2">
              <v:shape style="position:absolute;left:5767;top:-2145;width:11;height:2" coordorigin="5767,-2145" coordsize="11,0" path="m5778,-2145l5767,-2145e" filled="false" stroked="true" strokeweight=".48pt" strokecolor="#050000">
                <v:path arrowok="t"/>
              </v:shape>
            </v:group>
            <v:group style="position:absolute;left:5736;top:-2041;width:131;height:38" coordorigin="5736,-2041" coordsize="131,38">
              <v:shape style="position:absolute;left:5736;top:-2041;width:131;height:38" coordorigin="5736,-2041" coordsize="131,38" path="m5866,-2041l5807,-2025,5794,-2022,5744,-2006,5736,-2004e" filled="false" stroked="true" strokeweight=".48pt" strokecolor="#050000">
                <v:path arrowok="t"/>
              </v:shape>
            </v:group>
            <v:group style="position:absolute;left:5520;top:-1972;width:35;height:11" coordorigin="5520,-1972" coordsize="35,11">
              <v:shape style="position:absolute;left:5520;top:-1972;width:35;height:11" coordorigin="5520,-1972" coordsize="35,11" path="m5555,-1972l5520,-1961e" filled="false" stroked="true" strokeweight=".48pt" strokecolor="#050000">
                <v:path arrowok="t"/>
              </v:shape>
            </v:group>
            <v:group style="position:absolute;left:5680;top:-2004;width:56;height:22" coordorigin="5680,-2004" coordsize="56,22">
              <v:shape style="position:absolute;left:5680;top:-2004;width:56;height:22" coordorigin="5680,-2004" coordsize="56,22" path="m5736,-2004l5680,-1982e" filled="false" stroked="true" strokeweight=".48pt" strokecolor="#050000">
                <v:path arrowok="t"/>
              </v:shape>
            </v:group>
            <v:group style="position:absolute;left:5778;top:-2147;width:6;height:3" coordorigin="5778,-2147" coordsize="6,3">
              <v:shape style="position:absolute;left:5778;top:-2147;width:6;height:3" coordorigin="5778,-2147" coordsize="6,3" path="m5783,-2147l5778,-2145e" filled="false" stroked="true" strokeweight=".48pt" strokecolor="#050000">
                <v:path arrowok="t"/>
              </v:shape>
            </v:group>
            <v:group style="position:absolute;left:5382;top:-1961;width:139;height:56" coordorigin="5382,-1961" coordsize="139,56">
              <v:shape style="position:absolute;left:5382;top:-1961;width:139;height:56" coordorigin="5382,-1961" coordsize="139,56" path="m5520,-1961l5517,-1961,5478,-1945,5475,-1945,5432,-1929,5430,-1929,5385,-1908,5382,-1905e" filled="false" stroked="true" strokeweight=".48pt" strokecolor="#050000">
                <v:path arrowok="t"/>
              </v:shape>
            </v:group>
            <v:group style="position:absolute;left:5334;top:-1881;width:3;height:3" coordorigin="5334,-1881" coordsize="3,3">
              <v:shape style="position:absolute;left:5334;top:-1881;width:3;height:3" coordorigin="5334,-1881" coordsize="3,3" path="m5337,-1881l5334,-1879e" filled="false" stroked="true" strokeweight=".48pt" strokecolor="#050000">
                <v:path arrowok="t"/>
              </v:shape>
            </v:group>
            <v:group style="position:absolute;left:5230;top:-1849;width:43;height:32" coordorigin="5230,-1849" coordsize="43,32">
              <v:shape style="position:absolute;left:5230;top:-1849;width:43;height:32" coordorigin="5230,-1849" coordsize="43,32" path="m5273,-1849l5230,-1818e" filled="false" stroked="true" strokeweight=".48pt" strokecolor="#050000">
                <v:path arrowok="t"/>
              </v:shape>
            </v:group>
            <v:group style="position:absolute;left:5793;top:-2152;width:2;height:10" coordorigin="5793,-2152" coordsize="2,10">
              <v:shape style="position:absolute;left:5793;top:-2152;width:2;height:10" coordorigin="5793,-2152" coordsize="0,10" path="m5793,-2152l5793,-2142e" filled="false" stroked="true" strokeweight=".134pt" strokecolor="#050000">
                <v:path arrowok="t"/>
              </v:shape>
            </v:group>
            <v:group style="position:absolute;left:5472;top:-1884;width:14;height:11" coordorigin="5472,-1884" coordsize="14,11">
              <v:shape style="position:absolute;left:5472;top:-1884;width:14;height:11" coordorigin="5472,-1884" coordsize="14,11" path="m5486,-1884l5475,-1876,5472,-1873e" filled="false" stroked="true" strokeweight=".48pt" strokecolor="#050000">
                <v:path arrowok="t"/>
              </v:shape>
            </v:group>
            <v:group style="position:absolute;left:5403;top:-1929;width:30;height:27" coordorigin="5403,-1929" coordsize="30,27">
              <v:shape style="position:absolute;left:5403;top:-1929;width:30;height:27" coordorigin="5403,-1929" coordsize="30,27" path="m5432,-1929l5403,-1903e" filled="false" stroked="true" strokeweight=".48pt" strokecolor="#050000">
                <v:path arrowok="t"/>
              </v:shape>
            </v:group>
            <v:group style="position:absolute;left:5435;top:-1911;width:8;height:6" coordorigin="5435,-1911" coordsize="8,6">
              <v:shape style="position:absolute;left:5435;top:-1911;width:8;height:6" coordorigin="5435,-1911" coordsize="8,6" path="m5443,-1911l5435,-1905e" filled="false" stroked="true" strokeweight=".48pt" strokecolor="#050000">
                <v:path arrowok="t"/>
              </v:shape>
            </v:group>
            <v:group style="position:absolute;left:5459;top:-1884;width:8;height:6" coordorigin="5459,-1884" coordsize="8,6">
              <v:shape style="position:absolute;left:5459;top:-1884;width:8;height:6" coordorigin="5459,-1884" coordsize="8,6" path="m5467,-1884l5459,-1879e" filled="false" stroked="true" strokeweight=".48pt" strokecolor="#050000">
                <v:path arrowok="t"/>
              </v:shape>
            </v:group>
            <v:group style="position:absolute;left:5459;top:-1400;width:6;height:6" coordorigin="5459,-1400" coordsize="6,6">
              <v:shape style="position:absolute;left:5459;top:-1400;width:6;height:6" coordorigin="5459,-1400" coordsize="6,6" path="m5459,-1400l5462,-1397,5464,-1395e" filled="false" stroked="true" strokeweight=".48pt" strokecolor="#050000">
                <v:path arrowok="t"/>
              </v:shape>
            </v:group>
            <v:group style="position:absolute;left:5585;top:-1099;width:2;height:10" coordorigin="5585,-1099" coordsize="2,10">
              <v:shape style="position:absolute;left:5585;top:-1099;width:2;height:10" coordorigin="5585,-1099" coordsize="0,10" path="m5585,-1099l5585,-1089e" filled="false" stroked="true" strokeweight=".133pt" strokecolor="#050000">
                <v:path arrowok="t"/>
              </v:shape>
            </v:group>
            <v:group style="position:absolute;left:5340;top:-1659;width:10;height:2" coordorigin="5340,-1659" coordsize="10,2">
              <v:shape style="position:absolute;left:5340;top:-1659;width:10;height:2" coordorigin="5340,-1659" coordsize="10,0" path="m5340,-1659l5349,-1659e" filled="false" stroked="true" strokeweight=".665pt" strokecolor="#050000">
                <v:path arrowok="t"/>
              </v:shape>
            </v:group>
            <v:group style="position:absolute;left:5704;top:-2130;width:10;height:2" coordorigin="5704,-2130" coordsize="10,2">
              <v:shape style="position:absolute;left:5704;top:-2130;width:10;height:2" coordorigin="5704,-2130" coordsize="10,0" path="m5704,-2130l5714,-2130e" filled="false" stroked="true" strokeweight=".133pt" strokecolor="#050000">
                <v:path arrowok="t"/>
              </v:shape>
            </v:group>
            <v:group style="position:absolute;left:5665;top:-2117;width:2;height:10" coordorigin="5665,-2117" coordsize="2,10">
              <v:shape style="position:absolute;left:5665;top:-2117;width:2;height:10" coordorigin="5665,-2117" coordsize="0,10" path="m5665,-2117l5665,-2108e" filled="false" stroked="true" strokeweight=".134pt" strokecolor="#050000">
                <v:path arrowok="t"/>
              </v:shape>
            </v:group>
            <v:group style="position:absolute;left:5649;top:-2136;width:2;height:10" coordorigin="5649,-2136" coordsize="2,10">
              <v:shape style="position:absolute;left:5649;top:-2136;width:2;height:10" coordorigin="5649,-2136" coordsize="0,10" path="m5649,-2136l5649,-2126e" filled="false" stroked="true" strokeweight=".133pt" strokecolor="#050000">
                <v:path arrowok="t"/>
              </v:shape>
            </v:group>
            <v:group style="position:absolute;left:5688;top:-2129;width:3;height:3" coordorigin="5688,-2129" coordsize="3,3">
              <v:shape style="position:absolute;left:5688;top:-2129;width:3;height:3" coordorigin="5688,-2129" coordsize="3,3" path="m5690,-2126l5690,-2129,5688,-2129e" filled="false" stroked="true" strokeweight=".48pt" strokecolor="#050000">
                <v:path arrowok="t"/>
              </v:shape>
            </v:group>
            <v:group style="position:absolute;left:5686;top:-2131;width:2;height:10" coordorigin="5686,-2131" coordsize="2,10">
              <v:shape style="position:absolute;left:5686;top:-2131;width:2;height:10" coordorigin="5686,-2131" coordsize="0,10" path="m5686,-2131l5686,-2121e" filled="false" stroked="true" strokeweight=".134pt" strokecolor="#050000">
                <v:path arrowok="t"/>
              </v:shape>
            </v:group>
            <v:group style="position:absolute;left:5411;top:-1474;width:6;height:8" coordorigin="5411,-1474" coordsize="6,8">
              <v:shape style="position:absolute;left:5411;top:-1474;width:6;height:8" coordorigin="5411,-1474" coordsize="6,8" path="m5411,-1474l5416,-1466e" filled="false" stroked="true" strokeweight=".48pt" strokecolor="#050000">
                <v:path arrowok="t"/>
              </v:shape>
            </v:group>
            <v:group style="position:absolute;left:5795;top:-2152;width:2;height:10" coordorigin="5795,-2152" coordsize="2,10">
              <v:shape style="position:absolute;left:5795;top:-2152;width:2;height:10" coordorigin="5795,-2152" coordsize="0,10" path="m5795,-2152l5795,-2142e" filled="false" stroked="true" strokeweight=".132pt" strokecolor="#050000">
                <v:path arrowok="t"/>
              </v:shape>
            </v:group>
            <v:group style="position:absolute;left:5456;top:-1405;width:3;height:6" coordorigin="5456,-1405" coordsize="3,6">
              <v:shape style="position:absolute;left:5456;top:-1405;width:3;height:6" coordorigin="5456,-1405" coordsize="3,6" path="m5456,-1405l5459,-1400e" filled="false" stroked="true" strokeweight=".48pt" strokecolor="#050000">
                <v:path arrowok="t"/>
              </v:shape>
            </v:group>
            <v:group style="position:absolute;left:5408;top:-1477;width:3;height:3" coordorigin="5408,-1477" coordsize="3,3">
              <v:shape style="position:absolute;left:5408;top:-1477;width:3;height:3" coordorigin="5408,-1477" coordsize="3,3" path="m5408,-1477l5411,-1474e" filled="false" stroked="true" strokeweight=".48pt" strokecolor="#050000">
                <v:path arrowok="t"/>
              </v:shape>
            </v:group>
            <v:group style="position:absolute;left:5794;top:-2147;width:6;height:2" coordorigin="5794,-2147" coordsize="6,2">
              <v:shape style="position:absolute;left:5794;top:-2147;width:6;height:2" coordorigin="5794,-2147" coordsize="6,0" path="m5799,-2147l5794,-2147e" filled="false" stroked="true" strokeweight=".48pt" strokecolor="#050000">
                <v:path arrowok="t"/>
              </v:shape>
            </v:group>
            <v:group style="position:absolute;left:5739;top:-2135;width:10;height:2" coordorigin="5739,-2135" coordsize="10,2">
              <v:shape style="position:absolute;left:5739;top:-2135;width:10;height:2" coordorigin="5739,-2135" coordsize="10,0" path="m5739,-2135l5748,-2135e" filled="false" stroked="true" strokeweight=".134pt" strokecolor="#050000">
                <v:path arrowok="t"/>
              </v:shape>
            </v:group>
            <v:group style="position:absolute;left:5761;top:-2144;width:2;height:10" coordorigin="5761,-2144" coordsize="2,10">
              <v:shape style="position:absolute;left:5761;top:-2144;width:2;height:10" coordorigin="5761,-2144" coordsize="0,10" path="m5761,-2144l5761,-2134e" filled="false" stroked="true" strokeweight=".131pt" strokecolor="#050000">
                <v:path arrowok="t"/>
              </v:shape>
            </v:group>
            <v:group style="position:absolute;left:5732;top:-2139;width:2;height:10" coordorigin="5732,-2139" coordsize="2,10">
              <v:shape style="position:absolute;left:5732;top:-2139;width:2;height:10" coordorigin="5732,-2139" coordsize="0,10" path="m5732,-2139l5732,-2129e" filled="false" stroked="true" strokeweight=".133pt" strokecolor="#050000">
                <v:path arrowok="t"/>
              </v:shape>
            </v:group>
            <v:group style="position:absolute;left:5686;top:-2131;width:2;height:10" coordorigin="5686,-2131" coordsize="2,10">
              <v:shape style="position:absolute;left:5686;top:-2131;width:2;height:10" coordorigin="5686,-2131" coordsize="0,10" path="m5686,-2131l5686,-2121e" filled="false" stroked="true" strokeweight=".134pt" strokecolor="#050000">
                <v:path arrowok="t"/>
              </v:shape>
            </v:group>
            <v:group style="position:absolute;left:5730;top:-2137;width:3;height:3" coordorigin="5730,-2137" coordsize="3,3">
              <v:shape style="position:absolute;left:5730;top:-2137;width:3;height:3" coordorigin="5730,-2137" coordsize="3,3" path="m5730,-2134l5733,-2137e" filled="false" stroked="true" strokeweight=".48pt" strokecolor="#050000">
                <v:path arrowok="t"/>
              </v:shape>
            </v:group>
            <v:group style="position:absolute;left:5742;top:-2147;width:2;height:10" coordorigin="5742,-2147" coordsize="2,10">
              <v:shape style="position:absolute;left:5742;top:-2147;width:2;height:10" coordorigin="5742,-2147" coordsize="0,10" path="m5742,-2147l5742,-2137e" filled="false" stroked="true" strokeweight=".132pt" strokecolor="#050000">
                <v:path arrowok="t"/>
              </v:shape>
            </v:group>
            <v:group style="position:absolute;left:5766;top:-2131;width:2;height:10" coordorigin="5766,-2131" coordsize="2,10">
              <v:shape style="position:absolute;left:5766;top:-2131;width:2;height:10" coordorigin="5766,-2131" coordsize="0,10" path="m5766,-2131l5766,-2121e" filled="false" stroked="true" strokeweight=".133pt" strokecolor="#050000">
                <v:path arrowok="t"/>
              </v:shape>
            </v:group>
            <v:group style="position:absolute;left:5762;top:-2115;width:3;height:3" coordorigin="5762,-2115" coordsize="3,3">
              <v:shape style="position:absolute;left:5762;top:-2115;width:3;height:3" coordorigin="5762,-2115" coordsize="3,3" path="m5762,-2113l5765,-2115e" filled="false" stroked="true" strokeweight=".48pt" strokecolor="#050000">
                <v:path arrowok="t"/>
              </v:shape>
            </v:group>
            <v:group style="position:absolute;left:5778;top:-2142;width:6;height:2" coordorigin="5778,-2142" coordsize="6,2">
              <v:shape style="position:absolute;left:5778;top:-2142;width:6;height:2" coordorigin="5778,-2142" coordsize="6,0" path="m5778,-2142l5783,-2142e" filled="false" stroked="true" strokeweight=".48pt" strokecolor="#050000">
                <v:path arrowok="t"/>
              </v:shape>
            </v:group>
            <v:group style="position:absolute;left:5781;top:-2145;width:3;height:3" coordorigin="5781,-2145" coordsize="3,3">
              <v:shape style="position:absolute;left:5781;top:-2145;width:3;height:3" coordorigin="5781,-2145" coordsize="3,3" path="m5783,-2145l5781,-2142e" filled="false" stroked="true" strokeweight=".48pt" strokecolor="#050000">
                <v:path arrowok="t"/>
              </v:shape>
            </v:group>
            <v:group style="position:absolute;left:5783;top:-2145;width:6;height:2" coordorigin="5783,-2145" coordsize="6,2">
              <v:shape style="position:absolute;left:5783;top:-2145;width:6;height:2" coordorigin="5783,-2145" coordsize="6,0" path="m5789,-2145l5783,-2145e" filled="false" stroked="true" strokeweight=".48pt" strokecolor="#050000">
                <v:path arrowok="t"/>
              </v:shape>
            </v:group>
            <v:group style="position:absolute;left:5779;top:-2147;width:2;height:10" coordorigin="5779,-2147" coordsize="2,10">
              <v:shape style="position:absolute;left:5779;top:-2147;width:2;height:10" coordorigin="5779,-2147" coordsize="0,10" path="m5779,-2147l5779,-2137e" filled="false" stroked="true" strokeweight=".133pt" strokecolor="#050000">
                <v:path arrowok="t"/>
              </v:shape>
            </v:group>
            <v:group style="position:absolute;left:5790;top:-2149;width:2;height:10" coordorigin="5790,-2149" coordsize="2,10">
              <v:shape style="position:absolute;left:5790;top:-2149;width:2;height:10" coordorigin="5790,-2149" coordsize="0,10" path="m5790,-2149l5790,-2140e" filled="false" stroked="true" strokeweight=".133pt" strokecolor="#050000">
                <v:path arrowok="t"/>
              </v:shape>
            </v:group>
            <v:group style="position:absolute;left:5777;top:-2147;width:2;height:10" coordorigin="5777,-2147" coordsize="2,10">
              <v:shape style="position:absolute;left:5777;top:-2147;width:2;height:10" coordorigin="5777,-2147" coordsize="0,10" path="m5777,-2147l5777,-2137e" filled="false" stroked="true" strokeweight=".132pt" strokecolor="#050000">
                <v:path arrowok="t"/>
              </v:shape>
            </v:group>
            <v:group style="position:absolute;left:5789;top:-2147;width:3;height:3" coordorigin="5789,-2147" coordsize="3,3">
              <v:shape style="position:absolute;left:5789;top:-2147;width:3;height:3" coordorigin="5789,-2147" coordsize="3,3" path="m5791,-2147l5789,-2145e" filled="false" stroked="true" strokeweight=".48pt" strokecolor="#050000">
                <v:path arrowok="t"/>
              </v:shape>
            </v:group>
            <v:group style="position:absolute;left:5773;top:-2142;width:3;height:3" coordorigin="5773,-2142" coordsize="3,3">
              <v:shape style="position:absolute;left:5773;top:-2142;width:3;height:3" coordorigin="5773,-2142" coordsize="3,3" path="m5775,-2142l5773,-2139e" filled="false" stroked="true" strokeweight=".48pt" strokecolor="#050000">
                <v:path arrowok="t"/>
              </v:shape>
            </v:group>
            <v:group style="position:absolute;left:5791;top:-2147;width:8;height:2" coordorigin="5791,-2147" coordsize="8,2">
              <v:shape style="position:absolute;left:5791;top:-2147;width:8;height:2" coordorigin="5791,-2147" coordsize="8,0" path="m5791,-2147l5799,-2147e" filled="false" stroked="true" strokeweight=".48pt" strokecolor="#050000">
                <v:path arrowok="t"/>
              </v:shape>
            </v:group>
            <v:group style="position:absolute;left:5783;top:-2145;width:3;height:3" coordorigin="5783,-2145" coordsize="3,3">
              <v:shape style="position:absolute;left:5783;top:-2145;width:3;height:3" coordorigin="5783,-2145" coordsize="3,3" path="m5786,-2145l5783,-2142e" filled="false" stroked="true" strokeweight=".48pt" strokecolor="#050000">
                <v:path arrowok="t"/>
              </v:shape>
            </v:group>
            <v:group style="position:absolute;left:5787;top:-2149;width:2;height:10" coordorigin="5787,-2149" coordsize="2,10">
              <v:shape style="position:absolute;left:5787;top:-2149;width:2;height:10" coordorigin="5787,-2149" coordsize="0,10" path="m5787,-2149l5787,-2140e" filled="false" stroked="true" strokeweight=".133pt" strokecolor="#050000">
                <v:path arrowok="t"/>
              </v:shape>
            </v:group>
            <v:group style="position:absolute;left:5782;top:-2147;width:2;height:10" coordorigin="5782,-2147" coordsize="2,10">
              <v:shape style="position:absolute;left:5782;top:-2147;width:2;height:10" coordorigin="5782,-2147" coordsize="0,10" path="m5782,-2147l5782,-2137e" filled="false" stroked="true" strokeweight=".134pt" strokecolor="#050000">
                <v:path arrowok="t"/>
              </v:shape>
            </v:group>
            <v:group style="position:absolute;left:5789;top:-2147;width:8;height:3" coordorigin="5789,-2147" coordsize="8,3">
              <v:shape style="position:absolute;left:5789;top:-2147;width:8;height:3" coordorigin="5789,-2147" coordsize="8,3" path="m5789,-2145l5794,-2145,5794,-2147,5797,-2147e" filled="false" stroked="true" strokeweight=".48pt" strokecolor="#050000">
                <v:path arrowok="t"/>
              </v:shape>
            </v:group>
            <v:group style="position:absolute;left:5803;top:-2152;width:2;height:10" coordorigin="5803,-2152" coordsize="2,10">
              <v:shape style="position:absolute;left:5803;top:-2152;width:2;height:10" coordorigin="5803,-2152" coordsize="0,10" path="m5803,-2152l5803,-2142e" filled="false" stroked="true" strokeweight=".133pt" strokecolor="#050000">
                <v:path arrowok="t"/>
              </v:shape>
            </v:group>
            <v:group style="position:absolute;left:5797;top:-2147;width:6;height:2" coordorigin="5797,-2147" coordsize="6,2">
              <v:shape style="position:absolute;left:5797;top:-2147;width:6;height:2" coordorigin="5797,-2147" coordsize="6,0" path="m5797,-2147l5802,-2147e" filled="false" stroked="true" strokeweight=".48pt" strokecolor="#050000">
                <v:path arrowok="t"/>
              </v:shape>
            </v:group>
            <v:group style="position:absolute;left:5791;top:-2145;width:8;height:2" coordorigin="5791,-2145" coordsize="8,2">
              <v:shape style="position:absolute;left:5791;top:-2145;width:8;height:2" coordorigin="5791,-2145" coordsize="8,0" path="m5791,-2145l5799,-2145e" filled="false" stroked="true" strokeweight=".48pt" strokecolor="#050000">
                <v:path arrowok="t"/>
              </v:shape>
            </v:group>
            <v:group style="position:absolute;left:5793;top:-2149;width:2;height:10" coordorigin="5793,-2149" coordsize="2,10">
              <v:shape style="position:absolute;left:5793;top:-2149;width:2;height:10" coordorigin="5793,-2149" coordsize="0,10" path="m5793,-2149l5793,-2140e" filled="false" stroked="true" strokeweight=".134pt" strokecolor="#050000">
                <v:path arrowok="t"/>
              </v:shape>
            </v:group>
            <v:group style="position:absolute;left:5799;top:-2147;width:6;height:3" coordorigin="5799,-2147" coordsize="6,3">
              <v:shape style="position:absolute;left:5799;top:-2147;width:6;height:3" coordorigin="5799,-2147" coordsize="6,3" path="m5805,-2147l5799,-2145e" filled="false" stroked="true" strokeweight=".48pt" strokecolor="#050000">
                <v:path arrowok="t"/>
              </v:shape>
            </v:group>
            <v:group style="position:absolute;left:5794;top:-2145;width:6;height:2" coordorigin="5794,-2145" coordsize="6,2">
              <v:shape style="position:absolute;left:5794;top:-2145;width:6;height:2" coordorigin="5794,-2145" coordsize="6,0" path="m5794,-2145l5799,-2145e" filled="false" stroked="true" strokeweight=".48pt" strokecolor="#050000">
                <v:path arrowok="t"/>
              </v:shape>
            </v:group>
            <v:group style="position:absolute;left:5806;top:-2152;width:2;height:10" coordorigin="5806,-2152" coordsize="2,10">
              <v:shape style="position:absolute;left:5806;top:-2152;width:2;height:10" coordorigin="5806,-2152" coordsize="0,10" path="m5806,-2152l5806,-2142e" filled="false" stroked="true" strokeweight=".133pt" strokecolor="#050000">
                <v:path arrowok="t"/>
              </v:shape>
            </v:group>
            <v:group style="position:absolute;left:5799;top:-2147;width:6;height:3" coordorigin="5799,-2147" coordsize="6,3">
              <v:shape style="position:absolute;left:5799;top:-2147;width:6;height:3" coordorigin="5799,-2147" coordsize="6,3" path="m5805,-2147l5799,-2145e" filled="false" stroked="true" strokeweight=".48pt" strokecolor="#050000">
                <v:path arrowok="t"/>
              </v:shape>
            </v:group>
            <v:group style="position:absolute;left:5791;top:-2145;width:6;height:2" coordorigin="5791,-2145" coordsize="6,2">
              <v:shape style="position:absolute;left:5791;top:-2145;width:6;height:2" coordorigin="5791,-2145" coordsize="6,0" path="m5791,-2145l5797,-2145e" filled="false" stroked="true" strokeweight=".48pt" strokecolor="#050000">
                <v:path arrowok="t"/>
              </v:shape>
            </v:group>
            <v:group style="position:absolute;left:5806;top:-2152;width:2;height:10" coordorigin="5806,-2152" coordsize="2,10">
              <v:shape style="position:absolute;left:5806;top:-2152;width:2;height:10" coordorigin="5806,-2152" coordsize="0,10" path="m5806,-2152l5806,-2142e" filled="false" stroked="true" strokeweight=".133pt" strokecolor="#050000">
                <v:path arrowok="t"/>
              </v:shape>
            </v:group>
            <v:group style="position:absolute;left:5819;top:-2147;width:2;height:10" coordorigin="5819,-2147" coordsize="2,10">
              <v:shape style="position:absolute;left:5819;top:-2147;width:2;height:10" coordorigin="5819,-2147" coordsize="0,10" path="m5819,-2147l5819,-2137e" filled="false" stroked="true" strokeweight=".133pt" strokecolor="#050000">
                <v:path arrowok="t"/>
              </v:shape>
            </v:group>
            <v:group style="position:absolute;left:5822;top:-2139;width:2;height:10" coordorigin="5822,-2139" coordsize="2,10">
              <v:shape style="position:absolute;left:5822;top:-2139;width:2;height:10" coordorigin="5822,-2139" coordsize="0,10" path="m5822,-2139l5822,-2129e" filled="false" stroked="true" strokeweight=".134pt" strokecolor="#050000">
                <v:path arrowok="t"/>
              </v:shape>
            </v:group>
            <v:group style="position:absolute;left:5837;top:-2141;width:10;height:2" coordorigin="5837,-2141" coordsize="10,2">
              <v:shape style="position:absolute;left:5837;top:-2141;width:10;height:2" coordorigin="5837,-2141" coordsize="10,0" path="m5837,-2141l5847,-2141e" filled="false" stroked="true" strokeweight=".133pt" strokecolor="#050000">
                <v:path arrowok="t"/>
              </v:shape>
            </v:group>
            <v:group style="position:absolute;left:5856;top:-2143;width:10;height:2" coordorigin="5856,-2143" coordsize="10,2">
              <v:shape style="position:absolute;left:5856;top:-2143;width:10;height:2" coordorigin="5856,-2143" coordsize="10,0" path="m5856,-2143l5865,-2143e" filled="false" stroked="true" strokeweight=".133pt" strokecolor="#050000">
                <v:path arrowok="t"/>
              </v:shape>
            </v:group>
            <v:group style="position:absolute;left:5858;top:-2150;width:3;height:3" coordorigin="5858,-2150" coordsize="3,3">
              <v:shape style="position:absolute;left:5858;top:-2150;width:3;height:3" coordorigin="5858,-2150" coordsize="3,3" path="m5861,-2147l5858,-2147,5858,-2150e" filled="false" stroked="true" strokeweight=".48pt" strokecolor="#050000">
                <v:path arrowok="t"/>
              </v:shape>
            </v:group>
            <v:group style="position:absolute;left:5841;top:-2149;width:2;height:10" coordorigin="5841,-2149" coordsize="2,10">
              <v:shape style="position:absolute;left:5841;top:-2149;width:2;height:10" coordorigin="5841,-2149" coordsize="0,10" path="m5841,-2149l5841,-2140e" filled="false" stroked="true" strokeweight=".133pt" strokecolor="#050000">
                <v:path arrowok="t"/>
              </v:shape>
            </v:group>
            <v:group style="position:absolute;left:5842;top:-2141;width:10;height:2" coordorigin="5842,-2141" coordsize="10,2">
              <v:shape style="position:absolute;left:5842;top:-2141;width:10;height:2" coordorigin="5842,-2141" coordsize="10,0" path="m5842,-2141l5852,-2141e" filled="false" stroked="true" strokeweight=".133pt" strokecolor="#050000">
                <v:path arrowok="t"/>
              </v:shape>
            </v:group>
            <v:group style="position:absolute;left:5841;top:-2149;width:2;height:10" coordorigin="5841,-2149" coordsize="2,10">
              <v:shape style="position:absolute;left:5841;top:-2149;width:2;height:10" coordorigin="5841,-2149" coordsize="0,10" path="m5841,-2149l5841,-2140e" filled="false" stroked="true" strokeweight=".133pt" strokecolor="#050000">
                <v:path arrowok="t"/>
              </v:shape>
            </v:group>
            <v:group style="position:absolute;left:5827;top:-2141;width:2;height:10" coordorigin="5827,-2141" coordsize="2,10">
              <v:shape style="position:absolute;left:5827;top:-2141;width:2;height:10" coordorigin="5827,-2141" coordsize="0,10" path="m5827,-2141l5827,-2132e" filled="false" stroked="true" strokeweight=".134pt" strokecolor="#050000">
                <v:path arrowok="t"/>
              </v:shape>
            </v:group>
            <v:group style="position:absolute;left:5840;top:-2141;width:10;height:2" coordorigin="5840,-2141" coordsize="10,2">
              <v:shape style="position:absolute;left:5840;top:-2141;width:10;height:2" coordorigin="5840,-2141" coordsize="10,0" path="m5840,-2141l5849,-2141e" filled="false" stroked="true" strokeweight=".133pt" strokecolor="#050000">
                <v:path arrowok="t"/>
              </v:shape>
            </v:group>
            <v:group style="position:absolute;left:5568;top:-1982;width:110;height:48" coordorigin="5568,-1982" coordsize="110,48">
              <v:shape style="position:absolute;left:5568;top:-1982;width:110;height:48" coordorigin="5568,-1982" coordsize="110,48" path="m5677,-1982l5624,-1961,5621,-1958,5568,-1935e" filled="false" stroked="true" strokeweight=".48pt" strokecolor="#050000">
                <v:path arrowok="t"/>
              </v:shape>
            </v:group>
            <v:group style="position:absolute;left:5786;top:-2147;width:6;height:2" coordorigin="5786,-2147" coordsize="6,2">
              <v:shape style="position:absolute;left:5786;top:-2147;width:6;height:2" coordorigin="5786,-2147" coordsize="6,0" path="m5791,-2147l5786,-2147e" filled="false" stroked="true" strokeweight=".48pt" strokecolor="#050000">
                <v:path arrowok="t"/>
              </v:shape>
            </v:group>
            <v:group style="position:absolute;left:5440;top:-1424;width:8;height:11" coordorigin="5440,-1424" coordsize="8,11">
              <v:shape style="position:absolute;left:5440;top:-1424;width:8;height:11" coordorigin="5440,-1424" coordsize="8,11" path="m5440,-1424l5448,-1416,5448,-1413e" filled="false" stroked="true" strokeweight=".48pt" strokecolor="#050000">
                <v:path arrowok="t"/>
              </v:shape>
            </v:group>
            <v:group style="position:absolute;left:5416;top:-1464;width:6;height:11" coordorigin="5416,-1464" coordsize="6,11">
              <v:shape style="position:absolute;left:5416;top:-1464;width:6;height:11" coordorigin="5416,-1464" coordsize="6,11" path="m5416,-1464l5422,-1453e" filled="false" stroked="true" strokeweight=".48pt" strokecolor="#050000">
                <v:path arrowok="t"/>
              </v:shape>
            </v:group>
            <v:group style="position:absolute;left:5448;top:-1413;width:8;height:8" coordorigin="5448,-1413" coordsize="8,8">
              <v:shape style="position:absolute;left:5448;top:-1413;width:8;height:8" coordorigin="5448,-1413" coordsize="8,8" path="m5448,-1413l5454,-1408,5456,-1405e" filled="false" stroked="true" strokeweight=".48pt" strokecolor="#050000">
                <v:path arrowok="t"/>
              </v:shape>
            </v:group>
            <v:group style="position:absolute;left:5412;top:-1465;width:10;height:2" coordorigin="5412,-1465" coordsize="10,2">
              <v:shape style="position:absolute;left:5412;top:-1465;width:10;height:2" coordorigin="5412,-1465" coordsize="10,0" path="m5412,-1465l5421,-1465e" filled="false" stroked="true" strokeweight=".134pt" strokecolor="#050000">
                <v:path arrowok="t"/>
              </v:shape>
            </v:group>
            <v:group style="position:absolute;left:3012;top:-1498;width:3;height:8" coordorigin="3012,-1498" coordsize="3,8">
              <v:shape style="position:absolute;left:3012;top:-1498;width:3;height:8" coordorigin="3012,-1498" coordsize="3,8" path="m3012,-1498l3015,-1490e" filled="false" stroked="true" strokeweight=".48pt" strokecolor="#050000">
                <v:path arrowok="t"/>
              </v:shape>
            </v:group>
            <v:group style="position:absolute;left:5896;top:-2155;width:2;height:10" coordorigin="5896,-2155" coordsize="2,10">
              <v:shape style="position:absolute;left:5896;top:-2155;width:2;height:10" coordorigin="5896,-2155" coordsize="0,10" path="m5896,-2155l5896,-2145e" filled="false" stroked="true" strokeweight=".132pt" strokecolor="#050000">
                <v:path arrowok="t"/>
              </v:shape>
            </v:group>
            <v:group style="position:absolute;left:5912;top:-2157;width:2;height:10" coordorigin="5912,-2157" coordsize="2,10">
              <v:shape style="position:absolute;left:5912;top:-2157;width:2;height:10" coordorigin="5912,-2157" coordsize="0,10" path="m5912,-2157l5912,-2148e" filled="false" stroked="true" strokeweight=".132pt" strokecolor="#050000">
                <v:path arrowok="t"/>
              </v:shape>
            </v:group>
            <v:group style="position:absolute;left:5898;top:-2110;width:48;height:64" coordorigin="5898,-2110" coordsize="48,64">
              <v:shape style="position:absolute;left:5898;top:-2110;width:48;height:64" coordorigin="5898,-2110" coordsize="48,64" path="m5898,-2046l5922,-2059,5940,-2081,5946,-2110e" filled="false" stroked="true" strokeweight=".48pt" strokecolor="#050000">
                <v:path arrowok="t"/>
              </v:shape>
            </v:group>
            <v:group style="position:absolute;left:5874;top:-2146;width:10;height:2" coordorigin="5874,-2146" coordsize="10,2">
              <v:shape style="position:absolute;left:5874;top:-2146;width:10;height:2" coordorigin="5874,-2146" coordsize="10,0" path="m5874,-2146l5884,-2146e" filled="false" stroked="true" strokeweight=".134pt" strokecolor="#050000">
                <v:path arrowok="t"/>
              </v:shape>
            </v:group>
            <v:group style="position:absolute;left:5896;top:-2155;width:2;height:10" coordorigin="5896,-2155" coordsize="2,10">
              <v:shape style="position:absolute;left:5896;top:-2155;width:2;height:10" coordorigin="5896,-2155" coordsize="0,10" path="m5896,-2155l5896,-2145e" filled="false" stroked="true" strokeweight=".134pt" strokecolor="#050000">
                <v:path arrowok="t"/>
              </v:shape>
            </v:group>
            <v:group style="position:absolute;left:5880;top:-2152;width:2;height:10" coordorigin="5880,-2152" coordsize="2,10">
              <v:shape style="position:absolute;left:5880;top:-2152;width:2;height:10" coordorigin="5880,-2152" coordsize="0,10" path="m5880,-2152l5880,-2142e" filled="false" stroked="true" strokeweight=".134pt" strokecolor="#050000">
                <v:path arrowok="t"/>
              </v:shape>
            </v:group>
            <v:group style="position:absolute;left:5910;top:-2157;width:2;height:10" coordorigin="5910,-2157" coordsize="2,10">
              <v:shape style="position:absolute;left:5910;top:-2157;width:2;height:10" coordorigin="5910,-2157" coordsize="0,10" path="m5910,-2157l5910,-2148e" filled="false" stroked="true" strokeweight=".134pt" strokecolor="#050000">
                <v:path arrowok="t"/>
              </v:shape>
            </v:group>
            <v:group style="position:absolute;left:5896;top:-2155;width:2;height:10" coordorigin="5896,-2155" coordsize="2,10">
              <v:shape style="position:absolute;left:5896;top:-2155;width:2;height:10" coordorigin="5896,-2155" coordsize="0,10" path="m5896,-2155l5896,-2145e" filled="false" stroked="true" strokeweight=".134pt" strokecolor="#050000">
                <v:path arrowok="t"/>
              </v:shape>
            </v:group>
            <v:group style="position:absolute;left:5910;top:-2157;width:2;height:10" coordorigin="5910,-2157" coordsize="2,10">
              <v:shape style="position:absolute;left:5910;top:-2157;width:2;height:10" coordorigin="5910,-2157" coordsize="0,10" path="m5910,-2157l5910,-2148e" filled="false" stroked="true" strokeweight=".134pt" strokecolor="#050000">
                <v:path arrowok="t"/>
              </v:shape>
            </v:group>
            <v:group style="position:absolute;left:5892;top:-2153;width:3;height:3" coordorigin="5892,-2153" coordsize="3,3">
              <v:shape style="position:absolute;left:5892;top:-2153;width:3;height:3" coordorigin="5892,-2153" coordsize="3,3" path="m5895,-2150l5892,-2153e" filled="false" stroked="true" strokeweight=".48pt" strokecolor="#050000">
                <v:path arrowok="t"/>
              </v:shape>
            </v:group>
            <v:group style="position:absolute;left:5904;top:-2154;width:10;height:2" coordorigin="5904,-2154" coordsize="10,2">
              <v:shape style="position:absolute;left:5904;top:-2154;width:10;height:2" coordorigin="5904,-2154" coordsize="10,0" path="m5904,-2154l5913,-2154e" filled="false" stroked="true" strokeweight=".134pt" strokecolor="#050000">
                <v:path arrowok="t"/>
              </v:shape>
            </v:group>
            <v:group style="position:absolute;left:5875;top:-2157;width:2;height:10" coordorigin="5875,-2157" coordsize="2,10">
              <v:shape style="position:absolute;left:5875;top:-2157;width:2;height:10" coordorigin="5875,-2157" coordsize="0,10" path="m5875,-2157l5875,-2148e" filled="false" stroked="true" strokeweight=".132pt" strokecolor="#050000">
                <v:path arrowok="t"/>
              </v:shape>
            </v:group>
            <v:group style="position:absolute;left:5888;top:-2154;width:10;height:2" coordorigin="5888,-2154" coordsize="10,2">
              <v:shape style="position:absolute;left:5888;top:-2154;width:10;height:2" coordorigin="5888,-2154" coordsize="10,0" path="m5888,-2154l5897,-2154e" filled="false" stroked="true" strokeweight=".134pt" strokecolor="#050000">
                <v:path arrowok="t"/>
              </v:shape>
            </v:group>
            <v:group style="position:absolute;left:5906;top:-2158;width:3;height:3" coordorigin="5906,-2158" coordsize="3,3">
              <v:shape style="position:absolute;left:5906;top:-2158;width:3;height:3" coordorigin="5906,-2158" coordsize="3,3" path="m5906,-2158l5906,-2155,5908,-2155e" filled="false" stroked="true" strokeweight=".48pt" strokecolor="#050000">
                <v:path arrowok="t"/>
              </v:shape>
            </v:group>
            <v:group style="position:absolute;left:5894;top:-2157;width:2;height:10" coordorigin="5894,-2157" coordsize="2,10">
              <v:shape style="position:absolute;left:5894;top:-2157;width:2;height:10" coordorigin="5894,-2157" coordsize="0,10" path="m5894,-2157l5894,-2148e" filled="false" stroked="true" strokeweight=".132pt" strokecolor="#050000">
                <v:path arrowok="t"/>
              </v:shape>
            </v:group>
            <v:group style="position:absolute;left:5891;top:-2160;width:2;height:10" coordorigin="5891,-2160" coordsize="2,10">
              <v:shape style="position:absolute;left:5891;top:-2160;width:2;height:10" coordorigin="5891,-2160" coordsize="0,10" path="m5891,-2160l5891,-2150e" filled="false" stroked="true" strokeweight=".134pt" strokecolor="#050000">
                <v:path arrowok="t"/>
              </v:shape>
            </v:group>
            <v:group style="position:absolute;left:5899;top:-2155;width:2;height:10" coordorigin="5899,-2155" coordsize="2,10">
              <v:shape style="position:absolute;left:5899;top:-2155;width:2;height:10" coordorigin="5899,-2155" coordsize="0,10" path="m5899,-2155l5899,-2145e" filled="false" stroked="true" strokeweight=".132pt" strokecolor="#050000">
                <v:path arrowok="t"/>
              </v:shape>
            </v:group>
            <v:group style="position:absolute;left:5883;top:-2152;width:2;height:10" coordorigin="5883,-2152" coordsize="2,10">
              <v:shape style="position:absolute;left:5883;top:-2152;width:2;height:10" coordorigin="5883,-2152" coordsize="0,10" path="m5883,-2152l5883,-2142e" filled="false" stroked="true" strokeweight=".133pt" strokecolor="#050000">
                <v:path arrowok="t"/>
              </v:shape>
            </v:group>
            <v:group style="position:absolute;left:5867;top:-2149;width:2;height:10" coordorigin="5867,-2149" coordsize="2,10">
              <v:shape style="position:absolute;left:5867;top:-2149;width:2;height:10" coordorigin="5867,-2149" coordsize="0,10" path="m5867,-2149l5867,-2140e" filled="false" stroked="true" strokeweight=".132pt" strokecolor="#050000">
                <v:path arrowok="t"/>
              </v:shape>
            </v:group>
            <v:group style="position:absolute;left:5893;top:-2151;width:10;height:2" coordorigin="5893,-2151" coordsize="10,2">
              <v:shape style="position:absolute;left:5893;top:-2151;width:10;height:2" coordorigin="5893,-2151" coordsize="10,0" path="m5893,-2151l5903,-2151e" filled="false" stroked="true" strokeweight=".132pt" strokecolor="#050000">
                <v:path arrowok="t"/>
              </v:shape>
            </v:group>
            <v:group style="position:absolute;left:5858;top:-2143;width:10;height:2" coordorigin="5858,-2143" coordsize="10,2">
              <v:shape style="position:absolute;left:5858;top:-2143;width:10;height:2" coordorigin="5858,-2143" coordsize="10,0" path="m5858,-2143l5868,-2143e" filled="false" stroked="true" strokeweight=".133pt" strokecolor="#050000">
                <v:path arrowok="t"/>
              </v:shape>
            </v:group>
            <v:group style="position:absolute;left:5880;top:-2152;width:2;height:10" coordorigin="5880,-2152" coordsize="2,10">
              <v:shape style="position:absolute;left:5880;top:-2152;width:2;height:10" coordorigin="5880,-2152" coordsize="0,10" path="m5880,-2152l5880,-2142e" filled="false" stroked="true" strokeweight=".134pt" strokecolor="#050000">
                <v:path arrowok="t"/>
              </v:shape>
            </v:group>
            <v:group style="position:absolute;left:5895;top:-2150;width:3;height:3" coordorigin="5895,-2150" coordsize="3,3">
              <v:shape style="position:absolute;left:5895;top:-2150;width:3;height:3" coordorigin="5895,-2150" coordsize="3,3" path="m5895,-2150l5895,-2147,5898,-2147e" filled="false" stroked="true" strokeweight=".48pt" strokecolor="#050000">
                <v:path arrowok="t"/>
              </v:shape>
            </v:group>
            <v:group style="position:absolute;left:5865;top:-2149;width:2;height:10" coordorigin="5865,-2149" coordsize="2,10">
              <v:shape style="position:absolute;left:5865;top:-2149;width:2;height:10" coordorigin="5865,-2149" coordsize="0,10" path="m5865,-2149l5865,-2140e" filled="false" stroked="true" strokeweight=".133pt" strokecolor="#050000">
                <v:path arrowok="t"/>
              </v:shape>
            </v:group>
            <v:group style="position:absolute;left:5896;top:-2155;width:2;height:10" coordorigin="5896,-2155" coordsize="2,10">
              <v:shape style="position:absolute;left:5896;top:-2155;width:2;height:10" coordorigin="5896,-2155" coordsize="0,10" path="m5896,-2155l5896,-2145e" filled="false" stroked="true" strokeweight=".134pt" strokecolor="#050000">
                <v:path arrowok="t"/>
              </v:shape>
            </v:group>
            <v:group style="position:absolute;left:5880;top:-2152;width:2;height:10" coordorigin="5880,-2152" coordsize="2,10">
              <v:shape style="position:absolute;left:5880;top:-2152;width:2;height:10" coordorigin="5880,-2152" coordsize="0,10" path="m5880,-2152l5880,-2142e" filled="false" stroked="true" strokeweight=".134pt" strokecolor="#050000">
                <v:path arrowok="t"/>
              </v:shape>
            </v:group>
            <v:group style="position:absolute;left:5890;top:-2146;width:10;height:2" coordorigin="5890,-2146" coordsize="10,2">
              <v:shape style="position:absolute;left:5890;top:-2146;width:10;height:2" coordorigin="5890,-2146" coordsize="10,0" path="m5890,-2146l5900,-2146e" filled="false" stroked="true" strokeweight=".134pt" strokecolor="#050000">
                <v:path arrowok="t"/>
              </v:shape>
            </v:group>
            <v:group style="position:absolute;left:5911;top:-2155;width:3;height:3" coordorigin="5911,-2155" coordsize="3,3">
              <v:shape style="position:absolute;left:5911;top:-2155;width:3;height:3" coordorigin="5911,-2155" coordsize="3,3" path="m5914,-2153l5911,-2155e" filled="false" stroked="true" strokeweight=".48pt" strokecolor="#050000">
                <v:path arrowok="t"/>
              </v:shape>
            </v:group>
            <v:group style="position:absolute;left:5920;top:-2157;width:10;height:2" coordorigin="5920,-2157" coordsize="10,2">
              <v:shape style="position:absolute;left:5920;top:-2157;width:10;height:2" coordorigin="5920,-2157" coordsize="10,0" path="m5920,-2157l5929,-2157e" filled="false" stroked="true" strokeweight=".133pt" strokecolor="#050000">
                <v:path arrowok="t"/>
              </v:shape>
            </v:group>
            <v:group style="position:absolute;left:5917;top:-2157;width:10;height:2" coordorigin="5917,-2157" coordsize="10,2">
              <v:shape style="position:absolute;left:5917;top:-2157;width:10;height:2" coordorigin="5917,-2157" coordsize="10,0" path="m5917,-2157l5927,-2157e" filled="false" stroked="true" strokeweight=".133pt" strokecolor="#050000">
                <v:path arrowok="t"/>
              </v:shape>
            </v:group>
            <v:group style="position:absolute;left:5955;top:-2165;width:2;height:10" coordorigin="5955,-2165" coordsize="2,10">
              <v:shape style="position:absolute;left:5955;top:-2165;width:2;height:10" coordorigin="5955,-2165" coordsize="0,10" path="m5955,-2165l5955,-2156e" filled="false" stroked="true" strokeweight=".133pt" strokecolor="#050000">
                <v:path arrowok="t"/>
              </v:shape>
            </v:group>
            <v:group style="position:absolute;left:5919;top:-2161;width:3;height:3" coordorigin="5919,-2161" coordsize="3,3">
              <v:shape style="position:absolute;left:5919;top:-2161;width:3;height:3" coordorigin="5919,-2161" coordsize="3,3" path="m5922,-2158l5919,-2158,5919,-2161e" filled="false" stroked="true" strokeweight=".48pt" strokecolor="#050000">
                <v:path arrowok="t"/>
              </v:shape>
            </v:group>
            <v:group style="position:absolute;left:5920;top:-2157;width:10;height:2" coordorigin="5920,-2157" coordsize="10,2">
              <v:shape style="position:absolute;left:5920;top:-2157;width:10;height:2" coordorigin="5920,-2157" coordsize="10,0" path="m5920,-2157l5929,-2157e" filled="false" stroked="true" strokeweight=".133pt" strokecolor="#050000">
                <v:path arrowok="t"/>
              </v:shape>
            </v:group>
            <v:group style="position:absolute;left:5915;top:-2157;width:2;height:10" coordorigin="5915,-2157" coordsize="2,10">
              <v:shape style="position:absolute;left:5915;top:-2157;width:2;height:10" coordorigin="5915,-2157" coordsize="0,10" path="m5915,-2157l5915,-2148e" filled="false" stroked="true" strokeweight=".134pt" strokecolor="#050000">
                <v:path arrowok="t"/>
              </v:shape>
            </v:group>
            <v:group style="position:absolute;left:5908;top:-2155;width:3;height:3" coordorigin="5908,-2155" coordsize="3,3">
              <v:shape style="position:absolute;left:5908;top:-2155;width:3;height:3" coordorigin="5908,-2155" coordsize="3,3" path="m5911,-2155l5911,-2153,5908,-2153e" filled="false" stroked="true" strokeweight=".48pt" strokecolor="#050000">
                <v:path arrowok="t"/>
              </v:shape>
            </v:group>
            <v:group style="position:absolute;left:5923;top:-2160;width:2;height:10" coordorigin="5923,-2160" coordsize="2,10">
              <v:shape style="position:absolute;left:5923;top:-2160;width:2;height:10" coordorigin="5923,-2160" coordsize="0,10" path="m5923,-2160l5923,-2150e" filled="false" stroked="true" strokeweight=".133pt" strokecolor="#050000">
                <v:path arrowok="t"/>
              </v:shape>
            </v:group>
            <v:group style="position:absolute;left:5906;top:-2151;width:10;height:2" coordorigin="5906,-2151" coordsize="10,2">
              <v:shape style="position:absolute;left:5906;top:-2151;width:10;height:2" coordorigin="5906,-2151" coordsize="10,0" path="m5906,-2151l5916,-2151e" filled="false" stroked="true" strokeweight=".131pt" strokecolor="#050000">
                <v:path arrowok="t"/>
              </v:shape>
            </v:group>
            <v:group style="position:absolute;left:5922;top:-2155;width:3;height:3" coordorigin="5922,-2155" coordsize="3,3">
              <v:shape style="position:absolute;left:5922;top:-2155;width:3;height:3" coordorigin="5922,-2155" coordsize="3,3" path="m5922,-2155l5924,-2153e" filled="false" stroked="true" strokeweight=".48pt" strokecolor="#050000">
                <v:path arrowok="t"/>
              </v:shape>
            </v:group>
            <v:group style="position:absolute;left:5912;top:-2155;width:2;height:10" coordorigin="5912,-2155" coordsize="2,10">
              <v:shape style="position:absolute;left:5912;top:-2155;width:2;height:10" coordorigin="5912,-2155" coordsize="0,10" path="m5912,-2155l5912,-2145e" filled="false" stroked="true" strokeweight=".132pt" strokecolor="#050000">
                <v:path arrowok="t"/>
              </v:shape>
            </v:group>
            <v:group style="position:absolute;left:5926;top:-2157;width:2;height:10" coordorigin="5926,-2157" coordsize="2,10">
              <v:shape style="position:absolute;left:5926;top:-2157;width:2;height:10" coordorigin="5926,-2157" coordsize="0,10" path="m5926,-2157l5926,-2148e" filled="false" stroked="true" strokeweight=".134pt" strokecolor="#050000">
                <v:path arrowok="t"/>
              </v:shape>
            </v:group>
            <v:group style="position:absolute;left:5917;top:-2157;width:10;height:2" coordorigin="5917,-2157" coordsize="10,2">
              <v:shape style="position:absolute;left:5917;top:-2157;width:10;height:2" coordorigin="5917,-2157" coordsize="10,0" path="m5917,-2157l5927,-2157e" filled="false" stroked="true" strokeweight=".133pt" strokecolor="#050000">
                <v:path arrowok="t"/>
              </v:shape>
            </v:group>
            <v:group style="position:absolute;left:5910;top:-2157;width:2;height:10" coordorigin="5910,-2157" coordsize="2,10">
              <v:shape style="position:absolute;left:5910;top:-2157;width:2;height:10" coordorigin="5910,-2157" coordsize="0,10" path="m5910,-2157l5910,-2148e" filled="false" stroked="true" strokeweight=".134pt" strokecolor="#050000">
                <v:path arrowok="t"/>
              </v:shape>
            </v:group>
            <v:group style="position:absolute;left:5904;top:-2149;width:10;height:2" coordorigin="5904,-2149" coordsize="10,2">
              <v:shape style="position:absolute;left:5904;top:-2149;width:10;height:2" coordorigin="5904,-2149" coordsize="10,0" path="m5904,-2149l5913,-2149e" filled="false" stroked="true" strokeweight=".133pt" strokecolor="#050000">
                <v:path arrowok="t"/>
              </v:shape>
            </v:group>
            <v:group style="position:absolute;left:5380;top:-1276;width:10;height:2" coordorigin="5380,-1276" coordsize="10,2">
              <v:shape style="position:absolute;left:5380;top:-1276;width:10;height:2" coordorigin="5380,-1276" coordsize="10,0" path="m5380,-1276l5389,-1276e" filled="false" stroked="true" strokeweight=".133pt" strokecolor="#050000">
                <v:path arrowok="t"/>
              </v:shape>
            </v:group>
            <v:group style="position:absolute;left:5432;top:-1437;width:8;height:11" coordorigin="5432,-1437" coordsize="8,11">
              <v:shape style="position:absolute;left:5432;top:-1437;width:8;height:11" coordorigin="5432,-1437" coordsize="8,11" path="m5432,-1437l5440,-1427e" filled="false" stroked="true" strokeweight=".48pt" strokecolor="#050000">
                <v:path arrowok="t"/>
              </v:shape>
            </v:group>
            <v:group style="position:absolute;left:5424;top:-1453;width:8;height:14" coordorigin="5424,-1453" coordsize="8,14">
              <v:shape style="position:absolute;left:5424;top:-1453;width:8;height:14" coordorigin="5424,-1453" coordsize="8,14" path="m5424,-1453l5432,-1440e" filled="false" stroked="true" strokeweight=".48pt" strokecolor="#050000">
                <v:path arrowok="t"/>
              </v:shape>
            </v:group>
            <v:group style="position:absolute;left:5906;top:-2161;width:8;height:3" coordorigin="5906,-2161" coordsize="8,3">
              <v:shape style="position:absolute;left:5906;top:-2161;width:8;height:3" coordorigin="5906,-2161" coordsize="8,3" path="m5906,-2158l5914,-2161e" filled="false" stroked="true" strokeweight=".48pt" strokecolor="#050000">
                <v:path arrowok="t"/>
              </v:shape>
            </v:group>
            <v:group style="position:absolute;left:4276;top:-2456;width:10;height:2" coordorigin="4276,-2456" coordsize="10,2">
              <v:shape style="position:absolute;left:4276;top:-2456;width:10;height:2" coordorigin="4276,-2456" coordsize="10,0" path="m4276,-2456l4286,-2456e" filled="false" stroked="true" strokeweight=".266pt" strokecolor="#050000">
                <v:path arrowok="t"/>
              </v:shape>
            </v:group>
            <v:group style="position:absolute;left:4404;top:-2458;width:10;height:2" coordorigin="4404,-2458" coordsize="10,2">
              <v:shape style="position:absolute;left:4404;top:-2458;width:10;height:2" coordorigin="4404,-2458" coordsize="10,0" path="m4404,-2458l4413,-2458e" filled="false" stroked="true" strokeweight=".266pt" strokecolor="#050000">
                <v:path arrowok="t"/>
              </v:shape>
            </v:group>
            <v:group style="position:absolute;left:4470;top:-2464;width:3;height:8" coordorigin="4470,-2464" coordsize="3,8">
              <v:shape style="position:absolute;left:4470;top:-2464;width:3;height:8" coordorigin="4470,-2464" coordsize="3,8" path="m4472,-2464l4470,-2456e" filled="false" stroked="true" strokeweight=".48pt" strokecolor="#050000">
                <v:path arrowok="t"/>
              </v:shape>
            </v:group>
            <v:group style="position:absolute;left:4340;top:-2462;width:10;height:2" coordorigin="4340,-2462" coordsize="10,2">
              <v:shape style="position:absolute;left:4340;top:-2462;width:10;height:2" coordorigin="4340,-2462" coordsize="10,0" path="m4340,-2462l4349,-2462e" filled="false" stroked="true" strokeweight=".931pt" strokecolor="#050000">
                <v:path arrowok="t"/>
              </v:shape>
            </v:group>
            <v:group style="position:absolute;left:4215;top:-2460;width:10;height:2" coordorigin="4215,-2460" coordsize="10,2">
              <v:shape style="position:absolute;left:4215;top:-2460;width:10;height:2" coordorigin="4215,-2460" coordsize="10,0" path="m4215,-2460l4225,-2460e" filled="false" stroked="true" strokeweight=".931pt" strokecolor="#050000">
                <v:path arrowok="t"/>
              </v:shape>
            </v:group>
            <v:group style="position:absolute;left:4468;top:-2468;width:10;height:2" coordorigin="4468,-2468" coordsize="10,2">
              <v:shape style="position:absolute;left:4468;top:-2468;width:10;height:2" coordorigin="4468,-2468" coordsize="10,0" path="m4468,-2468l4477,-2468e" filled="false" stroked="true" strokeweight=".398pt" strokecolor="#050000">
                <v:path arrowok="t"/>
              </v:shape>
            </v:group>
            <v:group style="position:absolute;left:5919;top:-2145;width:8;height:3" coordorigin="5919,-2145" coordsize="8,3">
              <v:shape style="position:absolute;left:5919;top:-2145;width:8;height:3" coordorigin="5919,-2145" coordsize="8,3" path="m5919,-2142l5927,-2145e" filled="false" stroked="true" strokeweight=".48pt" strokecolor="#050000">
                <v:path arrowok="t"/>
              </v:shape>
            </v:group>
            <v:group style="position:absolute;left:4404;top:-2470;width:10;height:2" coordorigin="4404,-2470" coordsize="10,2">
              <v:shape style="position:absolute;left:4404;top:-2470;width:10;height:2" coordorigin="4404,-2470" coordsize="10,0" path="m4404,-2470l4413,-2470e" filled="false" stroked="true" strokeweight=".931pt" strokecolor="#050000">
                <v:path arrowok="t"/>
              </v:shape>
            </v:group>
            <v:group style="position:absolute;left:4281;top:-2480;width:3;height:22" coordorigin="4281,-2480" coordsize="3,22">
              <v:shape style="position:absolute;left:4281;top:-2480;width:3;height:22" coordorigin="4281,-2480" coordsize="3,22" path="m4284,-2480l4281,-2458e" filled="false" stroked="true" strokeweight=".48pt" strokecolor="#050000">
                <v:path arrowok="t"/>
              </v:shape>
            </v:group>
            <v:group style="position:absolute;left:4411;top:-2477;width:2;height:24" coordorigin="4411,-2477" coordsize="2,24">
              <v:shape style="position:absolute;left:4411;top:-2477;width:2;height:24" coordorigin="4411,-2477" coordsize="0,24" path="m4411,-2477l4411,-2453e" filled="false" stroked="true" strokeweight=".48pt" strokecolor="#050000">
                <v:path arrowok="t"/>
              </v:shape>
            </v:group>
            <v:group style="position:absolute;left:4284;top:-2477;width:3;height:27" coordorigin="4284,-2477" coordsize="3,27">
              <v:shape style="position:absolute;left:4284;top:-2477;width:3;height:27" coordorigin="4284,-2477" coordsize="3,27" path="m4286,-2477l4284,-2450e" filled="false" stroked="true" strokeweight=".48pt" strokecolor="#050000">
                <v:path arrowok="t"/>
              </v:shape>
            </v:group>
            <v:group style="position:absolute;left:4468;top:-2476;width:10;height:2" coordorigin="4468,-2476" coordsize="10,2">
              <v:shape style="position:absolute;left:4468;top:-2476;width:10;height:2" coordorigin="4468,-2476" coordsize="10,0" path="m4468,-2476l4477,-2476e" filled="false" stroked="true" strokeweight=".399pt" strokecolor="#050000">
                <v:path arrowok="t"/>
              </v:shape>
            </v:group>
            <v:group style="position:absolute;left:4340;top:-2474;width:10;height:2" coordorigin="4340,-2474" coordsize="10,2">
              <v:shape style="position:absolute;left:4340;top:-2474;width:10;height:2" coordorigin="4340,-2474" coordsize="10,0" path="m4340,-2474l4349,-2474e" filled="false" stroked="true" strokeweight=".266pt" strokecolor="#050000">
                <v:path arrowok="t"/>
              </v:shape>
            </v:group>
            <v:group style="position:absolute;left:4215;top:-2473;width:10;height:2" coordorigin="4215,-2473" coordsize="10,2">
              <v:shape style="position:absolute;left:4215;top:-2473;width:10;height:2" coordorigin="4215,-2473" coordsize="10,0" path="m4215,-2473l4225,-2473e" filled="false" stroked="true" strokeweight=".399pt" strokecolor="#050000">
                <v:path arrowok="t"/>
              </v:shape>
            </v:group>
            <v:group style="position:absolute;left:4411;top:-2477;width:3;height:24" coordorigin="4411,-2477" coordsize="3,24">
              <v:shape style="position:absolute;left:4411;top:-2477;width:3;height:24" coordorigin="4411,-2477" coordsize="3,24" path="m4414,-2477l4411,-2453e" filled="false" stroked="true" strokeweight=".48pt" strokecolor="#050000">
                <v:path arrowok="t"/>
              </v:shape>
            </v:group>
            <v:group style="position:absolute;left:4286;top:-2477;width:2;height:27" coordorigin="4286,-2477" coordsize="2,27">
              <v:shape style="position:absolute;left:4286;top:-2477;width:2;height:27" coordorigin="4286,-2477" coordsize="0,27" path="m4286,-2477l4286,-2450e" filled="false" stroked="true" strokeweight=".48pt" strokecolor="#050000">
                <v:path arrowok="t"/>
              </v:shape>
            </v:group>
            <v:group style="position:absolute;left:5922;top:-2142;width:8;height:3" coordorigin="5922,-2142" coordsize="8,3">
              <v:shape style="position:absolute;left:5922;top:-2142;width:8;height:3" coordorigin="5922,-2142" coordsize="8,3" path="m5922,-2139l5930,-2142e" filled="false" stroked="true" strokeweight=".48pt" strokecolor="#050000">
                <v:path arrowok="t"/>
              </v:shape>
            </v:group>
            <v:group style="position:absolute;left:5927;top:-2155;width:6;height:2" coordorigin="5927,-2155" coordsize="6,2">
              <v:shape style="position:absolute;left:5927;top:-2155;width:6;height:2" coordorigin="5927,-2155" coordsize="6,0" path="m5927,-2155l5932,-2155e" filled="false" stroked="true" strokeweight=".48pt" strokecolor="#050000">
                <v:path arrowok="t"/>
              </v:shape>
            </v:group>
            <v:group style="position:absolute;left:5930;top:-2145;width:16;height:3" coordorigin="5930,-2145" coordsize="16,3">
              <v:shape style="position:absolute;left:5930;top:-2145;width:16;height:3" coordorigin="5930,-2145" coordsize="16,3" path="m5930,-2142l5946,-2145e" filled="false" stroked="true" strokeweight=".48pt" strokecolor="#050000">
                <v:path arrowok="t"/>
              </v:shape>
            </v:group>
            <v:group style="position:absolute;left:5789;top:-2145;width:6;height:3" coordorigin="5789,-2145" coordsize="6,3">
              <v:shape style="position:absolute;left:5789;top:-2145;width:6;height:3" coordorigin="5789,-2145" coordsize="6,3" path="m5789,-2142l5794,-2145e" filled="false" stroked="true" strokeweight=".48pt" strokecolor="#050000">
                <v:path arrowok="t"/>
              </v:shape>
            </v:group>
            <v:group style="position:absolute;left:5457;top:-2537;width:10;height:2" coordorigin="5457,-2537" coordsize="10,2">
              <v:shape style="position:absolute;left:5457;top:-2537;width:10;height:2" coordorigin="5457,-2537" coordsize="10,0" path="m5457,-2537l5466,-2537e" filled="false" stroked="true" strokeweight=".133pt" strokecolor="#050000">
                <v:path arrowok="t"/>
              </v:shape>
            </v:group>
            <v:group style="position:absolute;left:5758;top:-2115;width:2;height:10" coordorigin="5758,-2115" coordsize="2,10">
              <v:shape style="position:absolute;left:5758;top:-2115;width:2;height:10" coordorigin="5758,-2115" coordsize="0,10" path="m5758,-2115l5758,-2105e" filled="false" stroked="true" strokeweight=".134pt" strokecolor="#050000">
                <v:path arrowok="t"/>
              </v:shape>
            </v:group>
            <v:group style="position:absolute;left:5946;top:-2147;width:6;height:3" coordorigin="5946,-2147" coordsize="6,3">
              <v:shape style="position:absolute;left:5946;top:-2147;width:6;height:3" coordorigin="5946,-2147" coordsize="6,3" path="m5946,-2145l5951,-2147e" filled="false" stroked="true" strokeweight=".48pt" strokecolor="#050000">
                <v:path arrowok="t"/>
              </v:shape>
            </v:group>
            <v:group style="position:absolute;left:5952;top:-2155;width:2;height:10" coordorigin="5952,-2155" coordsize="2,10">
              <v:shape style="position:absolute;left:5952;top:-2155;width:2;height:10" coordorigin="5952,-2155" coordsize="0,10" path="m5952,-2155l5952,-2145e" filled="false" stroked="true" strokeweight=".133pt" strokecolor="#050000">
                <v:path arrowok="t"/>
              </v:shape>
            </v:group>
            <v:group style="position:absolute;left:2903;top:-2075;width:3;height:30" coordorigin="2903,-2075" coordsize="3,30">
              <v:shape style="position:absolute;left:2903;top:-2075;width:3;height:30" coordorigin="2903,-2075" coordsize="3,30" path="m2903,-2075l2906,-2046e" filled="false" stroked="true" strokeweight=".48pt" strokecolor="#050000">
                <v:path arrowok="t"/>
              </v:shape>
            </v:group>
            <v:group style="position:absolute;left:3980;top:-2083;width:3;height:51" coordorigin="3980,-2083" coordsize="3,51">
              <v:shape style="position:absolute;left:3980;top:-2083;width:3;height:51" coordorigin="3980,-2083" coordsize="3,51" path="m3980,-2083l3983,-2033e" filled="false" stroked="true" strokeweight=".48pt" strokecolor="#050000">
                <v:path arrowok="t"/>
              </v:shape>
            </v:group>
            <v:group style="position:absolute;left:3661;top:-2078;width:3;height:48" coordorigin="3661,-2078" coordsize="3,48">
              <v:shape style="position:absolute;left:3661;top:-2078;width:3;height:48" coordorigin="3661,-2078" coordsize="3,48" path="m3661,-2078l3664,-2030e" filled="false" stroked="true" strokeweight=".48pt" strokecolor="#050000">
                <v:path arrowok="t"/>
              </v:shape>
            </v:group>
            <v:group style="position:absolute;left:3683;top:-2086;width:6;height:48" coordorigin="3683,-2086" coordsize="6,48">
              <v:shape style="position:absolute;left:3683;top:-2086;width:6;height:48" coordorigin="3683,-2086" coordsize="6,48" path="m3683,-2086l3688,-2038e" filled="false" stroked="true" strokeweight=".48pt" strokecolor="#050000">
                <v:path arrowok="t"/>
              </v:shape>
            </v:group>
            <v:group style="position:absolute;left:4643;top:-2235;width:10;height:2" coordorigin="4643,-2235" coordsize="10,2">
              <v:shape style="position:absolute;left:4643;top:-2235;width:10;height:2" coordorigin="4643,-2235" coordsize="10,0" path="m4643,-2235l4653,-2235e" filled="false" stroked="true" strokeweight=".267pt" strokecolor="#050000">
                <v:path arrowok="t"/>
              </v:shape>
            </v:group>
            <v:group style="position:absolute;left:5214;top:-2538;width:3;height:6" coordorigin="5214,-2538" coordsize="3,6">
              <v:shape style="position:absolute;left:5214;top:-2538;width:3;height:6" coordorigin="5214,-2538" coordsize="3,6" path="m5214,-2538l5217,-2533e" filled="false" stroked="true" strokeweight=".48pt" strokecolor="#050000">
                <v:path arrowok="t"/>
              </v:shape>
            </v:group>
            <v:group style="position:absolute;left:4752;top:-2097;width:3;height:32" coordorigin="4752,-2097" coordsize="3,32">
              <v:shape style="position:absolute;left:4752;top:-2097;width:3;height:32" coordorigin="4752,-2097" coordsize="3,32" path="m4752,-2097l4754,-2065e" filled="false" stroked="true" strokeweight=".48pt" strokecolor="#050000">
                <v:path arrowok="t"/>
              </v:shape>
            </v:group>
            <v:group style="position:absolute;left:4773;top:-2105;width:3;height:30" coordorigin="4773,-2105" coordsize="3,30">
              <v:shape style="position:absolute;left:4773;top:-2105;width:3;height:30" coordorigin="4773,-2105" coordsize="3,30" path="m4773,-2105l4776,-2075e" filled="false" stroked="true" strokeweight=".48pt" strokecolor="#050000">
                <v:path arrowok="t"/>
              </v:shape>
            </v:group>
            <v:group style="position:absolute;left:4821;top:-1190;width:16;height:80" coordorigin="4821,-1190" coordsize="16,80">
              <v:shape style="position:absolute;left:4821;top:-1190;width:16;height:80" coordorigin="4821,-1190" coordsize="16,80" path="m4821,-1190l4826,-1163,4837,-1110e" filled="false" stroked="true" strokeweight=".48pt" strokecolor="#050000">
                <v:path arrowok="t"/>
              </v:shape>
            </v:group>
            <v:group style="position:absolute;left:4600;top:-2301;width:540;height:8" coordorigin="4600,-2301" coordsize="540,8">
              <v:shape style="position:absolute;left:4600;top:-2301;width:540;height:8" coordorigin="4600,-2301" coordsize="540,8" path="m4600,-2294l5140,-2301e" filled="false" stroked="true" strokeweight=".48pt" strokecolor="#050000">
                <v:path arrowok="t"/>
              </v:shape>
            </v:group>
            <v:group style="position:absolute;left:4600;top:-2291;width:540;height:8" coordorigin="4600,-2291" coordsize="540,8">
              <v:shape style="position:absolute;left:4600;top:-2291;width:540;height:8" coordorigin="4600,-2291" coordsize="540,8" path="m4600,-2283l5140,-2291e" filled="false" stroked="true" strokeweight=".48pt" strokecolor="#050000">
                <v:path arrowok="t"/>
              </v:shape>
            </v:group>
            <v:group style="position:absolute;left:4600;top:-2286;width:540;height:8" coordorigin="4600,-2286" coordsize="540,8">
              <v:shape style="position:absolute;left:4600;top:-2286;width:540;height:8" coordorigin="4600,-2286" coordsize="540,8" path="m4600,-2278l5140,-2286e" filled="false" stroked="true" strokeweight=".48pt" strokecolor="#050000">
                <v:path arrowok="t"/>
              </v:shape>
            </v:group>
            <v:group style="position:absolute;left:3823;top:-2668;width:769;height:8" coordorigin="3823,-2668" coordsize="769,8">
              <v:shape style="position:absolute;left:3823;top:-2668;width:769;height:8" coordorigin="3823,-2668" coordsize="769,8" path="m3823,-2661l4592,-2668e" filled="false" stroked="true" strokeweight=".48pt" strokecolor="#050000">
                <v:path arrowok="t"/>
              </v:shape>
            </v:group>
            <v:group style="position:absolute;left:3823;top:-2682;width:769;height:8" coordorigin="3823,-2682" coordsize="769,8">
              <v:shape style="position:absolute;left:3823;top:-2682;width:769;height:8" coordorigin="3823,-2682" coordsize="769,8" path="m3823,-2674l4592,-2682e" filled="false" stroked="true" strokeweight=".48pt" strokecolor="#050000">
                <v:path arrowok="t"/>
              </v:shape>
            </v:group>
            <v:group style="position:absolute;left:3823;top:-2663;width:769;height:8" coordorigin="3823,-2663" coordsize="769,8">
              <v:shape style="position:absolute;left:3823;top:-2663;width:769;height:8" coordorigin="3823,-2663" coordsize="769,8" path="m3823,-2655l4592,-2663e" filled="false" stroked="true" strokeweight=".48pt" strokecolor="#050000">
                <v:path arrowok="t"/>
              </v:shape>
            </v:group>
            <v:group style="position:absolute;left:3794;top:-2238;width:684;height:8" coordorigin="3794,-2238" coordsize="684,8">
              <v:shape style="position:absolute;left:3794;top:-2238;width:684;height:8" coordorigin="3794,-2238" coordsize="684,8" path="m3794,-2230l4478,-2238e" filled="false" stroked="true" strokeweight=".48pt" strokecolor="#050000">
                <v:path arrowok="t"/>
              </v:shape>
            </v:group>
            <v:group style="position:absolute;left:3792;top:-2278;width:687;height:8" coordorigin="3792,-2278" coordsize="687,8">
              <v:shape style="position:absolute;left:3792;top:-2278;width:687;height:8" coordorigin="3792,-2278" coordsize="687,8" path="m3792,-2270l4478,-2278e" filled="false" stroked="true" strokeweight=".48pt" strokecolor="#050000">
                <v:path arrowok="t"/>
              </v:shape>
            </v:group>
            <v:group style="position:absolute;left:3808;top:-2357;width:684;height:8" coordorigin="3808,-2357" coordsize="684,8">
              <v:shape style="position:absolute;left:3808;top:-2357;width:684;height:8" coordorigin="3808,-2357" coordsize="684,8" path="m3808,-2349l4491,-2357e" filled="false" stroked="true" strokeweight=".48pt" strokecolor="#050000">
                <v:path arrowok="t"/>
              </v:shape>
            </v:group>
            <v:group style="position:absolute;left:3808;top:-2347;width:684;height:8" coordorigin="3808,-2347" coordsize="684,8">
              <v:shape style="position:absolute;left:3808;top:-2347;width:684;height:8" coordorigin="3808,-2347" coordsize="684,8" path="m3808,-2339l4491,-2347e" filled="false" stroked="true" strokeweight=".48pt" strokecolor="#050000">
                <v:path arrowok="t"/>
              </v:shape>
            </v:group>
            <v:group style="position:absolute;left:3797;top:-2294;width:681;height:6" coordorigin="3797,-2294" coordsize="681,6">
              <v:shape style="position:absolute;left:3797;top:-2294;width:681;height:6" coordorigin="3797,-2294" coordsize="681,6" path="m3797,-2288l4478,-2294e" filled="false" stroked="true" strokeweight=".48pt" strokecolor="#050000">
                <v:path arrowok="t"/>
              </v:shape>
            </v:group>
            <v:group style="position:absolute;left:3810;top:-2363;width:681;height:8" coordorigin="3810,-2363" coordsize="681,8">
              <v:shape style="position:absolute;left:3810;top:-2363;width:681;height:8" coordorigin="3810,-2363" coordsize="681,8" path="m3810,-2355l4491,-2363e" filled="false" stroked="true" strokeweight=".48pt" strokecolor="#050000">
                <v:path arrowok="t"/>
              </v:shape>
            </v:group>
            <v:group style="position:absolute;left:3794;top:-2294;width:684;height:8" coordorigin="3794,-2294" coordsize="684,8">
              <v:shape style="position:absolute;left:3794;top:-2294;width:684;height:8" coordorigin="3794,-2294" coordsize="684,8" path="m3794,-2286l4478,-2294e" filled="false" stroked="true" strokeweight=".48pt" strokecolor="#050000">
                <v:path arrowok="t"/>
              </v:shape>
            </v:group>
            <v:group style="position:absolute;left:3802;top:-2296;width:676;height:8" coordorigin="3802,-2296" coordsize="676,8">
              <v:shape style="position:absolute;left:3802;top:-2296;width:676;height:8" coordorigin="3802,-2296" coordsize="676,8" path="m3802,-2288l4478,-2296e" filled="false" stroked="true" strokeweight=".48pt" strokecolor="#050000">
                <v:path arrowok="t"/>
              </v:shape>
            </v:group>
            <v:group style="position:absolute;left:3805;top:-2309;width:737;height:8" coordorigin="3805,-2309" coordsize="737,8">
              <v:shape style="position:absolute;left:3805;top:-2309;width:737;height:8" coordorigin="3805,-2309" coordsize="737,8" path="m3805,-2301l4541,-2309e" filled="false" stroked="true" strokeweight=".48pt" strokecolor="#050000">
                <v:path arrowok="t"/>
              </v:shape>
            </v:group>
            <v:group style="position:absolute;left:3794;top:-2230;width:684;height:6" coordorigin="3794,-2230" coordsize="684,6">
              <v:shape style="position:absolute;left:3794;top:-2230;width:684;height:6" coordorigin="3794,-2230" coordsize="684,6" path="m3794,-2224l4478,-2230e" filled="false" stroked="true" strokeweight=".48pt" strokecolor="#050000">
                <v:path arrowok="t"/>
              </v:shape>
            </v:group>
            <v:group style="position:absolute;left:3129;top:-2280;width:1349;height:14" coordorigin="3129,-2280" coordsize="1349,14">
              <v:shape style="position:absolute;left:3129;top:-2280;width:1349;height:14" coordorigin="3129,-2280" coordsize="1349,14" path="m3129,-2267l4478,-2280e" filled="false" stroked="true" strokeweight=".48pt" strokecolor="#050000">
                <v:path arrowok="t"/>
              </v:shape>
            </v:group>
            <v:group style="position:absolute;left:3127;top:-2275;width:1351;height:14" coordorigin="3127,-2275" coordsize="1351,14">
              <v:shape style="position:absolute;left:3127;top:-2275;width:1351;height:14" coordorigin="3127,-2275" coordsize="1351,14" path="m3127,-2262l4478,-2275e" filled="false" stroked="true" strokeweight=".48pt" strokecolor="#050000">
                <v:path arrowok="t"/>
              </v:shape>
            </v:group>
            <v:group style="position:absolute;left:3127;top:-2286;width:665;height:6" coordorigin="3127,-2286" coordsize="665,6">
              <v:shape style="position:absolute;left:3127;top:-2286;width:665;height:6" coordorigin="3127,-2286" coordsize="665,6" path="m3127,-2280l3792,-2286e" filled="false" stroked="true" strokeweight=".48pt" strokecolor="#050000">
                <v:path arrowok="t"/>
              </v:shape>
            </v:group>
            <v:group style="position:absolute;left:3129;top:-2270;width:663;height:6" coordorigin="3129,-2270" coordsize="663,6">
              <v:shape style="position:absolute;left:3129;top:-2270;width:663;height:6" coordorigin="3129,-2270" coordsize="663,6" path="m3129,-2264l3792,-2270e" filled="false" stroked="true" strokeweight=".48pt" strokecolor="#050000">
                <v:path arrowok="t"/>
              </v:shape>
            </v:group>
            <v:group style="position:absolute;left:3209;top:-2214;width:471;height:3" coordorigin="3209,-2214" coordsize="471,3">
              <v:shape style="position:absolute;left:3209;top:-2214;width:471;height:3" coordorigin="3209,-2214" coordsize="471,3" path="m3209,-2211l3680,-2214e" filled="false" stroked="true" strokeweight=".48pt" strokecolor="#050000">
                <v:path arrowok="t"/>
              </v:shape>
            </v:group>
            <v:group style="position:absolute;left:3127;top:-2286;width:676;height:2" coordorigin="3127,-2286" coordsize="676,2">
              <v:shape style="position:absolute;left:3127;top:-2286;width:676;height:2" coordorigin="3127,-2286" coordsize="676,0" path="m3127,-2286l3802,-2286e" filled="false" stroked="true" strokeweight=".266pt" strokecolor="#050000">
                <v:path arrowok="t"/>
              </v:shape>
            </v:group>
            <v:group style="position:absolute;left:3140;top:-2224;width:655;height:8" coordorigin="3140,-2224" coordsize="655,8">
              <v:shape style="position:absolute;left:3140;top:-2224;width:655;height:8" coordorigin="3140,-2224" coordsize="655,8" path="m3140,-2216l3794,-2224e" filled="false" stroked="true" strokeweight=".48pt" strokecolor="#050000">
                <v:path arrowok="t"/>
              </v:shape>
            </v:group>
            <v:group style="position:absolute;left:3100;top:-2349;width:708;height:6" coordorigin="3100,-2349" coordsize="708,6">
              <v:shape style="position:absolute;left:3100;top:-2349;width:708;height:6" coordorigin="3100,-2349" coordsize="708,6" path="m3100,-2344l3807,-2349e" filled="false" stroked="true" strokeweight=".48pt" strokecolor="#050000">
                <v:path arrowok="t"/>
              </v:shape>
            </v:group>
            <v:group style="position:absolute;left:3095;top:-2339;width:713;height:6" coordorigin="3095,-2339" coordsize="713,6">
              <v:shape style="position:absolute;left:3095;top:-2339;width:713;height:6" coordorigin="3095,-2339" coordsize="713,6" path="m3095,-2333l3807,-2339e" filled="false" stroked="true" strokeweight=".48pt" strokecolor="#050000">
                <v:path arrowok="t"/>
              </v:shape>
            </v:group>
            <v:group style="position:absolute;left:3036;top:-2230;width:758;height:6" coordorigin="3036,-2230" coordsize="758,6">
              <v:shape style="position:absolute;left:3036;top:-2230;width:758;height:6" coordorigin="3036,-2230" coordsize="758,6" path="m3036,-2224l3794,-2230e" filled="false" stroked="true" strokeweight=".48pt" strokecolor="#050000">
                <v:path arrowok="t"/>
              </v:shape>
            </v:group>
            <v:group style="position:absolute;left:3026;top:-2302;width:780;height:6" coordorigin="3026,-2302" coordsize="780,6">
              <v:shape style="position:absolute;left:3026;top:-2302;width:780;height:6" coordorigin="3026,-2302" coordsize="780,6" path="m3026,-2296l3805,-2302e" filled="false" stroked="true" strokeweight=".48pt" strokecolor="#050000">
                <v:path arrowok="t"/>
              </v:shape>
            </v:group>
            <v:group style="position:absolute;left:3100;top:-2355;width:711;height:6" coordorigin="3100,-2355" coordsize="711,6">
              <v:shape style="position:absolute;left:3100;top:-2355;width:711;height:6" coordorigin="3100,-2355" coordsize="711,6" path="m3100,-2349l3810,-2355e" filled="false" stroked="true" strokeweight=".48pt" strokecolor="#050000">
                <v:path arrowok="t"/>
              </v:shape>
            </v:group>
            <v:group style="position:absolute;left:3076;top:-2674;width:748;height:8" coordorigin="3076,-2674" coordsize="748,8">
              <v:shape style="position:absolute;left:3076;top:-2674;width:748;height:8" coordorigin="3076,-2674" coordsize="748,8" path="m3076,-2666l3823,-2674e" filled="false" stroked="true" strokeweight=".48pt" strokecolor="#050000">
                <v:path arrowok="t"/>
              </v:shape>
            </v:group>
            <v:group style="position:absolute;left:3076;top:-2661;width:748;height:6" coordorigin="3076,-2661" coordsize="748,6">
              <v:shape style="position:absolute;left:3076;top:-2661;width:748;height:6" coordorigin="3076,-2661" coordsize="748,6" path="m3076,-2655l3823,-2661e" filled="false" stroked="true" strokeweight=".48pt" strokecolor="#050000">
                <v:path arrowok="t"/>
              </v:shape>
            </v:group>
            <v:group style="position:absolute;left:3076;top:-2655;width:748;height:6" coordorigin="3076,-2655" coordsize="748,6">
              <v:shape style="position:absolute;left:3076;top:-2655;width:748;height:6" coordorigin="3076,-2655" coordsize="748,6" path="m3076,-2650l3823,-2655e" filled="false" stroked="true" strokeweight=".48pt" strokecolor="#050000">
                <v:path arrowok="t"/>
              </v:shape>
            </v:group>
            <v:group style="position:absolute;left:2515;top:-2267;width:455;height:3" coordorigin="2515,-2267" coordsize="455,3">
              <v:shape style="position:absolute;left:2515;top:-2267;width:455;height:3" coordorigin="2515,-2267" coordsize="455,3" path="m2515,-2264l2970,-2267e" filled="false" stroked="true" strokeweight=".48pt" strokecolor="#050000">
                <v:path arrowok="t"/>
              </v:shape>
            </v:group>
            <v:group style="position:absolute;left:2515;top:-2262;width:453;height:3" coordorigin="2515,-2262" coordsize="453,3">
              <v:shape style="position:absolute;left:2515;top:-2262;width:453;height:3" coordorigin="2515,-2262" coordsize="453,3" path="m2515,-2259l2967,-2262e" filled="false" stroked="true" strokeweight=".48pt" strokecolor="#050000">
                <v:path arrowok="t"/>
              </v:shape>
            </v:group>
            <v:group style="position:absolute;left:2518;top:-2278;width:453;height:3" coordorigin="2518,-2278" coordsize="453,3">
              <v:shape style="position:absolute;left:2518;top:-2278;width:453;height:3" coordorigin="2518,-2278" coordsize="453,3" path="m2518,-2275l2970,-2278e" filled="false" stroked="true" strokeweight=".48pt" strokecolor="#050000">
                <v:path arrowok="t"/>
              </v:shape>
            </v:group>
            <v:group style="position:absolute;left:2042;top:-2075;width:197;height:22" coordorigin="2042,-2075" coordsize="197,22">
              <v:shape style="position:absolute;left:2042;top:-2075;width:197;height:22" coordorigin="2042,-2075" coordsize="197,22" path="m2042,-2075l2238,-2054e" filled="false" stroked="true" strokeweight=".48pt" strokecolor="#050000">
                <v:path arrowok="t"/>
              </v:shape>
            </v:group>
            <v:group style="position:absolute;left:2044;top:-2083;width:197;height:22" coordorigin="2044,-2083" coordsize="197,22">
              <v:shape style="position:absolute;left:2044;top:-2083;width:197;height:22" coordorigin="2044,-2083" coordsize="197,22" path="m2044,-2083l2241,-2062e" filled="false" stroked="true" strokeweight=".48pt" strokecolor="#050000">
                <v:path arrowok="t"/>
              </v:shape>
            </v:group>
            <v:group style="position:absolute;left:2611;top:-1860;width:181;height:128" coordorigin="2611,-1860" coordsize="181,128">
              <v:shape style="position:absolute;left:2611;top:-1860;width:181;height:128" coordorigin="2611,-1860" coordsize="181,128" path="m2792,-1860l2611,-1732e" filled="false" stroked="true" strokeweight=".48pt" strokecolor="#050000">
                <v:path arrowok="t"/>
              </v:shape>
            </v:group>
            <v:group style="position:absolute;left:4879;top:-1881;width:192;height:123" coordorigin="4879,-1881" coordsize="192,123">
              <v:shape style="position:absolute;left:4879;top:-1881;width:192;height:123" coordorigin="4879,-1881" coordsize="192,123" path="m4879,-1881l5071,-1759e" filled="false" stroked="true" strokeweight=".48pt" strokecolor="#050000">
                <v:path arrowok="t"/>
              </v:shape>
            </v:group>
            <v:group style="position:absolute;left:3292;top:-2594;width:8;height:125" coordorigin="3292,-2594" coordsize="8,125">
              <v:shape style="position:absolute;left:3292;top:-2594;width:8;height:125" coordorigin="3292,-2594" coordsize="8,125" path="m3300,-2594l3292,-2469e" filled="false" stroked="true" strokeweight=".48pt" strokecolor="#050000">
                <v:path arrowok="t"/>
              </v:shape>
            </v:group>
            <v:group style="position:absolute;left:3294;top:-2591;width:8;height:123" coordorigin="3294,-2591" coordsize="8,123">
              <v:shape style="position:absolute;left:3294;top:-2591;width:8;height:123" coordorigin="3294,-2591" coordsize="8,123" path="m3294,-2469l3302,-2591,3297,-2469e" filled="false" stroked="true" strokeweight=".48pt" strokecolor="#050000">
                <v:path arrowok="t"/>
              </v:shape>
            </v:group>
            <v:group style="position:absolute;left:4345;top:-2602;width:8;height:123" coordorigin="4345,-2602" coordsize="8,123">
              <v:shape style="position:absolute;left:4345;top:-2602;width:8;height:123" coordorigin="4345,-2602" coordsize="8,123" path="m4353,-2602l4345,-2480e" filled="false" stroked="true" strokeweight=".48pt" strokecolor="#050000">
                <v:path arrowok="t"/>
              </v:shape>
            </v:group>
            <v:group style="position:absolute;left:3230;top:-2591;width:8;height:123" coordorigin="3230,-2591" coordsize="8,123">
              <v:shape style="position:absolute;left:3230;top:-2591;width:8;height:123" coordorigin="3230,-2591" coordsize="8,123" path="m3238,-2591l3230,-2469e" filled="false" stroked="true" strokeweight=".48pt" strokecolor="#050000">
                <v:path arrowok="t"/>
              </v:shape>
            </v:group>
            <v:group style="position:absolute;left:4411;top:-2602;width:8;height:125" coordorigin="4411,-2602" coordsize="8,125">
              <v:shape style="position:absolute;left:4411;top:-2602;width:8;height:125" coordorigin="4411,-2602" coordsize="8,125" path="m4411,-2477l4419,-2602,4414,-2477e" filled="false" stroked="true" strokeweight=".48pt" strokecolor="#050000">
                <v:path arrowok="t"/>
              </v:shape>
            </v:group>
            <v:group style="position:absolute;left:4409;top:-2602;width:8;height:123" coordorigin="4409,-2602" coordsize="8,123">
              <v:shape style="position:absolute;left:4409;top:-2602;width:8;height:123" coordorigin="4409,-2602" coordsize="8,123" path="m4417,-2602l4409,-2480e" filled="false" stroked="true" strokeweight=".48pt" strokecolor="#050000">
                <v:path arrowok="t"/>
              </v:shape>
            </v:group>
            <v:group style="position:absolute;left:3169;top:-2591;width:8;height:123" coordorigin="3169,-2591" coordsize="8,123">
              <v:shape style="position:absolute;left:3169;top:-2591;width:8;height:123" coordorigin="3169,-2591" coordsize="8,123" path="m3177,-2591l3169,-2469e" filled="false" stroked="true" strokeweight=".48pt" strokecolor="#050000">
                <v:path arrowok="t"/>
              </v:shape>
            </v:group>
            <v:group style="position:absolute;left:3175;top:-2591;width:8;height:125" coordorigin="3175,-2591" coordsize="8,125">
              <v:shape style="position:absolute;left:3175;top:-2591;width:8;height:125" coordorigin="3175,-2591" coordsize="8,125" path="m3180,-2591l3175,-2466,3183,-2591e" filled="false" stroked="true" strokeweight=".48pt" strokecolor="#050000">
                <v:path arrowok="t"/>
              </v:shape>
            </v:group>
            <v:group style="position:absolute;left:4472;top:-2602;width:6;height:123" coordorigin="4472,-2602" coordsize="6,123">
              <v:shape style="position:absolute;left:4472;top:-2602;width:6;height:123" coordorigin="4472,-2602" coordsize="6,123" path="m4478,-2602l4472,-2480e" filled="false" stroked="true" strokeweight=".48pt" strokecolor="#050000">
                <v:path arrowok="t"/>
              </v:shape>
            </v:group>
            <v:group style="position:absolute;left:3072;top:-2391;width:2;height:10" coordorigin="3072,-2391" coordsize="2,10">
              <v:shape style="position:absolute;left:3072;top:-2391;width:2;height:10" coordorigin="3072,-2391" coordsize="0,10" path="m3072,-2391l3072,-2382e" filled="false" stroked="true" strokeweight=".132pt" strokecolor="#050000">
                <v:path arrowok="t"/>
              </v:shape>
            </v:group>
            <v:group style="position:absolute;left:3058;top:-2384;width:8;height:8" coordorigin="3058,-2384" coordsize="8,8">
              <v:shape style="position:absolute;left:3058;top:-2384;width:8;height:8" coordorigin="3058,-2384" coordsize="8,8" path="m3066,-2384l3066,-2381,3063,-2379,3060,-2376,3058,-2376e" filled="false" stroked="true" strokeweight=".48pt" strokecolor="#050000">
                <v:path arrowok="t"/>
              </v:shape>
            </v:group>
            <v:group style="position:absolute;left:3058;top:-2400;width:11;height:14" coordorigin="3058,-2400" coordsize="11,14">
              <v:shape style="position:absolute;left:3058;top:-2400;width:11;height:14" coordorigin="3058,-2400" coordsize="11,14" path="m3068,-2387l3068,-2392,3066,-2395,3063,-2397,3060,-2397,3060,-2400,3058,-2400e" filled="false" stroked="true" strokeweight=".48pt" strokecolor="#050000">
                <v:path arrowok="t"/>
              </v:shape>
            </v:group>
            <v:group style="position:absolute;left:3058;top:-2400;width:11;height:14" coordorigin="3058,-2400" coordsize="11,14">
              <v:shape style="position:absolute;left:3058;top:-2400;width:11;height:14" coordorigin="3058,-2400" coordsize="11,14" path="m3068,-2387l3068,-2395,3066,-2395,3066,-2397,3063,-2397,3060,-2400,3058,-2400e" filled="false" stroked="true" strokeweight=".48pt" strokecolor="#050000">
                <v:path arrowok="t"/>
              </v:shape>
            </v:group>
            <v:group style="position:absolute;left:3058;top:-2400;width:14;height:14" coordorigin="3058,-2400" coordsize="14,14">
              <v:shape style="position:absolute;left:3058;top:-2400;width:14;height:14" coordorigin="3058,-2400" coordsize="14,14" path="m3071,-2387l3071,-2389,3068,-2392,3068,-2395,3066,-2395,3066,-2397,3063,-2397,3063,-2400,3060,-2400,3058,-2400e" filled="false" stroked="true" strokeweight=".48pt" strokecolor="#050000">
                <v:path arrowok="t"/>
              </v:shape>
            </v:group>
            <v:group style="position:absolute;left:3058;top:-2400;width:14;height:14" coordorigin="3058,-2400" coordsize="14,14">
              <v:shape style="position:absolute;left:3058;top:-2400;width:14;height:14" coordorigin="3058,-2400" coordsize="14,14" path="m3071,-2387l3071,-2392,3068,-2395,3068,-2397,3066,-2397,3063,-2397,3063,-2400,3058,-2400e" filled="false" stroked="true" strokeweight=".48pt" strokecolor="#050000">
                <v:path arrowok="t"/>
              </v:shape>
            </v:group>
            <v:group style="position:absolute;left:3060;top:-2400;width:11;height:11" coordorigin="3060,-2400" coordsize="11,11">
              <v:shape style="position:absolute;left:3060;top:-2400;width:11;height:11" coordorigin="3060,-2400" coordsize="11,11" path="m3071,-2389l3071,-2395,3068,-2395,3068,-2397,3066,-2397,3063,-2400,3060,-2400e" filled="false" stroked="true" strokeweight=".48pt" strokecolor="#050000">
                <v:path arrowok="t"/>
              </v:shape>
            </v:group>
            <v:group style="position:absolute;left:3060;top:-2400;width:11;height:8" coordorigin="3060,-2400" coordsize="11,8">
              <v:shape style="position:absolute;left:3060;top:-2400;width:11;height:8" coordorigin="3060,-2400" coordsize="11,8" path="m3071,-2392l3071,-2395,3068,-2397,3066,-2397,3063,-2400,3060,-2400e" filled="false" stroked="true" strokeweight=".48pt" strokecolor="#050000">
                <v:path arrowok="t"/>
              </v:shape>
            </v:group>
            <v:group style="position:absolute;left:3060;top:-2400;width:11;height:8" coordorigin="3060,-2400" coordsize="11,8">
              <v:shape style="position:absolute;left:3060;top:-2400;width:11;height:8" coordorigin="3060,-2400" coordsize="11,8" path="m3071,-2392l3071,-2395,3068,-2397,3066,-2400,3060,-2400e" filled="false" stroked="true" strokeweight=".48pt" strokecolor="#050000">
                <v:path arrowok="t"/>
              </v:shape>
            </v:group>
            <v:group style="position:absolute;left:3060;top:-2400;width:11;height:6" coordorigin="3060,-2400" coordsize="11,6">
              <v:shape style="position:absolute;left:3060;top:-2400;width:11;height:6" coordorigin="3060,-2400" coordsize="11,6" path="m3071,-2395l3071,-2397,3068,-2397,3066,-2400,3060,-2400e" filled="false" stroked="true" strokeweight=".48pt" strokecolor="#050000">
                <v:path arrowok="t"/>
              </v:shape>
            </v:group>
            <v:group style="position:absolute;left:3063;top:-2400;width:8;height:3" coordorigin="3063,-2400" coordsize="8,3">
              <v:shape style="position:absolute;left:3063;top:-2400;width:8;height:3" coordorigin="3063,-2400" coordsize="8,3" path="m3071,-2397l3068,-2397,3068,-2400,3063,-2400e" filled="false" stroked="true" strokeweight=".48pt" strokecolor="#050000">
                <v:path arrowok="t"/>
              </v:shape>
            </v:group>
            <v:group style="position:absolute;left:3058;top:-2397;width:8;height:11" coordorigin="3058,-2397" coordsize="8,11">
              <v:shape style="position:absolute;left:3058;top:-2397;width:8;height:11" coordorigin="3058,-2397" coordsize="8,11" path="m3058,-2397l3063,-2397,3063,-2395,3066,-2395,3066,-2392,3066,-2387e" filled="false" stroked="true" strokeweight=".48pt" strokecolor="#050000">
                <v:path arrowok="t"/>
              </v:shape>
            </v:group>
            <v:group style="position:absolute;left:3058;top:-2400;width:11;height:14" coordorigin="3058,-2400" coordsize="11,14">
              <v:shape style="position:absolute;left:3058;top:-2400;width:11;height:14" coordorigin="3058,-2400" coordsize="11,14" path="m3058,-2400l3060,-2397,3063,-2397,3066,-2395,3066,-2392,3068,-2389,3068,-2387e" filled="false" stroked="true" strokeweight=".48pt" strokecolor="#050000">
                <v:path arrowok="t"/>
              </v:shape>
            </v:group>
            <v:group style="position:absolute;left:3072;top:-2391;width:2;height:10" coordorigin="3072,-2391" coordsize="2,10">
              <v:shape style="position:absolute;left:3072;top:-2391;width:2;height:10" coordorigin="3072,-2391" coordsize="0,10" path="m3072,-2391l3072,-2382e" filled="false" stroked="true" strokeweight=".133pt" strokecolor="#050000">
                <v:path arrowok="t"/>
              </v:shape>
            </v:group>
            <v:group style="position:absolute;left:3063;top:-2385;width:10;height:2" coordorigin="3063,-2385" coordsize="10,2">
              <v:shape style="position:absolute;left:3063;top:-2385;width:10;height:2" coordorigin="3063,-2385" coordsize="10,0" path="m3063,-2385l3073,-2385e" filled="false" stroked="true" strokeweight=".133pt" strokecolor="#050000">
                <v:path arrowok="t"/>
              </v:shape>
            </v:group>
            <v:group style="position:absolute;left:3060;top:-2381;width:6;height:6" coordorigin="3060,-2381" coordsize="6,6">
              <v:shape style="position:absolute;left:3060;top:-2381;width:6;height:6" coordorigin="3060,-2381" coordsize="6,6" path="m3060,-2376l3063,-2376,3063,-2379,3066,-2379,3066,-2381e" filled="false" stroked="true" strokeweight=".48pt" strokecolor="#050000">
                <v:path arrowok="t"/>
              </v:shape>
            </v:group>
            <v:group style="position:absolute;left:3058;top:-2384;width:8;height:8" coordorigin="3058,-2384" coordsize="8,8">
              <v:shape style="position:absolute;left:3058;top:-2384;width:8;height:8" coordorigin="3058,-2384" coordsize="8,8" path="m3058,-2376l3060,-2376,3063,-2379,3066,-2379,3066,-2381,3066,-2384e" filled="false" stroked="true" strokeweight=".48pt" strokecolor="#050000">
                <v:path arrowok="t"/>
              </v:shape>
            </v:group>
            <v:group style="position:absolute;left:3063;top:-2400;width:6;height:3" coordorigin="3063,-2400" coordsize="6,3">
              <v:shape style="position:absolute;left:3063;top:-2400;width:6;height:3" coordorigin="3063,-2400" coordsize="6,3" path="m3068,-2397l3068,-2400,3066,-2400,3063,-2400e" filled="false" stroked="true" strokeweight=".48pt" strokecolor="#050000">
                <v:path arrowok="t"/>
              </v:shape>
            </v:group>
            <v:group style="position:absolute;left:3058;top:-2395;width:6;height:16" coordorigin="3058,-2395" coordsize="6,16">
              <v:shape style="position:absolute;left:3058;top:-2395;width:6;height:16" coordorigin="3058,-2395" coordsize="6,16" path="m3058,-2379l3060,-2381,3063,-2381,3063,-2384,3063,-2392,3060,-2392,3060,-2395,3058,-2395e" filled="false" stroked="true" strokeweight=".48pt" strokecolor="#050000">
                <v:path arrowok="t"/>
              </v:shape>
            </v:group>
            <v:group style="position:absolute;left:3058;top:-2400;width:11;height:14" coordorigin="3058,-2400" coordsize="11,14">
              <v:shape style="position:absolute;left:3058;top:-2400;width:11;height:14" coordorigin="3058,-2400" coordsize="11,14" path="m3058,-2400l3060,-2400,3060,-2397,3063,-2397,3066,-2395,3068,-2392,3068,-2387e" filled="false" stroked="true" strokeweight=".48pt" strokecolor="#050000">
                <v:path arrowok="t"/>
              </v:shape>
            </v:group>
            <v:group style="position:absolute;left:3058;top:-2400;width:11;height:14" coordorigin="3058,-2400" coordsize="11,14">
              <v:shape style="position:absolute;left:3058;top:-2400;width:11;height:14" coordorigin="3058,-2400" coordsize="11,14" path="m3058,-2400l3060,-2400,3060,-2397,3066,-2397,3066,-2395,3068,-2395,3068,-2392,3068,-2387e" filled="false" stroked="true" strokeweight=".48pt" strokecolor="#050000">
                <v:path arrowok="t"/>
              </v:shape>
            </v:group>
            <v:group style="position:absolute;left:3060;top:-2400;width:11;height:14" coordorigin="3060,-2400" coordsize="11,14">
              <v:shape style="position:absolute;left:3060;top:-2400;width:11;height:14" coordorigin="3060,-2400" coordsize="11,14" path="m3060,-2400l3063,-2397,3066,-2397,3066,-2395,3068,-2395,3068,-2392,3068,-2389,3071,-2389,3071,-2387e" filled="false" stroked="true" strokeweight=".48pt" strokecolor="#050000">
                <v:path arrowok="t"/>
              </v:shape>
            </v:group>
            <v:group style="position:absolute;left:3058;top:-2400;width:14;height:14" coordorigin="3058,-2400" coordsize="14,14">
              <v:shape style="position:absolute;left:3058;top:-2400;width:14;height:14" coordorigin="3058,-2400" coordsize="14,14" path="m3058,-2400l3063,-2400,3063,-2397,3066,-2397,3068,-2395,3068,-2392,3071,-2392,3071,-2387e" filled="false" stroked="true" strokeweight=".48pt" strokecolor="#050000">
                <v:path arrowok="t"/>
              </v:shape>
            </v:group>
            <v:group style="position:absolute;left:3060;top:-2400;width:11;height:11" coordorigin="3060,-2400" coordsize="11,11">
              <v:shape style="position:absolute;left:3060;top:-2400;width:11;height:11" coordorigin="3060,-2400" coordsize="11,11" path="m3060,-2400l3063,-2400,3066,-2397,3068,-2397,3068,-2395,3071,-2392,3071,-2389e" filled="false" stroked="true" strokeweight=".48pt" strokecolor="#050000">
                <v:path arrowok="t"/>
              </v:shape>
            </v:group>
            <v:group style="position:absolute;left:3060;top:-2400;width:11;height:8" coordorigin="3060,-2400" coordsize="11,8">
              <v:shape style="position:absolute;left:3060;top:-2400;width:11;height:8" coordorigin="3060,-2400" coordsize="11,8" path="m3060,-2400l3066,-2400,3066,-2397,3068,-2397,3071,-2395,3071,-2392e" filled="false" stroked="true" strokeweight=".48pt" strokecolor="#050000">
                <v:path arrowok="t"/>
              </v:shape>
            </v:group>
            <v:group style="position:absolute;left:3060;top:-2384;width:6;height:8" coordorigin="3060,-2384" coordsize="6,8">
              <v:shape style="position:absolute;left:3060;top:-2384;width:6;height:8" coordorigin="3060,-2384" coordsize="6,8" path="m3066,-2384l3066,-2379,3063,-2379,3063,-2376,3060,-2376e" filled="false" stroked="true" strokeweight=".48pt" strokecolor="#050000">
                <v:path arrowok="t"/>
              </v:shape>
            </v:group>
            <v:group style="position:absolute;left:3063;top:-2400;width:8;height:8" coordorigin="3063,-2400" coordsize="8,8">
              <v:shape style="position:absolute;left:3063;top:-2400;width:8;height:8" coordorigin="3063,-2400" coordsize="8,8" path="m3063,-2400l3066,-2400,3066,-2397,3068,-2397,3071,-2395,3071,-2392e" filled="false" stroked="true" strokeweight=".48pt" strokecolor="#050000">
                <v:path arrowok="t"/>
              </v:shape>
            </v:group>
            <v:group style="position:absolute;left:3060;top:-2400;width:11;height:6" coordorigin="3060,-2400" coordsize="11,6">
              <v:shape style="position:absolute;left:3060;top:-2400;width:11;height:6" coordorigin="3060,-2400" coordsize="11,6" path="m3060,-2400l3066,-2400,3068,-2397,3071,-2397,3071,-2395e" filled="false" stroked="true" strokeweight=".48pt" strokecolor="#050000">
                <v:path arrowok="t"/>
              </v:shape>
            </v:group>
            <v:group style="position:absolute;left:3060;top:-2387;width:3;height:6" coordorigin="3060,-2387" coordsize="3,6">
              <v:shape style="position:absolute;left:3060;top:-2387;width:3;height:6" coordorigin="3060,-2387" coordsize="3,6" path="m3060,-2381l3063,-2381,3063,-2384,3063,-2387e" filled="false" stroked="true" strokeweight=".48pt" strokecolor="#050000">
                <v:path arrowok="t"/>
              </v:shape>
            </v:group>
            <v:group style="position:absolute;left:3060;top:-2400;width:11;height:3" coordorigin="3060,-2400" coordsize="11,3">
              <v:shape style="position:absolute;left:3060;top:-2400;width:11;height:3" coordorigin="3060,-2400" coordsize="11,3" path="m3060,-2400l3068,-2400,3068,-2397,3071,-2397e" filled="false" stroked="true" strokeweight=".48pt" strokecolor="#050000">
                <v:path arrowok="t"/>
              </v:shape>
            </v:group>
            <v:group style="position:absolute;left:3058;top:-2387;width:8;height:11" coordorigin="3058,-2387" coordsize="8,11">
              <v:shape style="position:absolute;left:3058;top:-2387;width:8;height:11" coordorigin="3058,-2387" coordsize="8,11" path="m3063,-2387l3066,-2387,3066,-2384,3063,-2384,3063,-2381,3063,-2379,3060,-2379,3060,-2376,3058,-2376e" filled="false" stroked="true" strokeweight=".48pt" strokecolor="#050000">
                <v:path arrowok="t"/>
              </v:shape>
            </v:group>
            <v:group style="position:absolute;left:3060;top:-2387;width:3;height:6" coordorigin="3060,-2387" coordsize="3,6">
              <v:shape style="position:absolute;left:3060;top:-2387;width:3;height:6" coordorigin="3060,-2387" coordsize="3,6" path="m3063,-2387l3063,-2381,3060,-2381e" filled="false" stroked="true" strokeweight=".48pt" strokecolor="#050000">
                <v:path arrowok="t"/>
              </v:shape>
            </v:group>
            <v:group style="position:absolute;left:3063;top:-2400;width:8;height:3" coordorigin="3063,-2400" coordsize="8,3">
              <v:shape style="position:absolute;left:3063;top:-2400;width:8;height:3" coordorigin="3063,-2400" coordsize="8,3" path="m3063,-2400l3068,-2400,3071,-2397e" filled="false" stroked="true" strokeweight=".48pt" strokecolor="#050000">
                <v:path arrowok="t"/>
              </v:shape>
            </v:group>
            <v:group style="position:absolute;left:3058;top:-2397;width:11;height:11" coordorigin="3058,-2397" coordsize="11,11">
              <v:shape style="position:absolute;left:3058;top:-2397;width:11;height:11" coordorigin="3058,-2397" coordsize="11,11" path="m3068,-2387l3068,-2389,3066,-2392,3066,-2395,3063,-2395,3063,-2397,3060,-2397,3058,-2397e" filled="false" stroked="true" strokeweight=".48pt" strokecolor="#050000">
                <v:path arrowok="t"/>
              </v:shape>
            </v:group>
            <v:group style="position:absolute;left:3060;top:-2381;width:6;height:6" coordorigin="3060,-2381" coordsize="6,6">
              <v:shape style="position:absolute;left:3060;top:-2381;width:6;height:6" coordorigin="3060,-2381" coordsize="6,6" path="m3066,-2381l3066,-2379,3063,-2379,3063,-2376,3060,-2376e" filled="false" stroked="true" strokeweight=".48pt" strokecolor="#050000">
                <v:path arrowok="t"/>
              </v:shape>
            </v:group>
            <v:group style="position:absolute;left:3063;top:-2384;width:10;height:2" coordorigin="3063,-2384" coordsize="10,2">
              <v:shape style="position:absolute;left:3063;top:-2384;width:10;height:2" coordorigin="3063,-2384" coordsize="10,0" path="m3063,-2384l3073,-2384e" filled="false" stroked="true" strokeweight=".266pt" strokecolor="#050000">
                <v:path arrowok="t"/>
              </v:shape>
            </v:group>
            <v:group style="position:absolute;left:3058;top:-2384;width:8;height:8" coordorigin="3058,-2384" coordsize="8,8">
              <v:shape style="position:absolute;left:3058;top:-2384;width:8;height:8" coordorigin="3058,-2384" coordsize="8,8" path="m3058,-2376l3060,-2376,3063,-2379,3066,-2381,3066,-2384e" filled="false" stroked="true" strokeweight=".48pt" strokecolor="#050000">
                <v:path arrowok="t"/>
              </v:shape>
            </v:group>
            <v:group style="position:absolute;left:2994;top:-2262;width:8;height:56" coordorigin="2994,-2262" coordsize="8,56">
              <v:shape style="position:absolute;left:2994;top:-2262;width:8;height:56" coordorigin="2994,-2262" coordsize="8,56" path="m3002,-2206l3002,-2208,2999,-2211,2999,-2216,2996,-2219,2996,-2240,2994,-2248,2994,-2254,2996,-2262e" filled="false" stroked="true" strokeweight=".48pt" strokecolor="#050000">
                <v:path arrowok="t"/>
              </v:shape>
            </v:group>
            <v:group style="position:absolute;left:4549;top:-2224;width:3;height:6" coordorigin="4549,-2224" coordsize="3,6">
              <v:shape style="position:absolute;left:4549;top:-2224;width:3;height:6" coordorigin="4549,-2224" coordsize="3,6" path="m4552,-2219l4552,-2222,4549,-2222,4549,-2224e" filled="false" stroked="true" strokeweight=".48pt" strokecolor="#050000">
                <v:path arrowok="t"/>
              </v:shape>
            </v:group>
            <v:group style="position:absolute;left:4544;top:-2246;width:6;height:19" coordorigin="4544,-2246" coordsize="6,19">
              <v:shape style="position:absolute;left:4544;top:-2246;width:6;height:19" coordorigin="4544,-2246" coordsize="6,19" path="m4549,-2227l4547,-2230,4547,-2240,4544,-2246e" filled="false" stroked="true" strokeweight=".48pt" strokecolor="#050000">
                <v:path arrowok="t"/>
              </v:shape>
            </v:group>
            <v:group style="position:absolute;left:3316;top:-2458;width:32;height:14" coordorigin="3316,-2458" coordsize="32,14">
              <v:shape style="position:absolute;left:3316;top:-2458;width:32;height:14" coordorigin="3316,-2458" coordsize="32,14" path="m3316,-2445l3316,-2448,3318,-2450,3318,-2453,3321,-2453,3321,-2456,3324,-2456,3326,-2458,3339,-2458,3342,-2456,3345,-2453,3345,-2450,3347,-2450e" filled="false" stroked="true" strokeweight=".48pt" strokecolor="#050000">
                <v:path arrowok="t"/>
              </v:shape>
            </v:group>
            <v:group style="position:absolute;left:3318;top:-2522;width:30;height:14" coordorigin="3318,-2522" coordsize="30,14">
              <v:shape style="position:absolute;left:3318;top:-2522;width:30;height:14" coordorigin="3318,-2522" coordsize="30,14" path="m3318,-2509l3318,-2514,3321,-2517,3324,-2520,3326,-2522,3342,-2522,3342,-2520,3345,-2520,3345,-2517,3347,-2517,3347,-2514e" filled="false" stroked="true" strokeweight=".48pt" strokecolor="#050000">
                <v:path arrowok="t"/>
              </v:shape>
            </v:group>
            <v:group style="position:absolute;left:3316;top:-2389;width:32;height:16" coordorigin="3316,-2389" coordsize="32,16">
              <v:shape style="position:absolute;left:3316;top:-2389;width:32;height:16" coordorigin="3316,-2389" coordsize="32,16" path="m3347,-2389l3347,-2387,3345,-2387,3345,-2381,3342,-2379,3339,-2376,3337,-2376,3337,-2373,3324,-2373,3324,-2376,3321,-2376,3318,-2379,3318,-2381,3316,-2381,3316,-2384e" filled="false" stroked="true" strokeweight=".48pt" strokecolor="#050000">
                <v:path arrowok="t"/>
              </v:shape>
            </v:group>
            <v:group style="position:absolute;left:3318;top:-2496;width:30;height:16" coordorigin="3318,-2496" coordsize="30,16">
              <v:shape style="position:absolute;left:3318;top:-2496;width:30;height:16" coordorigin="3318,-2496" coordsize="30,16" path="m3347,-2496l3347,-2488,3345,-2488,3345,-2485,3342,-2485,3342,-2482,3339,-2482,3337,-2482,3337,-2480,3329,-2480,3326,-2482,3324,-2482,3321,-2485,3318,-2488,3318,-2490e" filled="false" stroked="true" strokeweight=".48pt" strokecolor="#050000">
                <v:path arrowok="t"/>
              </v:shape>
            </v:group>
            <v:group style="position:absolute;left:3956;top:-1565;width:3;height:30" coordorigin="3956,-1565" coordsize="3,30">
              <v:shape style="position:absolute;left:3956;top:-1565;width:3;height:30" coordorigin="3956,-1565" coordsize="3,30" path="m3956,-1536l3956,-1538,3959,-1541,3959,-1565e" filled="false" stroked="true" strokeweight=".48pt" strokecolor="#050000">
                <v:path arrowok="t"/>
              </v:shape>
            </v:group>
            <v:group style="position:absolute;left:3943;top:-1562;width:6;height:30" coordorigin="3943,-1562" coordsize="6,30">
              <v:shape style="position:absolute;left:3943;top:-1562;width:6;height:30" coordorigin="3943,-1562" coordsize="6,30" path="m3943,-1562l3943,-1544,3946,-1538,3946,-1533,3948,-1533e" filled="false" stroked="true" strokeweight=".48pt" strokecolor="#050000">
                <v:path arrowok="t"/>
              </v:shape>
            </v:group>
            <v:group style="position:absolute;left:3058;top:-2506;width:30;height:125" coordorigin="3058,-2506" coordsize="30,125">
              <v:shape style="position:absolute;left:3058;top:-2506;width:30;height:125" coordorigin="3058,-2506" coordsize="30,125" path="m3087,-2506l3084,-2506,3084,-2504,3081,-2504,3079,-2501,3079,-2498,3076,-2498,3076,-2496,3074,-2490,3074,-2488,3071,-2482,3071,-2480,3068,-2474,3068,-2472,3066,-2464,3066,-2456,3063,-2448,3063,-2440,3060,-2429,3060,-2413,3058,-2405,3058,-2381e" filled="false" stroked="true" strokeweight=".48pt" strokecolor="#050000">
                <v:path arrowok="t"/>
              </v:shape>
            </v:group>
            <v:group style="position:absolute;left:3066;top:-2397;width:10;height:2" coordorigin="3066,-2397" coordsize="10,2">
              <v:shape style="position:absolute;left:3066;top:-2397;width:10;height:2" coordorigin="3066,-2397" coordsize="10,0" path="m3066,-2397l3076,-2397e" filled="false" stroked="true" strokeweight=".267pt" strokecolor="#050000">
                <v:path arrowok="t"/>
              </v:shape>
            </v:group>
            <v:group style="position:absolute;left:3069;top:-2464;width:10;height:2" coordorigin="3069,-2464" coordsize="10,2">
              <v:shape style="position:absolute;left:3069;top:-2464;width:10;height:2" coordorigin="3069,-2464" coordsize="10,0" path="m3069,-2464l3078,-2464e" filled="false" stroked="true" strokeweight=".266pt" strokecolor="#050000">
                <v:path arrowok="t"/>
              </v:shape>
            </v:group>
            <v:group style="position:absolute;left:3068;top:-2392;width:3;height:8" coordorigin="3068,-2392" coordsize="3,8">
              <v:shape style="position:absolute;left:3068;top:-2392;width:3;height:8" coordorigin="3068,-2392" coordsize="3,8" path="m3068,-2384l3071,-2384,3071,-2387,3071,-2392e" filled="false" stroked="true" strokeweight=".48pt" strokecolor="#050000">
                <v:path arrowok="t"/>
              </v:shape>
            </v:group>
            <v:group style="position:absolute;left:3066;top:-2458;width:8;height:14" coordorigin="3066,-2458" coordsize="8,14">
              <v:shape style="position:absolute;left:3066;top:-2458;width:8;height:14" coordorigin="3066,-2458" coordsize="8,14" path="m3066,-2445l3066,-2448,3068,-2448,3071,-2450,3074,-2450,3074,-2453,3074,-2458e" filled="false" stroked="true" strokeweight=".48pt" strokecolor="#050000">
                <v:path arrowok="t"/>
              </v:shape>
            </v:group>
            <v:group style="position:absolute;left:3050;top:-2313;width:10;height:2" coordorigin="3050,-2313" coordsize="10,2">
              <v:shape style="position:absolute;left:3050;top:-2313;width:10;height:2" coordorigin="3050,-2313" coordsize="10,0" path="m3050,-2313l3060,-2313e" filled="false" stroked="true" strokeweight=".132pt" strokecolor="#050000">
                <v:path arrowok="t"/>
              </v:shape>
            </v:group>
            <v:group style="position:absolute;left:3066;top:-2320;width:19;height:8" coordorigin="3066,-2320" coordsize="19,8">
              <v:shape style="position:absolute;left:3066;top:-2320;width:19;height:8" coordorigin="3066,-2320" coordsize="19,8" path="m3066,-2312l3071,-2312,3074,-2315,3079,-2315,3081,-2317,3084,-2317,3084,-2320e" filled="false" stroked="true" strokeweight=".48pt" strokecolor="#050000">
                <v:path arrowok="t"/>
              </v:shape>
            </v:group>
            <v:group style="position:absolute;left:3060;top:-2405;width:8;height:6" coordorigin="3060,-2405" coordsize="8,6">
              <v:shape style="position:absolute;left:3060;top:-2405;width:8;height:6" coordorigin="3060,-2405" coordsize="8,6" path="m3068,-2400l3068,-2403,3066,-2403,3066,-2405,3063,-2405,3060,-2405e" filled="false" stroked="true" strokeweight=".48pt" strokecolor="#050000">
                <v:path arrowok="t"/>
              </v:shape>
            </v:group>
            <v:group style="position:absolute;left:3106;top:-1970;width:10;height:2" coordorigin="3106,-1970" coordsize="10,2">
              <v:shape style="position:absolute;left:3106;top:-1970;width:10;height:2" coordorigin="3106,-1970" coordsize="10,0" path="m3106,-1970l3116,-1970e" filled="false" stroked="true" strokeweight=".133pt" strokecolor="#050000">
                <v:path arrowok="t"/>
              </v:shape>
            </v:group>
            <v:group style="position:absolute;left:3100;top:-2283;width:3;height:22" coordorigin="3100,-2283" coordsize="3,22">
              <v:shape style="position:absolute;left:3100;top:-2283;width:3;height:22" coordorigin="3100,-2283" coordsize="3,22" path="m3103,-2283l3103,-2272,3100,-2262e" filled="false" stroked="true" strokeweight=".48pt" strokecolor="#050000">
                <v:path arrowok="t"/>
              </v:shape>
            </v:group>
            <v:group style="position:absolute;left:3023;top:-2155;width:16;height:14" coordorigin="3023,-2155" coordsize="16,14">
              <v:shape style="position:absolute;left:3023;top:-2155;width:16;height:14" coordorigin="3023,-2155" coordsize="16,14" path="m3039,-2142l3031,-2142,3031,-2145,3028,-2145,3028,-2147,3026,-2147,3026,-2150,3023,-2150,3023,-2153,3023,-2155e" filled="false" stroked="true" strokeweight=".48pt" strokecolor="#050000">
                <v:path arrowok="t"/>
              </v:shape>
            </v:group>
            <v:group style="position:absolute;left:3044;top:-2280;width:3;height:24" coordorigin="3044,-2280" coordsize="3,24">
              <v:shape style="position:absolute;left:3044;top:-2280;width:3;height:24" coordorigin="3044,-2280" coordsize="3,24" path="m3047,-2256l3044,-2262,3044,-2280e" filled="false" stroked="true" strokeweight=".48pt" strokecolor="#050000">
                <v:path arrowok="t"/>
              </v:shape>
            </v:group>
            <v:group style="position:absolute;left:3098;top:-2101;width:10;height:2" coordorigin="3098,-2101" coordsize="10,2">
              <v:shape style="position:absolute;left:3098;top:-2101;width:10;height:2" coordorigin="3098,-2101" coordsize="10,0" path="m3098,-2101l3108,-2101e" filled="false" stroked="true" strokeweight=".134pt" strokecolor="#050000">
                <v:path arrowok="t"/>
              </v:shape>
            </v:group>
            <v:group style="position:absolute;left:3103;top:-2294;width:6;height:11" coordorigin="3103,-2294" coordsize="6,11">
              <v:shape style="position:absolute;left:3103;top:-2294;width:6;height:11" coordorigin="3103,-2294" coordsize="6,11" path="m3108,-2294l3105,-2291,3105,-2288,3103,-2286,3103,-2283e" filled="false" stroked="true" strokeweight=".48pt" strokecolor="#050000">
                <v:path arrowok="t"/>
              </v:shape>
            </v:group>
            <v:group style="position:absolute;left:3206;top:-2211;width:19;height:19" coordorigin="3206,-2211" coordsize="19,19">
              <v:shape style="position:absolute;left:3206;top:-2211;width:19;height:19" coordorigin="3206,-2211" coordsize="19,19" path="m3206,-2211l3212,-2211,3214,-2208,3217,-2208,3220,-2206,3220,-2203,3222,-2203,3222,-2198,3225,-2195,3225,-2192e" filled="false" stroked="true" strokeweight=".48pt" strokecolor="#050000">
                <v:path arrowok="t"/>
              </v:shape>
            </v:group>
            <v:group style="position:absolute;left:3209;top:-2126;width:16;height:19" coordorigin="3209,-2126" coordsize="16,19">
              <v:shape style="position:absolute;left:3209;top:-2126;width:16;height:19" coordorigin="3209,-2126" coordsize="16,19" path="m3225,-2126l3225,-2121,3222,-2118,3222,-2115,3220,-2113,3217,-2110,3214,-2110,3212,-2107,3209,-2107e" filled="false" stroked="true" strokeweight=".48pt" strokecolor="#050000">
                <v:path arrowok="t"/>
              </v:shape>
            </v:group>
            <v:group style="position:absolute;left:3088;top:-1995;width:2;height:10" coordorigin="3088,-1995" coordsize="2,10">
              <v:shape style="position:absolute;left:3088;top:-1995;width:2;height:10" coordorigin="3088,-1995" coordsize="0,10" path="m3088,-1995l3088,-1986e" filled="false" stroked="true" strokeweight=".133pt" strokecolor="#050000">
                <v:path arrowok="t"/>
              </v:shape>
            </v:group>
            <v:group style="position:absolute;left:3156;top:-1993;width:8;height:3" coordorigin="3156,-1993" coordsize="8,3">
              <v:shape style="position:absolute;left:3156;top:-1993;width:8;height:3" coordorigin="3156,-1993" coordsize="8,3" path="m3156,-1993l3161,-1990,3164,-1990e" filled="false" stroked="true" strokeweight=".48pt" strokecolor="#050000">
                <v:path arrowok="t"/>
              </v:shape>
            </v:group>
            <v:group style="position:absolute;left:3162;top:-1956;width:10;height:2" coordorigin="3162,-1956" coordsize="10,2">
              <v:shape style="position:absolute;left:3162;top:-1956;width:10;height:2" coordorigin="3162,-1956" coordsize="10,0" path="m3162,-1956l3171,-1956e" filled="false" stroked="true" strokeweight=".266pt" strokecolor="#050000">
                <v:path arrowok="t"/>
              </v:shape>
            </v:group>
            <v:group style="position:absolute;left:3147;top:-2216;width:2;height:10" coordorigin="3147,-2216" coordsize="2,10">
              <v:shape style="position:absolute;left:3147;top:-2216;width:2;height:10" coordorigin="3147,-2216" coordsize="0,10" path="m3147,-2216l3147,-2206e" filled="false" stroked="true" strokeweight=".133pt" strokecolor="#050000">
                <v:path arrowok="t"/>
              </v:shape>
            </v:group>
            <v:group style="position:absolute;left:3111;top:-1969;width:6;height:11" coordorigin="3111,-1969" coordsize="6,11">
              <v:shape style="position:absolute;left:3111;top:-1969;width:6;height:11" coordorigin="3111,-1969" coordsize="6,11" path="m3111,-1969l3111,-1964,3113,-1964,3113,-1958,3116,-1958e" filled="false" stroked="true" strokeweight=".48pt" strokecolor="#050000">
                <v:path arrowok="t"/>
              </v:shape>
            </v:group>
            <v:group style="position:absolute;left:3103;top:-2102;width:3;height:3" coordorigin="3103,-2102" coordsize="3,3">
              <v:shape style="position:absolute;left:3103;top:-2102;width:3;height:3" coordorigin="3103,-2102" coordsize="3,3" path="m3103,-2099l3105,-2099,3105,-2102e" filled="false" stroked="true" strokeweight=".48pt" strokecolor="#050000">
                <v:path arrowok="t"/>
              </v:shape>
            </v:group>
            <v:group style="position:absolute;left:3023;top:-2174;width:8;height:11" coordorigin="3023,-2174" coordsize="8,11">
              <v:shape style="position:absolute;left:3023;top:-2174;width:8;height:11" coordorigin="3023,-2174" coordsize="8,11" path="m3023,-2163l3023,-2166,3026,-2169,3026,-2171,3028,-2171,3028,-2174,3031,-2174e" filled="false" stroked="true" strokeweight=".48pt" strokecolor="#050000">
                <v:path arrowok="t"/>
              </v:shape>
            </v:group>
            <v:group style="position:absolute;left:3058;top:-2294;width:6;height:27" coordorigin="3058,-2294" coordsize="6,27">
              <v:shape style="position:absolute;left:3058;top:-2294;width:6;height:27" coordorigin="3058,-2294" coordsize="6,27" path="m3063,-2267l3063,-2272,3060,-2278,3060,-2288,3058,-2291,3058,-2294e" filled="false" stroked="true" strokeweight=".48pt" strokecolor="#050000">
                <v:path arrowok="t"/>
              </v:shape>
            </v:group>
            <v:group style="position:absolute;left:3050;top:-2272;width:3;height:14" coordorigin="3050,-2272" coordsize="3,14">
              <v:shape style="position:absolute;left:3050;top:-2272;width:3;height:14" coordorigin="3050,-2272" coordsize="3,14" path="m3050,-2259l3050,-2272,3052,-2272e" filled="false" stroked="true" strokeweight=".48pt" strokecolor="#050000">
                <v:path arrowok="t"/>
              </v:shape>
            </v:group>
            <v:group style="position:absolute;left:3046;top:-2285;width:2;height:10" coordorigin="3046,-2285" coordsize="2,10">
              <v:shape style="position:absolute;left:3046;top:-2285;width:2;height:10" coordorigin="3046,-2285" coordsize="0,10" path="m3046,-2285l3046,-2275e" filled="false" stroked="true" strokeweight=".133pt" strokecolor="#050000">
                <v:path arrowok="t"/>
              </v:shape>
            </v:group>
            <v:group style="position:absolute;left:3052;top:-2272;width:3;height:14" coordorigin="3052,-2272" coordsize="3,14">
              <v:shape style="position:absolute;left:3052;top:-2272;width:3;height:14" coordorigin="3052,-2272" coordsize="3,14" path="m3052,-2272l3052,-2270,3055,-2267,3055,-2259e" filled="false" stroked="true" strokeweight=".48pt" strokecolor="#050000">
                <v:path arrowok="t"/>
              </v:shape>
            </v:group>
            <v:group style="position:absolute;left:3042;top:-2101;width:10;height:2" coordorigin="3042,-2101" coordsize="10,2">
              <v:shape style="position:absolute;left:3042;top:-2101;width:10;height:2" coordorigin="3042,-2101" coordsize="10,0" path="m3042,-2101l3052,-2101e" filled="false" stroked="true" strokeweight=".135pt" strokecolor="#050000">
                <v:path arrowok="t"/>
              </v:shape>
            </v:group>
            <v:group style="position:absolute;left:3044;top:-2294;width:6;height:14" coordorigin="3044,-2294" coordsize="6,14">
              <v:shape style="position:absolute;left:3044;top:-2294;width:6;height:14" coordorigin="3044,-2294" coordsize="6,14" path="m3050,-2294l3047,-2294,3047,-2291,3044,-2288,3044,-2280e" filled="false" stroked="true" strokeweight=".48pt" strokecolor="#050000">
                <v:path arrowok="t"/>
              </v:shape>
            </v:group>
            <v:group style="position:absolute;left:4555;top:-1977;width:3;height:3" coordorigin="4555,-1977" coordsize="3,3">
              <v:shape style="position:absolute;left:4555;top:-1977;width:3;height:3" coordorigin="4555,-1977" coordsize="3,3" path="m4557,-1977l4557,-1974,4555,-1974e" filled="false" stroked="true" strokeweight=".48pt" strokecolor="#050000">
                <v:path arrowok="t"/>
              </v:shape>
            </v:group>
            <v:group style="position:absolute;left:4608;top:-2161;width:8;height:3" coordorigin="4608,-2161" coordsize="8,3">
              <v:shape style="position:absolute;left:4608;top:-2161;width:8;height:3" coordorigin="4608,-2161" coordsize="8,3" path="m4608,-2158l4613,-2158,4616,-2161e" filled="false" stroked="true" strokeweight=".48pt" strokecolor="#050000">
                <v:path arrowok="t"/>
              </v:shape>
            </v:group>
            <v:group style="position:absolute;left:4539;top:-2114;width:10;height:2" coordorigin="4539,-2114" coordsize="10,2">
              <v:shape style="position:absolute;left:4539;top:-2114;width:10;height:2" coordorigin="4539,-2114" coordsize="10,0" path="m4539,-2114l4549,-2114e" filled="false" stroked="true" strokeweight=".132pt" strokecolor="#050000">
                <v:path arrowok="t"/>
              </v:shape>
            </v:group>
            <v:group style="position:absolute;left:4456;top:-2158;width:8;height:3" coordorigin="4456,-2158" coordsize="8,3">
              <v:shape style="position:absolute;left:4456;top:-2158;width:8;height:3" coordorigin="4456,-2158" coordsize="8,3" path="m4456,-2155l4459,-2155,4462,-2158,4464,-2158e" filled="false" stroked="true" strokeweight=".48pt" strokecolor="#050000">
                <v:path arrowok="t"/>
              </v:shape>
            </v:group>
            <v:group style="position:absolute;left:4488;top:-2309;width:6;height:30" coordorigin="4488,-2309" coordsize="6,30">
              <v:shape style="position:absolute;left:4488;top:-2309;width:6;height:30" coordorigin="4488,-2309" coordsize="6,30" path="m4488,-2309l4491,-2307,4491,-2288,4494,-2280e" filled="false" stroked="true" strokeweight=".48pt" strokecolor="#050000">
                <v:path arrowok="t"/>
              </v:shape>
            </v:group>
            <v:group style="position:absolute;left:4483;top:-2296;width:3;height:24" coordorigin="4483,-2296" coordsize="3,24">
              <v:shape style="position:absolute;left:4483;top:-2296;width:3;height:24" coordorigin="4483,-2296" coordsize="3,24" path="m4483,-2296l4483,-2288,4486,-2283,4486,-2272e" filled="false" stroked="true" strokeweight=".48pt" strokecolor="#050000">
                <v:path arrowok="t"/>
              </v:shape>
            </v:group>
            <v:group style="position:absolute;left:4417;top:-2137;width:3;height:8" coordorigin="4417,-2137" coordsize="3,8">
              <v:shape style="position:absolute;left:4417;top:-2137;width:3;height:8" coordorigin="4417,-2137" coordsize="3,8" path="m4417,-2137l4417,-2131,4419,-2129e" filled="false" stroked="true" strokeweight=".48pt" strokecolor="#050000">
                <v:path arrowok="t"/>
              </v:shape>
            </v:group>
            <v:group style="position:absolute;left:4486;top:-2115;width:3;height:3" coordorigin="4486,-2115" coordsize="3,3">
              <v:shape style="position:absolute;left:4486;top:-2115;width:3;height:3" coordorigin="4486,-2115" coordsize="3,3" path="m4488,-2113l4488,-2115,4486,-2115e" filled="false" stroked="true" strokeweight=".48pt" strokecolor="#050000">
                <v:path arrowok="t"/>
              </v:shape>
            </v:group>
            <v:group style="position:absolute;left:4502;top:-2009;width:11;height:6" coordorigin="4502,-2009" coordsize="11,6">
              <v:shape style="position:absolute;left:4502;top:-2009;width:11;height:6" coordorigin="4502,-2009" coordsize="11,6" path="m4512,-2009l4510,-2006,4504,-2006,4502,-2004e" filled="false" stroked="true" strokeweight=".48pt" strokecolor="#050000">
                <v:path arrowok="t"/>
              </v:shape>
            </v:group>
            <v:group style="position:absolute;left:4544;top:-2118;width:3;height:6" coordorigin="4544,-2118" coordsize="3,6">
              <v:shape style="position:absolute;left:4544;top:-2118;width:3;height:6" coordorigin="4544,-2118" coordsize="3,6" path="m4547,-2118l4547,-2115,4544,-2115,4544,-2113e" filled="false" stroked="true" strokeweight=".48pt" strokecolor="#050000">
                <v:path arrowok="t"/>
              </v:shape>
            </v:group>
            <v:group style="position:absolute;left:4483;top:-2307;width:3;height:11" coordorigin="4483,-2307" coordsize="3,11">
              <v:shape style="position:absolute;left:4483;top:-2307;width:3;height:11" coordorigin="4483,-2307" coordsize="3,11" path="m4486,-2307l4486,-2301,4483,-2299,4483,-2296e" filled="false" stroked="true" strokeweight=".48pt" strokecolor="#050000">
                <v:path arrowok="t"/>
              </v:shape>
            </v:group>
            <v:group style="position:absolute;left:5297;top:-1831;width:11;height:6" coordorigin="5297,-1831" coordsize="11,6">
              <v:shape style="position:absolute;left:5297;top:-1831;width:11;height:6" coordorigin="5297,-1831" coordsize="11,6" path="m5307,-1831l5305,-1831,5305,-1828,5299,-1828,5297,-1825e" filled="false" stroked="true" strokeweight=".48pt" strokecolor="#050000">
                <v:path arrowok="t"/>
              </v:shape>
            </v:group>
            <v:group style="position:absolute;left:5295;top:-1830;width:2;height:10" coordorigin="5295,-1830" coordsize="2,10">
              <v:shape style="position:absolute;left:5295;top:-1830;width:2;height:10" coordorigin="5295,-1830" coordsize="0,10" path="m5295,-1830l5295,-1821e" filled="false" stroked="true" strokeweight=".133pt" strokecolor="#050000">
                <v:path arrowok="t"/>
              </v:shape>
            </v:group>
            <v:group style="position:absolute;left:5294;top:-1836;width:6;height:11" coordorigin="5294,-1836" coordsize="6,11">
              <v:shape style="position:absolute;left:5294;top:-1836;width:6;height:11" coordorigin="5294,-1836" coordsize="6,11" path="m5299,-1836l5297,-1836,5297,-1833,5294,-1831,5294,-1825e" filled="false" stroked="true" strokeweight=".48pt" strokecolor="#050000">
                <v:path arrowok="t"/>
              </v:shape>
            </v:group>
            <v:group style="position:absolute;left:2896;top:-1720;width:10;height:2" coordorigin="2896,-1720" coordsize="10,2">
              <v:shape style="position:absolute;left:2896;top:-1720;width:10;height:2" coordorigin="2896,-1720" coordsize="10,0" path="m2896,-1720l2905,-1720e" filled="false" stroked="true" strokeweight=".133pt" strokecolor="#050000">
                <v:path arrowok="t"/>
              </v:shape>
            </v:group>
            <v:group style="position:absolute;left:2909;top:-1735;width:6;height:14" coordorigin="2909,-1735" coordsize="6,14">
              <v:shape style="position:absolute;left:2909;top:-1735;width:6;height:14" coordorigin="2909,-1735" coordsize="6,14" path="m2914,-1735l2914,-1730,2911,-1727,2911,-1724,2909,-1722e" filled="false" stroked="true" strokeweight=".48pt" strokecolor="#050000">
                <v:path arrowok="t"/>
              </v:shape>
            </v:group>
            <v:group style="position:absolute;left:2896;top:-1724;width:10;height:2" coordorigin="2896,-1724" coordsize="10,2">
              <v:shape style="position:absolute;left:2896;top:-1724;width:10;height:2" coordorigin="2896,-1724" coordsize="10,0" path="m2896,-1724l2905,-1724e" filled="false" stroked="true" strokeweight=".266pt" strokecolor="#050000">
                <v:path arrowok="t"/>
              </v:shape>
            </v:group>
            <v:group style="position:absolute;left:4026;top:-1498;width:30;height:2" coordorigin="4026,-1498" coordsize="30,2">
              <v:shape style="position:absolute;left:4026;top:-1498;width:30;height:2" coordorigin="4026,-1498" coordsize="30,0" path="m4055,-1498l4026,-1498e" filled="false" stroked="true" strokeweight=".48pt" strokecolor="#050000">
                <v:path arrowok="t"/>
              </v:shape>
            </v:group>
            <v:group style="position:absolute;left:4023;top:-1501;width:264;height:3" coordorigin="4023,-1501" coordsize="264,3">
              <v:shape style="position:absolute;left:4023;top:-1501;width:264;height:3" coordorigin="4023,-1501" coordsize="264,3" path="m4286,-1498l4252,-1498,4236,-1501,4023,-1501e" filled="false" stroked="true" strokeweight=".48pt" strokecolor="#050000">
                <v:path arrowok="t"/>
              </v:shape>
            </v:group>
            <v:group style="position:absolute;left:3603;top:-1481;width:10;height:2" coordorigin="3603,-1481" coordsize="10,2">
              <v:shape style="position:absolute;left:3603;top:-1481;width:10;height:2" coordorigin="3603,-1481" coordsize="10,0" path="m3603,-1481l3613,-1481e" filled="false" stroked="true" strokeweight=".133pt" strokecolor="#050000">
                <v:path arrowok="t"/>
              </v:shape>
            </v:group>
            <v:group style="position:absolute;left:3640;top:-1472;width:128;height:216" coordorigin="3640,-1472" coordsize="128,216">
              <v:shape style="position:absolute;left:3640;top:-1472;width:128;height:216" coordorigin="3640,-1472" coordsize="128,216" path="m3640,-1472l3768,-1256e" filled="false" stroked="true" strokeweight=".48pt" strokecolor="#050000">
                <v:path arrowok="t"/>
              </v:shape>
            </v:group>
            <v:group style="position:absolute;left:3754;top:-1498;width:248;height:6" coordorigin="3754,-1498" coordsize="248,6">
              <v:shape style="position:absolute;left:3754;top:-1498;width:248;height:6" coordorigin="3754,-1498" coordsize="248,6" path="m4002,-1498l3877,-1498,3847,-1496,3815,-1496,3786,-1493,3754,-1493e" filled="false" stroked="true" strokeweight=".48pt" strokecolor="#050000">
                <v:path arrowok="t"/>
              </v:shape>
            </v:group>
            <v:group style="position:absolute;left:3632;top:-1490;width:697;height:14" coordorigin="3632,-1490" coordsize="697,14">
              <v:shape style="position:absolute;left:3632;top:-1490;width:697;height:14" coordorigin="3632,-1490" coordsize="697,14" path="m4329,-1490l4307,-1490,4297,-1488,4262,-1488,4241,-1485,4198,-1485,4153,-1482,4111,-1482,4068,-1480,3938,-1480,3893,-1477,3741,-1477,3720,-1480,3643,-1480,3637,-1480,3635,-1482,3632,-1482e" filled="false" stroked="true" strokeweight=".48pt" strokecolor="#050000">
                <v:path arrowok="t"/>
              </v:shape>
            </v:group>
            <v:group style="position:absolute;left:4330;top:-1495;width:2;height:10" coordorigin="4330,-1495" coordsize="2,10">
              <v:shape style="position:absolute;left:4330;top:-1495;width:2;height:10" coordorigin="4330,-1495" coordsize="0,10" path="m4330,-1495l4330,-1486e" filled="false" stroked="true" strokeweight=".133pt" strokecolor="#050000">
                <v:path arrowok="t"/>
              </v:shape>
            </v:group>
            <v:group style="position:absolute;left:3608;top:-1490;width:115;height:8" coordorigin="3608,-1490" coordsize="115,8">
              <v:shape style="position:absolute;left:3608;top:-1490;width:115;height:8" coordorigin="3608,-1490" coordsize="115,8" path="m3722,-1490l3693,-1490,3664,-1488,3635,-1488,3629,-1485,3608,-1485,3608,-1482e" filled="false" stroked="true" strokeweight=".48pt" strokecolor="#050000">
                <v:path arrowok="t"/>
              </v:shape>
            </v:group>
            <v:group style="position:absolute;left:3637;top:-1477;width:3;height:6" coordorigin="3637,-1477" coordsize="3,6">
              <v:shape style="position:absolute;left:3637;top:-1477;width:3;height:6" coordorigin="3637,-1477" coordsize="3,6" path="m3637,-1477l3637,-1474,3640,-1474,3640,-1472e" filled="false" stroked="true" strokeweight=".48pt" strokecolor="#050000">
                <v:path arrowok="t"/>
              </v:shape>
            </v:group>
            <v:group style="position:absolute;left:3768;top:-1262;width:429;height:14" coordorigin="3768,-1262" coordsize="429,14">
              <v:shape style="position:absolute;left:3768;top:-1262;width:429;height:14" coordorigin="3768,-1262" coordsize="429,14" path="m4196,-1262l4196,-1259,4193,-1259,4190,-1256,4177,-1256,4164,-1254,4111,-1254,4084,-1251,4004,-1251,3978,-1248,3818,-1248,3805,-1251,3778,-1251,3776,-1251,3776,-1254,3773,-1254,3770,-1254,3770,-1256,3768,-1256e" filled="false" stroked="true" strokeweight=".48pt" strokecolor="#050000">
                <v:path arrowok="t"/>
              </v:shape>
            </v:group>
            <v:group style="position:absolute;left:4286;top:-1498;width:19;height:2" coordorigin="4286,-1498" coordsize="19,2">
              <v:shape style="position:absolute;left:4286;top:-1498;width:19;height:2" coordorigin="4286,-1498" coordsize="19,0" path="m4305,-1498l4286,-1498e" filled="false" stroked="true" strokeweight=".48pt" strokecolor="#050000">
                <v:path arrowok="t"/>
              </v:shape>
            </v:group>
            <v:group style="position:absolute;left:3722;top:-1493;width:32;height:3" coordorigin="3722,-1493" coordsize="32,3">
              <v:shape style="position:absolute;left:3722;top:-1493;width:32;height:3" coordorigin="3722,-1493" coordsize="32,3" path="m3754,-1493l3738,-1493,3722,-1490e" filled="false" stroked="true" strokeweight=".48pt" strokecolor="#050000">
                <v:path arrowok="t"/>
              </v:shape>
            </v:group>
            <v:group style="position:absolute;left:4305;top:-1498;width:48;height:6" coordorigin="4305,-1498" coordsize="48,6">
              <v:shape style="position:absolute;left:4305;top:-1498;width:48;height:6" coordorigin="4305,-1498" coordsize="48,6" path="m4353,-1493l4350,-1493,4350,-1496,4315,-1496,4305,-1498e" filled="false" stroked="true" strokeweight=".48pt" strokecolor="#050000">
                <v:path arrowok="t"/>
              </v:shape>
            </v:group>
            <v:group style="position:absolute;left:3608;top:-1490;width:748;height:16" coordorigin="3608,-1490" coordsize="748,16">
              <v:shape style="position:absolute;left:3608;top:-1490;width:748;height:16" coordorigin="3608,-1490" coordsize="748,16" path="m4355,-1490l4353,-1490,4353,-1488,4337,-1488,4329,-1485,4307,-1485,4286,-1482,4244,-1482,4201,-1480,4159,-1480,4116,-1477,4031,-1477,3988,-1474,3669,-1474,3648,-1477,3611,-1477,3608,-1480e" filled="false" stroked="true" strokeweight=".48pt" strokecolor="#050000">
                <v:path arrowok="t"/>
              </v:shape>
            </v:group>
            <v:group style="position:absolute;left:3629;top:-1498;width:373;height:14" coordorigin="3629,-1498" coordsize="373,14">
              <v:shape style="position:absolute;left:3629;top:-1498;width:373;height:14" coordorigin="3629,-1498" coordsize="373,14" path="m3629,-1485l3640,-1485,3653,-1488,3675,-1488,3698,-1490,3746,-1490,3768,-1493,3815,-1493,3861,-1496,3954,-1496,4002,-1498e" filled="false" stroked="true" strokeweight=".48pt" strokecolor="#050000">
                <v:path arrowok="t"/>
              </v:shape>
            </v:group>
            <v:group style="position:absolute;left:4023;top:-1498;width:312;height:8" coordorigin="4023,-1498" coordsize="312,8">
              <v:shape style="position:absolute;left:4023;top:-1498;width:312;height:8" coordorigin="4023,-1498" coordsize="312,8" path="m4023,-1498l4260,-1498,4281,-1496,4329,-1496,4331,-1493,4334,-1493,4331,-1490e" filled="false" stroked="true" strokeweight=".48pt" strokecolor="#050000">
                <v:path arrowok="t"/>
              </v:shape>
            </v:group>
            <v:group style="position:absolute;left:3706;top:-1485;width:296;height:6" coordorigin="3706,-1485" coordsize="296,6">
              <v:shape style="position:absolute;left:3706;top:-1485;width:296;height:6" coordorigin="3706,-1485" coordsize="296,6" path="m3706,-1480l3744,-1480,3781,-1482,3853,-1482,3890,-1485,4002,-1485e" filled="false" stroked="true" strokeweight=".48pt" strokecolor="#050000">
                <v:path arrowok="t"/>
              </v:shape>
            </v:group>
            <v:group style="position:absolute;left:4023;top:-1488;width:232;height:3" coordorigin="4023,-1488" coordsize="232,3">
              <v:shape style="position:absolute;left:4023;top:-1488;width:232;height:3" coordorigin="4023,-1488" coordsize="232,3" path="m4023,-1488l4225,-1488,4254,-1485e" filled="false" stroked="true" strokeweight=".48pt" strokecolor="#050000">
                <v:path arrowok="t"/>
              </v:shape>
            </v:group>
            <v:group style="position:absolute;left:3627;top:-1490;width:705;height:14" coordorigin="3627,-1490" coordsize="705,14">
              <v:shape style="position:absolute;left:3627;top:-1490;width:705;height:14" coordorigin="3627,-1490" coordsize="705,14" path="m4331,-1490l4315,-1490,4305,-1488,4273,-1488,4252,-1485,4190,-1485,4148,-1482,4105,-1482,4063,-1480,3938,-1480,3898,-1477,3730,-1477,3709,-1480,3640,-1480,3635,-1482,3632,-1482,3627,-1482,3627,-1485,3629,-1485e" filled="false" stroked="true" strokeweight=".48pt" strokecolor="#050000">
                <v:path arrowok="t"/>
              </v:shape>
            </v:group>
            <v:group style="position:absolute;left:3768;top:-1262;width:429;height:8" coordorigin="3768,-1262" coordsize="429,8">
              <v:shape style="position:absolute;left:3768;top:-1262;width:429;height:8" coordorigin="3768,-1262" coordsize="429,8" path="m4196,-1262l4169,-1262,4156,-1259,4116,-1259,4089,-1256,3983,-1256,3956,-1254,3821,-1254,3808,-1256,3768,-1256e" filled="false" stroked="true" strokeweight=".48pt" strokecolor="#050000">
                <v:path arrowok="t"/>
              </v:shape>
            </v:group>
            <v:group style="position:absolute;left:3608;top:-1493;width:745;height:16" coordorigin="3608,-1493" coordsize="745,16">
              <v:shape style="position:absolute;left:3608;top:-1493;width:745;height:16" coordorigin="3608,-1493" coordsize="745,16" path="m3608,-1482l3613,-1482,3616,-1480,3675,-1480,3698,-1477,3938,-1477,3980,-1480,4068,-1480,4111,-1482,4198,-1482,4241,-1485,4265,-1485,4286,-1488,4318,-1488,4329,-1490,4337,-1490,4347,-1490,4350,-1493,4353,-1493e" filled="false" stroked="true" strokeweight=".48pt" strokecolor="#050000">
                <v:path arrowok="t"/>
              </v:shape>
            </v:group>
            <v:group style="position:absolute;left:3640;top:-1480;width:679;height:14" coordorigin="3640,-1480" coordsize="679,14">
              <v:shape style="position:absolute;left:3640;top:-1480;width:679;height:14" coordorigin="3640,-1480" coordsize="679,14" path="m4318,-1480l4313,-1480,4307,-1477,4276,-1477,4254,-1474,4233,-1474,4212,-1472,4148,-1472,4105,-1469,4020,-1469,3978,-1466,3704,-1466,3683,-1469,3651,-1469,3645,-1469,3643,-1469,3643,-1472,3640,-1472e" filled="false" stroked="true" strokeweight=".48pt" strokecolor="#050000">
                <v:path arrowok="t"/>
              </v:shape>
            </v:group>
            <v:group style="position:absolute;left:4026;top:-1498;width:30;height:2" coordorigin="4026,-1498" coordsize="30,2">
              <v:shape style="position:absolute;left:4026;top:-1498;width:30;height:2" coordorigin="4026,-1498" coordsize="30,0" path="m4026,-1498l4055,-1498e" filled="false" stroked="true" strokeweight=".48pt" strokecolor="#050000">
                <v:path arrowok="t"/>
              </v:shape>
            </v:group>
            <v:group style="position:absolute;left:2260;top:-2123;width:160;height:14" coordorigin="2260,-2123" coordsize="160,14">
              <v:shape style="position:absolute;left:2260;top:-2123;width:160;height:14" coordorigin="2260,-2123" coordsize="160,14" path="m2260,-2123l2419,-2110e" filled="false" stroked="true" strokeweight=".48pt" strokecolor="#050000">
                <v:path arrowok="t"/>
              </v:shape>
            </v:group>
            <v:group style="position:absolute;left:2377;top:-2062;width:32;height:38" coordorigin="2377,-2062" coordsize="32,38">
              <v:shape style="position:absolute;left:2377;top:-2062;width:32;height:38" coordorigin="2377,-2062" coordsize="32,38" path="m2409,-2025l2403,-2025,2401,-2028,2398,-2030,2395,-2030,2393,-2033,2390,-2036,2387,-2038,2385,-2041,2385,-2044,2382,-2046,2382,-2049,2379,-2052,2379,-2054,2377,-2059,2377,-2062e" filled="false" stroked="true" strokeweight=".48pt" strokecolor="#050000">
                <v:path arrowok="t"/>
              </v:shape>
            </v:group>
            <v:group style="position:absolute;left:2042;top:-2062;width:14;height:3" coordorigin="2042,-2062" coordsize="14,3">
              <v:shape style="position:absolute;left:2042;top:-2062;width:14;height:3" coordorigin="2042,-2062" coordsize="14,3" path="m2042,-2062l2055,-2059e" filled="false" stroked="true" strokeweight=".48pt" strokecolor="#050000">
                <v:path arrowok="t"/>
              </v:shape>
            </v:group>
            <v:group style="position:absolute;left:2108;top:-2129;width:59;height:6" coordorigin="2108,-2129" coordsize="59,6">
              <v:shape style="position:absolute;left:2108;top:-2129;width:59;height:6" coordorigin="2108,-2129" coordsize="59,6" path="m2108,-2123l2124,-2123,2137,-2126,2153,-2129,2167,-2129e" filled="false" stroked="true" strokeweight=".48pt" strokecolor="#050000">
                <v:path arrowok="t"/>
              </v:shape>
            </v:group>
            <v:group style="position:absolute;left:2087;top:-2121;width:6;height:2" coordorigin="2087,-2121" coordsize="6,2">
              <v:shape style="position:absolute;left:2087;top:-2121;width:6;height:2" coordorigin="2087,-2121" coordsize="6,0" path="m2087,-2121l2092,-2121e" filled="false" stroked="true" strokeweight=".48pt" strokecolor="#050000">
                <v:path arrowok="t"/>
              </v:shape>
            </v:group>
            <v:group style="position:absolute;left:2068;top:-2118;width:6;height:2" coordorigin="2068,-2118" coordsize="6,2">
              <v:shape style="position:absolute;left:2068;top:-2118;width:6;height:2" coordorigin="2068,-2118" coordsize="6,0" path="m2068,-2118l2074,-2118e" filled="false" stroked="true" strokeweight=".48pt" strokecolor="#050000">
                <v:path arrowok="t"/>
              </v:shape>
            </v:group>
            <v:group style="position:absolute;left:2052;top:-2115;width:3;height:3" coordorigin="2052,-2115" coordsize="3,3">
              <v:shape style="position:absolute;left:2052;top:-2115;width:3;height:3" coordorigin="2052,-2115" coordsize="3,3" path="m2052,-2113l2052,-2115,2055,-2115e" filled="false" stroked="true" strokeweight=".48pt" strokecolor="#050000">
                <v:path arrowok="t"/>
              </v:shape>
            </v:group>
            <v:group style="position:absolute;left:2046;top:-2117;width:2;height:10" coordorigin="2046,-2117" coordsize="2,10">
              <v:shape style="position:absolute;left:2046;top:-2117;width:2;height:10" coordorigin="2046,-2117" coordsize="0,10" path="m2046,-2117l2046,-2108e" filled="false" stroked="true" strokeweight=".133pt" strokecolor="#050000">
                <v:path arrowok="t"/>
              </v:shape>
            </v:group>
            <v:group style="position:absolute;left:2036;top:-2113;width:3;height:3" coordorigin="2036,-2113" coordsize="3,3">
              <v:shape style="position:absolute;left:2036;top:-2113;width:3;height:3" coordorigin="2036,-2113" coordsize="3,3" path="m2039,-2113l2036,-2110e" filled="false" stroked="true" strokeweight=".48pt" strokecolor="#050000">
                <v:path arrowok="t"/>
              </v:shape>
            </v:group>
            <v:group style="position:absolute;left:2030;top:-2115;width:2;height:10" coordorigin="2030,-2115" coordsize="2,10">
              <v:shape style="position:absolute;left:2030;top:-2115;width:2;height:10" coordorigin="2030,-2115" coordsize="0,10" path="m2030,-2115l2030,-2105e" filled="false" stroked="true" strokeweight=".133pt" strokecolor="#050000">
                <v:path arrowok="t"/>
              </v:shape>
            </v:group>
            <v:group style="position:absolute;left:2022;top:-2112;width:2;height:10" coordorigin="2022,-2112" coordsize="2,10">
              <v:shape style="position:absolute;left:2022;top:-2112;width:2;height:10" coordorigin="2022,-2112" coordsize="0,10" path="m2022,-2112l2022,-2103e" filled="false" stroked="true" strokeweight=".133pt" strokecolor="#050000">
                <v:path arrowok="t"/>
              </v:shape>
            </v:group>
            <v:group style="position:absolute;left:2007;top:-2107;width:11;height:3" coordorigin="2007,-2107" coordsize="11,3">
              <v:shape style="position:absolute;left:2007;top:-2107;width:11;height:3" coordorigin="2007,-2107" coordsize="11,3" path="m2018,-2107l2012,-2105,2007,-2105e" filled="false" stroked="true" strokeweight=".48pt" strokecolor="#050000">
                <v:path arrowok="t"/>
              </v:shape>
            </v:group>
            <v:group style="position:absolute;left:1978;top:-2102;width:27;height:8" coordorigin="1978,-2102" coordsize="27,8">
              <v:shape style="position:absolute;left:1978;top:-2102;width:27;height:8" coordorigin="1978,-2102" coordsize="27,8" path="m2004,-2102l1996,-2102,1991,-2099,1986,-2097,1978,-2094e" filled="false" stroked="true" strokeweight=".48pt" strokecolor="#050000">
                <v:path arrowok="t"/>
              </v:shape>
            </v:group>
            <v:group style="position:absolute;left:2377;top:-2065;width:16;height:3" coordorigin="2377,-2065" coordsize="16,3">
              <v:shape style="position:absolute;left:2377;top:-2065;width:16;height:3" coordorigin="2377,-2065" coordsize="16,3" path="m2377,-2062l2385,-2062,2393,-2065e" filled="false" stroked="true" strokeweight=".48pt" strokecolor="#050000">
                <v:path arrowok="t"/>
              </v:shape>
            </v:group>
            <v:group style="position:absolute;left:2037;top:-2063;width:10;height:2" coordorigin="2037,-2063" coordsize="10,2">
              <v:shape style="position:absolute;left:2037;top:-2063;width:10;height:2" coordorigin="2037,-2063" coordsize="10,0" path="m2037,-2063l2046,-2063e" filled="false" stroked="true" strokeweight=".133pt" strokecolor="#050000">
                <v:path arrowok="t"/>
              </v:shape>
            </v:group>
            <v:group style="position:absolute;left:2430;top:-2018;width:10;height:2" coordorigin="2430,-2018" coordsize="10,2">
              <v:shape style="position:absolute;left:2430;top:-2018;width:10;height:2" coordorigin="2430,-2018" coordsize="10,0" path="m2430,-2018l2440,-2018e" filled="false" stroked="true" strokeweight=".134pt" strokecolor="#050000">
                <v:path arrowok="t"/>
              </v:shape>
            </v:group>
            <v:group style="position:absolute;left:2015;top:-2107;width:6;height:3" coordorigin="2015,-2107" coordsize="6,3">
              <v:shape style="position:absolute;left:2015;top:-2107;width:6;height:3" coordorigin="2015,-2107" coordsize="6,3" path="m2015,-2105l2018,-2107,2020,-2107e" filled="false" stroked="true" strokeweight=".48pt" strokecolor="#050000">
                <v:path arrowok="t"/>
              </v:shape>
            </v:group>
            <v:group style="position:absolute;left:2119;top:-2097;width:3;height:3" coordorigin="2119,-2097" coordsize="3,3">
              <v:shape style="position:absolute;left:2119;top:-2097;width:3;height:3" coordorigin="2119,-2097" coordsize="3,3" path="m2119,-2097l2119,-2094,2121,-2094e" filled="false" stroked="true" strokeweight=".48pt" strokecolor="#050000">
                <v:path arrowok="t"/>
              </v:shape>
            </v:group>
            <v:group style="position:absolute;left:2300;top:-2038;width:3;height:6" coordorigin="2300,-2038" coordsize="3,6">
              <v:shape style="position:absolute;left:2300;top:-2038;width:3;height:6" coordorigin="2300,-2038" coordsize="3,6" path="m2302,-2038l2302,-2036,2300,-2036,2300,-2033e" filled="false" stroked="true" strokeweight=".48pt" strokecolor="#050000">
                <v:path arrowok="t"/>
              </v:shape>
            </v:group>
            <v:group style="position:absolute;left:2297;top:-2038;width:3;height:6" coordorigin="2297,-2038" coordsize="3,6">
              <v:shape style="position:absolute;left:2297;top:-2038;width:3;height:6" coordorigin="2297,-2038" coordsize="3,6" path="m2300,-2038l2300,-2036,2297,-2033e" filled="false" stroked="true" strokeweight=".48pt" strokecolor="#050000">
                <v:path arrowok="t"/>
              </v:shape>
            </v:group>
            <v:group style="position:absolute;left:2238;top:-2062;width:62;height:24" coordorigin="2238,-2062" coordsize="62,24">
              <v:shape style="position:absolute;left:2238;top:-2062;width:62;height:24" coordorigin="2238,-2062" coordsize="62,24" path="m2300,-2038l2281,-2038,2278,-2041,2276,-2041,2273,-2044,2270,-2044,2268,-2046,2265,-2046,2262,-2049,2260,-2049,2257,-2052,2246,-2052,2244,-2054,2238,-2054,2238,-2057,2238,-2059,2241,-2062e" filled="false" stroked="true" strokeweight=".48pt" strokecolor="#050000">
                <v:path arrowok="t"/>
              </v:shape>
            </v:group>
            <v:group style="position:absolute;left:2042;top:-2065;width:242;height:27" coordorigin="2042,-2065" coordsize="242,27">
              <v:shape style="position:absolute;left:2042;top:-2065;width:242;height:27" coordorigin="2042,-2065" coordsize="242,27" path="m2284,-2038l2223,-2044,2055,-2062,2042,-2065e" filled="false" stroked="true" strokeweight=".48pt" strokecolor="#050000">
                <v:path arrowok="t"/>
              </v:shape>
            </v:group>
            <v:group style="position:absolute;left:2284;top:-2038;width:3;height:3" coordorigin="2284,-2038" coordsize="3,3">
              <v:shape style="position:absolute;left:2284;top:-2038;width:3;height:3" coordorigin="2284,-2038" coordsize="3,3" path="m2284,-2038l2284,-2036,2286,-2036e" filled="false" stroked="true" strokeweight=".48pt" strokecolor="#050000">
                <v:path arrowok="t"/>
              </v:shape>
            </v:group>
            <v:group style="position:absolute;left:2042;top:-2083;width:3;height:8" coordorigin="2042,-2083" coordsize="3,8">
              <v:shape style="position:absolute;left:2042;top:-2083;width:3;height:8" coordorigin="2042,-2083" coordsize="3,8" path="m2042,-2075l2042,-2083,2044,-2083e" filled="false" stroked="true" strokeweight=".48pt" strokecolor="#050000">
                <v:path arrowok="t"/>
              </v:shape>
            </v:group>
            <v:group style="position:absolute;left:2241;top:-2062;width:59;height:24" coordorigin="2241,-2062" coordsize="59,24">
              <v:shape style="position:absolute;left:2241;top:-2062;width:59;height:24" coordorigin="2241,-2062" coordsize="59,24" path="m2300,-2038l2294,-2041,2292,-2044,2289,-2046,2286,-2046,2281,-2049,2278,-2052,2276,-2052,2270,-2054,2268,-2054,2265,-2057,2260,-2057,2257,-2059,2249,-2059,2244,-2062,2241,-2062e" filled="false" stroked="true" strokeweight=".48pt" strokecolor="#050000">
                <v:path arrowok="t"/>
              </v:shape>
            </v:group>
            <v:group style="position:absolute;left:2310;top:-2057;width:38;height:30" coordorigin="2310,-2057" coordsize="38,30">
              <v:shape style="position:absolute;left:2310;top:-2057;width:38;height:30" coordorigin="2310,-2057" coordsize="38,30" path="m2310,-2057l2316,-2054,2321,-2049,2326,-2046,2329,-2044,2334,-2041,2340,-2036,2342,-2033,2348,-2028e" filled="false" stroked="true" strokeweight=".48pt" strokecolor="#050000">
                <v:path arrowok="t"/>
              </v:shape>
            </v:group>
            <v:group style="position:absolute;left:2232;top:-2078;width:2;height:10" coordorigin="2232,-2078" coordsize="2,10">
              <v:shape style="position:absolute;left:2232;top:-2078;width:2;height:10" coordorigin="2232,-2078" coordsize="0,10" path="m2232,-2078l2232,-2068e" filled="false" stroked="true" strokeweight=".133pt" strokecolor="#050000">
                <v:path arrowok="t"/>
              </v:shape>
            </v:group>
            <v:group style="position:absolute;left:2111;top:-2129;width:59;height:6" coordorigin="2111,-2129" coordsize="59,6">
              <v:shape style="position:absolute;left:2111;top:-2129;width:59;height:6" coordorigin="2111,-2129" coordsize="59,6" path="m2111,-2123l2124,-2123,2137,-2126,2153,-2129,2169,-2129e" filled="false" stroked="true" strokeweight=".48pt" strokecolor="#050000">
                <v:path arrowok="t"/>
              </v:shape>
            </v:group>
            <v:group style="position:absolute;left:2260;top:-2123;width:160;height:14" coordorigin="2260,-2123" coordsize="160,14">
              <v:shape style="position:absolute;left:2260;top:-2123;width:160;height:14" coordorigin="2260,-2123" coordsize="160,14" path="m2260,-2123l2419,-2110e" filled="false" stroked="true" strokeweight=".48pt" strokecolor="#050000">
                <v:path arrowok="t"/>
              </v:shape>
            </v:group>
            <v:group style="position:absolute;left:2421;top:-2104;width:2;height:10" coordorigin="2421,-2104" coordsize="2,10">
              <v:shape style="position:absolute;left:2421;top:-2104;width:2;height:10" coordorigin="2421,-2104" coordsize="0,10" path="m2421,-2104l2421,-2095e" filled="false" stroked="true" strokeweight=".132pt" strokecolor="#050000">
                <v:path arrowok="t"/>
              </v:shape>
            </v:group>
            <v:group style="position:absolute;left:2228;top:-2110;width:102;height:3" coordorigin="2228,-2110" coordsize="102,3">
              <v:shape style="position:absolute;left:2228;top:-2110;width:102;height:3" coordorigin="2228,-2110" coordsize="102,3" path="m2228,-2110l2278,-2110,2305,-2107,2329,-2107e" filled="false" stroked="true" strokeweight=".48pt" strokecolor="#050000">
                <v:path arrowok="t"/>
              </v:shape>
            </v:group>
            <v:group style="position:absolute;left:2180;top:-2094;width:3;height:3" coordorigin="2180,-2094" coordsize="3,3">
              <v:shape style="position:absolute;left:2180;top:-2094;width:3;height:3" coordorigin="2180,-2094" coordsize="3,3" path="m2183,-2091l2180,-2091,2180,-2094e" filled="false" stroked="true" strokeweight=".48pt" strokecolor="#050000">
                <v:path arrowok="t"/>
              </v:shape>
            </v:group>
            <v:group style="position:absolute;left:2145;top:-2105;width:27;height:8" coordorigin="2145,-2105" coordsize="27,8">
              <v:shape style="position:absolute;left:2145;top:-2105;width:27;height:8" coordorigin="2145,-2105" coordsize="27,8" path="m2172,-2097l2169,-2099,2167,-2099,2161,-2102,2156,-2102,2151,-2105,2145,-2105e" filled="false" stroked="true" strokeweight=".48pt" strokecolor="#050000">
                <v:path arrowok="t"/>
              </v:shape>
            </v:group>
            <v:group style="position:absolute;left:2188;top:-2097;width:8;height:3" coordorigin="2188,-2097" coordsize="8,3">
              <v:shape style="position:absolute;left:2188;top:-2097;width:8;height:3" coordorigin="2188,-2097" coordsize="8,3" path="m2188,-2097l2191,-2097,2193,-2094,2196,-2094e" filled="false" stroked="true" strokeweight=".48pt" strokecolor="#050000">
                <v:path arrowok="t"/>
              </v:shape>
            </v:group>
            <v:group style="position:absolute;left:2194;top:-2095;width:10;height:2" coordorigin="2194,-2095" coordsize="10,2">
              <v:shape style="position:absolute;left:2194;top:-2095;width:10;height:2" coordorigin="2194,-2095" coordsize="10,0" path="m2194,-2095l2203,-2095e" filled="false" stroked="true" strokeweight=".134pt" strokecolor="#050000">
                <v:path arrowok="t"/>
              </v:shape>
            </v:group>
            <v:group style="position:absolute;left:1978;top:-2094;width:67;height:11" coordorigin="1978,-2094" coordsize="67,11">
              <v:shape style="position:absolute;left:1978;top:-2094;width:67;height:11" coordorigin="1978,-2094" coordsize="67,11" path="m1981,-2094l1978,-2094,1981,-2094,1983,-2091,1991,-2091,1996,-2089,2004,-2089,2012,-2086,2028,-2086,2044,-2083e" filled="false" stroked="true" strokeweight=".48pt" strokecolor="#050000">
                <v:path arrowok="t"/>
              </v:shape>
            </v:group>
            <v:group style="position:absolute;left:2213;top:-2104;width:2;height:10" coordorigin="2213,-2104" coordsize="2,10">
              <v:shape style="position:absolute;left:2213;top:-2104;width:2;height:10" coordorigin="2213,-2104" coordsize="0,10" path="m2213,-2104l2213,-2095e" filled="false" stroked="true" strokeweight=".133pt" strokecolor="#050000">
                <v:path arrowok="t"/>
              </v:shape>
            </v:group>
            <v:group style="position:absolute;left:2215;top:-2099;width:3;height:3" coordorigin="2215,-2099" coordsize="3,3">
              <v:shape style="position:absolute;left:2215;top:-2099;width:3;height:3" coordorigin="2215,-2099" coordsize="3,3" path="m2215,-2099l2217,-2097e" filled="false" stroked="true" strokeweight=".48pt" strokecolor="#050000">
                <v:path arrowok="t"/>
              </v:shape>
            </v:group>
            <v:group style="position:absolute;left:2221;top:-2102;width:2;height:10" coordorigin="2221,-2102" coordsize="2,10">
              <v:shape style="position:absolute;left:2221;top:-2102;width:2;height:10" coordorigin="2221,-2102" coordsize="0,10" path="m2221,-2102l2221,-2092e" filled="false" stroked="true" strokeweight=".133pt" strokecolor="#050000">
                <v:path arrowok="t"/>
              </v:shape>
            </v:group>
            <v:group style="position:absolute;left:2224;top:-2102;width:2;height:10" coordorigin="2224,-2102" coordsize="2,10">
              <v:shape style="position:absolute;left:2224;top:-2102;width:2;height:10" coordorigin="2224,-2102" coordsize="0,10" path="m2224,-2102l2224,-2092e" filled="false" stroked="true" strokeweight=".133pt" strokecolor="#050000">
                <v:path arrowok="t"/>
              </v:shape>
            </v:group>
            <v:group style="position:absolute;left:2220;top:-2099;width:6;height:3" coordorigin="2220,-2099" coordsize="6,3">
              <v:shape style="position:absolute;left:2220;top:-2099;width:6;height:3" coordorigin="2220,-2099" coordsize="6,3" path="m2225,-2097l2223,-2099,2220,-2099e" filled="false" stroked="true" strokeweight=".48pt" strokecolor="#050000">
                <v:path arrowok="t"/>
              </v:shape>
            </v:group>
            <v:group style="position:absolute;left:2249;top:-2099;width:6;height:3" coordorigin="2249,-2099" coordsize="6,3">
              <v:shape style="position:absolute;left:2249;top:-2099;width:6;height:3" coordorigin="2249,-2099" coordsize="6,3" path="m2249,-2099l2252,-2099,2254,-2097e" filled="false" stroked="true" strokeweight=".48pt" strokecolor="#050000">
                <v:path arrowok="t"/>
              </v:shape>
            </v:group>
            <v:group style="position:absolute;left:2228;top:-2110;width:38;height:14" coordorigin="2228,-2110" coordsize="38,14">
              <v:shape style="position:absolute;left:2228;top:-2110;width:38;height:14" coordorigin="2228,-2110" coordsize="38,14" path="m2262,-2097l2265,-2097,2265,-2099,2262,-2099,2260,-2102,2257,-2102,2252,-2105,2249,-2107,2241,-2107,2236,-2110,2228,-2110e" filled="false" stroked="true" strokeweight=".48pt" strokecolor="#050000">
                <v:path arrowok="t"/>
              </v:shape>
            </v:group>
            <v:group style="position:absolute;left:2329;top:-2107;width:16;height:78" coordorigin="2329,-2107" coordsize="16,78">
              <v:shape style="position:absolute;left:2329;top:-2107;width:16;height:78" coordorigin="2329,-2107" coordsize="16,78" path="m2342,-2033l2340,-2044,2337,-2052,2334,-2062,2332,-2070,2332,-2078,2329,-2083,2329,-2107,2332,-2107,2334,-2105,2337,-2105,2337,-2102,2340,-2102,2340,-2099,2340,-2097,2337,-2097,2337,-2094,2334,-2091,2334,-2078,2334,-2073,2334,-2070,2337,-2065,2337,-2057,2340,-2052,2340,-2046,2342,-2044,2342,-2038,2345,-2030e" filled="false" stroked="true" strokeweight=".48pt" strokecolor="#050000">
                <v:path arrowok="t"/>
              </v:shape>
            </v:group>
            <v:group style="position:absolute;left:2179;top:-2096;width:2;height:10" coordorigin="2179,-2096" coordsize="2,10">
              <v:shape style="position:absolute;left:2179;top:-2096;width:2;height:10" coordorigin="2179,-2096" coordsize="0,10" path="m2179,-2096l2179,-2087e" filled="false" stroked="true" strokeweight=".133pt" strokecolor="#050000">
                <v:path arrowok="t"/>
              </v:shape>
            </v:group>
            <v:group style="position:absolute;left:2260;top:-2099;width:3;height:3" coordorigin="2260,-2099" coordsize="3,3">
              <v:shape style="position:absolute;left:2260;top:-2099;width:3;height:3" coordorigin="2260,-2099" coordsize="3,3" path="m2262,-2097l2262,-2099,2260,-2099e" filled="false" stroked="true" strokeweight=".48pt" strokecolor="#050000">
                <v:path arrowok="t"/>
              </v:shape>
            </v:group>
            <v:group style="position:absolute;left:2119;top:-2102;width:6;height:3" coordorigin="2119,-2102" coordsize="6,3">
              <v:shape style="position:absolute;left:2119;top:-2102;width:6;height:3" coordorigin="2119,-2102" coordsize="6,3" path="m2124,-2102l2121,-2099,2119,-2099e" filled="false" stroked="true" strokeweight=".48pt" strokecolor="#050000">
                <v:path arrowok="t"/>
              </v:shape>
            </v:group>
            <v:group style="position:absolute;left:2145;top:-2107;width:11;height:3" coordorigin="2145,-2107" coordsize="11,3">
              <v:shape style="position:absolute;left:2145;top:-2107;width:11;height:3" coordorigin="2145,-2107" coordsize="11,3" path="m2156,-2107l2151,-2107,2145,-2105e" filled="false" stroked="true" strokeweight=".48pt" strokecolor="#050000">
                <v:path arrowok="t"/>
              </v:shape>
            </v:group>
            <v:group style="position:absolute;left:1981;top:-2105;width:27;height:11" coordorigin="1981,-2105" coordsize="27,11">
              <v:shape style="position:absolute;left:1981;top:-2105;width:27;height:11" coordorigin="1981,-2105" coordsize="27,11" path="m1981,-2094l1986,-2097,1991,-2099,1996,-2099,2002,-2102,2004,-2102,2007,-2105e" filled="false" stroked="true" strokeweight=".48pt" strokecolor="#050000">
                <v:path arrowok="t"/>
              </v:shape>
            </v:group>
            <v:group style="position:absolute;left:1970;top:-2086;width:72;height:11" coordorigin="1970,-2086" coordsize="72,11">
              <v:shape style="position:absolute;left:1970;top:-2086;width:72;height:11" coordorigin="1970,-2086" coordsize="72,11" path="m2042,-2075l2023,-2078,2004,-2081,1996,-2081,1989,-2083,1975,-2083,1973,-2086,1970,-2086e" filled="false" stroked="true" strokeweight=".48pt" strokecolor="#050000">
                <v:path arrowok="t"/>
              </v:shape>
            </v:group>
            <v:group style="position:absolute;left:2156;top:-2083;width:38;height:14" coordorigin="2156,-2083" coordsize="38,14">
              <v:shape style="position:absolute;left:2156;top:-2083;width:38;height:14" coordorigin="2156,-2083" coordsize="38,14" path="m2193,-2070l2193,-2075,2191,-2075,2191,-2078,2188,-2078,2183,-2078,2169,-2081,2156,-2083e" filled="false" stroked="true" strokeweight=".48pt" strokecolor="#050000">
                <v:path arrowok="t"/>
              </v:shape>
            </v:group>
            <v:group style="position:absolute;left:2124;top:-2091;width:22;height:6" coordorigin="2124,-2091" coordsize="22,6">
              <v:shape style="position:absolute;left:2124;top:-2091;width:22;height:6" coordorigin="2124,-2091" coordsize="22,6" path="m2145,-2086l2140,-2086,2135,-2089,2129,-2089,2127,-2091,2124,-2091e" filled="false" stroked="true" strokeweight=".48pt" strokecolor="#050000">
                <v:path arrowok="t"/>
              </v:shape>
            </v:group>
            <v:group style="position:absolute;left:1975;top:-2094;width:6;height:2" coordorigin="1975,-2094" coordsize="6,2">
              <v:shape style="position:absolute;left:1975;top:-2094;width:6;height:2" coordorigin="1975,-2094" coordsize="6,0" path="m1975,-2094l1981,-2094e" filled="false" stroked="true" strokeweight=".48pt" strokecolor="#050000">
                <v:path arrowok="t"/>
              </v:shape>
            </v:group>
            <v:group style="position:absolute;left:1970;top:-2075;width:72;height:11" coordorigin="1970,-2075" coordsize="72,11">
              <v:shape style="position:absolute;left:1970;top:-2075;width:72;height:11" coordorigin="1970,-2075" coordsize="72,11" path="m1970,-2075l1973,-2075,1975,-2073,1981,-2073,1989,-2070,1996,-2070,2007,-2067,2018,-2067,2042,-2065e" filled="false" stroked="true" strokeweight=".48pt" strokecolor="#050000">
                <v:path arrowok="t"/>
              </v:shape>
            </v:group>
            <v:group style="position:absolute;left:2129;top:-2105;width:11;height:3" coordorigin="2129,-2105" coordsize="11,3">
              <v:shape style="position:absolute;left:2129;top:-2105;width:11;height:3" coordorigin="2129,-2105" coordsize="11,3" path="m2140,-2105l2135,-2102,2129,-2102e" filled="false" stroked="true" strokeweight=".48pt" strokecolor="#050000">
                <v:path arrowok="t"/>
              </v:shape>
            </v:group>
            <v:group style="position:absolute;left:2188;top:-2110;width:27;height:2" coordorigin="2188,-2110" coordsize="27,2">
              <v:shape style="position:absolute;left:2188;top:-2110;width:27;height:2" coordorigin="2188,-2110" coordsize="27,0" path="m2215,-2110l2188,-2110e" filled="false" stroked="true" strokeweight=".48pt" strokecolor="#050000">
                <v:path arrowok="t"/>
              </v:shape>
            </v:group>
            <v:group style="position:absolute;left:2005;top:-2103;width:10;height:2" coordorigin="2005,-2103" coordsize="10,2">
              <v:shape style="position:absolute;left:2005;top:-2103;width:10;height:2" coordorigin="2005,-2103" coordsize="10,0" path="m2005,-2103l2015,-2103e" filled="false" stroked="true" strokeweight=".133pt" strokecolor="#050000">
                <v:path arrowok="t"/>
              </v:shape>
            </v:group>
            <v:group style="position:absolute;left:2108;top:-2123;width:3;height:3" coordorigin="2108,-2123" coordsize="3,3">
              <v:shape style="position:absolute;left:2108;top:-2123;width:3;height:3" coordorigin="2108,-2123" coordsize="3,3" path="m2111,-2123l2108,-2123,2108,-2121e" filled="false" stroked="true" strokeweight=".48pt" strokecolor="#050000">
                <v:path arrowok="t"/>
              </v:shape>
            </v:group>
            <v:group style="position:absolute;left:2227;top:-2115;width:2;height:10" coordorigin="2227,-2115" coordsize="2,10">
              <v:shape style="position:absolute;left:2227;top:-2115;width:2;height:10" coordorigin="2227,-2115" coordsize="0,10" path="m2227,-2115l2227,-2105e" filled="false" stroked="true" strokeweight=".133pt" strokecolor="#050000">
                <v:path arrowok="t"/>
              </v:shape>
            </v:group>
            <v:group style="position:absolute;left:2227;top:-2115;width:2;height:10" coordorigin="2227,-2115" coordsize="2,10">
              <v:shape style="position:absolute;left:2227;top:-2115;width:2;height:10" coordorigin="2227,-2115" coordsize="0,10" path="m2227,-2115l2227,-2105e" filled="false" stroked="true" strokeweight=".133pt" strokecolor="#050000">
                <v:path arrowok="t"/>
              </v:shape>
            </v:group>
            <v:group style="position:absolute;left:2255;top:-2101;width:10;height:2" coordorigin="2255,-2101" coordsize="10,2">
              <v:shape style="position:absolute;left:2255;top:-2101;width:10;height:2" coordorigin="2255,-2101" coordsize="10,0" path="m2255,-2101l2265,-2101e" filled="false" stroked="true" strokeweight=".135pt" strokecolor="#050000">
                <v:path arrowok="t"/>
              </v:shape>
            </v:group>
            <v:group style="position:absolute;left:2264;top:-2102;width:2;height:10" coordorigin="2264,-2102" coordsize="2,10">
              <v:shape style="position:absolute;left:2264;top:-2102;width:2;height:10" coordorigin="2264,-2102" coordsize="0,10" path="m2264,-2102l2264,-2092e" filled="false" stroked="true" strokeweight=".133pt" strokecolor="#050000">
                <v:path arrowok="t"/>
              </v:shape>
            </v:group>
            <v:group style="position:absolute;left:2256;top:-2102;width:2;height:10" coordorigin="2256,-2102" coordsize="2,10">
              <v:shape style="position:absolute;left:2256;top:-2102;width:2;height:10" coordorigin="2256,-2102" coordsize="0,10" path="m2256,-2102l2256,-2092e" filled="false" stroked="true" strokeweight=".133pt" strokecolor="#050000">
                <v:path arrowok="t"/>
              </v:shape>
            </v:group>
            <v:group style="position:absolute;left:2155;top:-2091;width:2;height:10" coordorigin="2155,-2091" coordsize="2,10">
              <v:shape style="position:absolute;left:2155;top:-2091;width:2;height:10" coordorigin="2155,-2091" coordsize="0,10" path="m2155,-2091l2155,-2081e" filled="false" stroked="true" strokeweight=".133pt" strokecolor="#050000">
                <v:path arrowok="t"/>
              </v:shape>
            </v:group>
            <v:group style="position:absolute;left:2255;top:-2098;width:10;height:2" coordorigin="2255,-2098" coordsize="10,2">
              <v:shape style="position:absolute;left:2255;top:-2098;width:10;height:2" coordorigin="2255,-2098" coordsize="10,0" path="m2255,-2098l2265,-2098e" filled="false" stroked="true" strokeweight=".132pt" strokecolor="#050000">
                <v:path arrowok="t"/>
              </v:shape>
            </v:group>
            <v:group style="position:absolute;left:2220;top:-2109;width:10;height:2" coordorigin="2220,-2109" coordsize="10,2">
              <v:shape style="position:absolute;left:2220;top:-2109;width:10;height:2" coordorigin="2220,-2109" coordsize="10,0" path="m2220,-2109l2230,-2109e" filled="false" stroked="true" strokeweight=".133pt" strokecolor="#050000">
                <v:path arrowok="t"/>
              </v:shape>
            </v:group>
            <v:group style="position:absolute;left:2261;top:-2102;width:2;height:10" coordorigin="2261,-2102" coordsize="2,10">
              <v:shape style="position:absolute;left:2261;top:-2102;width:2;height:10" coordorigin="2261,-2102" coordsize="0,10" path="m2261,-2102l2261,-2092e" filled="false" stroked="true" strokeweight=".133pt" strokecolor="#050000">
                <v:path arrowok="t"/>
              </v:shape>
            </v:group>
            <v:group style="position:absolute;left:2024;top:-2112;width:2;height:10" coordorigin="2024,-2112" coordsize="2,10">
              <v:shape style="position:absolute;left:2024;top:-2112;width:2;height:10" coordorigin="2024,-2112" coordsize="0,10" path="m2024,-2112l2024,-2103e" filled="false" stroked="true" strokeweight=".133pt" strokecolor="#050000">
                <v:path arrowok="t"/>
              </v:shape>
            </v:group>
            <v:group style="position:absolute;left:2240;top:-2131;width:2;height:10" coordorigin="2240,-2131" coordsize="2,10">
              <v:shape style="position:absolute;left:2240;top:-2131;width:2;height:10" coordorigin="2240,-2131" coordsize="0,10" path="m2240,-2131l2240,-2121e" filled="false" stroked="true" strokeweight=".133pt" strokecolor="#050000">
                <v:path arrowok="t"/>
              </v:shape>
            </v:group>
            <v:group style="position:absolute;left:2219;top:-2131;width:2;height:10" coordorigin="2219,-2131" coordsize="2,10">
              <v:shape style="position:absolute;left:2219;top:-2131;width:2;height:10" coordorigin="2219,-2131" coordsize="0,10" path="m2219,-2131l2219,-2121e" filled="false" stroked="true" strokeweight=".132pt" strokecolor="#050000">
                <v:path arrowok="t"/>
              </v:shape>
            </v:group>
            <v:group style="position:absolute;left:2169;top:-2129;width:16;height:2" coordorigin="2169,-2129" coordsize="16,2">
              <v:shape style="position:absolute;left:2169;top:-2129;width:16;height:2" coordorigin="2169,-2129" coordsize="16,0" path="m2185,-2129l2169,-2129e" filled="false" stroked="true" strokeweight=".48pt" strokecolor="#050000">
                <v:path arrowok="t"/>
              </v:shape>
            </v:group>
            <v:group style="position:absolute;left:2155;top:-2091;width:2;height:10" coordorigin="2155,-2091" coordsize="2,10">
              <v:shape style="position:absolute;left:2155;top:-2091;width:2;height:10" coordorigin="2155,-2091" coordsize="0,10" path="m2155,-2091l2155,-2081e" filled="false" stroked="true" strokeweight=".133pt" strokecolor="#050000">
                <v:path arrowok="t"/>
              </v:shape>
            </v:group>
            <v:group style="position:absolute;left:2151;top:-2085;width:10;height:2" coordorigin="2151,-2085" coordsize="10,2">
              <v:shape style="position:absolute;left:2151;top:-2085;width:10;height:2" coordorigin="2151,-2085" coordsize="10,0" path="m2151,-2085l2161,-2085e" filled="false" stroked="true" strokeweight=".133pt" strokecolor="#050000">
                <v:path arrowok="t"/>
              </v:shape>
            </v:group>
            <v:group style="position:absolute;left:2155;top:-2091;width:2;height:10" coordorigin="2155,-2091" coordsize="2,10">
              <v:shape style="position:absolute;left:2155;top:-2091;width:2;height:10" coordorigin="2155,-2091" coordsize="0,10" path="m2155,-2091l2155,-2081e" filled="false" stroked="true" strokeweight=".133pt" strokecolor="#050000">
                <v:path arrowok="t"/>
              </v:shape>
            </v:group>
            <v:group style="position:absolute;left:2155;top:-2091;width:2;height:10" coordorigin="2155,-2091" coordsize="2,10">
              <v:shape style="position:absolute;left:2155;top:-2091;width:2;height:10" coordorigin="2155,-2091" coordsize="0,10" path="m2155,-2091l2155,-2081e" filled="false" stroked="true" strokeweight=".133pt" strokecolor="#050000">
                <v:path arrowok="t"/>
              </v:shape>
            </v:group>
            <v:group style="position:absolute;left:2157;top:-2091;width:2;height:10" coordorigin="2157,-2091" coordsize="2,10">
              <v:shape style="position:absolute;left:2157;top:-2091;width:2;height:10" coordorigin="2157,-2091" coordsize="0,10" path="m2157,-2091l2157,-2081e" filled="false" stroked="true" strokeweight=".133pt" strokecolor="#050000">
                <v:path arrowok="t"/>
              </v:shape>
            </v:group>
            <v:group style="position:absolute;left:2146;top:-2087;width:10;height:2" coordorigin="2146,-2087" coordsize="10,2">
              <v:shape style="position:absolute;left:2146;top:-2087;width:10;height:2" coordorigin="2146,-2087" coordsize="10,0" path="m2146,-2087l2156,-2087e" filled="false" stroked="true" strokeweight=".133pt" strokecolor="#050000">
                <v:path arrowok="t"/>
              </v:shape>
            </v:group>
            <v:group style="position:absolute;left:2154;top:-2090;width:10;height:2" coordorigin="2154,-2090" coordsize="10,2">
              <v:shape style="position:absolute;left:2154;top:-2090;width:10;height:2" coordorigin="2154,-2090" coordsize="10,0" path="m2154,-2090l2164,-2090e" filled="false" stroked="true" strokeweight=".134pt" strokecolor="#050000">
                <v:path arrowok="t"/>
              </v:shape>
            </v:group>
            <v:group style="position:absolute;left:2038;top:-2115;width:2;height:10" coordorigin="2038,-2115" coordsize="2,10">
              <v:shape style="position:absolute;left:2038;top:-2115;width:2;height:10" coordorigin="2038,-2115" coordsize="0,10" path="m2038,-2115l2038,-2105e" filled="false" stroked="true" strokeweight=".133pt" strokecolor="#050000">
                <v:path arrowok="t"/>
              </v:shape>
            </v:group>
            <v:group style="position:absolute;left:2159;top:-2089;width:6;height:2" coordorigin="2159,-2089" coordsize="6,2">
              <v:shape style="position:absolute;left:2159;top:-2089;width:6;height:2" coordorigin="2159,-2089" coordsize="6,0" path="m2159,-2089l2164,-2089e" filled="false" stroked="true" strokeweight=".48pt" strokecolor="#050000">
                <v:path arrowok="t"/>
              </v:shape>
            </v:group>
            <v:group style="position:absolute;left:2165;top:-2094;width:2;height:10" coordorigin="2165,-2094" coordsize="2,10">
              <v:shape style="position:absolute;left:2165;top:-2094;width:2;height:10" coordorigin="2165,-2094" coordsize="0,10" path="m2165,-2094l2165,-2084e" filled="false" stroked="true" strokeweight=".133pt" strokecolor="#050000">
                <v:path arrowok="t"/>
              </v:shape>
            </v:group>
            <v:group style="position:absolute;left:2163;top:-2096;width:2;height:10" coordorigin="2163,-2096" coordsize="2,10">
              <v:shape style="position:absolute;left:2163;top:-2096;width:2;height:10" coordorigin="2163,-2096" coordsize="0,10" path="m2163,-2096l2163,-2087e" filled="false" stroked="true" strokeweight=".133pt" strokecolor="#050000">
                <v:path arrowok="t"/>
              </v:shape>
            </v:group>
            <v:group style="position:absolute;left:2129;top:-2102;width:30;height:8" coordorigin="2129,-2102" coordsize="30,8">
              <v:shape style="position:absolute;left:2129;top:-2102;width:30;height:8" coordorigin="2129,-2102" coordsize="30,8" path="m2159,-2094l2153,-2094,2151,-2097,2148,-2097,2143,-2099,2137,-2099,2132,-2102,2129,-2102e" filled="false" stroked="true" strokeweight=".48pt" strokecolor="#050000">
                <v:path arrowok="t"/>
              </v:shape>
            </v:group>
            <v:group style="position:absolute;left:2163;top:-2094;width:2;height:10" coordorigin="2163,-2094" coordsize="2,10">
              <v:shape style="position:absolute;left:2163;top:-2094;width:2;height:10" coordorigin="2163,-2094" coordsize="0,10" path="m2163,-2094l2163,-2084e" filled="false" stroked="true" strokeweight=".133pt" strokecolor="#050000">
                <v:path arrowok="t"/>
              </v:shape>
            </v:group>
            <v:group style="position:absolute;left:2355;top:-2110;width:8;height:8" coordorigin="2355,-2110" coordsize="8,8">
              <v:shape style="position:absolute;left:2355;top:-2110;width:8;height:8" coordorigin="2355,-2110" coordsize="8,8" path="m2363,-2102l2363,-2105,2361,-2107,2361,-2110,2358,-2110,2355,-2110e" filled="false" stroked="true" strokeweight=".48pt" strokecolor="#050000">
                <v:path arrowok="t"/>
              </v:shape>
            </v:group>
            <v:group style="position:absolute;left:2159;top:-2091;width:6;height:3" coordorigin="2159,-2091" coordsize="6,3">
              <v:shape style="position:absolute;left:2159;top:-2091;width:6;height:3" coordorigin="2159,-2091" coordsize="6,3" path="m2164,-2089l2161,-2089,2161,-2091,2159,-2091e" filled="false" stroked="true" strokeweight=".48pt" strokecolor="#050000">
                <v:path arrowok="t"/>
              </v:shape>
            </v:group>
            <v:group style="position:absolute;left:2165;top:-2094;width:2;height:10" coordorigin="2165,-2094" coordsize="2,10">
              <v:shape style="position:absolute;left:2165;top:-2094;width:2;height:10" coordorigin="2165,-2094" coordsize="0,10" path="m2165,-2094l2165,-2084e" filled="false" stroked="true" strokeweight=".133pt" strokecolor="#050000">
                <v:path arrowok="t"/>
              </v:shape>
            </v:group>
            <v:group style="position:absolute;left:2160;top:-2096;width:2;height:10" coordorigin="2160,-2096" coordsize="2,10">
              <v:shape style="position:absolute;left:2160;top:-2096;width:2;height:10" coordorigin="2160,-2096" coordsize="0,10" path="m2160,-2096l2160,-2087e" filled="false" stroked="true" strokeweight=".133pt" strokecolor="#050000">
                <v:path arrowok="t"/>
              </v:shape>
            </v:group>
            <v:group style="position:absolute;left:2125;top:-2101;width:10;height:2" coordorigin="2125,-2101" coordsize="10,2">
              <v:shape style="position:absolute;left:2125;top:-2101;width:10;height:2" coordorigin="2125,-2101" coordsize="10,0" path="m2125,-2101l2134,-2101e" filled="false" stroked="true" strokeweight=".135pt" strokecolor="#050000">
                <v:path arrowok="t"/>
              </v:shape>
            </v:group>
            <v:group style="position:absolute;left:2435;top:-2020;width:3;height:3" coordorigin="2435,-2020" coordsize="3,3">
              <v:shape style="position:absolute;left:2435;top:-2020;width:3;height:3" coordorigin="2435,-2020" coordsize="3,3" path="m2435,-2020l2438,-2017e" filled="false" stroked="true" strokeweight=".48pt" strokecolor="#050000">
                <v:path arrowok="t"/>
              </v:shape>
            </v:group>
            <v:group style="position:absolute;left:2446;top:-2022;width:8;height:8" coordorigin="2446,-2022" coordsize="8,8">
              <v:shape style="position:absolute;left:2446;top:-2022;width:8;height:8" coordorigin="2446,-2022" coordsize="8,8" path="m2454,-2022l2451,-2020,2449,-2017,2446,-2014e" filled="false" stroked="true" strokeweight=".48pt" strokecolor="#050000">
                <v:path arrowok="t"/>
              </v:shape>
            </v:group>
            <v:group style="position:absolute;left:2441;top:-2036;width:14;height:14" coordorigin="2441,-2036" coordsize="14,14">
              <v:shape style="position:absolute;left:2441;top:-2036;width:14;height:14" coordorigin="2441,-2036" coordsize="14,14" path="m2454,-2022l2449,-2025,2446,-2028,2446,-2030,2443,-2030,2443,-2033,2441,-2033,2441,-2036e" filled="false" stroked="true" strokeweight=".48pt" strokecolor="#050000">
                <v:path arrowok="t"/>
              </v:shape>
            </v:group>
            <v:group style="position:absolute;left:2435;top:-2030;width:11;height:11" coordorigin="2435,-2030" coordsize="11,11">
              <v:shape style="position:absolute;left:2435;top:-2030;width:11;height:11" coordorigin="2435,-2030" coordsize="11,11" path="m2446,-2030l2443,-2028,2441,-2025,2441,-2022,2438,-2022,2438,-2020,2435,-2020e" filled="false" stroked="true" strokeweight=".48pt" strokecolor="#050000">
                <v:path arrowok="t"/>
              </v:shape>
            </v:group>
            <v:group style="position:absolute;left:2395;top:-2086;width:46;height:51" coordorigin="2395,-2086" coordsize="46,51">
              <v:shape style="position:absolute;left:2395;top:-2086;width:46;height:51" coordorigin="2395,-2086" coordsize="46,51" path="m2395,-2086l2401,-2083,2403,-2081,2406,-2078,2411,-2075,2414,-2073,2417,-2070,2419,-2067,2422,-2065,2427,-2062,2430,-2057,2430,-2054,2433,-2052,2435,-2046,2438,-2044,2441,-2038,2441,-2036e" filled="false" stroked="true" strokeweight=".48pt" strokecolor="#050000">
                <v:path arrowok="t"/>
              </v:shape>
            </v:group>
            <v:group style="position:absolute;left:2390;top:-2078;width:46;height:46" coordorigin="2390,-2078" coordsize="46,46">
              <v:shape style="position:absolute;left:2390;top:-2078;width:46;height:46" coordorigin="2390,-2078" coordsize="46,46" path="m2390,-2078l2393,-2075,2398,-2073,2401,-2070,2403,-2067,2406,-2065,2411,-2062,2414,-2059,2417,-2057,2419,-2054,2422,-2052,2425,-2049,2427,-2046,2427,-2044,2430,-2038,2433,-2036,2435,-2033e" filled="false" stroked="true" strokeweight=".48pt" strokecolor="#050000">
                <v:path arrowok="t"/>
              </v:shape>
            </v:group>
            <v:group style="position:absolute;left:2393;top:-2065;width:19;height:24" coordorigin="2393,-2065" coordsize="19,24">
              <v:shape style="position:absolute;left:2393;top:-2065;width:19;height:24" coordorigin="2393,-2065" coordsize="19,24" path="m2411,-2041l2406,-2041,2403,-2044,2401,-2046,2398,-2049,2398,-2052,2395,-2052,2395,-2057,2393,-2057,2393,-2065e" filled="false" stroked="true" strokeweight=".48pt" strokecolor="#050000">
                <v:path arrowok="t"/>
              </v:shape>
            </v:group>
            <v:group style="position:absolute;left:2430;top:-2026;width:10;height:2" coordorigin="2430,-2026" coordsize="10,2">
              <v:shape style="position:absolute;left:2430;top:-2026;width:10;height:2" coordorigin="2430,-2026" coordsize="10,0" path="m2430,-2026l2440,-2026e" filled="false" stroked="true" strokeweight=".665pt" strokecolor="#050000">
                <v:path arrowok="t"/>
              </v:shape>
            </v:group>
            <v:group style="position:absolute;left:2175;top:-2094;width:3;height:3" coordorigin="2175,-2094" coordsize="3,3">
              <v:shape style="position:absolute;left:2175;top:-2094;width:3;height:3" coordorigin="2175,-2094" coordsize="3,3" path="m2175,-2094l2177,-2091e" filled="false" stroked="true" strokeweight=".48pt" strokecolor="#050000">
                <v:path arrowok="t"/>
              </v:shape>
            </v:group>
            <v:group style="position:absolute;left:2220;top:-2099;width:3;height:3" coordorigin="2220,-2099" coordsize="3,3">
              <v:shape style="position:absolute;left:2220;top:-2099;width:3;height:3" coordorigin="2220,-2099" coordsize="3,3" path="m2223,-2097l2220,-2099e" filled="false" stroked="true" strokeweight=".48pt" strokecolor="#050000">
                <v:path arrowok="t"/>
              </v:shape>
            </v:group>
            <v:group style="position:absolute;left:2409;top:-2041;width:3;height:16" coordorigin="2409,-2041" coordsize="3,16">
              <v:shape style="position:absolute;left:2409;top:-2041;width:3;height:16" coordorigin="2409,-2041" coordsize="3,16" path="m2411,-2041l2411,-2036,2409,-2033,2409,-2025e" filled="false" stroked="true" strokeweight=".48pt" strokecolor="#050000">
                <v:path arrowok="t"/>
              </v:shape>
            </v:group>
            <v:group style="position:absolute;left:2390;top:-2094;width:6;height:16" coordorigin="2390,-2094" coordsize="6,16">
              <v:shape style="position:absolute;left:2390;top:-2094;width:6;height:16" coordorigin="2390,-2094" coordsize="6,16" path="m2390,-2094l2390,-2091,2393,-2089,2395,-2089,2395,-2086,2395,-2083,2393,-2081,2393,-2078,2390,-2078e" filled="false" stroked="true" strokeweight=".48pt" strokecolor="#050000">
                <v:path arrowok="t"/>
              </v:shape>
            </v:group>
            <v:group style="position:absolute;left:2374;top:-2102;width:19;height:16" coordorigin="2374,-2102" coordsize="19,16">
              <v:shape style="position:absolute;left:2374;top:-2102;width:19;height:16" coordorigin="2374,-2102" coordsize="19,16" path="m2393,-2102l2390,-2099,2390,-2094,2387,-2094,2382,-2094,2382,-2091,2379,-2091,2377,-2089,2377,-2086,2374,-2086e" filled="false" stroked="true" strokeweight=".48pt" strokecolor="#050000">
                <v:path arrowok="t"/>
              </v:shape>
            </v:group>
            <v:group style="position:absolute;left:2374;top:-2081;width:16;height:3" coordorigin="2374,-2081" coordsize="16,3">
              <v:shape style="position:absolute;left:2374;top:-2081;width:16;height:3" coordorigin="2374,-2081" coordsize="16,3" path="m2374,-2081l2377,-2081,2379,-2078,2390,-2078e" filled="false" stroked="true" strokeweight=".48pt" strokecolor="#050000">
                <v:path arrowok="t"/>
              </v:shape>
            </v:group>
            <v:group style="position:absolute;left:2179;top:-2096;width:2;height:10" coordorigin="2179,-2096" coordsize="2,10">
              <v:shape style="position:absolute;left:2179;top:-2096;width:2;height:10" coordorigin="2179,-2096" coordsize="0,10" path="m2179,-2096l2179,-2087e" filled="false" stroked="true" strokeweight=".133pt" strokecolor="#050000">
                <v:path arrowok="t"/>
              </v:shape>
            </v:group>
            <v:group style="position:absolute;left:2183;top:-2109;width:10;height:2" coordorigin="2183,-2109" coordsize="10,2">
              <v:shape style="position:absolute;left:2183;top:-2109;width:10;height:2" coordorigin="2183,-2109" coordsize="10,0" path="m2183,-2109l2193,-2109e" filled="false" stroked="true" strokeweight=".133pt" strokecolor="#050000">
                <v:path arrowok="t"/>
              </v:shape>
            </v:group>
            <v:group style="position:absolute;left:2221;top:-2104;width:2;height:10" coordorigin="2221,-2104" coordsize="2,10">
              <v:shape style="position:absolute;left:2221;top:-2104;width:2;height:10" coordorigin="2221,-2104" coordsize="0,10" path="m2221,-2104l2221,-2095e" filled="false" stroked="true" strokeweight=".133pt" strokecolor="#050000">
                <v:path arrowok="t"/>
              </v:shape>
            </v:group>
            <v:group style="position:absolute;left:2224;top:-2102;width:2;height:10" coordorigin="2224,-2102" coordsize="2,10">
              <v:shape style="position:absolute;left:2224;top:-2102;width:2;height:10" coordorigin="2224,-2102" coordsize="0,10" path="m2224,-2102l2224,-2092e" filled="false" stroked="true" strokeweight=".133pt" strokecolor="#050000">
                <v:path arrowok="t"/>
              </v:shape>
            </v:group>
            <v:group style="position:absolute;left:2219;top:-2102;width:2;height:10" coordorigin="2219,-2102" coordsize="2,10">
              <v:shape style="position:absolute;left:2219;top:-2102;width:2;height:10" coordorigin="2219,-2102" coordsize="0,10" path="m2219,-2102l2219,-2092e" filled="false" stroked="true" strokeweight=".133pt" strokecolor="#050000">
                <v:path arrowok="t"/>
              </v:shape>
            </v:group>
            <v:group style="position:absolute;left:2052;top:-2115;width:3;height:3" coordorigin="2052,-2115" coordsize="3,3">
              <v:shape style="position:absolute;left:2052;top:-2115;width:3;height:3" coordorigin="2052,-2115" coordsize="3,3" path="m2055,-2115l2055,-2113,2052,-2113e" filled="false" stroked="true" strokeweight=".48pt" strokecolor="#050000">
                <v:path arrowok="t"/>
              </v:shape>
            </v:group>
            <v:group style="position:absolute;left:2085;top:-2119;width:10;height:2" coordorigin="2085,-2119" coordsize="10,2">
              <v:shape style="position:absolute;left:2085;top:-2119;width:10;height:2" coordorigin="2085,-2119" coordsize="10,0" path="m2085,-2119l2094,-2119e" filled="false" stroked="true" strokeweight=".135pt" strokecolor="#050000">
                <v:path arrowok="t"/>
              </v:shape>
            </v:group>
            <v:group style="position:absolute;left:2183;top:-2109;width:10;height:2" coordorigin="2183,-2109" coordsize="10,2">
              <v:shape style="position:absolute;left:2183;top:-2109;width:10;height:2" coordorigin="2183,-2109" coordsize="10,0" path="m2183,-2109l2193,-2109e" filled="false" stroked="true" strokeweight=".133pt" strokecolor="#050000">
                <v:path arrowok="t"/>
              </v:shape>
            </v:group>
            <v:group style="position:absolute;left:2217;top:-2099;width:3;height:3" coordorigin="2217,-2099" coordsize="3,3">
              <v:shape style="position:absolute;left:2217;top:-2099;width:3;height:3" coordorigin="2217,-2099" coordsize="3,3" path="m2217,-2097l2217,-2099,2220,-2099e" filled="false" stroked="true" strokeweight=".48pt" strokecolor="#050000">
                <v:path arrowok="t"/>
              </v:shape>
            </v:group>
            <v:group style="position:absolute;left:2219;top:-2102;width:2;height:10" coordorigin="2219,-2102" coordsize="2,10">
              <v:shape style="position:absolute;left:2219;top:-2102;width:2;height:10" coordorigin="2219,-2102" coordsize="0,10" path="m2219,-2102l2219,-2092e" filled="false" stroked="true" strokeweight=".133pt" strokecolor="#050000">
                <v:path arrowok="t"/>
              </v:shape>
            </v:group>
            <v:group style="position:absolute;left:2170;top:-2093;width:10;height:2" coordorigin="2170,-2093" coordsize="10,2">
              <v:shape style="position:absolute;left:2170;top:-2093;width:10;height:2" coordorigin="2170,-2093" coordsize="10,0" path="m2170,-2093l2179,-2093e" filled="false" stroked="true" strokeweight=".133pt" strokecolor="#050000">
                <v:path arrowok="t"/>
              </v:shape>
            </v:group>
            <v:group style="position:absolute;left:2163;top:-2112;width:2;height:10" coordorigin="2163,-2112" coordsize="2,10">
              <v:shape style="position:absolute;left:2163;top:-2112;width:2;height:10" coordorigin="2163,-2112" coordsize="0,10" path="m2163,-2112l2163,-2103e" filled="false" stroked="true" strokeweight=".133pt" strokecolor="#050000">
                <v:path arrowok="t"/>
              </v:shape>
            </v:group>
            <v:group style="position:absolute;left:2188;top:-2098;width:10;height:2" coordorigin="2188,-2098" coordsize="10,2">
              <v:shape style="position:absolute;left:2188;top:-2098;width:10;height:2" coordorigin="2188,-2098" coordsize="10,0" path="m2188,-2098l2198,-2098e" filled="false" stroked="true" strokeweight=".132pt" strokecolor="#050000">
                <v:path arrowok="t"/>
              </v:shape>
            </v:group>
            <v:group style="position:absolute;left:2200;top:-2099;width:2;height:10" coordorigin="2200,-2099" coordsize="2,10">
              <v:shape style="position:absolute;left:2200;top:-2099;width:2;height:10" coordorigin="2200,-2099" coordsize="0,10" path="m2200,-2099l2200,-2089e" filled="false" stroked="true" strokeweight=".133pt" strokecolor="#050000">
                <v:path arrowok="t"/>
              </v:shape>
            </v:group>
            <v:group style="position:absolute;left:2193;top:-2097;width:3;height:3" coordorigin="2193,-2097" coordsize="3,3">
              <v:shape style="position:absolute;left:2193;top:-2097;width:3;height:3" coordorigin="2193,-2097" coordsize="3,3" path="m2196,-2094l2196,-2097,2193,-2097e" filled="false" stroked="true" strokeweight=".48pt" strokecolor="#050000">
                <v:path arrowok="t"/>
              </v:shape>
            </v:group>
            <v:group style="position:absolute;left:2195;top:-2099;width:2;height:10" coordorigin="2195,-2099" coordsize="2,10">
              <v:shape style="position:absolute;left:2195;top:-2099;width:2;height:10" coordorigin="2195,-2099" coordsize="0,10" path="m2195,-2099l2195,-2089e" filled="false" stroked="true" strokeweight=".133pt" strokecolor="#050000">
                <v:path arrowok="t"/>
              </v:shape>
            </v:group>
            <v:group style="position:absolute;left:2175;top:-2094;width:6;height:3" coordorigin="2175,-2094" coordsize="6,3">
              <v:shape style="position:absolute;left:2175;top:-2094;width:6;height:3" coordorigin="2175,-2094" coordsize="6,3" path="m2180,-2091l2177,-2091,2177,-2094,2175,-2094e" filled="false" stroked="true" strokeweight=".48pt" strokecolor="#050000">
                <v:path arrowok="t"/>
              </v:shape>
            </v:group>
            <v:group style="position:absolute;left:2181;top:-2096;width:2;height:10" coordorigin="2181,-2096" coordsize="2,10">
              <v:shape style="position:absolute;left:2181;top:-2096;width:2;height:10" coordorigin="2181,-2096" coordsize="0,10" path="m2181,-2096l2181,-2087e" filled="false" stroked="true" strokeweight=".133pt" strokecolor="#050000">
                <v:path arrowok="t"/>
              </v:shape>
            </v:group>
            <v:group style="position:absolute;left:2145;top:-2105;width:27;height:8" coordorigin="2145,-2105" coordsize="27,8">
              <v:shape style="position:absolute;left:2145;top:-2105;width:27;height:8" coordorigin="2145,-2105" coordsize="27,8" path="m2172,-2097l2169,-2097,2167,-2099,2161,-2099,2159,-2102,2148,-2102,2145,-2105e" filled="false" stroked="true" strokeweight=".48pt" strokecolor="#050000">
                <v:path arrowok="t"/>
              </v:shape>
            </v:group>
            <v:group style="position:absolute;left:2176;top:-2099;width:2;height:10" coordorigin="2176,-2099" coordsize="2,10">
              <v:shape style="position:absolute;left:2176;top:-2099;width:2;height:10" coordorigin="2176,-2099" coordsize="0,10" path="m2176,-2099l2176,-2089e" filled="false" stroked="true" strokeweight=".133pt" strokecolor="#050000">
                <v:path arrowok="t"/>
              </v:shape>
            </v:group>
            <v:group style="position:absolute;left:2147;top:-2110;width:2;height:10" coordorigin="2147,-2110" coordsize="2,10">
              <v:shape style="position:absolute;left:2147;top:-2110;width:2;height:10" coordorigin="2147,-2110" coordsize="0,10" path="m2147,-2110l2147,-2100e" filled="false" stroked="true" strokeweight=".133pt" strokecolor="#050000">
                <v:path arrowok="t"/>
              </v:shape>
            </v:group>
            <v:group style="position:absolute;left:2066;top:-2117;width:10;height:2" coordorigin="2066,-2117" coordsize="10,2">
              <v:shape style="position:absolute;left:2066;top:-2117;width:10;height:2" coordorigin="2066,-2117" coordsize="10,0" path="m2066,-2117l2076,-2117e" filled="false" stroked="true" strokeweight=".133pt" strokecolor="#050000">
                <v:path arrowok="t"/>
              </v:shape>
            </v:group>
            <v:group style="position:absolute;left:2195;top:-2102;width:2;height:10" coordorigin="2195,-2102" coordsize="2,10">
              <v:shape style="position:absolute;left:2195;top:-2102;width:2;height:10" coordorigin="2195,-2102" coordsize="0,10" path="m2195,-2102l2195,-2092e" filled="false" stroked="true" strokeweight=".133pt" strokecolor="#050000">
                <v:path arrowok="t"/>
              </v:shape>
            </v:group>
            <v:group style="position:absolute;left:5685;top:-2161;width:195;height:24" coordorigin="5685,-2161" coordsize="195,24">
              <v:shape style="position:absolute;left:5685;top:-2161;width:195;height:24" coordorigin="5685,-2161" coordsize="195,24" path="m5685,-2137l5712,-2142,5741,-2145,5765,-2147,5767,-2147,5799,-2150,5802,-2153,5879,-2161e" filled="false" stroked="true" strokeweight=".48pt" strokecolor="#050000">
                <v:path arrowok="t"/>
              </v:shape>
            </v:group>
            <v:group style="position:absolute;left:5754;top:-2113;width:8;height:3" coordorigin="5754,-2113" coordsize="8,3">
              <v:shape style="position:absolute;left:5754;top:-2113;width:8;height:3" coordorigin="5754,-2113" coordsize="8,3" path="m5762,-2113l5757,-2110,5754,-2110e" filled="false" stroked="true" strokeweight=".48pt" strokecolor="#050000">
                <v:path arrowok="t"/>
              </v:shape>
            </v:group>
            <v:group style="position:absolute;left:5738;top:-2110;width:6;height:3" coordorigin="5738,-2110" coordsize="6,3">
              <v:shape style="position:absolute;left:5738;top:-2110;width:6;height:3" coordorigin="5738,-2110" coordsize="6,3" path="m5744,-2110l5738,-2107e" filled="false" stroked="true" strokeweight=".48pt" strokecolor="#050000">
                <v:path arrowok="t"/>
              </v:shape>
            </v:group>
            <v:group style="position:absolute;left:5668;top:-2104;width:2;height:10" coordorigin="5668,-2104" coordsize="2,10">
              <v:shape style="position:absolute;left:5668;top:-2104;width:2;height:10" coordorigin="5668,-2104" coordsize="0,10" path="m5668,-2104l5668,-2095e" filled="false" stroked="true" strokeweight=".132pt" strokecolor="#050000">
                <v:path arrowok="t"/>
              </v:shape>
            </v:group>
            <v:group style="position:absolute;left:5763;top:-2117;width:2;height:10" coordorigin="5763,-2117" coordsize="2,10">
              <v:shape style="position:absolute;left:5763;top:-2117;width:2;height:10" coordorigin="5763,-2117" coordsize="0,10" path="m5763,-2117l5763,-2108e" filled="false" stroked="true" strokeweight=".133pt" strokecolor="#050000">
                <v:path arrowok="t"/>
              </v:shape>
            </v:group>
            <v:group style="position:absolute;left:5947;top:-2149;width:2;height:10" coordorigin="5947,-2149" coordsize="2,10">
              <v:shape style="position:absolute;left:5947;top:-2149;width:2;height:10" coordorigin="5947,-2149" coordsize="0,10" path="m5947,-2149l5947,-2140e" filled="false" stroked="true" strokeweight=".133pt" strokecolor="#050000">
                <v:path arrowok="t"/>
              </v:shape>
            </v:group>
            <v:group style="position:absolute;left:5931;top:-2147;width:2;height:10" coordorigin="5931,-2147" coordsize="2,10">
              <v:shape style="position:absolute;left:5931;top:-2147;width:2;height:10" coordorigin="5931,-2147" coordsize="0,10" path="m5931,-2147l5931,-2137e" filled="false" stroked="true" strokeweight=".131pt" strokecolor="#050000">
                <v:path arrowok="t"/>
              </v:shape>
            </v:group>
            <v:group style="position:absolute;left:5879;top:-2139;width:43;height:8" coordorigin="5879,-2139" coordsize="43,8">
              <v:shape style="position:absolute;left:5879;top:-2139;width:43;height:8" coordorigin="5879,-2139" coordsize="43,8" path="m5922,-2139l5900,-2137,5882,-2131,5879,-2131e" filled="false" stroked="true" strokeweight=".48pt" strokecolor="#050000">
                <v:path arrowok="t"/>
              </v:shape>
            </v:group>
            <v:group style="position:absolute;left:5733;top:-2142;width:8;height:6" coordorigin="5733,-2142" coordsize="8,6">
              <v:shape style="position:absolute;left:5733;top:-2142;width:8;height:6" coordorigin="5733,-2142" coordsize="8,6" path="m5733,-2137l5736,-2139,5738,-2139,5738,-2142,5741,-2142e" filled="false" stroked="true" strokeweight=".48pt" strokecolor="#050000">
                <v:path arrowok="t"/>
              </v:shape>
            </v:group>
            <v:group style="position:absolute;left:5801;top:-2152;width:2;height:10" coordorigin="5801,-2152" coordsize="2,10">
              <v:shape style="position:absolute;left:5801;top:-2152;width:2;height:10" coordorigin="5801,-2152" coordsize="0,10" path="m5801,-2152l5801,-2142e" filled="false" stroked="true" strokeweight=".133pt" strokecolor="#050000">
                <v:path arrowok="t"/>
              </v:shape>
            </v:group>
            <v:group style="position:absolute;left:5908;top:-2150;width:3;height:3" coordorigin="5908,-2150" coordsize="3,3">
              <v:shape style="position:absolute;left:5908;top:-2150;width:3;height:3" coordorigin="5908,-2150" coordsize="3,3" path="m5908,-2150l5908,-2147,5911,-2147e" filled="false" stroked="true" strokeweight=".48pt" strokecolor="#050000">
                <v:path arrowok="t"/>
              </v:shape>
            </v:group>
            <v:group style="position:absolute;left:5918;top:-2165;width:2;height:10" coordorigin="5918,-2165" coordsize="2,10">
              <v:shape style="position:absolute;left:5918;top:-2165;width:2;height:10" coordorigin="5918,-2165" coordsize="0,10" path="m5918,-2165l5918,-2156e" filled="false" stroked="true" strokeweight=".133pt" strokecolor="#050000">
                <v:path arrowok="t"/>
              </v:shape>
            </v:group>
            <v:group style="position:absolute;left:5926;top:-2160;width:2;height:10" coordorigin="5926,-2160" coordsize="2,10">
              <v:shape style="position:absolute;left:5926;top:-2160;width:2;height:10" coordorigin="5926,-2160" coordsize="0,10" path="m5926,-2160l5926,-2150e" filled="false" stroked="true" strokeweight=".134pt" strokecolor="#050000">
                <v:path arrowok="t"/>
              </v:shape>
            </v:group>
            <v:group style="position:absolute;left:5926;top:-2160;width:2;height:10" coordorigin="5926,-2160" coordsize="2,10">
              <v:shape style="position:absolute;left:5926;top:-2160;width:2;height:10" coordorigin="5926,-2160" coordsize="0,10" path="m5926,-2160l5926,-2150e" filled="false" stroked="true" strokeweight=".134pt" strokecolor="#050000">
                <v:path arrowok="t"/>
              </v:shape>
            </v:group>
            <v:group style="position:absolute;left:5924;top:-2155;width:3;height:6" coordorigin="5924,-2155" coordsize="3,6">
              <v:shape style="position:absolute;left:5924;top:-2155;width:3;height:6" coordorigin="5924,-2155" coordsize="3,6" path="m5927,-2155l5927,-2153,5924,-2153,5924,-2150,5924,-2153,5924,-2155e" filled="false" stroked="true" strokeweight=".48pt" strokecolor="#050000">
                <v:path arrowok="t"/>
              </v:shape>
            </v:group>
            <v:group style="position:absolute;left:5923;top:-2155;width:2;height:10" coordorigin="5923,-2155" coordsize="2,10">
              <v:shape style="position:absolute;left:5923;top:-2155;width:2;height:10" coordorigin="5923,-2155" coordsize="0,10" path="m5923,-2155l5923,-2145e" filled="false" stroked="true" strokeweight=".133pt" strokecolor="#050000">
                <v:path arrowok="t"/>
              </v:shape>
            </v:group>
            <v:group style="position:absolute;left:5923;top:-2160;width:2;height:10" coordorigin="5923,-2160" coordsize="2,10">
              <v:shape style="position:absolute;left:5923;top:-2160;width:2;height:10" coordorigin="5923,-2160" coordsize="0,10" path="m5923,-2160l5923,-2150e" filled="false" stroked="true" strokeweight=".133pt" strokecolor="#050000">
                <v:path arrowok="t"/>
              </v:shape>
            </v:group>
            <v:group style="position:absolute;left:5914;top:-2153;width:8;height:2" coordorigin="5914,-2153" coordsize="8,2">
              <v:shape style="position:absolute;left:5914;top:-2153;width:8;height:2" coordorigin="5914,-2153" coordsize="8,0" path="m5922,-2153l5914,-2153e" filled="false" stroked="true" strokeweight=".48pt" strokecolor="#050000">
                <v:path arrowok="t"/>
              </v:shape>
            </v:group>
            <v:group style="position:absolute;left:5906;top:-2158;width:6;height:3" coordorigin="5906,-2158" coordsize="6,3">
              <v:shape style="position:absolute;left:5906;top:-2158;width:6;height:3" coordorigin="5906,-2158" coordsize="6,3" path="m5911,-2155l5911,-2158,5908,-2158,5906,-2158e" filled="false" stroked="true" strokeweight=".48pt" strokecolor="#050000">
                <v:path arrowok="t"/>
              </v:shape>
            </v:group>
            <v:group style="position:absolute;left:5802;top:-2147;width:6;height:2" coordorigin="5802,-2147" coordsize="6,2">
              <v:shape style="position:absolute;left:5802;top:-2147;width:6;height:2" coordorigin="5802,-2147" coordsize="6,0" path="m5807,-2147l5802,-2147e" filled="false" stroked="true" strokeweight=".48pt" strokecolor="#050000">
                <v:path arrowok="t"/>
              </v:shape>
            </v:group>
            <v:group style="position:absolute;left:5712;top:-2139;width:11;height:8" coordorigin="5712,-2139" coordsize="11,8">
              <v:shape style="position:absolute;left:5712;top:-2139;width:11;height:8" coordorigin="5712,-2139" coordsize="11,8" path="m5722,-2131l5722,-2134,5720,-2134,5720,-2137,5717,-2139,5712,-2139e" filled="false" stroked="true" strokeweight=".48pt" strokecolor="#050000">
                <v:path arrowok="t"/>
              </v:shape>
            </v:group>
            <v:group style="position:absolute;left:5907;top:-2163;width:2;height:10" coordorigin="5907,-2163" coordsize="2,10">
              <v:shape style="position:absolute;left:5907;top:-2163;width:2;height:10" coordorigin="5907,-2163" coordsize="0,10" path="m5907,-2163l5907,-2153e" filled="false" stroked="true" strokeweight=".133pt" strokecolor="#050000">
                <v:path arrowok="t"/>
              </v:shape>
            </v:group>
            <v:group style="position:absolute;left:5912;top:-2157;width:2;height:10" coordorigin="5912,-2157" coordsize="2,10">
              <v:shape style="position:absolute;left:5912;top:-2157;width:2;height:10" coordorigin="5912,-2157" coordsize="0,10" path="m5912,-2157l5912,-2148e" filled="false" stroked="true" strokeweight=".132pt" strokecolor="#050000">
                <v:path arrowok="t"/>
              </v:shape>
            </v:group>
            <v:group style="position:absolute;left:5454;top:-2121;width:211;height:27" coordorigin="5454,-2121" coordsize="211,27">
              <v:shape style="position:absolute;left:5454;top:-2121;width:211;height:27" coordorigin="5454,-2121" coordsize="211,27" path="m5664,-2121l5475,-2097,5454,-2094e" filled="false" stroked="true" strokeweight=".48pt" strokecolor="#050000">
                <v:path arrowok="t"/>
              </v:shape>
            </v:group>
            <v:group style="position:absolute;left:5483;top:-2107;width:51;height:8" coordorigin="5483,-2107" coordsize="51,8">
              <v:shape style="position:absolute;left:5483;top:-2107;width:51;height:8" coordorigin="5483,-2107" coordsize="51,8" path="m5483,-2099l5515,-2105,5517,-2105,5533,-2107e" filled="false" stroked="true" strokeweight=".48pt" strokecolor="#050000">
                <v:path arrowok="t"/>
              </v:shape>
            </v:group>
            <v:group style="position:absolute;left:5685;top:-2129;width:11;height:3" coordorigin="5685,-2129" coordsize="11,3">
              <v:shape style="position:absolute;left:5685;top:-2129;width:11;height:3" coordorigin="5685,-2129" coordsize="11,3" path="m5696,-2129l5693,-2129,5685,-2126e" filled="false" stroked="true" strokeweight=".48pt" strokecolor="#050000">
                <v:path arrowok="t"/>
              </v:shape>
            </v:group>
            <v:group style="position:absolute;left:5912;top:-2157;width:2;height:10" coordorigin="5912,-2157" coordsize="2,10">
              <v:shape style="position:absolute;left:5912;top:-2157;width:2;height:10" coordorigin="5912,-2157" coordsize="0,10" path="m5912,-2157l5912,-2148e" filled="false" stroked="true" strokeweight=".132pt" strokecolor="#050000">
                <v:path arrowok="t"/>
              </v:shape>
            </v:group>
            <v:group style="position:absolute;left:5911;top:-2153;width:3;height:6" coordorigin="5911,-2153" coordsize="3,6">
              <v:shape style="position:absolute;left:5911;top:-2153;width:3;height:6" coordorigin="5911,-2153" coordsize="3,6" path="m5914,-2153l5914,-2147,5911,-2150,5911,-2153e" filled="false" stroked="true" strokeweight=".48pt" strokecolor="#050000">
                <v:path arrowok="t"/>
              </v:shape>
            </v:group>
            <v:group style="position:absolute;left:5908;top:-2147;width:6;height:2" coordorigin="5908,-2147" coordsize="6,2">
              <v:shape style="position:absolute;left:5908;top:-2147;width:6;height:2" coordorigin="5908,-2147" coordsize="6,0" path="m5914,-2147l5908,-2147e" filled="false" stroked="true" strokeweight=".48pt" strokecolor="#050000">
                <v:path arrowok="t"/>
              </v:shape>
            </v:group>
            <v:group style="position:absolute;left:5900;top:-2158;width:6;height:2" coordorigin="5900,-2158" coordsize="6,2">
              <v:shape style="position:absolute;left:5900;top:-2158;width:6;height:2" coordorigin="5900,-2158" coordsize="6,0" path="m5900,-2158l5906,-2158e" filled="false" stroked="true" strokeweight=".48pt" strokecolor="#050000">
                <v:path arrowok="t"/>
              </v:shape>
            </v:group>
            <v:group style="position:absolute;left:5890;top:-2155;width:19;height:6" coordorigin="5890,-2155" coordsize="19,6">
              <v:shape style="position:absolute;left:5890;top:-2155;width:19;height:6" coordorigin="5890,-2155" coordsize="19,6" path="m5908,-2150l5898,-2150,5898,-2153,5898,-2155,5895,-2155,5890,-2155e" filled="false" stroked="true" strokeweight=".48pt" strokecolor="#050000">
                <v:path arrowok="t"/>
              </v:shape>
            </v:group>
            <v:group style="position:absolute;left:5874;top:-2153;width:8;height:6" coordorigin="5874,-2153" coordsize="8,6">
              <v:shape style="position:absolute;left:5874;top:-2153;width:8;height:6" coordorigin="5874,-2153" coordsize="8,6" path="m5874,-2153l5879,-2153,5879,-2150,5882,-2147e" filled="false" stroked="true" strokeweight=".48pt" strokecolor="#050000">
                <v:path arrowok="t"/>
              </v:shape>
            </v:group>
            <v:group style="position:absolute;left:5875;top:-2157;width:2;height:10" coordorigin="5875,-2157" coordsize="2,10">
              <v:shape style="position:absolute;left:5875;top:-2157;width:2;height:10" coordorigin="5875,-2157" coordsize="0,10" path="m5875,-2157l5875,-2148e" filled="false" stroked="true" strokeweight=".133pt" strokecolor="#050000">
                <v:path arrowok="t"/>
              </v:shape>
            </v:group>
            <v:group style="position:absolute;left:5883;top:-2152;width:2;height:10" coordorigin="5883,-2152" coordsize="2,10">
              <v:shape style="position:absolute;left:5883;top:-2152;width:2;height:10" coordorigin="5883,-2152" coordsize="0,10" path="m5883,-2152l5883,-2142e" filled="false" stroked="true" strokeweight=".133pt" strokecolor="#050000">
                <v:path arrowok="t"/>
              </v:shape>
            </v:group>
            <v:group style="position:absolute;left:5880;top:-2152;width:2;height:10" coordorigin="5880,-2152" coordsize="2,10">
              <v:shape style="position:absolute;left:5880;top:-2152;width:2;height:10" coordorigin="5880,-2152" coordsize="0,10" path="m5880,-2152l5880,-2142e" filled="false" stroked="true" strokeweight=".134pt" strokecolor="#050000">
                <v:path arrowok="t"/>
              </v:shape>
            </v:group>
            <v:group style="position:absolute;left:5879;top:-2147;width:3;height:3" coordorigin="5879,-2147" coordsize="3,3">
              <v:shape style="position:absolute;left:5879;top:-2147;width:3;height:3" coordorigin="5879,-2147" coordsize="3,3" path="m5879,-2147l5882,-2145e" filled="false" stroked="true" strokeweight=".48pt" strokecolor="#050000">
                <v:path arrowok="t"/>
              </v:shape>
            </v:group>
            <v:group style="position:absolute;left:5484;top:-2104;width:2;height:10" coordorigin="5484,-2104" coordsize="2,10">
              <v:shape style="position:absolute;left:5484;top:-2104;width:2;height:10" coordorigin="5484,-2104" coordsize="0,10" path="m5484,-2104l5484,-2095e" filled="false" stroked="true" strokeweight=".134pt" strokecolor="#050000">
                <v:path arrowok="t"/>
              </v:shape>
            </v:group>
            <v:group style="position:absolute;left:5871;top:-2153;width:8;height:6" coordorigin="5871,-2153" coordsize="8,6">
              <v:shape style="position:absolute;left:5871;top:-2153;width:8;height:6" coordorigin="5871,-2153" coordsize="8,6" path="m5871,-2153l5874,-2153,5877,-2150,5877,-2147,5879,-2147e" filled="false" stroked="true" strokeweight=".48pt" strokecolor="#050000">
                <v:path arrowok="t"/>
              </v:shape>
            </v:group>
            <v:group style="position:absolute;left:5866;top:-2145;width:14;height:3" coordorigin="5866,-2145" coordsize="14,3">
              <v:shape style="position:absolute;left:5866;top:-2145;width:14;height:3" coordorigin="5866,-2145" coordsize="14,3" path="m5879,-2145l5876,-2145,5866,-2142e" filled="false" stroked="true" strokeweight=".48pt" strokecolor="#050000">
                <v:path arrowok="t"/>
              </v:shape>
            </v:group>
            <v:group style="position:absolute;left:5858;top:-2150;width:8;height:6" coordorigin="5858,-2150" coordsize="8,6">
              <v:shape style="position:absolute;left:5858;top:-2150;width:8;height:6" coordorigin="5858,-2150" coordsize="8,6" path="m5866,-2145l5866,-2147,5863,-2147,5863,-2150,5861,-2150,5858,-2150e" filled="false" stroked="true" strokeweight=".48pt" strokecolor="#050000">
                <v:path arrowok="t"/>
              </v:shape>
            </v:group>
            <v:group style="position:absolute;left:5775;top:-2142;width:6;height:2" coordorigin="5775,-2142" coordsize="6,2">
              <v:shape style="position:absolute;left:5775;top:-2142;width:6;height:2" coordorigin="5775,-2142" coordsize="6,0" path="m5775,-2142l5781,-2142e" filled="false" stroked="true" strokeweight=".48pt" strokecolor="#050000">
                <v:path arrowok="t"/>
              </v:shape>
            </v:group>
            <v:group style="position:absolute;left:5859;top:-2155;width:2;height:10" coordorigin="5859,-2155" coordsize="2,10">
              <v:shape style="position:absolute;left:5859;top:-2155;width:2;height:10" coordorigin="5859,-2155" coordsize="0,10" path="m5859,-2155l5859,-2145e" filled="false" stroked="true" strokeweight=".132pt" strokecolor="#050000">
                <v:path arrowok="t"/>
              </v:shape>
            </v:group>
            <v:group style="position:absolute;left:5858;top:-2150;width:8;height:6" coordorigin="5858,-2150" coordsize="8,6">
              <v:shape style="position:absolute;left:5858;top:-2150;width:8;height:6" coordorigin="5858,-2150" coordsize="8,6" path="m5866,-2145l5863,-2145,5863,-2147,5861,-2147,5858,-2150e" filled="false" stroked="true" strokeweight=".48pt" strokecolor="#050000">
                <v:path arrowok="t"/>
              </v:shape>
            </v:group>
            <v:group style="position:absolute;left:5861;top:-2143;width:10;height:2" coordorigin="5861,-2143" coordsize="10,2">
              <v:shape style="position:absolute;left:5861;top:-2143;width:10;height:2" coordorigin="5861,-2143" coordsize="10,0" path="m5861,-2143l5871,-2143e" filled="false" stroked="true" strokeweight=".133pt" strokecolor="#050000">
                <v:path arrowok="t"/>
              </v:shape>
            </v:group>
            <v:group style="position:absolute;left:5861;top:-2142;width:10;height:2" coordorigin="5861,-2142" coordsize="10,2">
              <v:shape style="position:absolute;left:5861;top:-2142;width:10;height:2" coordorigin="5861,-2142" coordsize="10,0" path="m5861,-2142l5871,-2142e" filled="false" stroked="true" strokeweight=".266pt" strokecolor="#050000">
                <v:path arrowok="t"/>
              </v:shape>
            </v:group>
            <v:group style="position:absolute;left:5861;top:-2139;width:6;height:2" coordorigin="5861,-2139" coordsize="6,2">
              <v:shape style="position:absolute;left:5861;top:-2139;width:6;height:2" coordorigin="5861,-2139" coordsize="6,0" path="m5866,-2139l5861,-2139e" filled="false" stroked="true" strokeweight=".48pt" strokecolor="#050000">
                <v:path arrowok="t"/>
              </v:shape>
            </v:group>
            <v:group style="position:absolute;left:5802;top:-2147;width:3;height:3" coordorigin="5802,-2147" coordsize="3,3">
              <v:shape style="position:absolute;left:5802;top:-2147;width:3;height:3" coordorigin="5802,-2147" coordsize="3,3" path="m5802,-2145l5805,-2147e" filled="false" stroked="true" strokeweight=".48pt" strokecolor="#050000">
                <v:path arrowok="t"/>
              </v:shape>
            </v:group>
            <v:group style="position:absolute;left:5853;top:-2150;width:6;height:2" coordorigin="5853,-2150" coordsize="6,2">
              <v:shape style="position:absolute;left:5853;top:-2150;width:6;height:2" coordorigin="5853,-2150" coordsize="6,0" path="m5853,-2150l5858,-2150e" filled="false" stroked="true" strokeweight=".48pt" strokecolor="#050000">
                <v:path arrowok="t"/>
              </v:shape>
            </v:group>
            <v:group style="position:absolute;left:5856;top:-2146;width:10;height:2" coordorigin="5856,-2146" coordsize="10,2">
              <v:shape style="position:absolute;left:5856;top:-2146;width:10;height:2" coordorigin="5856,-2146" coordsize="10,0" path="m5856,-2146l5865,-2146e" filled="false" stroked="true" strokeweight=".134pt" strokecolor="#050000">
                <v:path arrowok="t"/>
              </v:shape>
            </v:group>
            <v:group style="position:absolute;left:5839;top:-2147;width:8;height:6" coordorigin="5839,-2147" coordsize="8,6">
              <v:shape style="position:absolute;left:5839;top:-2147;width:8;height:6" coordorigin="5839,-2147" coordsize="8,6" path="m5847,-2142l5847,-2145,5845,-2145,5845,-2147,5842,-2147,5839,-2147e" filled="false" stroked="true" strokeweight=".48pt" strokecolor="#050000">
                <v:path arrowok="t"/>
              </v:shape>
            </v:group>
            <v:group style="position:absolute;left:5917;top:-2151;width:10;height:2" coordorigin="5917,-2151" coordsize="10,2">
              <v:shape style="position:absolute;left:5917;top:-2151;width:10;height:2" coordorigin="5917,-2151" coordsize="10,0" path="m5917,-2151l5927,-2151e" filled="false" stroked="true" strokeweight=".132pt" strokecolor="#050000">
                <v:path arrowok="t"/>
              </v:shape>
            </v:group>
            <v:group style="position:absolute;left:5834;top:-2146;width:10;height:2" coordorigin="5834,-2146" coordsize="10,2">
              <v:shape style="position:absolute;left:5834;top:-2146;width:10;height:2" coordorigin="5834,-2146" coordsize="10,0" path="m5834,-2146l5844,-2146e" filled="false" stroked="true" strokeweight=".134pt" strokecolor="#050000">
                <v:path arrowok="t"/>
              </v:shape>
            </v:group>
            <v:group style="position:absolute;left:5839;top:-2145;width:8;height:3" coordorigin="5839,-2145" coordsize="8,3">
              <v:shape style="position:absolute;left:5839;top:-2145;width:8;height:3" coordorigin="5839,-2145" coordsize="8,3" path="m5847,-2142l5845,-2142,5845,-2145,5839,-2145e" filled="false" stroked="true" strokeweight=".48pt" strokecolor="#050000">
                <v:path arrowok="t"/>
              </v:shape>
            </v:group>
            <v:group style="position:absolute;left:5849;top:-2144;width:2;height:10" coordorigin="5849,-2144" coordsize="2,10">
              <v:shape style="position:absolute;left:5849;top:-2144;width:2;height:10" coordorigin="5849,-2144" coordsize="0,10" path="m5849,-2144l5849,-2134e" filled="false" stroked="true" strokeweight=".132pt" strokecolor="#050000">
                <v:path arrowok="t"/>
              </v:shape>
            </v:group>
            <v:group style="position:absolute;left:5842;top:-2138;width:10;height:2" coordorigin="5842,-2138" coordsize="10,2">
              <v:shape style="position:absolute;left:5842;top:-2138;width:10;height:2" coordorigin="5842,-2138" coordsize="10,0" path="m5842,-2138l5852,-2138e" filled="false" stroked="true" strokeweight=".133pt" strokecolor="#050000">
                <v:path arrowok="t"/>
              </v:shape>
            </v:group>
            <v:group style="position:absolute;left:5842;top:-2137;width:6;height:3" coordorigin="5842,-2137" coordsize="6,3">
              <v:shape style="position:absolute;left:5842;top:-2137;width:6;height:3" coordorigin="5842,-2137" coordsize="6,3" path="m5847,-2137l5845,-2134,5845,-2137,5842,-2137e" filled="false" stroked="true" strokeweight=".48pt" strokecolor="#050000">
                <v:path arrowok="t"/>
              </v:shape>
            </v:group>
            <v:group style="position:absolute;left:5891;top:-2160;width:2;height:10" coordorigin="5891,-2160" coordsize="2,10">
              <v:shape style="position:absolute;left:5891;top:-2160;width:2;height:10" coordorigin="5891,-2160" coordsize="0,10" path="m5891,-2160l5891,-2150e" filled="false" stroked="true" strokeweight=".134pt" strokecolor="#050000">
                <v:path arrowok="t"/>
              </v:shape>
            </v:group>
            <v:group style="position:absolute;left:5834;top:-2147;width:8;height:6" coordorigin="5834,-2147" coordsize="8,6">
              <v:shape style="position:absolute;left:5834;top:-2147;width:8;height:6" coordorigin="5834,-2147" coordsize="8,6" path="m5834,-2147l5837,-2147,5837,-2145,5839,-2145,5842,-2142e" filled="false" stroked="true" strokeweight=".48pt" strokecolor="#050000">
                <v:path arrowok="t"/>
              </v:shape>
            </v:group>
            <v:group style="position:absolute;left:5821;top:-2145;width:8;height:8" coordorigin="5821,-2145" coordsize="8,8">
              <v:shape style="position:absolute;left:5821;top:-2145;width:8;height:8" coordorigin="5821,-2145" coordsize="8,8" path="m5829,-2137l5829,-2139,5826,-2142,5823,-2142,5823,-2145,5821,-2145e" filled="false" stroked="true" strokeweight=".48pt" strokecolor="#050000">
                <v:path arrowok="t"/>
              </v:shape>
            </v:group>
            <v:group style="position:absolute;left:5723;top:-2133;width:10;height:2" coordorigin="5723,-2133" coordsize="10,2">
              <v:shape style="position:absolute;left:5723;top:-2133;width:10;height:2" coordorigin="5723,-2133" coordsize="10,0" path="m5723,-2133l5732,-2133e" filled="false" stroked="true" strokeweight=".132pt" strokecolor="#050000">
                <v:path arrowok="t"/>
              </v:shape>
            </v:group>
            <v:group style="position:absolute;left:5734;top:-2139;width:2;height:10" coordorigin="5734,-2139" coordsize="2,10">
              <v:shape style="position:absolute;left:5734;top:-2139;width:2;height:10" coordorigin="5734,-2139" coordsize="0,10" path="m5734,-2139l5734,-2129e" filled="false" stroked="true" strokeweight=".133pt" strokecolor="#050000">
                <v:path arrowok="t"/>
              </v:shape>
            </v:group>
            <v:group style="position:absolute;left:5899;top:-2155;width:2;height:10" coordorigin="5899,-2155" coordsize="2,10">
              <v:shape style="position:absolute;left:5899;top:-2155;width:2;height:10" coordorigin="5899,-2155" coordsize="0,10" path="m5899,-2155l5899,-2145e" filled="false" stroked="true" strokeweight=".133pt" strokecolor="#050000">
                <v:path arrowok="t"/>
              </v:shape>
            </v:group>
            <v:group style="position:absolute;left:5816;top:-2143;width:10;height:2" coordorigin="5816,-2143" coordsize="10,2">
              <v:shape style="position:absolute;left:5816;top:-2143;width:10;height:2" coordorigin="5816,-2143" coordsize="10,0" path="m5816,-2143l5825,-2143e" filled="false" stroked="true" strokeweight=".133pt" strokecolor="#050000">
                <v:path arrowok="t"/>
              </v:shape>
            </v:group>
            <v:group style="position:absolute;left:5821;top:-2142;width:8;height:6" coordorigin="5821,-2142" coordsize="8,6">
              <v:shape style="position:absolute;left:5821;top:-2142;width:8;height:6" coordorigin="5821,-2142" coordsize="8,6" path="m5829,-2139l5826,-2137,5826,-2139,5823,-2142,5821,-2142e" filled="false" stroked="true" strokeweight=".48pt" strokecolor="#050000">
                <v:path arrowok="t"/>
              </v:shape>
            </v:group>
            <v:group style="position:absolute;left:5827;top:-2141;width:2;height:10" coordorigin="5827,-2141" coordsize="2,10">
              <v:shape style="position:absolute;left:5827;top:-2141;width:2;height:10" coordorigin="5827,-2141" coordsize="0,10" path="m5827,-2141l5827,-2132e" filled="false" stroked="true" strokeweight=".135pt" strokecolor="#050000">
                <v:path arrowok="t"/>
              </v:shape>
            </v:group>
            <v:group style="position:absolute;left:5826;top:-2137;width:3;height:6" coordorigin="5826,-2137" coordsize="3,6">
              <v:shape style="position:absolute;left:5826;top:-2137;width:3;height:6" coordorigin="5826,-2137" coordsize="3,6" path="m5829,-2131l5829,-2134,5826,-2134,5826,-2137e" filled="false" stroked="true" strokeweight=".48pt" strokecolor="#050000">
                <v:path arrowok="t"/>
              </v:shape>
            </v:group>
            <v:group style="position:absolute;left:5819;top:-2133;width:10;height:2" coordorigin="5819,-2133" coordsize="10,2">
              <v:shape style="position:absolute;left:5819;top:-2133;width:10;height:2" coordorigin="5819,-2133" coordsize="10,0" path="m5819,-2133l5828,-2133e" filled="false" stroked="true" strokeweight=".132pt" strokecolor="#050000">
                <v:path arrowok="t"/>
              </v:shape>
            </v:group>
            <v:group style="position:absolute;left:5817;top:-2147;width:2;height:10" coordorigin="5817,-2147" coordsize="2,10">
              <v:shape style="position:absolute;left:5817;top:-2147;width:2;height:10" coordorigin="5817,-2147" coordsize="0,10" path="m5817,-2147l5817,-2137e" filled="false" stroked="true" strokeweight=".134pt" strokecolor="#050000">
                <v:path arrowok="t"/>
              </v:shape>
            </v:group>
            <v:group style="position:absolute;left:5821;top:-2142;width:3;height:6" coordorigin="5821,-2142" coordsize="3,6">
              <v:shape style="position:absolute;left:5821;top:-2142;width:3;height:6" coordorigin="5821,-2142" coordsize="3,6" path="m5821,-2142l5821,-2139,5823,-2139,5823,-2137e" filled="false" stroked="true" strokeweight=".48pt" strokecolor="#050000">
                <v:path arrowok="t"/>
              </v:shape>
            </v:group>
            <v:group style="position:absolute;left:5825;top:-2139;width:2;height:10" coordorigin="5825,-2139" coordsize="2,10">
              <v:shape style="position:absolute;left:5825;top:-2139;width:2;height:10" coordorigin="5825,-2139" coordsize="0,10" path="m5825,-2139l5825,-2129e" filled="false" stroked="true" strokeweight=".133pt" strokecolor="#050000">
                <v:path arrowok="t"/>
              </v:shape>
            </v:group>
            <v:group style="position:absolute;left:5757;top:-2131;width:8;height:6" coordorigin="5757,-2131" coordsize="8,6">
              <v:shape style="position:absolute;left:5757;top:-2131;width:8;height:6" coordorigin="5757,-2131" coordsize="8,6" path="m5765,-2126l5762,-2129,5762,-2131,5759,-2131,5757,-2131e" filled="false" stroked="true" strokeweight=".48pt" strokecolor="#050000">
                <v:path arrowok="t"/>
              </v:shape>
            </v:group>
            <v:group style="position:absolute;left:5893;top:-2149;width:10;height:2" coordorigin="5893,-2149" coordsize="10,2">
              <v:shape style="position:absolute;left:5893;top:-2149;width:10;height:2" coordorigin="5893,-2149" coordsize="10,0" path="m5893,-2149l5903,-2149e" filled="false" stroked="true" strokeweight=".135pt" strokecolor="#050000">
                <v:path arrowok="t"/>
              </v:shape>
            </v:group>
            <v:group style="position:absolute;left:5896;top:-2149;width:2;height:10" coordorigin="5896,-2149" coordsize="2,10">
              <v:shape style="position:absolute;left:5896;top:-2149;width:2;height:10" coordorigin="5896,-2149" coordsize="0,10" path="m5896,-2149l5896,-2140e" filled="false" stroked="true" strokeweight=".134pt" strokecolor="#050000">
                <v:path arrowok="t"/>
              </v:shape>
            </v:group>
            <v:group style="position:absolute;left:5821;top:-2139;width:6;height:3" coordorigin="5821,-2139" coordsize="6,3">
              <v:shape style="position:absolute;left:5821;top:-2139;width:6;height:3" coordorigin="5821,-2139" coordsize="6,3" path="m5826,-2137l5823,-2139,5821,-2139e" filled="false" stroked="true" strokeweight=".48pt" strokecolor="#050000">
                <v:path arrowok="t"/>
              </v:shape>
            </v:group>
            <v:group style="position:absolute;left:5822;top:-2147;width:2;height:10" coordorigin="5822,-2147" coordsize="2,10">
              <v:shape style="position:absolute;left:5822;top:-2147;width:2;height:10" coordorigin="5822,-2147" coordsize="0,10" path="m5822,-2147l5822,-2137e" filled="false" stroked="true" strokeweight=".133pt" strokecolor="#050000">
                <v:path arrowok="t"/>
              </v:shape>
            </v:group>
            <v:group style="position:absolute;left:5821;top:-2135;width:10;height:2" coordorigin="5821,-2135" coordsize="10,2">
              <v:shape style="position:absolute;left:5821;top:-2135;width:10;height:2" coordorigin="5821,-2135" coordsize="10,0" path="m5821,-2135l5831,-2135e" filled="false" stroked="true" strokeweight=".135pt" strokecolor="#050000">
                <v:path arrowok="t"/>
              </v:shape>
            </v:group>
            <v:group style="position:absolute;left:5888;top:-2160;width:2;height:10" coordorigin="5888,-2160" coordsize="2,10">
              <v:shape style="position:absolute;left:5888;top:-2160;width:2;height:10" coordorigin="5888,-2160" coordsize="0,10" path="m5888,-2160l5888,-2150e" filled="false" stroked="true" strokeweight=".133pt" strokecolor="#050000">
                <v:path arrowok="t"/>
              </v:shape>
            </v:group>
            <v:group style="position:absolute;left:5884;top:-2147;width:11;height:3" coordorigin="5884,-2147" coordsize="11,3">
              <v:shape style="position:absolute;left:5884;top:-2147;width:11;height:3" coordorigin="5884,-2147" coordsize="11,3" path="m5895,-2147l5887,-2147,5884,-2145e" filled="false" stroked="true" strokeweight=".48pt" strokecolor="#050000">
                <v:path arrowok="t"/>
              </v:shape>
            </v:group>
            <v:group style="position:absolute;left:5874;top:-2153;width:8;height:6" coordorigin="5874,-2153" coordsize="8,6">
              <v:shape style="position:absolute;left:5874;top:-2153;width:8;height:6" coordorigin="5874,-2153" coordsize="8,6" path="m5882,-2147l5882,-2153,5879,-2153,5874,-2153e" filled="false" stroked="true" strokeweight=".48pt" strokecolor="#050000">
                <v:path arrowok="t"/>
              </v:shape>
            </v:group>
            <v:group style="position:absolute;left:5664;top:-2131;width:94;height:19" coordorigin="5664,-2131" coordsize="94,19">
              <v:shape style="position:absolute;left:5664;top:-2131;width:94;height:19" coordorigin="5664,-2131" coordsize="94,19" path="m5664,-2113l5664,-2121,5709,-2126,5733,-2129,5744,-2131,5757,-2131e" filled="false" stroked="true" strokeweight=".48pt" strokecolor="#050000">
                <v:path arrowok="t"/>
              </v:shape>
            </v:group>
            <v:group style="position:absolute;left:5666;top:-2113;width:96;height:11" coordorigin="5666,-2113" coordsize="96,11">
              <v:shape style="position:absolute;left:5666;top:-2113;width:96;height:11" coordorigin="5666,-2113" coordsize="96,11" path="m5762,-2113l5751,-2113,5738,-2110,5701,-2107,5666,-2102e" filled="false" stroked="true" strokeweight=".48pt" strokecolor="#050000">
                <v:path arrowok="t"/>
              </v:shape>
            </v:group>
            <v:group style="position:absolute;left:5666;top:-2126;width:99;height:14" coordorigin="5666,-2126" coordsize="99,14">
              <v:shape style="position:absolute;left:5666;top:-2126;width:99;height:14" coordorigin="5666,-2126" coordsize="99,14" path="m5666,-2113l5714,-2118,5738,-2121,5751,-2123,5757,-2123,5765,-2126e" filled="false" stroked="true" strokeweight=".48pt" strokecolor="#050000">
                <v:path arrowok="t"/>
              </v:shape>
            </v:group>
            <v:group style="position:absolute;left:5762;top:-2115;width:3;height:3" coordorigin="5762,-2115" coordsize="3,3">
              <v:shape style="position:absolute;left:5762;top:-2115;width:3;height:3" coordorigin="5762,-2115" coordsize="3,3" path="m5765,-2115l5765,-2113,5762,-2113e" filled="false" stroked="true" strokeweight=".48pt" strokecolor="#050000">
                <v:path arrowok="t"/>
              </v:shape>
            </v:group>
            <v:group style="position:absolute;left:5662;top:-2101;width:10;height:2" coordorigin="5662,-2101" coordsize="10,2">
              <v:shape style="position:absolute;left:5662;top:-2101;width:10;height:2" coordorigin="5662,-2101" coordsize="10,0" path="m5662,-2101l5671,-2101e" filled="false" stroked="true" strokeweight=".135pt" strokecolor="#050000">
                <v:path arrowok="t"/>
              </v:shape>
            </v:group>
            <v:group style="position:absolute;left:5406;top:-2102;width:261;height:32" coordorigin="5406,-2102" coordsize="261,32">
              <v:shape style="position:absolute;left:5406;top:-2102;width:261;height:32" coordorigin="5406,-2102" coordsize="261,32" path="m5666,-2102l5664,-2102,5656,-2099,5475,-2078,5406,-2070e" filled="false" stroked="true" strokeweight=".48pt" strokecolor="#050000">
                <v:path arrowok="t"/>
              </v:shape>
            </v:group>
            <v:group style="position:absolute;left:5454;top:-2113;width:213;height:27" coordorigin="5454,-2113" coordsize="213,27">
              <v:shape style="position:absolute;left:5454;top:-2113;width:213;height:27" coordorigin="5454,-2113" coordsize="213,27" path="m5454,-2086l5666,-2113e" filled="false" stroked="true" strokeweight=".48pt" strokecolor="#050000">
                <v:path arrowok="t"/>
              </v:shape>
            </v:group>
            <v:group style="position:absolute;left:5392;top:-2070;width:14;height:2" coordorigin="5392,-2070" coordsize="14,2">
              <v:shape style="position:absolute;left:5392;top:-2070;width:14;height:2" coordorigin="5392,-2070" coordsize="14,0" path="m5406,-2070l5392,-2070e" filled="false" stroked="true" strokeweight=".48pt" strokecolor="#050000">
                <v:path arrowok="t"/>
              </v:shape>
            </v:group>
            <v:group style="position:absolute;left:5932;top:-2161;width:22;height:6" coordorigin="5932,-2161" coordsize="22,6">
              <v:shape style="position:absolute;left:5932;top:-2161;width:22;height:6" coordorigin="5932,-2161" coordsize="22,6" path="m5932,-2155l5943,-2158,5954,-2161e" filled="false" stroked="true" strokeweight=".48pt" strokecolor="#050000">
                <v:path arrowok="t"/>
              </v:shape>
            </v:group>
            <v:group style="position:absolute;left:5406;top:-2086;width:48;height:19" coordorigin="5406,-2086" coordsize="48,19">
              <v:shape style="position:absolute;left:5406;top:-2086;width:48;height:19" coordorigin="5406,-2086" coordsize="48,19" path="m5454,-2086l5446,-2086,5440,-2083,5435,-2083,5432,-2081,5427,-2081,5422,-2078,5419,-2078,5416,-2075,5414,-2075,5411,-2073,5408,-2070,5406,-2070,5406,-2067e" filled="false" stroked="true" strokeweight=".48pt" strokecolor="#050000">
                <v:path arrowok="t"/>
              </v:shape>
            </v:group>
            <v:group style="position:absolute;left:5875;top:-2157;width:2;height:10" coordorigin="5875,-2157" coordsize="2,10">
              <v:shape style="position:absolute;left:5875;top:-2157;width:2;height:10" coordorigin="5875,-2157" coordsize="0,10" path="m5875,-2157l5875,-2148e" filled="false" stroked="true" strokeweight=".133pt" strokecolor="#050000">
                <v:path arrowok="t"/>
              </v:shape>
            </v:group>
            <v:group style="position:absolute;left:5882;top:-2147;width:3;height:3" coordorigin="5882,-2147" coordsize="3,3">
              <v:shape style="position:absolute;left:5882;top:-2147;width:3;height:3" coordorigin="5882,-2147" coordsize="3,3" path="m5882,-2147l5884,-2145e" filled="false" stroked="true" strokeweight=".48pt" strokecolor="#050000">
                <v:path arrowok="t"/>
              </v:shape>
            </v:group>
            <v:group style="position:absolute;left:5883;top:-2152;width:2;height:10" coordorigin="5883,-2152" coordsize="2,10">
              <v:shape style="position:absolute;left:5883;top:-2152;width:2;height:10" coordorigin="5883,-2152" coordsize="0,10" path="m5883,-2152l5883,-2142e" filled="false" stroked="true" strokeweight=".133pt" strokecolor="#050000">
                <v:path arrowok="t"/>
              </v:shape>
            </v:group>
            <v:group style="position:absolute;left:5882;top:-2147;width:3;height:6" coordorigin="5882,-2147" coordsize="3,6">
              <v:shape style="position:absolute;left:5882;top:-2147;width:3;height:6" coordorigin="5882,-2147" coordsize="3,6" path="m5884,-2145l5884,-2142,5882,-2142,5882,-2147e" filled="false" stroked="true" strokeweight=".48pt" strokecolor="#050000">
                <v:path arrowok="t"/>
              </v:shape>
            </v:group>
            <v:group style="position:absolute;left:5880;top:-2139;width:2;height:10" coordorigin="5880,-2139" coordsize="2,10">
              <v:shape style="position:absolute;left:5880;top:-2139;width:2;height:10" coordorigin="5880,-2139" coordsize="0,10" path="m5880,-2139l5880,-2129e" filled="false" stroked="true" strokeweight=".134pt" strokecolor="#050000">
                <v:path arrowok="t"/>
              </v:shape>
            </v:group>
            <v:group style="position:absolute;left:5823;top:-2139;width:22;height:8" coordorigin="5823,-2139" coordsize="22,8">
              <v:shape style="position:absolute;left:5823;top:-2139;width:22;height:8" coordorigin="5823,-2139" coordsize="22,8" path="m5823,-2134l5823,-2131,5829,-2131,5829,-2137,5831,-2137,5839,-2137,5842,-2139,5842,-2137,5845,-2137,5845,-2134e" filled="false" stroked="true" strokeweight=".48pt" strokecolor="#050000">
                <v:path arrowok="t"/>
              </v:shape>
            </v:group>
            <v:group style="position:absolute;left:5847;top:-2142;width:16;height:6" coordorigin="5847,-2142" coordsize="16,6">
              <v:shape style="position:absolute;left:5847;top:-2142;width:16;height:6" coordorigin="5847,-2142" coordsize="16,6" path="m5847,-2137l5847,-2139,5853,-2139,5858,-2142,5861,-2142,5861,-2139,5863,-2139e" filled="false" stroked="true" strokeweight=".48pt" strokecolor="#050000">
                <v:path arrowok="t"/>
              </v:shape>
            </v:group>
            <v:group style="position:absolute;left:5861;top:-2141;width:10;height:2" coordorigin="5861,-2141" coordsize="10,2">
              <v:shape style="position:absolute;left:5861;top:-2141;width:10;height:2" coordorigin="5861,-2141" coordsize="10,0" path="m5861,-2141l5871,-2141e" filled="false" stroked="true" strokeweight=".133pt" strokecolor="#050000">
                <v:path arrowok="t"/>
              </v:shape>
            </v:group>
            <v:group style="position:absolute;left:5879;top:-2145;width:3;height:3" coordorigin="5879,-2145" coordsize="3,3">
              <v:shape style="position:absolute;left:5879;top:-2145;width:3;height:3" coordorigin="5879,-2145" coordsize="3,3" path="m5879,-2145l5879,-2142,5882,-2142e" filled="false" stroked="true" strokeweight=".48pt" strokecolor="#050000">
                <v:path arrowok="t"/>
              </v:shape>
            </v:group>
            <v:group style="position:absolute;left:5879;top:-2134;width:3;height:3" coordorigin="5879,-2134" coordsize="3,3">
              <v:shape style="position:absolute;left:5879;top:-2134;width:3;height:3" coordorigin="5879,-2134" coordsize="3,3" path="m5882,-2134l5879,-2134,5879,-2131e" filled="false" stroked="true" strokeweight=".48pt" strokecolor="#050000">
                <v:path arrowok="t"/>
              </v:shape>
            </v:group>
            <v:group style="position:absolute;left:5951;top:-2150;width:3;height:3" coordorigin="5951,-2150" coordsize="3,3">
              <v:shape style="position:absolute;left:5951;top:-2150;width:3;height:3" coordorigin="5951,-2150" coordsize="3,3" path="m5954,-2150l5954,-2147,5951,-2147e" filled="false" stroked="true" strokeweight=".48pt" strokecolor="#050000">
                <v:path arrowok="t"/>
              </v:shape>
            </v:group>
            <v:group style="position:absolute;left:5927;top:-2150;width:24;height:6" coordorigin="5927,-2150" coordsize="24,6">
              <v:shape style="position:absolute;left:5927;top:-2150;width:24;height:6" coordorigin="5927,-2150" coordsize="24,6" path="m5951,-2150l5940,-2147,5930,-2145,5927,-2145e" filled="false" stroked="true" strokeweight=".48pt" strokecolor="#050000">
                <v:path arrowok="t"/>
              </v:shape>
            </v:group>
            <v:group style="position:absolute;left:5882;top:-2142;width:38;height:8" coordorigin="5882,-2142" coordsize="38,8">
              <v:shape style="position:absolute;left:5882;top:-2142;width:38;height:8" coordorigin="5882,-2142" coordsize="38,8" path="m5919,-2142l5900,-2139,5882,-2134e" filled="false" stroked="true" strokeweight=".48pt" strokecolor="#050000">
                <v:path arrowok="t"/>
              </v:shape>
            </v:group>
            <v:group style="position:absolute;left:5535;top:-2112;width:2;height:10" coordorigin="5535,-2112" coordsize="2,10">
              <v:shape style="position:absolute;left:5535;top:-2112;width:2;height:10" coordorigin="5535,-2112" coordsize="0,10" path="m5535,-2112l5535,-2103e" filled="false" stroked="true" strokeweight=".132pt" strokecolor="#050000">
                <v:path arrowok="t"/>
              </v:shape>
            </v:group>
            <v:group style="position:absolute;left:5449;top:-2090;width:10;height:2" coordorigin="5449,-2090" coordsize="10,2">
              <v:shape style="position:absolute;left:5449;top:-2090;width:10;height:2" coordorigin="5449,-2090" coordsize="10,0" path="m5449,-2090l5458,-2090e" filled="false" stroked="true" strokeweight=".398pt" strokecolor="#050000">
                <v:path arrowok="t"/>
              </v:shape>
            </v:group>
            <v:group style="position:absolute;left:5916;top:-2169;width:38;height:8" coordorigin="5916,-2169" coordsize="38,8">
              <v:shape style="position:absolute;left:5916;top:-2169;width:38;height:8" coordorigin="5916,-2169" coordsize="38,8" path="m5954,-2161l5954,-2163,5951,-2163,5951,-2166,5948,-2166,5948,-2169,5946,-2169,5938,-2169,5938,-2166,5916,-2166e" filled="false" stroked="true" strokeweight=".48pt" strokecolor="#050000">
                <v:path arrowok="t"/>
              </v:shape>
            </v:group>
            <v:group style="position:absolute;left:5846;top:-2147;width:2;height:10" coordorigin="5846,-2147" coordsize="2,10">
              <v:shape style="position:absolute;left:5846;top:-2147;width:2;height:10" coordorigin="5846,-2147" coordsize="0,10" path="m5846,-2147l5846,-2137e" filled="false" stroked="true" strokeweight=".135pt" strokecolor="#050000">
                <v:path arrowok="t"/>
              </v:shape>
            </v:group>
            <v:group style="position:absolute;left:5841;top:-2149;width:2;height:10" coordorigin="5841,-2149" coordsize="2,10">
              <v:shape style="position:absolute;left:5841;top:-2149;width:2;height:10" coordorigin="5841,-2149" coordsize="0,10" path="m5841,-2149l5841,-2140e" filled="false" stroked="true" strokeweight=".132pt" strokecolor="#050000">
                <v:path arrowok="t"/>
              </v:shape>
            </v:group>
            <v:group style="position:absolute;left:5842;top:-2141;width:10;height:2" coordorigin="5842,-2141" coordsize="10,2">
              <v:shape style="position:absolute;left:5842;top:-2141;width:10;height:2" coordorigin="5842,-2141" coordsize="10,0" path="m5842,-2141l5852,-2141e" filled="false" stroked="true" strokeweight=".133pt" strokecolor="#050000">
                <v:path arrowok="t"/>
              </v:shape>
            </v:group>
            <v:group style="position:absolute;left:5845;top:-2139;width:3;height:3" coordorigin="5845,-2139" coordsize="3,3">
              <v:shape style="position:absolute;left:5845;top:-2139;width:3;height:3" coordorigin="5845,-2139" coordsize="3,3" path="m5845,-2139l5847,-2137e" filled="false" stroked="true" strokeweight=".48pt" strokecolor="#050000">
                <v:path arrowok="t"/>
              </v:shape>
            </v:group>
            <v:group style="position:absolute;left:5632;top:-2131;width:22;height:11" coordorigin="5632,-2131" coordsize="22,11">
              <v:shape style="position:absolute;left:5632;top:-2131;width:22;height:11" coordorigin="5632,-2131" coordsize="22,11" path="m5653,-2131l5648,-2131,5645,-2129,5642,-2129,5640,-2126,5637,-2126,5637,-2123,5634,-2123,5632,-2121e" filled="false" stroked="true" strokeweight=".48pt" strokecolor="#050000">
                <v:path arrowok="t"/>
              </v:shape>
            </v:group>
            <v:group style="position:absolute;left:5653;top:-2137;width:43;height:6" coordorigin="5653,-2137" coordsize="43,6">
              <v:shape style="position:absolute;left:5653;top:-2137;width:43;height:6" coordorigin="5653,-2137" coordsize="43,6" path="m5653,-2131l5677,-2134,5696,-2137e" filled="false" stroked="true" strokeweight=".48pt" strokecolor="#050000">
                <v:path arrowok="t"/>
              </v:shape>
            </v:group>
            <v:group style="position:absolute;left:5685;top:-2137;width:22;height:11" coordorigin="5685,-2137" coordsize="22,11">
              <v:shape style="position:absolute;left:5685;top:-2137;width:22;height:11" coordorigin="5685,-2137" coordsize="22,11" path="m5685,-2126l5688,-2131,5688,-2134,5690,-2134,5693,-2137,5701,-2137,5701,-2134,5704,-2134,5704,-2131,5706,-2131,5706,-2129e" filled="false" stroked="true" strokeweight=".48pt" strokecolor="#050000">
                <v:path arrowok="t"/>
              </v:shape>
            </v:group>
            <v:group style="position:absolute;left:5839;top:-2145;width:6;height:3" coordorigin="5839,-2145" coordsize="6,3">
              <v:shape style="position:absolute;left:5839;top:-2145;width:6;height:3" coordorigin="5839,-2145" coordsize="6,3" path="m5839,-2145l5842,-2145,5842,-2142,5845,-2142e" filled="false" stroked="true" strokeweight=".48pt" strokecolor="#050000">
                <v:path arrowok="t"/>
              </v:shape>
            </v:group>
            <v:group style="position:absolute;left:5865;top:-2149;width:2;height:10" coordorigin="5865,-2149" coordsize="2,10">
              <v:shape style="position:absolute;left:5865;top:-2149;width:2;height:10" coordorigin="5865,-2149" coordsize="0,10" path="m5865,-2149l5865,-2140e" filled="false" stroked="true" strokeweight=".133pt" strokecolor="#050000">
                <v:path arrowok="t"/>
              </v:shape>
            </v:group>
            <v:group style="position:absolute;left:5853;top:-2149;width:10;height:2" coordorigin="5853,-2149" coordsize="10,2">
              <v:shape style="position:absolute;left:5853;top:-2149;width:10;height:2" coordorigin="5853,-2149" coordsize="10,0" path="m5853,-2149l5863,-2149e" filled="false" stroked="true" strokeweight=".133pt" strokecolor="#050000">
                <v:path arrowok="t"/>
              </v:shape>
            </v:group>
            <v:group style="position:absolute;left:5865;top:-2149;width:2;height:10" coordorigin="5865,-2149" coordsize="2,10">
              <v:shape style="position:absolute;left:5865;top:-2149;width:2;height:10" coordorigin="5865,-2149" coordsize="0,10" path="m5865,-2149l5865,-2140e" filled="false" stroked="true" strokeweight=".133pt" strokecolor="#050000">
                <v:path arrowok="t"/>
              </v:shape>
            </v:group>
            <v:group style="position:absolute;left:5865;top:-2147;width:2;height:10" coordorigin="5865,-2147" coordsize="2,10">
              <v:shape style="position:absolute;left:5865;top:-2147;width:2;height:10" coordorigin="5865,-2147" coordsize="0,10" path="m5865,-2147l5865,-2137e" filled="false" stroked="true" strokeweight=".133pt" strokecolor="#050000">
                <v:path arrowok="t"/>
              </v:shape>
            </v:group>
            <v:group style="position:absolute;left:5858;top:-2147;width:6;height:3" coordorigin="5858,-2147" coordsize="6,3">
              <v:shape style="position:absolute;left:5858;top:-2147;width:6;height:3" coordorigin="5858,-2147" coordsize="6,3" path="m5858,-2147l5861,-2147,5861,-2145,5863,-2145e" filled="false" stroked="true" strokeweight=".48pt" strokecolor="#050000">
                <v:path arrowok="t"/>
              </v:shape>
            </v:group>
            <v:group style="position:absolute;left:5876;top:-2150;width:3;height:3" coordorigin="5876,-2150" coordsize="3,3">
              <v:shape style="position:absolute;left:5876;top:-2150;width:3;height:3" coordorigin="5876,-2150" coordsize="3,3" path="m5876,-2150l5879,-2150,5879,-2147e" filled="false" stroked="true" strokeweight=".48pt" strokecolor="#050000">
                <v:path arrowok="t"/>
              </v:shape>
            </v:group>
            <v:group style="position:absolute;left:5880;top:-2147;width:2;height:10" coordorigin="5880,-2147" coordsize="2,10">
              <v:shape style="position:absolute;left:5880;top:-2147;width:2;height:10" coordorigin="5880,-2147" coordsize="0,10" path="m5880,-2147l5880,-2137e" filled="false" stroked="true" strokeweight=".134pt" strokecolor="#050000">
                <v:path arrowok="t"/>
              </v:shape>
            </v:group>
            <v:group style="position:absolute;left:5916;top:-2161;width:8;height:3" coordorigin="5916,-2161" coordsize="8,3">
              <v:shape style="position:absolute;left:5916;top:-2161;width:8;height:3" coordorigin="5916,-2161" coordsize="8,3" path="m5924,-2158l5924,-2161,5922,-2161,5916,-2161e" filled="false" stroked="true" strokeweight=".48pt" strokecolor="#050000">
                <v:path arrowok="t"/>
              </v:shape>
            </v:group>
            <v:group style="position:absolute;left:5890;top:-2146;width:10;height:2" coordorigin="5890,-2146" coordsize="10,2">
              <v:shape style="position:absolute;left:5890;top:-2146;width:10;height:2" coordorigin="5890,-2146" coordsize="10,0" path="m5890,-2146l5900,-2146e" filled="false" stroked="true" strokeweight=".134pt" strokecolor="#050000">
                <v:path arrowok="t"/>
              </v:shape>
            </v:group>
            <v:group style="position:absolute;left:5890;top:-2155;width:8;height:3" coordorigin="5890,-2155" coordsize="8,3">
              <v:shape style="position:absolute;left:5890;top:-2155;width:8;height:3" coordorigin="5890,-2155" coordsize="8,3" path="m5890,-2155l5892,-2155,5895,-2153,5898,-2153e" filled="false" stroked="true" strokeweight=".48pt" strokecolor="#050000">
                <v:path arrowok="t"/>
              </v:shape>
            </v:group>
            <v:group style="position:absolute;left:5899;top:-2155;width:2;height:10" coordorigin="5899,-2155" coordsize="2,10">
              <v:shape style="position:absolute;left:5899;top:-2155;width:2;height:10" coordorigin="5899,-2155" coordsize="0,10" path="m5899,-2155l5899,-2145e" filled="false" stroked="true" strokeweight=".133pt" strokecolor="#050000">
                <v:path arrowok="t"/>
              </v:shape>
            </v:group>
            <v:group style="position:absolute;left:5896;top:-2155;width:2;height:10" coordorigin="5896,-2155" coordsize="2,10">
              <v:shape style="position:absolute;left:5896;top:-2155;width:2;height:10" coordorigin="5896,-2155" coordsize="0,10" path="m5896,-2155l5896,-2145e" filled="false" stroked="true" strokeweight=".134pt" strokecolor="#050000">
                <v:path arrowok="t"/>
              </v:shape>
            </v:group>
            <v:group style="position:absolute;left:5766;top:-2149;width:2;height:10" coordorigin="5766,-2149" coordsize="2,10">
              <v:shape style="position:absolute;left:5766;top:-2149;width:2;height:10" coordorigin="5766,-2149" coordsize="0,10" path="m5766,-2149l5766,-2140e" filled="false" stroked="true" strokeweight=".133pt" strokecolor="#050000">
                <v:path arrowok="t"/>
              </v:shape>
            </v:group>
            <v:group style="position:absolute;left:5785;top:-2152;width:2;height:10" coordorigin="5785,-2152" coordsize="2,10">
              <v:shape style="position:absolute;left:5785;top:-2152;width:2;height:10" coordorigin="5785,-2152" coordsize="0,10" path="m5785,-2152l5785,-2142e" filled="false" stroked="true" strokeweight=".132pt" strokecolor="#050000">
                <v:path arrowok="t"/>
              </v:shape>
            </v:group>
            <v:group style="position:absolute;left:5801;top:-2152;width:2;height:10" coordorigin="5801,-2152" coordsize="2,10">
              <v:shape style="position:absolute;left:5801;top:-2152;width:2;height:10" coordorigin="5801,-2152" coordsize="0,10" path="m5801,-2152l5801,-2142e" filled="false" stroked="true" strokeweight=".132pt" strokecolor="#050000">
                <v:path arrowok="t"/>
              </v:shape>
            </v:group>
            <v:group style="position:absolute;left:5779;top:-2147;width:2;height:10" coordorigin="5779,-2147" coordsize="2,10">
              <v:shape style="position:absolute;left:5779;top:-2147;width:2;height:10" coordorigin="5779,-2147" coordsize="0,10" path="m5779,-2147l5779,-2137e" filled="false" stroked="true" strokeweight=".133pt" strokecolor="#050000">
                <v:path arrowok="t"/>
              </v:shape>
            </v:group>
            <v:group style="position:absolute;left:5892;top:-2153;width:3;height:3" coordorigin="5892,-2153" coordsize="3,3">
              <v:shape style="position:absolute;left:5892;top:-2153;width:3;height:3" coordorigin="5892,-2153" coordsize="3,3" path="m5892,-2153l5895,-2153,5895,-2150e" filled="false" stroked="true" strokeweight=".48pt" strokecolor="#050000">
                <v:path arrowok="t"/>
              </v:shape>
            </v:group>
            <v:group style="position:absolute;left:5916;top:-2169;width:30;height:8" coordorigin="5916,-2169" coordsize="30,8">
              <v:shape style="position:absolute;left:5916;top:-2169;width:30;height:8" coordorigin="5916,-2169" coordsize="30,8" path="m5946,-2169l5932,-2163,5916,-2161e" filled="false" stroked="true" strokeweight=".48pt" strokecolor="#050000">
                <v:path arrowok="t"/>
              </v:shape>
            </v:group>
            <v:group style="position:absolute;left:5685;top:-2129;width:3;height:3" coordorigin="5685,-2129" coordsize="3,3">
              <v:shape style="position:absolute;left:5685;top:-2129;width:3;height:3" coordorigin="5685,-2129" coordsize="3,3" path="m5685,-2126l5688,-2129e" filled="false" stroked="true" strokeweight=".48pt" strokecolor="#050000">
                <v:path arrowok="t"/>
              </v:shape>
            </v:group>
            <v:group style="position:absolute;left:5906;top:-2158;width:6;height:3" coordorigin="5906,-2158" coordsize="6,3">
              <v:shape style="position:absolute;left:5906;top:-2158;width:6;height:3" coordorigin="5906,-2158" coordsize="6,3" path="m5906,-2158l5908,-2158,5908,-2155,5911,-2155e" filled="false" stroked="true" strokeweight=".48pt" strokecolor="#050000">
                <v:path arrowok="t"/>
              </v:shape>
            </v:group>
            <v:group style="position:absolute;left:5910;top:-2157;width:2;height:10" coordorigin="5910,-2157" coordsize="2,10">
              <v:shape style="position:absolute;left:5910;top:-2157;width:2;height:10" coordorigin="5910,-2157" coordsize="0,10" path="m5910,-2157l5910,-2148e" filled="false" stroked="true" strokeweight=".134pt" strokecolor="#050000">
                <v:path arrowok="t"/>
              </v:shape>
            </v:group>
            <v:group style="position:absolute;left:5904;top:-2154;width:10;height:2" coordorigin="5904,-2154" coordsize="10,2">
              <v:shape style="position:absolute;left:5904;top:-2154;width:10;height:2" coordorigin="5904,-2154" coordsize="10,0" path="m5904,-2154l5913,-2154e" filled="false" stroked="true" strokeweight=".135pt" strokecolor="#050000">
                <v:path arrowok="t"/>
              </v:shape>
            </v:group>
            <v:group style="position:absolute;left:5914;top:-2161;width:6;height:2" coordorigin="5914,-2161" coordsize="6,2">
              <v:shape style="position:absolute;left:5914;top:-2161;width:6;height:2" coordorigin="5914,-2161" coordsize="6,0" path="m5919,-2161l5914,-2161e" filled="false" stroked="true" strokeweight=".48pt" strokecolor="#050000">
                <v:path arrowok="t"/>
              </v:shape>
            </v:group>
            <v:group style="position:absolute;left:5919;top:-2161;width:6;height:3" coordorigin="5919,-2161" coordsize="6,3">
              <v:shape style="position:absolute;left:5919;top:-2161;width:6;height:3" coordorigin="5919,-2161" coordsize="6,3" path="m5919,-2161l5922,-2161,5922,-2158,5924,-2158e" filled="false" stroked="true" strokeweight=".48pt" strokecolor="#050000">
                <v:path arrowok="t"/>
              </v:shape>
            </v:group>
            <v:group style="position:absolute;left:5923;top:-2160;width:2;height:10" coordorigin="5923,-2160" coordsize="2,10">
              <v:shape style="position:absolute;left:5923;top:-2160;width:2;height:10" coordorigin="5923,-2160" coordsize="0,10" path="m5923,-2160l5923,-2150e" filled="false" stroked="true" strokeweight=".133pt" strokecolor="#050000">
                <v:path arrowok="t"/>
              </v:shape>
            </v:group>
            <v:group style="position:absolute;left:3334;top:-2405;width:11;height:8" coordorigin="3334,-2405" coordsize="11,8">
              <v:shape style="position:absolute;left:3334;top:-2405;width:11;height:8" coordorigin="3334,-2405" coordsize="11,8" path="m3334,-2397l3339,-2397,3339,-2400,3342,-2400,3342,-2403,3345,-2405e" filled="false" stroked="true" strokeweight=".48pt" strokecolor="#050000">
                <v:path arrowok="t"/>
              </v:shape>
            </v:group>
            <v:group style="position:absolute;left:3326;top:-2400;width:6;height:3" coordorigin="3326,-2400" coordsize="6,3">
              <v:shape style="position:absolute;left:3326;top:-2400;width:6;height:3" coordorigin="3326,-2400" coordsize="6,3" path="m3331,-2397l3329,-2397,3326,-2400e" filled="false" stroked="true" strokeweight=".48pt" strokecolor="#050000">
                <v:path arrowok="t"/>
              </v:shape>
            </v:group>
            <v:group style="position:absolute;left:3329;top:-2400;width:3;height:3" coordorigin="3329,-2400" coordsize="3,3">
              <v:shape style="position:absolute;left:3329;top:-2400;width:3;height:3" coordorigin="3329,-2400" coordsize="3,3" path="m3331,-2397l3329,-2397,3329,-2400e" filled="false" stroked="true" strokeweight=".48pt" strokecolor="#050000">
                <v:path arrowok="t"/>
              </v:shape>
            </v:group>
            <v:group style="position:absolute;left:3326;top:-2403;width:8;height:6" coordorigin="3326,-2403" coordsize="8,6">
              <v:shape style="position:absolute;left:3326;top:-2403;width:8;height:6" coordorigin="3326,-2403" coordsize="8,6" path="m3334,-2397l3331,-2397,3331,-2400,3329,-2400,3329,-2403,3326,-2403e" filled="false" stroked="true" strokeweight=".48pt" strokecolor="#050000">
                <v:path arrowok="t"/>
              </v:shape>
            </v:group>
            <v:group style="position:absolute;left:3329;top:-2403;width:6;height:6" coordorigin="3329,-2403" coordsize="6,6">
              <v:shape style="position:absolute;left:3329;top:-2403;width:6;height:6" coordorigin="3329,-2403" coordsize="6,6" path="m3334,-2397l3334,-2400,3331,-2400,3329,-2403e" filled="false" stroked="true" strokeweight=".48pt" strokecolor="#050000">
                <v:path arrowok="t"/>
              </v:shape>
            </v:group>
            <v:group style="position:absolute;left:3331;top:-2403;width:6;height:6" coordorigin="3331,-2403" coordsize="6,6">
              <v:shape style="position:absolute;left:3331;top:-2403;width:6;height:6" coordorigin="3331,-2403" coordsize="6,6" path="m3337,-2397l3337,-2400,3334,-2400,3331,-2400,3331,-2403e" filled="false" stroked="true" strokeweight=".48pt" strokecolor="#050000">
                <v:path arrowok="t"/>
              </v:shape>
            </v:group>
            <v:group style="position:absolute;left:3331;top:-2403;width:8;height:6" coordorigin="3331,-2403" coordsize="8,6">
              <v:shape style="position:absolute;left:3331;top:-2403;width:8;height:6" coordorigin="3331,-2403" coordsize="8,6" path="m3339,-2397l3337,-2400,3334,-2400,3334,-2403,3331,-2403e" filled="false" stroked="true" strokeweight=".48pt" strokecolor="#050000">
                <v:path arrowok="t"/>
              </v:shape>
            </v:group>
            <v:group style="position:absolute;left:3334;top:-2403;width:3;height:3" coordorigin="3334,-2403" coordsize="3,3">
              <v:shape style="position:absolute;left:3334;top:-2403;width:3;height:3" coordorigin="3334,-2403" coordsize="3,3" path="m3337,-2400l3334,-2403e" filled="false" stroked="true" strokeweight=".48pt" strokecolor="#050000">
                <v:path arrowok="t"/>
              </v:shape>
            </v:group>
            <v:group style="position:absolute;left:3334;top:-2403;width:6;height:3" coordorigin="3334,-2403" coordsize="6,3">
              <v:shape style="position:absolute;left:3334;top:-2403;width:6;height:3" coordorigin="3334,-2403" coordsize="6,3" path="m3339,-2400l3337,-2403,3334,-2403e" filled="false" stroked="true" strokeweight=".48pt" strokecolor="#050000">
                <v:path arrowok="t"/>
              </v:shape>
            </v:group>
            <v:group style="position:absolute;left:3324;top:-2419;width:3;height:3" coordorigin="3324,-2419" coordsize="3,3">
              <v:shape style="position:absolute;left:3324;top:-2419;width:3;height:3" coordorigin="3324,-2419" coordsize="3,3" path="m3326,-2419l3326,-2416,3324,-2416e" filled="false" stroked="true" strokeweight=".48pt" strokecolor="#050000">
                <v:path arrowok="t"/>
              </v:shape>
            </v:group>
            <v:group style="position:absolute;left:3332;top:-2412;width:10;height:2" coordorigin="3332,-2412" coordsize="10,2">
              <v:shape style="position:absolute;left:3332;top:-2412;width:10;height:2" coordorigin="3332,-2412" coordsize="10,0" path="m3332,-2412l3342,-2412e" filled="false" stroked="true" strokeweight=".399pt" strokecolor="#050000">
                <v:path arrowok="t"/>
              </v:shape>
            </v:group>
            <v:group style="position:absolute;left:3341;top:-2423;width:2;height:10" coordorigin="3341,-2423" coordsize="2,10">
              <v:shape style="position:absolute;left:3341;top:-2423;width:2;height:10" coordorigin="3341,-2423" coordsize="0,10" path="m3341,-2423l3341,-2414e" filled="false" stroked="true" strokeweight=".133pt" strokecolor="#050000">
                <v:path arrowok="t"/>
              </v:shape>
            </v:group>
            <v:group style="position:absolute;left:3331;top:-2419;width:6;height:2" coordorigin="3331,-2419" coordsize="6,2">
              <v:shape style="position:absolute;left:3331;top:-2419;width:6;height:2" coordorigin="3331,-2419" coordsize="6,0" path="m3331,-2419l3337,-2419e" filled="false" stroked="true" strokeweight=".48pt" strokecolor="#050000">
                <v:path arrowok="t"/>
              </v:shape>
            </v:group>
            <v:group style="position:absolute;left:3337;top:-2411;width:10;height:2" coordorigin="3337,-2411" coordsize="10,2">
              <v:shape style="position:absolute;left:3337;top:-2411;width:10;height:2" coordorigin="3337,-2411" coordsize="10,0" path="m3337,-2411l3347,-2411e" filled="false" stroked="true" strokeweight=".266pt" strokecolor="#050000">
                <v:path arrowok="t"/>
              </v:shape>
            </v:group>
            <v:group style="position:absolute;left:3324;top:-2419;width:6;height:6" coordorigin="3324,-2419" coordsize="6,6">
              <v:shape style="position:absolute;left:3324;top:-2419;width:6;height:6" coordorigin="3324,-2419" coordsize="6,6" path="m3324,-2413l3326,-2416,3326,-2419,3329,-2419e" filled="false" stroked="true" strokeweight=".48pt" strokecolor="#050000">
                <v:path arrowok="t"/>
              </v:shape>
            </v:group>
            <v:group style="position:absolute;left:3326;top:-2419;width:3;height:3" coordorigin="3326,-2419" coordsize="3,3">
              <v:shape style="position:absolute;left:3326;top:-2419;width:3;height:3" coordorigin="3326,-2419" coordsize="3,3" path="m3326,-2416l3329,-2416,3329,-2419e" filled="false" stroked="true" strokeweight=".48pt" strokecolor="#050000">
                <v:path arrowok="t"/>
              </v:shape>
            </v:group>
            <v:group style="position:absolute;left:3329;top:-2419;width:3;height:3" coordorigin="3329,-2419" coordsize="3,3">
              <v:shape style="position:absolute;left:3329;top:-2419;width:3;height:3" coordorigin="3329,-2419" coordsize="3,3" path="m3329,-2416l3329,-2419,3331,-2419e" filled="false" stroked="true" strokeweight=".48pt" strokecolor="#050000">
                <v:path arrowok="t"/>
              </v:shape>
            </v:group>
            <v:group style="position:absolute;left:3313;top:-2409;width:10;height:2" coordorigin="3313,-2409" coordsize="10,2">
              <v:shape style="position:absolute;left:3313;top:-2409;width:10;height:2" coordorigin="3313,-2409" coordsize="10,0" path="m3313,-2409l3323,-2409e" filled="false" stroked="true" strokeweight=".135pt" strokecolor="#050000">
                <v:path arrowok="t"/>
              </v:shape>
            </v:group>
            <v:group style="position:absolute;left:3321;top:-2419;width:3;height:6" coordorigin="3321,-2419" coordsize="3,6">
              <v:shape style="position:absolute;left:3321;top:-2419;width:3;height:6" coordorigin="3321,-2419" coordsize="3,6" path="m3321,-2413l3321,-2416,3323,-2416,3323,-2419e" filled="false" stroked="true" strokeweight=".48pt" strokecolor="#050000">
                <v:path arrowok="t"/>
              </v:shape>
            </v:group>
            <v:group style="position:absolute;left:3337;top:-2419;width:6;height:6" coordorigin="3337,-2419" coordsize="6,6">
              <v:shape style="position:absolute;left:3337;top:-2419;width:6;height:6" coordorigin="3337,-2419" coordsize="6,6" path="m3342,-2413l3339,-2416,3337,-2419e" filled="false" stroked="true" strokeweight=".48pt" strokecolor="#050000">
                <v:path arrowok="t"/>
              </v:shape>
            </v:group>
            <v:group style="position:absolute;left:3318;top:-2408;width:3;height:3" coordorigin="3318,-2408" coordsize="3,3">
              <v:shape style="position:absolute;left:3318;top:-2408;width:3;height:3" coordorigin="3318,-2408" coordsize="3,3" path="m3318,-2408l3321,-2405e" filled="false" stroked="true" strokeweight=".48pt" strokecolor="#050000">
                <v:path arrowok="t"/>
              </v:shape>
            </v:group>
            <v:group style="position:absolute;left:3329;top:-2419;width:3;height:3" coordorigin="3329,-2419" coordsize="3,3">
              <v:shape style="position:absolute;left:3329;top:-2419;width:3;height:3" coordorigin="3329,-2419" coordsize="3,3" path="m3331,-2419l3329,-2416e" filled="false" stroked="true" strokeweight=".48pt" strokecolor="#050000">
                <v:path arrowok="t"/>
              </v:shape>
            </v:group>
            <v:group style="position:absolute;left:3337;top:-2416;width:10;height:2" coordorigin="3337,-2416" coordsize="10,2">
              <v:shape style="position:absolute;left:3337;top:-2416;width:10;height:2" coordorigin="3337,-2416" coordsize="10,0" path="m3337,-2416l3347,-2416e" filled="false" stroked="true" strokeweight=".267pt" strokecolor="#050000">
                <v:path arrowok="t"/>
              </v:shape>
            </v:group>
            <v:group style="position:absolute;left:3325;top:-2426;width:2;height:10" coordorigin="3325,-2426" coordsize="2,10">
              <v:shape style="position:absolute;left:3325;top:-2426;width:2;height:10" coordorigin="3325,-2426" coordsize="0,10" path="m3325,-2426l3325,-2416e" filled="false" stroked="true" strokeweight=".133pt" strokecolor="#050000">
                <v:path arrowok="t"/>
              </v:shape>
            </v:group>
            <v:group style="position:absolute;left:3316;top:-2411;width:6;height:6" coordorigin="3316,-2411" coordsize="6,6">
              <v:shape style="position:absolute;left:3316;top:-2411;width:6;height:6" coordorigin="3316,-2411" coordsize="6,6" path="m3321,-2405l3318,-2408,3316,-2411e" filled="false" stroked="true" strokeweight=".48pt" strokecolor="#050000">
                <v:path arrowok="t"/>
              </v:shape>
            </v:group>
            <v:group style="position:absolute;left:3321;top:-2405;width:3;height:6" coordorigin="3321,-2405" coordsize="3,6">
              <v:shape style="position:absolute;left:3321;top:-2405;width:3;height:6" coordorigin="3321,-2405" coordsize="3,6" path="m3324,-2400l3321,-2403,3321,-2405e" filled="false" stroked="true" strokeweight=".48pt" strokecolor="#050000">
                <v:path arrowok="t"/>
              </v:shape>
            </v:group>
            <v:group style="position:absolute;left:3339;top:-2400;width:6;height:3" coordorigin="3339,-2400" coordsize="6,3">
              <v:shape style="position:absolute;left:3339;top:-2400;width:6;height:3" coordorigin="3339,-2400" coordsize="6,3" path="m3345,-2400l3342,-2397,3339,-2397e" filled="false" stroked="true" strokeweight=".48pt" strokecolor="#050000">
                <v:path arrowok="t"/>
              </v:shape>
            </v:group>
            <v:group style="position:absolute;left:3324;top:-2419;width:3;height:3" coordorigin="3324,-2419" coordsize="3,3">
              <v:shape style="position:absolute;left:3324;top:-2419;width:3;height:3" coordorigin="3324,-2419" coordsize="3,3" path="m3326,-2419l3324,-2419,3324,-2416e" filled="false" stroked="true" strokeweight=".48pt" strokecolor="#050000">
                <v:path arrowok="t"/>
              </v:shape>
            </v:group>
            <v:group style="position:absolute;left:3323;top:-2419;width:6;height:3" coordorigin="3323,-2419" coordsize="6,3">
              <v:shape style="position:absolute;left:3323;top:-2419;width:6;height:3" coordorigin="3323,-2419" coordsize="6,3" path="m3329,-2419l3326,-2419,3323,-2416e" filled="false" stroked="true" strokeweight=".48pt" strokecolor="#050000">
                <v:path arrowok="t"/>
              </v:shape>
            </v:group>
            <v:group style="position:absolute;left:3326;top:-2419;width:6;height:3" coordorigin="3326,-2419" coordsize="6,3">
              <v:shape style="position:absolute;left:3326;top:-2419;width:6;height:3" coordorigin="3326,-2419" coordsize="6,3" path="m3331,-2419l3326,-2419,3326,-2416e" filled="false" stroked="true" strokeweight=".48pt" strokecolor="#050000">
                <v:path arrowok="t"/>
              </v:shape>
            </v:group>
            <v:group style="position:absolute;left:3331;top:-2403;width:3;height:3" coordorigin="3331,-2403" coordsize="3,3">
              <v:shape style="position:absolute;left:3331;top:-2403;width:3;height:3" coordorigin="3331,-2403" coordsize="3,3" path="m3331,-2403l3334,-2400,3331,-2400e" filled="false" stroked="true" strokeweight=".48pt" strokecolor="#050000">
                <v:path arrowok="t"/>
              </v:shape>
            </v:group>
            <v:group style="position:absolute;left:3334;top:-2400;width:3;height:3" coordorigin="3334,-2400" coordsize="3,3">
              <v:shape style="position:absolute;left:3334;top:-2400;width:3;height:3" coordorigin="3334,-2400" coordsize="3,3" path="m3334,-2400l3337,-2397e" filled="false" stroked="true" strokeweight=".48pt" strokecolor="#050000">
                <v:path arrowok="t"/>
              </v:shape>
            </v:group>
            <v:group style="position:absolute;left:3331;top:-2400;width:3;height:3" coordorigin="3331,-2400" coordsize="3,3">
              <v:shape style="position:absolute;left:3331;top:-2400;width:3;height:3" coordorigin="3331,-2400" coordsize="3,3" path="m3331,-2400l3334,-2400,3334,-2397e" filled="false" stroked="true" strokeweight=".48pt" strokecolor="#050000">
                <v:path arrowok="t"/>
              </v:shape>
            </v:group>
            <v:group style="position:absolute;left:3316;top:-2403;width:6;height:8" coordorigin="3316,-2403" coordsize="6,8">
              <v:shape style="position:absolute;left:3316;top:-2403;width:6;height:8" coordorigin="3316,-2403" coordsize="6,8" path="m3321,-2395l3318,-2395,3318,-2397,3316,-2400,3316,-2403e" filled="false" stroked="true" strokeweight=".48pt" strokecolor="#050000">
                <v:path arrowok="t"/>
              </v:shape>
            </v:group>
            <v:group style="position:absolute;left:3324;top:-2424;width:6;height:3" coordorigin="3324,-2424" coordsize="6,3">
              <v:shape style="position:absolute;left:3324;top:-2424;width:6;height:3" coordorigin="3324,-2424" coordsize="6,3" path="m3324,-2421l3326,-2424,3329,-2424e" filled="false" stroked="true" strokeweight=".48pt" strokecolor="#050000">
                <v:path arrowok="t"/>
              </v:shape>
            </v:group>
            <v:group style="position:absolute;left:3329;top:-2400;width:6;height:3" coordorigin="3329,-2400" coordsize="6,3">
              <v:shape style="position:absolute;left:3329;top:-2400;width:6;height:3" coordorigin="3329,-2400" coordsize="6,3" path="m3329,-2400l3331,-2400,3331,-2397,3334,-2397e" filled="false" stroked="true" strokeweight=".48pt" strokecolor="#050000">
                <v:path arrowok="t"/>
              </v:shape>
            </v:group>
            <v:group style="position:absolute;left:3326;top:-2419;width:3;height:3" coordorigin="3326,-2419" coordsize="3,3">
              <v:shape style="position:absolute;left:3326;top:-2419;width:3;height:3" coordorigin="3326,-2419" coordsize="3,3" path="m3329,-2419l3329,-2416,3326,-2416e" filled="false" stroked="true" strokeweight=".48pt" strokecolor="#050000">
                <v:path arrowok="t"/>
              </v:shape>
            </v:group>
            <v:group style="position:absolute;left:3329;top:-2400;width:3;height:3" coordorigin="3329,-2400" coordsize="3,3">
              <v:shape style="position:absolute;left:3329;top:-2400;width:3;height:3" coordorigin="3329,-2400" coordsize="3,3" path="m3329,-2400l3329,-2397,3331,-2397e" filled="false" stroked="true" strokeweight=".48pt" strokecolor="#050000">
                <v:path arrowok="t"/>
              </v:shape>
            </v:group>
            <v:group style="position:absolute;left:3326;top:-2400;width:8;height:3" coordorigin="3326,-2400" coordsize="8,3">
              <v:shape style="position:absolute;left:3326;top:-2400;width:8;height:3" coordorigin="3326,-2400" coordsize="8,3" path="m3326,-2400l3326,-2397,3329,-2397,3334,-2397e" filled="false" stroked="true" strokeweight=".48pt" strokecolor="#050000">
                <v:path arrowok="t"/>
              </v:shape>
            </v:group>
            <v:group style="position:absolute;left:3701;top:-2208;width:30;height:2" coordorigin="3701,-2208" coordsize="30,2">
              <v:shape style="position:absolute;left:3701;top:-2208;width:30;height:2" coordorigin="3701,-2208" coordsize="30,0" path="m3730,-2208l3701,-2208e" filled="false" stroked="true" strokeweight=".48pt" strokecolor="#050000">
                <v:path arrowok="t"/>
              </v:shape>
            </v:group>
            <v:group style="position:absolute;left:3709;top:-2211;width:19;height:2" coordorigin="3709,-2211" coordsize="19,2">
              <v:shape style="position:absolute;left:3709;top:-2211;width:19;height:2" coordorigin="3709,-2211" coordsize="19,0" path="m3728,-2211l3709,-2211e" filled="false" stroked="true" strokeweight=".48pt" strokecolor="#050000">
                <v:path arrowok="t"/>
              </v:shape>
            </v:group>
            <v:group style="position:absolute;left:3127;top:-1677;width:35;height:455" coordorigin="3127,-1677" coordsize="35,455">
              <v:shape style="position:absolute;left:3127;top:-1677;width:35;height:455" coordorigin="3127,-1677" coordsize="35,455" path="m3156,-1677l3159,-1661,3159,-1634,3161,-1618,3161,-1562,3159,-1549,3159,-1490,3156,-1477,3156,-1464,3153,-1448,3153,-1435,3151,-1421,3148,-1392,3145,-1363,3143,-1336,3140,-1307,3135,-1280,3132,-1251,3127,-1222e" filled="false" stroked="true" strokeweight=".48pt" strokecolor="#050000">
                <v:path arrowok="t"/>
              </v:shape>
            </v:group>
            <v:group style="position:absolute;left:2379;top:-1020;width:6;height:3" coordorigin="2379,-1020" coordsize="6,3">
              <v:shape style="position:absolute;left:2379;top:-1020;width:6;height:3" coordorigin="2379,-1020" coordsize="6,3" path="m2379,-1020l2382,-1017,2385,-1017e" filled="false" stroked="true" strokeweight=".48pt" strokecolor="#050000">
                <v:path arrowok="t"/>
              </v:shape>
            </v:group>
            <v:group style="position:absolute;left:2693;top:-1020;width:8;height:8" coordorigin="2693,-1020" coordsize="8,8">
              <v:shape style="position:absolute;left:2693;top:-1020;width:8;height:8" coordorigin="2693,-1020" coordsize="8,8" path="m2693,-1020l2693,-1014,2696,-1014,2696,-1012,2699,-1012,2701,-1012e" filled="false" stroked="true" strokeweight=".48pt" strokecolor="#050000">
                <v:path arrowok="t"/>
              </v:shape>
            </v:group>
            <v:group style="position:absolute;left:2824;top:-1014;width:3;height:3" coordorigin="2824,-1014" coordsize="3,3">
              <v:shape style="position:absolute;left:2824;top:-1014;width:3;height:3" coordorigin="2824,-1014" coordsize="3,3" path="m2824,-1012l2826,-1012,2826,-1014e" filled="false" stroked="true" strokeweight=".48pt" strokecolor="#050000">
                <v:path arrowok="t"/>
              </v:shape>
            </v:group>
            <v:group style="position:absolute;left:2685;top:-1028;width:8;height:8" coordorigin="2685,-1028" coordsize="8,8">
              <v:shape style="position:absolute;left:2685;top:-1028;width:8;height:8" coordorigin="2685,-1028" coordsize="8,8" path="m2685,-1028l2688,-1025,2691,-1022,2691,-1020,2693,-1020e" filled="false" stroked="true" strokeweight=".48pt" strokecolor="#050000">
                <v:path arrowok="t"/>
              </v:shape>
            </v:group>
            <v:group style="position:absolute;left:2495;top:-1032;width:2;height:10" coordorigin="2495,-1032" coordsize="2,10">
              <v:shape style="position:absolute;left:2495;top:-1032;width:2;height:10" coordorigin="2495,-1032" coordsize="0,10" path="m2495,-1032l2495,-1023e" filled="false" stroked="true" strokeweight=".133pt" strokecolor="#050000">
                <v:path arrowok="t"/>
              </v:shape>
            </v:group>
            <v:group style="position:absolute;left:2499;top:-1025;width:6;height:6" coordorigin="2499,-1025" coordsize="6,6">
              <v:shape style="position:absolute;left:2499;top:-1025;width:6;height:6" coordorigin="2499,-1025" coordsize="6,6" path="m2499,-1025l2502,-1022,2504,-1020e" filled="false" stroked="true" strokeweight=".48pt" strokecolor="#050000">
                <v:path arrowok="t"/>
              </v:shape>
            </v:group>
            <v:group style="position:absolute;left:2316;top:-1118;width:43;height:86" coordorigin="2316,-1118" coordsize="43,86">
              <v:shape style="position:absolute;left:2316;top:-1118;width:43;height:86" coordorigin="2316,-1118" coordsize="43,86" path="m2358,-1033l2355,-1033,2353,-1036,2350,-1036,2348,-1038,2345,-1038,2342,-1041,2340,-1041,2340,-1044,2337,-1046,2334,-1046,2332,-1049,2332,-1052,2329,-1054,2326,-1054,2326,-1057,2324,-1060,2324,-1065,2321,-1068,2321,-1070,2318,-1073,2318,-1081,2316,-1083,2316,-1091,2318,-1097,2318,-1099,2318,-1105,2321,-1107,2321,-1113,2324,-1115,2324,-1118e" filled="false" stroked="true" strokeweight=".48pt" strokecolor="#050000">
                <v:path arrowok="t"/>
              </v:shape>
            </v:group>
            <v:group style="position:absolute;left:2510;top:-1427;width:27;height:46" coordorigin="2510,-1427" coordsize="27,46">
              <v:shape style="position:absolute;left:2510;top:-1427;width:27;height:46" coordorigin="2510,-1427" coordsize="27,46" path="m2536,-1427l2531,-1416,2523,-1403,2518,-1392,2510,-1381e" filled="false" stroked="true" strokeweight=".48pt" strokecolor="#050000">
                <v:path arrowok="t"/>
              </v:shape>
            </v:group>
            <v:group style="position:absolute;left:2826;top:-1046;width:6;height:2" coordorigin="2826,-1046" coordsize="6,2">
              <v:shape style="position:absolute;left:2826;top:-1046;width:6;height:2" coordorigin="2826,-1046" coordsize="6,0" path="m2832,-1046l2826,-1046e" filled="false" stroked="true" strokeweight=".48pt" strokecolor="#050000">
                <v:path arrowok="t"/>
              </v:shape>
            </v:group>
            <v:group style="position:absolute;left:2826;top:-1073;width:80;height:19" coordorigin="2826,-1073" coordsize="80,19">
              <v:shape style="position:absolute;left:2826;top:-1073;width:80;height:19" coordorigin="2826,-1073" coordsize="80,19" path="m2906,-1073l2901,-1073,2895,-1070,2882,-1070,2882,-1068,2874,-1068,2874,-1065,2871,-1065,2871,-1062,2869,-1062,2866,-1060,2861,-1060,2858,-1057,2853,-1057,2850,-1054,2826,-1054e" filled="false" stroked="true" strokeweight=".48pt" strokecolor="#050000">
                <v:path arrowok="t"/>
              </v:shape>
            </v:group>
            <v:group style="position:absolute;left:2906;top:-1073;width:62;height:2" coordorigin="2906,-1073" coordsize="62,2">
              <v:shape style="position:absolute;left:2906;top:-1073;width:62;height:2" coordorigin="2906,-1073" coordsize="62,0" path="m2906,-1073l2967,-1073e" filled="false" stroked="true" strokeweight=".48pt" strokecolor="#050000">
                <v:path arrowok="t"/>
              </v:shape>
            </v:group>
            <v:group style="position:absolute;left:3028;top:-1076;width:46;height:19" coordorigin="3028,-1076" coordsize="46,19">
              <v:shape style="position:absolute;left:3028;top:-1076;width:46;height:19" coordorigin="3028,-1076" coordsize="46,19" path="m3074,-1076l3055,-1076,3055,-1073,3052,-1073,3050,-1070,3047,-1068,3047,-1065,3044,-1065,3044,-1062,3042,-1062,3042,-1060,3039,-1060,3036,-1060,3036,-1057,3028,-1057e" filled="false" stroked="true" strokeweight=".48pt" strokecolor="#050000">
                <v:path arrowok="t"/>
              </v:shape>
            </v:group>
            <v:group style="position:absolute;left:3082;top:-1078;width:8;height:19" coordorigin="3082,-1078" coordsize="8,19">
              <v:shape style="position:absolute;left:3082;top:-1078;width:8;height:19" coordorigin="3082,-1078" coordsize="8,19" path="m3089,-1078l3089,-1076,3087,-1076,3087,-1070,3084,-1068,3084,-1062,3082,-1060e" filled="false" stroked="true" strokeweight=".48pt" strokecolor="#050000">
                <v:path arrowok="t"/>
              </v:shape>
            </v:group>
            <v:group style="position:absolute;left:3100;top:-1139;width:14;height:46" coordorigin="3100,-1139" coordsize="14,46">
              <v:shape style="position:absolute;left:3100;top:-1139;width:14;height:46" coordorigin="3100,-1139" coordsize="14,46" path="m3113,-1139l3113,-1134,3111,-1129,3111,-1121,3108,-1115,3108,-1110,3105,-1105,3103,-1099,3100,-1094e" filled="false" stroked="true" strokeweight=".48pt" strokecolor="#050000">
                <v:path arrowok="t"/>
              </v:shape>
            </v:group>
            <v:group style="position:absolute;left:3092;top:-1091;width:8;height:14" coordorigin="3092,-1091" coordsize="8,14">
              <v:shape style="position:absolute;left:3092;top:-1091;width:8;height:14" coordorigin="3092,-1091" coordsize="8,14" path="m3100,-1091l3100,-1089,3097,-1084,3095,-1081,3095,-1078,3092,-1078e" filled="false" stroked="true" strokeweight=".48pt" strokecolor="#050000">
                <v:path arrowok="t"/>
              </v:shape>
            </v:group>
            <v:group style="position:absolute;left:2300;top:-2033;width:594;height:865" coordorigin="2300,-2033" coordsize="594,865">
              <v:shape style="position:absolute;left:2300;top:-2033;width:594;height:865" coordorigin="2300,-2033" coordsize="594,865" path="m2300,-2033l2334,-2030,2350,-2028,2366,-2025,2382,-2025,2398,-2022,2414,-2020,2480,-2009,2496,-2004,2512,-2001,2528,-1998,2536,-1996,2544,-1993,2552,-1990,2560,-1988,2568,-1985,2576,-1982,2584,-1980,2592,-1977,2600,-1974,2608,-1972,2616,-1969,2624,-1966,2632,-1964,2640,-1961,2648,-1956,2656,-1953,2664,-1950,2672,-1945,2680,-1942,2685,-1937,2693,-1935,2701,-1929,2709,-1927,2714,-1921,2722,-1919,2730,-1913,2736,-1908,2744,-1903,2749,-1900,2757,-1895,2762,-1889,2770,-1884,2776,-1879,2781,-1873,2786,-1865,2794,-1860,2800,-1855,2802,-1852,2808,-1847,2810,-1844,2813,-1839,2818,-1833,2821,-1831,2824,-1825,2829,-1820,2832,-1817,2834,-1812,2837,-1807,2839,-1802,2845,-1796,2847,-1794,2850,-1788,2853,-1783,2855,-1778,2858,-1772,2861,-1767,2861,-1762,2863,-1756,2866,-1754,2869,-1748,2871,-1743,2871,-1738,2874,-1732,2877,-1727,2877,-1722,2879,-1714,2879,-1708,2882,-1703,2882,-1698,2885,-1693,2885,-1682,2887,-1677,2887,-1661,2890,-1650,2890,-1626,2893,-1615,2893,-1560,2890,-1549,2890,-1525,2887,-1504,2887,-1482,2885,-1458,2882,-1437,2879,-1413,2879,-1392,2877,-1371,2871,-1347,2869,-1326,2866,-1304,2863,-1280,2861,-1259,2855,-1238,2853,-1214,2850,-1193,2845,-1171,2845,-1169e" filled="false" stroked="true" strokeweight=".48pt" strokecolor="#050000">
                <v:path arrowok="t"/>
              </v:shape>
            </v:group>
            <v:group style="position:absolute;left:2839;top:-1145;width:3;height:3" coordorigin="2839,-1145" coordsize="3,3">
              <v:shape style="position:absolute;left:2839;top:-1145;width:3;height:3" coordorigin="2839,-1145" coordsize="3,3" path="m2842,-1145l2839,-1142e" filled="false" stroked="true" strokeweight=".48pt" strokecolor="#050000">
                <v:path arrowok="t"/>
              </v:shape>
            </v:group>
            <v:group style="position:absolute;left:2826;top:-1089;width:6;height:43" coordorigin="2826,-1089" coordsize="6,43">
              <v:shape style="position:absolute;left:2826;top:-1089;width:6;height:43" coordorigin="2826,-1089" coordsize="6,43" path="m2832,-1089l2829,-1083,2829,-1073,2826,-1065,2826,-1046,2829,-1046e" filled="false" stroked="true" strokeweight=".48pt" strokecolor="#050000">
                <v:path arrowok="t"/>
              </v:shape>
            </v:group>
            <v:group style="position:absolute;left:2480;top:-1381;width:30;height:48" coordorigin="2480,-1381" coordsize="30,48">
              <v:shape style="position:absolute;left:2480;top:-1381;width:30;height:48" coordorigin="2480,-1381" coordsize="30,48" path="m2510,-1381l2502,-1368,2496,-1357,2488,-1344,2480,-1333e" filled="false" stroked="true" strokeweight=".48pt" strokecolor="#050000">
                <v:path arrowok="t"/>
              </v:shape>
            </v:group>
            <v:group style="position:absolute;left:2959;top:-1320;width:86;height:2" coordorigin="2959,-1320" coordsize="86,2">
              <v:shape style="position:absolute;left:2959;top:-1320;width:86;height:2" coordorigin="2959,-1320" coordsize="86,0" path="m3044,-1320l2959,-1320e" filled="false" stroked="true" strokeweight=".48pt" strokecolor="#050000">
                <v:path arrowok="t"/>
              </v:shape>
            </v:group>
            <v:group style="position:absolute;left:2957;top:-1411;width:75;height:11" coordorigin="2957,-1411" coordsize="75,11">
              <v:shape style="position:absolute;left:2957;top:-1411;width:75;height:11" coordorigin="2957,-1411" coordsize="75,11" path="m3031,-1400l3028,-1411,2957,-1408e" filled="false" stroked="true" strokeweight=".48pt" strokecolor="#050000">
                <v:path arrowok="t"/>
              </v:shape>
            </v:group>
            <v:group style="position:absolute;left:2821;top:-1017;width:10;height:2" coordorigin="2821,-1017" coordsize="10,2">
              <v:shape style="position:absolute;left:2821;top:-1017;width:10;height:2" coordorigin="2821,-1017" coordsize="10,0" path="m2821,-1017l2831,-1017e" filled="false" stroked="true" strokeweight=".266pt" strokecolor="#050000">
                <v:path arrowok="t"/>
              </v:shape>
            </v:group>
            <v:group style="position:absolute;left:3002;top:-1068;width:27;height:11" coordorigin="3002,-1068" coordsize="27,11">
              <v:shape style="position:absolute;left:3002;top:-1068;width:27;height:11" coordorigin="3002,-1068" coordsize="27,11" path="m3028,-1057l3018,-1057,3015,-1060,3012,-1060,3010,-1062,3007,-1062,3004,-1065,3002,-1068e" filled="false" stroked="true" strokeweight=".48pt" strokecolor="#050000">
                <v:path arrowok="t"/>
              </v:shape>
            </v:group>
            <v:group style="position:absolute;left:2957;top:-1498;width:56;height:2" coordorigin="2957,-1498" coordsize="56,2">
              <v:shape style="position:absolute;left:2957;top:-1498;width:56;height:2" coordorigin="2957,-1498" coordsize="56,0" path="m3012,-1498l2957,-1498e" filled="false" stroked="true" strokeweight=".48pt" strokecolor="#050000">
                <v:path arrowok="t"/>
              </v:shape>
            </v:group>
            <v:group style="position:absolute;left:2986;top:-1073;width:16;height:6" coordorigin="2986,-1073" coordsize="16,6">
              <v:shape style="position:absolute;left:2986;top:-1073;width:16;height:6" coordorigin="2986,-1073" coordsize="16,6" path="m3002,-1068l2999,-1068,2999,-1070,2991,-1070,2988,-1073,2986,-1073e" filled="false" stroked="true" strokeweight=".48pt" strokecolor="#050000">
                <v:path arrowok="t"/>
              </v:shape>
            </v:group>
            <v:group style="position:absolute;left:2988;top:-1094;width:104;height:3" coordorigin="2988,-1094" coordsize="104,3">
              <v:shape style="position:absolute;left:2988;top:-1094;width:104;height:3" coordorigin="2988,-1094" coordsize="104,3" path="m2988,-1091l3068,-1091,3081,-1094,3092,-1094e" filled="false" stroked="true" strokeweight=".48pt" strokecolor="#050000">
                <v:path arrowok="t"/>
              </v:shape>
            </v:group>
            <v:group style="position:absolute;left:3074;top:-1076;width:6;height:8" coordorigin="3074,-1076" coordsize="6,8">
              <v:shape style="position:absolute;left:3074;top:-1076;width:6;height:8" coordorigin="3074,-1076" coordsize="6,8" path="m3079,-1068l3079,-1073,3076,-1073,3076,-1076,3074,-1076e" filled="false" stroked="true" strokeweight=".48pt" strokecolor="#050000">
                <v:path arrowok="t"/>
              </v:shape>
            </v:group>
            <v:group style="position:absolute;left:3097;top:-1142;width:14;height:48" coordorigin="3097,-1142" coordsize="14,48">
              <v:shape style="position:absolute;left:3097;top:-1142;width:14;height:48" coordorigin="3097,-1142" coordsize="14,48" path="m3097,-1094l3097,-1097,3100,-1099,3100,-1102,3103,-1105,3105,-1110,3105,-1115,3108,-1123,3108,-1129,3111,-1134,3111,-1142e" filled="false" stroked="true" strokeweight=".48pt" strokecolor="#050000">
                <v:path arrowok="t"/>
              </v:shape>
            </v:group>
            <v:group style="position:absolute;left:2962;top:-1139;width:149;height:3" coordorigin="2962,-1139" coordsize="149,3">
              <v:shape style="position:absolute;left:2962;top:-1139;width:149;height:3" coordorigin="2962,-1139" coordsize="149,3" path="m3111,-1139l2962,-1137e" filled="false" stroked="true" strokeweight=".48pt" strokecolor="#050000">
                <v:path arrowok="t"/>
              </v:shape>
            </v:group>
            <v:group style="position:absolute;left:2050;top:-2059;width:171;height:19" coordorigin="2050,-2059" coordsize="171,19">
              <v:shape style="position:absolute;left:2050;top:-2059;width:171;height:19" coordorigin="2050,-2059" coordsize="171,19" path="m2220,-2041l2135,-2052,2050,-2059e" filled="false" stroked="true" strokeweight=".48pt" strokecolor="#050000">
                <v:path arrowok="t"/>
              </v:shape>
            </v:group>
            <v:group style="position:absolute;left:2220;top:-2041;width:572;height:181" coordorigin="2220,-2041" coordsize="572,181">
              <v:shape style="position:absolute;left:2220;top:-2041;width:572;height:181" coordorigin="2220,-2041" coordsize="572,181" path="m2792,-1860l2786,-1865,2781,-1871,2773,-1876,2768,-1881,2762,-1887,2754,-1892,2749,-1897,2741,-1903,2736,-1908,2728,-1911,2720,-1916,2715,-1921,2707,-1924,2699,-1929,2693,-1935,2685,-1937,2677,-1940,2669,-1945,2661,-1948,2656,-1953,2648,-1956,2640,-1958,2632,-1961,2624,-1966,2616,-1969,2608,-1972,2600,-1974,2592,-1977,2584,-1980,2576,-1982,2568,-1985,2560,-1988,2552,-1990,2544,-1993,2536,-1993,2528,-1996,2512,-2001,2496,-2004,2480,-2006,2465,-2012,2449,-2014,2430,-2017,2414,-2020,2398,-2022,2382,-2022,2366,-2025,2350,-2028,2332,-2030,2300,-2033,2289,-2033,2286,-2036,2265,-2036,2223,-2041,2220,-2041e" filled="false" stroked="true" strokeweight=".48pt" strokecolor="#050000">
                <v:path arrowok="t"/>
              </v:shape>
            </v:group>
            <v:group style="position:absolute;left:2050;top:-2028;width:562;height:296" coordorigin="2050,-2028" coordsize="562,296">
              <v:shape style="position:absolute;left:2050;top:-2028;width:562;height:296" coordorigin="2050,-2028" coordsize="562,296" path="m2611,-1732l2605,-1743,2600,-1751,2595,-1759,2587,-1767,2582,-1775,2574,-1783,2568,-1791,2560,-1796,2555,-1804,2547,-1812,2539,-1817,2531,-1825,2523,-1831,2515,-1839,2507,-1844,2499,-1852,2491,-1857,2483,-1863,2475,-1868,2467,-1873,2457,-1879,2449,-1884,2441,-1889,2433,-1895,2422,-1900,2414,-1905,2403,-1911,2395,-1916,2387,-1919,2377,-1924,2369,-1929,2358,-1932,2350,-1937,2340,-1940,2332,-1945,2321,-1948,2313,-1953,2302,-1956,2294,-1958,2284,-1964,2276,-1966,2265,-1969,2254,-1974,2246,-1977,2236,-1980,2225,-1982,2207,-1988,2188,-1996,2169,-2001,2148,-2006,2129,-2009,2108,-2014,2090,-2020,2068,-2022,2050,-2028e" filled="false" stroked="true" strokeweight=".48pt" strokecolor="#050000">
                <v:path arrowok="t"/>
              </v:shape>
            </v:group>
            <v:group style="position:absolute;left:2794;top:-1857;width:96;height:687" coordorigin="2794,-1857" coordsize="96,687">
              <v:shape style="position:absolute;left:2794;top:-1857;width:96;height:687" coordorigin="2794,-1857" coordsize="96,687" path="m2794,-1857l2797,-1855,2802,-1849,2805,-1847,2810,-1841,2813,-1836,2816,-1833,2821,-1828,2824,-1823,2826,-1820,2829,-1815,2832,-1809,2837,-1807,2839,-1802,2842,-1796,2845,-1791,2847,-1786,2850,-1780,2853,-1778,2855,-1772,2858,-1767,2861,-1762,2861,-1756,2863,-1751,2866,-1746,2869,-1740,2869,-1735,2871,-1730,2874,-1724,2874,-1719,2877,-1714,2877,-1708,2879,-1703,2879,-1698,2882,-1693,2882,-1682,2885,-1677,2885,-1671,2887,-1658,2887,-1626,2890,-1615,2890,-1560,2887,-1546,2887,-1504,2885,-1480,2882,-1458,2879,-1437,2879,-1413,2877,-1392,2874,-1371,2871,-1347,2866,-1325,2863,-1304,2861,-1280,2858,-1259,2853,-1238,2850,-1214,2847,-1193,2842,-1171e" filled="false" stroked="true" strokeweight=".48pt" strokecolor="#050000">
                <v:path arrowok="t"/>
              </v:shape>
            </v:group>
            <v:group style="position:absolute;left:2435;top:-1541;width:405;height:397" coordorigin="2435,-1541" coordsize="405,397">
              <v:shape style="position:absolute;left:2435;top:-1541;width:405;height:397" coordorigin="2435,-1541" coordsize="405,397" path="m2839,-1145l2789,-1147,2738,-1150,2637,-1155,2435,-1166,2449,-1187,2465,-1211,2496,-1254,2510,-1275,2526,-1299,2534,-1310,2542,-1320,2547,-1333,2555,-1344,2563,-1355,2571,-1368,2576,-1379,2584,-1389,2590,-1403,2597,-1413,2603,-1427,2605,-1432,2608,-1440,2611,-1445,2613,-1451,2616,-1458,2619,-1464,2621,-1469,2624,-1477,2627,-1482,2629,-1488,2632,-1496,2632,-1501,2635,-1509,2637,-1514,2637,-1522,2640,-1528,2643,-1536,2643,-1541e" filled="false" stroked="true" strokeweight=".48pt" strokecolor="#050000">
                <v:path arrowok="t"/>
              </v:shape>
            </v:group>
            <v:group style="position:absolute;left:2611;top:-1732;width:38;height:189" coordorigin="2611,-1732" coordsize="38,189">
              <v:shape style="position:absolute;left:2611;top:-1732;width:38;height:189" coordorigin="2611,-1732" coordsize="38,189" path="m2643,-1544l2645,-1549,2645,-1567,2648,-1573,2648,-1618,2645,-1623,2645,-1642,2643,-1647,2643,-1653,2640,-1661,2640,-1666,2637,-1671,2637,-1677,2635,-1685,2632,-1690,2629,-1695,2629,-1700,2627,-1706,2624,-1711,2621,-1716,2619,-1722,2613,-1727,2611,-1732e" filled="false" stroked="true" strokeweight=".48pt" strokecolor="#050000">
                <v:path arrowok="t"/>
              </v:shape>
            </v:group>
            <v:group style="position:absolute;left:2827;top:-1045;width:10;height:2" coordorigin="2827,-1045" coordsize="10,2">
              <v:shape style="position:absolute;left:2827;top:-1045;width:10;height:2" coordorigin="2827,-1045" coordsize="10,0" path="m2827,-1045l2836,-1045e" filled="false" stroked="true" strokeweight=".133pt" strokecolor="#050000">
                <v:path arrowok="t"/>
              </v:shape>
            </v:group>
            <v:group style="position:absolute;left:2972;top:-1589;width:27;height:2" coordorigin="2972,-1589" coordsize="27,2">
              <v:shape style="position:absolute;left:2972;top:-1589;width:27;height:2" coordorigin="2972,-1589" coordsize="27,0" path="m2999,-1589l2972,-1589e" filled="false" stroked="true" strokeweight=".48pt" strokecolor="#050000">
                <v:path arrowok="t"/>
              </v:shape>
            </v:group>
            <v:group style="position:absolute;left:1981;top:-2036;width:70;height:8" coordorigin="1981,-2036" coordsize="70,8">
              <v:shape style="position:absolute;left:1981;top:-2036;width:70;height:8" coordorigin="1981,-2036" coordsize="70,8" path="m1981,-2036l1983,-2036,1986,-2033,1996,-2033,2007,-2030,2031,-2030,2050,-2028e" filled="false" stroked="true" strokeweight=".48pt" strokecolor="#050000">
                <v:path arrowok="t"/>
              </v:shape>
            </v:group>
            <v:group style="position:absolute;left:2042;top:-2062;width:8;height:3" coordorigin="2042,-2062" coordsize="8,3">
              <v:shape style="position:absolute;left:2042;top:-2062;width:8;height:3" coordorigin="2042,-2062" coordsize="8,3" path="m2042,-2062l2044,-2062,2050,-2059e" filled="false" stroked="true" strokeweight=".48pt" strokecolor="#050000">
                <v:path arrowok="t"/>
              </v:shape>
            </v:group>
            <v:group style="position:absolute;left:2826;top:-1028;width:3;height:8" coordorigin="2826,-1028" coordsize="3,8">
              <v:shape style="position:absolute;left:2826;top:-1028;width:3;height:8" coordorigin="2826,-1028" coordsize="3,8" path="m2826,-1020l2826,-1025,2829,-1025,2829,-1028e" filled="false" stroked="true" strokeweight=".48pt" strokecolor="#050000">
                <v:path arrowok="t"/>
              </v:shape>
            </v:group>
            <v:group style="position:absolute;left:2401;top:-1618;width:192;height:402" coordorigin="2401,-1618" coordsize="192,402">
              <v:shape style="position:absolute;left:2401;top:-1618;width:192;height:402" coordorigin="2401,-1618" coordsize="192,402" path="m2590,-1618l2592,-1610,2592,-1560,2590,-1554,2590,-1549,2587,-1541,2587,-1536,2584,-1530,2584,-1522,2582,-1517,2579,-1512,2579,-1506,2576,-1498,2574,-1493,2571,-1488,2568,-1482,2566,-1477,2566,-1469,2563,-1464,2560,-1458,2552,-1448,2547,-1437,2542,-1427,2539,-1419,2534,-1411,2526,-1397,2518,-1384,2510,-1371,2502,-1357,2491,-1344,2483,-1331,2475,-1318,2465,-1304,2457,-1291,2438,-1267,2401,-1216e" filled="false" stroked="true" strokeweight=".48pt" strokecolor="#050000">
                <v:path arrowok="t"/>
              </v:shape>
            </v:group>
            <v:group style="position:absolute;left:3124;top:-1677;width:35;height:455" coordorigin="3124,-1677" coordsize="35,455">
              <v:shape style="position:absolute;left:3124;top:-1677;width:35;height:455" coordorigin="3124,-1677" coordsize="35,455" path="m3153,-1677l3156,-1663,3156,-1634,3159,-1621,3159,-1549,3156,-1533,3156,-1490,3153,-1477,3153,-1464,3151,-1448,3151,-1421,3148,-1392,3143,-1365,3140,-1336,3137,-1307,3132,-1280,3129,-1251,3124,-1224,3124,-1222e" filled="false" stroked="true" strokeweight=".48pt" strokecolor="#050000">
                <v:path arrowok="t"/>
              </v:shape>
            </v:group>
            <v:group style="position:absolute;left:2734;top:-1024;width:10;height:2" coordorigin="2734,-1024" coordsize="10,2">
              <v:shape style="position:absolute;left:2734;top:-1024;width:10;height:2" coordorigin="2734,-1024" coordsize="10,0" path="m2734,-1024l2743,-1024e" filled="false" stroked="true" strokeweight=".4pt" strokecolor="#050000">
                <v:path arrowok="t"/>
              </v:shape>
            </v:group>
            <v:group style="position:absolute;left:2680;top:-1028;width:6;height:2" coordorigin="2680,-1028" coordsize="6,2">
              <v:shape style="position:absolute;left:2680;top:-1028;width:6;height:2" coordorigin="2680,-1028" coordsize="6,0" path="m2680,-1028l2685,-1028e" filled="false" stroked="true" strokeweight=".48pt" strokecolor="#050000">
                <v:path arrowok="t"/>
              </v:shape>
            </v:group>
            <v:group style="position:absolute;left:2688;top:-1028;width:11;height:2" coordorigin="2688,-1028" coordsize="11,2">
              <v:shape style="position:absolute;left:2688;top:-1028;width:11;height:2" coordorigin="2688,-1028" coordsize="11,0" path="m2688,-1028l2699,-1028e" filled="false" stroked="true" strokeweight=".48pt" strokecolor="#050000">
                <v:path arrowok="t"/>
              </v:shape>
            </v:group>
            <v:group style="position:absolute;left:2959;top:-1201;width:163;height:6" coordorigin="2959,-1201" coordsize="163,6">
              <v:shape style="position:absolute;left:2959;top:-1201;width:163;height:6" coordorigin="2959,-1201" coordsize="163,6" path="m3121,-1195l2959,-1201e" filled="false" stroked="true" strokeweight=".48pt" strokecolor="#050000">
                <v:path arrowok="t"/>
              </v:shape>
            </v:group>
            <v:group style="position:absolute;left:2506;top:-1024;width:2;height:10" coordorigin="2506,-1024" coordsize="2,10">
              <v:shape style="position:absolute;left:2506;top:-1024;width:2;height:10" coordorigin="2506,-1024" coordsize="0,10" path="m2506,-1024l2506,-1015e" filled="false" stroked="true" strokeweight=".133pt" strokecolor="#050000">
                <v:path arrowok="t"/>
              </v:shape>
            </v:group>
            <v:group style="position:absolute;left:2363;top:-1214;width:30;height:38" coordorigin="2363,-1214" coordsize="30,38">
              <v:shape style="position:absolute;left:2363;top:-1214;width:30;height:38" coordorigin="2363,-1214" coordsize="30,38" path="m2363,-1177l2377,-1195,2393,-1214e" filled="false" stroked="true" strokeweight=".48pt" strokecolor="#050000">
                <v:path arrowok="t"/>
              </v:shape>
            </v:group>
            <v:group style="position:absolute;left:2539;top:-1028;width:3;height:8" coordorigin="2539,-1028" coordsize="3,8">
              <v:shape style="position:absolute;left:2539;top:-1028;width:3;height:8" coordorigin="2539,-1028" coordsize="3,8" path="m2539,-1028l2539,-1022,2542,-1020e" filled="false" stroked="true" strokeweight=".48pt" strokecolor="#050000">
                <v:path arrowok="t"/>
              </v:shape>
            </v:group>
            <v:group style="position:absolute;left:2363;top:-1216;width:38;height:46" coordorigin="2363,-1216" coordsize="38,46">
              <v:shape style="position:absolute;left:2363;top:-1216;width:38;height:46" coordorigin="2363,-1216" coordsize="38,46" path="m2401,-1216l2382,-1193,2374,-1182,2366,-1171,2363,-1174,2363,-1177e" filled="false" stroked="true" strokeweight=".48pt" strokecolor="#050000">
                <v:path arrowok="t"/>
              </v:shape>
            </v:group>
            <v:group style="position:absolute;left:3050;top:-1226;width:10;height:2" coordorigin="3050,-1226" coordsize="10,2">
              <v:shape style="position:absolute;left:3050;top:-1226;width:10;height:2" coordorigin="3050,-1226" coordsize="10,0" path="m3050,-1226l3060,-1226e" filled="false" stroked="true" strokeweight=".398pt" strokecolor="#050000">
                <v:path arrowok="t"/>
              </v:shape>
            </v:group>
            <v:group style="position:absolute;left:2359;top:-1175;width:10;height:2" coordorigin="2359,-1175" coordsize="10,2">
              <v:shape style="position:absolute;left:2359;top:-1175;width:10;height:2" coordorigin="2359,-1175" coordsize="10,0" path="m2359,-1175l2368,-1175e" filled="false" stroked="true" strokeweight=".133pt" strokecolor="#050000">
                <v:path arrowok="t"/>
              </v:shape>
            </v:group>
            <v:group style="position:absolute;left:2821;top:-1089;width:8;height:62" coordorigin="2821,-1089" coordsize="8,62">
              <v:shape style="position:absolute;left:2821;top:-1089;width:8;height:62" coordorigin="2821,-1089" coordsize="8,62" path="m2824,-1028l2824,-1030,2821,-1030,2821,-1046,2824,-1052,2824,-1060,2826,-1070,2826,-1078,2829,-1089e" filled="false" stroked="true" strokeweight=".48pt" strokecolor="#050000">
                <v:path arrowok="t"/>
              </v:shape>
            </v:group>
            <v:group style="position:absolute;left:2494;top:-1028;width:22;height:2" coordorigin="2494,-1028" coordsize="22,2">
              <v:shape style="position:absolute;left:2494;top:-1028;width:22;height:2" coordorigin="2494,-1028" coordsize="22,0" path="m2494,-1028l2515,-1028e" filled="false" stroked="true" strokeweight=".48pt" strokecolor="#050000">
                <v:path arrowok="t"/>
              </v:shape>
            </v:group>
            <v:group style="position:absolute;left:2393;top:-1028;width:3;height:8" coordorigin="2393,-1028" coordsize="3,8">
              <v:shape style="position:absolute;left:2393;top:-1028;width:3;height:8" coordorigin="2393,-1028" coordsize="3,8" path="m2393,-1028l2395,-1025,2395,-1020e" filled="false" stroked="true" strokeweight=".48pt" strokecolor="#050000">
                <v:path arrowok="t"/>
              </v:shape>
            </v:group>
            <v:group style="position:absolute;left:2375;top:-1032;width:2;height:10" coordorigin="2375,-1032" coordsize="2,10">
              <v:shape style="position:absolute;left:2375;top:-1032;width:2;height:10" coordorigin="2375,-1032" coordsize="0,10" path="m2375,-1032l2375,-1023e" filled="false" stroked="true" strokeweight=".133pt" strokecolor="#050000">
                <v:path arrowok="t"/>
              </v:shape>
            </v:group>
            <v:group style="position:absolute;left:2959;top:-1230;width:96;height:2" coordorigin="2959,-1230" coordsize="96,2">
              <v:shape style="position:absolute;left:2959;top:-1230;width:96;height:2" coordorigin="2959,-1230" coordsize="96,0" path="m3055,-1230l2959,-1230e" filled="false" stroked="true" strokeweight=".48pt" strokecolor="#050000">
                <v:path arrowok="t"/>
              </v:shape>
            </v:group>
            <v:group style="position:absolute;left:2326;top:-1118;width:6;height:3" coordorigin="2326,-1118" coordsize="6,3">
              <v:shape style="position:absolute;left:2326;top:-1118;width:6;height:3" coordorigin="2326,-1118" coordsize="6,3" path="m2326,-1118l2329,-1115,2332,-1115e" filled="false" stroked="true" strokeweight=".48pt" strokecolor="#050000">
                <v:path arrowok="t"/>
              </v:shape>
            </v:group>
            <v:group style="position:absolute;left:2332;top:-1171;width:80;height:144" coordorigin="2332,-1171" coordsize="80,144">
              <v:shape style="position:absolute;left:2332;top:-1171;width:80;height:144" coordorigin="2332,-1171" coordsize="80,144" path="m2366,-1171l2358,-1158,2348,-1142,2340,-1129,2334,-1121,2332,-1115,2332,-1110,2334,-1110,2337,-1110,2337,-1107,2340,-1107,2342,-1105,2345,-1105,2348,-1102,2355,-1099,2363,-1097,2369,-1094,2385,-1089,2385,-1062,2387,-1057,2387,-1054,2390,-1049,2390,-1046,2393,-1044,2393,-1041,2395,-1038,2395,-1036,2398,-1036,2401,-1033,2401,-1030,2403,-1030,2406,-1028,2411,-1028e" filled="false" stroked="true" strokeweight=".48pt" strokecolor="#050000">
                <v:path arrowok="t"/>
              </v:shape>
            </v:group>
            <v:group style="position:absolute;left:2379;top:-1025;width:3;height:3" coordorigin="2379,-1025" coordsize="3,3">
              <v:shape style="position:absolute;left:2379;top:-1025;width:3;height:3" coordorigin="2379,-1025" coordsize="3,3" path="m2382,-1022l2379,-1022,2379,-1025e" filled="false" stroked="true" strokeweight=".48pt" strokecolor="#050000">
                <v:path arrowok="t"/>
              </v:shape>
            </v:group>
            <v:group style="position:absolute;left:2387;top:-1028;width:6;height:8" coordorigin="2387,-1028" coordsize="6,8">
              <v:shape style="position:absolute;left:2387;top:-1028;width:6;height:8" coordorigin="2387,-1028" coordsize="6,8" path="m2393,-1020l2390,-1022,2390,-1028,2387,-1028e" filled="false" stroked="true" strokeweight=".48pt" strokecolor="#050000">
                <v:path arrowok="t"/>
              </v:shape>
            </v:group>
            <v:group style="position:absolute;left:2502;top:-1025;width:3;height:6" coordorigin="2502,-1025" coordsize="3,6">
              <v:shape style="position:absolute;left:2502;top:-1025;width:3;height:6" coordorigin="2502,-1025" coordsize="3,6" path="m2504,-1020l2504,-1022,2502,-1022,2502,-1025e" filled="false" stroked="true" strokeweight=".48pt" strokecolor="#050000">
                <v:path arrowok="t"/>
              </v:shape>
            </v:group>
            <v:group style="position:absolute;left:2515;top:-1028;width:3;height:8" coordorigin="2515,-1028" coordsize="3,8">
              <v:shape style="position:absolute;left:2515;top:-1028;width:3;height:8" coordorigin="2515,-1028" coordsize="3,8" path="m2518,-1020l2515,-1025,2515,-1028e" filled="false" stroked="true" strokeweight=".48pt" strokecolor="#050000">
                <v:path arrowok="t"/>
              </v:shape>
            </v:group>
            <v:group style="position:absolute;left:2504;top:-1020;width:14;height:11" coordorigin="2504,-1020" coordsize="14,11">
              <v:shape style="position:absolute;left:2504;top:-1020;width:14;height:11" coordorigin="2504,-1020" coordsize="14,11" path="m2504,-1020l2518,-1020,2518,-1017,2518,-1009e" filled="false" stroked="true" strokeweight=".48pt" strokecolor="#050000">
                <v:path arrowok="t"/>
              </v:shape>
            </v:group>
            <v:group style="position:absolute;left:2685;top:-1028;width:8;height:8" coordorigin="2685,-1028" coordsize="8,8">
              <v:shape style="position:absolute;left:2685;top:-1028;width:8;height:8" coordorigin="2685,-1028" coordsize="8,8" path="m2693,-1020l2691,-1020,2691,-1022,2688,-1025,2685,-1028e" filled="false" stroked="true" strokeweight=".48pt" strokecolor="#050000">
                <v:path arrowok="t"/>
              </v:shape>
            </v:group>
            <v:group style="position:absolute;left:2699;top:-1028;width:3;height:8" coordorigin="2699,-1028" coordsize="3,8">
              <v:shape style="position:absolute;left:2699;top:-1028;width:3;height:8" coordorigin="2699,-1028" coordsize="3,8" path="m2701,-1020l2701,-1028,2699,-1028e" filled="false" stroked="true" strokeweight=".48pt" strokecolor="#050000">
                <v:path arrowok="t"/>
              </v:shape>
            </v:group>
            <v:group style="position:absolute;left:3079;top:-1068;width:3;height:8" coordorigin="3079,-1068" coordsize="3,8">
              <v:shape style="position:absolute;left:3079;top:-1068;width:3;height:8" coordorigin="3079,-1068" coordsize="3,8" path="m3081,-1060l3079,-1060,3079,-1062,3079,-1068e" filled="false" stroked="true" strokeweight=".48pt" strokecolor="#050000">
                <v:path arrowok="t"/>
              </v:shape>
            </v:group>
            <v:group style="position:absolute;left:2962;top:-1094;width:136;height:3" coordorigin="2962,-1094" coordsize="136,3">
              <v:shape style="position:absolute;left:2962;top:-1094;width:136;height:3" coordorigin="2962,-1094" coordsize="136,3" path="m2962,-1091l3097,-1094e" filled="false" stroked="true" strokeweight=".48pt" strokecolor="#050000">
                <v:path arrowok="t"/>
              </v:shape>
            </v:group>
            <v:group style="position:absolute;left:2693;top:-1020;width:8;height:8" coordorigin="2693,-1020" coordsize="8,8">
              <v:shape style="position:absolute;left:2693;top:-1020;width:8;height:8" coordorigin="2693,-1020" coordsize="8,8" path="m2693,-1020l2701,-1020,2701,-1017,2701,-1012e" filled="false" stroked="true" strokeweight=".48pt" strokecolor="#050000">
                <v:path arrowok="t"/>
              </v:shape>
            </v:group>
            <v:group style="position:absolute;left:2385;top:-1089;width:445;height:2" coordorigin="2385,-1089" coordsize="445,2">
              <v:shape style="position:absolute;left:2385;top:-1089;width:445;height:2" coordorigin="2385,-1089" coordsize="445,0" path="m2829,-1089l2385,-1089e" filled="false" stroked="true" strokeweight=".48pt" strokecolor="#050000">
                <v:path arrowok="t"/>
              </v:shape>
            </v:group>
            <v:group style="position:absolute;left:2403;top:-1166;width:32;height:46" coordorigin="2403,-1166" coordsize="32,46">
              <v:shape style="position:absolute;left:2403;top:-1166;width:32;height:46" coordorigin="2403,-1166" coordsize="32,46" path="m2403,-1121l2411,-1131,2419,-1142,2435,-1166e" filled="false" stroked="true" strokeweight=".48pt" strokecolor="#050000">
                <v:path arrowok="t"/>
              </v:shape>
            </v:group>
            <v:group style="position:absolute;left:2366;top:-1171;width:38;height:51" coordorigin="2366,-1171" coordsize="38,51">
              <v:shape style="position:absolute;left:2366;top:-1171;width:38;height:51" coordorigin="2366,-1171" coordsize="38,51" path="m2403,-1121l2398,-1126,2393,-1131,2387,-1134,2385,-1137,2382,-1139,2379,-1142,2377,-1145,2374,-1150,2374,-1153,2371,-1155,2369,-1158,2369,-1163,2366,-1166,2366,-1171e" filled="false" stroked="true" strokeweight=".48pt" strokecolor="#050000">
                <v:path arrowok="t"/>
              </v:shape>
            </v:group>
            <v:group style="position:absolute;left:2398;top:-1216;width:38;height:51" coordorigin="2398,-1216" coordsize="38,51">
              <v:shape style="position:absolute;left:2398;top:-1216;width:38;height:51" coordorigin="2398,-1216" coordsize="38,51" path="m2435,-1166l2427,-1171,2422,-1177,2419,-1179,2417,-1182,2414,-1185,2411,-1187,2409,-1190,2406,-1193,2403,-1198,2403,-1201,2401,-1203,2401,-1208,2398,-1208,2398,-1214,2401,-1216e" filled="false" stroked="true" strokeweight=".48pt" strokecolor="#050000">
                <v:path arrowok="t"/>
              </v:shape>
            </v:group>
            <v:group style="position:absolute;left:2563;top:-1732;width:48;height:38" coordorigin="2563,-1732" coordsize="48,38">
              <v:shape style="position:absolute;left:2563;top:-1732;width:48;height:38" coordorigin="2563,-1732" coordsize="48,38" path="m2611,-1732l2605,-1730,2597,-1724,2592,-1722,2587,-1716,2579,-1711,2574,-1706,2571,-1703,2568,-1700,2566,-1698,2563,-1698,2563,-1695e" filled="false" stroked="true" strokeweight=".48pt" strokecolor="#050000">
                <v:path arrowok="t"/>
              </v:shape>
            </v:group>
            <v:group style="position:absolute;left:2047;top:-2028;width:14;height:62" coordorigin="2047,-2028" coordsize="14,62">
              <v:shape style="position:absolute;left:2047;top:-2028;width:14;height:62" coordorigin="2047,-2028" coordsize="14,62" path="m2050,-2028l2050,-2020,2047,-2014,2047,-1990,2050,-1988,2050,-1980,2052,-1977,2052,-1972,2055,-1972,2055,-1969,2058,-1969,2058,-1966,2060,-1966e" filled="false" stroked="true" strokeweight=".48pt" strokecolor="#050000">
                <v:path arrowok="t"/>
              </v:shape>
            </v:group>
            <v:group style="position:absolute;left:2378;top:-1030;width:2;height:10" coordorigin="2378,-1030" coordsize="2,10">
              <v:shape style="position:absolute;left:2378;top:-1030;width:2;height:10" coordorigin="2378,-1030" coordsize="0,10" path="m2378,-1030l2378,-1020e" filled="false" stroked="true" strokeweight=".133pt" strokecolor="#050000">
                <v:path arrowok="t"/>
              </v:shape>
            </v:group>
            <v:group style="position:absolute;left:2382;top:-1022;width:16;height:11" coordorigin="2382,-1022" coordsize="16,11">
              <v:shape style="position:absolute;left:2382;top:-1022;width:16;height:11" coordorigin="2382,-1022" coordsize="16,11" path="m2382,-1022l2382,-1020,2385,-1020,2395,-1020,2395,-1017,2395,-1012,2398,-1012e" filled="false" stroked="true" strokeweight=".48pt" strokecolor="#050000">
                <v:path arrowok="t"/>
              </v:shape>
            </v:group>
            <v:group style="position:absolute;left:4778;top:-1881;width:102;height:692" coordorigin="4778,-1881" coordsize="102,692">
              <v:shape style="position:absolute;left:4778;top:-1881;width:102;height:692" coordorigin="4778,-1881" coordsize="102,692" path="m4879,-1881l4877,-1876,4874,-1873,4869,-1868,4866,-1865,4861,-1860,4858,-1855,4855,-1852,4850,-1847,4847,-1841,4845,-1839,4842,-1833,4837,-1828,4834,-1823,4831,-1820,4829,-1815,4826,-1810,4823,-1804,4821,-1799,4818,-1794,4815,-1788,4813,-1786,4810,-1780,4807,-1775,4807,-1770,4805,-1764,4802,-1759,4799,-1754,4799,-1748,4797,-1743,4794,-1738,4794,-1732,4791,-1727,4791,-1722,4789,-1716,4789,-1708,4786,-1703,4786,-1693,4783,-1682,4783,-1671,4781,-1661,4781,-1637,4778,-1626,4778,-1546,4781,-1536,4781,-1501,4783,-1480,4786,-1458,4786,-1435,4789,-1413,4791,-1389,4794,-1368,4797,-1347,4799,-1323,4805,-1302,4807,-1280,4810,-1256,4815,-1235,4818,-1214,4821,-1190e" filled="false" stroked="true" strokeweight=".48pt" strokecolor="#050000">
                <v:path arrowok="t"/>
              </v:shape>
            </v:group>
            <v:group style="position:absolute;left:5007;top:-1046;width:3;height:3" coordorigin="5007,-1046" coordsize="3,3">
              <v:shape style="position:absolute;left:5007;top:-1046;width:3;height:3" coordorigin="5007,-1046" coordsize="3,3" path="m5007,-1044l5007,-1046,5010,-1046e" filled="false" stroked="true" strokeweight=".48pt" strokecolor="#050000">
                <v:path arrowok="t"/>
              </v:shape>
            </v:group>
            <v:group style="position:absolute;left:5010;top:-1052;width:6;height:3" coordorigin="5010,-1052" coordsize="6,3">
              <v:shape style="position:absolute;left:5010;top:-1052;width:6;height:3" coordorigin="5010,-1052" coordsize="6,3" path="m5010,-1049l5012,-1049,5012,-1052,5015,-1052e" filled="false" stroked="true" strokeweight=".48pt" strokecolor="#050000">
                <v:path arrowok="t"/>
              </v:shape>
            </v:group>
            <v:group style="position:absolute;left:4863;top:-1049;width:6;height:8" coordorigin="4863,-1049" coordsize="6,8">
              <v:shape style="position:absolute;left:4863;top:-1049;width:6;height:8" coordorigin="4863,-1049" coordsize="6,8" path="m4863,-1049l4866,-1049,4866,-1046,4869,-1044,4869,-1041e" filled="false" stroked="true" strokeweight=".48pt" strokecolor="#050000">
                <v:path arrowok="t"/>
              </v:shape>
            </v:group>
            <v:group style="position:absolute;left:5443;top:-1956;width:64;height:46" coordorigin="5443,-1956" coordsize="64,46">
              <v:shape style="position:absolute;left:5443;top:-1956;width:64;height:46" coordorigin="5443,-1956" coordsize="64,46" path="m5507,-1956l5499,-1950,5491,-1945,5480,-1940,5472,-1935,5464,-1929,5456,-1924,5448,-1919,5443,-1911e" filled="false" stroked="true" strokeweight=".48pt" strokecolor="#050000">
                <v:path arrowok="t"/>
              </v:shape>
            </v:group>
            <v:group style="position:absolute;left:5585;top:-1099;width:2;height:10" coordorigin="5585,-1099" coordsize="2,10">
              <v:shape style="position:absolute;left:5585;top:-1099;width:2;height:10" coordorigin="5585,-1099" coordsize="0,10" path="m5585,-1099l5585,-1089e" filled="false" stroked="true" strokeweight=".133pt" strokecolor="#050000">
                <v:path arrowok="t"/>
              </v:shape>
            </v:group>
            <v:group style="position:absolute;left:5408;top:-1062;width:6;height:3" coordorigin="5408,-1062" coordsize="6,3">
              <v:shape style="position:absolute;left:5408;top:-1062;width:6;height:3" coordorigin="5408,-1062" coordsize="6,3" path="m5408,-1060l5408,-1062,5411,-1062,5414,-1062e" filled="false" stroked="true" strokeweight=".48pt" strokecolor="#050000">
                <v:path arrowok="t"/>
              </v:shape>
            </v:group>
            <v:group style="position:absolute;left:5459;top:-1145;width:3;height:24" coordorigin="5459,-1145" coordsize="3,24">
              <v:shape style="position:absolute;left:5459;top:-1145;width:3;height:24" coordorigin="5459,-1145" coordsize="3,24" path="m5459,-1145l5459,-1139,5462,-1134,5462,-1121e" filled="false" stroked="true" strokeweight=".48pt" strokecolor="#050000">
                <v:path arrowok="t"/>
              </v:shape>
            </v:group>
            <v:group style="position:absolute;left:5387;top:-1062;width:19;height:3" coordorigin="5387,-1062" coordsize="19,3">
              <v:shape style="position:absolute;left:5387;top:-1062;width:19;height:3" coordorigin="5387,-1062" coordsize="19,3" path="m5406,-1062l5395,-1062,5387,-1060e" filled="false" stroked="true" strokeweight=".48pt" strokecolor="#050000">
                <v:path arrowok="t"/>
              </v:shape>
            </v:group>
            <v:group style="position:absolute;left:4879;top:-2041;width:357;height:160" coordorigin="4879,-2041" coordsize="357,160">
              <v:shape style="position:absolute;left:4879;top:-2041;width:357;height:160" coordorigin="4879,-2041" coordsize="357,160" path="m5236,-2041l5222,-2041,5212,-2038,5198,-2036,5188,-2033,5174,-2030,5164,-2028,5150,-2022,5140,-2020,5127,-2017,5116,-2014,5103,-2009,5092,-2006,5079,-2001,5068,-1996,5057,-1993,5044,-1988,5033,-1982,5023,-1977,5012,-1972,4999,-1966,4988,-1961,4978,-1956,4967,-1948,4956,-1942,4951,-1940,4946,-1935,4940,-1932,4938,-1929,4932,-1924,4927,-1921,4922,-1919,4916,-1913,4911,-1911,4908,-1905,4903,-1903,4898,-1897,4893,-1895,4890,-1889,4885,-1884,4879,-1881e" filled="false" stroked="true" strokeweight=".48pt" strokecolor="#050000">
                <v:path arrowok="t"/>
              </v:shape>
            </v:group>
            <v:group style="position:absolute;left:4869;top:-1041;width:6;height:8" coordorigin="4869,-1041" coordsize="6,8">
              <v:shape style="position:absolute;left:4869;top:-1041;width:6;height:8" coordorigin="4869,-1041" coordsize="6,8" path="m4869,-1041l4869,-1038,4871,-1036,4871,-1033,4874,-1033e" filled="false" stroked="true" strokeweight=".48pt" strokecolor="#050000">
                <v:path arrowok="t"/>
              </v:shape>
            </v:group>
            <v:group style="position:absolute;left:4837;top:-1110;width:24;height:62" coordorigin="4837,-1110" coordsize="24,62">
              <v:shape style="position:absolute;left:4837;top:-1110;width:24;height:62" coordorigin="4837,-1110" coordsize="24,62" path="m4837,-1110l4839,-1102,4842,-1094,4845,-1086,4847,-1078,4847,-1073,4850,-1070,4850,-1065,4853,-1062,4853,-1060,4855,-1054,4858,-1052,4858,-1049,4861,-1049e" filled="false" stroked="true" strokeweight=".48pt" strokecolor="#050000">
                <v:path arrowok="t"/>
              </v:shape>
            </v:group>
            <v:group style="position:absolute;left:5345;top:-1653;width:3;height:19" coordorigin="5345,-1653" coordsize="3,19">
              <v:shape style="position:absolute;left:5345;top:-1653;width:3;height:19" coordorigin="5345,-1653" coordsize="3,19" path="m5345,-1653l5345,-1642,5347,-1634e" filled="false" stroked="true" strokeweight=".48pt" strokecolor="#050000">
                <v:path arrowok="t"/>
              </v:shape>
            </v:group>
            <v:group style="position:absolute;left:5254;top:-1860;width:99;height:67" coordorigin="5254,-1860" coordsize="99,67">
              <v:shape style="position:absolute;left:5254;top:-1860;width:99;height:67" coordorigin="5254,-1860" coordsize="99,67" path="m5353,-1860l5342,-1849,5329,-1839,5318,-1828,5313,-1823,5307,-1817,5302,-1812,5299,-1812,5297,-1810,5291,-1807,5289,-1804,5286,-1802,5283,-1802,5281,-1799,5275,-1799,5273,-1796,5270,-1796,5265,-1794,5254,-1794e" filled="false" stroked="true" strokeweight=".48pt" strokecolor="#050000">
                <v:path arrowok="t"/>
              </v:shape>
            </v:group>
            <v:group style="position:absolute;left:5353;top:-1905;width:83;height:46" coordorigin="5353,-1905" coordsize="83,46">
              <v:shape style="position:absolute;left:5353;top:-1905;width:83;height:46" coordorigin="5353,-1905" coordsize="83,46" path="m5435,-1905l5424,-1900,5414,-1895,5408,-1892,5403,-1889,5398,-1887,5392,-1884,5387,-1881,5382,-1879,5377,-1876,5371,-1873,5366,-1868,5361,-1865,5358,-1863,5353,-1860e" filled="false" stroked="true" strokeweight=".48pt" strokecolor="#050000">
                <v:path arrowok="t"/>
              </v:shape>
            </v:group>
            <v:group style="position:absolute;left:5435;top:-1887;width:48;height:38" coordorigin="5435,-1887" coordsize="48,38">
              <v:shape style="position:absolute;left:5435;top:-1887;width:48;height:38" coordorigin="5435,-1887" coordsize="48,38" path="m5483,-1887l5483,-1884,5475,-1881,5470,-1876,5459,-1868,5451,-1863,5446,-1860,5440,-1855,5435,-1849e" filled="false" stroked="true" strokeweight=".48pt" strokecolor="#050000">
                <v:path arrowok="t"/>
              </v:shape>
            </v:group>
            <v:group style="position:absolute;left:5196;top:-1049;width:3;height:11" coordorigin="5196,-1049" coordsize="3,11">
              <v:shape style="position:absolute;left:5196;top:-1049;width:3;height:11" coordorigin="5196,-1049" coordsize="3,11" path="m5198,-1038l5198,-1046,5196,-1049e" filled="false" stroked="true" strokeweight=".48pt" strokecolor="#050000">
                <v:path arrowok="t"/>
              </v:shape>
            </v:group>
            <v:group style="position:absolute;left:5582;top:-1239;width:10;height:2" coordorigin="5582,-1239" coordsize="10,2">
              <v:shape style="position:absolute;left:5582;top:-1239;width:10;height:2" coordorigin="5582,-1239" coordsize="10,0" path="m5582,-1239l5591,-1239e" filled="false" stroked="true" strokeweight=".133pt" strokecolor="#050000">
                <v:path arrowok="t"/>
              </v:shape>
            </v:group>
            <v:group style="position:absolute;left:5347;top:-1060;width:16;height:3" coordorigin="5347,-1060" coordsize="16,3">
              <v:shape style="position:absolute;left:5347;top:-1060;width:16;height:3" coordorigin="5347,-1060" coordsize="16,3" path="m5347,-1057l5355,-1057,5363,-1060e" filled="false" stroked="true" strokeweight=".48pt" strokecolor="#050000">
                <v:path arrowok="t"/>
              </v:shape>
            </v:group>
            <v:group style="position:absolute;left:5236;top:-2075;width:237;height:35" coordorigin="5236,-2075" coordsize="237,35">
              <v:shape style="position:absolute;left:5236;top:-2075;width:237;height:35" coordorigin="5236,-2075" coordsize="237,35" path="m5472,-2075l5456,-2073,5406,-2067,5395,-2065,5392,-2065,5353,-2059,5334,-2057,5313,-2054,5294,-2052,5273,-2049,5254,-2046,5236,-2041e" filled="false" stroked="true" strokeweight=".48pt" strokecolor="#050000">
                <v:path arrowok="t"/>
              </v:shape>
            </v:group>
            <v:group style="position:absolute;left:5337;top:-1057;width:3;height:6" coordorigin="5337,-1057" coordsize="3,6">
              <v:shape style="position:absolute;left:5337;top:-1057;width:3;height:6" coordorigin="5337,-1057" coordsize="3,6" path="m5339,-1052l5337,-1054,5337,-1057e" filled="false" stroked="true" strokeweight=".48pt" strokecolor="#050000">
                <v:path arrowok="t"/>
              </v:shape>
            </v:group>
            <v:group style="position:absolute;left:5337;top:-1054;width:10;height:2" coordorigin="5337,-1054" coordsize="10,2">
              <v:shape style="position:absolute;left:5337;top:-1054;width:10;height:2" coordorigin="5337,-1054" coordsize="10,0" path="m5337,-1054l5347,-1054e" filled="false" stroked="true" strokeweight=".266pt" strokecolor="#050000">
                <v:path arrowok="t"/>
              </v:shape>
            </v:group>
            <v:group style="position:absolute;left:5323;top:-1145;width:86;height:86" coordorigin="5323,-1145" coordsize="86,86">
              <v:shape style="position:absolute;left:5323;top:-1145;width:86;height:86" coordorigin="5323,-1145" coordsize="86,86" path="m5323,-1121l5342,-1126,5363,-1131,5371,-1134,5382,-1139,5392,-1142,5395,-1145,5400,-1145,5403,-1142,5403,-1139,5406,-1134,5406,-1131,5408,-1129,5408,-1102,5406,-1099,5406,-1091,5403,-1089,5403,-1086,5400,-1086,5400,-1083,5398,-1081,5398,-1078,5395,-1078,5392,-1076,5392,-1073,5390,-1073,5387,-1070,5387,-1068,5385,-1068,5382,-1065,5379,-1065,5377,-1062,5374,-1062,5371,-1060,5363,-1060e" filled="false" stroked="true" strokeweight=".48pt" strokecolor="#050000">
                <v:path arrowok="t"/>
              </v:shape>
            </v:group>
            <v:group style="position:absolute;left:4837;top:-1121;width:487;height:64" coordorigin="4837,-1121" coordsize="487,64">
              <v:shape style="position:absolute;left:4837;top:-1121;width:487;height:64" coordorigin="4837,-1121" coordsize="487,64" path="m4837,-1110l4959,-1110,5020,-1113,5081,-1113,5201,-1115,5323,-1121,5323,-1083,5321,-1078,5321,-1070,5318,-1068,5318,-1062,5315,-1060,5315,-1057,5313,-1057e" filled="false" stroked="true" strokeweight=".48pt" strokecolor="#050000">
                <v:path arrowok="t"/>
              </v:shape>
            </v:group>
            <v:group style="position:absolute;left:5172;top:-1054;width:3;height:8" coordorigin="5172,-1054" coordsize="3,8">
              <v:shape style="position:absolute;left:5172;top:-1054;width:3;height:8" coordorigin="5172,-1054" coordsize="3,8" path="m5174,-1046l5172,-1052,5172,-1054e" filled="false" stroked="true" strokeweight=".48pt" strokecolor="#050000">
                <v:path arrowok="t"/>
              </v:shape>
            </v:group>
            <v:group style="position:absolute;left:5196;top:-1054;width:24;height:2" coordorigin="5196,-1054" coordsize="24,2">
              <v:shape style="position:absolute;left:5196;top:-1054;width:24;height:2" coordorigin="5196,-1054" coordsize="24,0" path="m5196,-1054l5220,-1054e" filled="false" stroked="true" strokeweight=".48pt" strokecolor="#050000">
                <v:path arrowok="t"/>
              </v:shape>
            </v:group>
            <v:group style="position:absolute;left:5191;top:-1052;width:10;height:2" coordorigin="5191,-1052" coordsize="10,2">
              <v:shape style="position:absolute;left:5191;top:-1052;width:10;height:2" coordorigin="5191,-1052" coordsize="10,0" path="m5191,-1052l5200,-1052e" filled="false" stroked="true" strokeweight=".267pt" strokecolor="#050000">
                <v:path arrowok="t"/>
              </v:shape>
            </v:group>
            <v:group style="position:absolute;left:5212;top:-1054;width:8;height:6" coordorigin="5212,-1054" coordsize="8,6">
              <v:shape style="position:absolute;left:5212;top:-1054;width:8;height:6" coordorigin="5212,-1054" coordsize="8,6" path="m5212,-1049l5214,-1049,5214,-1052,5217,-1054,5220,-1054e" filled="false" stroked="true" strokeweight=".48pt" strokecolor="#050000">
                <v:path arrowok="t"/>
              </v:shape>
            </v:group>
            <v:group style="position:absolute;left:5576;top:-1097;width:11;height:3" coordorigin="5576,-1097" coordsize="11,3">
              <v:shape style="position:absolute;left:5576;top:-1097;width:11;height:3" coordorigin="5576,-1097" coordsize="11,3" path="m5587,-1094l5584,-1094,5581,-1097,5576,-1097e" filled="false" stroked="true" strokeweight=".48pt" strokecolor="#050000">
                <v:path arrowok="t"/>
              </v:shape>
            </v:group>
            <v:group style="position:absolute;left:5213;top:-1054;width:2;height:10" coordorigin="5213,-1054" coordsize="2,10">
              <v:shape style="position:absolute;left:5213;top:-1054;width:2;height:10" coordorigin="5213,-1054" coordsize="0,10" path="m5213,-1054l5213,-1044e" filled="false" stroked="true" strokeweight=".132pt" strokecolor="#050000">
                <v:path arrowok="t"/>
              </v:shape>
            </v:group>
            <v:group style="position:absolute;left:5196;top:-1049;width:16;height:2" coordorigin="5196,-1049" coordsize="16,2">
              <v:shape style="position:absolute;left:5196;top:-1049;width:16;height:2" coordorigin="5196,-1049" coordsize="16,0" path="m5196,-1049l5212,-1049e" filled="false" stroked="true" strokeweight=".48pt" strokecolor="#050000">
                <v:path arrowok="t"/>
              </v:shape>
            </v:group>
            <v:group style="position:absolute;left:5008;top:-1046;width:2;height:10" coordorigin="5008,-1046" coordsize="2,10">
              <v:shape style="position:absolute;left:5008;top:-1046;width:2;height:10" coordorigin="5008,-1046" coordsize="0,10" path="m5008,-1046l5008,-1036e" filled="false" stroked="true" strokeweight=".132pt" strokecolor="#050000">
                <v:path arrowok="t"/>
              </v:shape>
            </v:group>
            <v:group style="position:absolute;left:5002;top:-1044;width:6;height:3" coordorigin="5002,-1044" coordsize="6,3">
              <v:shape style="position:absolute;left:5002;top:-1044;width:6;height:3" coordorigin="5002,-1044" coordsize="6,3" path="m5002,-1044l5004,-1041,5007,-1041e" filled="false" stroked="true" strokeweight=".48pt" strokecolor="#050000">
                <v:path arrowok="t"/>
              </v:shape>
            </v:group>
            <v:group style="position:absolute;left:5007;top:-1052;width:6;height:8" coordorigin="5007,-1052" coordsize="6,8">
              <v:shape style="position:absolute;left:5007;top:-1052;width:6;height:8" coordorigin="5007,-1052" coordsize="6,8" path="m5007,-1044l5007,-1046,5010,-1049,5012,-1052e" filled="false" stroked="true" strokeweight=".48pt" strokecolor="#050000">
                <v:path arrowok="t"/>
              </v:shape>
            </v:group>
            <v:group style="position:absolute;left:4994;top:-1052;width:22;height:11" coordorigin="4994,-1052" coordsize="22,11">
              <v:shape style="position:absolute;left:4994;top:-1052;width:22;height:11" coordorigin="4994,-1052" coordsize="22,11" path="m4994,-1041l4994,-1052,4999,-1052,5015,-1052e" filled="false" stroked="true" strokeweight=".48pt" strokecolor="#050000">
                <v:path arrowok="t"/>
              </v:shape>
            </v:group>
            <v:group style="position:absolute;left:4954;top:-1052;width:3;height:11" coordorigin="4954,-1052" coordsize="3,11">
              <v:shape style="position:absolute;left:4954;top:-1052;width:3;height:11" coordorigin="4954,-1052" coordsize="3,11" path="m4956,-1041l4956,-1049,4954,-1049,4954,-1052e" filled="false" stroked="true" strokeweight=".48pt" strokecolor="#050000">
                <v:path arrowok="t"/>
              </v:shape>
            </v:group>
            <v:group style="position:absolute;left:5036;top:-1759;width:232;height:564" coordorigin="5036,-1759" coordsize="232,564">
              <v:shape style="position:absolute;left:5036;top:-1759;width:232;height:564" coordorigin="5036,-1759" coordsize="232,564" path="m5267,-1195l5220,-1259,5196,-1291,5182,-1304,5172,-1320,5161,-1339,5148,-1355,5137,-1371,5127,-1387,5121,-1395,5116,-1403,5111,-1411,5105,-1421,5100,-1429,5095,-1437,5089,-1445,5084,-1456,5079,-1464,5076,-1472,5071,-1482,5065,-1490,5063,-1498,5060,-1509,5055,-1517,5052,-1528,5049,-1538,5047,-1546,5044,-1557,5044,-1562,5041,-1565,5041,-1570,5039,-1575,5039,-1591,5036,-1597,5036,-1655,5039,-1661,5039,-1674,5041,-1679,5041,-1690,5044,-1695,5044,-1700,5047,-1703,5049,-1708,5049,-1714,5052,-1719,5052,-1722,5055,-1727,5057,-1732,5060,-1738,5063,-1740,5063,-1746,5065,-1751,5068,-1754,5071,-1759,5089,-1748,5097,-1743,5105,-1738,5113,-1735,5124,-1730,5132,-1724,5137,-1722,5140,-1722e" filled="false" stroked="true" strokeweight=".48pt" strokecolor="#050000">
                <v:path arrowok="t"/>
              </v:shape>
            </v:group>
            <v:group style="position:absolute;left:5071;top:-2065;width:596;height:306" coordorigin="5071,-2065" coordsize="596,306">
              <v:shape style="position:absolute;left:5071;top:-2065;width:596;height:306" coordorigin="5071,-2065" coordsize="596,306" path="m5071,-1759l5073,-1764,5076,-1767,5079,-1772,5081,-1775,5089,-1783,5095,-1791,5100,-1799,5108,-1807,5113,-1815,5121,-1823,5129,-1831,5135,-1836,5143,-1844,5150,-1852,5158,-1857,5166,-1865,5174,-1871,5182,-1876,5190,-1884,5198,-1889,5206,-1895,5214,-1900,5225,-1905,5233,-1911,5241,-1916,5249,-1921,5260,-1927,5267,-1932,5275,-1937,5286,-1942,5294,-1945,5305,-1950,5313,-1956,5321,-1958,5331,-1964,5342,-1969,5353,-1972,5363,-1977,5371,-1982,5382,-1985,5392,-1990,5403,-1993,5414,-1998,5424,-2001,5435,-2004,5446,-2009,5456,-2012,5464,-2014,5475,-2020,5486,-2022,5496,-2025,5507,-2028,5528,-2033,5549,-2041,5571,-2046,5592,-2052,5613,-2054,5637,-2059,5658,-2065,5661,-2049,5661,-2041,5664,-2033,5664,-2017,5666,-2014,5666,-2004,5664,-2004e" filled="false" stroked="true" strokeweight=".48pt" strokecolor="#050000">
                <v:path arrowok="t"/>
              </v:shape>
            </v:group>
            <v:group style="position:absolute;left:5658;top:-2075;width:99;height:72" coordorigin="5658,-2075" coordsize="99,72">
              <v:shape style="position:absolute;left:5658;top:-2075;width:99;height:72" coordorigin="5658,-2075" coordsize="99,72" path="m5658,-2065l5706,-2070,5733,-2073,5757,-2075,5757,-2065,5754,-2062,5754,-2054,5751,-2052,5751,-2046,5749,-2044,5749,-2041,5746,-2038,5744,-2036,5741,-2033,5741,-2030,5738,-2028,5736,-2028,5733,-2025,5733,-2022,5730,-2022,5728,-2020,5725,-2020,5722,-2017,5720,-2017,5717,-2014,5712,-2014,5709,-2012,5698,-2009,5688,-2009,5664,-2004e" filled="false" stroked="true" strokeweight=".48pt" strokecolor="#050000">
                <v:path arrowok="t"/>
              </v:shape>
            </v:group>
            <v:group style="position:absolute;left:5658;top:-2102;width:22;height:6" coordorigin="5658,-2102" coordsize="22,6">
              <v:shape style="position:absolute;left:5658;top:-2102;width:22;height:6" coordorigin="5658,-2102" coordsize="22,6" path="m5658,-2097l5666,-2099,5680,-2102e" filled="false" stroked="true" strokeweight=".48pt" strokecolor="#050000">
                <v:path arrowok="t"/>
              </v:shape>
            </v:group>
            <v:group style="position:absolute;left:5472;top:-2097;width:187;height:22" coordorigin="5472,-2097" coordsize="187,22">
              <v:shape style="position:absolute;left:5472;top:-2097;width:187;height:22" coordorigin="5472,-2097" coordsize="187,22" path="m5658,-2097l5475,-2075,5472,-2075e" filled="false" stroked="true" strokeweight=".48pt" strokecolor="#050000">
                <v:path arrowok="t"/>
              </v:shape>
            </v:group>
            <v:group style="position:absolute;left:4994;top:-1041;width:3;height:8" coordorigin="4994,-1041" coordsize="3,8">
              <v:shape style="position:absolute;left:4994;top:-1041;width:3;height:8" coordorigin="4994,-1041" coordsize="3,8" path="m4996,-1033l4996,-1038,4994,-1041e" filled="false" stroked="true" strokeweight=".48pt" strokecolor="#050000">
                <v:path arrowok="t"/>
              </v:shape>
            </v:group>
            <v:group style="position:absolute;left:5278;top:-1408;width:22;height:46" coordorigin="5278,-1408" coordsize="22,46">
              <v:shape style="position:absolute;left:5278;top:-1408;width:22;height:46" coordorigin="5278,-1408" coordsize="22,46" path="m5297,-1363l5299,-1363,5299,-1365,5299,-1373,5297,-1376,5297,-1379,5294,-1379,5294,-1384,5291,-1387,5291,-1389,5289,-1392,5286,-1395,5283,-1397,5281,-1403,5278,-1408e" filled="false" stroked="true" strokeweight=".48pt" strokecolor="#050000">
                <v:path arrowok="t"/>
              </v:shape>
            </v:group>
            <v:group style="position:absolute;left:5560;top:-1089;width:3;height:11" coordorigin="5560,-1089" coordsize="3,11">
              <v:shape style="position:absolute;left:5560;top:-1089;width:3;height:11" coordorigin="5560,-1089" coordsize="3,11" path="m5563,-1078l5560,-1078,5560,-1081,5560,-1089e" filled="false" stroked="true" strokeweight=".48pt" strokecolor="#050000">
                <v:path arrowok="t"/>
              </v:shape>
            </v:group>
            <v:group style="position:absolute;left:5238;top:-1448;width:40;height:40" coordorigin="5238,-1448" coordsize="40,40">
              <v:shape style="position:absolute;left:5238;top:-1448;width:40;height:40" coordorigin="5238,-1448" coordsize="40,40" path="m5238,-1448l5241,-1448,5244,-1445,5246,-1443,5249,-1443,5252,-1440,5252,-1437,5257,-1432,5262,-1427,5265,-1424,5270,-1419,5273,-1413,5278,-1408e" filled="false" stroked="true" strokeweight=".48pt" strokecolor="#050000">
                <v:path arrowok="t"/>
              </v:shape>
            </v:group>
            <v:group style="position:absolute;left:5164;top:-1623;width:10;height:2" coordorigin="5164,-1623" coordsize="10,2">
              <v:shape style="position:absolute;left:5164;top:-1623;width:10;height:2" coordorigin="5164,-1623" coordsize="10,0" path="m5164,-1623l5174,-1623e" filled="false" stroked="true" strokeweight=".532pt" strokecolor="#050000">
                <v:path arrowok="t"/>
              </v:shape>
            </v:group>
            <v:group style="position:absolute;left:5180;top:-1637;width:6;height:46" coordorigin="5180,-1637" coordsize="6,46">
              <v:shape style="position:absolute;left:5180;top:-1637;width:6;height:46" coordorigin="5180,-1637" coordsize="6,46" path="m5180,-1591l5182,-1594,5185,-1597,5185,-1637e" filled="false" stroked="true" strokeweight=".48pt" strokecolor="#050000">
                <v:path arrowok="t"/>
              </v:shape>
            </v:group>
            <v:group style="position:absolute;left:5385;top:-1794;width:3;height:3" coordorigin="5385,-1794" coordsize="3,3">
              <v:shape style="position:absolute;left:5385;top:-1794;width:3;height:3" coordorigin="5385,-1794" coordsize="3,3" path="m5387,-1794l5387,-1791,5385,-1791e" filled="false" stroked="true" strokeweight=".48pt" strokecolor="#050000">
                <v:path arrowok="t"/>
              </v:shape>
            </v:group>
            <v:group style="position:absolute;left:5406;top:-1062;width:8;height:2" coordorigin="5406,-1062" coordsize="8,2">
              <v:shape style="position:absolute;left:5406;top:-1062;width:8;height:2" coordorigin="5406,-1062" coordsize="8,0" path="m5406,-1062l5414,-1062e" filled="false" stroked="true" strokeweight=".48pt" strokecolor="#050000">
                <v:path arrowok="t"/>
              </v:shape>
            </v:group>
            <v:group style="position:absolute;left:5174;top:-1674;width:6;height:38" coordorigin="5174,-1674" coordsize="6,38">
              <v:shape style="position:absolute;left:5174;top:-1674;width:6;height:38" coordorigin="5174,-1674" coordsize="6,38" path="m5174,-1674l5174,-1671,5177,-1669,5177,-1645,5180,-1637e" filled="false" stroked="true" strokeweight=".48pt" strokecolor="#050000">
                <v:path arrowok="t"/>
              </v:shape>
            </v:group>
            <v:group style="position:absolute;left:5172;top:-1756;width:3;height:6" coordorigin="5172,-1756" coordsize="3,6">
              <v:shape style="position:absolute;left:5172;top:-1756;width:3;height:6" coordorigin="5172,-1756" coordsize="3,6" path="m5174,-1756l5174,-1754,5172,-1751e" filled="false" stroked="true" strokeweight=".48pt" strokecolor="#050000">
                <v:path arrowok="t"/>
              </v:shape>
            </v:group>
            <v:group style="position:absolute;left:5432;top:-1443;width:3;height:3" coordorigin="5432,-1443" coordsize="3,3">
              <v:shape style="position:absolute;left:5432;top:-1443;width:3;height:3" coordorigin="5432,-1443" coordsize="3,3" path="m5435,-1443l5432,-1443,5432,-1440e" filled="false" stroked="true" strokeweight=".48pt" strokecolor="#050000">
                <v:path arrowok="t"/>
              </v:shape>
            </v:group>
            <v:group style="position:absolute;left:5423;top:-1458;width:2;height:10" coordorigin="5423,-1458" coordsize="2,10">
              <v:shape style="position:absolute;left:5423;top:-1458;width:2;height:10" coordorigin="5423,-1458" coordsize="0,10" path="m5423,-1458l5423,-1448e" filled="false" stroked="true" strokeweight=".133pt" strokecolor="#050000">
                <v:path arrowok="t"/>
              </v:shape>
            </v:group>
            <v:group style="position:absolute;left:5406;top:-1482;width:3;height:6" coordorigin="5406,-1482" coordsize="3,6">
              <v:shape style="position:absolute;left:5406;top:-1482;width:3;height:6" coordorigin="5406,-1482" coordsize="3,6" path="m5408,-1477l5406,-1482e" filled="false" stroked="true" strokeweight=".48pt" strokecolor="#050000">
                <v:path arrowok="t"/>
              </v:shape>
            </v:group>
            <v:group style="position:absolute;left:5403;top:-1488;width:32;height:46" coordorigin="5403,-1488" coordsize="32,46">
              <v:shape style="position:absolute;left:5403;top:-1488;width:32;height:46" coordorigin="5403,-1488" coordsize="32,46" path="m5406,-1485l5403,-1488,5406,-1488,5406,-1485,5408,-1482,5408,-1480,5422,-1461,5435,-1443e" filled="false" stroked="true" strokeweight=".48pt" strokecolor="#050000">
                <v:path arrowok="t"/>
              </v:shape>
            </v:group>
            <v:group style="position:absolute;left:5451;top:-1150;width:8;height:6" coordorigin="5451,-1150" coordsize="8,6">
              <v:shape style="position:absolute;left:5451;top:-1150;width:8;height:6" coordorigin="5451,-1150" coordsize="8,6" path="m5459,-1145l5456,-1145,5456,-1147,5454,-1147,5454,-1150,5451,-1150e" filled="false" stroked="true" strokeweight=".48pt" strokecolor="#050000">
                <v:path arrowok="t"/>
              </v:shape>
            </v:group>
            <v:group style="position:absolute;left:5435;top:-1443;width:32;height:51" coordorigin="5435,-1443" coordsize="32,51">
              <v:shape style="position:absolute;left:5435;top:-1443;width:32;height:51" coordorigin="5435,-1443" coordsize="32,51" path="m5435,-1443l5440,-1429,5448,-1419,5456,-1408,5464,-1397,5464,-1395,5467,-1392,5464,-1392,5464,-1395e" filled="false" stroked="true" strokeweight=".48pt" strokecolor="#050000">
                <v:path arrowok="t"/>
              </v:shape>
            </v:group>
            <v:group style="position:absolute;left:5436;top:-1425;width:10;height:2" coordorigin="5436,-1425" coordsize="10,2">
              <v:shape style="position:absolute;left:5436;top:-1425;width:10;height:2" coordorigin="5436,-1425" coordsize="10,0" path="m5436,-1425l5445,-1425e" filled="false" stroked="true" strokeweight=".133pt" strokecolor="#050000">
                <v:path arrowok="t"/>
              </v:shape>
            </v:group>
            <v:group style="position:absolute;left:5428;top:-1439;width:10;height:2" coordorigin="5428,-1439" coordsize="10,2">
              <v:shape style="position:absolute;left:5428;top:-1439;width:10;height:2" coordorigin="5428,-1439" coordsize="10,0" path="m5428,-1439l5437,-1439e" filled="false" stroked="true" strokeweight=".133pt" strokecolor="#050000">
                <v:path arrowok="t"/>
              </v:shape>
            </v:group>
            <v:group style="position:absolute;left:5345;top:-1637;width:3;height:3" coordorigin="5345,-1637" coordsize="3,3">
              <v:shape style="position:absolute;left:5345;top:-1637;width:3;height:3" coordorigin="5345,-1637" coordsize="3,3" path="m5347,-1634l5345,-1637e" filled="false" stroked="true" strokeweight=".48pt" strokecolor="#050000">
                <v:path arrowok="t"/>
              </v:shape>
            </v:group>
            <v:group style="position:absolute;left:5339;top:-1666;width:6;height:2" coordorigin="5339,-1666" coordsize="6,2">
              <v:shape style="position:absolute;left:5339;top:-1666;width:6;height:2" coordorigin="5339,-1666" coordsize="6,0" path="m5345,-1666l5339,-1666e" filled="false" stroked="true" strokeweight=".48pt" strokecolor="#050000">
                <v:path arrowok="t"/>
              </v:shape>
            </v:group>
            <v:group style="position:absolute;left:5345;top:-1711;width:2;height:46" coordorigin="5345,-1711" coordsize="2,46">
              <v:shape style="position:absolute;left:5345;top:-1711;width:2;height:46" coordorigin="5345,-1711" coordsize="0,46" path="m5345,-1711l5345,-1666e" filled="false" stroked="true" strokeweight=".48pt" strokecolor="#050000">
                <v:path arrowok="t"/>
              </v:shape>
            </v:group>
            <v:group style="position:absolute;left:5345;top:-1451;width:242;height:213" coordorigin="5345,-1451" coordsize="242,213">
              <v:shape style="position:absolute;left:5345;top:-1451;width:242;height:213" coordorigin="5345,-1451" coordsize="242,213" path="m5587,-1238l5576,-1248,5565,-1262,5547,-1286,5507,-1333,5486,-1357,5475,-1368,5464,-1381,5454,-1392,5443,-1403,5438,-1408,5432,-1416,5427,-1421,5422,-1427,5416,-1432,5414,-1435,5411,-1437,5408,-1440,5403,-1440,5400,-1443,5398,-1445,5395,-1448,5390,-1448,5390,-1451,5382,-1451,5379,-1451,5366,-1451,5363,-1448,5361,-1448,5358,-1445,5355,-1443,5353,-1440,5350,-1437,5350,-1435,5347,-1432,5347,-1429,5345,-1424,5345,-1384,5347,-1381,5347,-1373,5350,-1365,5350,-1357,5353,-1352,5355,-1344,5371,-1307,5374,-1299,5377,-1294,5379,-1286,5385,-1278e" filled="false" stroked="true" strokeweight=".48pt" strokecolor="#050000">
                <v:path arrowok="t"/>
              </v:shape>
            </v:group>
            <v:group style="position:absolute;left:5385;top:-1275;width:38;height:67" coordorigin="5385,-1275" coordsize="38,67">
              <v:shape style="position:absolute;left:5385;top:-1275;width:38;height:67" coordorigin="5385,-1275" coordsize="38,67" path="m5385,-1275l5390,-1267,5395,-1256,5403,-1240,5422,-1208e" filled="false" stroked="true" strokeweight=".48pt" strokecolor="#050000">
                <v:path arrowok="t"/>
              </v:shape>
            </v:group>
            <v:group style="position:absolute;left:5111;top:-1804;width:250;height:604" coordorigin="5111,-1804" coordsize="250,604">
              <v:shape style="position:absolute;left:5111;top:-1804;width:250;height:604" coordorigin="5111,-1804" coordsize="250,604" path="m5361,-1201l5353,-1214,5342,-1224,5326,-1246,5281,-1299,5270,-1312,5260,-1326,5249,-1339,5238,-1352,5228,-1365,5220,-1379,5209,-1392,5198,-1405,5188,-1421,5185,-1427,5180,-1435,5174,-1443,5172,-1448,5166,-1456,5161,-1464,5158,-1472,5153,-1477,5150,-1485,5145,-1493,5143,-1501,5137,-1509,5135,-1517,5132,-1525,5129,-1533,5124,-1541,5121,-1549,5119,-1557,5119,-1565,5116,-1568,5116,-1573,5113,-1578,5113,-1594,5111,-1599,5111,-1637,5113,-1642,5113,-1653,5116,-1658,5116,-1663,5119,-1666,5119,-1671,5121,-1674,5121,-1679,5124,-1682,5124,-1687,5127,-1690,5127,-1695,5129,-1698,5132,-1706,5137,-1714,5140,-1722,5145,-1727,5148,-1732,5150,-1735,5153,-1740,5158,-1746,5161,-1751,5164,-1756,5169,-1759,5174,-1767,5180,-1772,5182,-1778,5188,-1783,5196,-1788,5201,-1794,5206,-1799,5212,-1804e" filled="false" stroked="true" strokeweight=".48pt" strokecolor="#050000">
                <v:path arrowok="t"/>
              </v:shape>
            </v:group>
            <v:group style="position:absolute;left:5273;top:-2004;width:391;height:155" coordorigin="5273,-2004" coordsize="391,155">
              <v:shape style="position:absolute;left:5273;top:-2004;width:391;height:155" coordorigin="5273,-2004" coordsize="391,155" path="m5273,-1849l5283,-1857,5294,-1863,5305,-1871,5318,-1876,5329,-1884,5339,-1889,5353,-1895,5363,-1900,5377,-1905,5387,-1913,5400,-1919,5414,-1924,5424,-1927,5438,-1932,5448,-1937,5462,-1942,5475,-1948,5488,-1950,5499,-1956,5512,-1958,5525,-1964,5536,-1966,5549,-1972,5563,-1974,5576,-1980,5589,-1982,5600,-1985,5613,-1990,5627,-1993,5640,-1996,5653,-1998,5664,-2004e" filled="false" stroked="true" strokeweight=".48pt" strokecolor="#050000">
                <v:path arrowok="t"/>
              </v:shape>
            </v:group>
            <v:group style="position:absolute;left:5760;top:-2046;width:139;height:24" coordorigin="5760,-2046" coordsize="139,24">
              <v:shape style="position:absolute;left:5760;top:-2046;width:139;height:24" coordorigin="5760,-2046" coordsize="139,24" path="m5760,-2022l5813,-2033,5839,-2038,5866,-2044,5869,-2044,5882,-2046,5898,-2046e" filled="false" stroked="true" strokeweight=".48pt" strokecolor="#050000">
                <v:path arrowok="t"/>
              </v:shape>
            </v:group>
            <v:group style="position:absolute;left:5678;top:-1987;width:2;height:10" coordorigin="5678,-1987" coordsize="2,10">
              <v:shape style="position:absolute;left:5678;top:-1987;width:2;height:10" coordorigin="5678,-1987" coordsize="0,10" path="m5678,-1987l5678,-1978e" filled="false" stroked="true" strokeweight=".132pt" strokecolor="#050000">
                <v:path arrowok="t"/>
              </v:shape>
            </v:group>
            <v:group style="position:absolute;left:5486;top:-1935;width:83;height:51" coordorigin="5486,-1935" coordsize="83,51">
              <v:shape style="position:absolute;left:5486;top:-1935;width:83;height:51" coordorigin="5486,-1935" coordsize="83,51" path="m5568,-1935l5557,-1929,5547,-1924,5536,-1916,5528,-1911,5517,-1905,5507,-1897,5496,-1892,5486,-1884e" filled="false" stroked="true" strokeweight=".48pt" strokecolor="#050000">
                <v:path arrowok="t"/>
              </v:shape>
            </v:group>
            <v:group style="position:absolute;left:5371;top:-1873;width:102;height:109" coordorigin="5371,-1873" coordsize="102,109">
              <v:shape style="position:absolute;left:5371;top:-1873;width:102;height:109" coordorigin="5371,-1873" coordsize="102,109" path="m5472,-1873l5467,-1871,5462,-1865,5454,-1860,5448,-1855,5443,-1849,5438,-1847,5432,-1841,5427,-1836,5422,-1831,5416,-1825,5411,-1820,5408,-1815,5403,-1810,5398,-1802,5392,-1796,5390,-1791,5385,-1786,5379,-1778,5377,-1772,5371,-1764e" filled="false" stroked="true" strokeweight=".48pt" strokecolor="#050000">
                <v:path arrowok="t"/>
              </v:shape>
            </v:group>
            <v:group style="position:absolute;left:5342;top:-1706;width:3;height:6" coordorigin="5342,-1706" coordsize="3,6">
              <v:shape style="position:absolute;left:5342;top:-1706;width:3;height:6" coordorigin="5342,-1706" coordsize="3,6" path="m5345,-1706l5345,-1703,5342,-1703,5342,-1700e" filled="false" stroked="true" strokeweight=".48pt" strokecolor="#050000">
                <v:path arrowok="t"/>
              </v:shape>
            </v:group>
            <v:group style="position:absolute;left:5467;top:-2022;width:298;height:139" coordorigin="5467,-2022" coordsize="298,139">
              <v:shape style="position:absolute;left:5467;top:-2022;width:298;height:139" coordorigin="5467,-2022" coordsize="298,139" path="m5467,-1884l5475,-1889,5483,-1895,5491,-1903,5499,-1908,5507,-1913,5517,-1916,5525,-1921,5533,-1927,5541,-1932,5552,-1937,5560,-1940,5568,-1945,5579,-1950,5587,-1953,5595,-1958,5605,-1961,5613,-1966,5624,-1969,5632,-1974,5640,-1977,5650,-1982,5658,-1985,5669,-1988,5677,-1993,5688,-1996,5696,-1998,5714,-2004,5736,-2012,5754,-2017,5762,-2020,5765,-2020,5765,-2022,5762,-2020,5749,-2020,5741,-2017,5725,-2014,5704,-2009,5682,-2006,5661,-2001,5642,-1996,5621,-1990,5600,-1985,5579,-1980,5557,-1972e" filled="false" stroked="true" strokeweight=".48pt" strokecolor="#050000">
                <v:path arrowok="t"/>
              </v:shape>
            </v:group>
            <v:group style="position:absolute;left:5228;top:-1804;width:155;height:56" coordorigin="5228,-1804" coordsize="155,56">
              <v:shape style="position:absolute;left:5228;top:-1804;width:155;height:56" coordorigin="5228,-1804" coordsize="155,56" path="m5228,-1778l5228,-1775,5230,-1772,5230,-1770,5233,-1767,5236,-1764,5238,-1762,5241,-1762,5244,-1759,5246,-1759,5249,-1756,5252,-1756,5254,-1754,5257,-1754,5260,-1751,5270,-1751,5273,-1748,5294,-1748,5297,-1751,5299,-1751,5302,-1751,5307,-1751,5310,-1754,5313,-1754,5315,-1756,5321,-1756,5323,-1759,5329,-1762,5334,-1764,5337,-1770,5342,-1772,5345,-1775,5350,-1778,5358,-1786,5366,-1791,5382,-1804e" filled="false" stroked="true" strokeweight=".48pt" strokecolor="#050000">
                <v:path arrowok="t"/>
              </v:shape>
            </v:group>
            <v:group style="position:absolute;left:5270;top:-1849;width:6;height:3" coordorigin="5270,-1849" coordsize="6,3">
              <v:shape style="position:absolute;left:5270;top:-1849;width:6;height:3" coordorigin="5270,-1849" coordsize="6,3" path="m5275,-1849l5273,-1849,5273,-1847,5270,-1847e" filled="false" stroked="true" strokeweight=".48pt" strokecolor="#050000">
                <v:path arrowok="t"/>
              </v:shape>
            </v:group>
            <v:group style="position:absolute;left:5172;top:-1849;width:104;height:99" coordorigin="5172,-1849" coordsize="104,99">
              <v:shape style="position:absolute;left:5172;top:-1849;width:104;height:99" coordorigin="5172,-1849" coordsize="104,99" path="m5267,-1844l5260,-1841,5254,-1836,5249,-1833,5241,-1828,5236,-1823,5230,-1817,5225,-1815,5217,-1810,5212,-1804,5206,-1799,5201,-1794,5196,-1788,5190,-1783,5188,-1780,5185,-1778,5182,-1775,5180,-1770,5180,-1767,5177,-1764,5174,-1762,5174,-1759,5172,-1756,5172,-1751,5174,-1751,5177,-1754,5180,-1756,5182,-1759,5188,-1764,5201,-1778,5212,-1788,5217,-1796,5222,-1802,5228,-1807,5236,-1812,5241,-1817,5246,-1823,5254,-1828,5260,-1836,5265,-1841,5273,-1847,5275,-1849e" filled="false" stroked="true" strokeweight=".48pt" strokecolor="#050000">
                <v:path arrowok="t"/>
              </v:shape>
            </v:group>
            <v:group style="position:absolute;left:5385;top:-1889;width:104;height:99" coordorigin="5385,-1889" coordsize="104,99">
              <v:shape style="position:absolute;left:5385;top:-1889;width:104;height:99" coordorigin="5385,-1889" coordsize="104,99" path="m5488,-1889l5486,-1887,5480,-1884,5472,-1879,5467,-1876,5459,-1871,5454,-1865,5446,-1860,5440,-1855,5435,-1849,5430,-1844,5422,-1839,5416,-1833,5411,-1828,5406,-1823,5400,-1815,5398,-1810,5395,-1807,5392,-1802,5390,-1799,5387,-1796,5387,-1794,5385,-1791,5387,-1791,5387,-1794,5390,-1796,5395,-1802,5400,-1810,5406,-1815,5414,-1820,5419,-1825,5424,-1833,5430,-1839,5435,-1844,5440,-1849,5448,-1855,5454,-1860,5459,-1865,5472,-1876,5478,-1879,5486,-1884,5486,-1887,5488,-1887,5488,-1889xe" filled="false" stroked="true" strokeweight=".48pt" strokecolor="#050000">
                <v:path arrowok="t"/>
              </v:shape>
            </v:group>
            <v:group style="position:absolute;left:5536;top:-1238;width:54;height:72" coordorigin="5536,-1238" coordsize="54,72">
              <v:shape style="position:absolute;left:5536;top:-1238;width:54;height:72" coordorigin="5536,-1238" coordsize="54,72" path="m5587,-1238l5587,-1235,5589,-1235,5589,-1222,5587,-1216,5587,-1214,5584,-1211,5584,-1208,5581,-1206,5581,-1203,5579,-1201,5576,-1198,5576,-1195,5573,-1193,5571,-1190,5568,-1190,5565,-1185,5560,-1182,5555,-1177,5552,-1177,5552,-1174,5549,-1171,5547,-1171,5544,-1169,5541,-1169,5539,-1166,5536,-1166e" filled="false" stroked="true" strokeweight=".48pt" strokecolor="#050000">
                <v:path arrowok="t"/>
              </v:shape>
            </v:group>
            <v:group style="position:absolute;left:5571;top:-1238;width:59;height:117" coordorigin="5571,-1238" coordsize="59,117">
              <v:shape style="position:absolute;left:5571;top:-1238;width:59;height:117" coordorigin="5571,-1238" coordsize="59,117" path="m5587,-1238l5592,-1230,5597,-1224,5603,-1216,5608,-1211,5611,-1203,5616,-1198,5621,-1190,5627,-1185,5627,-1179,5629,-1177,5629,-1174,5627,-1174,5627,-1166,5624,-1163,5621,-1161,5621,-1158,5619,-1155,5619,-1153,5616,-1153,5613,-1150,5611,-1145,5608,-1142,5603,-1139,5600,-1137,5595,-1131,5589,-1129,5587,-1126,5581,-1123,5576,-1121,5571,-1121e" filled="false" stroked="true" strokeweight=".48pt" strokecolor="#050000">
                <v:path arrowok="t"/>
              </v:shape>
            </v:group>
            <v:group style="position:absolute;left:5341;top:-1671;width:2;height:10" coordorigin="5341,-1671" coordsize="2,10">
              <v:shape style="position:absolute;left:5341;top:-1671;width:2;height:10" coordorigin="5341,-1671" coordsize="0,10" path="m5341,-1671l5341,-1661e" filled="false" stroked="true" strokeweight=".133pt" strokecolor="#050000">
                <v:path arrowok="t"/>
              </v:shape>
            </v:group>
            <v:group style="position:absolute;left:5339;top:-1706;width:3;height:16" coordorigin="5339,-1706" coordsize="3,16">
              <v:shape style="position:absolute;left:5339;top:-1706;width:3;height:16" coordorigin="5339,-1706" coordsize="3,16" path="m5339,-1690l5342,-1695,5342,-1706e" filled="false" stroked="true" strokeweight=".48pt" strokecolor="#050000">
                <v:path arrowok="t"/>
              </v:shape>
            </v:group>
            <v:group style="position:absolute;left:5342;top:-1714;width:3;height:6" coordorigin="5342,-1714" coordsize="3,6">
              <v:shape style="position:absolute;left:5342;top:-1714;width:3;height:6" coordorigin="5342,-1714" coordsize="3,6" path="m5342,-1708l5345,-1711,5345,-1714,5345,-1711e" filled="false" stroked="true" strokeweight=".48pt" strokecolor="#050000">
                <v:path arrowok="t"/>
              </v:shape>
            </v:group>
            <v:group style="position:absolute;left:5345;top:-1634;width:6;height:16" coordorigin="5345,-1634" coordsize="6,16">
              <v:shape style="position:absolute;left:5345;top:-1634;width:6;height:16" coordorigin="5345,-1634" coordsize="6,16" path="m5347,-1634l5347,-1626,5350,-1621,5350,-1618,5347,-1621,5347,-1626,5345,-1629e" filled="false" stroked="true" strokeweight=".48pt" strokecolor="#050000">
                <v:path arrowok="t"/>
              </v:shape>
            </v:group>
            <v:group style="position:absolute;left:5346;top:-1644;width:2;height:10" coordorigin="5346,-1644" coordsize="2,10">
              <v:shape style="position:absolute;left:5346;top:-1644;width:2;height:10" coordorigin="5346,-1644" coordsize="0,10" path="m5346,-1644l5346,-1635e" filled="false" stroked="true" strokeweight=".132pt" strokecolor="#050000">
                <v:path arrowok="t"/>
              </v:shape>
            </v:group>
            <v:group style="position:absolute;left:5337;top:-1651;width:10;height:2" coordorigin="5337,-1651" coordsize="10,2">
              <v:shape style="position:absolute;left:5337;top:-1651;width:10;height:2" coordorigin="5337,-1651" coordsize="10,0" path="m5337,-1651l5347,-1651e" filled="false" stroked="true" strokeweight=".134pt" strokecolor="#050000">
                <v:path arrowok="t"/>
              </v:shape>
            </v:group>
            <v:group style="position:absolute;left:5536;top:-1166;width:35;height:46" coordorigin="5536,-1166" coordsize="35,46">
              <v:shape style="position:absolute;left:5536;top:-1166;width:35;height:46" coordorigin="5536,-1166" coordsize="35,46" path="m5536,-1166l5541,-1161,5544,-1155,5549,-1150,5555,-1142,5557,-1137,5563,-1131,5568,-1126,5571,-1121e" filled="false" stroked="true" strokeweight=".48pt" strokecolor="#050000">
                <v:path arrowok="t"/>
              </v:shape>
            </v:group>
            <v:group style="position:absolute;left:5180;top:-1847;width:91;height:80" coordorigin="5180,-1847" coordsize="91,80">
              <v:shape style="position:absolute;left:5180;top:-1847;width:91;height:80" coordorigin="5180,-1847" coordsize="91,80" path="m5270,-1847l5265,-1841,5257,-1836,5252,-1833,5246,-1828,5241,-1823,5233,-1817,5228,-1815,5222,-1810,5217,-1804,5212,-1799,5206,-1794,5201,-1788,5190,-1778,5185,-1772,5180,-1767e" filled="false" stroked="true" strokeweight=".48pt" strokecolor="#050000">
                <v:path arrowok="t"/>
              </v:shape>
            </v:group>
            <v:group style="position:absolute;left:5395;top:-1057;width:11;height:3" coordorigin="5395,-1057" coordsize="11,3">
              <v:shape style="position:absolute;left:5395;top:-1057;width:11;height:3" coordorigin="5395,-1057" coordsize="11,3" path="m5395,-1054l5400,-1054,5406,-1057e" filled="false" stroked="true" strokeweight=".48pt" strokecolor="#050000">
                <v:path arrowok="t"/>
              </v:shape>
            </v:group>
            <v:group style="position:absolute;left:5382;top:-1057;width:10;height:2" coordorigin="5382,-1057" coordsize="10,2">
              <v:shape style="position:absolute;left:5382;top:-1057;width:10;height:2" coordorigin="5382,-1057" coordsize="10,0" path="m5382,-1057l5392,-1057e" filled="false" stroked="true" strokeweight=".266pt" strokecolor="#050000">
                <v:path arrowok="t"/>
              </v:shape>
            </v:group>
            <v:group style="position:absolute;left:5257;top:-1411;width:48;height:48" coordorigin="5257,-1411" coordsize="48,48">
              <v:shape style="position:absolute;left:5257;top:-1411;width:48;height:48" coordorigin="5257,-1411" coordsize="48,48" path="m5283,-1411l5286,-1405,5289,-1400,5291,-1397,5294,-1395,5297,-1389,5297,-1387,5299,-1384,5299,-1379,5302,-1376,5302,-1373,5305,-1371,5305,-1363,5302,-1363,5297,-1363,5297,-1365,5294,-1365,5291,-1368,5289,-1371,5286,-1373,5283,-1376,5281,-1379,5278,-1381,5275,-1384,5270,-1389,5265,-1395,5260,-1403,5257,-1408e" filled="false" stroked="true" strokeweight=".48pt" strokecolor="#050000">
                <v:path arrowok="t"/>
              </v:shape>
            </v:group>
            <v:group style="position:absolute;left:5278;top:-1411;width:6;height:3" coordorigin="5278,-1411" coordsize="6,3">
              <v:shape style="position:absolute;left:5278;top:-1411;width:6;height:3" coordorigin="5278,-1411" coordsize="6,3" path="m5283,-1411l5281,-1411,5278,-1408e" filled="false" stroked="true" strokeweight=".48pt" strokecolor="#050000">
                <v:path arrowok="t"/>
              </v:shape>
            </v:group>
            <v:group style="position:absolute;left:5238;top:-1458;width:46;height:51" coordorigin="5238,-1458" coordsize="46,51">
              <v:shape style="position:absolute;left:5238;top:-1458;width:46;height:51" coordorigin="5238,-1458" coordsize="46,51" path="m5257,-1408l5254,-1413,5252,-1419,5246,-1424,5244,-1429,5244,-1435,5241,-1437,5241,-1440,5238,-1443,5238,-1458,5241,-1458,5244,-1458,5244,-1456,5246,-1456,5252,-1453,5254,-1451,5257,-1445,5260,-1443,5265,-1437,5267,-1432,5273,-1424,5278,-1419,5283,-1411e" filled="false" stroked="true" strokeweight=".48pt" strokecolor="#050000">
                <v:path arrowok="t"/>
              </v:shape>
            </v:group>
            <v:group style="position:absolute;left:5164;top:-1646;width:10;height:2" coordorigin="5164,-1646" coordsize="10,2">
              <v:shape style="position:absolute;left:5164;top:-1646;width:10;height:2" coordorigin="5164,-1646" coordsize="10,0" path="m5164,-1646l5174,-1646e" filled="false" stroked="true" strokeweight=".931pt" strokecolor="#050000">
                <v:path arrowok="t"/>
              </v:shape>
            </v:group>
            <v:group style="position:absolute;left:5339;top:-1052;width:16;height:2" coordorigin="5339,-1052" coordsize="16,2">
              <v:shape style="position:absolute;left:5339;top:-1052;width:16;height:2" coordorigin="5339,-1052" coordsize="16,0" path="m5339,-1052l5355,-1052e" filled="false" stroked="true" strokeweight=".48pt" strokecolor="#050000">
                <v:path arrowok="t"/>
              </v:shape>
            </v:group>
            <v:group style="position:absolute;left:5169;top:-1663;width:3;height:22" coordorigin="5169,-1663" coordsize="3,22">
              <v:shape style="position:absolute;left:5169;top:-1663;width:3;height:22" coordorigin="5169,-1663" coordsize="3,22" path="m5169,-1663l5172,-1658,5172,-1642e" filled="false" stroked="true" strokeweight=".48pt" strokecolor="#050000">
                <v:path arrowok="t"/>
              </v:shape>
            </v:group>
            <v:group style="position:absolute;left:5172;top:-1642;width:2;height:32" coordorigin="5172,-1642" coordsize="2,32">
              <v:shape style="position:absolute;left:5172;top:-1642;width:2;height:32" coordorigin="5172,-1642" coordsize="0,32" path="m5172,-1642l5172,-1610e" filled="false" stroked="true" strokeweight=".48pt" strokecolor="#050000">
                <v:path arrowok="t"/>
              </v:shape>
            </v:group>
            <v:group style="position:absolute;left:5365;top:-1064;width:2;height:10" coordorigin="5365,-1064" coordsize="2,10">
              <v:shape style="position:absolute;left:5365;top:-1064;width:2;height:10" coordorigin="5365,-1064" coordsize="0,10" path="m5365,-1064l5365,-1055e" filled="false" stroked="true" strokeweight=".132pt" strokecolor="#050000">
                <v:path arrowok="t"/>
              </v:shape>
            </v:group>
            <v:group style="position:absolute;left:5358;top:-1060;width:6;height:6" coordorigin="5358,-1060" coordsize="6,6">
              <v:shape style="position:absolute;left:5358;top:-1060;width:6;height:6" coordorigin="5358,-1060" coordsize="6,6" path="m5358,-1054l5358,-1057,5361,-1057,5361,-1060,5363,-1060e" filled="false" stroked="true" strokeweight=".48pt" strokecolor="#050000">
                <v:path arrowok="t"/>
              </v:shape>
            </v:group>
            <v:group style="position:absolute;left:5361;top:-1200;width:91;height:56" coordorigin="5361,-1200" coordsize="91,56">
              <v:shape style="position:absolute;left:5361;top:-1200;width:91;height:56" coordorigin="5361,-1200" coordsize="91,56" path="m5451,-1150l5400,-1145,5395,-1153,5390,-1161,5382,-1174,5371,-1187,5361,-1200e" filled="false" stroked="true" strokeweight=".48pt" strokecolor="#050000">
                <v:path arrowok="t"/>
              </v:shape>
            </v:group>
            <v:group style="position:absolute;left:5302;top:-1200;width:59;height:51" coordorigin="5302,-1200" coordsize="59,51">
              <v:shape style="position:absolute;left:5302;top:-1200;width:59;height:51" coordorigin="5302,-1200" coordsize="59,51" path="m5302,-1150l5310,-1155,5318,-1163,5326,-1169,5331,-1174,5339,-1182,5347,-1187,5350,-1190,5353,-1195,5358,-1198,5358,-1200,5361,-1200e" filled="false" stroked="true" strokeweight=".48pt" strokecolor="#050000">
                <v:path arrowok="t"/>
              </v:shape>
            </v:group>
            <v:group style="position:absolute;left:4826;top:-1195;width:477;height:46" coordorigin="4826,-1195" coordsize="477,46">
              <v:shape style="position:absolute;left:4826;top:-1195;width:477;height:46" coordorigin="4826,-1195" coordsize="477,46" path="m4826,-1163l4882,-1169,4938,-1171,5047,-1179,5267,-1195,5286,-1174,5294,-1161,5302,-1150e" filled="false" stroked="true" strokeweight=".48pt" strokecolor="#050000">
                <v:path arrowok="t"/>
              </v:shape>
            </v:group>
            <v:group style="position:absolute;left:5267;top:-1246;width:59;height:51" coordorigin="5267,-1246" coordsize="59,51">
              <v:shape style="position:absolute;left:5267;top:-1246;width:59;height:51" coordorigin="5267,-1246" coordsize="59,51" path="m5267,-1195l5275,-1201,5283,-1206,5291,-1214,5297,-1219,5305,-1224,5313,-1232,5315,-1235,5318,-1238,5321,-1240,5323,-1243,5326,-1246e" filled="false" stroked="true" strokeweight=".48pt" strokecolor="#050000">
                <v:path arrowok="t"/>
              </v:shape>
            </v:group>
            <v:group style="position:absolute;left:5422;top:-1208;width:8;height:8" coordorigin="5422,-1208" coordsize="8,8">
              <v:shape style="position:absolute;left:5422;top:-1208;width:8;height:8" coordorigin="5422,-1208" coordsize="8,8" path="m5422,-1208l5424,-1206,5427,-1203,5430,-1201e" filled="false" stroked="true" strokeweight=".48pt" strokecolor="#050000">
                <v:path arrowok="t"/>
              </v:shape>
            </v:group>
            <v:group style="position:absolute;left:5177;top:-1637;width:3;height:38" coordorigin="5177,-1637" coordsize="3,38">
              <v:shape style="position:absolute;left:5177;top:-1637;width:3;height:38" coordorigin="5177,-1637" coordsize="3,38" path="m5180,-1637l5180,-1629,5177,-1621,5177,-1599e" filled="false" stroked="true" strokeweight=".48pt" strokecolor="#050000">
                <v:path arrowok="t"/>
              </v:shape>
            </v:group>
            <v:group style="position:absolute;left:5427;top:-1150;width:32;height:83" coordorigin="5427,-1150" coordsize="32,83">
              <v:shape style="position:absolute;left:5427;top:-1150;width:32;height:83" coordorigin="5427,-1150" coordsize="32,83" path="m5427,-1068l5430,-1068,5432,-1070,5435,-1070,5435,-1073,5438,-1073,5440,-1076,5443,-1078,5446,-1083,5448,-1083,5448,-1086,5451,-1086,5451,-1089,5454,-1091,5456,-1097,5456,-1099,5459,-1105,5459,-1137,5456,-1139,5456,-1145,5454,-1147,5451,-1150e" filled="false" stroked="true" strokeweight=".48pt" strokecolor="#050000">
                <v:path arrowok="t"/>
              </v:shape>
            </v:group>
            <v:group style="position:absolute;left:5401;top:-1058;width:10;height:2" coordorigin="5401,-1058" coordsize="10,2">
              <v:shape style="position:absolute;left:5401;top:-1058;width:10;height:2" coordorigin="5401,-1058" coordsize="10,0" path="m5401,-1058l5411,-1058e" filled="false" stroked="true" strokeweight=".133pt" strokecolor="#050000">
                <v:path arrowok="t"/>
              </v:shape>
            </v:group>
            <v:group style="position:absolute;left:5412;top:-1067;width:2;height:10" coordorigin="5412,-1067" coordsize="2,10">
              <v:shape style="position:absolute;left:5412;top:-1067;width:2;height:10" coordorigin="5412,-1067" coordsize="0,10" path="m5412,-1067l5412,-1057e" filled="false" stroked="true" strokeweight=".134pt" strokecolor="#050000">
                <v:path arrowok="t"/>
              </v:shape>
            </v:group>
            <v:group style="position:absolute;left:5177;top:-1679;width:8;height:43" coordorigin="5177,-1679" coordsize="8,43">
              <v:shape style="position:absolute;left:5177;top:-1679;width:8;height:43" coordorigin="5177,-1679" coordsize="8,43" path="m5185,-1637l5182,-1647,5182,-1669,5180,-1671,5180,-1677,5177,-1677,5177,-1679e" filled="false" stroked="true" strokeweight=".48pt" strokecolor="#050000">
                <v:path arrowok="t"/>
              </v:shape>
            </v:group>
            <v:group style="position:absolute;left:5395;top:-1062;width:3;height:8" coordorigin="5395,-1062" coordsize="3,8">
              <v:shape style="position:absolute;left:5395;top:-1062;width:3;height:8" coordorigin="5395,-1062" coordsize="3,8" path="m5395,-1054l5395,-1060,5398,-1060,5398,-1062e" filled="false" stroked="true" strokeweight=".48pt" strokecolor="#050000">
                <v:path arrowok="t"/>
              </v:shape>
            </v:group>
            <v:group style="position:absolute;left:5185;top:-1637;width:6;height:2" coordorigin="5185,-1637" coordsize="6,2">
              <v:shape style="position:absolute;left:5185;top:-1637;width:6;height:2" coordorigin="5185,-1637" coordsize="6,0" path="m5190,-1637l5185,-1637e" filled="false" stroked="true" strokeweight=".48pt" strokecolor="#050000">
                <v:path arrowok="t"/>
              </v:shape>
            </v:group>
            <v:group style="position:absolute;left:5174;top:-1685;width:16;height:48" coordorigin="5174,-1685" coordsize="16,48">
              <v:shape style="position:absolute;left:5174;top:-1685;width:16;height:48" coordorigin="5174,-1685" coordsize="16,48" path="m5174,-1674l5174,-1677,5177,-1679,5180,-1682,5182,-1685,5182,-1682,5185,-1682,5185,-1677,5188,-1674,5188,-1663,5190,-1658,5190,-1637e" filled="false" stroked="true" strokeweight=".48pt" strokecolor="#050000">
                <v:path arrowok="t"/>
              </v:shape>
            </v:group>
            <v:group style="position:absolute;left:5166;top:-1671;width:6;height:38" coordorigin="5166,-1671" coordsize="6,38">
              <v:shape style="position:absolute;left:5166;top:-1671;width:6;height:38" coordorigin="5166,-1671" coordsize="6,38" path="m5166,-1634l5166,-1650,5169,-1655,5169,-1663,5172,-1666,5172,-1671e" filled="false" stroked="true" strokeweight=".48pt" strokecolor="#050000">
                <v:path arrowok="t"/>
              </v:shape>
            </v:group>
            <v:group style="position:absolute;left:5335;top:-1046;width:10;height:2" coordorigin="5335,-1046" coordsize="10,2">
              <v:shape style="position:absolute;left:5335;top:-1046;width:10;height:2" coordorigin="5335,-1046" coordsize="10,0" path="m5335,-1046l5344,-1046e" filled="false" stroked="true" strokeweight=".532pt" strokecolor="#050000">
                <v:path arrowok="t"/>
              </v:shape>
            </v:group>
            <v:group style="position:absolute;left:5166;top:-1634;width:6;height:32" coordorigin="5166,-1634" coordsize="6,32">
              <v:shape style="position:absolute;left:5166;top:-1634;width:6;height:32" coordorigin="5166,-1634" coordsize="6,32" path="m5172,-1602l5172,-1607,5169,-1610,5169,-1618,5166,-1623,5166,-1634e" filled="false" stroked="true" strokeweight=".48pt" strokecolor="#050000">
                <v:path arrowok="t"/>
              </v:shape>
            </v:group>
            <v:group style="position:absolute;left:5174;top:-1637;width:16;height:48" coordorigin="5174,-1637" coordsize="16,48">
              <v:shape style="position:absolute;left:5174;top:-1637;width:16;height:48" coordorigin="5174,-1637" coordsize="16,48" path="m5190,-1637l5190,-1591,5188,-1591,5188,-1589,5185,-1589,5182,-1589,5180,-1591,5177,-1594,5177,-1597,5174,-1597,5174,-1602e" filled="false" stroked="true" strokeweight=".48pt" strokecolor="#050000">
                <v:path arrowok="t"/>
              </v:shape>
            </v:group>
            <v:group style="position:absolute;left:5443;top:-1911;width:24;height:27" coordorigin="5443,-1911" coordsize="24,27">
              <v:shape style="position:absolute;left:5443;top:-1911;width:24;height:27" coordorigin="5443,-1911" coordsize="24,27" path="m5467,-1884l5464,-1884,5462,-1887,5462,-1889,5459,-1889,5456,-1892,5454,-1897,5451,-1900,5448,-1905,5446,-1908,5443,-1911e" filled="false" stroked="true" strokeweight=".48pt" strokecolor="#050000">
                <v:path arrowok="t"/>
              </v:shape>
            </v:group>
            <v:group style="position:absolute;left:5225;top:-1833;width:46;height:56" coordorigin="5225,-1833" coordsize="46,56">
              <v:shape style="position:absolute;left:5225;top:-1833;width:46;height:56" coordorigin="5225,-1833" coordsize="46,56" path="m5228,-1778l5225,-1778,5225,-1780,5228,-1780,5228,-1783,5228,-1786,5230,-1788,5230,-1791,5236,-1796,5236,-1799,5238,-1802,5244,-1807,5246,-1810,5252,-1815,5257,-1820,5260,-1825,5265,-1831,5270,-1833e" filled="false" stroked="true" strokeweight=".48pt" strokecolor="#050000">
                <v:path arrowok="t"/>
              </v:shape>
            </v:group>
            <v:group style="position:absolute;left:5353;top:-1860;width:35;height:56" coordorigin="5353,-1860" coordsize="35,56">
              <v:shape style="position:absolute;left:5353;top:-1860;width:35;height:56" coordorigin="5353,-1860" coordsize="35,56" path="m5382,-1804l5382,-1807,5385,-1810,5385,-1815,5387,-1817,5387,-1831,5385,-1831,5385,-1839,5382,-1841,5379,-1844,5379,-1847,5377,-1847,5374,-1849,5374,-1852,5371,-1852,5369,-1855,5366,-1855,5363,-1857,5355,-1857,5355,-1860,5353,-1860e" filled="false" stroked="true" strokeweight=".48pt" strokecolor="#050000">
                <v:path arrowok="t"/>
              </v:shape>
            </v:group>
            <v:group style="position:absolute;left:5382;top:-1879;width:78;height:75" coordorigin="5382,-1879" coordsize="78,75">
              <v:shape style="position:absolute;left:5382;top:-1879;width:78;height:75" coordorigin="5382,-1879" coordsize="78,75" path="m5459,-1879l5454,-1876,5448,-1871,5443,-1865,5440,-1863,5435,-1857,5430,-1852,5424,-1849,5419,-1844,5408,-1833,5406,-1831,5400,-1825,5395,-1820,5390,-1815,5387,-1810,5385,-1807,5382,-1804e" filled="false" stroked="true" strokeweight=".48pt" strokecolor="#050000">
                <v:path arrowok="t"/>
              </v:shape>
            </v:group>
            <v:group style="position:absolute;left:5387;top:-1054;width:3;height:8" coordorigin="5387,-1054" coordsize="3,8">
              <v:shape style="position:absolute;left:5387;top:-1054;width:3;height:8" coordorigin="5387,-1054" coordsize="3,8" path="m5390,-1046l5387,-1046,5387,-1049,5387,-1054e" filled="false" stroked="true" strokeweight=".48pt" strokecolor="#050000">
                <v:path arrowok="t"/>
              </v:shape>
            </v:group>
            <v:group style="position:absolute;left:5435;top:-1905;width:24;height:27" coordorigin="5435,-1905" coordsize="24,27">
              <v:shape style="position:absolute;left:5435;top:-1905;width:24;height:27" coordorigin="5435,-1905" coordsize="24,27" path="m5459,-1879l5456,-1881,5454,-1884,5448,-1887,5446,-1892,5443,-1895,5440,-1897,5438,-1903,5435,-1905e" filled="false" stroked="true" strokeweight=".48pt" strokecolor="#050000">
                <v:path arrowok="t"/>
              </v:shape>
            </v:group>
            <v:group style="position:absolute;left:5555;top:-1094;width:10;height:2" coordorigin="5555,-1094" coordsize="10,2">
              <v:shape style="position:absolute;left:5555;top:-1094;width:10;height:2" coordorigin="5555,-1094" coordsize="10,0" path="m5555,-1094l5565,-1094e" filled="false" stroked="true" strokeweight=".532pt" strokecolor="#050000">
                <v:path arrowok="t"/>
              </v:shape>
            </v:group>
            <v:group style="position:absolute;left:5571;top:-1097;width:6;height:8" coordorigin="5571,-1097" coordsize="6,8">
              <v:shape style="position:absolute;left:5571;top:-1097;width:6;height:8" coordorigin="5571,-1097" coordsize="6,8" path="m5576,-1097l5573,-1094,5571,-1091,5571,-1089e" filled="false" stroked="true" strokeweight=".48pt" strokecolor="#050000">
                <v:path arrowok="t"/>
              </v:shape>
            </v:group>
            <v:group style="position:absolute;left:5560;top:-1099;width:16;height:3" coordorigin="5560,-1099" coordsize="16,3">
              <v:shape style="position:absolute;left:5560;top:-1099;width:16;height:3" coordorigin="5560,-1099" coordsize="16,3" path="m5560,-1099l5563,-1099,5568,-1097,5576,-1097e" filled="false" stroked="true" strokeweight=".48pt" strokecolor="#050000">
                <v:path arrowok="t"/>
              </v:shape>
            </v:group>
            <v:group style="position:absolute;left:5571;top:-1089;width:8;height:2" coordorigin="5571,-1089" coordsize="8,2">
              <v:shape style="position:absolute;left:5571;top:-1089;width:8;height:2" coordorigin="5571,-1089" coordsize="8,0" path="m5571,-1089l5579,-1089e" filled="false" stroked="true" strokeweight=".48pt" strokecolor="#050000">
                <v:path arrowok="t"/>
              </v:shape>
            </v:group>
            <v:group style="position:absolute;left:5560;top:-1089;width:11;height:2" coordorigin="5560,-1089" coordsize="11,2">
              <v:shape style="position:absolute;left:5560;top:-1089;width:11;height:2" coordorigin="5560,-1089" coordsize="11,0" path="m5560,-1089l5571,-1089e" filled="false" stroked="true" strokeweight=".48pt" strokecolor="#050000">
                <v:path arrowok="t"/>
              </v:shape>
            </v:group>
            <v:group style="position:absolute;left:5571;top:-1121;width:6;height:24" coordorigin="5571,-1121" coordsize="6,24">
              <v:shape style="position:absolute;left:5571;top:-1121;width:6;height:24" coordorigin="5571,-1121" coordsize="6,24" path="m5576,-1097l5576,-1099,5573,-1102,5573,-1113,5571,-1121e" filled="false" stroked="true" strokeweight=".48pt" strokecolor="#050000">
                <v:path arrowok="t"/>
              </v:shape>
            </v:group>
            <v:group style="position:absolute;left:5579;top:-1094;width:6;height:6" coordorigin="5579,-1094" coordsize="6,6">
              <v:shape style="position:absolute;left:5579;top:-1094;width:6;height:6" coordorigin="5579,-1094" coordsize="6,6" path="m5579,-1089l5579,-1091,5581,-1091,5581,-1094,5584,-1094e" filled="false" stroked="true" strokeweight=".48pt" strokecolor="#050000">
                <v:path arrowok="t"/>
              </v:shape>
            </v:group>
            <v:group style="position:absolute;left:5358;top:-1352;width:179;height:187" coordorigin="5358,-1352" coordsize="179,187">
              <v:shape style="position:absolute;left:5358;top:-1352;width:179;height:187" coordorigin="5358,-1352" coordsize="179,187" path="m5358,-1352l5361,-1349,5366,-1347,5371,-1341,5377,-1336,5382,-1331,5392,-1318,5406,-1307,5427,-1283,5448,-1259,5494,-1214,5504,-1201,5515,-1190,5525,-1177,5536,-1166e" filled="false" stroked="true" strokeweight=".48pt" strokecolor="#050000">
                <v:path arrowok="t"/>
              </v:shape>
            </v:group>
            <v:group style="position:absolute;left:5757;top:-2110;width:189;height:35" coordorigin="5757,-2110" coordsize="189,35">
              <v:shape style="position:absolute;left:5757;top:-2110;width:189;height:35" coordorigin="5757,-2110" coordsize="189,35" path="m5757,-2075l5781,-2075,5791,-2078,5805,-2081,5815,-2081,5829,-2083,5853,-2089,5863,-2091,5876,-2091,5900,-2097,5911,-2099,5916,-2099,5922,-2102,5930,-2102,5935,-2105,5938,-2105,5940,-2107,5943,-2107,5946,-2110e" filled="false" stroked="true" strokeweight=".48pt" strokecolor="#050000">
                <v:path arrowok="t"/>
              </v:shape>
            </v:group>
            <v:group style="position:absolute;left:5866;top:-2046;width:32;height:6" coordorigin="5866,-2046" coordsize="32,6">
              <v:shape style="position:absolute;left:5866;top:-2046;width:32;height:6" coordorigin="5866,-2046" coordsize="32,6" path="m5866,-2041l5871,-2041,5876,-2044,5884,-2044,5887,-2046,5898,-2046e" filled="false" stroked="true" strokeweight=".48pt" strokecolor="#050000">
                <v:path arrowok="t"/>
              </v:shape>
            </v:group>
            <v:group style="position:absolute;left:5556;top:-1977;width:2;height:10" coordorigin="5556,-1977" coordsize="2,10">
              <v:shape style="position:absolute;left:5556;top:-1977;width:2;height:10" coordorigin="5556,-1977" coordsize="0,10" path="m5556,-1977l5556,-1967e" filled="false" stroked="true" strokeweight=".133pt" strokecolor="#050000">
                <v:path arrowok="t"/>
              </v:shape>
            </v:group>
            <v:group style="position:absolute;left:5337;top:-1905;width:46;height:24" coordorigin="5337,-1905" coordsize="46,24">
              <v:shape style="position:absolute;left:5337;top:-1905;width:46;height:24" coordorigin="5337,-1905" coordsize="46,24" path="m5382,-1905l5371,-1900,5361,-1895,5350,-1887,5337,-1881e" filled="false" stroked="true" strokeweight=".48pt" strokecolor="#050000">
                <v:path arrowok="t"/>
              </v:shape>
            </v:group>
            <v:group style="position:absolute;left:5297;top:-1879;width:38;height:24" coordorigin="5297,-1879" coordsize="38,24">
              <v:shape style="position:absolute;left:5297;top:-1879;width:38;height:24" coordorigin="5297,-1879" coordsize="38,24" path="m5334,-1879l5323,-1873,5315,-1868,5305,-1860,5297,-1855e" filled="false" stroked="true" strokeweight=".48pt" strokecolor="#050000">
                <v:path arrowok="t"/>
              </v:shape>
            </v:group>
            <v:group style="position:absolute;left:5295;top:-1857;width:2;height:10" coordorigin="5295,-1857" coordsize="2,10">
              <v:shape style="position:absolute;left:5295;top:-1857;width:2;height:10" coordorigin="5295,-1857" coordsize="0,10" path="m5295,-1857l5295,-1847e" filled="false" stroked="true" strokeweight=".133pt" strokecolor="#050000">
                <v:path arrowok="t"/>
              </v:shape>
            </v:group>
            <v:group style="position:absolute;left:4549;top:-1980;width:11;height:14" coordorigin="4549,-1980" coordsize="11,14">
              <v:shape style="position:absolute;left:4549;top:-1980;width:11;height:14" coordorigin="4549,-1980" coordsize="11,14" path="m4560,-1980l4560,-1977,4557,-1977,4557,-1972,4555,-1972,4555,-1969,4552,-1969,4552,-1966,4549,-1966e" filled="false" stroked="true" strokeweight=".48pt" strokecolor="#050000">
                <v:path arrowok="t"/>
              </v:shape>
            </v:group>
            <v:group style="position:absolute;left:3867;top:-1587;width:10;height:2" coordorigin="3867,-1587" coordsize="10,2">
              <v:shape style="position:absolute;left:3867;top:-1587;width:10;height:2" coordorigin="3867,-1587" coordsize="10,0" path="m3867,-1587l3876,-1587e" filled="false" stroked="true" strokeweight=".134pt" strokecolor="#050000">
                <v:path arrowok="t"/>
              </v:shape>
            </v:group>
            <v:group style="position:absolute;left:3992;top:-1587;width:10;height:2" coordorigin="3992,-1587" coordsize="10,2">
              <v:shape style="position:absolute;left:3992;top:-1587;width:10;height:2" coordorigin="3992,-1587" coordsize="10,0" path="m3992,-1587l4001,-1587e" filled="false" stroked="true" strokeweight=".134pt" strokecolor="#050000">
                <v:path arrowok="t"/>
              </v:shape>
            </v:group>
            <v:group style="position:absolute;left:3871;top:-1578;width:6;height:2" coordorigin="3871,-1578" coordsize="6,2">
              <v:shape style="position:absolute;left:3871;top:-1578;width:6;height:2" coordorigin="3871,-1578" coordsize="6,0" path="m3871,-1578l3877,-1578e" filled="false" stroked="true" strokeweight=".48pt" strokecolor="#050000">
                <v:path arrowok="t"/>
              </v:shape>
            </v:group>
            <v:group style="position:absolute;left:3996;top:-1578;width:6;height:2" coordorigin="3996,-1578" coordsize="6,2">
              <v:shape style="position:absolute;left:3996;top:-1578;width:6;height:2" coordorigin="3996,-1578" coordsize="6,0" path="m3996,-1578l4002,-1578e" filled="false" stroked="true" strokeweight=".48pt" strokecolor="#050000">
                <v:path arrowok="t"/>
              </v:shape>
            </v:group>
            <v:group style="position:absolute;left:3132;top:-1966;width:6;height:11" coordorigin="3132,-1966" coordsize="6,11">
              <v:shape style="position:absolute;left:3132;top:-1966;width:6;height:11" coordorigin="3132,-1966" coordsize="6,11" path="m3137,-1966l3137,-1961,3135,-1958,3135,-1956,3132,-1956e" filled="false" stroked="true" strokeweight=".48pt" strokecolor="#050000">
                <v:path arrowok="t"/>
              </v:shape>
            </v:group>
            <v:group style="position:absolute;left:3127;top:-1953;width:3;height:3" coordorigin="3127,-1953" coordsize="3,3">
              <v:shape style="position:absolute;left:3127;top:-1953;width:3;height:3" coordorigin="3127,-1953" coordsize="3,3" path="m3129,-1953l3127,-1953,3127,-1950e" filled="false" stroked="true" strokeweight=".48pt" strokecolor="#050000">
                <v:path arrowok="t"/>
              </v:shape>
            </v:group>
            <v:group style="position:absolute;left:3568;top:-1599;width:22;height:14" coordorigin="3568,-1599" coordsize="22,14">
              <v:shape style="position:absolute;left:3568;top:-1599;width:22;height:14" coordorigin="3568,-1599" coordsize="22,14" path="m3568,-1599l3568,-1597,3571,-1594,3573,-1591,3576,-1589,3579,-1586,3589,-1586e" filled="false" stroked="true" strokeweight=".48pt" strokecolor="#050000">
                <v:path arrowok="t"/>
              </v:shape>
            </v:group>
            <v:group style="position:absolute;left:4315;top:-1591;width:8;height:2" coordorigin="4315,-1591" coordsize="8,2">
              <v:shape style="position:absolute;left:4315;top:-1591;width:8;height:2" coordorigin="4315,-1591" coordsize="8,0" path="m4315,-1591l4323,-1591e" filled="false" stroked="true" strokeweight=".48pt" strokecolor="#050000">
                <v:path arrowok="t"/>
              </v:shape>
            </v:group>
            <v:group style="position:absolute;left:4379;top:-1623;width:16;height:22" coordorigin="4379,-1623" coordsize="16,22">
              <v:shape style="position:absolute;left:4379;top:-1623;width:16;height:22" coordorigin="4379,-1623" coordsize="16,22" path="m4379,-1602l4382,-1605,4385,-1605,4387,-1607,4390,-1607,4390,-1610,4393,-1613,4393,-1615,4395,-1618,4395,-1623e" filled="false" stroked="true" strokeweight=".48pt" strokecolor="#050000">
                <v:path arrowok="t"/>
              </v:shape>
            </v:group>
            <v:group style="position:absolute;left:3191;top:-2161;width:8;height:14" coordorigin="3191,-2161" coordsize="8,14">
              <v:shape style="position:absolute;left:3191;top:-2161;width:8;height:14" coordorigin="3191,-2161" coordsize="8,14" path="m3199,-2161l3199,-2155,3196,-2155,3196,-2150,3193,-2150,3193,-2147,3191,-2147e" filled="false" stroked="true" strokeweight=".48pt" strokecolor="#050000">
                <v:path arrowok="t"/>
              </v:shape>
            </v:group>
            <v:group style="position:absolute;left:4462;top:-2174;width:11;height:16" coordorigin="4462,-2174" coordsize="11,16">
              <v:shape style="position:absolute;left:4462;top:-2174;width:11;height:16" coordorigin="4462,-2174" coordsize="11,16" path="m4472,-2174l4472,-2166,4470,-2166,4470,-2163,4467,-2163,4467,-2161,4464,-2161,4462,-2158e" filled="false" stroked="true" strokeweight=".48pt" strokecolor="#050000">
                <v:path arrowok="t"/>
              </v:shape>
            </v:group>
            <v:group style="position:absolute;left:4611;top:-2174;width:14;height:14" coordorigin="4611,-2174" coordsize="14,14">
              <v:shape style="position:absolute;left:4611;top:-2174;width:14;height:14" coordorigin="4611,-2174" coordsize="14,14" path="m4624,-2174l4621,-2174,4621,-2171,4621,-2166,4619,-2166,4619,-2163,4616,-2163,4613,-2161,4611,-2161e" filled="false" stroked="true" strokeweight=".48pt" strokecolor="#050000">
                <v:path arrowok="t"/>
              </v:shape>
            </v:group>
            <v:group style="position:absolute;left:4544;top:-1993;width:16;height:14" coordorigin="4544,-1993" coordsize="16,14">
              <v:shape style="position:absolute;left:4544;top:-1993;width:16;height:14" coordorigin="4544,-1993" coordsize="16,14" path="m4544,-1993l4549,-1993,4552,-1990,4555,-1990,4555,-1988,4557,-1988,4557,-1985,4557,-1982,4560,-1980e" filled="false" stroked="true" strokeweight=".48pt" strokecolor="#050000">
                <v:path arrowok="t"/>
              </v:shape>
            </v:group>
            <v:group style="position:absolute;left:4531;top:-1988;width:3;height:8" coordorigin="4531,-1988" coordsize="3,8">
              <v:shape style="position:absolute;left:4531;top:-1988;width:3;height:8" coordorigin="4531,-1988" coordsize="3,8" path="m4534,-1988l4531,-1988,4531,-1985,4531,-1980e" filled="false" stroked="true" strokeweight=".48pt" strokecolor="#050000">
                <v:path arrowok="t"/>
              </v:shape>
            </v:group>
            <v:group style="position:absolute;left:3121;top:-1980;width:16;height:14" coordorigin="3121,-1980" coordsize="16,14">
              <v:shape style="position:absolute;left:3121;top:-1980;width:16;height:14" coordorigin="3121,-1980" coordsize="16,14" path="m3121,-1980l3127,-1980,3127,-1977,3129,-1977,3132,-1974,3135,-1974,3135,-1972,3135,-1969,3137,-1969,3137,-1966e" filled="false" stroked="true" strokeweight=".48pt" strokecolor="#050000">
                <v:path arrowok="t"/>
              </v:shape>
            </v:group>
            <v:group style="position:absolute;left:4608;top:-2190;width:16;height:16" coordorigin="4608,-2190" coordsize="16,16">
              <v:shape style="position:absolute;left:4608;top:-2190;width:16;height:16" coordorigin="4608,-2190" coordsize="16,16" path="m4608,-2190l4613,-2190,4613,-2187,4616,-2187,4619,-2184,4621,-2182,4621,-2177,4624,-2174e" filled="false" stroked="true" strokeweight=".48pt" strokecolor="#050000">
                <v:path arrowok="t"/>
              </v:shape>
            </v:group>
            <v:group style="position:absolute;left:4590;top:-2176;width:10;height:2" coordorigin="4590,-2176" coordsize="10,2">
              <v:shape style="position:absolute;left:4590;top:-2176;width:10;height:2" coordorigin="4590,-2176" coordsize="10,0" path="m4590,-2176l4599,-2176e" filled="false" stroked="true" strokeweight=".266pt" strokecolor="#050000">
                <v:path arrowok="t"/>
              </v:shape>
            </v:group>
            <v:group style="position:absolute;left:4456;top:-2187;width:16;height:14" coordorigin="4456,-2187" coordsize="16,14">
              <v:shape style="position:absolute;left:4456;top:-2187;width:16;height:14" coordorigin="4456,-2187" coordsize="16,14" path="m4456,-2187l4464,-2187,4464,-2184,4467,-2184,4467,-2182,4470,-2182,4470,-2179,4472,-2179,4472,-2177,4472,-2174e" filled="false" stroked="true" strokeweight=".48pt" strokecolor="#050000">
                <v:path arrowok="t"/>
              </v:shape>
            </v:group>
            <v:group style="position:absolute;left:4443;top:-2179;width:3;height:6" coordorigin="4443,-2179" coordsize="3,6">
              <v:shape style="position:absolute;left:4443;top:-2179;width:3;height:6" coordorigin="4443,-2179" coordsize="3,6" path="m4446,-2179l4446,-2177,4443,-2177,4443,-2174e" filled="false" stroked="true" strokeweight=".48pt" strokecolor="#050000">
                <v:path arrowok="t"/>
              </v:shape>
            </v:group>
            <v:group style="position:absolute;left:3021;top:-2161;width:10;height:2" coordorigin="3021,-2161" coordsize="10,2">
              <v:shape style="position:absolute;left:3021;top:-2161;width:10;height:2" coordorigin="3021,-2161" coordsize="10,0" path="m3021,-2161l3030,-2161e" filled="false" stroked="true" strokeweight=".266pt" strokecolor="#050000">
                <v:path arrowok="t"/>
              </v:shape>
            </v:group>
            <v:group style="position:absolute;left:3183;top:-2174;width:16;height:14" coordorigin="3183,-2174" coordsize="16,14">
              <v:shape style="position:absolute;left:3183;top:-2174;width:16;height:14" coordorigin="3183,-2174" coordsize="16,14" path="m3183,-2174l3191,-2174,3191,-2171,3193,-2171,3196,-2169,3196,-2166,3199,-2163,3199,-2161e" filled="false" stroked="true" strokeweight=".48pt" strokecolor="#050000">
                <v:path arrowok="t"/>
              </v:shape>
            </v:group>
            <v:group style="position:absolute;left:3169;top:-2166;width:3;height:6" coordorigin="3169,-2166" coordsize="3,6">
              <v:shape style="position:absolute;left:3169;top:-2166;width:3;height:6" coordorigin="3169,-2166" coordsize="3,6" path="m3172,-2166l3172,-2163,3169,-2161e" filled="false" stroked="true" strokeweight=".48pt" strokecolor="#050000">
                <v:path arrowok="t"/>
              </v:shape>
            </v:group>
            <v:group style="position:absolute;left:2371;top:-2262;width:144;height:3" coordorigin="2371,-2262" coordsize="144,3">
              <v:shape style="position:absolute;left:2371;top:-2262;width:144;height:3" coordorigin="2371,-2262" coordsize="144,3" path="m2371,-2262l2371,-2259,2374,-2259,2515,-2259e" filled="false" stroked="true" strokeweight=".48pt" strokecolor="#050000">
                <v:path arrowok="t"/>
              </v:shape>
            </v:group>
            <v:group style="position:absolute;left:4228;top:-1629;width:11;height:2" coordorigin="4228,-1629" coordsize="11,2">
              <v:shape style="position:absolute;left:4228;top:-1629;width:11;height:2" coordorigin="4228,-1629" coordsize="11,0" path="m4238,-1629l4228,-1629e" filled="false" stroked="true" strokeweight=".48pt" strokecolor="#050000">
                <v:path arrowok="t"/>
              </v:shape>
            </v:group>
            <v:group style="position:absolute;left:4547;top:-1974;width:8;height:3" coordorigin="4547,-1974" coordsize="8,3">
              <v:shape style="position:absolute;left:4547;top:-1974;width:8;height:3" coordorigin="4547,-1974" coordsize="8,3" path="m4547,-1972l4555,-1974e" filled="false" stroked="true" strokeweight=".48pt" strokecolor="#050000">
                <v:path arrowok="t"/>
              </v:shape>
            </v:group>
            <v:group style="position:absolute;left:4531;top:-1980;width:3;height:8" coordorigin="4531,-1980" coordsize="3,8">
              <v:shape style="position:absolute;left:4531;top:-1980;width:3;height:8" coordorigin="4531,-1980" coordsize="3,8" path="m4531,-1980l4531,-1974,4534,-1974,4534,-1972e" filled="false" stroked="true" strokeweight=".48pt" strokecolor="#050000">
                <v:path arrowok="t"/>
              </v:shape>
            </v:group>
            <v:group style="position:absolute;left:5318;top:-2240;width:3;height:38" coordorigin="5318,-2240" coordsize="3,38">
              <v:shape style="position:absolute;left:5318;top:-2240;width:3;height:38" coordorigin="5318,-2240" coordsize="3,38" path="m5321,-2240l5321,-2238,5318,-2232,5318,-2203e" filled="false" stroked="true" strokeweight=".48pt" strokecolor="#050000">
                <v:path arrowok="t"/>
              </v:shape>
            </v:group>
            <v:group style="position:absolute;left:3111;top:-1958;width:22;height:3" coordorigin="3111,-1958" coordsize="22,3">
              <v:shape style="position:absolute;left:3111;top:-1958;width:22;height:3" coordorigin="3111,-1958" coordsize="22,3" path="m3111,-1958l3116,-1958,3121,-1956,3132,-1956e" filled="false" stroked="true" strokeweight=".48pt" strokecolor="#050000">
                <v:path arrowok="t"/>
              </v:shape>
            </v:group>
            <v:group style="position:absolute;left:5444;top:-2264;width:2;height:38" coordorigin="5444,-2264" coordsize="2,38">
              <v:shape style="position:absolute;left:5444;top:-2264;width:2;height:38" coordorigin="5444,-2264" coordsize="0,38" path="m5444,-2264l5444,-2227e" filled="false" stroked="true" strokeweight=".6121pt" strokecolor="#050000">
                <v:path arrowok="t"/>
              </v:shape>
            </v:group>
            <v:group style="position:absolute;left:3169;top:-2161;width:11;height:14" coordorigin="3169,-2161" coordsize="11,14">
              <v:shape style="position:absolute;left:3169;top:-2161;width:11;height:14" coordorigin="3169,-2161" coordsize="11,14" path="m3169,-2161l3172,-2158,3172,-2153,3175,-2150,3177,-2147,3180,-2147e" filled="false" stroked="true" strokeweight=".48pt" strokecolor="#050000">
                <v:path arrowok="t"/>
              </v:shape>
            </v:group>
            <v:group style="position:absolute;left:3026;top:-2158;width:8;height:14" coordorigin="3026,-2158" coordsize="8,14">
              <v:shape style="position:absolute;left:3026;top:-2158;width:8;height:14" coordorigin="3026,-2158" coordsize="8,14" path="m3026,-2158l3026,-2153,3028,-2150,3031,-2147,3034,-2147,3034,-2145e" filled="false" stroked="true" strokeweight=".48pt" strokecolor="#050000">
                <v:path arrowok="t"/>
              </v:shape>
            </v:group>
            <v:group style="position:absolute;left:4443;top:-2174;width:3;height:6" coordorigin="4443,-2174" coordsize="3,6">
              <v:shape style="position:absolute;left:4443;top:-2174;width:3;height:6" coordorigin="4443,-2174" coordsize="3,6" path="m4443,-2174l4443,-2171,4446,-2169e" filled="false" stroked="true" strokeweight=".48pt" strokecolor="#050000">
                <v:path arrowok="t"/>
              </v:shape>
            </v:group>
            <v:group style="position:absolute;left:4590;top:-2171;width:10;height:2" coordorigin="4590,-2171" coordsize="10,2">
              <v:shape style="position:absolute;left:4590;top:-2171;width:10;height:2" coordorigin="4590,-2171" coordsize="10,0" path="m4590,-2171l4599,-2171e" filled="false" stroked="true" strokeweight=".266pt" strokecolor="#050000">
                <v:path arrowok="t"/>
              </v:shape>
            </v:group>
            <v:group style="position:absolute;left:3938;top:-1578;width:14;height:2" coordorigin="3938,-1578" coordsize="14,2">
              <v:shape style="position:absolute;left:3938;top:-1578;width:14;height:2" coordorigin="3938,-1578" coordsize="14,0" path="m3938,-1578l3951,-1578e" filled="false" stroked="true" strokeweight=".48pt" strokecolor="#050000">
                <v:path arrowok="t"/>
              </v:shape>
            </v:group>
            <v:group style="position:absolute;left:4057;top:-1581;width:19;height:3" coordorigin="4057,-1581" coordsize="19,3">
              <v:shape style="position:absolute;left:4057;top:-1581;width:19;height:3" coordorigin="4057,-1581" coordsize="19,3" path="m4057,-1578l4073,-1578,4076,-1581e" filled="false" stroked="true" strokeweight=".48pt" strokecolor="#050000">
                <v:path arrowok="t"/>
              </v:shape>
            </v:group>
            <v:group style="position:absolute;left:3028;top:-2262;width:8;height:2" coordorigin="3028,-2262" coordsize="8,2">
              <v:shape style="position:absolute;left:3028;top:-2262;width:8;height:2" coordorigin="3028,-2262" coordsize="8,0" path="m3028,-2262l3036,-2262e" filled="false" stroked="true" strokeweight=".48pt" strokecolor="#050000">
                <v:path arrowok="t"/>
              </v:shape>
            </v:group>
            <v:group style="position:absolute;left:3060;top:-2262;width:40;height:2" coordorigin="3060,-2262" coordsize="40,2">
              <v:shape style="position:absolute;left:3060;top:-2262;width:40;height:2" coordorigin="3060,-2262" coordsize="40,0" path="m3060,-2262l3100,-2262e" filled="false" stroked="true" strokeweight=".48pt" strokecolor="#050000">
                <v:path arrowok="t"/>
              </v:shape>
            </v:group>
            <v:group style="position:absolute;left:4494;top:-2275;width:46;height:2" coordorigin="4494,-2275" coordsize="46,2">
              <v:shape style="position:absolute;left:4494;top:-2275;width:46;height:2" coordorigin="4494,-2275" coordsize="46,0" path="m4494,-2275l4539,-2275e" filled="false" stroked="true" strokeweight=".48pt" strokecolor="#050000">
                <v:path arrowok="t"/>
              </v:shape>
            </v:group>
            <v:group style="position:absolute;left:5140;top:-2291;width:203;height:6" coordorigin="5140,-2291" coordsize="203,6">
              <v:shape style="position:absolute;left:5140;top:-2291;width:203;height:6" coordorigin="5140,-2291" coordsize="203,6" path="m5140,-2286l5241,-2286,5267,-2288,5291,-2288,5318,-2291,5342,-2291e" filled="false" stroked="true" strokeweight=".48pt" strokecolor="#050000">
                <v:path arrowok="t"/>
              </v:shape>
            </v:group>
            <v:group style="position:absolute;left:2728;top:-2192;width:16;height:24" coordorigin="2728,-2192" coordsize="16,24">
              <v:shape style="position:absolute;left:2728;top:-2192;width:16;height:24" coordorigin="2728,-2192" coordsize="16,24" path="m2728,-2169l2728,-2177,2730,-2179,2730,-2182,2733,-2184,2733,-2187,2736,-2187,2736,-2190,2738,-2190,2741,-2192,2744,-2192e" filled="false" stroked="true" strokeweight=".48pt" strokecolor="#050000">
                <v:path arrowok="t"/>
              </v:shape>
            </v:group>
            <v:group style="position:absolute;left:2730;top:-2192;width:16;height:24" coordorigin="2730,-2192" coordsize="16,24">
              <v:shape style="position:absolute;left:2730;top:-2192;width:16;height:24" coordorigin="2730,-2192" coordsize="16,24" path="m2730,-2169l2730,-2182,2733,-2182,2733,-2184,2736,-2184,2736,-2187,2738,-2187,2738,-2190,2741,-2190,2744,-2192,2746,-2192e" filled="false" stroked="true" strokeweight=".48pt" strokecolor="#050000">
                <v:path arrowok="t"/>
              </v:shape>
            </v:group>
            <v:group style="position:absolute;left:3693;top:-2200;width:8;height:3" coordorigin="3693,-2200" coordsize="8,3">
              <v:shape style="position:absolute;left:3693;top:-2200;width:8;height:3" coordorigin="3693,-2200" coordsize="8,3" path="m3693,-2198l3696,-2198,3696,-2200,3701,-2200e" filled="false" stroked="true" strokeweight=".48pt" strokecolor="#050000">
                <v:path arrowok="t"/>
              </v:shape>
            </v:group>
            <v:group style="position:absolute;left:3685;top:-2200;width:16;height:24" coordorigin="3685,-2200" coordsize="16,24">
              <v:shape style="position:absolute;left:3685;top:-2200;width:16;height:24" coordorigin="3685,-2200" coordsize="16,24" path="m3685,-2177l3685,-2184,3688,-2187,3688,-2190,3690,-2192,3693,-2195,3696,-2198,3698,-2200,3701,-2200e" filled="false" stroked="true" strokeweight=".48pt" strokecolor="#050000">
                <v:path arrowok="t"/>
              </v:shape>
            </v:group>
            <v:group style="position:absolute;left:3683;top:-2198;width:11;height:22" coordorigin="3683,-2198" coordsize="11,22">
              <v:shape style="position:absolute;left:3683;top:-2198;width:11;height:22" coordorigin="3683,-2198" coordsize="11,22" path="m3683,-2177l3683,-2184,3685,-2184,3685,-2190,3688,-2190,3688,-2192,3690,-2195,3693,-2198e" filled="false" stroked="true" strokeweight=".48pt" strokecolor="#050000">
                <v:path arrowok="t"/>
              </v:shape>
            </v:group>
            <v:group style="position:absolute;left:5451;top:-2145;width:16;height:48" coordorigin="5451,-2145" coordsize="16,48">
              <v:shape style="position:absolute;left:5451;top:-2145;width:16;height:48" coordorigin="5451,-2145" coordsize="16,48" path="m5467,-2145l5464,-2139,5464,-2134,5462,-2126,5459,-2121,5456,-2115,5454,-2107,5454,-2102,5451,-2097e" filled="false" stroked="true" strokeweight=".48pt" strokecolor="#050000">
                <v:path arrowok="t"/>
              </v:shape>
            </v:group>
            <v:group style="position:absolute;left:5467;top:-2147;width:3;height:3" coordorigin="5467,-2147" coordsize="3,3">
              <v:shape style="position:absolute;left:5467;top:-2147;width:3;height:3" coordorigin="5467,-2147" coordsize="3,3" path="m5470,-2147l5467,-2145e" filled="false" stroked="true" strokeweight=".48pt" strokecolor="#050000">
                <v:path arrowok="t"/>
              </v:shape>
            </v:group>
            <v:group style="position:absolute;left:4770;top:-2214;width:22;height:24" coordorigin="4770,-2214" coordsize="22,24">
              <v:shape style="position:absolute;left:4770;top:-2214;width:22;height:24" coordorigin="4770,-2214" coordsize="22,24" path="m4770,-2190l4770,-2198,4773,-2200,4776,-2203,4776,-2206,4778,-2206,4778,-2208,4781,-2211,4783,-2211,4786,-2214,4791,-2214e" filled="false" stroked="true" strokeweight=".48pt" strokecolor="#050000">
                <v:path arrowok="t"/>
              </v:shape>
            </v:group>
            <v:group style="position:absolute;left:5267;top:-2113;width:27;height:19" coordorigin="5267,-2113" coordsize="27,19">
              <v:shape style="position:absolute;left:5267;top:-2113;width:27;height:19" coordorigin="5267,-2113" coordsize="27,19" path="m5267,-2094l5275,-2094,5278,-2097,5281,-2097,5283,-2099,5286,-2102,5289,-2105,5291,-2107,5291,-2110,5294,-2113e" filled="false" stroked="true" strokeweight=".48pt" strokecolor="#050000">
                <v:path arrowok="t"/>
              </v:shape>
            </v:group>
            <v:group style="position:absolute;left:5081;top:-2102;width:187;height:102" coordorigin="5081,-2102" coordsize="187,102">
              <v:shape style="position:absolute;left:5081;top:-2102;width:187;height:102" coordorigin="5081,-2102" coordsize="187,102" path="m5081,-2001l5087,-2012,5095,-2025,5103,-2038,5105,-2044,5108,-2052,5111,-2057,5113,-2062,5119,-2070,5121,-2075,5124,-2083,5127,-2089,5129,-2097,5132,-2102,5137,-2102,5143,-2099,5169,-2099,5182,-2097,5252,-2097,5260,-2094,5267,-2094e" filled="false" stroked="true" strokeweight=".48pt" strokecolor="#050000">
                <v:path arrowok="t"/>
              </v:shape>
            </v:group>
            <v:group style="position:absolute;left:3980;top:-2094;width:503;height:11" coordorigin="3980,-2094" coordsize="503,11">
              <v:shape style="position:absolute;left:3980;top:-2094;width:503;height:11" coordorigin="3980,-2094" coordsize="503,11" path="m4483,-2094l4358,-2091,4233,-2089,4105,-2086,4042,-2083,3980,-2083e" filled="false" stroked="true" strokeweight=".48pt" strokecolor="#050000">
                <v:path arrowok="t"/>
              </v:shape>
            </v:group>
            <v:group style="position:absolute;left:2730;top:-2081;width:19;height:80" coordorigin="2730,-2081" coordsize="19,80">
              <v:shape style="position:absolute;left:2730;top:-2081;width:19;height:80" coordorigin="2730,-2081" coordsize="19,80" path="m2749,-2001l2746,-2001,2746,-2004,2744,-2004,2744,-2006,2744,-2009,2741,-2012,2741,-2014,2738,-2017,2738,-2025,2736,-2030,2736,-2036,2733,-2041,2733,-2059,2730,-2070,2730,-2081e" filled="false" stroked="true" strokeweight=".48pt" strokecolor="#050000">
                <v:path arrowok="t"/>
              </v:shape>
            </v:group>
            <v:group style="position:absolute;left:2730;top:-2169;width:16;height:2" coordorigin="2730,-2169" coordsize="16,2">
              <v:shape style="position:absolute;left:2730;top:-2169;width:16;height:2" coordorigin="2730,-2169" coordsize="16,0" path="m2746,-2169l2730,-2169e" filled="false" stroked="true" strokeweight=".48pt" strokecolor="#050000">
                <v:path arrowok="t"/>
              </v:shape>
            </v:group>
            <v:group style="position:absolute;left:2754;top:-2195;width:3;height:14" coordorigin="2754,-2195" coordsize="3,14">
              <v:shape style="position:absolute;left:2754;top:-2195;width:3;height:14" coordorigin="2754,-2195" coordsize="3,14" path="m2757,-2182l2757,-2192,2754,-2195e" filled="false" stroked="true" strokeweight=".48pt" strokecolor="#050000">
                <v:path arrowok="t"/>
              </v:shape>
            </v:group>
            <v:group style="position:absolute;left:2866;top:-2195;width:3;height:14" coordorigin="2866,-2195" coordsize="3,14">
              <v:shape style="position:absolute;left:2866;top:-2195;width:3;height:14" coordorigin="2866,-2195" coordsize="3,14" path="m2869,-2182l2869,-2192,2866,-2192,2866,-2195e" filled="false" stroked="true" strokeweight=".48pt" strokecolor="#050000">
                <v:path arrowok="t"/>
              </v:shape>
            </v:group>
            <v:group style="position:absolute;left:3688;top:-2038;width:16;height:70" coordorigin="3688,-2038" coordsize="16,70">
              <v:shape style="position:absolute;left:3688;top:-2038;width:16;height:70" coordorigin="3688,-2038" coordsize="16,70" path="m3704,-1969l3701,-1969,3698,-1972,3698,-1974,3696,-1977,3696,-1982,3693,-1982,3693,-1993,3690,-1998,3690,-2006,3688,-2012,3688,-2038e" filled="false" stroked="true" strokeweight=".48pt" strokecolor="#050000">
                <v:path arrowok="t"/>
              </v:shape>
            </v:group>
            <v:group style="position:absolute;left:3685;top:-2177;width:16;height:2" coordorigin="3685,-2177" coordsize="16,2">
              <v:shape style="position:absolute;left:3685;top:-2177;width:16;height:2" coordorigin="3685,-2177" coordsize="16,0" path="m3701,-2177l3685,-2177e" filled="false" stroked="true" strokeweight=".48pt" strokecolor="#050000">
                <v:path arrowok="t"/>
              </v:shape>
            </v:group>
            <v:group style="position:absolute;left:3709;top:-2203;width:3;height:14" coordorigin="3709,-2203" coordsize="3,14">
              <v:shape style="position:absolute;left:3709;top:-2203;width:3;height:14" coordorigin="3709,-2203" coordsize="3,14" path="m3712,-2190l3712,-2200,3709,-2203e" filled="false" stroked="true" strokeweight=".48pt" strokecolor="#050000">
                <v:path arrowok="t"/>
              </v:shape>
            </v:group>
            <v:group style="position:absolute;left:3933;top:-2199;width:10;height:2" coordorigin="3933,-2199" coordsize="10,2">
              <v:shape style="position:absolute;left:3933;top:-2199;width:10;height:2" coordorigin="3933,-2199" coordsize="10,0" path="m3933,-2199l3943,-2199e" filled="false" stroked="true" strokeweight=".398pt" strokecolor="#050000">
                <v:path arrowok="t"/>
              </v:shape>
            </v:group>
            <v:group style="position:absolute;left:3951;top:-2179;width:8;height:2" coordorigin="3951,-2179" coordsize="8,2">
              <v:shape style="position:absolute;left:3951;top:-2179;width:8;height:2" coordorigin="3951,-2179" coordsize="8,0" path="m3951,-2179l3959,-2179e" filled="false" stroked="true" strokeweight=".48pt" strokecolor="#050000">
                <v:path arrowok="t"/>
              </v:shape>
            </v:group>
            <v:group style="position:absolute;left:4776;top:-2075;width:14;height:56" coordorigin="4776,-2075" coordsize="14,56">
              <v:shape style="position:absolute;left:4776;top:-2075;width:14;height:56" coordorigin="4776,-2075" coordsize="14,56" path="m4789,-2020l4786,-2020,4786,-2022,4783,-2022,4783,-2025,4783,-2028,4781,-2028,4781,-2036,4778,-2038,4778,-2049,4776,-2054,4776,-2075e" filled="false" stroked="true" strokeweight=".48pt" strokecolor="#050000">
                <v:path arrowok="t"/>
              </v:shape>
            </v:group>
            <v:group style="position:absolute;left:4773;top:-2190;width:14;height:2" coordorigin="4773,-2190" coordsize="14,2">
              <v:shape style="position:absolute;left:4773;top:-2190;width:14;height:2" coordorigin="4773,-2190" coordsize="14,0" path="m4786,-2190l4773,-2190e" filled="false" stroked="true" strokeweight=".48pt" strokecolor="#050000">
                <v:path arrowok="t"/>
              </v:shape>
            </v:group>
            <v:group style="position:absolute;left:4792;top:-2207;width:10;height:2" coordorigin="4792,-2207" coordsize="10,2">
              <v:shape style="position:absolute;left:4792;top:-2207;width:10;height:2" coordorigin="4792,-2207" coordsize="10,0" path="m4792,-2207l4802,-2207e" filled="false" stroked="true" strokeweight=".664pt" strokecolor="#050000">
                <v:path arrowok="t"/>
              </v:shape>
            </v:group>
            <v:group style="position:absolute;left:4909;top:-2212;width:10;height:2" coordorigin="4909,-2212" coordsize="10,2">
              <v:shape style="position:absolute;left:4909;top:-2212;width:10;height:2" coordorigin="4909,-2212" coordsize="10,0" path="m4909,-2212l4919,-2212e" filled="false" stroked="true" strokeweight=".398pt" strokecolor="#050000">
                <v:path arrowok="t"/>
              </v:shape>
            </v:group>
            <v:group style="position:absolute;left:4939;top:-2197;width:2;height:10" coordorigin="4939,-2197" coordsize="2,10">
              <v:shape style="position:absolute;left:4939;top:-2197;width:2;height:10" coordorigin="4939,-2197" coordsize="0,10" path="m4939,-2197l4939,-2188e" filled="false" stroked="true" strokeweight=".133pt" strokecolor="#050000">
                <v:path arrowok="t"/>
              </v:shape>
            </v:group>
            <v:group style="position:absolute;left:4752;top:-2105;width:22;height:8" coordorigin="4752,-2105" coordsize="22,8">
              <v:shape style="position:absolute;left:4752;top:-2105;width:22;height:8" coordorigin="4752,-2105" coordsize="22,8" path="m4752,-2097l4762,-2097,4765,-2099,4768,-2099,4770,-2102,4773,-2102,4773,-2105e" filled="false" stroked="true" strokeweight=".48pt" strokecolor="#050000">
                <v:path arrowok="t"/>
              </v:shape>
            </v:group>
            <v:group style="position:absolute;left:4940;top:-2102;width:22;height:6" coordorigin="4940,-2102" coordsize="22,6">
              <v:shape style="position:absolute;left:4940;top:-2102;width:22;height:6" coordorigin="4940,-2102" coordsize="22,6" path="m4962,-2097l4946,-2097,4943,-2099,4943,-2102,4940,-2102e" filled="false" stroked="true" strokeweight=".48pt" strokecolor="#050000">
                <v:path arrowok="t"/>
              </v:shape>
            </v:group>
            <v:group style="position:absolute;left:4749;top:-2190;width:22;height:3" coordorigin="4749,-2190" coordsize="22,3">
              <v:shape style="position:absolute;left:4749;top:-2190;width:22;height:3" coordorigin="4749,-2190" coordsize="22,3" path="m4749,-2187l4765,-2187,4768,-2190,4770,-2190e" filled="false" stroked="true" strokeweight=".48pt" strokecolor="#050000">
                <v:path arrowok="t"/>
              </v:shape>
            </v:group>
            <v:group style="position:absolute;left:4749;top:-2153;width:22;height:2" coordorigin="4749,-2153" coordsize="22,2">
              <v:shape style="position:absolute;left:4749;top:-2153;width:22;height:2" coordorigin="4749,-2153" coordsize="22,0" path="m4749,-2153l4770,-2153e" filled="false" stroked="true" strokeweight=".48pt" strokecolor="#050000">
                <v:path arrowok="t"/>
              </v:shape>
            </v:group>
            <v:group style="position:absolute;left:3664;top:-2038;width:24;height:8" coordorigin="3664,-2038" coordsize="24,8">
              <v:shape style="position:absolute;left:3664;top:-2038;width:24;height:8" coordorigin="3664,-2038" coordsize="24,8" path="m3664,-2030l3672,-2030,3677,-2033,3683,-2033,3685,-2036,3685,-2038,3688,-2038e" filled="false" stroked="true" strokeweight=".48pt" strokecolor="#050000">
                <v:path arrowok="t"/>
              </v:shape>
            </v:group>
            <v:group style="position:absolute;left:3699;top:-1964;width:10;height:2" coordorigin="3699,-1964" coordsize="10,2">
              <v:shape style="position:absolute;left:3699;top:-1964;width:10;height:2" coordorigin="3699,-1964" coordsize="10,0" path="m3699,-1964l3709,-1964e" filled="false" stroked="true" strokeweight=".532pt" strokecolor="#050000">
                <v:path arrowok="t"/>
              </v:shape>
            </v:group>
            <v:group style="position:absolute;left:3821;top:-1964;width:10;height:2" coordorigin="3821,-1964" coordsize="10,2">
              <v:shape style="position:absolute;left:3821;top:-1964;width:10;height:2" coordorigin="3821,-1964" coordsize="10,0" path="m3821,-1964l3831,-1964e" filled="false" stroked="true" strokeweight=".532pt" strokecolor="#050000">
                <v:path arrowok="t"/>
              </v:shape>
            </v:group>
            <v:group style="position:absolute;left:3949;top:-1966;width:10;height:2" coordorigin="3949,-1966" coordsize="10,2">
              <v:shape style="position:absolute;left:3949;top:-1966;width:10;height:2" coordorigin="3949,-1966" coordsize="10,0" path="m3949,-1966l3959,-1966e" filled="false" stroked="true" strokeweight=".531pt" strokecolor="#050000">
                <v:path arrowok="t"/>
              </v:shape>
            </v:group>
            <v:group style="position:absolute;left:3964;top:-2041;width:19;height:8" coordorigin="3964,-2041" coordsize="19,8">
              <v:shape style="position:absolute;left:3964;top:-2041;width:19;height:8" coordorigin="3964,-2041" coordsize="19,8" path="m3983,-2033l3975,-2033,3972,-2036,3967,-2036,3967,-2038,3964,-2038,3964,-2041e" filled="false" stroked="true" strokeweight=".48pt" strokecolor="#050000">
                <v:path arrowok="t"/>
              </v:shape>
            </v:group>
            <v:group style="position:absolute;left:3962;top:-2089;width:19;height:6" coordorigin="3962,-2089" coordsize="19,6">
              <v:shape style="position:absolute;left:3962;top:-2089;width:19;height:6" coordorigin="3962,-2089" coordsize="19,6" path="m3980,-2083l3964,-2083,3964,-2086,3962,-2086,3962,-2089e" filled="false" stroked="true" strokeweight=".48pt" strokecolor="#050000">
                <v:path arrowok="t"/>
              </v:shape>
            </v:group>
            <v:group style="position:absolute;left:3962;top:-2099;width:16;height:2" coordorigin="3962,-2099" coordsize="16,2">
              <v:shape style="position:absolute;left:3962;top:-2099;width:16;height:2" coordorigin="3962,-2099" coordsize="16,0" path="m3978,-2099l3962,-2099e" filled="false" stroked="true" strokeweight=".48pt" strokecolor="#050000">
                <v:path arrowok="t"/>
              </v:shape>
            </v:group>
            <v:group style="position:absolute;left:3959;top:-2179;width:19;height:2" coordorigin="3959,-2179" coordsize="19,2">
              <v:shape style="position:absolute;left:3959;top:-2179;width:19;height:2" coordorigin="3959,-2179" coordsize="19,0" path="m3978,-2179l3959,-2179e" filled="false" stroked="true" strokeweight=".48pt" strokecolor="#050000">
                <v:path arrowok="t"/>
              </v:shape>
            </v:group>
            <v:group style="position:absolute;left:3933;top:-2211;width:3;height:8" coordorigin="3933,-2211" coordsize="3,8">
              <v:shape style="position:absolute;left:3933;top:-2211;width:3;height:8" coordorigin="3933,-2211" coordsize="3,8" path="m3933,-2211l3933,-2203,3935,-2203e" filled="false" stroked="true" strokeweight=".48pt" strokecolor="#050000">
                <v:path arrowok="t"/>
              </v:shape>
            </v:group>
            <v:group style="position:absolute;left:4797;top:-2235;width:2;height:22" coordorigin="4797,-2235" coordsize="2,22">
              <v:shape style="position:absolute;left:4797;top:-2235;width:2;height:22" coordorigin="4797,-2235" coordsize="0,22" path="m4797,-2235l4797,-2214e" filled="false" stroked="true" strokeweight=".48pt" strokecolor="#050000">
                <v:path arrowok="t"/>
              </v:shape>
            </v:group>
            <v:group style="position:absolute;left:3683;top:-2208;width:11;height:11" coordorigin="3683,-2208" coordsize="11,11">
              <v:shape style="position:absolute;left:3683;top:-2208;width:11;height:11" coordorigin="3683,-2208" coordsize="11,11" path="m3683,-2208l3685,-2206,3688,-2203,3688,-2200,3690,-2200,3690,-2198,3693,-2198e" filled="false" stroked="true" strokeweight=".48pt" strokecolor="#050000">
                <v:path arrowok="t"/>
              </v:shape>
            </v:group>
            <v:group style="position:absolute;left:3659;top:-2097;width:24;height:2" coordorigin="3659,-2097" coordsize="24,2">
              <v:shape style="position:absolute;left:3659;top:-2097;width:24;height:2" coordorigin="3659,-2097" coordsize="24,0" path="m3659,-2097l3683,-2097e" filled="false" stroked="true" strokeweight=".48pt" strokecolor="#050000">
                <v:path arrowok="t"/>
              </v:shape>
            </v:group>
            <v:group style="position:absolute;left:3661;top:-2086;width:22;height:8" coordorigin="3661,-2086" coordsize="22,8">
              <v:shape style="position:absolute;left:3661;top:-2086;width:22;height:8" coordorigin="3661,-2086" coordsize="22,8" path="m3661,-2078l3664,-2078,3667,-2081,3677,-2081,3680,-2083,3683,-2083,3683,-2086e" filled="false" stroked="true" strokeweight=".48pt" strokecolor="#050000">
                <v:path arrowok="t"/>
              </v:shape>
            </v:group>
            <v:group style="position:absolute;left:2744;top:-2214;width:8;height:19" coordorigin="2744,-2214" coordsize="8,19">
              <v:shape style="position:absolute;left:2744;top:-2214;width:8;height:19" coordorigin="2744,-2214" coordsize="8,19" path="m2744,-2214l2744,-2208,2746,-2206,2746,-2198,2749,-2195,2752,-2195e" filled="false" stroked="true" strokeweight=".48pt" strokecolor="#050000">
                <v:path arrowok="t"/>
              </v:shape>
            </v:group>
            <v:group style="position:absolute;left:2749;top:-2001;width:3;height:11" coordorigin="2749,-2001" coordsize="3,11">
              <v:shape style="position:absolute;left:2749;top:-2001;width:3;height:11" coordorigin="2749,-2001" coordsize="3,11" path="m2752,-1990l2752,-1993,2749,-1996,2749,-2001e" filled="false" stroked="true" strokeweight=".48pt" strokecolor="#050000">
                <v:path arrowok="t"/>
              </v:shape>
            </v:group>
            <v:group style="position:absolute;left:2877;top:-1996;width:10;height:2" coordorigin="2877,-1996" coordsize="10,2">
              <v:shape style="position:absolute;left:2877;top:-1996;width:10;height:2" coordorigin="2877,-1996" coordsize="10,0" path="m2877,-1996l2887,-1996e" filled="false" stroked="true" strokeweight=".531pt" strokecolor="#050000">
                <v:path arrowok="t"/>
              </v:shape>
            </v:group>
            <v:group style="position:absolute;left:2890;top:-2054;width:16;height:8" coordorigin="2890,-2054" coordsize="16,8">
              <v:shape style="position:absolute;left:2890;top:-2054;width:16;height:8" coordorigin="2890,-2054" coordsize="16,8" path="m2906,-2046l2903,-2049,2895,-2049,2895,-2052,2893,-2052,2893,-2054,2890,-2054e" filled="false" stroked="true" strokeweight=".48pt" strokecolor="#050000">
                <v:path arrowok="t"/>
              </v:shape>
            </v:group>
            <v:group style="position:absolute;left:2887;top:-2134;width:14;height:2" coordorigin="2887,-2134" coordsize="14,2">
              <v:shape style="position:absolute;left:2887;top:-2134;width:14;height:2" coordorigin="2887,-2134" coordsize="14,0" path="m2901,-2134l2887,-2134e" filled="false" stroked="true" strokeweight=".48pt" strokecolor="#050000">
                <v:path arrowok="t"/>
              </v:shape>
            </v:group>
            <v:group style="position:absolute;left:2887;top:-2169;width:14;height:2" coordorigin="2887,-2169" coordsize="14,2">
              <v:shape style="position:absolute;left:2887;top:-2169;width:14;height:2" coordorigin="2887,-2169" coordsize="14,0" path="m2901,-2169l2887,-2169e" filled="false" stroked="true" strokeweight=".48pt" strokecolor="#050000">
                <v:path arrowok="t"/>
              </v:shape>
            </v:group>
            <v:group style="position:absolute;left:2855;top:-2214;width:6;height:19" coordorigin="2855,-2214" coordsize="6,19">
              <v:shape style="position:absolute;left:2855;top:-2214;width:6;height:19" coordorigin="2855,-2214" coordsize="6,19" path="m2855,-2214l2855,-2206,2858,-2203,2858,-2198,2861,-2195e" filled="false" stroked="true" strokeweight=".48pt" strokecolor="#050000">
                <v:path arrowok="t"/>
              </v:shape>
            </v:group>
            <v:group style="position:absolute;left:4754;top:-2065;width:35;height:54" coordorigin="4754,-2065" coordsize="35,54">
              <v:shape style="position:absolute;left:4754;top:-2065;width:35;height:54" coordorigin="4754,-2065" coordsize="35,54" path="m4789,-2012l4781,-2012,4778,-2014,4776,-2014,4776,-2017,4773,-2017,4770,-2020,4768,-2022,4768,-2025,4765,-2025,4765,-2030,4762,-2033,4762,-2036,4760,-2041,4760,-2044,4757,-2049,4757,-2057,4754,-2062,4754,-2065e" filled="false" stroked="true" strokeweight=".48pt" strokecolor="#050000">
                <v:path arrowok="t"/>
              </v:shape>
            </v:group>
            <v:group style="position:absolute;left:4927;top:-2097;width:38;height:83" coordorigin="4927,-2097" coordsize="38,83">
              <v:shape style="position:absolute;left:4927;top:-2097;width:38;height:83" coordorigin="4927,-2097" coordsize="38,83" path="m4962,-2097l4964,-2089,4964,-2078,4962,-2070,4962,-2054,4959,-2049,4959,-2044,4956,-2041,4956,-2036,4954,-2033,4954,-2030,4951,-2028,4948,-2025,4946,-2022,4946,-2020,4943,-2020,4940,-2017,4938,-2017,4938,-2014,4927,-2014e" filled="false" stroked="true" strokeweight=".48pt" strokecolor="#050000">
                <v:path arrowok="t"/>
              </v:shape>
            </v:group>
            <v:group style="position:absolute;left:4962;top:-2102;width:171;height:3" coordorigin="4962,-2102" coordsize="171,3">
              <v:shape style="position:absolute;left:4962;top:-2102;width:171;height:3" coordorigin="4962,-2102" coordsize="171,3" path="m5132,-2102l5089,-2102,5047,-2099,4962,-2099e" filled="false" stroked="true" strokeweight=".48pt" strokecolor="#050000">
                <v:path arrowok="t"/>
              </v:shape>
            </v:group>
            <v:group style="position:absolute;left:4531;top:-1980;width:14;height:14" coordorigin="4531,-1980" coordsize="14,14">
              <v:shape style="position:absolute;left:4531;top:-1980;width:14;height:14" coordorigin="4531,-1980" coordsize="14,14" path="m4544,-1966l4539,-1966,4539,-1969,4536,-1969,4534,-1972,4531,-1974,4531,-1980e" filled="false" stroked="true" strokeweight=".48pt" strokecolor="#050000">
                <v:path arrowok="t"/>
              </v:shape>
            </v:group>
            <v:group style="position:absolute;left:3151;top:-2098;width:508;height:2" coordorigin="3151,-2098" coordsize="508,2">
              <v:shape style="position:absolute;left:3151;top:-2098;width:508;height:2" coordorigin="3151,-2098" coordsize="508,0" path="m3151,-2098l3659,-2098e" filled="false" stroked="true" strokeweight=".132pt" strokecolor="#050000">
                <v:path arrowok="t"/>
              </v:shape>
            </v:group>
            <v:group style="position:absolute;left:3104;top:-2107;width:2;height:10" coordorigin="3104,-2107" coordsize="2,10">
              <v:shape style="position:absolute;left:3104;top:-2107;width:2;height:10" coordorigin="3104,-2107" coordsize="0,10" path="m3104,-2107l3104,-2097e" filled="false" stroked="true" strokeweight=".133pt" strokecolor="#050000">
                <v:path arrowok="t"/>
              </v:shape>
            </v:group>
            <v:group style="position:absolute;left:2980;top:-2102;width:59;height:2" coordorigin="2980,-2102" coordsize="59,2">
              <v:shape style="position:absolute;left:2980;top:-2102;width:59;height:2" coordorigin="2980,-2102" coordsize="59,0" path="m3039,-2102l2980,-2102e" filled="false" stroked="true" strokeweight=".48pt" strokecolor="#050000">
                <v:path arrowok="t"/>
              </v:shape>
            </v:group>
            <v:group style="position:absolute;left:2980;top:-2134;width:6;height:32" coordorigin="2980,-2134" coordsize="6,32">
              <v:shape style="position:absolute;left:2980;top:-2134;width:6;height:32" coordorigin="2980,-2134" coordsize="6,32" path="m2986,-2134l2986,-2121,2983,-2118,2983,-2105,2980,-2102e" filled="false" stroked="true" strokeweight=".48pt" strokecolor="#050000">
                <v:path arrowok="t"/>
              </v:shape>
            </v:group>
            <v:group style="position:absolute;left:3659;top:-2208;width:14;height:32" coordorigin="3659,-2208" coordsize="14,32">
              <v:shape style="position:absolute;left:3659;top:-2208;width:14;height:32" coordorigin="3659,-2208" coordsize="14,32" path="m3659,-2177l3659,-2187,3661,-2190,3661,-2192,3664,-2195,3664,-2198,3667,-2200,3667,-2203,3669,-2203,3669,-2206,3672,-2208e" filled="false" stroked="true" strokeweight=".48pt" strokecolor="#050000">
                <v:path arrowok="t"/>
              </v:shape>
            </v:group>
            <v:group style="position:absolute;left:5443;top:-2150;width:24;height:6" coordorigin="5443,-2150" coordsize="24,6">
              <v:shape style="position:absolute;left:5443;top:-2150;width:24;height:6" coordorigin="5443,-2150" coordsize="24,6" path="m5467,-2145l5464,-2145,5462,-2147,5456,-2147,5448,-2150,5443,-2150e" filled="false" stroked="true" strokeweight=".48pt" strokecolor="#050000">
                <v:path arrowok="t"/>
              </v:shape>
            </v:group>
            <v:group style="position:absolute;left:5448;top:-2184;width:24;height:2" coordorigin="5448,-2184" coordsize="24,2">
              <v:shape style="position:absolute;left:5448;top:-2184;width:24;height:2" coordorigin="5448,-2184" coordsize="24,0" path="m5472,-2184l5448,-2184e" filled="false" stroked="true" strokeweight=".48pt" strokecolor="#050000">
                <v:path arrowok="t"/>
              </v:shape>
            </v:group>
            <v:group style="position:absolute;left:5448;top:-2232;width:24;height:3" coordorigin="5448,-2232" coordsize="24,3">
              <v:shape style="position:absolute;left:5448;top:-2232;width:24;height:3" coordorigin="5448,-2232" coordsize="24,3" path="m5472,-2232l5459,-2232,5448,-2230e" filled="false" stroked="true" strokeweight=".48pt" strokecolor="#050000">
                <v:path arrowok="t"/>
              </v:shape>
            </v:group>
            <v:group style="position:absolute;left:5448;top:-2264;width:14;height:8" coordorigin="5448,-2264" coordsize="14,8">
              <v:shape style="position:absolute;left:5448;top:-2264;width:14;height:8" coordorigin="5448,-2264" coordsize="14,8" path="m5462,-2264l5459,-2264,5459,-2262,5456,-2262,5456,-2259,5454,-2259,5451,-2256,5448,-2256e" filled="false" stroked="true" strokeweight=".48pt" strokecolor="#050000">
                <v:path arrowok="t"/>
              </v:shape>
            </v:group>
            <v:group style="position:absolute;left:5321;top:-2129;width:24;height:6" coordorigin="5321,-2129" coordsize="24,6">
              <v:shape style="position:absolute;left:5321;top:-2129;width:24;height:6" coordorigin="5321,-2129" coordsize="24,6" path="m5345,-2123l5337,-2123,5331,-2126,5326,-2126,5321,-2129e" filled="false" stroked="true" strokeweight=".48pt" strokecolor="#050000">
                <v:path arrowok="t"/>
              </v:shape>
            </v:group>
            <v:group style="position:absolute;left:5323;top:-2161;width:24;height:2" coordorigin="5323,-2161" coordsize="24,2">
              <v:shape style="position:absolute;left:5323;top:-2161;width:24;height:2" coordorigin="5323,-2161" coordsize="24,0" path="m5347,-2161l5323,-2161e" filled="false" stroked="true" strokeweight=".48pt" strokecolor="#050000">
                <v:path arrowok="t"/>
              </v:shape>
            </v:group>
            <v:group style="position:absolute;left:5323;top:-2208;width:24;height:2" coordorigin="5323,-2208" coordsize="24,2">
              <v:shape style="position:absolute;left:5323;top:-2208;width:24;height:2" coordorigin="5323,-2208" coordsize="24,0" path="m5347,-2208l5323,-2208e" filled="false" stroked="true" strokeweight=".48pt" strokecolor="#050000">
                <v:path arrowok="t"/>
              </v:shape>
            </v:group>
            <v:group style="position:absolute;left:5323;top:-2251;width:16;height:19" coordorigin="5323,-2251" coordsize="16,19">
              <v:shape style="position:absolute;left:5323;top:-2251;width:16;height:19" coordorigin="5323,-2251" coordsize="16,19" path="m5339,-2251l5339,-2246,5337,-2243,5337,-2240,5334,-2240,5334,-2238,5331,-2238,5331,-2235,5329,-2235,5326,-2235,5326,-2232,5323,-2232e" filled="false" stroked="true" strokeweight=".48pt" strokecolor="#050000">
                <v:path arrowok="t"/>
              </v:shape>
            </v:group>
            <v:group style="position:absolute;left:5319;top:-2247;width:10;height:2" coordorigin="5319,-2247" coordsize="10,2">
              <v:shape style="position:absolute;left:5319;top:-2247;width:10;height:2" coordorigin="5319,-2247" coordsize="10,0" path="m5319,-2247l5328,-2247e" filled="false" stroked="true" strokeweight=".398pt" strokecolor="#050000">
                <v:path arrowok="t"/>
              </v:shape>
            </v:group>
            <v:group style="position:absolute;left:4938;top:-2155;width:24;height:2" coordorigin="4938,-2155" coordsize="24,2">
              <v:shape style="position:absolute;left:4938;top:-2155;width:24;height:2" coordorigin="4938,-2155" coordsize="24,0" path="m4962,-2155l4938,-2155e" filled="false" stroked="true" strokeweight=".48pt" strokecolor="#050000">
                <v:path arrowok="t"/>
              </v:shape>
            </v:group>
            <v:group style="position:absolute;left:4938;top:-2192;width:22;height:3" coordorigin="4938,-2192" coordsize="22,3">
              <v:shape style="position:absolute;left:4938;top:-2192;width:22;height:3" coordorigin="4938,-2192" coordsize="22,3" path="m4959,-2192l4948,-2190,4946,-2190,4940,-2192,4938,-2192e" filled="false" stroked="true" strokeweight=".48pt" strokecolor="#050000">
                <v:path arrowok="t"/>
              </v:shape>
            </v:group>
            <v:group style="position:absolute;left:4911;top:-2238;width:3;height:22" coordorigin="4911,-2238" coordsize="3,22">
              <v:shape style="position:absolute;left:4911;top:-2238;width:3;height:22" coordorigin="4911,-2238" coordsize="3,22" path="m4914,-2238l4914,-2222,4911,-2216e" filled="false" stroked="true" strokeweight=".48pt" strokecolor="#050000">
                <v:path arrowok="t"/>
              </v:shape>
            </v:group>
            <v:group style="position:absolute;left:2701;top:-2169;width:27;height:2" coordorigin="2701,-2169" coordsize="27,2">
              <v:shape style="position:absolute;left:2701;top:-2169;width:27;height:2" coordorigin="2701,-2169" coordsize="27,0" path="m2701,-2169l2728,-2169e" filled="false" stroked="true" strokeweight=".48pt" strokecolor="#050000">
                <v:path arrowok="t"/>
              </v:shape>
            </v:group>
            <v:group style="position:absolute;left:2701;top:-2131;width:27;height:2" coordorigin="2701,-2131" coordsize="27,2">
              <v:shape style="position:absolute;left:2701;top:-2131;width:27;height:2" coordorigin="2701,-2131" coordsize="27,0" path="m2701,-2131l2728,-2131e" filled="false" stroked="true" strokeweight=".48pt" strokecolor="#050000">
                <v:path arrowok="t"/>
              </v:shape>
            </v:group>
            <v:group style="position:absolute;left:2704;top:-2083;width:27;height:8" coordorigin="2704,-2083" coordsize="27,8">
              <v:shape style="position:absolute;left:2704;top:-2083;width:27;height:8" coordorigin="2704,-2083" coordsize="27,8" path="m2704,-2075l2717,-2075,2720,-2078,2725,-2078,2728,-2081,2730,-2083e" filled="false" stroked="true" strokeweight=".48pt" strokecolor="#050000">
                <v:path arrowok="t"/>
              </v:shape>
            </v:group>
            <v:group style="position:absolute;left:4635;top:-2224;width:14;height:2" coordorigin="4635,-2224" coordsize="14,2">
              <v:shape style="position:absolute;left:4635;top:-2224;width:14;height:2" coordorigin="4635,-2224" coordsize="14,0" path="m4648,-2224l4635,-2224e" filled="false" stroked="true" strokeweight=".48pt" strokecolor="#050000">
                <v:path arrowok="t"/>
              </v:shape>
            </v:group>
            <v:group style="position:absolute;left:3956;top:-2222;width:474;height:6" coordorigin="3956,-2222" coordsize="474,6">
              <v:shape style="position:absolute;left:3956;top:-2222;width:474;height:6" coordorigin="3956,-2222" coordsize="474,6" path="m4430,-2222l4193,-2219,3956,-2216e" filled="false" stroked="true" strokeweight=".48pt" strokecolor="#050000">
                <v:path arrowok="t"/>
              </v:shape>
            </v:group>
            <v:group style="position:absolute;left:4648;top:-2224;width:16;height:14" coordorigin="4648,-2224" coordsize="16,14">
              <v:shape style="position:absolute;left:4648;top:-2224;width:16;height:14" coordorigin="4648,-2224" coordsize="16,14" path="m4664,-2211l4664,-2216,4661,-2216,4661,-2219,4659,-2222,4656,-2224,4648,-2224e" filled="false" stroked="true" strokeweight=".48pt" strokecolor="#050000">
                <v:path arrowok="t"/>
              </v:shape>
            </v:group>
            <v:group style="position:absolute;left:4664;top:-2150;width:6;height:32" coordorigin="4664,-2150" coordsize="6,32">
              <v:shape style="position:absolute;left:4664;top:-2150;width:6;height:32" coordorigin="4664,-2150" coordsize="6,32" path="m4669,-2118l4669,-2123,4666,-2126,4666,-2142,4664,-2147,4664,-2150e" filled="false" stroked="true" strokeweight=".48pt" strokecolor="#050000">
                <v:path arrowok="t"/>
              </v:shape>
            </v:group>
            <v:group style="position:absolute;left:3978;top:-2115;width:508;height:16" coordorigin="3978,-2115" coordsize="508,16">
              <v:shape style="position:absolute;left:3978;top:-2115;width:508;height:16" coordorigin="3978,-2115" coordsize="508,16" path="m4486,-2115l4480,-2113,4230,-2107,4167,-2105,4105,-2102,4042,-2102,3978,-2099e" filled="false" stroked="true" strokeweight=".48pt" strokecolor="#050000">
                <v:path arrowok="t"/>
              </v:shape>
            </v:group>
            <v:group style="position:absolute;left:3169;top:-2174;width:14;height:14" coordorigin="3169,-2174" coordsize="14,14">
              <v:shape style="position:absolute;left:3169;top:-2174;width:14;height:14" coordorigin="3169,-2174" coordsize="14,14" path="m3169,-2161l3169,-2163,3172,-2166,3172,-2169,3175,-2169,3175,-2171,3177,-2171,3177,-2174,3180,-2174,3183,-2174e" filled="false" stroked="true" strokeweight=".48pt" strokecolor="#050000">
                <v:path arrowok="t"/>
              </v:shape>
            </v:group>
            <v:group style="position:absolute;left:3853;top:-1876;width:1024;height:139" coordorigin="3853,-1876" coordsize="1024,139">
              <v:shape style="position:absolute;left:3853;top:-1876;width:1024;height:139" coordorigin="3853,-1876" coordsize="1024,139" path="m3853,-1738l3951,-1738,3983,-1740,4015,-1740,4047,-1743,4081,-1746,4113,-1748,4145,-1751,4177,-1754,4209,-1756,4241,-1759,4273,-1764,4305,-1767,4337,-1772,4371,-1775,4403,-1780,4435,-1786,4467,-1791,4499,-1794,4531,-1802,4563,-1807,4595,-1812,4627,-1817,4659,-1825,4688,-1831,4720,-1839,4736,-1841,4752,-1844,4768,-1849,4783,-1852,4799,-1857,4815,-1860,4831,-1865,4847,-1868,4861,-1873,4877,-1876e" filled="false" stroked="true" strokeweight=".48pt" strokecolor="#050000">
                <v:path arrowok="t"/>
              </v:shape>
            </v:group>
            <v:group style="position:absolute;left:3026;top:-2171;width:8;height:14" coordorigin="3026,-2171" coordsize="8,14">
              <v:shape style="position:absolute;left:3026;top:-2171;width:8;height:14" coordorigin="3026,-2171" coordsize="8,14" path="m3026,-2158l3026,-2166,3028,-2169,3031,-2169,3031,-2171,3034,-2171e" filled="false" stroked="true" strokeweight=".48pt" strokecolor="#050000">
                <v:path arrowok="t"/>
              </v:shape>
            </v:group>
            <v:group style="position:absolute;left:4443;top:-2187;width:14;height:14" coordorigin="4443,-2187" coordsize="14,14">
              <v:shape style="position:absolute;left:4443;top:-2187;width:14;height:14" coordorigin="4443,-2187" coordsize="14,14" path="m4443,-2174l4443,-2179,4446,-2179,4446,-2182,4448,-2182,4448,-2184,4451,-2184,4451,-2187,4454,-2187,4456,-2187e" filled="false" stroked="true" strokeweight=".48pt" strokecolor="#050000">
                <v:path arrowok="t"/>
              </v:shape>
            </v:group>
            <v:group style="position:absolute;left:3954;top:-2033;width:30;height:72" coordorigin="3954,-2033" coordsize="30,72">
              <v:shape style="position:absolute;left:3954;top:-2033;width:30;height:72" coordorigin="3954,-2033" coordsize="30,72" path="m3983,-2033l3983,-2001,3980,-1996,3980,-1985,3978,-1982,3975,-1980,3975,-1974,3972,-1972,3970,-1969,3970,-1966,3967,-1966,3964,-1964,3962,-1964,3962,-1961,3954,-1961e" filled="false" stroked="true" strokeweight=".48pt" strokecolor="#050000">
                <v:path arrowok="t"/>
              </v:shape>
            </v:group>
            <v:group style="position:absolute;left:4595;top:-2190;width:11;height:16" coordorigin="4595,-2190" coordsize="11,16">
              <v:shape style="position:absolute;left:4595;top:-2190;width:11;height:16" coordorigin="4595,-2190" coordsize="11,16" path="m4595,-2174l4595,-2182,4597,-2182,4597,-2184,4600,-2187,4603,-2187,4605,-2190e" filled="false" stroked="true" strokeweight=".48pt" strokecolor="#050000">
                <v:path arrowok="t"/>
              </v:shape>
            </v:group>
            <v:group style="position:absolute;left:4531;top:-1993;width:8;height:14" coordorigin="4531,-1993" coordsize="8,14">
              <v:shape style="position:absolute;left:4531;top:-1993;width:8;height:14" coordorigin="4531,-1993" coordsize="8,14" path="m4531,-1980l4531,-1988,4534,-1990,4536,-1990,4536,-1993,4539,-1993e" filled="false" stroked="true" strokeweight=".48pt" strokecolor="#050000">
                <v:path arrowok="t"/>
              </v:shape>
            </v:group>
            <v:group style="position:absolute;left:4754;top:-2075;width:22;height:11" coordorigin="4754,-2075" coordsize="22,11">
              <v:shape style="position:absolute;left:4754;top:-2075;width:22;height:11" coordorigin="4754,-2075" coordsize="22,11" path="m4754,-2065l4757,-2067,4765,-2067,4768,-2070,4770,-2070,4773,-2073,4773,-2075,4776,-2075e" filled="false" stroked="true" strokeweight=".48pt" strokecolor="#050000">
                <v:path arrowok="t"/>
              </v:shape>
            </v:group>
            <v:group style="position:absolute;left:2890;top:-2083;width:14;height:8" coordorigin="2890,-2083" coordsize="14,8">
              <v:shape style="position:absolute;left:2890;top:-2083;width:14;height:8" coordorigin="2890,-2083" coordsize="14,8" path="m2903,-2075l2901,-2078,2893,-2078,2893,-2081,2890,-2081,2890,-2083e" filled="false" stroked="true" strokeweight=".48pt" strokecolor="#050000">
                <v:path arrowok="t"/>
              </v:shape>
            </v:group>
            <v:group style="position:absolute;left:4669;top:-2118;width:11;height:22" coordorigin="4669,-2118" coordsize="11,22">
              <v:shape style="position:absolute;left:4669;top:-2118;width:11;height:22" coordorigin="4669,-2118" coordsize="11,22" path="m4680,-2097l4677,-2102,4674,-2107,4672,-2113,4669,-2118e" filled="false" stroked="true" strokeweight=".48pt" strokecolor="#050000">
                <v:path arrowok="t"/>
              </v:shape>
            </v:group>
            <v:group style="position:absolute;left:2972;top:-2102;width:8;height:22" coordorigin="2972,-2102" coordsize="8,22">
              <v:shape style="position:absolute;left:2972;top:-2102;width:8;height:22" coordorigin="2972,-2102" coordsize="8,22" path="m2980,-2102l2972,-2081e" filled="false" stroked="true" strokeweight=".48pt" strokecolor="#050000">
                <v:path arrowok="t"/>
              </v:shape>
            </v:group>
            <v:group style="position:absolute;left:5427;top:-2099;width:19;height:6" coordorigin="5427,-2099" coordsize="19,6">
              <v:shape style="position:absolute;left:5427;top:-2099;width:19;height:6" coordorigin="5427,-2099" coordsize="19,6" path="m5446,-2094l5440,-2097,5435,-2097,5432,-2099,5427,-2099e" filled="false" stroked="true" strokeweight=".48pt" strokecolor="#050000">
                <v:path arrowok="t"/>
              </v:shape>
            </v:group>
            <v:group style="position:absolute;left:5305;top:-2078;width:22;height:8" coordorigin="5305,-2078" coordsize="22,8">
              <v:shape style="position:absolute;left:5305;top:-2078;width:22;height:8" coordorigin="5305,-2078" coordsize="22,8" path="m5326,-2070l5321,-2070,5318,-2073,5315,-2073,5310,-2075,5305,-2078e" filled="false" stroked="true" strokeweight=".48pt" strokecolor="#050000">
                <v:path arrowok="t"/>
              </v:shape>
            </v:group>
            <v:group style="position:absolute;left:3948;top:-2216;width:8;height:16" coordorigin="3948,-2216" coordsize="8,16">
              <v:shape style="position:absolute;left:3948;top:-2216;width:8;height:16" coordorigin="3948,-2216" coordsize="8,16" path="m3956,-2216l3954,-2214,3951,-2208,3948,-2206,3948,-2200e" filled="false" stroked="true" strokeweight=".48pt" strokecolor="#050000">
                <v:path arrowok="t"/>
              </v:shape>
            </v:group>
            <v:group style="position:absolute;left:3659;top:-2177;width:24;height:2" coordorigin="3659,-2177" coordsize="24,2">
              <v:shape style="position:absolute;left:3659;top:-2177;width:24;height:2" coordorigin="3659,-2177" coordsize="24,0" path="m3659,-2177l3683,-2177e" filled="false" stroked="true" strokeweight=".48pt" strokecolor="#050000">
                <v:path arrowok="t"/>
              </v:shape>
            </v:group>
            <v:group style="position:absolute;left:3704;top:-2208;width:3;height:8" coordorigin="3704,-2208" coordsize="3,8">
              <v:shape style="position:absolute;left:3704;top:-2208;width:3;height:8" coordorigin="3704,-2208" coordsize="3,8" path="m3704,-2208l3704,-2206,3706,-2203,3706,-2200e" filled="false" stroked="true" strokeweight=".48pt" strokecolor="#050000">
                <v:path arrowok="t"/>
              </v:shape>
            </v:group>
            <v:group style="position:absolute;left:2704;top:-2081;width:27;height:8" coordorigin="2704,-2081" coordsize="27,8">
              <v:shape style="position:absolute;left:2704;top:-2081;width:27;height:8" coordorigin="2704,-2081" coordsize="27,8" path="m2704,-2073l2717,-2073,2717,-2075,2725,-2075,2728,-2078,2730,-2078,2730,-2081e" filled="false" stroked="true" strokeweight=".48pt" strokecolor="#050000">
                <v:path arrowok="t"/>
              </v:shape>
            </v:group>
            <v:group style="position:absolute;left:4669;top:-2150;width:6;height:32" coordorigin="4669,-2150" coordsize="6,32">
              <v:shape style="position:absolute;left:4669;top:-2150;width:6;height:32" coordorigin="4669,-2150" coordsize="6,32" path="m4672,-2150l4672,-2137,4674,-2131,4674,-2121,4669,-2118e" filled="false" stroked="true" strokeweight=".48pt" strokecolor="#050000">
                <v:path arrowok="t"/>
              </v:shape>
            </v:group>
            <v:group style="position:absolute;left:4674;top:-2121;width:6;height:24" coordorigin="4674,-2121" coordsize="6,24">
              <v:shape style="position:absolute;left:4674;top:-2121;width:6;height:24" coordorigin="4674,-2121" coordsize="6,24" path="m4674,-2121l4674,-2115,4677,-2110,4677,-2102,4680,-2097e" filled="false" stroked="true" strokeweight=".48pt" strokecolor="#050000">
                <v:path arrowok="t"/>
              </v:shape>
            </v:group>
            <v:group style="position:absolute;left:4648;top:-2232;width:24;height:22" coordorigin="4648,-2232" coordsize="24,22">
              <v:shape style="position:absolute;left:4648;top:-2232;width:24;height:22" coordorigin="4648,-2232" coordsize="24,22" path="m4648,-2232l4656,-2232,4659,-2230,4661,-2230,4664,-2227,4666,-2224,4669,-2222,4669,-2219,4672,-2216,4672,-2211e" filled="false" stroked="true" strokeweight=".48pt" strokecolor="#050000">
                <v:path arrowok="t"/>
              </v:shape>
            </v:group>
            <v:group style="position:absolute;left:4940;top:-2105;width:22;height:6" coordorigin="4940,-2105" coordsize="22,6">
              <v:shape style="position:absolute;left:4940;top:-2105;width:22;height:6" coordorigin="4940,-2105" coordsize="22,6" path="m4962,-2099l4946,-2099,4943,-2102,4940,-2105e" filled="false" stroked="true" strokeweight=".48pt" strokecolor="#050000">
                <v:path arrowok="t"/>
              </v:shape>
            </v:group>
            <v:group style="position:absolute;left:3680;top:-2216;width:24;height:3" coordorigin="3680,-2216" coordsize="24,3">
              <v:shape style="position:absolute;left:3680;top:-2216;width:24;height:3" coordorigin="3680,-2216" coordsize="24,3" path="m3680,-2214l3683,-2216,3704,-2216e" filled="false" stroked="true" strokeweight=".48pt" strokecolor="#050000">
                <v:path arrowok="t"/>
              </v:shape>
            </v:group>
            <v:group style="position:absolute;left:3028;top:-2216;width:8;height:2" coordorigin="3028,-2216" coordsize="8,2">
              <v:shape style="position:absolute;left:3028;top:-2216;width:8;height:2" coordorigin="3028,-2216" coordsize="8,0" path="m3028,-2216l3036,-2216e" filled="false" stroked="true" strokeweight=".48pt" strokecolor="#050000">
                <v:path arrowok="t"/>
              </v:shape>
            </v:group>
            <v:group style="position:absolute;left:4597;top:-2232;width:51;height:2" coordorigin="4597,-2232" coordsize="51,2">
              <v:shape style="position:absolute;left:4597;top:-2232;width:51;height:2" coordorigin="4597,-2232" coordsize="51,0" path="m4597,-2232l4648,-2232e" filled="false" stroked="true" strokeweight=".48pt" strokecolor="#050000">
                <v:path arrowok="t"/>
              </v:shape>
            </v:group>
            <v:group style="position:absolute;left:3933;top:-2219;width:24;height:3" coordorigin="3933,-2219" coordsize="24,3">
              <v:shape style="position:absolute;left:3933;top:-2219;width:24;height:3" coordorigin="3933,-2219" coordsize="24,3" path="m3933,-2219l3954,-2219,3956,-2216e" filled="false" stroked="true" strokeweight=".48pt" strokecolor="#050000">
                <v:path arrowok="t"/>
              </v:shape>
            </v:group>
            <v:group style="position:absolute;left:3704;top:-2219;width:229;height:3" coordorigin="3704,-2219" coordsize="229,3">
              <v:shape style="position:absolute;left:3704;top:-2219;width:229;height:3" coordorigin="3704,-2219" coordsize="229,3" path="m3704,-2216l3933,-2219e" filled="false" stroked="true" strokeweight=".48pt" strokecolor="#050000">
                <v:path arrowok="t"/>
              </v:shape>
            </v:group>
            <v:group style="position:absolute;left:2975;top:-2203;width:3;height:11" coordorigin="2975,-2203" coordsize="3,11">
              <v:shape style="position:absolute;left:2975;top:-2203;width:3;height:11" coordorigin="2975,-2203" coordsize="3,11" path="m2975,-2192l2975,-2198,2978,-2198,2978,-2203e" filled="false" stroked="true" strokeweight=".48pt" strokecolor="#050000">
                <v:path arrowok="t"/>
              </v:shape>
            </v:group>
            <v:group style="position:absolute;left:4342;top:-1634;width:54;height:19" coordorigin="4342,-1634" coordsize="54,19">
              <v:shape style="position:absolute;left:4342;top:-1634;width:54;height:19" coordorigin="4342,-1634" coordsize="54,19" path="m4395,-1634l4393,-1634,4390,-1631,4385,-1629,4379,-1626,4374,-1623,4366,-1623,4361,-1621,4358,-1618,4347,-1618,4345,-1615,4342,-1615e" filled="false" stroked="true" strokeweight=".48pt" strokecolor="#050000">
                <v:path arrowok="t"/>
              </v:shape>
            </v:group>
            <v:group style="position:absolute;left:4318;top:-1613;width:24;height:2" coordorigin="4318,-1613" coordsize="24,2">
              <v:shape style="position:absolute;left:4318;top:-1613;width:24;height:2" coordorigin="4318,-1613" coordsize="24,0" path="m4342,-1613l4318,-1613e" filled="false" stroked="true" strokeweight=".48pt" strokecolor="#050000">
                <v:path arrowok="t"/>
              </v:shape>
            </v:group>
            <v:group style="position:absolute;left:4318;top:-1615;width:24;height:3" coordorigin="4318,-1615" coordsize="24,3">
              <v:shape style="position:absolute;left:4318;top:-1615;width:24;height:3" coordorigin="4318,-1615" coordsize="24,3" path="m4342,-1615l4329,-1615,4318,-1613e" filled="false" stroked="true" strokeweight=".48pt" strokecolor="#050000">
                <v:path arrowok="t"/>
              </v:shape>
            </v:group>
            <v:group style="position:absolute;left:3568;top:-1605;width:14;height:2" coordorigin="3568,-1605" coordsize="14,2">
              <v:shape style="position:absolute;left:3568;top:-1605;width:14;height:2" coordorigin="3568,-1605" coordsize="14,0" path="m3581,-1605l3568,-1605e" filled="false" stroked="true" strokeweight=".48pt" strokecolor="#050000">
                <v:path arrowok="t"/>
              </v:shape>
            </v:group>
            <v:group style="position:absolute;left:3568;top:-1607;width:8;height:2" coordorigin="3568,-1607" coordsize="8,2">
              <v:shape style="position:absolute;left:3568;top:-1607;width:8;height:2" coordorigin="3568,-1607" coordsize="8,0" path="m3576,-1607l3568,-1607e" filled="false" stroked="true" strokeweight=".48pt" strokecolor="#050000">
                <v:path arrowok="t"/>
              </v:shape>
            </v:group>
            <v:group style="position:absolute;left:2975;top:-2131;width:3;height:30" coordorigin="2975,-2131" coordsize="3,30">
              <v:shape style="position:absolute;left:2975;top:-2131;width:3;height:30" coordorigin="2975,-2131" coordsize="3,30" path="m2975,-2102l2975,-2107,2978,-2110,2978,-2131e" filled="false" stroked="true" strokeweight=".48pt" strokecolor="#050000">
                <v:path arrowok="t"/>
              </v:shape>
            </v:group>
            <v:group style="position:absolute;left:2972;top:-2102;width:3;height:22" coordorigin="2972,-2102" coordsize="3,22">
              <v:shape style="position:absolute;left:2972;top:-2102;width:3;height:22" coordorigin="2972,-2102" coordsize="3,22" path="m2972,-2081l2975,-2091,2975,-2102e" filled="false" stroked="true" strokeweight=".48pt" strokecolor="#050000">
                <v:path arrowok="t"/>
              </v:shape>
            </v:group>
            <v:group style="position:absolute;left:4241;top:-1610;width:3;height:3" coordorigin="4241,-1610" coordsize="3,3">
              <v:shape style="position:absolute;left:4241;top:-1610;width:3;height:3" coordorigin="4241,-1610" coordsize="3,3" path="m4244,-1610l4241,-1607e" filled="false" stroked="true" strokeweight=".48pt" strokecolor="#050000">
                <v:path arrowok="t"/>
              </v:shape>
            </v:group>
            <v:group style="position:absolute;left:4299;top:-1634;width:6;height:22" coordorigin="4299,-1634" coordsize="6,22">
              <v:shape style="position:absolute;left:4299;top:-1634;width:6;height:22" coordorigin="4299,-1634" coordsize="6,22" path="m4299,-1634l4302,-1634,4302,-1631,4302,-1629,4305,-1623,4305,-1613e" filled="false" stroked="true" strokeweight=".48pt" strokecolor="#050000">
                <v:path arrowok="t"/>
              </v:shape>
            </v:group>
            <v:group style="position:absolute;left:2975;top:-2102;width:6;height:2" coordorigin="2975,-2102" coordsize="6,2">
              <v:shape style="position:absolute;left:2975;top:-2102;width:6;height:2" coordorigin="2975,-2102" coordsize="6,0" path="m2975,-2102l2980,-2102e" filled="false" stroked="true" strokeweight=".48pt" strokecolor="#050000">
                <v:path arrowok="t"/>
              </v:shape>
            </v:group>
            <v:group style="position:absolute;left:4674;top:-2121;width:8;height:3" coordorigin="4674,-2121" coordsize="8,3">
              <v:shape style="position:absolute;left:4674;top:-2121;width:8;height:3" coordorigin="4674,-2121" coordsize="8,3" path="m4682,-2118l4680,-2121,4674,-2121e" filled="false" stroked="true" strokeweight=".48pt" strokecolor="#050000">
                <v:path arrowok="t"/>
              </v:shape>
            </v:group>
            <v:group style="position:absolute;left:3108;top:-1966;width:19;height:16" coordorigin="3108,-1966" coordsize="19,16">
              <v:shape style="position:absolute;left:3108;top:-1966;width:19;height:16" coordorigin="3108,-1966" coordsize="19,16" path="m3127,-1950l3121,-1950,3121,-1953,3116,-1953,3113,-1956,3111,-1958,3111,-1961,3108,-1964,3108,-1966e" filled="false" stroked="true" strokeweight=".48pt" strokecolor="#050000">
                <v:path arrowok="t"/>
              </v:shape>
            </v:group>
            <v:group style="position:absolute;left:5132;top:-2155;width:8;height:2" coordorigin="5132,-2155" coordsize="8,2">
              <v:shape style="position:absolute;left:5132;top:-2155;width:8;height:2" coordorigin="5132,-2155" coordsize="8,0" path="m5132,-2155l5140,-2155e" filled="false" stroked="true" strokeweight=".48pt" strokecolor="#050000">
                <v:path arrowok="t"/>
              </v:shape>
            </v:group>
            <v:group style="position:absolute;left:4962;top:-2155;width:171;height:2" coordorigin="4962,-2155" coordsize="171,2">
              <v:shape style="position:absolute;left:4962;top:-2155;width:171;height:2" coordorigin="4962,-2155" coordsize="171,0" path="m5132,-2155l4962,-2155e" filled="false" stroked="true" strokeweight=".48pt" strokecolor="#050000">
                <v:path arrowok="t"/>
              </v:shape>
            </v:group>
            <v:group style="position:absolute;left:4595;top:-2174;width:16;height:14" coordorigin="4595,-2174" coordsize="16,14">
              <v:shape style="position:absolute;left:4595;top:-2174;width:16;height:14" coordorigin="4595,-2174" coordsize="16,14" path="m4611,-2161l4603,-2161,4603,-2163,4597,-2163,4597,-2166,4595,-2169,4595,-2174e" filled="false" stroked="true" strokeweight=".48pt" strokecolor="#050000">
                <v:path arrowok="t"/>
              </v:shape>
            </v:group>
            <v:group style="position:absolute;left:4914;top:-2238;width:46;height:46" coordorigin="4914,-2238" coordsize="46,46">
              <v:shape style="position:absolute;left:4914;top:-2238;width:46;height:46" coordorigin="4914,-2238" coordsize="46,46" path="m4914,-2238l4916,-2235,4927,-2235,4930,-2232,4935,-2232,4938,-2230,4940,-2227,4943,-2227,4943,-2224,4946,-2224,4948,-2222,4948,-2219,4951,-2219,4951,-2216,4954,-2214,4956,-2211,4956,-2206,4959,-2203,4959,-2192e" filled="false" stroked="true" strokeweight=".48pt" strokecolor="#050000">
                <v:path arrowok="t"/>
              </v:shape>
            </v:group>
            <v:group style="position:absolute;left:4446;top:-2166;width:16;height:8" coordorigin="4446,-2166" coordsize="16,8">
              <v:shape style="position:absolute;left:4446;top:-2166;width:16;height:8" coordorigin="4446,-2166" coordsize="16,8" path="m4462,-2158l4454,-2158,4454,-2161,4448,-2161,4448,-2163,4446,-2163,4446,-2166e" filled="false" stroked="true" strokeweight=".48pt" strokecolor="#050000">
                <v:path arrowok="t"/>
              </v:shape>
            </v:group>
            <v:group style="position:absolute;left:4443;top:-2174;width:3;height:6" coordorigin="4443,-2174" coordsize="3,6">
              <v:shape style="position:absolute;left:4443;top:-2174;width:3;height:6" coordorigin="4443,-2174" coordsize="3,6" path="m4446,-2169l4443,-2169,4443,-2171,4443,-2174e" filled="false" stroked="true" strokeweight=".48pt" strokecolor="#050000">
                <v:path arrowok="t"/>
              </v:shape>
            </v:group>
            <v:group style="position:absolute;left:4797;top:-2238;width:117;height:3" coordorigin="4797,-2238" coordsize="117,3">
              <v:shape style="position:absolute;left:4797;top:-2238;width:117;height:3" coordorigin="4797,-2238" coordsize="117,3" path="m4797,-2235l4914,-2238e" filled="false" stroked="true" strokeweight=".48pt" strokecolor="#050000">
                <v:path arrowok="t"/>
              </v:shape>
            </v:group>
            <v:group style="position:absolute;left:4749;top:-2235;width:48;height:48" coordorigin="4749,-2235" coordsize="48,48">
              <v:shape style="position:absolute;left:4749;top:-2235;width:48;height:48" coordorigin="4749,-2235" coordsize="48,48" path="m4749,-2187l4749,-2195,4752,-2198,4752,-2203,4754,-2206,4754,-2211,4757,-2211,4757,-2214,4760,-2216,4762,-2219,4762,-2222,4765,-2222,4768,-2224,4770,-2227,4773,-2227,4773,-2230,4778,-2230,4781,-2232,4783,-2232,4786,-2235,4794,-2235,4797,-2235e" filled="false" stroked="true" strokeweight=".48pt" strokecolor="#050000">
                <v:path arrowok="t"/>
              </v:shape>
            </v:group>
            <v:group style="position:absolute;left:3026;top:-2158;width:14;height:14" coordorigin="3026,-2158" coordsize="14,14">
              <v:shape style="position:absolute;left:3026;top:-2158;width:14;height:14" coordorigin="3026,-2158" coordsize="14,14" path="m3039,-2145l3034,-2145,3031,-2147,3028,-2147,3028,-2150,3026,-2153,3026,-2158e" filled="false" stroked="true" strokeweight=".48pt" strokecolor="#050000">
                <v:path arrowok="t"/>
              </v:shape>
            </v:group>
            <v:group style="position:absolute;left:3928;top:-1587;width:10;height:2" coordorigin="3928,-1587" coordsize="10,2">
              <v:shape style="position:absolute;left:3928;top:-1587;width:10;height:2" coordorigin="3928,-1587" coordsize="10,0" path="m3928,-1587l3937,-1587e" filled="false" stroked="true" strokeweight=".134pt" strokecolor="#050000">
                <v:path arrowok="t"/>
              </v:shape>
            </v:group>
            <v:group style="position:absolute;left:3169;top:-2161;width:16;height:16" coordorigin="3169,-2161" coordsize="16,16">
              <v:shape style="position:absolute;left:3169;top:-2161;width:16;height:16" coordorigin="3169,-2161" coordsize="16,16" path="m3185,-2145l3183,-2145,3180,-2147,3177,-2147,3175,-2150,3172,-2153,3172,-2155,3169,-2158,3169,-2161e" filled="false" stroked="true" strokeweight=".48pt" strokecolor="#050000">
                <v:path arrowok="t"/>
              </v:shape>
            </v:group>
            <v:group style="position:absolute;left:3946;top:-1587;width:10;height:2" coordorigin="3946,-1587" coordsize="10,2">
              <v:shape style="position:absolute;left:3946;top:-1587;width:10;height:2" coordorigin="3946,-1587" coordsize="10,0" path="m3946,-1587l3956,-1587e" filled="false" stroked="true" strokeweight=".134pt" strokecolor="#050000">
                <v:path arrowok="t"/>
              </v:shape>
            </v:group>
            <v:group style="position:absolute;left:4666;top:-2240;width:16;height:30" coordorigin="4666,-2240" coordsize="16,30">
              <v:shape style="position:absolute;left:4666;top:-2240;width:16;height:30" coordorigin="4666,-2240" coordsize="16,30" path="m4666,-2240l4669,-2238,4672,-2235,4674,-2232,4677,-2230,4680,-2227,4680,-2222,4682,-2222,4682,-2211e" filled="false" stroked="true" strokeweight=".48pt" strokecolor="#050000">
                <v:path arrowok="t"/>
              </v:shape>
            </v:group>
            <v:group style="position:absolute;left:3880;top:-1587;width:10;height:2" coordorigin="3880,-1587" coordsize="10,2">
              <v:shape style="position:absolute;left:3880;top:-1587;width:10;height:2" coordorigin="3880,-1587" coordsize="10,0" path="m3880,-1587l3889,-1587e" filled="false" stroked="true" strokeweight=".134pt" strokecolor="#050000">
                <v:path arrowok="t"/>
              </v:shape>
            </v:group>
            <v:group style="position:absolute;left:4010;top:-1589;width:3;height:3" coordorigin="4010,-1589" coordsize="3,3">
              <v:shape style="position:absolute;left:4010;top:-1589;width:3;height:3" coordorigin="4010,-1589" coordsize="3,3" path="m4010,-1589l4012,-1586e" filled="false" stroked="true" strokeweight=".48pt" strokecolor="#050000">
                <v:path arrowok="t"/>
              </v:shape>
            </v:group>
            <v:group style="position:absolute;left:2949;top:-1711;width:6;height:2" coordorigin="2949,-1711" coordsize="6,2">
              <v:shape style="position:absolute;left:2949;top:-1711;width:6;height:2" coordorigin="2949,-1711" coordsize="6,0" path="m2954,-1711l2949,-1711e" filled="false" stroked="true" strokeweight=".48pt" strokecolor="#050000">
                <v:path arrowok="t"/>
              </v:shape>
            </v:group>
            <v:group style="position:absolute;left:2941;top:-1722;width:6;height:8" coordorigin="2941,-1722" coordsize="6,8">
              <v:shape style="position:absolute;left:2941;top:-1722;width:6;height:8" coordorigin="2941,-1722" coordsize="6,8" path="m2946,-1714l2943,-1714,2943,-1716,2941,-1719,2941,-1722e" filled="false" stroked="true" strokeweight=".48pt" strokecolor="#050000">
                <v:path arrowok="t"/>
              </v:shape>
            </v:group>
            <v:group style="position:absolute;left:4053;top:-1587;width:10;height:2" coordorigin="4053,-1587" coordsize="10,2">
              <v:shape style="position:absolute;left:4053;top:-1587;width:10;height:2" coordorigin="4053,-1587" coordsize="10,0" path="m4053,-1587l4062,-1587e" filled="false" stroked="true" strokeweight=".134pt" strokecolor="#050000">
                <v:path arrowok="t"/>
              </v:shape>
            </v:group>
            <v:group style="position:absolute;left:4077;top:-1594;width:2;height:10" coordorigin="4077,-1594" coordsize="2,10">
              <v:shape style="position:absolute;left:4077;top:-1594;width:2;height:10" coordorigin="4077,-1594" coordsize="0,10" path="m4077,-1594l4077,-1584e" filled="false" stroked="true" strokeweight=".133pt" strokecolor="#050000">
                <v:path arrowok="t"/>
              </v:shape>
            </v:group>
            <v:group style="position:absolute;left:2855;top:-2214;width:46;height:46" coordorigin="2855,-2214" coordsize="46,46">
              <v:shape style="position:absolute;left:2855;top:-2214;width:46;height:46" coordorigin="2855,-2214" coordsize="46,46" path="m2855,-2214l2869,-2214,2869,-2211,2877,-2211,2877,-2208,2879,-2208,2882,-2206,2885,-2203,2887,-2200,2890,-2200,2890,-2198,2893,-2195,2895,-2192,2895,-2190,2898,-2187,2898,-2182,2901,-2179,2901,-2169e" filled="false" stroked="true" strokeweight=".48pt" strokecolor="#050000">
                <v:path arrowok="t"/>
              </v:shape>
            </v:group>
            <v:group style="position:absolute;left:2744;top:-2214;width:112;height:2" coordorigin="2744,-2214" coordsize="112,2">
              <v:shape style="position:absolute;left:2744;top:-2214;width:112;height:2" coordorigin="2744,-2214" coordsize="112,0" path="m2744,-2214l2855,-2214e" filled="false" stroked="true" strokeweight=".48pt" strokecolor="#050000">
                <v:path arrowok="t"/>
              </v:shape>
            </v:group>
            <v:group style="position:absolute;left:2701;top:-2214;width:43;height:46" coordorigin="2701,-2214" coordsize="43,46">
              <v:shape style="position:absolute;left:2701;top:-2214;width:43;height:46" coordorigin="2701,-2214" coordsize="43,46" path="m2701,-2169l2701,-2179,2704,-2182,2704,-2190,2707,-2190,2707,-2192,2709,-2195,2709,-2198,2712,-2198,2712,-2200,2715,-2203,2717,-2203,2717,-2206,2720,-2206,2722,-2208,2725,-2208,2725,-2211,2733,-2211,2733,-2214,2738,-2214,2741,-2214,2744,-2214e" filled="false" stroked="true" strokeweight=".48pt" strokecolor="#050000">
                <v:path arrowok="t"/>
              </v:shape>
            </v:group>
            <v:group style="position:absolute;left:2539;top:-2131;width:163;height:3" coordorigin="2539,-2131" coordsize="163,3">
              <v:shape style="position:absolute;left:2539;top:-2131;width:163;height:3" coordorigin="2539,-2131" coordsize="163,3" path="m2701,-2131l2619,-2131,2600,-2129,2539,-2129e" filled="false" stroked="true" strokeweight=".48pt" strokecolor="#050000">
                <v:path arrowok="t"/>
              </v:shape>
            </v:group>
            <v:group style="position:absolute;left:2531;top:-2129;width:8;height:2" coordorigin="2531,-2129" coordsize="8,2">
              <v:shape style="position:absolute;left:2531;top:-2129;width:8;height:2" coordorigin="2531,-2129" coordsize="8,0" path="m2531,-2129l2539,-2129e" filled="false" stroked="true" strokeweight=".48pt" strokecolor="#050000">
                <v:path arrowok="t"/>
              </v:shape>
            </v:group>
            <v:group style="position:absolute;left:5140;top:-2161;width:160;height:6" coordorigin="5140,-2161" coordsize="160,6">
              <v:shape style="position:absolute;left:5140;top:-2161;width:160;height:6" coordorigin="5140,-2161" coordsize="160,6" path="m5140,-2155l5158,-2155,5169,-2158,5228,-2158,5238,-2161,5273,-2161,5278,-2158,5299,-2158e" filled="false" stroked="true" strokeweight=".48pt" strokecolor="#050000">
                <v:path arrowok="t"/>
              </v:shape>
            </v:group>
            <v:group style="position:absolute;left:2371;top:-2267;width:144;height:3" coordorigin="2371,-2267" coordsize="144,3">
              <v:shape style="position:absolute;left:2371;top:-2267;width:144;height:3" coordorigin="2371,-2267" coordsize="144,3" path="m2371,-2267l2374,-2264,2515,-2264e" filled="false" stroked="true" strokeweight=".48pt" strokecolor="#050000">
                <v:path arrowok="t"/>
              </v:shape>
            </v:group>
            <v:group style="position:absolute;left:2523;top:-2075;width:22;height:3" coordorigin="2523,-2075" coordsize="22,3">
              <v:shape style="position:absolute;left:2523;top:-2075;width:22;height:3" coordorigin="2523,-2075" coordsize="22,3" path="m2523,-2073l2534,-2073,2539,-2075,2544,-2075e" filled="false" stroked="true" strokeweight=".48pt" strokecolor="#050000">
                <v:path arrowok="t"/>
              </v:shape>
            </v:group>
            <v:group style="position:absolute;left:2544;top:-2075;width:70;height:107" coordorigin="2544,-2075" coordsize="70,107">
              <v:shape style="position:absolute;left:2544;top:-2075;width:70;height:107" coordorigin="2544,-2075" coordsize="70,107" path="m2613,-1969l2603,-1982,2597,-1988,2595,-1996,2590,-2001,2584,-2009,2579,-2014,2576,-2022,2571,-2028,2568,-2036,2563,-2041,2558,-2049,2555,-2054,2552,-2062,2547,-2070,2544,-2075e" filled="false" stroked="true" strokeweight=".48pt" strokecolor="#050000">
                <v:path arrowok="t"/>
              </v:shape>
            </v:group>
            <v:group style="position:absolute;left:2438;top:-2073;width:86;height:8" coordorigin="2438,-2073" coordsize="86,8">
              <v:shape style="position:absolute;left:2438;top:-2073;width:86;height:8" coordorigin="2438,-2073" coordsize="86,8" path="m2438,-2065l2441,-2065,2443,-2067,2459,-2067,2480,-2070,2502,-2070,2512,-2073,2523,-2073e" filled="false" stroked="true" strokeweight=".48pt" strokecolor="#050000">
                <v:path arrowok="t"/>
              </v:shape>
            </v:group>
            <v:group style="position:absolute;left:2882;top:-2046;width:24;height:56" coordorigin="2882,-2046" coordsize="24,56">
              <v:shape style="position:absolute;left:2882;top:-2046;width:24;height:56" coordorigin="2882,-2046" coordsize="24,56" path="m2906,-2046l2906,-2017,2903,-2014,2903,-2006,2901,-2004,2901,-2001,2898,-2001,2898,-1998,2895,-1998,2895,-1996,2893,-1993,2890,-1993,2887,-1990,2882,-1990e" filled="false" stroked="true" strokeweight=".48pt" strokecolor="#050000">
                <v:path arrowok="t"/>
              </v:shape>
            </v:group>
            <v:group style="position:absolute;left:3151;top:-2078;width:511;height:2" coordorigin="3151,-2078" coordsize="511,2">
              <v:shape style="position:absolute;left:3151;top:-2078;width:511;height:2" coordorigin="3151,-2078" coordsize="511,0" path="m3661,-2078l3151,-2078e" filled="false" stroked="true" strokeweight=".48pt" strokecolor="#050000">
                <v:path arrowok="t"/>
              </v:shape>
            </v:group>
            <v:group style="position:absolute;left:3664;top:-2030;width:40;height:72" coordorigin="3664,-2030" coordsize="40,72">
              <v:shape style="position:absolute;left:3664;top:-2030;width:40;height:72" coordorigin="3664,-2030" coordsize="40,72" path="m3704,-1958l3698,-1958,3696,-1961,3693,-1961,3690,-1964,3688,-1964,3688,-1966,3685,-1969,3683,-1969,3680,-1972,3680,-1974,3677,-1977,3677,-1980,3675,-1982,3675,-1985,3672,-1988,3672,-1993,3669,-1998,3667,-2004,3667,-2014,3664,-2020,3664,-2030e" filled="false" stroked="true" strokeweight=".48pt" strokecolor="#050000">
                <v:path arrowok="t"/>
              </v:shape>
            </v:group>
            <v:group style="position:absolute;left:4342;top:-1639;width:14;height:24" coordorigin="4342,-1639" coordsize="14,24">
              <v:shape style="position:absolute;left:4342;top:-1639;width:14;height:24" coordorigin="4342,-1639" coordsize="14,24" path="m4355,-1639l4353,-1637,4350,-1634,4347,-1634,4347,-1631,4345,-1629,4345,-1626,4342,-1626,4342,-1615e" filled="false" stroked="true" strokeweight=".48pt" strokecolor="#050000">
                <v:path arrowok="t"/>
              </v:shape>
            </v:group>
            <v:group style="position:absolute;left:2797;top:-1865;width:1056;height:131" coordorigin="2797,-1865" coordsize="1056,131">
              <v:shape style="position:absolute;left:2797;top:-1865;width:1056;height:131" coordorigin="2797,-1865" coordsize="1056,131" path="m2797,-1865l2813,-1860,2829,-1855,2845,-1852,2861,-1847,2877,-1844,2893,-1841,2911,-1836,2927,-1833,2943,-1828,2959,-1825,2975,-1823,2991,-1820,3026,-1812,3058,-1807,3089,-1802,3124,-1796,3156,-1791,3188,-1786,3222,-1780,3254,-1775,3289,-1772,3321,-1767,3355,-1764,3387,-1759,3422,-1756,3454,-1754,3488,-1751,3520,-1748,3555,-1746,3587,-1743,3621,-1740,3653,-1740,3688,-1738,3786,-1738,3821,-1735,3853,-1738e" filled="false" stroked="true" strokeweight=".48pt" strokecolor="#050000">
                <v:path arrowok="t"/>
              </v:shape>
            </v:group>
            <v:group style="position:absolute;left:2544;top:-2075;width:160;height:2" coordorigin="2544,-2075" coordsize="160,2">
              <v:shape style="position:absolute;left:2544;top:-2075;width:160;height:2" coordorigin="2544,-2075" coordsize="160,0" path="m2704,-2075l2544,-2075e" filled="false" stroked="true" strokeweight=".48pt" strokecolor="#050000">
                <v:path arrowok="t"/>
              </v:shape>
            </v:group>
            <v:group style="position:absolute;left:3887;top:-1722;width:905;height:94" coordorigin="3887,-1722" coordsize="905,94">
              <v:shape style="position:absolute;left:3887;top:-1722;width:905;height:94" coordorigin="3887,-1722" coordsize="905,94" path="m3887,-1629l3917,-1629,3943,-1631,4028,-1631,4057,-1634,4087,-1634,4113,-1637,4143,-1639,4172,-1639,4198,-1642,4228,-1645,4257,-1647,4284,-1650,4313,-1653,4342,-1655,4369,-1658,4398,-1661,4427,-1663,4454,-1666,4483,-1671,4510,-1674,4539,-1679,4568,-1682,4595,-1687,4624,-1693,4651,-1695,4680,-1700,4706,-1706,4736,-1711,4762,-1716,4791,-1722e" filled="false" stroked="true" strokeweight=".48pt" strokecolor="#050000">
                <v:path arrowok="t"/>
              </v:shape>
            </v:group>
            <v:group style="position:absolute;left:3595;top:-1626;width:2;height:22" coordorigin="3595,-1626" coordsize="2,22">
              <v:shape style="position:absolute;left:3595;top:-1626;width:2;height:22" coordorigin="3595,-1626" coordsize="0,22" path="m3595,-1626l3595,-1605e" filled="false" stroked="true" strokeweight=".48pt" strokecolor="#050000">
                <v:path arrowok="t"/>
              </v:shape>
            </v:group>
            <v:group style="position:absolute;left:4395;top:-1645;width:3;height:8" coordorigin="4395,-1645" coordsize="3,8">
              <v:shape style="position:absolute;left:4395;top:-1645;width:3;height:8" coordorigin="4395,-1645" coordsize="3,8" path="m4398,-1645l4395,-1642,4395,-1637e" filled="false" stroked="true" strokeweight=".48pt" strokecolor="#050000">
                <v:path arrowok="t"/>
              </v:shape>
            </v:group>
            <v:group style="position:absolute;left:2699;top:-2074;width:10;height:2" coordorigin="2699,-2074" coordsize="10,2">
              <v:shape style="position:absolute;left:2699;top:-2074;width:10;height:2" coordorigin="2699,-2074" coordsize="10,0" path="m2699,-2074l2709,-2074e" filled="false" stroked="true" strokeweight=".133pt" strokecolor="#050000">
                <v:path arrowok="t"/>
              </v:shape>
            </v:group>
            <v:group style="position:absolute;left:2704;top:-2073;width:48;height:83" coordorigin="2704,-2073" coordsize="48,83">
              <v:shape style="position:absolute;left:2704;top:-2073;width:48;height:83" coordorigin="2704,-2073" coordsize="48,83" path="m2752,-1990l2746,-1990,2744,-1993,2741,-1993,2738,-1996,2736,-1996,2733,-1998,2730,-2001,2728,-2004,2728,-2006,2725,-2009,2722,-2012,2722,-2014,2720,-2017,2717,-2020,2717,-2022,2714,-2025,2714,-2030,2712,-2036,2709,-2041,2707,-2049,2707,-2059,2704,-2067,2704,-2073e" filled="false" stroked="true" strokeweight=".48pt" strokecolor="#050000">
                <v:path arrowok="t"/>
              </v:shape>
            </v:group>
            <v:group style="position:absolute;left:3103;top:-1969;width:10;height:2" coordorigin="3103,-1969" coordsize="10,2">
              <v:shape style="position:absolute;left:3103;top:-1969;width:10;height:2" coordorigin="3103,-1969" coordsize="10,0" path="m3103,-1969l3113,-1969e" filled="false" stroked="true" strokeweight=".266pt" strokecolor="#050000">
                <v:path arrowok="t"/>
              </v:shape>
            </v:group>
            <v:group style="position:absolute;left:3111;top:-1980;width:8;height:6" coordorigin="3111,-1980" coordsize="8,6">
              <v:shape style="position:absolute;left:3111;top:-1980;width:8;height:6" coordorigin="3111,-1980" coordsize="8,6" path="m3111,-1974l3113,-1977,3116,-1977,3116,-1980,3119,-1980e" filled="false" stroked="true" strokeweight=".48pt" strokecolor="#050000">
                <v:path arrowok="t"/>
              </v:shape>
            </v:group>
            <v:group style="position:absolute;left:5484;top:-2195;width:2;height:10" coordorigin="5484,-2195" coordsize="2,10">
              <v:shape style="position:absolute;left:5484;top:-2195;width:2;height:10" coordorigin="5484,-2195" coordsize="0,10" path="m5484,-2195l5484,-2185e" filled="false" stroked="true" strokeweight=".134pt" strokecolor="#050000">
                <v:path arrowok="t"/>
              </v:shape>
            </v:group>
            <v:group style="position:absolute;left:2382;top:-2278;width:136;height:3" coordorigin="2382,-2278" coordsize="136,3">
              <v:shape style="position:absolute;left:2382;top:-2278;width:136;height:3" coordorigin="2382,-2278" coordsize="136,3" path="m2385,-2278l2382,-2278,2385,-2278,2401,-2278,2417,-2275,2518,-2275e" filled="false" stroked="true" strokeweight=".48pt" strokecolor="#050000">
                <v:path arrowok="t"/>
              </v:shape>
            </v:group>
            <v:group style="position:absolute;left:5140;top:-2309;width:192;height:8" coordorigin="5140,-2309" coordsize="192,8">
              <v:shape style="position:absolute;left:5140;top:-2309;width:192;height:8" coordorigin="5140,-2309" coordsize="192,8" path="m5140,-2302l5188,-2304,5259,-2304,5283,-2307,5323,-2307,5329,-2309,5331,-2309e" filled="false" stroked="true" strokeweight=".48pt" strokecolor="#050000">
                <v:path arrowok="t"/>
              </v:shape>
            </v:group>
            <v:group style="position:absolute;left:3031;top:-2278;width:6;height:2" coordorigin="3031,-2278" coordsize="6,2">
              <v:shape style="position:absolute;left:3031;top:-2278;width:6;height:2" coordorigin="3031,-2278" coordsize="6,0" path="m3031,-2278l3036,-2278e" filled="false" stroked="true" strokeweight=".48pt" strokecolor="#050000">
                <v:path arrowok="t"/>
              </v:shape>
            </v:group>
            <v:group style="position:absolute;left:3060;top:-2278;width:43;height:2" coordorigin="3060,-2278" coordsize="43,2">
              <v:shape style="position:absolute;left:3060;top:-2278;width:43;height:2" coordorigin="3060,-2278" coordsize="43,0" path="m3060,-2278l3103,-2278e" filled="false" stroked="true" strokeweight=".48pt" strokecolor="#050000">
                <v:path arrowok="t"/>
              </v:shape>
            </v:group>
            <v:group style="position:absolute;left:3793;top:-2290;width:2;height:10" coordorigin="3793,-2290" coordsize="2,10">
              <v:shape style="position:absolute;left:3793;top:-2290;width:2;height:10" coordorigin="3793,-2290" coordsize="0,10" path="m3793,-2290l3793,-2281e" filled="false" stroked="true" strokeweight=".134pt" strokecolor="#050000">
                <v:path arrowok="t"/>
              </v:shape>
            </v:group>
            <v:group style="position:absolute;left:4491;top:-2294;width:48;height:2" coordorigin="4491,-2294" coordsize="48,2">
              <v:shape style="position:absolute;left:4491;top:-2294;width:48;height:2" coordorigin="4491,-2294" coordsize="48,0" path="m4491,-2294l4539,-2294e" filled="false" stroked="true" strokeweight=".48pt" strokecolor="#050000">
                <v:path arrowok="t"/>
              </v:shape>
            </v:group>
            <v:group style="position:absolute;left:5467;top:-2267;width:6;height:35" coordorigin="5467,-2267" coordsize="6,35">
              <v:shape style="position:absolute;left:5467;top:-2267;width:6;height:35" coordorigin="5467,-2267" coordsize="6,35" path="m5467,-2267l5470,-2262,5470,-2240,5472,-2232e" filled="false" stroked="true" strokeweight=".48pt" strokecolor="#050000">
                <v:path arrowok="t"/>
              </v:shape>
            </v:group>
            <v:group style="position:absolute;left:5440;top:-2264;width:3;height:38" coordorigin="5440,-2264" coordsize="3,38">
              <v:shape style="position:absolute;left:5440;top:-2264;width:3;height:38" coordorigin="5440,-2264" coordsize="3,38" path="m5440,-2227l5440,-2232,5443,-2240,5443,-2264e" filled="false" stroked="true" strokeweight=".48pt" strokecolor="#050000">
                <v:path arrowok="t"/>
              </v:shape>
            </v:group>
            <v:group style="position:absolute;left:2874;top:-1748;width:70;height:27" coordorigin="2874,-1748" coordsize="70,27">
              <v:shape style="position:absolute;left:2874;top:-1748;width:70;height:27" coordorigin="2874,-1748" coordsize="70,27" path="m2874,-1748l2879,-1748,2885,-1746,2887,-1746,2893,-1743,2898,-1743,2901,-1740,2906,-1740,2911,-1738,2914,-1735,2919,-1735,2925,-1732,2927,-1730,2933,-1727,2935,-1727,2941,-1724,2943,-1722e" filled="false" stroked="true" strokeweight=".48pt" strokecolor="#050000">
                <v:path arrowok="t"/>
              </v:shape>
            </v:group>
            <v:group style="position:absolute;left:2946;top:-1719;width:16;height:11" coordorigin="2946,-1719" coordsize="16,11">
              <v:shape style="position:absolute;left:2946;top:-1719;width:16;height:11" coordorigin="2946,-1719" coordsize="16,11" path="m2946,-1719l2951,-1716,2954,-1716,2957,-1714,2959,-1711,2962,-1711,2962,-1708,2957,-1708e" filled="false" stroked="true" strokeweight=".48pt" strokecolor="#050000">
                <v:path arrowok="t"/>
              </v:shape>
            </v:group>
            <v:group style="position:absolute;left:2866;top:-1751;width:8;height:3" coordorigin="2866,-1751" coordsize="8,3">
              <v:shape style="position:absolute;left:2866;top:-1751;width:8;height:3" coordorigin="2866,-1751" coordsize="8,3" path="m2866,-1751l2869,-1748,2874,-1748e" filled="false" stroked="true" strokeweight=".48pt" strokecolor="#050000">
                <v:path arrowok="t"/>
              </v:shape>
            </v:group>
            <v:group style="position:absolute;left:4446;top:-2182;width:24;height:2" coordorigin="4446,-2182" coordsize="24,2">
              <v:shape style="position:absolute;left:4446;top:-2182;width:24;height:2" coordorigin="4446,-2182" coordsize="24,0" path="m4470,-2182l4446,-2182e" filled="false" stroked="true" strokeweight=".48pt" strokecolor="#050000">
                <v:path arrowok="t"/>
              </v:shape>
            </v:group>
            <v:group style="position:absolute;left:5347;top:-2179;width:96;height:19" coordorigin="5347,-2179" coordsize="96,19">
              <v:shape style="position:absolute;left:5347;top:-2179;width:96;height:19" coordorigin="5347,-2179" coordsize="96,19" path="m5443,-2179l5440,-2179,5427,-2177,5416,-2174,5406,-2171,5392,-2169,5371,-2166,5347,-2161e" filled="false" stroked="true" strokeweight=".48pt" strokecolor="#050000">
                <v:path arrowok="t"/>
              </v:shape>
            </v:group>
            <v:group style="position:absolute;left:5342;top:-2251;width:6;height:43" coordorigin="5342,-2251" coordsize="6,43">
              <v:shape style="position:absolute;left:5342;top:-2251;width:6;height:43" coordorigin="5342,-2251" coordsize="6,43" path="m5342,-2251l5342,-2248,5345,-2246,5345,-2235,5347,-2230,5347,-2208e" filled="false" stroked="true" strokeweight=".48pt" strokecolor="#050000">
                <v:path arrowok="t"/>
              </v:shape>
            </v:group>
            <v:group style="position:absolute;left:5318;top:-2251;width:6;height:48" coordorigin="5318,-2251" coordsize="6,48">
              <v:shape style="position:absolute;left:5318;top:-2251;width:6;height:48" coordorigin="5318,-2251" coordsize="6,48" path="m5318,-2203l5318,-2235,5321,-2240,5321,-2248,5323,-2248,5323,-2251e" filled="false" stroked="true" strokeweight=".48pt" strokecolor="#050000">
                <v:path arrowok="t"/>
              </v:shape>
            </v:group>
            <v:group style="position:absolute;left:5299;top:-2155;width:19;height:3" coordorigin="5299,-2155" coordsize="19,3">
              <v:shape style="position:absolute;left:5299;top:-2155;width:19;height:3" coordorigin="5299,-2155" coordsize="19,3" path="m5318,-2155l5313,-2155,5299,-2153e" filled="false" stroked="true" strokeweight=".48pt" strokecolor="#050000">
                <v:path arrowok="t"/>
              </v:shape>
            </v:group>
            <v:group style="position:absolute;left:3595;top:-1605;width:3;height:19" coordorigin="3595,-1605" coordsize="3,19">
              <v:shape style="position:absolute;left:3595;top:-1605;width:3;height:19" coordorigin="3595,-1605" coordsize="3,19" path="m3597,-1586l3597,-1589,3595,-1591,3595,-1605e" filled="false" stroked="true" strokeweight=".48pt" strokecolor="#050000">
                <v:path arrowok="t"/>
              </v:shape>
            </v:group>
            <v:group style="position:absolute;left:3581;top:-1605;width:11;height:19" coordorigin="3581,-1605" coordsize="11,19">
              <v:shape style="position:absolute;left:3581;top:-1605;width:11;height:19" coordorigin="3581,-1605" coordsize="11,19" path="m3592,-1586l3589,-1586,3587,-1589,3587,-1591,3584,-1591,3584,-1599,3581,-1602,3581,-1605e" filled="false" stroked="true" strokeweight=".48pt" strokecolor="#050000">
                <v:path arrowok="t"/>
              </v:shape>
            </v:group>
            <v:group style="position:absolute;left:5295;top:-2155;width:10;height:2" coordorigin="5295,-2155" coordsize="10,2">
              <v:shape style="position:absolute;left:5295;top:-2155;width:10;height:2" coordorigin="5295,-2155" coordsize="10,0" path="m5295,-2155l5304,-2155e" filled="false" stroked="true" strokeweight=".267pt" strokecolor="#050000">
                <v:path arrowok="t"/>
              </v:shape>
            </v:group>
            <v:group style="position:absolute;left:5483;top:-2192;width:3;height:3" coordorigin="5483,-2192" coordsize="3,3">
              <v:shape style="position:absolute;left:5483;top:-2192;width:3;height:3" coordorigin="5483,-2192" coordsize="3,3" path="m5483,-2190l5486,-2190,5486,-2192e" filled="false" stroked="true" strokeweight=".48pt" strokecolor="#050000">
                <v:path arrowok="t"/>
              </v:shape>
            </v:group>
            <v:group style="position:absolute;left:4313;top:-1613;width:6;height:22" coordorigin="4313,-1613" coordsize="6,22">
              <v:shape style="position:absolute;left:4313;top:-1613;width:6;height:22" coordorigin="4313,-1613" coordsize="6,22" path="m4313,-1591l4315,-1594,4315,-1597,4318,-1599,4318,-1613e" filled="false" stroked="true" strokeweight=".48pt" strokecolor="#050000">
                <v:path arrowok="t"/>
              </v:shape>
            </v:group>
            <v:group style="position:absolute;left:4305;top:-1613;width:3;height:22" coordorigin="4305,-1613" coordsize="3,22">
              <v:shape style="position:absolute;left:4305;top:-1613;width:3;height:22" coordorigin="4305,-1613" coordsize="3,22" path="m4307,-1591l4307,-1597,4305,-1602,4305,-1613e" filled="false" stroked="true" strokeweight=".48pt" strokecolor="#050000">
                <v:path arrowok="t"/>
              </v:shape>
            </v:group>
            <v:group style="position:absolute;left:4326;top:-1613;width:16;height:19" coordorigin="4326,-1613" coordsize="16,19">
              <v:shape style="position:absolute;left:4326;top:-1613;width:16;height:19" coordorigin="4326,-1613" coordsize="16,19" path="m4326,-1594l4331,-1594,4331,-1597,4334,-1597,4337,-1599,4339,-1602,4339,-1607,4342,-1607,4342,-1613e" filled="false" stroked="true" strokeweight=".48pt" strokecolor="#050000">
                <v:path arrowok="t"/>
              </v:shape>
            </v:group>
            <v:group style="position:absolute;left:4379;top:-1623;width:16;height:22" coordorigin="4379,-1623" coordsize="16,22">
              <v:shape style="position:absolute;left:4379;top:-1623;width:16;height:22" coordorigin="4379,-1623" coordsize="16,22" path="m4379,-1602l4382,-1605,4385,-1605,4387,-1607,4390,-1607,4390,-1610,4393,-1613,4393,-1615,4395,-1618,4395,-1623e" filled="false" stroked="true" strokeweight=".48pt" strokecolor="#050000">
                <v:path arrowok="t"/>
              </v:shape>
            </v:group>
            <v:group style="position:absolute;left:2882;top:-2046;width:11;height:46" coordorigin="2882,-2046" coordsize="11,46">
              <v:shape style="position:absolute;left:2882;top:-2046;width:11;height:46" coordorigin="2882,-2046" coordsize="11,46" path="m2893,-2046l2893,-2036,2890,-2028,2890,-2012,2887,-2009,2887,-2004,2885,-2004,2885,-2001,2882,-2001e" filled="false" stroked="true" strokeweight=".48pt" strokecolor="#050000">
                <v:path arrowok="t"/>
              </v:shape>
            </v:group>
            <v:group style="position:absolute;left:3954;top:-2028;width:11;height:56" coordorigin="3954,-2028" coordsize="11,56">
              <v:shape style="position:absolute;left:3954;top:-2028;width:11;height:56" coordorigin="3954,-2028" coordsize="11,56" path="m3964,-2028l3964,-1996,3962,-1990,3962,-1982,3959,-1980,3959,-1974,3956,-1974,3956,-1972,3954,-1972e" filled="false" stroked="true" strokeweight=".48pt" strokecolor="#050000">
                <v:path arrowok="t"/>
              </v:shape>
            </v:group>
            <v:group style="position:absolute;left:4927;top:-2089;width:16;height:67" coordorigin="4927,-2089" coordsize="16,67">
              <v:shape style="position:absolute;left:4927;top:-2089;width:16;height:67" coordorigin="4927,-2089" coordsize="16,67" path="m4943,-2089l4943,-2081,4940,-2073,4940,-2052,4938,-2046,4938,-2036,4935,-2033,4935,-2030,4932,-2028,4932,-2025,4930,-2025,4930,-2022,4927,-2022e" filled="false" stroked="true" strokeweight=".48pt" strokecolor="#050000">
                <v:path arrowok="t"/>
              </v:shape>
            </v:group>
            <v:group style="position:absolute;left:5456;top:-2147;width:24;height:54" coordorigin="5456,-2147" coordsize="24,54">
              <v:shape style="position:absolute;left:5456;top:-2147;width:24;height:54" coordorigin="5456,-2147" coordsize="24,54" path="m5456,-2094l5459,-2102,5462,-2107,5464,-2115,5467,-2121,5470,-2126,5472,-2134,5475,-2139,5478,-2147,5478,-2145,5480,-2145e" filled="false" stroked="true" strokeweight=".48pt" strokecolor="#050000">
                <v:path arrowok="t"/>
              </v:shape>
            </v:group>
            <v:group style="position:absolute;left:5443;top:-2256;width:6;height:27" coordorigin="5443,-2256" coordsize="6,27">
              <v:shape style="position:absolute;left:5443;top:-2256;width:6;height:27" coordorigin="5443,-2256" coordsize="6,27" path="m5443,-2256l5446,-2256,5446,-2254,5446,-2248,5448,-2243,5448,-2230e" filled="false" stroked="true" strokeweight=".48pt" strokecolor="#050000">
                <v:path arrowok="t"/>
              </v:shape>
            </v:group>
            <v:group style="position:absolute;left:5321;top:-2232;width:3;height:24" coordorigin="5321,-2232" coordsize="3,24">
              <v:shape style="position:absolute;left:5321;top:-2232;width:3;height:24" coordorigin="5321,-2232" coordsize="3,24" path="m5321,-2232l5321,-2230,5323,-2227,5323,-2208e" filled="false" stroked="true" strokeweight=".48pt" strokecolor="#050000">
                <v:path arrowok="t"/>
              </v:shape>
            </v:group>
            <v:group style="position:absolute;left:5427;top:-2137;width:14;height:38" coordorigin="5427,-2137" coordsize="14,38">
              <v:shape style="position:absolute;left:5427;top:-2137;width:14;height:38" coordorigin="5427,-2137" coordsize="14,38" path="m5440,-2137l5438,-2129,5435,-2118,5430,-2110,5427,-2099e" filled="false" stroked="true" strokeweight=".48pt" strokecolor="#050000">
                <v:path arrowok="t"/>
              </v:shape>
            </v:group>
            <v:group style="position:absolute;left:4749;top:-2153;width:3;height:56" coordorigin="4749,-2153" coordsize="3,56">
              <v:shape style="position:absolute;left:4749;top:-2153;width:3;height:56" coordorigin="4749,-2153" coordsize="3,56" path="m4752,-2097l4752,-2137,4749,-2153e" filled="false" stroked="true" strokeweight=".48pt" strokecolor="#050000">
                <v:path arrowok="t"/>
              </v:shape>
            </v:group>
            <v:group style="position:absolute;left:5305;top:-2115;width:14;height:38" coordorigin="5305,-2115" coordsize="14,38">
              <v:shape style="position:absolute;left:5305;top:-2115;width:14;height:38" coordorigin="5305,-2115" coordsize="14,38" path="m5318,-2115l5315,-2105,5310,-2097,5307,-2086,5305,-2078e" filled="false" stroked="true" strokeweight=".48pt" strokecolor="#050000">
                <v:path arrowok="t"/>
              </v:shape>
            </v:group>
            <v:group style="position:absolute;left:4680;top:-2118;width:3;height:22" coordorigin="4680,-2118" coordsize="3,22">
              <v:shape style="position:absolute;left:4680;top:-2118;width:3;height:22" coordorigin="4680,-2118" coordsize="3,22" path="m4682,-2118l4682,-2107,4680,-2097e" filled="false" stroked="true" strokeweight=".48pt" strokecolor="#050000">
                <v:path arrowok="t"/>
              </v:shape>
            </v:group>
            <v:group style="position:absolute;left:4682;top:-2150;width:3;height:32" coordorigin="4682,-2150" coordsize="3,32">
              <v:shape style="position:absolute;left:4682;top:-2150;width:3;height:32" coordorigin="4682,-2150" coordsize="3,32" path="m4685,-2150l4685,-2134,4682,-2131,4682,-2118e" filled="false" stroked="true" strokeweight=".48pt" strokecolor="#050000">
                <v:path arrowok="t"/>
              </v:shape>
            </v:group>
            <v:group style="position:absolute;left:3034;top:-1695;width:854;height:67" coordorigin="3034,-1695" coordsize="854,67">
              <v:shape style="position:absolute;left:3034;top:-1695;width:854;height:67" coordorigin="3034,-1695" coordsize="854,67" path="m3034,-1695l3036,-1695,3063,-1690,3089,-1687,3113,-1682,3140,-1679,3167,-1674,3193,-1671,3220,-1669,3246,-1663,3273,-1661,3300,-1658,3326,-1655,3353,-1653,3379,-1650,3406,-1647,3433,-1645,3459,-1642,3486,-1642,3512,-1639,3539,-1637,3566,-1637,3595,-1634,3621,-1634,3648,-1631,3728,-1631,3754,-1629,3887,-1629e" filled="false" stroked="true" strokeweight=".48pt" strokecolor="#050000">
                <v:path arrowok="t"/>
              </v:shape>
            </v:group>
            <v:group style="position:absolute;left:4786;top:-2203;width:141;height:14" coordorigin="4786,-2203" coordsize="141,14">
              <v:shape style="position:absolute;left:4786;top:-2203;width:141;height:14" coordorigin="4786,-2203" coordsize="141,14" path="m4786,-2190l4786,-2195,4789,-2195,4789,-2198,4791,-2198,4791,-2200,4794,-2200,4797,-2200,4914,-2203,4919,-2203,4922,-2200,4924,-2200,4924,-2198,4924,-2195,4927,-2195,4927,-2192e" filled="false" stroked="true" strokeweight=".48pt" strokecolor="#050000">
                <v:path arrowok="t"/>
              </v:shape>
            </v:group>
            <v:group style="position:absolute;left:4962;top:-2155;width:2;height:59" coordorigin="4962,-2155" coordsize="2,59">
              <v:shape style="position:absolute;left:4962;top:-2155;width:2;height:59" coordorigin="4962,-2155" coordsize="0,59" path="m4962,-2155l4962,-2097e" filled="false" stroked="true" strokeweight=".48pt" strokecolor="#050000">
                <v:path arrowok="t"/>
              </v:shape>
            </v:group>
            <v:group style="position:absolute;left:4770;top:-2153;width:3;height:48" coordorigin="4770,-2153" coordsize="3,48">
              <v:shape style="position:absolute;left:4770;top:-2153;width:3;height:48" coordorigin="4770,-2153" coordsize="3,48" path="m4773,-2105l4773,-2115,4770,-2129,4770,-2153e" filled="false" stroked="true" strokeweight=".48pt" strokecolor="#050000">
                <v:path arrowok="t"/>
              </v:shape>
            </v:group>
            <v:group style="position:absolute;left:3701;top:-2190;width:250;height:14" coordorigin="3701,-2190" coordsize="250,14">
              <v:shape style="position:absolute;left:3701;top:-2190;width:250;height:14" coordorigin="3701,-2190" coordsize="250,14" path="m3701,-2177l3701,-2182,3704,-2184,3704,-2187,3706,-2187,3709,-2187,3712,-2190,3946,-2190,3948,-2187,3948,-2184,3951,-2182,3951,-2179e" filled="false" stroked="true" strokeweight=".48pt" strokecolor="#050000">
                <v:path arrowok="t"/>
              </v:shape>
            </v:group>
            <v:group style="position:absolute;left:2901;top:-2134;width:3;height:59" coordorigin="2901,-2134" coordsize="3,59">
              <v:shape style="position:absolute;left:2901;top:-2134;width:3;height:59" coordorigin="2901,-2134" coordsize="3,59" path="m2901,-2134l2901,-2118,2903,-2105,2903,-2075e" filled="false" stroked="true" strokeweight=".48pt" strokecolor="#050000">
                <v:path arrowok="t"/>
              </v:shape>
            </v:group>
            <v:group style="position:absolute;left:2964;top:-2131;width:3;height:30" coordorigin="2964,-2131" coordsize="3,30">
              <v:shape style="position:absolute;left:2964;top:-2131;width:3;height:30" coordorigin="2964,-2131" coordsize="3,30" path="m2967,-2102l2967,-2113,2964,-2118,2964,-2131e" filled="false" stroked="true" strokeweight=".48pt" strokecolor="#050000">
                <v:path arrowok="t"/>
              </v:shape>
            </v:group>
            <v:group style="position:absolute;left:2967;top:-2102;width:6;height:22" coordorigin="2967,-2102" coordsize="6,22">
              <v:shape style="position:absolute;left:2967;top:-2102;width:6;height:22" coordorigin="2967,-2102" coordsize="6,22" path="m2972,-2081l2967,-2102e" filled="false" stroked="true" strokeweight=".48pt" strokecolor="#050000">
                <v:path arrowok="t"/>
              </v:shape>
            </v:group>
            <v:group style="position:absolute;left:2701;top:-2131;width:3;height:56" coordorigin="2701,-2131" coordsize="3,56">
              <v:shape style="position:absolute;left:2701;top:-2131;width:3;height:56" coordorigin="2701,-2131" coordsize="3,56" path="m2704,-2075l2704,-2089,2701,-2105,2701,-2131e" filled="false" stroked="true" strokeweight=".48pt" strokecolor="#050000">
                <v:path arrowok="t"/>
              </v:shape>
            </v:group>
            <v:group style="position:absolute;left:5326;top:-2123;width:19;height:54" coordorigin="5326,-2123" coordsize="19,54">
              <v:shape style="position:absolute;left:5326;top:-2123;width:19;height:54" coordorigin="5326,-2123" coordsize="19,54" path="m5345,-2123l5342,-2118,5339,-2110,5339,-2102,5337,-2097,5334,-2089,5331,-2083,5329,-2075,5326,-2070e" filled="false" stroked="true" strokeweight=".48pt" strokecolor="#050000">
                <v:path arrowok="t"/>
              </v:shape>
            </v:group>
            <v:group style="position:absolute;left:2523;top:-2129;width:8;height:56" coordorigin="2523,-2129" coordsize="8,56">
              <v:shape style="position:absolute;left:2523;top:-2129;width:8;height:56" coordorigin="2523,-2129" coordsize="8,56" path="m2531,-2129l2531,-2121,2528,-2115,2528,-2107,2526,-2099,2526,-2094,2523,-2086,2523,-2073e" filled="false" stroked="true" strokeweight=".48pt" strokecolor="#050000">
                <v:path arrowok="t"/>
              </v:shape>
            </v:group>
            <v:group style="position:absolute;left:2419;top:-2102;width:14;height:27" coordorigin="2419,-2102" coordsize="14,27">
              <v:shape style="position:absolute;left:2419;top:-2102;width:14;height:27" coordorigin="2419,-2102" coordsize="14,27" path="m2419,-2102l2422,-2099,2422,-2097,2425,-2091,2425,-2089,2427,-2083,2427,-2081,2430,-2078,2433,-2075e" filled="false" stroked="true" strokeweight=".48pt" strokecolor="#050000">
                <v:path arrowok="t"/>
              </v:shape>
            </v:group>
            <v:group style="position:absolute;left:2419;top:-2131;width:112;height:3" coordorigin="2419,-2131" coordsize="112,3">
              <v:shape style="position:absolute;left:2419;top:-2131;width:112;height:3" coordorigin="2419,-2131" coordsize="112,3" path="m2419,-2129l2425,-2129,2430,-2131,2491,-2131,2504,-2129,2531,-2129e" filled="false" stroked="true" strokeweight=".48pt" strokecolor="#050000">
                <v:path arrowok="t"/>
              </v:shape>
            </v:group>
            <v:group style="position:absolute;left:2430;top:-2073;width:8;height:8" coordorigin="2430,-2073" coordsize="8,8">
              <v:shape style="position:absolute;left:2430;top:-2073;width:8;height:8" coordorigin="2430,-2073" coordsize="8,8" path="m2430,-2073l2430,-2067,2433,-2067,2433,-2065,2435,-2065,2438,-2065e" filled="false" stroked="true" strokeweight=".48pt" strokecolor="#050000">
                <v:path arrowok="t"/>
              </v:shape>
            </v:group>
            <v:group style="position:absolute;left:2539;top:-2129;width:6;height:54" coordorigin="2539,-2129" coordsize="6,54">
              <v:shape style="position:absolute;left:2539;top:-2129;width:6;height:54" coordorigin="2539,-2129" coordsize="6,54" path="m2539,-2129l2539,-2107,2542,-2102,2542,-2089,2544,-2083,2544,-2075e" filled="false" stroked="true" strokeweight=".48pt" strokecolor="#050000">
                <v:path arrowok="t"/>
              </v:shape>
            </v:group>
            <v:group style="position:absolute;left:5267;top:-2158;width:32;height:64" coordorigin="5267,-2158" coordsize="32,64">
              <v:shape style="position:absolute;left:5267;top:-2158;width:32;height:64" coordorigin="5267,-2158" coordsize="32,64" path="m5299,-2158l5297,-2153,5297,-2145,5294,-2139,5294,-2137,5291,-2131,5289,-2126,5289,-2123,5286,-2118,5283,-2115,5281,-2113,5278,-2107,5275,-2105,5273,-2102,5270,-2097,5267,-2094e" filled="false" stroked="true" strokeweight=".48pt" strokecolor="#050000">
                <v:path arrowok="t"/>
              </v:shape>
            </v:group>
            <v:group style="position:absolute;left:5345;top:-2142;width:94;height:19" coordorigin="5345,-2142" coordsize="94,19">
              <v:shape style="position:absolute;left:5345;top:-2142;width:94;height:19" coordorigin="5345,-2142" coordsize="94,19" path="m5438,-2142l5435,-2142,5424,-2139,5411,-2137,5400,-2137,5390,-2134,5379,-2131,5366,-2129,5345,-2123e" filled="false" stroked="true" strokeweight=".48pt" strokecolor="#050000">
                <v:path arrowok="t"/>
              </v:shape>
            </v:group>
            <v:group style="position:absolute;left:5422;top:-2142;width:16;height:56" coordorigin="5422,-2142" coordsize="16,56">
              <v:shape style="position:absolute;left:5422;top:-2142;width:16;height:56" coordorigin="5422,-2142" coordsize="16,56" path="m5422,-2086l5422,-2094,5424,-2099,5427,-2107,5430,-2113,5432,-2121,5435,-2129,5438,-2134,5438,-2142e" filled="false" stroked="true" strokeweight=".48pt" strokecolor="#050000">
                <v:path arrowok="t"/>
              </v:shape>
            </v:group>
            <v:group style="position:absolute;left:3938;top:-1586;width:14;height:2" coordorigin="3938,-1586" coordsize="14,2">
              <v:shape style="position:absolute;left:3938;top:-1586;width:14;height:2" coordorigin="3938,-1586" coordsize="14,0" path="m3951,-1586l3938,-1586e" filled="false" stroked="true" strokeweight=".48pt" strokecolor="#050000">
                <v:path arrowok="t"/>
              </v:shape>
            </v:group>
            <v:group style="position:absolute;left:3871;top:-1586;width:14;height:2" coordorigin="3871,-1586" coordsize="14,2">
              <v:shape style="position:absolute;left:3871;top:-1586;width:14;height:2" coordorigin="3871,-1586" coordsize="14,0" path="m3885,-1586l3871,-1586e" filled="false" stroked="true" strokeweight=".48pt" strokecolor="#050000">
                <v:path arrowok="t"/>
              </v:shape>
            </v:group>
            <v:group style="position:absolute;left:3996;top:-1586;width:16;height:2" coordorigin="3996,-1586" coordsize="16,2">
              <v:shape style="position:absolute;left:3996;top:-1586;width:16;height:2" coordorigin="3996,-1586" coordsize="16,0" path="m4012,-1586l3996,-1586e" filled="false" stroked="true" strokeweight=".48pt" strokecolor="#050000">
                <v:path arrowok="t"/>
              </v:shape>
            </v:group>
            <v:group style="position:absolute;left:4057;top:-1589;width:19;height:3" coordorigin="4057,-1589" coordsize="19,3">
              <v:shape style="position:absolute;left:4057;top:-1589;width:19;height:3" coordorigin="4057,-1589" coordsize="19,3" path="m4076,-1589l4073,-1586,4057,-1586e" filled="false" stroked="true" strokeweight=".48pt" strokecolor="#050000">
                <v:path arrowok="t"/>
              </v:shape>
            </v:group>
            <v:group style="position:absolute;left:5273;top:-2113;width:22;height:64" coordorigin="5273,-2113" coordsize="22,64">
              <v:shape style="position:absolute;left:5273;top:-2113;width:22;height:64" coordorigin="5273,-2113" coordsize="22,64" path="m5273,-2049l5276,-2057,5278,-2065,5281,-2073,5286,-2081,5286,-2089,5289,-2097,5291,-2105,5294,-2113e" filled="false" stroked="true" strokeweight=".48pt" strokecolor="#050000">
                <v:path arrowok="t"/>
              </v:shape>
            </v:group>
            <v:group style="position:absolute;left:5310;top:-2118;width:3;height:3" coordorigin="5310,-2118" coordsize="3,3">
              <v:shape style="position:absolute;left:5310;top:-2118;width:3;height:3" coordorigin="5310,-2118" coordsize="3,3" path="m5313,-2118l5310,-2115e" filled="false" stroked="true" strokeweight=".48pt" strokecolor="#050000">
                <v:path arrowok="t"/>
              </v:shape>
            </v:group>
            <v:group style="position:absolute;left:2728;top:-2131;width:3;height:48" coordorigin="2728,-2131" coordsize="3,48">
              <v:shape style="position:absolute;left:2728;top:-2131;width:3;height:48" coordorigin="2728,-2131" coordsize="3,48" path="m2730,-2083l2730,-2097,2728,-2107,2728,-2131e" filled="false" stroked="true" strokeweight=".48pt" strokecolor="#050000">
                <v:path arrowok="t"/>
              </v:shape>
            </v:group>
            <v:group style="position:absolute;left:2749;top:-2001;width:133;height:2" coordorigin="2749,-2001" coordsize="133,2">
              <v:shape style="position:absolute;left:2749;top:-2001;width:133;height:2" coordorigin="2749,-2001" coordsize="133,0" path="m2882,-2001l2749,-2001e" filled="false" stroked="true" strokeweight=".48pt" strokecolor="#050000">
                <v:path arrowok="t"/>
              </v:shape>
            </v:group>
            <v:group style="position:absolute;left:2746;top:-2182;width:133;height:14" coordorigin="2746,-2182" coordsize="133,14">
              <v:shape style="position:absolute;left:2746;top:-2182;width:133;height:14" coordorigin="2746,-2182" coordsize="133,14" path="m2746,-2169l2746,-2171,2749,-2174,2749,-2177,2752,-2179,2754,-2179,2754,-2182,2874,-2182,2874,-2179,2877,-2179,2877,-2177,2879,-2177,2879,-2174,2879,-2171e" filled="false" stroked="true" strokeweight=".48pt" strokecolor="#050000">
                <v:path arrowok="t"/>
              </v:shape>
            </v:group>
            <v:group style="position:absolute;left:5297;top:-2118;width:16;height:54" coordorigin="5297,-2118" coordsize="16,54">
              <v:shape style="position:absolute;left:5297;top:-2118;width:16;height:54" coordorigin="5297,-2118" coordsize="16,54" path="m5297,-2065l5299,-2073,5302,-2078,5305,-2083,5305,-2091,5307,-2097,5310,-2105,5313,-2110,5313,-2118e" filled="false" stroked="true" strokeweight=".48pt" strokecolor="#050000">
                <v:path arrowok="t"/>
              </v:shape>
            </v:group>
            <v:group style="position:absolute;left:3028;top:-2267;width:8;height:2" coordorigin="3028,-2267" coordsize="8,2">
              <v:shape style="position:absolute;left:3028;top:-2267;width:8;height:2" coordorigin="3028,-2267" coordsize="8,0" path="m3028,-2267l3036,-2267e" filled="false" stroked="true" strokeweight=".48pt" strokecolor="#050000">
                <v:path arrowok="t"/>
              </v:shape>
            </v:group>
            <v:group style="position:absolute;left:3063;top:-2267;width:38;height:2" coordorigin="3063,-2267" coordsize="38,2">
              <v:shape style="position:absolute;left:3063;top:-2267;width:38;height:2" coordorigin="3063,-2267" coordsize="38,0" path="m3063,-2267l3100,-2267e" filled="false" stroked="true" strokeweight=".48pt" strokecolor="#050000">
                <v:path arrowok="t"/>
              </v:shape>
            </v:group>
            <v:group style="position:absolute;left:4494;top:-2283;width:46;height:3" coordorigin="4494,-2283" coordsize="46,3">
              <v:shape style="position:absolute;left:4494;top:-2283;width:46;height:3" coordorigin="4494,-2283" coordsize="46,3" path="m4494,-2280l4539,-2283e" filled="false" stroked="true" strokeweight=".48pt" strokecolor="#050000">
                <v:path arrowok="t"/>
              </v:shape>
            </v:group>
            <v:group style="position:absolute;left:5525;top:-2333;width:6;height:3" coordorigin="5525,-2333" coordsize="6,3">
              <v:shape style="position:absolute;left:5525;top:-2333;width:6;height:3" coordorigin="5525,-2333" coordsize="6,3" path="m5525,-2331l5528,-2333,5531,-2333e" filled="false" stroked="true" strokeweight=".48pt" strokecolor="#050000">
                <v:path arrowok="t"/>
              </v:shape>
            </v:group>
            <v:group style="position:absolute;left:2515;top:-2275;width:3;height:11" coordorigin="2515,-2275" coordsize="3,11">
              <v:shape style="position:absolute;left:2515;top:-2275;width:3;height:11" coordorigin="2515,-2275" coordsize="3,11" path="m2518,-2275l2515,-2275,2515,-2272,2515,-2264e" filled="false" stroked="true" strokeweight=".48pt" strokecolor="#050000">
                <v:path arrowok="t"/>
              </v:shape>
            </v:group>
            <v:group style="position:absolute;left:5135;top:-2296;width:10;height:2" coordorigin="5135,-2296" coordsize="10,2">
              <v:shape style="position:absolute;left:5135;top:-2296;width:10;height:2" coordorigin="5135,-2296" coordsize="10,0" path="m5135,-2296l5145,-2296e" filled="false" stroked="true" strokeweight=".532pt" strokecolor="#050000">
                <v:path arrowok="t"/>
              </v:shape>
            </v:group>
            <v:group style="position:absolute;left:5331;top:-2309;width:11;height:11" coordorigin="5331,-2309" coordsize="11,11">
              <v:shape style="position:absolute;left:5331;top:-2309;width:11;height:11" coordorigin="5331,-2309" coordsize="11,11" path="m5331,-2309l5334,-2309,5337,-2307,5339,-2307,5339,-2304,5342,-2302,5342,-2299e" filled="false" stroked="true" strokeweight=".48pt" strokecolor="#050000">
                <v:path arrowok="t"/>
              </v:shape>
            </v:group>
            <v:group style="position:absolute;left:5515;top:-2344;width:11;height:14" coordorigin="5515,-2344" coordsize="11,14">
              <v:shape style="position:absolute;left:5515;top:-2344;width:11;height:14" coordorigin="5515,-2344" coordsize="11,14" path="m5515,-2344l5517,-2344,5517,-2341,5523,-2341,5523,-2339,5525,-2336,5525,-2331e" filled="false" stroked="true" strokeweight=".48pt" strokecolor="#050000">
                <v:path arrowok="t"/>
              </v:shape>
            </v:group>
            <v:group style="position:absolute;left:3111;top:-1958;width:16;height:8" coordorigin="3111,-1958" coordsize="16,8">
              <v:shape style="position:absolute;left:3111;top:-1958;width:16;height:8" coordorigin="3111,-1958" coordsize="16,8" path="m3111,-1958l3113,-1958,3113,-1956,3116,-1953,3121,-1953,3121,-1950,3127,-1950e" filled="false" stroked="true" strokeweight=".48pt" strokecolor="#050000">
                <v:path arrowok="t"/>
              </v:shape>
            </v:group>
            <v:group style="position:absolute;left:3913;top:-2450;width:2;height:10" coordorigin="3913,-2450" coordsize="2,10">
              <v:shape style="position:absolute;left:3913;top:-2450;width:2;height:10" coordorigin="3913,-2450" coordsize="0,10" path="m3913,-2450l3913,-2440e" filled="false" stroked="true" strokeweight=".132pt" strokecolor="#050000">
                <v:path arrowok="t"/>
              </v:shape>
            </v:group>
            <v:group style="position:absolute;left:3060;top:-2403;width:11;height:8" coordorigin="3060,-2403" coordsize="11,8">
              <v:shape style="position:absolute;left:3060;top:-2403;width:11;height:8" coordorigin="3060,-2403" coordsize="11,8" path="m3060,-2403l3066,-2403,3066,-2400,3068,-2400,3068,-2397,3071,-2397,3071,-2395e" filled="false" stroked="true" strokeweight=".48pt" strokecolor="#050000">
                <v:path arrowok="t"/>
              </v:shape>
            </v:group>
            <v:group style="position:absolute;left:4286;top:-2602;width:8;height:125" coordorigin="4286,-2602" coordsize="8,125">
              <v:shape style="position:absolute;left:4286;top:-2602;width:8;height:125" coordorigin="4286,-2602" coordsize="8,125" path="m4294,-2602l4286,-2477e" filled="false" stroked="true" strokeweight=".48pt" strokecolor="#050000">
                <v:path arrowok="t"/>
              </v:shape>
            </v:group>
            <v:group style="position:absolute;left:4288;top:-2455;width:2;height:10" coordorigin="4288,-2455" coordsize="2,10">
              <v:shape style="position:absolute;left:4288;top:-2455;width:2;height:10" coordorigin="4288,-2455" coordsize="0,10" path="m4288,-2455l4288,-2446e" filled="false" stroked="true" strokeweight=".133pt" strokecolor="#050000">
                <v:path arrowok="t"/>
              </v:shape>
            </v:group>
            <v:group style="position:absolute;left:3665;top:-2447;width:2;height:10" coordorigin="3665,-2447" coordsize="2,10">
              <v:shape style="position:absolute;left:3665;top:-2447;width:2;height:10" coordorigin="3665,-2447" coordsize="0,10" path="m3665,-2447l3665,-2438e" filled="false" stroked="true" strokeweight=".134pt" strokecolor="#050000">
                <v:path arrowok="t"/>
              </v:shape>
            </v:group>
            <v:group style="position:absolute;left:3540;top:-2447;width:2;height:10" coordorigin="3540,-2447" coordsize="2,10">
              <v:shape style="position:absolute;left:3540;top:-2447;width:2;height:10" coordorigin="3540,-2447" coordsize="0,10" path="m3540,-2447l3540,-2438e" filled="false" stroked="true" strokeweight=".133pt" strokecolor="#050000">
                <v:path arrowok="t"/>
              </v:shape>
            </v:group>
            <v:group style="position:absolute;left:3419;top:-2594;width:6;height:125" coordorigin="3419,-2594" coordsize="6,125">
              <v:shape style="position:absolute;left:3419;top:-2594;width:6;height:125" coordorigin="3419,-2594" coordsize="6,125" path="m3425,-2594l3419,-2469e" filled="false" stroked="true" strokeweight=".48pt" strokecolor="#050000">
                <v:path arrowok="t"/>
              </v:shape>
            </v:group>
            <v:group style="position:absolute;left:3418;top:-2447;width:2;height:10" coordorigin="3418,-2447" coordsize="2,10">
              <v:shape style="position:absolute;left:3418;top:-2447;width:2;height:10" coordorigin="3418,-2447" coordsize="0,10" path="m3418,-2447l3418,-2438e" filled="false" stroked="true" strokeweight=".133pt" strokecolor="#050000">
                <v:path arrowok="t"/>
              </v:shape>
            </v:group>
            <v:group style="position:absolute;left:3292;top:-2468;width:10;height:2" coordorigin="3292,-2468" coordsize="10,2">
              <v:shape style="position:absolute;left:3292;top:-2468;width:10;height:2" coordorigin="3292,-2468" coordsize="10,0" path="m3292,-2468l3302,-2468e" filled="false" stroked="true" strokeweight=".134pt" strokecolor="#050000">
                <v:path arrowok="t"/>
              </v:shape>
            </v:group>
            <v:group style="position:absolute;left:3296;top:-2447;width:2;height:10" coordorigin="3296,-2447" coordsize="2,10">
              <v:shape style="position:absolute;left:3296;top:-2447;width:2;height:10" coordorigin="3296,-2447" coordsize="0,10" path="m3296,-2447l3296,-2438e" filled="false" stroked="true" strokeweight=".133pt" strokecolor="#050000">
                <v:path arrowok="t"/>
              </v:shape>
            </v:group>
            <v:group style="position:absolute;left:4415;top:-2482;width:2;height:10" coordorigin="4415,-2482" coordsize="2,10">
              <v:shape style="position:absolute;left:4415;top:-2482;width:2;height:10" coordorigin="4415,-2482" coordsize="0,10" path="m4415,-2482l4415,-2472e" filled="false" stroked="true" strokeweight=".134pt" strokecolor="#050000">
                <v:path arrowok="t"/>
              </v:shape>
            </v:group>
            <v:group style="position:absolute;left:4413;top:-2458;width:2;height:10" coordorigin="4413,-2458" coordsize="2,10">
              <v:shape style="position:absolute;left:4413;top:-2458;width:2;height:10" coordorigin="4413,-2458" coordsize="0,10" path="m4413,-2458l4413,-2448e" filled="false" stroked="true" strokeweight=".134pt" strokecolor="#050000">
                <v:path arrowok="t"/>
              </v:shape>
            </v:group>
            <v:group style="position:absolute;left:3170;top:-2444;width:10;height:2" coordorigin="3170,-2444" coordsize="10,2">
              <v:shape style="position:absolute;left:3170;top:-2444;width:10;height:2" coordorigin="3170,-2444" coordsize="10,0" path="m3170,-2444l3179,-2444e" filled="false" stroked="true" strokeweight=".134pt" strokecolor="#050000">
                <v:path arrowok="t"/>
              </v:shape>
            </v:group>
            <v:group style="position:absolute;left:3170;top:-2465;width:10;height:2" coordorigin="3170,-2465" coordsize="10,2">
              <v:shape style="position:absolute;left:3170;top:-2465;width:10;height:2" coordorigin="3170,-2465" coordsize="10,0" path="m3170,-2465l3179,-2465e" filled="false" stroked="true" strokeweight=".132pt" strokecolor="#050000">
                <v:path arrowok="t"/>
              </v:shape>
            </v:group>
            <v:group style="position:absolute;left:4732;top:-2982;width:2;height:10" coordorigin="4732,-2982" coordsize="2,10">
              <v:shape style="position:absolute;left:4732;top:-2982;width:2;height:10" coordorigin="4732,-2982" coordsize="0,10" path="m4732,-2982l4732,-2972e" filled="false" stroked="true" strokeweight=".135pt" strokecolor="#050000">
                <v:path arrowok="t"/>
              </v:shape>
            </v:group>
            <v:group style="position:absolute;left:5347;top:-2703;width:3;height:3" coordorigin="5347,-2703" coordsize="3,3">
              <v:shape style="position:absolute;left:5347;top:-2703;width:3;height:3" coordorigin="5347,-2703" coordsize="3,3" path="m5350,-2700l5347,-2703e" filled="false" stroked="true" strokeweight=".48pt" strokecolor="#050000">
                <v:path arrowok="t"/>
              </v:shape>
            </v:group>
            <v:group style="position:absolute;left:4600;top:-2246;width:495;height:8" coordorigin="4600,-2246" coordsize="495,8">
              <v:shape style="position:absolute;left:4600;top:-2246;width:495;height:8" coordorigin="4600,-2246" coordsize="495,8" path="m5095,-2246l4847,-2240,4600,-2238e" filled="false" stroked="true" strokeweight=".48pt" strokecolor="#050000">
                <v:path arrowok="t"/>
              </v:shape>
            </v:group>
            <v:group style="position:absolute;left:5095;top:-2254;width:285;height:8" coordorigin="5095,-2254" coordsize="285,8">
              <v:shape style="position:absolute;left:5095;top:-2254;width:285;height:8" coordorigin="5095,-2254" coordsize="285,8" path="m5379,-2254l5361,-2254,5353,-2251,5307,-2251,5273,-2248,5238,-2248,5201,-2246,5095,-2246e" filled="false" stroked="true" strokeweight=".48pt" strokecolor="#050000">
                <v:path arrowok="t"/>
              </v:shape>
            </v:group>
            <v:group style="position:absolute;left:2542;top:-2223;width:429;height:2" coordorigin="2542,-2223" coordsize="429,2">
              <v:shape style="position:absolute;left:2542;top:-2223;width:429;height:2" coordorigin="2542,-2223" coordsize="429,0" path="m2542,-2223l2970,-2223e" filled="false" stroked="true" strokeweight=".133pt" strokecolor="#050000">
                <v:path arrowok="t"/>
              </v:shape>
            </v:group>
            <v:group style="position:absolute;left:3028;top:-2224;width:8;height:2" coordorigin="3028,-2224" coordsize="8,2">
              <v:shape style="position:absolute;left:3028;top:-2224;width:8;height:2" coordorigin="3028,-2224" coordsize="8,0" path="m3028,-2224l3036,-2224e" filled="false" stroked="true" strokeweight=".48pt" strokecolor="#050000">
                <v:path arrowok="t"/>
              </v:shape>
            </v:group>
            <v:group style="position:absolute;left:3909;top:-2445;width:22;height:80" coordorigin="3909,-2445" coordsize="22,80">
              <v:shape style="position:absolute;left:3909;top:-2445;width:22;height:80" coordorigin="3909,-2445" coordsize="22,80" path="m3911,-2445l3909,-2395,3909,-2384,3911,-2381,3914,-2379,3914,-2376,3917,-2373,3919,-2371,3922,-2371,3925,-2368,3927,-2368,3930,-2365e" filled="false" stroked="true" strokeweight=".48pt" strokecolor="#050000">
                <v:path arrowok="t"/>
              </v:shape>
            </v:group>
            <v:group style="position:absolute;left:4034;top:-2445;width:22;height:78" coordorigin="4034,-2445" coordsize="22,78">
              <v:shape style="position:absolute;left:4034;top:-2445;width:22;height:78" coordorigin="4034,-2445" coordsize="22,78" path="m4036,-2445l4034,-2395,4034,-2387,4036,-2384,4036,-2379,4039,-2379,4042,-2376,4042,-2373,4044,-2373,4047,-2371,4050,-2368,4055,-2368e" filled="false" stroked="true" strokeweight=".48pt" strokecolor="#050000">
                <v:path arrowok="t"/>
              </v:shape>
            </v:group>
            <v:group style="position:absolute;left:4159;top:-2448;width:27;height:80" coordorigin="4159,-2448" coordsize="27,80">
              <v:shape style="position:absolute;left:4159;top:-2448;width:27;height:80" coordorigin="4159,-2448" coordsize="27,80" path="m4161,-2448l4159,-2397,4159,-2387,4161,-2384,4161,-2381,4164,-2381,4164,-2379,4167,-2376,4169,-2376,4169,-2373,4172,-2373,4172,-2371,4177,-2371,4177,-2368,4185,-2368e" filled="false" stroked="true" strokeweight=".48pt" strokecolor="#050000">
                <v:path arrowok="t"/>
              </v:shape>
            </v:group>
            <v:group style="position:absolute;left:4284;top:-2450;width:27;height:80" coordorigin="4284,-2450" coordsize="27,80">
              <v:shape style="position:absolute;left:4284;top:-2450;width:27;height:80" coordorigin="4284,-2450" coordsize="27,80" path="m4286,-2450l4284,-2397,4284,-2392,4286,-2389,4286,-2384,4289,-2381,4289,-2379,4292,-2379,4292,-2376,4294,-2376,4297,-2373,4299,-2373,4299,-2371,4310,-2371e" filled="false" stroked="true" strokeweight=".48pt" strokecolor="#050000">
                <v:path arrowok="t"/>
              </v:shape>
            </v:group>
            <v:group style="position:absolute;left:4411;top:-2453;width:24;height:83" coordorigin="4411,-2453" coordsize="24,83">
              <v:shape style="position:absolute;left:4411;top:-2453;width:24;height:83" coordorigin="4411,-2453" coordsize="24,83" path="m4411,-2453l4411,-2387,4414,-2387,4414,-2384,4417,-2381,4417,-2379,4419,-2379,4422,-2376,4424,-2376,4424,-2373,4430,-2373,4432,-2371,4435,-2371e" filled="false" stroked="true" strokeweight=".48pt" strokecolor="#050000">
                <v:path arrowok="t"/>
              </v:shape>
            </v:group>
            <v:group style="position:absolute;left:3911;top:-2597;width:8;height:123" coordorigin="3911,-2597" coordsize="8,123">
              <v:shape style="position:absolute;left:3911;top:-2597;width:8;height:123" coordorigin="3911,-2597" coordsize="8,123" path="m3919,-2597l3911,-2474e" filled="false" stroked="true" strokeweight=".48pt" strokecolor="#050000">
                <v:path arrowok="t"/>
              </v:shape>
            </v:group>
            <v:group style="position:absolute;left:4036;top:-2599;width:8;height:125" coordorigin="4036,-2599" coordsize="8,125">
              <v:shape style="position:absolute;left:4036;top:-2599;width:8;height:125" coordorigin="4036,-2599" coordsize="8,125" path="m4044,-2599l4036,-2477,4036,-2474e" filled="false" stroked="true" strokeweight=".48pt" strokecolor="#050000">
                <v:path arrowok="t"/>
              </v:shape>
            </v:group>
            <v:group style="position:absolute;left:4161;top:-2599;width:8;height:125" coordorigin="4161,-2599" coordsize="8,125">
              <v:shape style="position:absolute;left:4161;top:-2599;width:8;height:125" coordorigin="4161,-2599" coordsize="8,125" path="m4169,-2599l4161,-2477,4161,-2474e" filled="false" stroked="true" strokeweight=".48pt" strokecolor="#050000">
                <v:path arrowok="t"/>
              </v:shape>
            </v:group>
            <v:group style="position:absolute;left:3172;top:-2442;width:27;height:83" coordorigin="3172,-2442" coordsize="27,83">
              <v:shape style="position:absolute;left:3172;top:-2442;width:27;height:83" coordorigin="3172,-2442" coordsize="27,83" path="m3175,-2442l3172,-2389,3172,-2379,3175,-2376,3175,-2373,3177,-2373,3177,-2371,3180,-2368,3183,-2365,3185,-2363,3188,-2363,3191,-2360,3199,-2360e" filled="false" stroked="true" strokeweight=".48pt" strokecolor="#050000">
                <v:path arrowok="t"/>
              </v:shape>
            </v:group>
            <v:group style="position:absolute;left:3294;top:-2442;width:27;height:83" coordorigin="3294,-2442" coordsize="27,83">
              <v:shape style="position:absolute;left:3294;top:-2442;width:27;height:83" coordorigin="3294,-2442" coordsize="27,83" path="m3294,-2442l3294,-2379,3297,-2376,3297,-2373,3300,-2371,3300,-2368,3302,-2368,3305,-2365,3308,-2363,3313,-2363,3316,-2360,3321,-2360e" filled="false" stroked="true" strokeweight=".48pt" strokecolor="#050000">
                <v:path arrowok="t"/>
              </v:shape>
            </v:group>
            <v:group style="position:absolute;left:3414;top:-2442;width:24;height:80" coordorigin="3414,-2442" coordsize="24,80">
              <v:shape style="position:absolute;left:3414;top:-2442;width:24;height:80" coordorigin="3414,-2442" coordsize="24,80" path="m3417,-2442l3414,-2389,3414,-2387,3417,-2387,3417,-2379,3419,-2376,3419,-2373,3422,-2371,3425,-2368,3427,-2368,3427,-2365,3430,-2365,3433,-2363,3438,-2363e" filled="false" stroked="true" strokeweight=".48pt" strokecolor="#050000">
                <v:path arrowok="t"/>
              </v:shape>
            </v:group>
            <v:group style="position:absolute;left:3539;top:-2442;width:27;height:80" coordorigin="3539,-2442" coordsize="27,80">
              <v:shape style="position:absolute;left:3539;top:-2442;width:27;height:80" coordorigin="3539,-2442" coordsize="27,80" path="m3539,-2442l3539,-2379,3542,-2376,3544,-2373,3544,-2371,3547,-2368,3550,-2368,3550,-2365,3555,-2365,3558,-2363,3566,-2363e" filled="false" stroked="true" strokeweight=".48pt" strokecolor="#050000">
                <v:path arrowok="t"/>
              </v:shape>
            </v:group>
            <v:group style="position:absolute;left:3661;top:-2442;width:22;height:80" coordorigin="3661,-2442" coordsize="22,80">
              <v:shape style="position:absolute;left:3661;top:-2442;width:22;height:80" coordorigin="3661,-2442" coordsize="22,80" path="m3664,-2442l3661,-2392,3661,-2384,3664,-2381,3664,-2376,3667,-2373,3669,-2373,3669,-2371,3672,-2368,3675,-2368,3677,-2365,3680,-2365,3683,-2363e" filled="false" stroked="true" strokeweight=".48pt" strokecolor="#050000">
                <v:path arrowok="t"/>
              </v:shape>
            </v:group>
            <v:group style="position:absolute;left:3784;top:-2442;width:27;height:78" coordorigin="3784,-2442" coordsize="27,78">
              <v:shape style="position:absolute;left:3784;top:-2442;width:27;height:78" coordorigin="3784,-2442" coordsize="27,78" path="m3786,-2442l3784,-2395,3784,-2389,3786,-2387,3786,-2379,3789,-2379,3789,-2376,3792,-2373,3794,-2371,3797,-2371,3797,-2368,3800,-2368,3802,-2365,3810,-2365e" filled="false" stroked="true" strokeweight=".48pt" strokecolor="#050000">
                <v:path arrowok="t"/>
              </v:shape>
            </v:group>
            <v:group style="position:absolute;left:2363;top:-2227;width:179;height:6" coordorigin="2363,-2227" coordsize="179,6">
              <v:shape style="position:absolute;left:2363;top:-2227;width:179;height:6" coordorigin="2363,-2227" coordsize="179,6" path="m2363,-2227l2363,-2224,2366,-2224,2398,-2224,2409,-2222,2542,-2222e" filled="false" stroked="true" strokeweight=".48pt" strokecolor="#050000">
                <v:path arrowok="t"/>
              </v:shape>
            </v:group>
            <v:group style="position:absolute;left:3542;top:-2594;width:8;height:125" coordorigin="3542,-2594" coordsize="8,125">
              <v:shape style="position:absolute;left:3542;top:-2594;width:8;height:125" coordorigin="3542,-2594" coordsize="8,125" path="m3550,-2594l3542,-2472,3542,-2469e" filled="false" stroked="true" strokeweight=".48pt" strokecolor="#050000">
                <v:path arrowok="t"/>
              </v:shape>
            </v:group>
            <v:group style="position:absolute;left:3664;top:-2594;width:8;height:123" coordorigin="3664,-2594" coordsize="8,123">
              <v:shape style="position:absolute;left:3664;top:-2594;width:8;height:123" coordorigin="3664,-2594" coordsize="8,123" path="m3672,-2594l3664,-2474,3664,-2472e" filled="false" stroked="true" strokeweight=".48pt" strokecolor="#050000">
                <v:path arrowok="t"/>
              </v:shape>
            </v:group>
            <v:group style="position:absolute;left:3789;top:-2597;width:6;height:125" coordorigin="3789,-2597" coordsize="6,125">
              <v:shape style="position:absolute;left:3789;top:-2597;width:6;height:125" coordorigin="3789,-2597" coordsize="6,125" path="m3794,-2597l3789,-2474,3789,-2472e" filled="false" stroked="true" strokeweight=".48pt" strokecolor="#050000">
                <v:path arrowok="t"/>
              </v:shape>
            </v:group>
            <v:group style="position:absolute;left:5621;top:-2291;width:8;height:3" coordorigin="5621,-2291" coordsize="8,3">
              <v:shape style="position:absolute;left:5621;top:-2291;width:8;height:3" coordorigin="5621,-2291" coordsize="8,3" path="m5629,-2291l5629,-2288,5627,-2288,5621,-2288e" filled="false" stroked="true" strokeweight=".48pt" strokecolor="#050000">
                <v:path arrowok="t"/>
              </v:shape>
            </v:group>
            <v:group style="position:absolute;left:4728;top:-2980;width:3;height:3" coordorigin="4728,-2980" coordsize="3,3">
              <v:shape style="position:absolute;left:4728;top:-2980;width:3;height:3" coordorigin="4728,-2980" coordsize="3,3" path="m4730,-2977l4730,-2980,4728,-2980e" filled="false" stroked="true" strokeweight=".48pt" strokecolor="#050000">
                <v:path arrowok="t"/>
              </v:shape>
            </v:group>
            <v:group style="position:absolute;left:3183;top:-2618;width:19;height:27" coordorigin="3183,-2618" coordsize="19,27">
              <v:shape style="position:absolute;left:3183;top:-2618;width:19;height:27" coordorigin="3183,-2618" coordsize="19,27" path="m3201,-2618l3199,-2618,3196,-2615,3193,-2615,3193,-2613,3191,-2610,3188,-2610,3185,-2607,3185,-2602,3183,-2602,3183,-2591e" filled="false" stroked="true" strokeweight=".48pt" strokecolor="#050000">
                <v:path arrowok="t"/>
              </v:shape>
            </v:group>
            <v:group style="position:absolute;left:4419;top:-2631;width:24;height:30" coordorigin="4419,-2631" coordsize="24,30">
              <v:shape style="position:absolute;left:4419;top:-2631;width:24;height:30" coordorigin="4419,-2631" coordsize="24,30" path="m4443,-2631l4440,-2629,4438,-2629,4435,-2626,4432,-2626,4432,-2623,4430,-2623,4427,-2621,4427,-2618,4424,-2615,4422,-2613,4422,-2605,4419,-2602e" filled="false" stroked="true" strokeweight=".48pt" strokecolor="#050000">
                <v:path arrowok="t"/>
              </v:shape>
            </v:group>
            <v:group style="position:absolute;left:3302;top:-2621;width:22;height:30" coordorigin="3302,-2621" coordsize="22,30">
              <v:shape style="position:absolute;left:3302;top:-2621;width:22;height:30" coordorigin="3302,-2621" coordsize="22,30" path="m3324,-2621l3321,-2618,3318,-2618,3318,-2615,3316,-2615,3313,-2613,3310,-2610,3310,-2607,3308,-2607,3308,-2605,3305,-2602,3305,-2594,3302,-2591e" filled="false" stroked="true" strokeweight=".48pt" strokecolor="#050000">
                <v:path arrowok="t"/>
              </v:shape>
            </v:group>
            <v:group style="position:absolute;left:3425;top:-2621;width:22;height:27" coordorigin="3425,-2621" coordsize="22,27">
              <v:shape style="position:absolute;left:3425;top:-2621;width:22;height:27" coordorigin="3425,-2621" coordsize="22,27" path="m3446,-2621l3443,-2621,3443,-2618,3441,-2618,3438,-2615,3435,-2615,3435,-2613,3433,-2613,3433,-2610,3430,-2607,3430,-2605,3427,-2605,3427,-2597,3425,-2597,3425,-2594e" filled="false" stroked="true" strokeweight=".48pt" strokecolor="#050000">
                <v:path arrowok="t"/>
              </v:shape>
            </v:group>
            <v:group style="position:absolute;left:3550;top:-2621;width:19;height:27" coordorigin="3550,-2621" coordsize="19,27">
              <v:shape style="position:absolute;left:3550;top:-2621;width:19;height:27" coordorigin="3550,-2621" coordsize="19,27" path="m3568,-2621l3563,-2621,3563,-2618,3560,-2618,3558,-2615,3558,-2613,3555,-2613,3555,-2610,3552,-2610,3552,-2607,3550,-2605,3550,-2594e" filled="false" stroked="true" strokeweight=".48pt" strokecolor="#050000">
                <v:path arrowok="t"/>
              </v:shape>
            </v:group>
            <v:group style="position:absolute;left:3672;top:-2623;width:22;height:30" coordorigin="3672,-2623" coordsize="22,30">
              <v:shape style="position:absolute;left:3672;top:-2623;width:22;height:30" coordorigin="3672,-2623" coordsize="22,30" path="m3693,-2623l3691,-2623,3688,-2621,3685,-2621,3685,-2618,3683,-2618,3680,-2615,3677,-2613,3677,-2610,3675,-2610,3675,-2605,3672,-2602,3672,-2594e" filled="false" stroked="true" strokeweight=".48pt" strokecolor="#050000">
                <v:path arrowok="t"/>
              </v:shape>
            </v:group>
            <v:group style="position:absolute;left:4294;top:-2629;width:24;height:27" coordorigin="4294,-2629" coordsize="24,27">
              <v:shape style="position:absolute;left:4294;top:-2629;width:24;height:27" coordorigin="4294,-2629" coordsize="24,27" path="m4318,-2629l4313,-2629,4310,-2626,4307,-2623,4305,-2623,4302,-2621,4302,-2618,4299,-2618,4299,-2615,4297,-2613,4297,-2607,4294,-2605,4294,-2602e" filled="false" stroked="true" strokeweight=".48pt" strokecolor="#050000">
                <v:path arrowok="t"/>
              </v:shape>
            </v:group>
            <v:group style="position:absolute;left:4169;top:-2629;width:22;height:30" coordorigin="4169,-2629" coordsize="22,30">
              <v:shape style="position:absolute;left:4169;top:-2629;width:22;height:30" coordorigin="4169,-2629" coordsize="22,30" path="m4190,-2629l4188,-2626,4185,-2626,4182,-2623,4180,-2623,4180,-2621,4177,-2621,4174,-2618,4174,-2615,4172,-2613,4172,-2610,4169,-2607,4169,-2599e" filled="false" stroked="true" strokeweight=".48pt" strokecolor="#050000">
                <v:path arrowok="t"/>
              </v:shape>
            </v:group>
            <v:group style="position:absolute;left:4044;top:-2626;width:22;height:27" coordorigin="4044,-2626" coordsize="22,27">
              <v:shape style="position:absolute;left:4044;top:-2626;width:22;height:27" coordorigin="4044,-2626" coordsize="22,27" path="m4065,-2626l4060,-2626,4060,-2623,4057,-2623,4057,-2621,4055,-2621,4052,-2618,4050,-2615,4047,-2613,4047,-2607,4044,-2605,4044,-2599e" filled="false" stroked="true" strokeweight=".48pt" strokecolor="#050000">
                <v:path arrowok="t"/>
              </v:shape>
            </v:group>
            <v:group style="position:absolute;left:3919;top:-2626;width:22;height:30" coordorigin="3919,-2626" coordsize="22,30">
              <v:shape style="position:absolute;left:3919;top:-2626;width:22;height:30" coordorigin="3919,-2626" coordsize="22,30" path="m3940,-2626l3938,-2623,3935,-2623,3933,-2621,3930,-2621,3930,-2618,3927,-2618,3927,-2615,3925,-2615,3925,-2613,3925,-2610,3922,-2610,3922,-2607,3919,-2605,3919,-2597e" filled="false" stroked="true" strokeweight=".48pt" strokecolor="#050000">
                <v:path arrowok="t"/>
              </v:shape>
            </v:group>
            <v:group style="position:absolute;left:3810;top:-2623;width:6;height:3" coordorigin="3810,-2623" coordsize="6,3">
              <v:shape style="position:absolute;left:3810;top:-2623;width:6;height:3" coordorigin="3810,-2623" coordsize="6,3" path="m3815,-2623l3813,-2623,3810,-2621e" filled="false" stroked="true" strokeweight=".48pt" strokecolor="#050000">
                <v:path arrowok="t"/>
              </v:shape>
            </v:group>
            <v:group style="position:absolute;left:3802;top:-2623;width:14;height:11" coordorigin="3802,-2623" coordsize="14,11">
              <v:shape style="position:absolute;left:3802;top:-2623;width:14;height:11" coordorigin="3802,-2623" coordsize="14,11" path="m3815,-2623l3813,-2623,3810,-2621,3808,-2621,3808,-2618,3805,-2618,3802,-2615,3802,-2613e" filled="false" stroked="true" strokeweight=".48pt" strokecolor="#050000">
                <v:path arrowok="t"/>
              </v:shape>
            </v:group>
            <v:group style="position:absolute;left:3794;top:-2605;width:3;height:8" coordorigin="3794,-2605" coordsize="3,8">
              <v:shape style="position:absolute;left:3794;top:-2605;width:3;height:8" coordorigin="3794,-2605" coordsize="3,8" path="m3797,-2605l3797,-2602,3794,-2599,3794,-2597e" filled="false" stroked="true" strokeweight=".48pt" strokecolor="#050000">
                <v:path arrowok="t"/>
              </v:shape>
            </v:group>
            <v:group style="position:absolute;left:3331;top:-2429;width:8;height:2" coordorigin="3331,-2429" coordsize="8,2">
              <v:shape style="position:absolute;left:3331;top:-2429;width:8;height:2" coordorigin="3331,-2429" coordsize="8,0" path="m3331,-2429l3339,-2429e" filled="false" stroked="true" strokeweight=".48pt" strokecolor="#050000">
                <v:path arrowok="t"/>
              </v:shape>
            </v:group>
            <v:group style="position:absolute;left:3341;top:-2399;width:2;height:10" coordorigin="3341,-2399" coordsize="2,10">
              <v:shape style="position:absolute;left:3341;top:-2399;width:2;height:10" coordorigin="3341,-2399" coordsize="0,10" path="m3341,-2399l3341,-2390e" filled="false" stroked="true" strokeweight=".132pt" strokecolor="#050000">
                <v:path arrowok="t"/>
              </v:shape>
            </v:group>
            <v:group style="position:absolute;left:3316;top:-2429;width:16;height:2" coordorigin="3316,-2429" coordsize="16,2">
              <v:shape style="position:absolute;left:3316;top:-2429;width:16;height:2" coordorigin="3316,-2429" coordsize="16,0" path="m3316,-2429l3331,-2429e" filled="false" stroked="true" strokeweight=".48pt" strokecolor="#050000">
                <v:path arrowok="t"/>
              </v:shape>
            </v:group>
            <v:group style="position:absolute;left:4220;top:-2453;width:62;height:3" coordorigin="4220,-2453" coordsize="62,3">
              <v:shape style="position:absolute;left:4220;top:-2453;width:62;height:3" coordorigin="4220,-2453" coordsize="62,3" path="m4281,-2453l4220,-2450e" filled="false" stroked="true" strokeweight=".48pt" strokecolor="#050000">
                <v:path arrowok="t"/>
              </v:shape>
            </v:group>
            <v:group style="position:absolute;left:4278;top:-2453;width:30;height:86" coordorigin="4278,-2453" coordsize="30,86">
              <v:shape style="position:absolute;left:4278;top:-2453;width:30;height:86" coordorigin="4278,-2453" coordsize="30,86" path="m4281,-2453l4278,-2400,4278,-2397,4281,-2395,4281,-2384,4284,-2384,4284,-2381,4286,-2379,4286,-2376,4289,-2376,4292,-2373,4294,-2371,4297,-2371,4299,-2368,4307,-2368e" filled="false" stroked="true" strokeweight=".48pt" strokecolor="#050000">
                <v:path arrowok="t"/>
              </v:shape>
            </v:group>
            <v:group style="position:absolute;left:4315;top:-2389;width:27;height:22" coordorigin="4315,-2389" coordsize="27,22">
              <v:shape style="position:absolute;left:4315;top:-2389;width:27;height:22" coordorigin="4315,-2389" coordsize="27,22" path="m4315,-2368l4321,-2368,4323,-2371,4326,-2373,4329,-2373,4329,-2376,4331,-2376,4334,-2379,4337,-2381,4337,-2384,4339,-2384,4339,-2389,4342,-2389e" filled="false" stroked="true" strokeweight=".48pt" strokecolor="#050000">
                <v:path arrowok="t"/>
              </v:shape>
            </v:group>
            <v:group style="position:absolute;left:4342;top:-2453;width:3;height:54" coordorigin="4342,-2453" coordsize="3,54">
              <v:shape style="position:absolute;left:4342;top:-2453;width:3;height:54" coordorigin="4342,-2453" coordsize="3,54" path="m4342,-2400l4345,-2450,4345,-2453e" filled="false" stroked="true" strokeweight=".48pt" strokecolor="#050000">
                <v:path arrowok="t"/>
              </v:shape>
            </v:group>
            <v:group style="position:absolute;left:4345;top:-2456;width:64;height:3" coordorigin="4345,-2456" coordsize="64,3">
              <v:shape style="position:absolute;left:4345;top:-2456;width:64;height:3" coordorigin="4345,-2456" coordsize="64,3" path="m4409,-2456l4347,-2453,4345,-2453e" filled="false" stroked="true" strokeweight=".48pt" strokecolor="#050000">
                <v:path arrowok="t"/>
              </v:shape>
            </v:group>
            <v:group style="position:absolute;left:4406;top:-2456;width:30;height:88" coordorigin="4406,-2456" coordsize="30,88">
              <v:shape style="position:absolute;left:4406;top:-2456;width:30;height:88" coordorigin="4406,-2456" coordsize="30,88" path="m4409,-2456l4406,-2400,4406,-2392,4409,-2389,4409,-2384,4411,-2381,4411,-2379,4414,-2379,4417,-2376,4417,-2373,4419,-2373,4422,-2373,4424,-2371,4430,-2371,4430,-2368,4435,-2368e" filled="false" stroked="true" strokeweight=".48pt" strokecolor="#050000">
                <v:path arrowok="t"/>
              </v:shape>
            </v:group>
            <v:group style="position:absolute;left:4443;top:-2392;width:24;height:22" coordorigin="4443,-2392" coordsize="24,22">
              <v:shape style="position:absolute;left:4443;top:-2392;width:24;height:22" coordorigin="4443,-2392" coordsize="24,22" path="m4443,-2371l4448,-2371,4451,-2373,4454,-2373,4456,-2376,4459,-2379,4462,-2381,4462,-2384,4464,-2384,4464,-2387,4467,-2389,4467,-2392e" filled="false" stroked="true" strokeweight=".48pt" strokecolor="#050000">
                <v:path arrowok="t"/>
              </v:shape>
            </v:group>
            <v:group style="position:absolute;left:4470;top:-2456;width:2;height:56" coordorigin="4470,-2456" coordsize="2,56">
              <v:shape style="position:absolute;left:4470;top:-2456;width:2;height:56" coordorigin="4470,-2456" coordsize="0,56" path="m4470,-2400l4470,-2456e" filled="false" stroked="true" strokeweight=".48pt" strokecolor="#050000">
                <v:path arrowok="t"/>
              </v:shape>
            </v:group>
            <v:group style="position:absolute;left:2917;top:-2373;width:32;height:40" coordorigin="2917,-2373" coordsize="32,40">
              <v:shape style="position:absolute;left:2917;top:-2373;width:32;height:40" coordorigin="2917,-2373" coordsize="32,40" path="m2949,-2333l2943,-2333,2941,-2336,2935,-2336,2935,-2339,2930,-2339,2930,-2341,2927,-2341,2927,-2344,2925,-2344,2925,-2347,2922,-2347,2922,-2349,2922,-2352,2919,-2352,2919,-2360,2917,-2363,2917,-2373e" filled="false" stroked="true" strokeweight=".48pt" strokecolor="#050000">
                <v:path arrowok="t"/>
              </v:shape>
            </v:group>
            <v:group style="position:absolute;left:2949;top:-2333;width:24;height:2" coordorigin="2949,-2333" coordsize="24,2">
              <v:shape style="position:absolute;left:2949;top:-2333;width:24;height:2" coordorigin="2949,-2333" coordsize="24,0" path="m2972,-2333l2949,-2333e" filled="false" stroked="true" strokeweight=".48pt" strokecolor="#050000">
                <v:path arrowok="t"/>
              </v:shape>
            </v:group>
            <v:group style="position:absolute;left:2574;top:-2295;width:397;height:2" coordorigin="2574,-2295" coordsize="397,2">
              <v:shape style="position:absolute;left:2574;top:-2295;width:397;height:2" coordorigin="2574,-2295" coordsize="397,0" path="m2574,-2295l2970,-2295e" filled="false" stroked="true" strokeweight=".133pt" strokecolor="#050000">
                <v:path arrowok="t"/>
              </v:shape>
            </v:group>
            <v:group style="position:absolute;left:2574;top:-2411;width:48;height:117" coordorigin="2574,-2411" coordsize="48,117">
              <v:shape style="position:absolute;left:2574;top:-2411;width:48;height:117" coordorigin="2574,-2411" coordsize="48,117" path="m2621,-2411l2616,-2395,2608,-2381,2603,-2365,2597,-2352,2587,-2323,2574,-2294e" filled="false" stroked="true" strokeweight=".48pt" strokecolor="#050000">
                <v:path arrowok="t"/>
              </v:shape>
            </v:group>
            <v:group style="position:absolute;left:2621;top:-2421;width:6;height:11" coordorigin="2621,-2421" coordsize="6,11">
              <v:shape style="position:absolute;left:2621;top:-2421;width:6;height:11" coordorigin="2621,-2421" coordsize="6,11" path="m2627,-2421l2624,-2418,2621,-2416,2621,-2411e" filled="false" stroked="true" strokeweight=".48pt" strokecolor="#050000">
                <v:path arrowok="t"/>
              </v:shape>
            </v:group>
            <v:group style="position:absolute;left:2627;top:-2448;width:14;height:27" coordorigin="2627,-2448" coordsize="14,27">
              <v:shape style="position:absolute;left:2627;top:-2448;width:14;height:27" coordorigin="2627,-2448" coordsize="14,27" path="m2640,-2448l2637,-2442,2632,-2434,2629,-2429,2627,-2421e" filled="false" stroked="true" strokeweight=".48pt" strokecolor="#050000">
                <v:path arrowok="t"/>
              </v:shape>
            </v:group>
            <v:group style="position:absolute;left:2640;top:-2448;width:293;height:2" coordorigin="2640,-2448" coordsize="293,2">
              <v:shape style="position:absolute;left:2640;top:-2448;width:293;height:2" coordorigin="2640,-2448" coordsize="293,0" path="m2640,-2448l2933,-2448e" filled="false" stroked="true" strokeweight=".48pt" strokecolor="#050000">
                <v:path arrowok="t"/>
              </v:shape>
            </v:group>
            <v:group style="position:absolute;left:4470;top:-2456;width:30;height:2" coordorigin="4470,-2456" coordsize="30,2">
              <v:shape style="position:absolute;left:4470;top:-2456;width:30;height:2" coordorigin="4470,-2456" coordsize="30,0" path="m4499,-2456l4470,-2456e" filled="false" stroked="true" strokeweight=".48pt" strokecolor="#050000">
                <v:path arrowok="t"/>
              </v:shape>
            </v:group>
            <v:group style="position:absolute;left:4472;top:-2480;width:30;height:2" coordorigin="4472,-2480" coordsize="30,2">
              <v:shape style="position:absolute;left:4472;top:-2480;width:30;height:2" coordorigin="4472,-2480" coordsize="30,0" path="m4502,-2480l4472,-2480e" filled="false" stroked="true" strokeweight=".48pt" strokecolor="#050000">
                <v:path arrowok="t"/>
              </v:shape>
            </v:group>
            <v:group style="position:absolute;left:4454;top:-2634;width:27;height:32" coordorigin="4454,-2634" coordsize="27,32">
              <v:shape style="position:absolute;left:4454;top:-2634;width:27;height:32" coordorigin="4454,-2634" coordsize="27,32" path="m4478,-2602l4480,-2605,4480,-2607,4478,-2610,4478,-2618,4475,-2621,4475,-2623,4472,-2623,4470,-2626,4470,-2629,4467,-2631,4464,-2631,4462,-2634,4454,-2634e" filled="false" stroked="true" strokeweight=".48pt" strokecolor="#050000">
                <v:path arrowok="t"/>
              </v:shape>
            </v:group>
            <v:group style="position:absolute;left:4417;top:-2637;width:35;height:35" coordorigin="4417,-2637" coordsize="35,35">
              <v:shape style="position:absolute;left:4417;top:-2637;width:35;height:35" coordorigin="4417,-2637" coordsize="35,35" path="m4451,-2637l4448,-2637,4446,-2634,4438,-2634,4435,-2631,4432,-2631,4432,-2629,4430,-2629,4427,-2626,4424,-2623,4422,-2623,4422,-2621,4419,-2618,4419,-2615,4417,-2613,4417,-2602e" filled="false" stroked="true" strokeweight=".48pt" strokecolor="#050000">
                <v:path arrowok="t"/>
              </v:shape>
            </v:group>
            <v:group style="position:absolute;left:4345;top:-2480;width:64;height:2" coordorigin="4345,-2480" coordsize="64,2">
              <v:shape style="position:absolute;left:4345;top:-2480;width:64;height:2" coordorigin="4345,-2480" coordsize="64,0" path="m4409,-2480l4345,-2480e" filled="false" stroked="true" strokeweight=".48pt" strokecolor="#050000">
                <v:path arrowok="t"/>
              </v:shape>
            </v:group>
            <v:group style="position:absolute;left:4329;top:-2634;width:24;height:32" coordorigin="4329,-2634" coordsize="24,32">
              <v:shape style="position:absolute;left:4329;top:-2634;width:24;height:32" coordorigin="4329,-2634" coordsize="24,32" path="m4353,-2602l4353,-2613,4350,-2615,4350,-2618,4347,-2621,4347,-2623,4345,-2626,4342,-2626,4339,-2629,4337,-2631,4334,-2631,4331,-2634,4329,-2634e" filled="false" stroked="true" strokeweight=".48pt" strokecolor="#050000">
                <v:path arrowok="t"/>
              </v:shape>
            </v:group>
            <v:group style="position:absolute;left:4289;top:-2634;width:38;height:32" coordorigin="4289,-2634" coordsize="38,32">
              <v:shape style="position:absolute;left:4289;top:-2634;width:38;height:32" coordorigin="4289,-2634" coordsize="38,32" path="m4326,-2634l4315,-2634,4313,-2631,4310,-2631,4307,-2629,4305,-2629,4302,-2626,4299,-2623,4297,-2623,4297,-2621,4294,-2618,4294,-2615,4292,-2613,4292,-2607,4289,-2605,4289,-2602e" filled="false" stroked="true" strokeweight=".48pt" strokecolor="#050000">
                <v:path arrowok="t"/>
              </v:shape>
            </v:group>
            <v:group style="position:absolute;left:3020;top:-2666;width:56;height:30" coordorigin="3020,-2666" coordsize="56,30">
              <v:shape style="position:absolute;left:3020;top:-2666;width:56;height:30" coordorigin="3020,-2666" coordsize="56,30" path="m3020,-2637l3023,-2639,3026,-2642,3028,-2645,3031,-2647,3034,-2653,3036,-2653,3042,-2655,3044,-2658,3047,-2661,3052,-2663,3055,-2663,3060,-2666,3076,-2666e" filled="false" stroked="true" strokeweight=".48pt" strokecolor="#050000">
                <v:path arrowok="t"/>
              </v:shape>
            </v:group>
            <v:group style="position:absolute;left:2941;top:-2637;width:80;height:168" coordorigin="2941,-2637" coordsize="80,168">
              <v:shape style="position:absolute;left:2941;top:-2637;width:80;height:168" coordorigin="2941,-2637" coordsize="80,168" path="m2941,-2469l2943,-2482,2949,-2493,2951,-2504,2956,-2514,2962,-2525,2964,-2536,2970,-2546,2975,-2557,2980,-2567,2986,-2575,2991,-2586,2996,-2597,3002,-2607,3010,-2615,3015,-2626,3020,-2637e" filled="false" stroked="true" strokeweight=".48pt" strokecolor="#050000">
                <v:path arrowok="t"/>
              </v:shape>
            </v:group>
            <v:group style="position:absolute;left:2645;top:-2465;width:296;height:2" coordorigin="2645,-2465" coordsize="296,2">
              <v:shape style="position:absolute;left:2645;top:-2465;width:296;height:2" coordorigin="2645,-2465" coordsize="296,0" path="m2645,-2465l2941,-2465e" filled="false" stroked="true" strokeweight=".132pt" strokecolor="#050000">
                <v:path arrowok="t"/>
              </v:shape>
            </v:group>
            <v:group style="position:absolute;left:2645;top:-2690;width:144;height:227" coordorigin="2645,-2690" coordsize="144,227">
              <v:shape style="position:absolute;left:2645;top:-2690;width:144;height:227" coordorigin="2645,-2690" coordsize="144,227" path="m2789,-2690l2770,-2663,2760,-2650,2752,-2637,2741,-2621,2733,-2607,2722,-2594,2712,-2581,2704,-2565,2696,-2551,2685,-2538,2677,-2522,2669,-2509,2661,-2493,2656,-2485,2651,-2480,2648,-2472,2645,-2464e" filled="false" stroked="true" strokeweight=".48pt" strokecolor="#050000">
                <v:path arrowok="t"/>
              </v:shape>
            </v:group>
            <v:group style="position:absolute;left:2789;top:-2772;width:128;height:83" coordorigin="2789,-2772" coordsize="128,83">
              <v:shape style="position:absolute;left:2789;top:-2772;width:128;height:83" coordorigin="2789,-2772" coordsize="128,83" path="m2917,-2772l2911,-2772,2909,-2770,2898,-2770,2893,-2767,2890,-2764,2885,-2764,2879,-2762,2877,-2759,2871,-2759,2866,-2756,2863,-2754,2858,-2751,2853,-2748,2850,-2746,2845,-2743,2842,-2740,2837,-2738,2834,-2735,2829,-2732,2826,-2730,2824,-2727,2818,-2724,2816,-2719,2813,-2716,2808,-2714,2805,-2708,2802,-2706,2800,-2703,2797,-2698,2794,-2695,2789,-2690e" filled="false" stroked="true" strokeweight=".48pt" strokecolor="#050000">
                <v:path arrowok="t"/>
              </v:shape>
            </v:group>
            <v:group style="position:absolute;left:2917;top:-2849;width:921;height:78" coordorigin="2917,-2849" coordsize="921,78">
              <v:shape style="position:absolute;left:2917;top:-2849;width:921;height:78" coordorigin="2917,-2849" coordsize="921,78" path="m3837,-2849l3808,-2847,3693,-2847,3664,-2844,3635,-2844,3605,-2841,3576,-2841,3547,-2839,3520,-2839,3491,-2836,3462,-2836,3433,-2833,3403,-2831,3377,-2828,3347,-2825,3318,-2823,3289,-2820,3260,-2817,3230,-2815,3204,-2812,3175,-2809,3145,-2804,3116,-2801,3089,-2799,3060,-2793,3031,-2791,3002,-2786,2975,-2783,2946,-2778,2917,-2772e" filled="false" stroked="true" strokeweight=".48pt" strokecolor="#050000">
                <v:path arrowok="t"/>
              </v:shape>
            </v:group>
            <v:group style="position:absolute;left:2954;top:-2966;width:913;height:70" coordorigin="2954,-2966" coordsize="913,70">
              <v:shape style="position:absolute;left:2954;top:-2966;width:913;height:70" coordorigin="2954,-2966" coordsize="913,70" path="m3866,-2966l3837,-2966,3810,-2964,3722,-2964,3693,-2961,3637,-2961,3608,-2958,3579,-2958,3552,-2956,3523,-2956,3494,-2953,3464,-2950,3438,-2950,3409,-2948,3379,-2945,3350,-2942,3324,-2940,3294,-2937,3265,-2934,3238,-2932,3209,-2929,3180,-2926,3151,-2924,3124,-2921,3095,-2916,3066,-2913,3039,-2910,3010,-2905,2980,-2903,2954,-2897e" filled="false" stroked="true" strokeweight=".48pt" strokecolor="#050000">
                <v:path arrowok="t"/>
              </v:shape>
            </v:group>
            <v:group style="position:absolute;left:2963;top:-2905;width:2;height:10" coordorigin="2963,-2905" coordsize="2,10">
              <v:shape style="position:absolute;left:2963;top:-2905;width:2;height:10" coordorigin="2963,-2905" coordsize="0,10" path="m2963,-2905l2963,-2895e" filled="false" stroked="true" strokeweight=".133pt" strokecolor="#050000">
                <v:path arrowok="t"/>
              </v:shape>
            </v:group>
            <v:group style="position:absolute;left:2964;top:-2903;width:11;height:3" coordorigin="2964,-2903" coordsize="11,3">
              <v:shape style="position:absolute;left:2964;top:-2903;width:11;height:3" coordorigin="2964,-2903" coordsize="11,3" path="m2975,-2903l2964,-2900e" filled="false" stroked="true" strokeweight=".48pt" strokecolor="#050000">
                <v:path arrowok="t"/>
              </v:shape>
            </v:group>
            <v:group style="position:absolute;left:4201;top:-2631;width:88;height:155" coordorigin="4201,-2631" coordsize="88,155">
              <v:shape style="position:absolute;left:4201;top:-2631;width:88;height:155" coordorigin="4201,-2631" coordsize="88,155" path="m4289,-2602l4284,-2480,4222,-2477,4220,-2477,4228,-2599,4228,-2607,4225,-2610,4225,-2615,4222,-2618,4222,-2621,4220,-2621,4220,-2623,4217,-2626,4214,-2629,4212,-2629,4209,-2631,4201,-2631e" filled="false" stroked="true" strokeweight=".48pt" strokecolor="#050000">
                <v:path arrowok="t"/>
              </v:shape>
            </v:group>
            <v:group style="position:absolute;left:4076;top:-2631;width:115;height:155" coordorigin="4076,-2631" coordsize="115,155">
              <v:shape style="position:absolute;left:4076;top:-2631;width:115;height:155" coordorigin="4076,-2631" coordsize="115,155" path="m4190,-2631l4188,-2631,4185,-2629,4180,-2629,4180,-2626,4177,-2626,4174,-2623,4172,-2621,4172,-2618,4169,-2618,4169,-2615,4167,-2613,4167,-2610,4164,-2607,4164,-2599,4156,-2477,4095,-2477,4103,-2599,4103,-2605,4100,-2607,4100,-2613,4097,-2615,4097,-2618,4095,-2621,4092,-2623,4092,-2626,4089,-2626,4087,-2629,4084,-2629,4081,-2631,4076,-2631e" filled="false" stroked="true" strokeweight=".48pt" strokecolor="#050000">
                <v:path arrowok="t"/>
              </v:shape>
            </v:group>
            <v:group style="position:absolute;left:3951;top:-2631;width:115;height:155" coordorigin="3951,-2631" coordsize="115,155">
              <v:shape style="position:absolute;left:3951;top:-2631;width:115;height:155" coordorigin="3951,-2631" coordsize="115,155" path="m4065,-2631l4063,-2631,4060,-2629,4057,-2629,4055,-2626,4052,-2626,4052,-2623,4050,-2623,4050,-2621,4047,-2618,4044,-2615,4044,-2613,4042,-2613,4042,-2607,4039,-2605,4039,-2599,4031,-2477,3970,-2477,3978,-2597,3978,-2605,3975,-2607,3975,-2613,3972,-2615,3972,-2618,3970,-2618,3970,-2621,3967,-2623,3964,-2626,3962,-2626,3959,-2629,3951,-2629e" filled="false" stroked="true" strokeweight=".48pt" strokecolor="#050000">
                <v:path arrowok="t"/>
              </v:shape>
            </v:group>
            <v:group style="position:absolute;left:3831;top:-2631;width:117;height:155" coordorigin="3831,-2631" coordsize="117,155">
              <v:shape style="position:absolute;left:3831;top:-2631;width:117;height:155" coordorigin="3831,-2631" coordsize="117,155" path="m3948,-2631l3946,-2631,3943,-2629,3935,-2629,3935,-2626,3930,-2626,3927,-2623,3925,-2621,3922,-2618,3922,-2615,3919,-2615,3919,-2613,3917,-2610,3917,-2605,3914,-2602,3914,-2597,3909,-2477,3845,-2477,3853,-2597,3853,-2605,3853,-2607,3850,-2607,3850,-2610,3850,-2613,3847,-2615,3847,-2618,3845,-2618,3845,-2621,3842,-2621,3842,-2623,3839,-2623,3839,-2626,3837,-2626,3834,-2626,3834,-2629,3831,-2629e" filled="false" stroked="true" strokeweight=".48pt" strokecolor="#050000">
                <v:path arrowok="t"/>
              </v:shape>
            </v:group>
            <v:group style="position:absolute;left:4592;top:-2663;width:40;height:22" coordorigin="4592,-2663" coordsize="40,22">
              <v:shape style="position:absolute;left:4592;top:-2663;width:40;height:22" coordorigin="4592,-2663" coordsize="40,22" path="m4592,-2663l4597,-2663,4600,-2661,4611,-2661,4613,-2658,4616,-2655,4619,-2653,4621,-2653,4624,-2650,4627,-2647,4627,-2645,4629,-2642,4632,-2642e" filled="false" stroked="true" strokeweight=".48pt" strokecolor="#050000">
                <v:path arrowok="t"/>
              </v:shape>
            </v:group>
            <v:group style="position:absolute;left:4624;top:-2480;width:70;height:2" coordorigin="4624,-2480" coordsize="70,2">
              <v:shape style="position:absolute;left:4624;top:-2480;width:70;height:2" coordorigin="4624,-2480" coordsize="70,0" path="m4693,-2480l4624,-2480e" filled="false" stroked="true" strokeweight=".48pt" strokecolor="#050000">
                <v:path arrowok="t"/>
              </v:shape>
            </v:group>
            <v:group style="position:absolute;left:4221;top:-2482;width:2;height:10" coordorigin="4221,-2482" coordsize="2,10">
              <v:shape style="position:absolute;left:4221;top:-2482;width:2;height:10" coordorigin="4221,-2482" coordsize="0,10" path="m4221,-2482l4221,-2472e" filled="false" stroked="true" strokeweight=".132pt" strokecolor="#050000">
                <v:path arrowok="t"/>
              </v:shape>
            </v:group>
            <v:group style="position:absolute;left:4340;top:-2478;width:10;height:2" coordorigin="4340,-2478" coordsize="10,2">
              <v:shape style="position:absolute;left:4340;top:-2478;width:10;height:2" coordorigin="4340,-2478" coordsize="10,0" path="m4340,-2478l4349,-2478e" filled="false" stroked="true" strokeweight=".134pt" strokecolor="#050000">
                <v:path arrowok="t"/>
              </v:shape>
            </v:group>
            <v:group style="position:absolute;left:2640;top:-2464;width:6;height:16" coordorigin="2640,-2464" coordsize="6,16">
              <v:shape style="position:absolute;left:2640;top:-2464;width:6;height:16" coordorigin="2640,-2464" coordsize="6,16" path="m2645,-2464l2643,-2456,2640,-2448e" filled="false" stroked="true" strokeweight=".48pt" strokecolor="#050000">
                <v:path arrowok="t"/>
              </v:shape>
            </v:group>
            <v:group style="position:absolute;left:2435;top:-2296;width:139;height:3" coordorigin="2435,-2296" coordsize="139,3">
              <v:shape style="position:absolute;left:2435;top:-2296;width:139;height:3" coordorigin="2435,-2296" coordsize="139,3" path="m2574,-2294l2435,-2294,2435,-2296e" filled="false" stroked="true" strokeweight=".48pt" strokecolor="#050000">
                <v:path arrowok="t"/>
              </v:shape>
            </v:group>
            <v:group style="position:absolute;left:4096;top:-2482;width:2;height:10" coordorigin="4096,-2482" coordsize="2,10">
              <v:shape style="position:absolute;left:4096;top:-2482;width:2;height:10" coordorigin="4096,-2482" coordsize="0,10" path="m4096,-2482l4096,-2472e" filled="false" stroked="true" strokeweight=".134pt" strokecolor="#050000">
                <v:path arrowok="t"/>
              </v:shape>
            </v:group>
            <v:group style="position:absolute;left:3971;top:-2482;width:2;height:10" coordorigin="3971,-2482" coordsize="2,10">
              <v:shape style="position:absolute;left:3971;top:-2482;width:2;height:10" coordorigin="3971,-2482" coordsize="0,10" path="m3971,-2482l3971,-2472e" filled="false" stroked="true" strokeweight=".132pt" strokecolor="#050000">
                <v:path arrowok="t"/>
              </v:shape>
            </v:group>
            <v:group style="position:absolute;left:3840;top:-2476;width:10;height:2" coordorigin="3840,-2476" coordsize="10,2">
              <v:shape style="position:absolute;left:3840;top:-2476;width:10;height:2" coordorigin="3840,-2476" coordsize="10,0" path="m3840,-2476l3850,-2476e" filled="false" stroked="true" strokeweight=".133pt" strokecolor="#050000">
                <v:path arrowok="t"/>
              </v:shape>
            </v:group>
            <v:group style="position:absolute;left:4474;top:-2484;width:2;height:10" coordorigin="4474,-2484" coordsize="2,10">
              <v:shape style="position:absolute;left:4474;top:-2484;width:2;height:10" coordorigin="4474,-2484" coordsize="0,10" path="m4474,-2484l4474,-2475e" filled="false" stroked="true" strokeweight=".133pt" strokecolor="#050000">
                <v:path arrowok="t"/>
              </v:shape>
            </v:group>
            <v:group style="position:absolute;left:3784;top:-2392;width:22;height:27" coordorigin="3784,-2392" coordsize="22,27">
              <v:shape style="position:absolute;left:3784;top:-2392;width:22;height:27" coordorigin="3784,-2392" coordsize="22,27" path="m3784,-2392l3784,-2384,3786,-2381,3786,-2379,3789,-2376,3789,-2373,3792,-2373,3792,-2371,3794,-2371,3794,-2368,3797,-2368,3800,-2368,3800,-2365,3805,-2365e" filled="false" stroked="true" strokeweight=".48pt" strokecolor="#050000">
                <v:path arrowok="t"/>
              </v:shape>
            </v:group>
            <v:group style="position:absolute;left:3784;top:-2445;width:3;height:54" coordorigin="3784,-2445" coordsize="3,54">
              <v:shape style="position:absolute;left:3784;top:-2445;width:3;height:54" coordorigin="3784,-2445" coordsize="3,54" path="m3786,-2445l3784,-2392e" filled="false" stroked="true" strokeweight=".48pt" strokecolor="#050000">
                <v:path arrowok="t"/>
              </v:shape>
            </v:group>
            <v:group style="position:absolute;left:3103;top:-2445;width:67;height:56" coordorigin="3103,-2445" coordsize="67,56">
              <v:shape style="position:absolute;left:3103;top:-2445;width:67;height:56" coordorigin="3103,-2445" coordsize="67,56" path="m3103,-2445l3169,-2445,3167,-2389e" filled="false" stroked="true" strokeweight=".48pt" strokecolor="#050000">
                <v:path arrowok="t"/>
              </v:shape>
            </v:group>
            <v:group style="position:absolute;left:2371;top:-2264;width:6;height:2" coordorigin="2371,-2264" coordsize="6,2">
              <v:shape style="position:absolute;left:2371;top:-2264;width:6;height:2" coordorigin="2371,-2264" coordsize="6,0" path="m2377,-2264l2371,-2264e" filled="false" stroked="true" strokeweight=".48pt" strokecolor="#050000">
                <v:path arrowok="t"/>
              </v:shape>
            </v:group>
            <v:group style="position:absolute;left:2363;top:-2267;width:6;height:3" coordorigin="2363,-2267" coordsize="6,3">
              <v:shape style="position:absolute;left:2363;top:-2267;width:6;height:3" coordorigin="2363,-2267" coordsize="6,3" path="m2369,-2264l2363,-2264,2363,-2267e" filled="false" stroked="true" strokeweight=".48pt" strokecolor="#050000">
                <v:path arrowok="t"/>
              </v:shape>
            </v:group>
            <v:group style="position:absolute;left:3167;top:-2389;width:30;height:32" coordorigin="3167,-2389" coordsize="30,32">
              <v:shape style="position:absolute;left:3167;top:-2389;width:30;height:32" coordorigin="3167,-2389" coordsize="30,32" path="m3167,-2389l3167,-2381,3169,-2379,3169,-2373,3172,-2371,3175,-2368,3175,-2365,3177,-2365,3180,-2363,3183,-2363,3183,-2360,3185,-2360,3188,-2357,3196,-2357e" filled="false" stroked="true" strokeweight=".48pt" strokecolor="#050000">
                <v:path arrowok="t"/>
              </v:shape>
            </v:group>
            <v:group style="position:absolute;left:3204;top:-2381;width:22;height:22" coordorigin="3204,-2381" coordsize="22,22">
              <v:shape style="position:absolute;left:3204;top:-2381;width:22;height:22" coordorigin="3204,-2381" coordsize="22,22" path="m3204,-2360l3209,-2360,3212,-2363,3214,-2365,3217,-2365,3217,-2368,3220,-2368,3220,-2371,3222,-2373,3225,-2376,3225,-2381e" filled="false" stroked="true" strokeweight=".48pt" strokecolor="#050000">
                <v:path arrowok="t"/>
              </v:shape>
            </v:group>
            <v:group style="position:absolute;left:3063;top:-2264;width:38;height:2" coordorigin="3063,-2264" coordsize="38,2">
              <v:shape style="position:absolute;left:3063;top:-2264;width:38;height:2" coordorigin="3063,-2264" coordsize="38,0" path="m3100,-2264l3063,-2264e" filled="false" stroked="true" strokeweight=".48pt" strokecolor="#050000">
                <v:path arrowok="t"/>
              </v:shape>
            </v:group>
            <v:group style="position:absolute;left:2542;top:-2263;width:426;height:2" coordorigin="2542,-2263" coordsize="426,2">
              <v:shape style="position:absolute;left:2542;top:-2263;width:426;height:2" coordorigin="2542,-2263" coordsize="426,0" path="m2542,-2263l2967,-2263e" filled="false" stroked="true" strokeweight=".135pt" strokecolor="#050000">
                <v:path arrowok="t"/>
              </v:shape>
            </v:group>
            <v:group style="position:absolute;left:2568;top:-2294;width:6;height:14" coordorigin="2568,-2294" coordsize="6,14">
              <v:shape style="position:absolute;left:2568;top:-2294;width:6;height:14" coordorigin="2568,-2294" coordsize="6,14" path="m2568,-2280l2568,-2283,2571,-2283,2571,-2286,2574,-2286,2574,-2294e" filled="false" stroked="true" strokeweight=".48pt" strokecolor="#050000">
                <v:path arrowok="t"/>
              </v:shape>
            </v:group>
            <v:group style="position:absolute;left:5241;top:-2530;width:213;height:30" coordorigin="5241,-2530" coordsize="213,30">
              <v:shape style="position:absolute;left:5241;top:-2530;width:213;height:30" coordorigin="5241,-2530" coordsize="213,30" path="m5454,-2530l5347,-2517,5241,-2501e" filled="false" stroked="true" strokeweight=".48pt" strokecolor="#050000">
                <v:path arrowok="t"/>
              </v:shape>
            </v:group>
            <v:group style="position:absolute;left:5459;top:-2538;width:6;height:8" coordorigin="5459,-2538" coordsize="6,8">
              <v:shape style="position:absolute;left:5459;top:-2538;width:6;height:8" coordorigin="5459,-2538" coordsize="6,8" path="m5459,-2538l5462,-2536,5464,-2530e" filled="false" stroked="true" strokeweight=".48pt" strokecolor="#050000">
                <v:path arrowok="t"/>
              </v:shape>
            </v:group>
            <v:group style="position:absolute;left:5446;top:-2534;width:10;height:2" coordorigin="5446,-2534" coordsize="10,2">
              <v:shape style="position:absolute;left:5446;top:-2534;width:10;height:2" coordorigin="5446,-2534" coordsize="10,0" path="m5446,-2534l5456,-2534e" filled="false" stroked="true" strokeweight=".133pt" strokecolor="#050000">
                <v:path arrowok="t"/>
              </v:shape>
            </v:group>
            <v:group style="position:absolute;left:5478;top:-2506;width:3;height:6" coordorigin="5478,-2506" coordsize="3,6">
              <v:shape style="position:absolute;left:5478;top:-2506;width:3;height:6" coordorigin="5478,-2506" coordsize="3,6" path="m5480,-2501l5478,-2506e" filled="false" stroked="true" strokeweight=".48pt" strokecolor="#050000">
                <v:path arrowok="t"/>
              </v:shape>
            </v:group>
            <v:group style="position:absolute;left:5475;top:-2498;width:10;height:2" coordorigin="5475,-2498" coordsize="10,2">
              <v:shape style="position:absolute;left:5475;top:-2498;width:10;height:2" coordorigin="5475,-2498" coordsize="10,0" path="m5475,-2498l5485,-2498e" filled="false" stroked="true" strokeweight=".267pt" strokecolor="#050000">
                <v:path arrowok="t"/>
              </v:shape>
            </v:group>
            <v:group style="position:absolute;left:5470;top:-2512;width:11;height:16" coordorigin="5470,-2512" coordsize="11,16">
              <v:shape style="position:absolute;left:5470;top:-2512;width:11;height:16" coordorigin="5470,-2512" coordsize="11,16" path="m5480,-2496l5470,-2512e" filled="false" stroked="true" strokeweight=".48pt" strokecolor="#050000">
                <v:path arrowok="t"/>
              </v:shape>
            </v:group>
            <v:group style="position:absolute;left:5454;top:-2530;width:16;height:19" coordorigin="5454,-2530" coordsize="16,19">
              <v:shape style="position:absolute;left:5454;top:-2530;width:16;height:19" coordorigin="5454,-2530" coordsize="16,19" path="m5454,-2530l5456,-2528,5459,-2525,5462,-2520,5464,-2514,5470,-2512e" filled="false" stroked="true" strokeweight=".48pt" strokecolor="#050000">
                <v:path arrowok="t"/>
              </v:shape>
            </v:group>
            <v:group style="position:absolute;left:5252;top:-2509;width:219;height:30" coordorigin="5252,-2509" coordsize="219,30">
              <v:shape style="position:absolute;left:5252;top:-2509;width:219;height:30" coordorigin="5252,-2509" coordsize="219,30" path="m5470,-2509l5440,-2506,5414,-2501,5361,-2496,5307,-2488,5278,-2485,5252,-2480e" filled="false" stroked="true" strokeweight=".48pt" strokecolor="#050000">
                <v:path arrowok="t"/>
              </v:shape>
            </v:group>
            <v:group style="position:absolute;left:5257;top:-2509;width:224;height:46" coordorigin="5257,-2509" coordsize="224,46">
              <v:shape style="position:absolute;left:5257;top:-2509;width:224;height:46" coordorigin="5257,-2509" coordsize="224,46" path="m5470,-2509l5480,-2496,5260,-2464,5260,-2466,5257,-2469e" filled="false" stroked="true" strokeweight=".48pt" strokecolor="#050000">
                <v:path arrowok="t"/>
              </v:shape>
            </v:group>
            <v:group style="position:absolute;left:3228;top:-2445;width:120;height:88" coordorigin="3228,-2445" coordsize="120,88">
              <v:shape style="position:absolute;left:3228;top:-2445;width:120;height:88" coordorigin="3228,-2445" coordsize="120,88" path="m3228,-2389l3230,-2442,3230,-2445,3233,-2445,3292,-2445,3289,-2389,3289,-2379,3292,-2376,3292,-2373,3294,-2371,3294,-2368,3297,-2368,3300,-2365,3300,-2363,3302,-2363,3305,-2360,3313,-2360,3313,-2357,3321,-2357,3324,-2360,3326,-2360,3329,-2360,3331,-2363,3334,-2363,3334,-2365,3337,-2365,3337,-2368,3339,-2368,3342,-2371,3345,-2373,3345,-2376,3347,-2379,3347,-2381e" filled="false" stroked="true" strokeweight=".48pt" strokecolor="#050000">
                <v:path arrowok="t"/>
              </v:shape>
            </v:group>
            <v:group style="position:absolute;left:3350;top:-2445;width:88;height:86" coordorigin="3350,-2445" coordsize="88,86">
              <v:shape style="position:absolute;left:3350;top:-2445;width:88;height:86" coordorigin="3350,-2445" coordsize="88,86" path="m3350,-2389l3350,-2445,3353,-2445,3411,-2445,3411,-2392,3411,-2379,3414,-2376,3414,-2373,3417,-2371,3419,-2368,3422,-2365,3425,-2365,3425,-2363,3427,-2363,3430,-2360,3438,-2360e" filled="false" stroked="true" strokeweight=".48pt" strokecolor="#050000">
                <v:path arrowok="t"/>
              </v:shape>
            </v:group>
            <v:group style="position:absolute;left:3449;top:-2384;width:22;height:24" coordorigin="3449,-2384" coordsize="22,24">
              <v:shape style="position:absolute;left:3449;top:-2384;width:22;height:24" coordorigin="3449,-2384" coordsize="22,24" path="m3449,-2360l3451,-2360,3451,-2363,3456,-2363,3456,-2365,3459,-2365,3459,-2368,3462,-2368,3464,-2371,3464,-2373,3467,-2373,3467,-2379,3470,-2379,3470,-2384e" filled="false" stroked="true" strokeweight=".48pt" strokecolor="#050000">
                <v:path arrowok="t"/>
              </v:shape>
            </v:group>
            <v:group style="position:absolute;left:3472;top:-2445;width:64;height:54" coordorigin="3472,-2445" coordsize="64,54">
              <v:shape style="position:absolute;left:3472;top:-2445;width:64;height:54" coordorigin="3472,-2445" coordsize="64,54" path="m3472,-2392l3472,-2445,3475,-2445,3536,-2445e" filled="false" stroked="true" strokeweight=".48pt" strokecolor="#050000">
                <v:path arrowok="t"/>
              </v:shape>
            </v:group>
            <v:group style="position:absolute;left:5418;top:-2594;width:2;height:10" coordorigin="5418,-2594" coordsize="2,10">
              <v:shape style="position:absolute;left:5418;top:-2594;width:2;height:10" coordorigin="5418,-2594" coordsize="0,10" path="m5418,-2594l5418,-2584e" filled="false" stroked="true" strokeweight=".132pt" strokecolor="#050000">
                <v:path arrowok="t"/>
              </v:shape>
            </v:group>
            <v:group style="position:absolute;left:5415;top:-2596;width:2;height:10" coordorigin="5415,-2596" coordsize="2,10">
              <v:shape style="position:absolute;left:5415;top:-2596;width:2;height:10" coordorigin="5415,-2596" coordsize="0,10" path="m5415,-2596l5415,-2587e" filled="false" stroked="true" strokeweight=".133pt" strokecolor="#050000">
                <v:path arrowok="t"/>
              </v:shape>
            </v:group>
            <v:group style="position:absolute;left:5343;top:-2700;width:2;height:10" coordorigin="5343,-2700" coordsize="2,10">
              <v:shape style="position:absolute;left:5343;top:-2700;width:2;height:10" coordorigin="5343,-2700" coordsize="0,10" path="m5343,-2700l5343,-2690e" filled="false" stroked="true" strokeweight=".134pt" strokecolor="#050000">
                <v:path arrowok="t"/>
              </v:shape>
            </v:group>
            <v:group style="position:absolute;left:5327;top:-2719;width:2;height:10" coordorigin="5327,-2719" coordsize="2,10">
              <v:shape style="position:absolute;left:5327;top:-2719;width:2;height:10" coordorigin="5327,-2719" coordsize="0,10" path="m5327,-2719l5327,-2709e" filled="false" stroked="true" strokeweight=".133pt" strokecolor="#050000">
                <v:path arrowok="t"/>
              </v:shape>
            </v:group>
            <v:group style="position:absolute;left:3534;top:-2445;width:30;height:86" coordorigin="3534,-2445" coordsize="30,86">
              <v:shape style="position:absolute;left:3534;top:-2445;width:30;height:86" coordorigin="3534,-2445" coordsize="30,86" path="m3536,-2445l3534,-2392,3534,-2379,3536,-2379,3536,-2376,3539,-2373,3539,-2371,3542,-2371,3542,-2368,3544,-2365,3547,-2365,3550,-2363,3552,-2363,3555,-2360,3563,-2360e" filled="false" stroked="true" strokeweight=".48pt" strokecolor="#050000">
                <v:path arrowok="t"/>
              </v:shape>
            </v:group>
            <v:group style="position:absolute;left:3571;top:-2384;width:22;height:22" coordorigin="3571,-2384" coordsize="22,22">
              <v:shape style="position:absolute;left:3571;top:-2384;width:22;height:22" coordorigin="3571,-2384" coordsize="22,22" path="m3571,-2363l3576,-2363,3579,-2365,3581,-2365,3581,-2368,3584,-2368,3584,-2371,3587,-2371,3587,-2373,3589,-2376,3592,-2379,3592,-2384e" filled="false" stroked="true" strokeweight=".48pt" strokecolor="#050000">
                <v:path arrowok="t"/>
              </v:shape>
            </v:group>
            <v:group style="position:absolute;left:3595;top:-2445;width:3;height:54" coordorigin="3595,-2445" coordsize="3,54">
              <v:shape style="position:absolute;left:3595;top:-2445;width:3;height:54" coordorigin="3595,-2445" coordsize="3,54" path="m3595,-2392l3597,-2442,3597,-2445e" filled="false" stroked="true" strokeweight=".48pt" strokecolor="#050000">
                <v:path arrowok="t"/>
              </v:shape>
            </v:group>
            <v:group style="position:absolute;left:4819;top:-2953;width:2;height:10" coordorigin="4819,-2953" coordsize="2,10">
              <v:shape style="position:absolute;left:4819;top:-2953;width:2;height:10" coordorigin="4819,-2953" coordsize="0,10" path="m4819,-2953l4819,-2943e" filled="false" stroked="true" strokeweight=".133pt" strokecolor="#050000">
                <v:path arrowok="t"/>
              </v:shape>
            </v:group>
            <v:group style="position:absolute;left:4811;top:-2949;width:10;height:2" coordorigin="4811,-2949" coordsize="10,2">
              <v:shape style="position:absolute;left:4811;top:-2949;width:10;height:2" coordorigin="4811,-2949" coordsize="10,0" path="m4811,-2949l4820,-2949e" filled="false" stroked="true" strokeweight=".133pt" strokecolor="#050000">
                <v:path arrowok="t"/>
              </v:shape>
            </v:group>
            <v:group style="position:absolute;left:4774;top:-2958;width:2;height:10" coordorigin="4774,-2958" coordsize="2,10">
              <v:shape style="position:absolute;left:4774;top:-2958;width:2;height:10" coordorigin="4774,-2958" coordsize="0,10" path="m4774,-2958l4774,-2948e" filled="false" stroked="true" strokeweight=".132pt" strokecolor="#050000">
                <v:path arrowok="t"/>
              </v:shape>
            </v:group>
            <v:group style="position:absolute;left:4471;top:-2484;width:2;height:10" coordorigin="4471,-2484" coordsize="2,10">
              <v:shape style="position:absolute;left:4471;top:-2484;width:2;height:10" coordorigin="4471,-2484" coordsize="0,10" path="m4471,-2484l4471,-2475e" filled="false" stroked="true" strokeweight=".133pt" strokecolor="#050000">
                <v:path arrowok="t"/>
              </v:shape>
            </v:group>
            <v:group style="position:absolute;left:3597;top:-2445;width:62;height:2" coordorigin="3597,-2445" coordsize="62,2">
              <v:shape style="position:absolute;left:3597;top:-2445;width:62;height:2" coordorigin="3597,-2445" coordsize="62,0" path="m3597,-2445l3659,-2445e" filled="false" stroked="true" strokeweight=".48pt" strokecolor="#050000">
                <v:path arrowok="t"/>
              </v:shape>
            </v:group>
            <v:group style="position:absolute;left:4468;top:-2405;width:2;height:10" coordorigin="4468,-2405" coordsize="2,10">
              <v:shape style="position:absolute;left:4468;top:-2405;width:2;height:10" coordorigin="4468,-2405" coordsize="0,10" path="m4468,-2405l4468,-2395e" filled="false" stroked="true" strokeweight=".133pt" strokecolor="#050000">
                <v:path arrowok="t"/>
              </v:shape>
            </v:group>
            <v:group style="position:absolute;left:4468;top:-2461;width:2;height:10" coordorigin="4468,-2461" coordsize="2,10">
              <v:shape style="position:absolute;left:4468;top:-2461;width:2;height:10" coordorigin="4468,-2461" coordsize="0,10" path="m4468,-2461l4468,-2451e" filled="false" stroked="true" strokeweight=".133pt" strokecolor="#050000">
                <v:path arrowok="t"/>
              </v:shape>
            </v:group>
            <v:group style="position:absolute;left:3656;top:-2445;width:30;height:86" coordorigin="3656,-2445" coordsize="30,86">
              <v:shape style="position:absolute;left:3656;top:-2445;width:30;height:86" coordorigin="3656,-2445" coordsize="30,86" path="m3659,-2445l3656,-2392,3656,-2387,3659,-2384,3659,-2379,3661,-2376,3661,-2373,3664,-2371,3667,-2368,3669,-2365,3672,-2365,3675,-2363,3680,-2363,3683,-2360,3685,-2360e" filled="false" stroked="true" strokeweight=".48pt" strokecolor="#050000">
                <v:path arrowok="t"/>
              </v:shape>
            </v:group>
            <v:group style="position:absolute;left:3693;top:-2384;width:24;height:22" coordorigin="3693,-2384" coordsize="24,22">
              <v:shape style="position:absolute;left:3693;top:-2384;width:24;height:22" coordorigin="3693,-2384" coordsize="24,22" path="m3693,-2363l3698,-2363,3701,-2365,3704,-2368,3706,-2371,3709,-2371,3709,-2373,3712,-2373,3712,-2376,3714,-2379,3714,-2381,3717,-2384e" filled="false" stroked="true" strokeweight=".48pt" strokecolor="#050000">
                <v:path arrowok="t"/>
              </v:shape>
            </v:group>
            <v:group style="position:absolute;left:3717;top:-2445;width:64;height:54" coordorigin="3717,-2445" coordsize="64,54">
              <v:shape style="position:absolute;left:3717;top:-2445;width:64;height:54" coordorigin="3717,-2445" coordsize="64,54" path="m3717,-2392l3720,-2442,3720,-2445,3722,-2445,3781,-2445,3781,-2395e" filled="false" stroked="true" strokeweight=".48pt" strokecolor="#050000">
                <v:path arrowok="t"/>
              </v:shape>
            </v:group>
            <v:group style="position:absolute;left:4473;top:-2603;width:10;height:2" coordorigin="4473,-2603" coordsize="10,2">
              <v:shape style="position:absolute;left:4473;top:-2603;width:10;height:2" coordorigin="4473,-2603" coordsize="10,0" path="m4473,-2603l4482,-2603e" filled="false" stroked="true" strokeweight=".133pt" strokecolor="#050000">
                <v:path arrowok="t"/>
              </v:shape>
            </v:group>
            <v:group style="position:absolute;left:3781;top:-2395;width:24;height:32" coordorigin="3781,-2395" coordsize="24,32">
              <v:shape style="position:absolute;left:3781;top:-2395;width:24;height:32" coordorigin="3781,-2395" coordsize="24,32" path="m3781,-2395l3781,-2381,3784,-2379,3784,-2376,3786,-2376,3786,-2373,3789,-2371,3792,-2368,3794,-2365,3800,-2365,3800,-2363,3805,-2363e" filled="false" stroked="true" strokeweight=".48pt" strokecolor="#050000">
                <v:path arrowok="t"/>
              </v:shape>
            </v:group>
            <v:group style="position:absolute;left:3099;top:-2354;width:2;height:10" coordorigin="3099,-2354" coordsize="2,10">
              <v:shape style="position:absolute;left:3099;top:-2354;width:2;height:10" coordorigin="3099,-2354" coordsize="0,10" path="m3099,-2354l3099,-2345e" filled="false" stroked="true" strokeweight=".133pt" strokecolor="#050000">
                <v:path arrowok="t"/>
              </v:shape>
            </v:group>
            <v:group style="position:absolute;left:2954;top:-2349;width:19;height:2" coordorigin="2954,-2349" coordsize="19,2">
              <v:shape style="position:absolute;left:2954;top:-2349;width:19;height:2" coordorigin="2954,-2349" coordsize="19,0" path="m2972,-2349l2954,-2349e" filled="false" stroked="true" strokeweight=".48pt" strokecolor="#050000">
                <v:path arrowok="t"/>
              </v:shape>
            </v:group>
            <v:group style="position:absolute;left:4419;top:-2631;width:24;height:30" coordorigin="4419,-2631" coordsize="24,30">
              <v:shape style="position:absolute;left:4419;top:-2631;width:24;height:30" coordorigin="4419,-2631" coordsize="24,30" path="m4443,-2631l4440,-2631,4438,-2629,4435,-2629,4432,-2626,4430,-2623,4427,-2623,4427,-2621,4424,-2618,4422,-2615,4422,-2610,4419,-2607,4419,-2602e" filled="false" stroked="true" strokeweight=".48pt" strokecolor="#050000">
                <v:path arrowok="t"/>
              </v:shape>
            </v:group>
            <v:group style="position:absolute;left:3237;top:-2596;width:2;height:10" coordorigin="3237,-2596" coordsize="2,10">
              <v:shape style="position:absolute;left:3237;top:-2596;width:2;height:10" coordorigin="3237,-2596" coordsize="0,10" path="m3237,-2596l3237,-2587e" filled="false" stroked="true" strokeweight=".133pt" strokecolor="#050000">
                <v:path arrowok="t"/>
              </v:shape>
            </v:group>
            <v:group style="position:absolute;left:3183;top:-2621;width:24;height:22" coordorigin="3183,-2621" coordsize="24,22">
              <v:shape style="position:absolute;left:3183;top:-2621;width:24;height:22" coordorigin="3183,-2621" coordsize="24,22" path="m3206,-2621l3204,-2621,3201,-2618,3196,-2618,3196,-2615,3193,-2615,3193,-2613,3191,-2613,3188,-2610,3185,-2607,3185,-2605,3183,-2602,3183,-2599e" filled="false" stroked="true" strokeweight=".48pt" strokecolor="#050000">
                <v:path arrowok="t"/>
              </v:shape>
            </v:group>
            <v:group style="position:absolute;left:2935;top:-2371;width:19;height:22" coordorigin="2935,-2371" coordsize="19,22">
              <v:shape style="position:absolute;left:2935;top:-2371;width:19;height:22" coordorigin="2935,-2371" coordsize="19,22" path="m2935,-2371l2935,-2363,2938,-2360,2938,-2357,2941,-2355,2941,-2352,2943,-2352,2946,-2352,2946,-2349,2954,-2349e" filled="false" stroked="true" strokeweight=".48pt" strokecolor="#050000">
                <v:path arrowok="t"/>
              </v:shape>
            </v:group>
            <v:group style="position:absolute;left:2951;top:-2445;width:27;height:3" coordorigin="2951,-2445" coordsize="27,3">
              <v:shape style="position:absolute;left:2951;top:-2445;width:27;height:3" coordorigin="2951,-2445" coordsize="27,3" path="m2951,-2442l2951,-2445,2978,-2445e" filled="false" stroked="true" strokeweight=".48pt" strokecolor="#050000">
                <v:path arrowok="t"/>
              </v:shape>
            </v:group>
            <v:group style="position:absolute;left:3229;top:-2474;width:2;height:10" coordorigin="3229,-2474" coordsize="2,10">
              <v:shape style="position:absolute;left:3229;top:-2474;width:2;height:10" coordorigin="3229,-2474" coordsize="0,10" path="m3229,-2474l3229,-2464e" filled="false" stroked="true" strokeweight=".133pt" strokecolor="#050000">
                <v:path arrowok="t"/>
              </v:shape>
            </v:group>
            <v:group style="position:absolute;left:3226;top:-2394;width:2;height:10" coordorigin="3226,-2394" coordsize="2,10">
              <v:shape style="position:absolute;left:3226;top:-2394;width:2;height:10" coordorigin="3226,-2394" coordsize="0,10" path="m3226,-2394l3226,-2384e" filled="false" stroked="true" strokeweight=".133pt" strokecolor="#050000">
                <v:path arrowok="t"/>
              </v:shape>
            </v:group>
            <v:group style="position:absolute;left:5454;top:-2528;width:16;height:19" coordorigin="5454,-2528" coordsize="16,19">
              <v:shape style="position:absolute;left:5454;top:-2528;width:16;height:19" coordorigin="5454,-2528" coordsize="16,19" path="m5454,-2528l5459,-2525,5462,-2520,5464,-2514,5470,-2509e" filled="false" stroked="true" strokeweight=".48pt" strokecolor="#050000">
                <v:path arrowok="t"/>
              </v:shape>
            </v:group>
            <v:group style="position:absolute;left:5262;top:-2458;width:6;height:11" coordorigin="5262,-2458" coordsize="6,11">
              <v:shape style="position:absolute;left:5262;top:-2458;width:6;height:11" coordorigin="5262,-2458" coordsize="6,11" path="m5267,-2448l5265,-2453,5262,-2458e" filled="false" stroked="true" strokeweight=".48pt" strokecolor="#050000">
                <v:path arrowok="t"/>
              </v:shape>
            </v:group>
            <v:group style="position:absolute;left:5483;top:-2490;width:8;height:14" coordorigin="5483,-2490" coordsize="8,14">
              <v:shape style="position:absolute;left:5483;top:-2490;width:8;height:14" coordorigin="5483,-2490" coordsize="8,14" path="m5483,-2490l5486,-2488,5488,-2482,5488,-2480,5491,-2477e" filled="false" stroked="true" strokeweight=".48pt" strokecolor="#050000">
                <v:path arrowok="t"/>
              </v:shape>
            </v:group>
            <v:group style="position:absolute;left:3228;top:-2445;width:3;height:3" coordorigin="3228,-2445" coordsize="3,3">
              <v:shape style="position:absolute;left:3228;top:-2445;width:3;height:3" coordorigin="3228,-2445" coordsize="3,3" path="m3228,-2442l3228,-2445,3230,-2445e" filled="false" stroked="true" strokeweight=".48pt" strokecolor="#050000">
                <v:path arrowok="t"/>
              </v:shape>
            </v:group>
            <v:group style="position:absolute;left:2959;top:-2650;width:117;height:187" coordorigin="2959,-2650" coordsize="117,187">
              <v:shape style="position:absolute;left:2959;top:-2650;width:117;height:187" coordorigin="2959,-2650" coordsize="117,187" path="m2983,-2466l2959,-2464,2962,-2474,2964,-2485,2970,-2496,2972,-2506,2978,-2517,2983,-2528,2986,-2538,2991,-2549,2996,-2559,3002,-2567,3007,-2578,3012,-2589,3018,-2597,3023,-2607,3031,-2618,3036,-2626,3039,-2629,3039,-2631,3042,-2634,3044,-2637,3047,-2637,3047,-2639,3050,-2642,3052,-2642,3055,-2645,3058,-2645,3060,-2647,3071,-2647,3074,-2650,3076,-2650e" filled="false" stroked="true" strokeweight=".48pt" strokecolor="#050000">
                <v:path arrowok="t"/>
              </v:shape>
            </v:group>
            <v:group style="position:absolute;left:3792;top:-2629;width:24;height:24" coordorigin="3792,-2629" coordsize="24,24">
              <v:shape style="position:absolute;left:3792;top:-2629;width:24;height:24" coordorigin="3792,-2629" coordsize="24,24" path="m3815,-2629l3813,-2629,3810,-2626,3808,-2623,3805,-2623,3802,-2621,3800,-2618,3797,-2615,3797,-2613,3794,-2613,3794,-2607,3792,-2605e" filled="false" stroked="true" strokeweight=".48pt" strokecolor="#050000">
                <v:path arrowok="t"/>
              </v:shape>
            </v:group>
            <v:group style="position:absolute;left:3359;top:-2599;width:2;height:10" coordorigin="3359,-2599" coordsize="2,10">
              <v:shape style="position:absolute;left:3359;top:-2599;width:2;height:10" coordorigin="3359,-2599" coordsize="0,10" path="m3359,-2599l3359,-2589e" filled="false" stroked="true" strokeweight=".133pt" strokecolor="#050000">
                <v:path arrowok="t"/>
              </v:shape>
            </v:group>
            <v:group style="position:absolute;left:5482;top:-2500;width:2;height:10" coordorigin="5482,-2500" coordsize="2,10">
              <v:shape style="position:absolute;left:5482;top:-2500;width:2;height:10" coordorigin="5482,-2500" coordsize="0,10" path="m5482,-2500l5482,-2491e" filled="false" stroked="true" strokeweight=".132pt" strokecolor="#050000">
                <v:path arrowok="t"/>
              </v:shape>
            </v:group>
            <v:group style="position:absolute;left:5484;top:-2500;width:2;height:10" coordorigin="5484,-2500" coordsize="2,10">
              <v:shape style="position:absolute;left:5484;top:-2500;width:2;height:10" coordorigin="5484,-2500" coordsize="0,10" path="m5484,-2500l5484,-2491e" filled="false" stroked="true" strokeweight=".134pt" strokecolor="#050000">
                <v:path arrowok="t"/>
              </v:shape>
            </v:group>
            <v:group style="position:absolute;left:5482;top:-2506;width:2;height:10" coordorigin="5482,-2506" coordsize="2,10">
              <v:shape style="position:absolute;left:5482;top:-2506;width:2;height:10" coordorigin="5482,-2506" coordsize="0,10" path="m5482,-2506l5482,-2496e" filled="false" stroked="true" strokeweight=".132pt" strokecolor="#050000">
                <v:path arrowok="t"/>
              </v:shape>
            </v:group>
            <v:group style="position:absolute;left:5479;top:-2511;width:2;height:10" coordorigin="5479,-2511" coordsize="2,10">
              <v:shape style="position:absolute;left:5479;top:-2511;width:2;height:10" coordorigin="5479,-2511" coordsize="0,10" path="m5479,-2511l5479,-2501e" filled="false" stroked="true" strokeweight=".134pt" strokecolor="#050000">
                <v:path arrowok="t"/>
              </v:shape>
            </v:group>
            <v:group style="position:absolute;left:5475;top:-2512;width:3;height:3" coordorigin="5475,-2512" coordsize="3,3">
              <v:shape style="position:absolute;left:5475;top:-2512;width:3;height:3" coordorigin="5475,-2512" coordsize="3,3" path="m5475,-2509l5478,-2512e" filled="false" stroked="true" strokeweight=".48pt" strokecolor="#050000">
                <v:path arrowok="t"/>
              </v:shape>
            </v:group>
            <v:group style="position:absolute;left:5466;top:-2535;width:2;height:10" coordorigin="5466,-2535" coordsize="2,10">
              <v:shape style="position:absolute;left:5466;top:-2535;width:2;height:10" coordorigin="5466,-2535" coordsize="0,10" path="m5466,-2535l5466,-2525e" filled="false" stroked="true" strokeweight=".134pt" strokecolor="#050000">
                <v:path arrowok="t"/>
              </v:shape>
            </v:group>
            <v:group style="position:absolute;left:5463;top:-2540;width:2;height:10" coordorigin="5463,-2540" coordsize="2,10">
              <v:shape style="position:absolute;left:5463;top:-2540;width:2;height:10" coordorigin="5463,-2540" coordsize="0,10" path="m5463,-2540l5463,-2531e" filled="false" stroked="true" strokeweight=".132pt" strokecolor="#050000">
                <v:path arrowok="t"/>
              </v:shape>
            </v:group>
            <v:group style="position:absolute;left:5460;top:-2543;width:2;height:10" coordorigin="5460,-2543" coordsize="2,10">
              <v:shape style="position:absolute;left:5460;top:-2543;width:2;height:10" coordorigin="5460,-2543" coordsize="0,10" path="m5460,-2543l5460,-2533e" filled="false" stroked="true" strokeweight=".134pt" strokecolor="#050000">
                <v:path arrowok="t"/>
              </v:shape>
            </v:group>
            <v:group style="position:absolute;left:5438;top:-2575;width:3;height:3" coordorigin="5438,-2575" coordsize="3,3">
              <v:shape style="position:absolute;left:5438;top:-2575;width:3;height:3" coordorigin="5438,-2575" coordsize="3,3" path="m5438,-2573l5440,-2575e" filled="false" stroked="true" strokeweight=".48pt" strokecolor="#050000">
                <v:path arrowok="t"/>
              </v:shape>
            </v:group>
            <v:group style="position:absolute;left:5338;top:-2719;width:2;height:10" coordorigin="5338,-2719" coordsize="2,10">
              <v:shape style="position:absolute;left:5338;top:-2719;width:2;height:10" coordorigin="5338,-2719" coordsize="0,10" path="m5338,-2719l5338,-2709e" filled="false" stroked="true" strokeweight=".133pt" strokecolor="#050000">
                <v:path arrowok="t"/>
              </v:shape>
            </v:group>
            <v:group style="position:absolute;left:5338;top:-2719;width:2;height:10" coordorigin="5338,-2719" coordsize="2,10">
              <v:shape style="position:absolute;left:5338;top:-2719;width:2;height:10" coordorigin="5338,-2719" coordsize="0,10" path="m5338,-2719l5338,-2709e" filled="false" stroked="true" strokeweight=".133pt" strokecolor="#050000">
                <v:path arrowok="t"/>
              </v:shape>
            </v:group>
            <v:group style="position:absolute;left:5053;top:-2918;width:2;height:10" coordorigin="5053,-2918" coordsize="2,10">
              <v:shape style="position:absolute;left:5053;top:-2918;width:2;height:10" coordorigin="5053,-2918" coordsize="0,10" path="m5053,-2918l5053,-2908e" filled="false" stroked="true" strokeweight=".133pt" strokecolor="#050000">
                <v:path arrowok="t"/>
              </v:shape>
            </v:group>
            <v:group style="position:absolute;left:5047;top:-2916;width:3;height:3" coordorigin="5047,-2916" coordsize="3,3">
              <v:shape style="position:absolute;left:5047;top:-2916;width:3;height:3" coordorigin="5047,-2916" coordsize="3,3" path="m5049,-2913l5047,-2916e" filled="false" stroked="true" strokeweight=".48pt" strokecolor="#050000">
                <v:path arrowok="t"/>
              </v:shape>
            </v:group>
            <v:group style="position:absolute;left:5018;top:-2920;width:10;height:2" coordorigin="5018,-2920" coordsize="10,2">
              <v:shape style="position:absolute;left:5018;top:-2920;width:10;height:2" coordorigin="5018,-2920" coordsize="10,0" path="m5018,-2920l5028,-2920e" filled="false" stroked="true" strokeweight=".133pt" strokecolor="#050000">
                <v:path arrowok="t"/>
              </v:shape>
            </v:group>
            <v:group style="position:absolute;left:4790;top:-2974;width:2;height:10" coordorigin="4790,-2974" coordsize="2,10">
              <v:shape style="position:absolute;left:4790;top:-2974;width:2;height:10" coordorigin="4790,-2974" coordsize="0,10" path="m4790,-2974l4790,-2964e" filled="false" stroked="true" strokeweight=".134pt" strokecolor="#050000">
                <v:path arrowok="t"/>
              </v:shape>
            </v:group>
            <v:group style="position:absolute;left:4737;top:-2982;width:2;height:10" coordorigin="4737,-2982" coordsize="2,10">
              <v:shape style="position:absolute;left:4737;top:-2982;width:2;height:10" coordorigin="4737,-2982" coordsize="0,10" path="m4737,-2982l4737,-2972e" filled="false" stroked="true" strokeweight=".133pt" strokecolor="#050000">
                <v:path arrowok="t"/>
              </v:shape>
            </v:group>
            <v:group style="position:absolute;left:4729;top:-2982;width:2;height:10" coordorigin="4729,-2982" coordsize="2,10">
              <v:shape style="position:absolute;left:4729;top:-2982;width:2;height:10" coordorigin="4729,-2982" coordsize="0,10" path="m4729,-2982l4729,-2972e" filled="false" stroked="true" strokeweight=".132pt" strokecolor="#050000">
                <v:path arrowok="t"/>
              </v:shape>
            </v:group>
            <v:group style="position:absolute;left:3302;top:-2621;width:22;height:30" coordorigin="3302,-2621" coordsize="22,30">
              <v:shape style="position:absolute;left:3302;top:-2621;width:22;height:30" coordorigin="3302,-2621" coordsize="22,30" path="m3324,-2621l3321,-2618,3318,-2618,3316,-2615,3313,-2613,3310,-2610,3308,-2607,3305,-2605,3305,-2599,3302,-2597,3302,-2591e" filled="false" stroked="true" strokeweight=".48pt" strokecolor="#050000">
                <v:path arrowok="t"/>
              </v:shape>
            </v:group>
            <v:group style="position:absolute;left:3784;top:-2597;width:8;height:123" coordorigin="3784,-2597" coordsize="8,123">
              <v:shape style="position:absolute;left:3784;top:-2597;width:8;height:123" coordorigin="3784,-2597" coordsize="8,123" path="m3792,-2597l3784,-2474e" filled="false" stroked="true" strokeweight=".48pt" strokecolor="#050000">
                <v:path arrowok="t"/>
              </v:shape>
            </v:group>
            <v:group style="position:absolute;left:3722;top:-2474;width:62;height:2" coordorigin="3722,-2474" coordsize="62,2">
              <v:shape style="position:absolute;left:3722;top:-2474;width:62;height:2" coordorigin="3722,-2474" coordsize="62,0" path="m3722,-2474l3784,-2474e" filled="false" stroked="true" strokeweight=".48pt" strokecolor="#050000">
                <v:path arrowok="t"/>
              </v:shape>
            </v:group>
            <v:group style="position:absolute;left:3709;top:-2626;width:19;height:152" coordorigin="3709,-2626" coordsize="19,152">
              <v:shape style="position:absolute;left:3709;top:-2626;width:19;height:152" coordorigin="3709,-2626" coordsize="19,152" path="m3722,-2474l3728,-2597,3728,-2607,3725,-2610,3725,-2615,3722,-2615,3722,-2618,3720,-2621,3717,-2621,3714,-2623,3712,-2626,3709,-2626e" filled="false" stroked="true" strokeweight=".48pt" strokecolor="#050000">
                <v:path arrowok="t"/>
              </v:shape>
            </v:group>
            <v:group style="position:absolute;left:3669;top:-2629;width:32;height:24" coordorigin="3669,-2629" coordsize="32,24">
              <v:shape style="position:absolute;left:3669;top:-2629;width:32;height:24" coordorigin="3669,-2629" coordsize="32,24" path="m3701,-2629l3693,-2629,3690,-2626,3688,-2626,3685,-2623,3683,-2623,3680,-2621,3677,-2621,3677,-2618,3675,-2618,3675,-2615,3672,-2613,3672,-2610,3669,-2607,3669,-2605e" filled="false" stroked="true" strokeweight=".48pt" strokecolor="#050000">
                <v:path arrowok="t"/>
              </v:shape>
            </v:group>
            <v:group style="position:absolute;left:3659;top:-2597;width:8;height:123" coordorigin="3659,-2597" coordsize="8,123">
              <v:shape style="position:absolute;left:3659;top:-2597;width:8;height:123" coordorigin="3659,-2597" coordsize="8,123" path="m3667,-2597l3659,-2474e" filled="false" stroked="true" strokeweight=".48pt" strokecolor="#050000">
                <v:path arrowok="t"/>
              </v:shape>
            </v:group>
            <v:group style="position:absolute;left:3351;top:-2474;width:2;height:10" coordorigin="3351,-2474" coordsize="2,10">
              <v:shape style="position:absolute;left:3351;top:-2474;width:2;height:10" coordorigin="3351,-2474" coordsize="0,10" path="m3351,-2474l3351,-2464e" filled="false" stroked="true" strokeweight=".132pt" strokecolor="#050000">
                <v:path arrowok="t"/>
              </v:shape>
            </v:group>
            <v:group style="position:absolute;left:3597;top:-2474;width:62;height:2" coordorigin="3597,-2474" coordsize="62,2">
              <v:shape style="position:absolute;left:3597;top:-2474;width:62;height:2" coordorigin="3597,-2474" coordsize="62,0" path="m3597,-2474l3659,-2474e" filled="false" stroked="true" strokeweight=".48pt" strokecolor="#050000">
                <v:path arrowok="t"/>
              </v:shape>
            </v:group>
            <v:group style="position:absolute;left:3349;top:-2394;width:2;height:10" coordorigin="3349,-2394" coordsize="2,10">
              <v:shape style="position:absolute;left:3349;top:-2394;width:2;height:10" coordorigin="3349,-2394" coordsize="0,10" path="m3349,-2394l3349,-2384e" filled="false" stroked="true" strokeweight=".134pt" strokecolor="#050000">
                <v:path arrowok="t"/>
              </v:shape>
            </v:group>
            <v:group style="position:absolute;left:3345;top:-2444;width:10;height:2" coordorigin="3345,-2444" coordsize="10,2">
              <v:shape style="position:absolute;left:3345;top:-2444;width:10;height:2" coordorigin="3345,-2444" coordsize="10,0" path="m3345,-2444l3355,-2444e" filled="false" stroked="true" strokeweight=".134pt" strokecolor="#050000">
                <v:path arrowok="t"/>
              </v:shape>
            </v:group>
            <v:group style="position:absolute;left:3581;top:-2626;width:24;height:152" coordorigin="3581,-2626" coordsize="24,152">
              <v:shape style="position:absolute;left:3581;top:-2626;width:24;height:152" coordorigin="3581,-2626" coordsize="24,152" path="m3597,-2474l3605,-2594,3605,-2605,3603,-2607,3603,-2613,3600,-2613,3600,-2615,3597,-2618,3595,-2621,3592,-2621,3589,-2623,3587,-2623,3587,-2626,3581,-2626e" filled="false" stroked="true" strokeweight=".48pt" strokecolor="#050000">
                <v:path arrowok="t"/>
              </v:shape>
            </v:group>
            <v:group style="position:absolute;left:3544;top:-2626;width:32;height:24" coordorigin="3544,-2626" coordsize="32,24">
              <v:shape style="position:absolute;left:3544;top:-2626;width:32;height:24" coordorigin="3544,-2626" coordsize="32,24" path="m3576,-2626l3566,-2626,3563,-2623,3560,-2623,3558,-2621,3555,-2618,3552,-2615,3550,-2615,3550,-2613,3550,-2610,3547,-2610,3547,-2605,3544,-2602e" filled="false" stroked="true" strokeweight=".48pt" strokecolor="#050000">
                <v:path arrowok="t"/>
              </v:shape>
            </v:group>
            <v:group style="position:absolute;left:3536;top:-2594;width:8;height:123" coordorigin="3536,-2594" coordsize="8,123">
              <v:shape style="position:absolute;left:3536;top:-2594;width:8;height:123" coordorigin="3536,-2594" coordsize="8,123" path="m3544,-2594l3536,-2472e" filled="false" stroked="true" strokeweight=".48pt" strokecolor="#050000">
                <v:path arrowok="t"/>
              </v:shape>
            </v:group>
            <v:group style="position:absolute;left:3475;top:-2472;width:62;height:2" coordorigin="3475,-2472" coordsize="62,2">
              <v:shape style="position:absolute;left:3475;top:-2472;width:62;height:2" coordorigin="3475,-2472" coordsize="62,0" path="m3475,-2472l3536,-2472e" filled="false" stroked="true" strokeweight=".48pt" strokecolor="#050000">
                <v:path arrowok="t"/>
              </v:shape>
            </v:group>
            <v:group style="position:absolute;left:3475;top:-2594;width:8;height:123" coordorigin="3475,-2594" coordsize="8,123">
              <v:shape style="position:absolute;left:3475;top:-2594;width:8;height:123" coordorigin="3475,-2594" coordsize="8,123" path="m3475,-2472l3483,-2594e" filled="false" stroked="true" strokeweight=".48pt" strokecolor="#050000">
                <v:path arrowok="t"/>
              </v:shape>
            </v:group>
            <v:group style="position:absolute;left:3482;top:-2599;width:2;height:10" coordorigin="3482,-2599" coordsize="2,10">
              <v:shape style="position:absolute;left:3482;top:-2599;width:2;height:10" coordorigin="3482,-2599" coordsize="0,10" path="m3482,-2599l3482,-2589e" filled="false" stroked="true" strokeweight=".132pt" strokecolor="#050000">
                <v:path arrowok="t"/>
              </v:shape>
            </v:group>
            <v:group style="position:absolute;left:3425;top:-2621;width:22;height:27" coordorigin="3425,-2621" coordsize="22,27">
              <v:shape style="position:absolute;left:3425;top:-2621;width:22;height:27" coordorigin="3425,-2621" coordsize="22,27" path="m3446,-2621l3443,-2621,3441,-2618,3438,-2618,3438,-2615,3435,-2615,3433,-2613,3430,-2610,3430,-2607,3427,-2605,3427,-2602,3425,-2599,3425,-2594e" filled="false" stroked="true" strokeweight=".48pt" strokecolor="#050000">
                <v:path arrowok="t"/>
              </v:shape>
            </v:group>
            <v:group style="position:absolute;left:3456;top:-2626;width:27;height:32" coordorigin="3456,-2626" coordsize="27,32">
              <v:shape style="position:absolute;left:3456;top:-2626;width:27;height:32" coordorigin="3456,-2626" coordsize="27,32" path="m3483,-2594l3483,-2599,3480,-2602,3480,-2607,3478,-2610,3478,-2613,3475,-2615,3475,-2618,3472,-2618,3470,-2621,3467,-2623,3462,-2623,3459,-2626,3456,-2626e" filled="false" stroked="true" strokeweight=".48pt" strokecolor="#050000">
                <v:path arrowok="t"/>
              </v:shape>
            </v:group>
            <v:group style="position:absolute;left:3422;top:-2626;width:32;height:24" coordorigin="3422,-2626" coordsize="32,24">
              <v:shape style="position:absolute;left:3422;top:-2626;width:32;height:24" coordorigin="3422,-2626" coordsize="32,24" path="m3454,-2626l3446,-2626,3443,-2623,3441,-2623,3438,-2621,3435,-2621,3435,-2618,3433,-2618,3430,-2615,3427,-2613,3425,-2610,3425,-2605,3422,-2605,3422,-2602e" filled="false" stroked="true" strokeweight=".48pt" strokecolor="#050000">
                <v:path arrowok="t"/>
              </v:shape>
            </v:group>
            <v:group style="position:absolute;left:3414;top:-2594;width:8;height:123" coordorigin="3414,-2594" coordsize="8,123">
              <v:shape style="position:absolute;left:3414;top:-2594;width:8;height:123" coordorigin="3414,-2594" coordsize="8,123" path="m3422,-2594l3414,-2472e" filled="false" stroked="true" strokeweight=".48pt" strokecolor="#050000">
                <v:path arrowok="t"/>
              </v:shape>
            </v:group>
            <v:group style="position:absolute;left:3353;top:-2472;width:62;height:2" coordorigin="3353,-2472" coordsize="62,2">
              <v:shape style="position:absolute;left:3353;top:-2472;width:62;height:2" coordorigin="3353,-2472" coordsize="62,0" path="m3353,-2472l3414,-2472e" filled="false" stroked="true" strokeweight=".48pt" strokecolor="#050000">
                <v:path arrowok="t"/>
              </v:shape>
            </v:group>
            <v:group style="position:absolute;left:3334;top:-2626;width:27;height:157" coordorigin="3334,-2626" coordsize="27,157">
              <v:shape style="position:absolute;left:3334;top:-2626;width:27;height:157" coordorigin="3334,-2626" coordsize="27,157" path="m3353,-2469l3361,-2591,3361,-2599,3358,-2602,3358,-2607,3355,-2610,3355,-2613,3353,-2615,3350,-2618,3347,-2621,3345,-2621,3342,-2623,3337,-2623,3334,-2626e" filled="false" stroked="true" strokeweight=".48pt" strokecolor="#050000">
                <v:path arrowok="t"/>
              </v:shape>
            </v:group>
            <v:group style="position:absolute;left:3300;top:-2626;width:32;height:24" coordorigin="3300,-2626" coordsize="32,24">
              <v:shape style="position:absolute;left:3300;top:-2626;width:32;height:24" coordorigin="3300,-2626" coordsize="32,24" path="m3331,-2626l3326,-2626,3323,-2623,3318,-2623,3318,-2621,3313,-2621,3313,-2618,3310,-2618,3308,-2615,3308,-2613,3305,-2613,3305,-2610,3302,-2607,3302,-2605,3300,-2602e" filled="false" stroked="true" strokeweight=".48pt" strokecolor="#050000">
                <v:path arrowok="t"/>
              </v:shape>
            </v:group>
            <v:group style="position:absolute;left:3474;top:-2476;width:2;height:10" coordorigin="3474,-2476" coordsize="2,10">
              <v:shape style="position:absolute;left:3474;top:-2476;width:2;height:10" coordorigin="3474,-2476" coordsize="0,10" path="m3474,-2476l3474,-2467e" filled="false" stroked="true" strokeweight=".133pt" strokecolor="#050000">
                <v:path arrowok="t"/>
              </v:shape>
            </v:group>
            <v:group style="position:absolute;left:3230;top:-2469;width:62;height:2" coordorigin="3230,-2469" coordsize="62,2">
              <v:shape style="position:absolute;left:3230;top:-2469;width:62;height:2" coordorigin="3230,-2469" coordsize="62,0" path="m3230,-2469l3292,-2469e" filled="false" stroked="true" strokeweight=".48pt" strokecolor="#050000">
                <v:path arrowok="t"/>
              </v:shape>
            </v:group>
            <v:group style="position:absolute;left:3471;top:-2397;width:2;height:10" coordorigin="3471,-2397" coordsize="2,10">
              <v:shape style="position:absolute;left:3471;top:-2397;width:2;height:10" coordorigin="3471,-2397" coordsize="0,10" path="m3471,-2397l3471,-2387e" filled="false" stroked="true" strokeweight=".133pt" strokecolor="#050000">
                <v:path arrowok="t"/>
              </v:shape>
            </v:group>
            <v:group style="position:absolute;left:3240;top:-2596;width:2;height:10" coordorigin="3240,-2596" coordsize="2,10">
              <v:shape style="position:absolute;left:3240;top:-2596;width:2;height:10" coordorigin="3240,-2596" coordsize="0,10" path="m3240,-2596l3240,-2587e" filled="false" stroked="true" strokeweight=".133pt" strokecolor="#050000">
                <v:path arrowok="t"/>
              </v:shape>
            </v:group>
            <v:group style="position:absolute;left:5465;top:-2510;width:10;height:2" coordorigin="5465,-2510" coordsize="10,2">
              <v:shape style="position:absolute;left:5465;top:-2510;width:10;height:2" coordorigin="5465,-2510" coordsize="10,0" path="m5465,-2510l5474,-2510e" filled="false" stroked="true" strokeweight=".132pt" strokecolor="#050000">
                <v:path arrowok="t"/>
              </v:shape>
            </v:group>
            <v:group style="position:absolute;left:5478;top:-2492;width:10;height:2" coordorigin="5478,-2492" coordsize="10,2">
              <v:shape style="position:absolute;left:5478;top:-2492;width:10;height:2" coordorigin="5478,-2492" coordsize="10,0" path="m5478,-2492l5488,-2492e" filled="false" stroked="true" strokeweight=".133pt" strokecolor="#050000">
                <v:path arrowok="t"/>
              </v:shape>
            </v:group>
            <v:group style="position:absolute;left:5482;top:-2500;width:2;height:10" coordorigin="5482,-2500" coordsize="2,10">
              <v:shape style="position:absolute;left:5482;top:-2500;width:2;height:10" coordorigin="5482,-2500" coordsize="0,10" path="m5482,-2500l5482,-2491e" filled="false" stroked="true" strokeweight=".132pt" strokecolor="#050000">
                <v:path arrowok="t"/>
              </v:shape>
            </v:group>
            <v:group style="position:absolute;left:5483;top:-2490;width:6;height:6" coordorigin="5483,-2490" coordsize="6,6">
              <v:shape style="position:absolute;left:5483;top:-2490;width:6;height:6" coordorigin="5483,-2490" coordsize="6,6" path="m5488,-2485l5486,-2488,5483,-2490e" filled="false" stroked="true" strokeweight=".48pt" strokecolor="#050000">
                <v:path arrowok="t"/>
              </v:shape>
            </v:group>
            <v:group style="position:absolute;left:5483;top:-2484;width:10;height:2" coordorigin="5483,-2484" coordsize="10,2">
              <v:shape style="position:absolute;left:5483;top:-2484;width:10;height:2" coordorigin="5483,-2484" coordsize="10,0" path="m5483,-2484l5493,-2484e" filled="false" stroked="true" strokeweight=".132pt" strokecolor="#050000">
                <v:path arrowok="t"/>
              </v:shape>
            </v:group>
            <v:group style="position:absolute;left:5484;top:-2495;width:2;height:10" coordorigin="5484,-2495" coordsize="2,10">
              <v:shape style="position:absolute;left:5484;top:-2495;width:2;height:10" coordorigin="5484,-2495" coordsize="0,10" path="m5484,-2495l5484,-2486e" filled="false" stroked="true" strokeweight=".134pt" strokecolor="#050000">
                <v:path arrowok="t"/>
              </v:shape>
            </v:group>
            <v:group style="position:absolute;left:3214;top:-2623;width:24;height:32" coordorigin="3214,-2623" coordsize="24,32">
              <v:shape style="position:absolute;left:3214;top:-2623;width:24;height:32" coordorigin="3214,-2623" coordsize="24,32" path="m3238,-2591l3238,-2599,3236,-2602,3236,-2607,3233,-2610,3233,-2613,3230,-2615,3228,-2618,3225,-2618,3225,-2621,3222,-2621,3220,-2623,3214,-2623e" filled="false" stroked="true" strokeweight=".48pt" strokecolor="#050000">
                <v:path arrowok="t"/>
              </v:shape>
            </v:group>
            <v:group style="position:absolute;left:3177;top:-2623;width:35;height:24" coordorigin="3177,-2623" coordsize="35,24">
              <v:shape style="position:absolute;left:3177;top:-2623;width:35;height:24" coordorigin="3177,-2623" coordsize="35,24" path="m3212,-2623l3199,-2623,3196,-2621,3193,-2621,3191,-2618,3188,-2615,3185,-2615,3185,-2613,3183,-2610,3183,-2607,3180,-2607,3180,-2602,3177,-2599e" filled="false" stroked="true" strokeweight=".48pt" strokecolor="#050000">
                <v:path arrowok="t"/>
              </v:shape>
            </v:group>
            <v:group style="position:absolute;left:3105;top:-2469;width:64;height:3" coordorigin="3105,-2469" coordsize="64,3">
              <v:shape style="position:absolute;left:3105;top:-2469;width:64;height:3" coordorigin="3105,-2469" coordsize="64,3" path="m3105,-2466l3169,-2469e" filled="false" stroked="true" strokeweight=".48pt" strokecolor="#050000">
                <v:path arrowok="t"/>
              </v:shape>
            </v:group>
            <v:group style="position:absolute;left:3604;top:-2599;width:2;height:10" coordorigin="3604,-2599" coordsize="2,10">
              <v:shape style="position:absolute;left:3604;top:-2599;width:2;height:10" coordorigin="3604,-2599" coordsize="0,10" path="m3604,-2599l3604,-2589e" filled="false" stroked="true" strokeweight=".133pt" strokecolor="#050000">
                <v:path arrowok="t"/>
              </v:shape>
            </v:group>
            <v:group style="position:absolute;left:3547;top:-2623;width:22;height:30" coordorigin="3547,-2623" coordsize="22,30">
              <v:shape style="position:absolute;left:3547;top:-2623;width:22;height:30" coordorigin="3547,-2623" coordsize="22,30" path="m3568,-2623l3568,-2621,3566,-2621,3563,-2621,3563,-2618,3560,-2618,3558,-2615,3555,-2613,3552,-2610,3552,-2607,3550,-2607,3550,-2602,3547,-2599,3547,-2594e" filled="false" stroked="true" strokeweight=".48pt" strokecolor="#050000">
                <v:path arrowok="t"/>
              </v:shape>
            </v:group>
            <v:group style="position:absolute;left:3232;top:-2474;width:2;height:10" coordorigin="3232,-2474" coordsize="2,10">
              <v:shape style="position:absolute;left:3232;top:-2474;width:2;height:10" coordorigin="3232,-2474" coordsize="0,10" path="m3232,-2474l3232,-2464e" filled="false" stroked="true" strokeweight=".133pt" strokecolor="#050000">
                <v:path arrowok="t"/>
              </v:shape>
            </v:group>
            <v:group style="position:absolute;left:3354;top:-2474;width:2;height:10" coordorigin="3354,-2474" coordsize="2,10">
              <v:shape style="position:absolute;left:3354;top:-2474;width:2;height:10" coordorigin="3354,-2474" coordsize="0,10" path="m3354,-2474l3354,-2464e" filled="false" stroked="true" strokeweight=".133pt" strokecolor="#050000">
                <v:path arrowok="t"/>
              </v:shape>
            </v:group>
            <v:group style="position:absolute;left:3476;top:-2477;width:2;height:10" coordorigin="3476,-2477" coordsize="2,10">
              <v:shape style="position:absolute;left:3476;top:-2477;width:2;height:10" coordorigin="3476,-2477" coordsize="0,10" path="m3476,-2477l3476,-2467e" filled="false" stroked="true" strokeweight=".134pt" strokecolor="#050000">
                <v:path arrowok="t"/>
              </v:shape>
            </v:group>
            <v:group style="position:absolute;left:3595;top:-2474;width:3;height:3" coordorigin="3595,-2474" coordsize="3,3">
              <v:shape style="position:absolute;left:3595;top:-2474;width:3;height:3" coordorigin="3595,-2474" coordsize="3,3" path="m3595,-2472l3595,-2474,3597,-2474,3597,-2472e" filled="false" stroked="true" strokeweight=".48pt" strokecolor="#050000">
                <v:path arrowok="t"/>
              </v:shape>
            </v:group>
            <v:group style="position:absolute;left:3593;top:-2397;width:2;height:10" coordorigin="3593,-2397" coordsize="2,10">
              <v:shape style="position:absolute;left:3593;top:-2397;width:2;height:10" coordorigin="3593,-2397" coordsize="0,10" path="m3593,-2397l3593,-2387e" filled="false" stroked="true" strokeweight=".133pt" strokecolor="#050000">
                <v:path arrowok="t"/>
              </v:shape>
            </v:group>
            <v:group style="position:absolute;left:3595;top:-2445;width:3;height:3" coordorigin="3595,-2445" coordsize="3,3">
              <v:shape style="position:absolute;left:3595;top:-2445;width:3;height:3" coordorigin="3595,-2445" coordsize="3,3" path="m3595,-2442l3595,-2445,3597,-2445e" filled="false" stroked="true" strokeweight=".48pt" strokecolor="#050000">
                <v:path arrowok="t"/>
              </v:shape>
            </v:group>
            <v:group style="position:absolute;left:4616;top:-2357;width:75;height:2" coordorigin="4616,-2357" coordsize="75,2">
              <v:shape style="position:absolute;left:4616;top:-2357;width:75;height:2" coordorigin="4616,-2357" coordsize="75,0" path="m4690,-2357l4616,-2357e" filled="false" stroked="true" strokeweight=".48pt" strokecolor="#050000">
                <v:path arrowok="t"/>
              </v:shape>
            </v:group>
            <v:group style="position:absolute;left:3808;top:-2355;width:3;height:6" coordorigin="3808,-2355" coordsize="3,6">
              <v:shape style="position:absolute;left:3808;top:-2355;width:3;height:6" coordorigin="3808,-2355" coordsize="3,6" path="m3808,-2349l3810,-2349,3810,-2352,3810,-2355e" filled="false" stroked="true" strokeweight=".48pt" strokecolor="#050000">
                <v:path arrowok="t"/>
              </v:shape>
            </v:group>
            <v:group style="position:absolute;left:4690;top:-2389;width:27;height:32" coordorigin="4690,-2389" coordsize="27,32">
              <v:shape style="position:absolute;left:4690;top:-2389;width:27;height:32" coordorigin="4690,-2389" coordsize="27,32" path="m4717,-2389l4717,-2379,4714,-2376,4714,-2373,4712,-2371,4712,-2368,4709,-2368,4709,-2365,4706,-2363,4704,-2363,4701,-2360,4696,-2360,4693,-2357,4690,-2357,4690,-2363,4690,-2365e" filled="false" stroked="true" strokeweight=".48pt" strokecolor="#050000">
                <v:path arrowok="t"/>
              </v:shape>
            </v:group>
            <v:group style="position:absolute;left:4712;top:-2389;width:6;height:3" coordorigin="4712,-2389" coordsize="6,3">
              <v:shape style="position:absolute;left:4712;top:-2389;width:6;height:3" coordorigin="4712,-2389" coordsize="6,3" path="m4717,-2389l4714,-2389,4714,-2387,4712,-2387e" filled="false" stroked="true" strokeweight=".48pt" strokecolor="#050000">
                <v:path arrowok="t"/>
              </v:shape>
            </v:group>
            <v:group style="position:absolute;left:4698;top:-2461;width:8;height:3" coordorigin="4698,-2461" coordsize="8,3">
              <v:shape style="position:absolute;left:4698;top:-2461;width:8;height:3" coordorigin="4698,-2461" coordsize="8,3" path="m4706,-2461l4704,-2461,4698,-2458e" filled="false" stroked="true" strokeweight=".48pt" strokecolor="#050000">
                <v:path arrowok="t"/>
              </v:shape>
            </v:group>
            <v:group style="position:absolute;left:4698;top:-2464;width:8;height:3" coordorigin="4698,-2464" coordsize="8,3">
              <v:shape style="position:absolute;left:4698;top:-2464;width:8;height:3" coordorigin="4698,-2464" coordsize="8,3" path="m4706,-2464l4704,-2464,4701,-2461,4698,-2461e" filled="false" stroked="true" strokeweight=".48pt" strokecolor="#050000">
                <v:path arrowok="t"/>
              </v:shape>
            </v:group>
            <v:group style="position:absolute;left:4696;top:-2480;width:6;height:3" coordorigin="4696,-2480" coordsize="6,3">
              <v:shape style="position:absolute;left:4696;top:-2480;width:6;height:3" coordorigin="4696,-2480" coordsize="6,3" path="m4701,-2480l4696,-2480,4696,-2477e" filled="false" stroked="true" strokeweight=".48pt" strokecolor="#050000">
                <v:path arrowok="t"/>
              </v:shape>
            </v:group>
            <v:group style="position:absolute;left:4693;top:-2482;width:8;height:3" coordorigin="4693,-2482" coordsize="8,3">
              <v:shape style="position:absolute;left:4693;top:-2482;width:8;height:3" coordorigin="4693,-2482" coordsize="8,3" path="m4701,-2482l4698,-2482,4696,-2480,4693,-2480e" filled="false" stroked="true" strokeweight=".48pt" strokecolor="#050000">
                <v:path arrowok="t"/>
              </v:shape>
            </v:group>
            <v:group style="position:absolute;left:4592;top:-2668;width:46;height:27" coordorigin="4592,-2668" coordsize="46,27">
              <v:shape style="position:absolute;left:4592;top:-2668;width:46;height:27" coordorigin="4592,-2668" coordsize="46,27" path="m4592,-2668l4605,-2668,4608,-2666,4616,-2666,4619,-2663,4621,-2661,4624,-2661,4627,-2658,4629,-2655,4632,-2653,4632,-2650,4635,-2647,4637,-2645,4635,-2645,4635,-2642,4632,-2642e" filled="false" stroked="true" strokeweight=".48pt" strokecolor="#050000">
                <v:path arrowok="t"/>
              </v:shape>
            </v:group>
            <v:group style="position:absolute;left:3031;top:-2655;width:46;height:24" coordorigin="3031,-2655" coordsize="46,24">
              <v:shape style="position:absolute;left:3031;top:-2655;width:46;height:24" coordorigin="3031,-2655" coordsize="46,24" path="m3031,-2631l3031,-2634,3034,-2637,3036,-2639,3039,-2642,3042,-2642,3044,-2645,3047,-2647,3050,-2650,3052,-2650,3055,-2653,3058,-2653,3063,-2655,3076,-2655e" filled="false" stroked="true" strokeweight=".48pt" strokecolor="#050000">
                <v:path arrowok="t"/>
              </v:shape>
            </v:group>
            <v:group style="position:absolute;left:2951;top:-2631;width:86;height:165" coordorigin="2951,-2631" coordsize="86,165">
              <v:shape style="position:absolute;left:2951;top:-2631;width:86;height:165" coordorigin="2951,-2631" coordsize="86,165" path="m2951,-2466l2954,-2477,2959,-2488,2962,-2498,2967,-2509,2970,-2520,2975,-2530,2980,-2541,2986,-2551,2991,-2562,2996,-2573,3002,-2581,3007,-2591,3012,-2602,3018,-2610,3023,-2621,3031,-2631,3034,-2629,3036,-2626e" filled="false" stroked="true" strokeweight=".48pt" strokecolor="#050000">
                <v:path arrowok="t"/>
              </v:shape>
            </v:group>
            <v:group style="position:absolute;left:2951;top:-2466;width:8;height:3" coordorigin="2951,-2466" coordsize="8,3">
              <v:shape style="position:absolute;left:2951;top:-2466;width:8;height:3" coordorigin="2951,-2466" coordsize="8,3" path="m2951,-2466l2954,-2466,2959,-2464e" filled="false" stroked="true" strokeweight=".48pt" strokecolor="#050000">
                <v:path arrowok="t"/>
              </v:shape>
            </v:group>
            <v:group style="position:absolute;left:2951;top:-2464;width:6;height:2" coordorigin="2951,-2464" coordsize="6,2">
              <v:shape style="position:absolute;left:2951;top:-2464;width:6;height:2" coordorigin="2951,-2464" coordsize="6,0" path="m2951,-2464l2957,-2464e" filled="false" stroked="true" strokeweight=".48pt" strokecolor="#050000">
                <v:path arrowok="t"/>
              </v:shape>
            </v:group>
            <v:group style="position:absolute;left:2927;top:-2373;width:24;height:30" coordorigin="2927,-2373" coordsize="24,30">
              <v:shape style="position:absolute;left:2927;top:-2373;width:24;height:30" coordorigin="2927,-2373" coordsize="24,30" path="m2951,-2344l2943,-2344,2941,-2347,2938,-2347,2938,-2349,2935,-2349,2933,-2352,2933,-2355,2930,-2357,2930,-2363,2927,-2365,2927,-2373e" filled="false" stroked="true" strokeweight=".48pt" strokecolor="#050000">
                <v:path arrowok="t"/>
              </v:shape>
            </v:group>
            <v:group style="position:absolute;left:3099;top:-2349;width:2;height:10" coordorigin="3099,-2349" coordsize="2,10">
              <v:shape style="position:absolute;left:3099;top:-2349;width:2;height:10" coordorigin="3099,-2349" coordsize="0,10" path="m3099,-2349l3099,-2339e" filled="false" stroked="true" strokeweight=".133pt" strokecolor="#050000">
                <v:path arrowok="t"/>
              </v:shape>
            </v:group>
            <v:group style="position:absolute;left:2951;top:-2349;width:22;height:6" coordorigin="2951,-2349" coordsize="22,6">
              <v:shape style="position:absolute;left:2951;top:-2349;width:22;height:6" coordorigin="2951,-2349" coordsize="22,6" path="m2972,-2344l2951,-2344,2951,-2347,2954,-2347,2954,-2349e" filled="false" stroked="true" strokeweight=".48pt" strokecolor="#050000">
                <v:path arrowok="t"/>
              </v:shape>
            </v:group>
            <v:group style="position:absolute;left:4637;top:-2650;width:8;height:6" coordorigin="4637,-2650" coordsize="8,6">
              <v:shape style="position:absolute;left:4637;top:-2650;width:8;height:6" coordorigin="4637,-2650" coordsize="8,6" path="m4645,-2650l4643,-2650,4640,-2647,4637,-2645e" filled="false" stroked="true" strokeweight=".48pt" strokecolor="#050000">
                <v:path arrowok="t"/>
              </v:shape>
            </v:group>
            <v:group style="position:absolute;left:4701;top:-2485;width:11;height:3" coordorigin="4701,-2485" coordsize="11,3">
              <v:shape style="position:absolute;left:4701;top:-2485;width:11;height:3" coordorigin="4701,-2485" coordsize="11,3" path="m4712,-2485l4706,-2485,4704,-2482,4701,-2482e" filled="false" stroked="true" strokeweight=".48pt" strokecolor="#050000">
                <v:path arrowok="t"/>
              </v:shape>
            </v:group>
            <v:group style="position:absolute;left:4701;top:-2485;width:11;height:6" coordorigin="4701,-2485" coordsize="11,6">
              <v:shape style="position:absolute;left:4701;top:-2485;width:11;height:6" coordorigin="4701,-2485" coordsize="11,6" path="m4712,-2485l4709,-2482,4704,-2482,4701,-2480e" filled="false" stroked="true" strokeweight=".48pt" strokecolor="#050000">
                <v:path arrowok="t"/>
              </v:shape>
            </v:group>
            <v:group style="position:absolute;left:4701;top:-2482;width:11;height:3" coordorigin="4701,-2482" coordsize="11,3">
              <v:shape style="position:absolute;left:4701;top:-2482;width:11;height:3" coordorigin="4701,-2482" coordsize="11,3" path="m4712,-2482l4709,-2482,4706,-2480,4701,-2480e" filled="false" stroked="true" strokeweight=".48pt" strokecolor="#050000">
                <v:path arrowok="t"/>
              </v:shape>
            </v:group>
            <v:group style="position:absolute;left:4706;top:-2466;width:8;height:3" coordorigin="4706,-2466" coordsize="8,3">
              <v:shape style="position:absolute;left:4706;top:-2466;width:8;height:3" coordorigin="4706,-2466" coordsize="8,3" path="m4714,-2466l4712,-2466,4709,-2464,4706,-2464e" filled="false" stroked="true" strokeweight=".48pt" strokecolor="#050000">
                <v:path arrowok="t"/>
              </v:shape>
            </v:group>
            <v:group style="position:absolute;left:4706;top:-2464;width:11;height:3" coordorigin="4706,-2464" coordsize="11,3">
              <v:shape style="position:absolute;left:4706;top:-2464;width:11;height:3" coordorigin="4706,-2464" coordsize="11,3" path="m4717,-2464l4712,-2464,4709,-2461,4706,-2461e" filled="false" stroked="true" strokeweight=".48pt" strokecolor="#050000">
                <v:path arrowok="t"/>
              </v:shape>
            </v:group>
            <v:group style="position:absolute;left:4706;top:-2464;width:11;height:3" coordorigin="4706,-2464" coordsize="11,3">
              <v:shape style="position:absolute;left:4706;top:-2464;width:11;height:3" coordorigin="4706,-2464" coordsize="11,3" path="m4717,-2464l4714,-2461,4706,-2461e" filled="false" stroked="true" strokeweight=".48pt" strokecolor="#050000">
                <v:path arrowok="t"/>
              </v:shape>
            </v:group>
            <v:group style="position:absolute;left:4717;top:-2389;width:11;height:2" coordorigin="4717,-2389" coordsize="11,2">
              <v:shape style="position:absolute;left:4717;top:-2389;width:11;height:2" coordorigin="4717,-2389" coordsize="11,0" path="m4728,-2389l4717,-2389e" filled="false" stroked="true" strokeweight=".48pt" strokecolor="#050000">
                <v:path arrowok="t"/>
              </v:shape>
            </v:group>
            <v:group style="position:absolute;left:4686;top:-2353;width:10;height:2" coordorigin="4686,-2353" coordsize="10,2">
              <v:shape style="position:absolute;left:4686;top:-2353;width:10;height:2" coordorigin="4686,-2353" coordsize="10,0" path="m4686,-2353l4695,-2353e" filled="false" stroked="true" strokeweight=".4pt" strokecolor="#050000">
                <v:path arrowok="t"/>
              </v:shape>
            </v:group>
            <v:group style="position:absolute;left:3803;top:-2344;width:10;height:2" coordorigin="3803,-2344" coordsize="10,2">
              <v:shape style="position:absolute;left:3803;top:-2344;width:10;height:2" coordorigin="3803,-2344" coordsize="10,0" path="m3803,-2344l3812,-2344e" filled="false" stroked="true" strokeweight=".531pt" strokecolor="#050000">
                <v:path arrowok="t"/>
              </v:shape>
            </v:group>
            <v:group style="position:absolute;left:2949;top:-2344;width:3;height:11" coordorigin="2949,-2344" coordsize="3,11">
              <v:shape style="position:absolute;left:2949;top:-2344;width:3;height:11" coordorigin="2949,-2344" coordsize="3,11" path="m2949,-2333l2951,-2336,2951,-2344e" filled="false" stroked="true" strokeweight=".48pt" strokecolor="#050000">
                <v:path arrowok="t"/>
              </v:shape>
            </v:group>
            <v:group style="position:absolute;left:2941;top:-2466;width:11;height:3" coordorigin="2941,-2466" coordsize="11,3">
              <v:shape style="position:absolute;left:2941;top:-2466;width:11;height:3" coordorigin="2941,-2466" coordsize="11,3" path="m2941,-2466l2943,-2466,2946,-2464,2951,-2464e" filled="false" stroked="true" strokeweight=".48pt" strokecolor="#050000">
                <v:path arrowok="t"/>
              </v:shape>
            </v:group>
            <v:group style="position:absolute;left:2941;top:-2469;width:11;height:6" coordorigin="2941,-2469" coordsize="11,6">
              <v:shape style="position:absolute;left:2941;top:-2469;width:11;height:6" coordorigin="2941,-2469" coordsize="11,6" path="m2941,-2469l2943,-2466,2949,-2466,2951,-2464e" filled="false" stroked="true" strokeweight=".48pt" strokecolor="#050000">
                <v:path arrowok="t"/>
              </v:shape>
            </v:group>
            <v:group style="position:absolute;left:2941;top:-2469;width:11;height:3" coordorigin="2941,-2469" coordsize="11,3">
              <v:shape style="position:absolute;left:2941;top:-2469;width:11;height:3" coordorigin="2941,-2469" coordsize="11,3" path="m2941,-2469l2949,-2469,2951,-2466e" filled="false" stroked="true" strokeweight=".48pt" strokecolor="#050000">
                <v:path arrowok="t"/>
              </v:shape>
            </v:group>
            <v:group style="position:absolute;left:3020;top:-2637;width:11;height:6" coordorigin="3020,-2637" coordsize="11,6">
              <v:shape style="position:absolute;left:3020;top:-2637;width:11;height:6" coordorigin="3020,-2637" coordsize="11,6" path="m3020,-2637l3026,-2634,3031,-2631e" filled="false" stroked="true" strokeweight=".48pt" strokecolor="#050000">
                <v:path arrowok="t"/>
              </v:shape>
            </v:group>
            <v:group style="position:absolute;left:4284;top:-2480;width:3;height:3" coordorigin="4284,-2480" coordsize="3,3">
              <v:shape style="position:absolute;left:4284;top:-2480;width:3;height:3" coordorigin="4284,-2480" coordsize="3,3" path="m4286,-2477l4284,-2480e" filled="false" stroked="true" strokeweight=".48pt" strokecolor="#050000">
                <v:path arrowok="t"/>
              </v:shape>
            </v:group>
            <v:group style="position:absolute;left:4281;top:-2400;width:3;height:3" coordorigin="4281,-2400" coordsize="3,3">
              <v:shape style="position:absolute;left:4281;top:-2400;width:3;height:3" coordorigin="4281,-2400" coordsize="3,3" path="m4284,-2397l4281,-2397,4281,-2400e" filled="false" stroked="true" strokeweight=".48pt" strokecolor="#050000">
                <v:path arrowok="t"/>
              </v:shape>
            </v:group>
            <v:group style="position:absolute;left:3724;top:-2479;width:2;height:10" coordorigin="3724,-2479" coordsize="2,10">
              <v:shape style="position:absolute;left:3724;top:-2479;width:2;height:10" coordorigin="3724,-2479" coordsize="0,10" path="m3724,-2479l3724,-2470e" filled="false" stroked="true" strokeweight=".132pt" strokecolor="#050000">
                <v:path arrowok="t"/>
              </v:shape>
            </v:group>
            <v:group style="position:absolute;left:4293;top:-2607;width:2;height:10" coordorigin="4293,-2607" coordsize="2,10">
              <v:shape style="position:absolute;left:4293;top:-2607;width:2;height:10" coordorigin="4293,-2607" coordsize="0,10" path="m4293,-2607l4293,-2597e" filled="false" stroked="true" strokeweight=".134pt" strokecolor="#050000">
                <v:path arrowok="t"/>
              </v:shape>
            </v:group>
            <v:group style="position:absolute;left:4160;top:-2482;width:2;height:10" coordorigin="4160,-2482" coordsize="2,10">
              <v:shape style="position:absolute;left:4160;top:-2482;width:2;height:10" coordorigin="4160,-2482" coordsize="0,10" path="m4160,-2482l4160,-2472e" filled="false" stroked="true" strokeweight=".134pt" strokecolor="#050000">
                <v:path arrowok="t"/>
              </v:shape>
            </v:group>
            <v:group style="position:absolute;left:4157;top:-2455;width:2;height:10" coordorigin="4157,-2455" coordsize="2,10">
              <v:shape style="position:absolute;left:4157;top:-2455;width:2;height:10" coordorigin="4157,-2455" coordsize="0,10" path="m4157,-2455l4157,-2446e" filled="false" stroked="true" strokeweight=".133pt" strokecolor="#050000">
                <v:path arrowok="t"/>
              </v:shape>
            </v:group>
            <v:group style="position:absolute;left:4157;top:-2402;width:2;height:10" coordorigin="4157,-2402" coordsize="2,10">
              <v:shape style="position:absolute;left:4157;top:-2402;width:2;height:10" coordorigin="4157,-2402" coordsize="0,10" path="m4157,-2402l4157,-2392e" filled="false" stroked="true" strokeweight=".133pt" strokecolor="#050000">
                <v:path arrowok="t"/>
              </v:shape>
            </v:group>
            <v:group style="position:absolute;left:3726;top:-2601;width:2;height:10" coordorigin="3726,-2601" coordsize="2,10">
              <v:shape style="position:absolute;left:3726;top:-2601;width:2;height:10" coordorigin="3726,-2601" coordsize="0,10" path="m3726,-2601l3726,-2592e" filled="false" stroked="true" strokeweight=".133pt" strokecolor="#050000">
                <v:path arrowok="t"/>
              </v:shape>
            </v:group>
            <v:group style="position:absolute;left:3721;top:-2479;width:2;height:10" coordorigin="3721,-2479" coordsize="2,10">
              <v:shape style="position:absolute;left:3721;top:-2479;width:2;height:10" coordorigin="3721,-2479" coordsize="0,10" path="m3721,-2479l3721,-2470e" filled="false" stroked="true" strokeweight=".134pt" strokecolor="#050000">
                <v:path arrowok="t"/>
              </v:shape>
            </v:group>
            <v:group style="position:absolute;left:4165;top:-2604;width:2;height:10" coordorigin="4165,-2604" coordsize="2,10">
              <v:shape style="position:absolute;left:4165;top:-2604;width:2;height:10" coordorigin="4165,-2604" coordsize="0,10" path="m4165,-2604l4165,-2595e" filled="false" stroked="true" strokeweight=".134pt" strokecolor="#050000">
                <v:path arrowok="t"/>
              </v:shape>
            </v:group>
            <v:group style="position:absolute;left:4035;top:-2482;width:2;height:10" coordorigin="4035,-2482" coordsize="2,10">
              <v:shape style="position:absolute;left:4035;top:-2482;width:2;height:10" coordorigin="4035,-2482" coordsize="0,10" path="m4035,-2482l4035,-2472e" filled="false" stroked="true" strokeweight=".133pt" strokecolor="#050000">
                <v:path arrowok="t"/>
              </v:shape>
            </v:group>
            <v:group style="position:absolute;left:4032;top:-2453;width:2;height:10" coordorigin="4032,-2453" coordsize="2,10">
              <v:shape style="position:absolute;left:4032;top:-2453;width:2;height:10" coordorigin="4032,-2453" coordsize="0,10" path="m4032,-2453l4032,-2443e" filled="false" stroked="true" strokeweight=".134pt" strokecolor="#050000">
                <v:path arrowok="t"/>
              </v:shape>
            </v:group>
            <v:group style="position:absolute;left:4026;top:-2396;width:10;height:2" coordorigin="4026,-2396" coordsize="10,2">
              <v:shape style="position:absolute;left:4026;top:-2396;width:10;height:2" coordorigin="4026,-2396" coordsize="10,0" path="m4026,-2396l4036,-2396e" filled="false" stroked="true" strokeweight=".133pt" strokecolor="#050000">
                <v:path arrowok="t"/>
              </v:shape>
            </v:group>
            <v:group style="position:absolute;left:4040;top:-2604;width:2;height:10" coordorigin="4040,-2604" coordsize="2,10">
              <v:shape style="position:absolute;left:4040;top:-2604;width:2;height:10" coordorigin="4040,-2604" coordsize="0,10" path="m4040,-2604l4040,-2595e" filled="false" stroked="true" strokeweight=".133pt" strokecolor="#050000">
                <v:path arrowok="t"/>
              </v:shape>
            </v:group>
            <v:group style="position:absolute;left:3909;top:-2477;width:3;height:3" coordorigin="3909,-2477" coordsize="3,3">
              <v:shape style="position:absolute;left:3909;top:-2477;width:3;height:3" coordorigin="3909,-2477" coordsize="3,3" path="m3911,-2474l3911,-2477,3909,-2477e" filled="false" stroked="true" strokeweight=".48pt" strokecolor="#050000">
                <v:path arrowok="t"/>
              </v:shape>
            </v:group>
            <v:group style="position:absolute;left:3910;top:-2450;width:2;height:10" coordorigin="3910,-2450" coordsize="2,10">
              <v:shape style="position:absolute;left:3910;top:-2450;width:2;height:10" coordorigin="3910,-2450" coordsize="0,10" path="m3910,-2450l3910,-2440e" filled="false" stroked="true" strokeweight=".134pt" strokecolor="#050000">
                <v:path arrowok="t"/>
              </v:shape>
            </v:group>
            <v:group style="position:absolute;left:3907;top:-2399;width:2;height:10" coordorigin="3907,-2399" coordsize="2,10">
              <v:shape style="position:absolute;left:3907;top:-2399;width:2;height:10" coordorigin="3907,-2399" coordsize="0,10" path="m3907,-2399l3907,-2390e" filled="false" stroked="true" strokeweight=".132pt" strokecolor="#050000">
                <v:path arrowok="t"/>
              </v:shape>
            </v:group>
            <v:group style="position:absolute;left:3716;top:-2397;width:2;height:10" coordorigin="3716,-2397" coordsize="2,10">
              <v:shape style="position:absolute;left:3716;top:-2397;width:2;height:10" coordorigin="3716,-2397" coordsize="0,10" path="m3716,-2397l3716,-2387e" filled="false" stroked="true" strokeweight=".135pt" strokecolor="#050000">
                <v:path arrowok="t"/>
              </v:shape>
            </v:group>
            <v:group style="position:absolute;left:3718;top:-2450;width:2;height:10" coordorigin="3718,-2450" coordsize="2,10">
              <v:shape style="position:absolute;left:3718;top:-2450;width:2;height:10" coordorigin="3718,-2450" coordsize="0,10" path="m3718,-2450l3718,-2440e" filled="false" stroked="true" strokeweight=".132pt" strokecolor="#050000">
                <v:path arrowok="t"/>
              </v:shape>
            </v:group>
            <v:group style="position:absolute;left:3918;top:-2601;width:2;height:10" coordorigin="3918,-2601" coordsize="2,10">
              <v:shape style="position:absolute;left:3918;top:-2601;width:2;height:10" coordorigin="3918,-2601" coordsize="0,10" path="m3918,-2601l3918,-2592e" filled="false" stroked="true" strokeweight=".133pt" strokecolor="#050000">
                <v:path arrowok="t"/>
              </v:shape>
            </v:group>
            <v:group style="position:absolute;left:3785;top:-2479;width:2;height:10" coordorigin="3785,-2479" coordsize="2,10">
              <v:shape style="position:absolute;left:3785;top:-2479;width:2;height:10" coordorigin="3785,-2479" coordsize="0,10" path="m3785,-2479l3785,-2470e" filled="false" stroked="true" strokeweight=".133pt" strokecolor="#050000">
                <v:path arrowok="t"/>
              </v:shape>
            </v:group>
            <v:group style="position:absolute;left:3785;top:-2450;width:2;height:10" coordorigin="3785,-2450" coordsize="2,10">
              <v:shape style="position:absolute;left:3785;top:-2450;width:2;height:10" coordorigin="3785,-2450" coordsize="0,10" path="m3785,-2450l3785,-2440e" filled="false" stroked="true" strokeweight=".133pt" strokecolor="#050000">
                <v:path arrowok="t"/>
              </v:shape>
            </v:group>
            <v:group style="position:absolute;left:3781;top:-2395;width:3;height:3" coordorigin="3781,-2395" coordsize="3,3">
              <v:shape style="position:absolute;left:3781;top:-2395;width:3;height:3" coordorigin="3781,-2395" coordsize="3,3" path="m3784,-2392l3784,-2395,3781,-2395e" filled="false" stroked="true" strokeweight=".48pt" strokecolor="#050000">
                <v:path arrowok="t"/>
              </v:shape>
            </v:group>
            <v:group style="position:absolute;left:3805;top:-2364;width:10;height:2" coordorigin="3805,-2364" coordsize="10,2">
              <v:shape style="position:absolute;left:3805;top:-2364;width:10;height:2" coordorigin="3805,-2364" coordsize="10,0" path="m3805,-2364l3815,-2364e" filled="false" stroked="true" strokeweight=".134pt" strokecolor="#050000">
                <v:path arrowok="t"/>
              </v:shape>
            </v:group>
            <v:group style="position:absolute;left:3659;top:-2445;width:3;height:54" coordorigin="3659,-2445" coordsize="3,54">
              <v:shape style="position:absolute;left:3659;top:-2445;width:3;height:54" coordorigin="3659,-2445" coordsize="3,54" path="m3661,-2445l3659,-2392e" filled="false" stroked="true" strokeweight=".48pt" strokecolor="#050000">
                <v:path arrowok="t"/>
              </v:shape>
            </v:group>
            <v:group style="position:absolute;left:3794;top:-2621;width:16;height:19" coordorigin="3794,-2621" coordsize="16,19">
              <v:shape style="position:absolute;left:3794;top:-2621;width:16;height:19" coordorigin="3794,-2621" coordsize="16,19" path="m3810,-2621l3807,-2621,3805,-2618,3802,-2615,3800,-2613,3800,-2610,3797,-2607,3797,-2605,3794,-2602e" filled="false" stroked="true" strokeweight=".48pt" strokecolor="#050000">
                <v:path arrowok="t"/>
              </v:shape>
            </v:group>
            <v:group style="position:absolute;left:3851;top:-2601;width:2;height:10" coordorigin="3851,-2601" coordsize="2,10">
              <v:shape style="position:absolute;left:3851;top:-2601;width:2;height:10" coordorigin="3851,-2601" coordsize="0,10" path="m3851,-2601l3851,-2592e" filled="false" stroked="true" strokeweight=".134pt" strokecolor="#050000">
                <v:path arrowok="t"/>
              </v:shape>
            </v:group>
            <v:group style="position:absolute;left:3793;top:-2601;width:2;height:10" coordorigin="3793,-2601" coordsize="2,10">
              <v:shape style="position:absolute;left:3793;top:-2601;width:2;height:10" coordorigin="3793,-2601" coordsize="0,10" path="m3793,-2601l3793,-2592e" filled="false" stroked="true" strokeweight=".134pt" strokecolor="#050000">
                <v:path arrowok="t"/>
              </v:shape>
            </v:group>
            <v:group style="position:absolute;left:3663;top:-2479;width:2;height:10" coordorigin="3663,-2479" coordsize="2,10">
              <v:shape style="position:absolute;left:3663;top:-2479;width:2;height:10" coordorigin="3663,-2479" coordsize="0,10" path="m3663,-2479l3663,-2470e" filled="false" stroked="true" strokeweight=".133pt" strokecolor="#050000">
                <v:path arrowok="t"/>
              </v:shape>
            </v:group>
            <v:group style="position:absolute;left:3660;top:-2450;width:2;height:10" coordorigin="3660,-2450" coordsize="2,10">
              <v:shape style="position:absolute;left:3660;top:-2450;width:2;height:10" coordorigin="3660,-2450" coordsize="0,10" path="m3660,-2450l3660,-2440e" filled="false" stroked="true" strokeweight=".132pt" strokecolor="#050000">
                <v:path arrowok="t"/>
              </v:shape>
            </v:group>
            <v:group style="position:absolute;left:3657;top:-2397;width:2;height:10" coordorigin="3657,-2397" coordsize="2,10">
              <v:shape style="position:absolute;left:3657;top:-2397;width:2;height:10" coordorigin="3657,-2397" coordsize="0,10" path="m3657,-2397l3657,-2387e" filled="false" stroked="true" strokeweight=".134pt" strokecolor="#050000">
                <v:path arrowok="t"/>
              </v:shape>
            </v:group>
            <v:group style="position:absolute;left:3819;top:-2627;width:10;height:2" coordorigin="3819,-2627" coordsize="10,2">
              <v:shape style="position:absolute;left:3819;top:-2627;width:10;height:2" coordorigin="3819,-2627" coordsize="10,0" path="m3819,-2627l3828,-2627e" filled="false" stroked="true" strokeweight=".132pt" strokecolor="#050000">
                <v:path arrowok="t"/>
              </v:shape>
            </v:group>
            <v:group style="position:absolute;left:3842;top:-2477;width:3;height:3" coordorigin="3842,-2477" coordsize="3,3">
              <v:shape style="position:absolute;left:3842;top:-2477;width:3;height:3" coordorigin="3842,-2477" coordsize="3,3" path="m3842,-2474l3845,-2477e" filled="false" stroked="true" strokeweight=".48pt" strokecolor="#050000">
                <v:path arrowok="t"/>
              </v:shape>
            </v:group>
            <v:group style="position:absolute;left:3664;top:-2595;width:10;height:2" coordorigin="3664,-2595" coordsize="10,2">
              <v:shape style="position:absolute;left:3664;top:-2595;width:10;height:2" coordorigin="3664,-2595" coordsize="10,0" path="m3664,-2595l3674,-2595e" filled="false" stroked="true" strokeweight=".135pt" strokecolor="#050000">
                <v:path arrowok="t"/>
              </v:shape>
            </v:group>
            <v:group style="position:absolute;left:3538;top:-2476;width:2;height:10" coordorigin="3538,-2476" coordsize="2,10">
              <v:shape style="position:absolute;left:3538;top:-2476;width:2;height:10" coordorigin="3538,-2476" coordsize="0,10" path="m3538,-2476l3538,-2467e" filled="false" stroked="true" strokeweight=".133pt" strokecolor="#050000">
                <v:path arrowok="t"/>
              </v:shape>
            </v:group>
            <v:group style="position:absolute;left:3536;top:-2445;width:3;height:3" coordorigin="3536,-2445" coordsize="3,3">
              <v:shape style="position:absolute;left:3536;top:-2445;width:3;height:3" coordorigin="3536,-2445" coordsize="3,3" path="m3539,-2442l3536,-2445e" filled="false" stroked="true" strokeweight=".48pt" strokecolor="#050000">
                <v:path arrowok="t"/>
              </v:shape>
            </v:group>
            <v:group style="position:absolute;left:3535;top:-2397;width:2;height:10" coordorigin="3535,-2397" coordsize="2,10">
              <v:shape style="position:absolute;left:3535;top:-2397;width:2;height:10" coordorigin="3535,-2397" coordsize="0,10" path="m3535,-2397l3535,-2387e" filled="false" stroked="true" strokeweight=".133pt" strokecolor="#050000">
                <v:path arrowok="t"/>
              </v:shape>
            </v:group>
            <v:group style="position:absolute;left:3664;top:-2594;width:6;height:120" coordorigin="3664,-2594" coordsize="6,120">
              <v:shape style="position:absolute;left:3664;top:-2594;width:6;height:120" coordorigin="3664,-2594" coordsize="6,120" path="m3669,-2594l3664,-2474e" filled="false" stroked="true" strokeweight=".48pt" strokecolor="#050000">
                <v:path arrowok="t"/>
              </v:shape>
            </v:group>
            <v:group style="position:absolute;left:5262;top:-2456;width:6;height:8" coordorigin="5262,-2456" coordsize="6,8">
              <v:shape style="position:absolute;left:5262;top:-2456;width:6;height:8" coordorigin="5262,-2456" coordsize="6,8" path="m5262,-2456l5265,-2450,5267,-2448e" filled="false" stroked="true" strokeweight=".48pt" strokecolor="#050000">
                <v:path arrowok="t"/>
              </v:shape>
            </v:group>
            <v:group style="position:absolute;left:3546;top:-2599;width:2;height:10" coordorigin="3546,-2599" coordsize="2,10">
              <v:shape style="position:absolute;left:3546;top:-2599;width:2;height:10" coordorigin="3546,-2599" coordsize="0,10" path="m3546,-2599l3546,-2589e" filled="false" stroked="true" strokeweight=".133pt" strokecolor="#050000">
                <v:path arrowok="t"/>
              </v:shape>
            </v:group>
            <v:group style="position:absolute;left:3414;top:-2472;width:3;height:3" coordorigin="3414,-2472" coordsize="3,3">
              <v:shape style="position:absolute;left:3414;top:-2472;width:3;height:3" coordorigin="3414,-2472" coordsize="3,3" path="m3417,-2469l3417,-2472,3414,-2472e" filled="false" stroked="true" strokeweight=".48pt" strokecolor="#050000">
                <v:path arrowok="t"/>
              </v:shape>
            </v:group>
            <v:group style="position:absolute;left:3414;top:-2445;width:3;height:3" coordorigin="3414,-2445" coordsize="3,3">
              <v:shape style="position:absolute;left:3414;top:-2445;width:3;height:3" coordorigin="3414,-2445" coordsize="3,3" path="m3417,-2442l3414,-2442,3414,-2445,3414,-2442e" filled="false" stroked="true" strokeweight=".48pt" strokecolor="#050000">
                <v:path arrowok="t"/>
              </v:shape>
            </v:group>
            <v:group style="position:absolute;left:3411;top:-2392;width:3;height:3" coordorigin="3411,-2392" coordsize="3,3">
              <v:shape style="position:absolute;left:3411;top:-2392;width:3;height:3" coordorigin="3411,-2392" coordsize="3,3" path="m3414,-2389l3414,-2392,3411,-2392e" filled="false" stroked="true" strokeweight=".48pt" strokecolor="#050000">
                <v:path arrowok="t"/>
              </v:shape>
            </v:group>
            <v:group style="position:absolute;left:3841;top:-2399;width:2;height:10" coordorigin="3841,-2399" coordsize="2,10">
              <v:shape style="position:absolute;left:3841;top:-2399;width:2;height:10" coordorigin="3841,-2399" coordsize="0,10" path="m3841,-2399l3841,-2390e" filled="false" stroked="true" strokeweight=".132pt" strokecolor="#050000">
                <v:path arrowok="t"/>
              </v:shape>
            </v:group>
            <v:group style="position:absolute;left:3843;top:-2450;width:2;height:10" coordorigin="3843,-2450" coordsize="2,10">
              <v:shape style="position:absolute;left:3843;top:-2450;width:2;height:10" coordorigin="3843,-2450" coordsize="0,10" path="m3843,-2450l3843,-2440e" filled="false" stroked="true" strokeweight=".133pt" strokecolor="#050000">
                <v:path arrowok="t"/>
              </v:shape>
            </v:group>
            <v:group style="position:absolute;left:3423;top:-2599;width:2;height:10" coordorigin="3423,-2599" coordsize="2,10">
              <v:shape style="position:absolute;left:3423;top:-2599;width:2;height:10" coordorigin="3423,-2599" coordsize="0,10" path="m3423,-2599l3423,-2589e" filled="false" stroked="true" strokeweight=".132pt" strokecolor="#050000">
                <v:path arrowok="t"/>
              </v:shape>
            </v:group>
            <v:group style="position:absolute;left:3293;top:-2474;width:2;height:10" coordorigin="3293,-2474" coordsize="2,10">
              <v:shape style="position:absolute;left:3293;top:-2474;width:2;height:10" coordorigin="3293,-2474" coordsize="0,10" path="m3293,-2474l3293,-2464e" filled="false" stroked="true" strokeweight=".133pt" strokecolor="#050000">
                <v:path arrowok="t"/>
              </v:shape>
            </v:group>
            <v:group style="position:absolute;left:3292;top:-2445;width:3;height:3" coordorigin="3292,-2445" coordsize="3,3">
              <v:shape style="position:absolute;left:3292;top:-2445;width:3;height:3" coordorigin="3292,-2445" coordsize="3,3" path="m3294,-2442l3294,-2445,3292,-2445e" filled="false" stroked="true" strokeweight=".48pt" strokecolor="#050000">
                <v:path arrowok="t"/>
              </v:shape>
            </v:group>
            <v:group style="position:absolute;left:3290;top:-2394;width:2;height:10" coordorigin="3290,-2394" coordsize="2,10">
              <v:shape style="position:absolute;left:3290;top:-2394;width:2;height:10" coordorigin="3290,-2394" coordsize="0,10" path="m3290,-2394l3290,-2384e" filled="false" stroked="true" strokeweight=".133pt" strokecolor="#050000">
                <v:path arrowok="t"/>
              </v:shape>
            </v:group>
            <v:group style="position:absolute;left:5488;top:-2482;width:59;height:128" coordorigin="5488,-2482" coordsize="59,128">
              <v:shape style="position:absolute;left:5488;top:-2482;width:59;height:128" coordorigin="5488,-2482" coordsize="59,128" path="m5488,-2482l5491,-2480,5491,-2477,5547,-2355e" filled="false" stroked="true" strokeweight=".48pt" strokecolor="#050000">
                <v:path arrowok="t"/>
              </v:shape>
            </v:group>
            <v:group style="position:absolute;left:3970;top:-2598;width:10;height:2" coordorigin="3970,-2598" coordsize="10,2">
              <v:shape style="position:absolute;left:3970;top:-2598;width:10;height:2" coordorigin="3970,-2598" coordsize="10,0" path="m3970,-2598l3980,-2598e" filled="false" stroked="true" strokeweight=".133pt" strokecolor="#050000">
                <v:path arrowok="t"/>
              </v:shape>
            </v:group>
            <v:group style="position:absolute;left:3300;top:-2594;width:3;height:3" coordorigin="3300,-2594" coordsize="3,3">
              <v:shape style="position:absolute;left:3300;top:-2594;width:3;height:3" coordorigin="3300,-2594" coordsize="3,3" path="m3302,-2591l3302,-2594,3300,-2594e" filled="false" stroked="true" strokeweight=".48pt" strokecolor="#050000">
                <v:path arrowok="t"/>
              </v:shape>
            </v:group>
            <v:group style="position:absolute;left:3179;top:-2596;width:2;height:10" coordorigin="3179,-2596" coordsize="2,10">
              <v:shape style="position:absolute;left:3179;top:-2596;width:2;height:10" coordorigin="3179,-2596" coordsize="0,10" path="m3179,-2596l3179,-2587e" filled="false" stroked="true" strokeweight=".133pt" strokecolor="#050000">
                <v:path arrowok="t"/>
              </v:shape>
            </v:group>
            <v:group style="position:absolute;left:3173;top:-2471;width:2;height:10" coordorigin="3173,-2471" coordsize="2,10">
              <v:shape style="position:absolute;left:3173;top:-2471;width:2;height:10" coordorigin="3173,-2471" coordsize="0,10" path="m3173,-2471l3173,-2462e" filled="false" stroked="true" strokeweight=".133pt" strokecolor="#050000">
                <v:path arrowok="t"/>
              </v:shape>
            </v:group>
            <v:group style="position:absolute;left:3171;top:-2450;width:2;height:10" coordorigin="3171,-2450" coordsize="2,10">
              <v:shape style="position:absolute;left:3171;top:-2450;width:2;height:10" coordorigin="3171,-2450" coordsize="0,10" path="m3171,-2450l3171,-2440e" filled="false" stroked="true" strokeweight=".133pt" strokecolor="#050000">
                <v:path arrowok="t"/>
              </v:shape>
            </v:group>
            <v:group style="position:absolute;left:3168;top:-2394;width:2;height:10" coordorigin="3168,-2394" coordsize="2,10">
              <v:shape style="position:absolute;left:3168;top:-2394;width:2;height:10" coordorigin="3168,-2394" coordsize="0,10" path="m3168,-2394l3168,-2384e" filled="false" stroked="true" strokeweight=".133pt" strokecolor="#050000">
                <v:path arrowok="t"/>
              </v:shape>
            </v:group>
            <v:group style="position:absolute;left:5252;top:-2464;width:54;height:141" coordorigin="5252,-2464" coordsize="54,141">
              <v:shape style="position:absolute;left:5252;top:-2464;width:54;height:141" coordorigin="5252,-2464" coordsize="54,141" path="m5252,-2464l5265,-2429,5278,-2392,5305,-2323e" filled="false" stroked="true" strokeweight=".48pt" strokecolor="#050000">
                <v:path arrowok="t"/>
              </v:shape>
            </v:group>
            <v:group style="position:absolute;left:4613;top:-2349;width:78;height:2" coordorigin="4613,-2349" coordsize="78,2">
              <v:shape style="position:absolute;left:4613;top:-2349;width:78;height:2" coordorigin="4613,-2349" coordsize="78,0" path="m4690,-2349l4613,-2349e" filled="false" stroked="true" strokeweight=".48pt" strokecolor="#050000">
                <v:path arrowok="t"/>
              </v:shape>
            </v:group>
            <v:group style="position:absolute;left:4690;top:-2389;width:38;height:40" coordorigin="4690,-2389" coordsize="38,40">
              <v:shape style="position:absolute;left:4690;top:-2389;width:38;height:40" coordorigin="4690,-2389" coordsize="38,40" path="m4728,-2389l4728,-2379,4725,-2376,4725,-2371,4722,-2371,4722,-2365,4720,-2365,4720,-2363,4717,-2363,4717,-2360,4714,-2360,4714,-2357,4712,-2357,4709,-2355,4706,-2355,4706,-2352,4701,-2352,4698,-2349,4690,-2349e" filled="false" stroked="true" strokeweight=".48pt" strokecolor="#050000">
                <v:path arrowok="t"/>
              </v:shape>
            </v:group>
            <v:group style="position:absolute;left:3968;top:-2482;width:2;height:10" coordorigin="3968,-2482" coordsize="2,10">
              <v:shape style="position:absolute;left:3968;top:-2482;width:2;height:10" coordorigin="3968,-2482" coordsize="0,10" path="m3968,-2482l3968,-2472e" filled="false" stroked="true" strokeweight=".134pt" strokecolor="#050000">
                <v:path arrowok="t"/>
              </v:shape>
            </v:group>
            <v:group style="position:absolute;left:4418;top:-2607;width:2;height:10" coordorigin="4418,-2607" coordsize="2,10">
              <v:shape style="position:absolute;left:4418;top:-2607;width:2;height:10" coordorigin="4418,-2607" coordsize="0,10" path="m4418,-2607l4418,-2597e" filled="false" stroked="true" strokeweight=".133pt" strokecolor="#050000">
                <v:path arrowok="t"/>
              </v:shape>
            </v:group>
            <v:group style="position:absolute;left:4409;top:-2480;width:3;height:3" coordorigin="4409,-2480" coordsize="3,3">
              <v:shape style="position:absolute;left:4409;top:-2480;width:3;height:3" coordorigin="4409,-2480" coordsize="3,3" path="m4411,-2477l4411,-2480,4409,-2480e" filled="false" stroked="true" strokeweight=".48pt" strokecolor="#050000">
                <v:path arrowok="t"/>
              </v:shape>
            </v:group>
            <v:group style="position:absolute;left:4409;top:-2456;width:3;height:3" coordorigin="4409,-2456" coordsize="3,3">
              <v:shape style="position:absolute;left:4409;top:-2456;width:3;height:3" coordorigin="4409,-2456" coordsize="3,3" path="m4411,-2453l4411,-2456,4409,-2456e" filled="false" stroked="true" strokeweight=".48pt" strokecolor="#050000">
                <v:path arrowok="t"/>
              </v:shape>
            </v:group>
            <v:group style="position:absolute;left:4407;top:-2405;width:2;height:10" coordorigin="4407,-2405" coordsize="2,10">
              <v:shape style="position:absolute;left:4407;top:-2405;width:2;height:10" coordorigin="4407,-2405" coordsize="0,10" path="m4407,-2405l4407,-2395e" filled="false" stroked="true" strokeweight=".133pt" strokecolor="#050000">
                <v:path arrowok="t"/>
              </v:shape>
            </v:group>
            <v:group style="position:absolute;left:3966;top:-2399;width:2;height:10" coordorigin="3966,-2399" coordsize="2,10">
              <v:shape style="position:absolute;left:3966;top:-2399;width:2;height:10" coordorigin="3966,-2399" coordsize="0,10" path="m3966,-2399l3966,-2390e" filled="false" stroked="true" strokeweight=".132pt" strokecolor="#050000">
                <v:path arrowok="t"/>
              </v:shape>
            </v:group>
            <v:group style="position:absolute;left:3968;top:-2453;width:2;height:10" coordorigin="3968,-2453" coordsize="2,10">
              <v:shape style="position:absolute;left:3968;top:-2453;width:2;height:10" coordorigin="3968,-2453" coordsize="0,10" path="m3968,-2453l3968,-2443e" filled="false" stroked="true" strokeweight=".134pt" strokecolor="#050000">
                <v:path arrowok="t"/>
              </v:shape>
            </v:group>
            <v:group style="position:absolute;left:5031;top:-2469;width:59;height:152" coordorigin="5031,-2469" coordsize="59,152">
              <v:shape style="position:absolute;left:5031;top:-2469;width:59;height:152" coordorigin="5031,-2469" coordsize="59,152" path="m5031,-2469l5033,-2464,5039,-2456,5041,-2450,5044,-2442,5047,-2440,5047,-2437,5049,-2434,5049,-2432,5055,-2419,5057,-2403,5063,-2389,5068,-2373,5079,-2344,5089,-2317e" filled="false" stroked="true" strokeweight=".48pt" strokecolor="#050000">
                <v:path arrowok="t"/>
              </v:shape>
            </v:group>
            <v:group style="position:absolute;left:4603;top:-2317;width:487;height:8" coordorigin="4603,-2317" coordsize="487,8">
              <v:shape style="position:absolute;left:4603;top:-2317;width:487;height:8" coordorigin="4603,-2317" coordsize="487,8" path="m4603,-2309l4845,-2312,5089,-2317e" filled="false" stroked="true" strokeweight=".48pt" strokecolor="#050000">
                <v:path arrowok="t"/>
              </v:shape>
            </v:group>
            <v:group style="position:absolute;left:4101;top:-2604;width:2;height:10" coordorigin="4101,-2604" coordsize="2,10">
              <v:shape style="position:absolute;left:4101;top:-2604;width:2;height:10" coordorigin="4101,-2604" coordsize="0,10" path="m4101,-2604l4101,-2595e" filled="false" stroked="true" strokeweight=".133pt" strokecolor="#050000">
                <v:path arrowok="t"/>
              </v:shape>
            </v:group>
            <v:group style="position:absolute;left:3659;top:-2392;width:30;height:30" coordorigin="3659,-2392" coordsize="30,30">
              <v:shape style="position:absolute;left:3659;top:-2392;width:30;height:30" coordorigin="3659,-2392" coordsize="30,30" path="m3659,-2392l3659,-2387,3661,-2387,3661,-2379,3664,-2376,3667,-2373,3667,-2371,3669,-2371,3669,-2368,3672,-2368,3675,-2365,3680,-2365,3683,-2363,3688,-2363e" filled="false" stroked="true" strokeweight=".48pt" strokecolor="#050000">
                <v:path arrowok="t"/>
              </v:shape>
            </v:group>
            <v:group style="position:absolute;left:5069;top:-2766;width:2;height:10" coordorigin="5069,-2766" coordsize="2,10">
              <v:shape style="position:absolute;left:5069;top:-2766;width:2;height:10" coordorigin="5069,-2766" coordsize="0,10" path="m5069,-2766l5069,-2757e" filled="false" stroked="true" strokeweight=".133pt" strokecolor="#050000">
                <v:path arrowok="t"/>
              </v:shape>
            </v:group>
            <v:group style="position:absolute;left:5105;top:-2711;width:104;height:155" coordorigin="5105,-2711" coordsize="104,155">
              <v:shape style="position:absolute;left:5105;top:-2711;width:104;height:155" coordorigin="5105,-2711" coordsize="104,155" path="m5105,-2711l5119,-2692,5132,-2674,5145,-2655,5158,-2634,5172,-2615,5182,-2597,5196,-2578,5209,-2557e" filled="false" stroked="true" strokeweight=".48pt" strokecolor="#050000">
                <v:path arrowok="t"/>
              </v:shape>
            </v:group>
            <v:group style="position:absolute;left:5228;top:-2525;width:3;height:6" coordorigin="5228,-2525" coordsize="3,6">
              <v:shape style="position:absolute;left:5228;top:-2525;width:3;height:6" coordorigin="5228,-2525" coordsize="3,6" path="m5228,-2525l5230,-2520e" filled="false" stroked="true" strokeweight=".48pt" strokecolor="#050000">
                <v:path arrowok="t"/>
              </v:shape>
            </v:group>
            <v:group style="position:absolute;left:4093;top:-2482;width:2;height:10" coordorigin="4093,-2482" coordsize="2,10">
              <v:shape style="position:absolute;left:4093;top:-2482;width:2;height:10" coordorigin="4093,-2482" coordsize="0,10" path="m4093,-2482l4093,-2472e" filled="false" stroked="true" strokeweight=".133pt" strokecolor="#050000">
                <v:path arrowok="t"/>
              </v:shape>
            </v:group>
            <v:group style="position:absolute;left:5236;top:-2509;width:3;height:3" coordorigin="5236,-2509" coordsize="3,3">
              <v:shape style="position:absolute;left:5236;top:-2509;width:3;height:3" coordorigin="5236,-2509" coordsize="3,3" path="m5236,-2509l5238,-2506e" filled="false" stroked="true" strokeweight=".48pt" strokecolor="#050000">
                <v:path arrowok="t"/>
              </v:shape>
            </v:group>
            <v:group style="position:absolute;left:4091;top:-2402;width:2;height:10" coordorigin="4091,-2402" coordsize="2,10">
              <v:shape style="position:absolute;left:4091;top:-2402;width:2;height:10" coordorigin="4091,-2402" coordsize="0,10" path="m4091,-2402l4091,-2392e" filled="false" stroked="true" strokeweight=".133pt" strokecolor="#050000">
                <v:path arrowok="t"/>
              </v:shape>
            </v:group>
            <v:group style="position:absolute;left:4091;top:-2453;width:2;height:10" coordorigin="4091,-2453" coordsize="2,10">
              <v:shape style="position:absolute;left:4091;top:-2453;width:2;height:10" coordorigin="4091,-2453" coordsize="0,10" path="m4091,-2453l4091,-2443e" filled="false" stroked="true" strokeweight=".133pt" strokecolor="#050000">
                <v:path arrowok="t"/>
              </v:shape>
            </v:group>
            <v:group style="position:absolute;left:5233;top:-2506;width:6;height:3" coordorigin="5233,-2506" coordsize="6,3">
              <v:shape style="position:absolute;left:5233;top:-2506;width:6;height:3" coordorigin="5233,-2506" coordsize="6,3" path="m5238,-2506l5236,-2504,5233,-2504e" filled="false" stroked="true" strokeweight=".48pt" strokecolor="#050000">
                <v:path arrowok="t"/>
              </v:shape>
            </v:group>
            <v:group style="position:absolute;left:4225;top:-2602;width:3;height:3" coordorigin="4225,-2602" coordsize="3,3">
              <v:shape style="position:absolute;left:4225;top:-2602;width:3;height:3" coordorigin="4225,-2602" coordsize="3,3" path="m4225,-2599l4225,-2602,4228,-2602e" filled="false" stroked="true" strokeweight=".48pt" strokecolor="#050000">
                <v:path arrowok="t"/>
              </v:shape>
            </v:group>
            <v:group style="position:absolute;left:3837;top:-2849;width:1192;height:365" coordorigin="3837,-2849" coordsize="1192,365">
              <v:shape style="position:absolute;left:3837;top:-2849;width:1192;height:365" coordorigin="3837,-2849" coordsize="1192,365" path="m3837,-2849l3983,-2849,4012,-2847,4100,-2847,4129,-2844,4161,-2844,4190,-2841,4220,-2841,4249,-2839,4278,-2839,4307,-2836,4337,-2833,4366,-2833,4395,-2831,4424,-2828,4454,-2825,4483,-2823,4512,-2820,4541,-2817,4571,-2815,4600,-2812,4629,-2807,4658,-2804,4688,-2801,4717,-2796,4746,-2793,4776,-2788,4783,-2788,4789,-2786,4799,-2786,4802,-2783,4807,-2780,4813,-2780,4815,-2778,4821,-2778,4826,-2775,4829,-2772,4834,-2770,4837,-2767,4842,-2764,4845,-2762,4850,-2759,4853,-2756,4858,-2754,4861,-2751,4866,-2748,4869,-2746,4871,-2743,4877,-2738,4879,-2735,4882,-2732,4885,-2730,4887,-2724,4890,-2722,4893,-2716,4895,-2714,4898,-2708,4916,-2682,4932,-2655,4943,-2642,4951,-2626,4959,-2613,4967,-2599,4975,-2586,4983,-2570,4991,-2557,4999,-2543,5007,-2528,5015,-2514,5020,-2498,5025,-2493,5028,-2485e" filled="false" stroked="true" strokeweight=".48pt" strokecolor="#050000">
                <v:path arrowok="t"/>
              </v:shape>
            </v:group>
            <v:group style="position:absolute;left:4592;top:-2682;width:54;height:32" coordorigin="4592,-2682" coordsize="54,32">
              <v:shape style="position:absolute;left:4592;top:-2682;width:54;height:32" coordorigin="4592,-2682" coordsize="54,32" path="m4592,-2682l4597,-2679,4608,-2679,4611,-2676,4616,-2676,4619,-2674,4624,-2674,4627,-2671,4629,-2668,4632,-2666,4637,-2663,4640,-2661,4643,-2658,4643,-2655,4645,-2650e" filled="false" stroked="true" strokeweight=".48pt" strokecolor="#050000">
                <v:path arrowok="t"/>
              </v:shape>
            </v:group>
            <v:group style="position:absolute;left:4022;top:-3024;width:2;height:10" coordorigin="4022,-3024" coordsize="2,10">
              <v:shape style="position:absolute;left:4022;top:-3024;width:2;height:10" coordorigin="4022,-3024" coordsize="0,10" path="m4022,-3024l4022,-3015e" filled="false" stroked="true" strokeweight=".133pt" strokecolor="#050000">
                <v:path arrowok="t"/>
              </v:shape>
            </v:group>
            <v:group style="position:absolute;left:4218;top:-2482;width:2;height:10" coordorigin="4218,-2482" coordsize="2,10">
              <v:shape style="position:absolute;left:4218;top:-2482;width:2;height:10" coordorigin="4218,-2482" coordsize="0,10" path="m4218,-2482l4218,-2472e" filled="false" stroked="true" strokeweight=".133pt" strokecolor="#050000">
                <v:path arrowok="t"/>
              </v:shape>
            </v:group>
            <v:group style="position:absolute;left:4216;top:-2402;width:2;height:10" coordorigin="4216,-2402" coordsize="2,10">
              <v:shape style="position:absolute;left:4216;top:-2402;width:2;height:10" coordorigin="4216,-2402" coordsize="0,10" path="m4216,-2402l4216,-2392e" filled="false" stroked="true" strokeweight=".133pt" strokecolor="#050000">
                <v:path arrowok="t"/>
              </v:shape>
            </v:group>
            <v:group style="position:absolute;left:4218;top:-2455;width:2;height:10" coordorigin="4218,-2455" coordsize="2,10">
              <v:shape style="position:absolute;left:4218;top:-2455;width:2;height:10" coordorigin="4218,-2455" coordsize="0,10" path="m4218,-2455l4218,-2446e" filled="false" stroked="true" strokeweight=".133pt" strokecolor="#050000">
                <v:path arrowok="t"/>
              </v:shape>
            </v:group>
            <v:group style="position:absolute;left:4726;top:-2984;width:2;height:10" coordorigin="4726,-2984" coordsize="2,10">
              <v:shape style="position:absolute;left:4726;top:-2984;width:2;height:10" coordorigin="4726,-2984" coordsize="0,10" path="m4726,-2984l4726,-2975e" filled="false" stroked="true" strokeweight=".134pt" strokecolor="#050000">
                <v:path arrowok="t"/>
              </v:shape>
            </v:group>
            <v:group style="position:absolute;left:4427;top:-3001;width:272;height:19" coordorigin="4427,-3001" coordsize="272,19">
              <v:shape style="position:absolute;left:4427;top:-3001;width:272;height:19" coordorigin="4427,-3001" coordsize="272,19" path="m4698,-2982l4693,-2982,4656,-2988,4619,-2990,4600,-2993,4581,-2993,4565,-2996,4547,-2996,4528,-2998,4510,-2998,4491,-3001,4432,-3001,4430,-2998,4427,-2998,4430,-2996,4432,-2993,4438,-2993,4440,-2990,4446,-2990,4454,-2988e" filled="false" stroked="true" strokeweight=".48pt" strokecolor="#050000">
                <v:path arrowok="t"/>
              </v:shape>
            </v:group>
            <v:group style="position:absolute;left:4456;top:-2985;width:365;height:67" coordorigin="4456,-2985" coordsize="365,67">
              <v:shape style="position:absolute;left:4456;top:-2985;width:365;height:67" coordorigin="4456,-2985" coordsize="365,67" path="m4456,-2985l4467,-2982,4478,-2980,4491,-2977,4502,-2977,4523,-2972,4544,-2966,4568,-2964,4589,-2958,4632,-2950,4677,-2942,4722,-2934,4810,-2918,4821,-2918e" filled="false" stroked="true" strokeweight=".48pt" strokecolor="#050000">
                <v:path arrowok="t"/>
              </v:shape>
            </v:group>
            <v:group style="position:absolute;left:4807;top:-2918;width:14;height:6" coordorigin="4807,-2918" coordsize="14,6">
              <v:shape style="position:absolute;left:4807;top:-2918;width:14;height:6" coordorigin="4807,-2918" coordsize="14,6" path="m4807,-2913l4815,-2916,4821,-2916,4821,-2918e" filled="false" stroked="true" strokeweight=".48pt" strokecolor="#050000">
                <v:path arrowok="t"/>
              </v:shape>
            </v:group>
            <v:group style="position:absolute;left:3866;top:-2966;width:942;height:54" coordorigin="3866,-2966" coordsize="942,54">
              <v:shape style="position:absolute;left:3866;top:-2966;width:942;height:54" coordorigin="3866,-2966" coordsize="942,54" path="m3866,-2966l4044,-2966,4073,-2964,4161,-2964,4190,-2961,4220,-2961,4249,-2958,4278,-2958,4307,-2956,4337,-2956,4366,-2953,4395,-2950,4424,-2950,4456,-2948,4486,-2945,4515,-2942,4544,-2940,4573,-2940,4603,-2937,4632,-2934,4661,-2929,4690,-2926,4720,-2924,4749,-2921,4778,-2918,4807,-2913e" filled="false" stroked="true" strokeweight=".48pt" strokecolor="#050000">
                <v:path arrowok="t"/>
              </v:shape>
            </v:group>
            <v:group style="position:absolute;left:3786;top:-2597;width:8;height:123" coordorigin="3786,-2597" coordsize="8,123">
              <v:shape style="position:absolute;left:3786;top:-2597;width:8;height:123" coordorigin="3786,-2597" coordsize="8,123" path="m3794,-2597l3786,-2474e" filled="false" stroked="true" strokeweight=".48pt" strokecolor="#050000">
                <v:path arrowok="t"/>
              </v:shape>
            </v:group>
            <v:group style="position:absolute;left:2923;top:-2894;width:2;height:10" coordorigin="2923,-2894" coordsize="2,10">
              <v:shape style="position:absolute;left:2923;top:-2894;width:2;height:10" coordorigin="2923,-2894" coordsize="0,10" path="m2923,-2894l2923,-2884e" filled="false" stroked="true" strokeweight=".133pt" strokecolor="#050000">
                <v:path arrowok="t"/>
              </v:shape>
            </v:group>
            <v:group style="position:absolute;left:4351;top:-2607;width:2;height:10" coordorigin="4351,-2607" coordsize="2,10">
              <v:shape style="position:absolute;left:4351;top:-2607;width:2;height:10" coordorigin="4351,-2607" coordsize="0,10" path="m4351,-2607l4351,-2597e" filled="false" stroked="true" strokeweight=".134pt" strokecolor="#050000">
                <v:path arrowok="t"/>
              </v:shape>
            </v:group>
            <v:group style="position:absolute;left:4031;top:-2448;width:3;height:54" coordorigin="4031,-2448" coordsize="3,54">
              <v:shape style="position:absolute;left:4031;top:-2448;width:3;height:54" coordorigin="4031,-2448" coordsize="3,54" path="m4034,-2448l4031,-2395e" filled="false" stroked="true" strokeweight=".48pt" strokecolor="#050000">
                <v:path arrowok="t"/>
              </v:shape>
            </v:group>
            <v:group style="position:absolute;left:4294;top:-2629;width:24;height:27" coordorigin="4294,-2629" coordsize="24,27">
              <v:shape style="position:absolute;left:4294;top:-2629;width:24;height:27" coordorigin="4294,-2629" coordsize="24,27" path="m4318,-2629l4313,-2629,4310,-2626,4307,-2626,4305,-2623,4302,-2621,4299,-2621,4299,-2618,4297,-2615,4297,-2613,4294,-2610,4294,-2602e" filled="false" stroked="true" strokeweight=".48pt" strokecolor="#050000">
                <v:path arrowok="t"/>
              </v:shape>
            </v:group>
            <v:group style="position:absolute;left:4342;top:-2480;width:3;height:3" coordorigin="4342,-2480" coordsize="3,3">
              <v:shape style="position:absolute;left:4342;top:-2480;width:3;height:3" coordorigin="4342,-2480" coordsize="3,3" path="m4342,-2477l4342,-2480,4345,-2480e" filled="false" stroked="true" strokeweight=".48pt" strokecolor="#050000">
                <v:path arrowok="t"/>
              </v:shape>
            </v:group>
            <v:group style="position:absolute;left:4036;top:-2599;width:6;height:123" coordorigin="4036,-2599" coordsize="6,123">
              <v:shape style="position:absolute;left:4036;top:-2599;width:6;height:123" coordorigin="4036,-2599" coordsize="6,123" path="m4042,-2599l4036,-2477e" filled="false" stroked="true" strokeweight=".48pt" strokecolor="#050000">
                <v:path arrowok="t"/>
              </v:shape>
            </v:group>
            <v:group style="position:absolute;left:3536;top:-2442;width:3;height:51" coordorigin="3536,-2442" coordsize="3,51">
              <v:shape style="position:absolute;left:3536;top:-2442;width:3;height:51" coordorigin="3536,-2442" coordsize="3,51" path="m3539,-2442l3536,-2392e" filled="false" stroked="true" strokeweight=".48pt" strokecolor="#050000">
                <v:path arrowok="t"/>
              </v:shape>
            </v:group>
            <v:group style="position:absolute;left:3539;top:-2594;width:8;height:123" coordorigin="3539,-2594" coordsize="8,123">
              <v:shape style="position:absolute;left:3539;top:-2594;width:8;height:123" coordorigin="3539,-2594" coordsize="8,123" path="m3547,-2594l3539,-2472e" filled="false" stroked="true" strokeweight=".48pt" strokecolor="#050000">
                <v:path arrowok="t"/>
              </v:shape>
            </v:group>
            <v:group style="position:absolute;left:4341;top:-2405;width:2;height:10" coordorigin="4341,-2405" coordsize="2,10">
              <v:shape style="position:absolute;left:4341;top:-2405;width:2;height:10" coordorigin="4341,-2405" coordsize="0,10" path="m4341,-2405l4341,-2395e" filled="false" stroked="true" strokeweight=".134pt" strokecolor="#050000">
                <v:path arrowok="t"/>
              </v:shape>
            </v:group>
            <v:group style="position:absolute;left:4343;top:-2458;width:2;height:10" coordorigin="4343,-2458" coordsize="2,10">
              <v:shape style="position:absolute;left:4343;top:-2458;width:2;height:10" coordorigin="4343,-2458" coordsize="0,10" path="m4343,-2458l4343,-2448e" filled="false" stroked="true" strokeweight=".132pt" strokecolor="#050000">
                <v:path arrowok="t"/>
              </v:shape>
            </v:group>
            <v:group style="position:absolute;left:3536;top:-2392;width:27;height:30" coordorigin="3536,-2392" coordsize="27,30">
              <v:shape style="position:absolute;left:3536;top:-2392;width:27;height:30" coordorigin="3536,-2392" coordsize="27,30" path="m3536,-2392l3536,-2381,3539,-2381,3539,-2376,3542,-2373,3544,-2371,3544,-2368,3547,-2368,3550,-2365,3552,-2365,3555,-2363,3563,-2363e" filled="false" stroked="true" strokeweight=".48pt" strokecolor="#050000">
                <v:path arrowok="t"/>
              </v:shape>
            </v:group>
            <v:group style="position:absolute;left:5547;top:-2357;width:8;height:3" coordorigin="5547,-2357" coordsize="8,3">
              <v:shape style="position:absolute;left:5547;top:-2357;width:8;height:3" coordorigin="5547,-2357" coordsize="8,3" path="m5547,-2355l5555,-2355,5555,-2357e" filled="false" stroked="true" strokeweight=".48pt" strokecolor="#050000">
                <v:path arrowok="t"/>
              </v:shape>
            </v:group>
            <v:group style="position:absolute;left:5483;top:-2496;width:6;height:14" coordorigin="5483,-2496" coordsize="6,14">
              <v:shape style="position:absolute;left:5483;top:-2496;width:6;height:14" coordorigin="5483,-2496" coordsize="6,14" path="m5488,-2482l5488,-2488,5486,-2490,5483,-2496e" filled="false" stroked="true" strokeweight=".48pt" strokecolor="#050000">
                <v:path arrowok="t"/>
              </v:shape>
            </v:group>
            <v:group style="position:absolute;left:4031;top:-2395;width:30;height:27" coordorigin="4031,-2395" coordsize="30,27">
              <v:shape style="position:absolute;left:4031;top:-2395;width:30;height:27" coordorigin="4031,-2395" coordsize="30,27" path="m4031,-2395l4031,-2392,4034,-2389,4034,-2381,4036,-2381,4036,-2379,4039,-2376,4042,-2373,4042,-2371,4044,-2371,4047,-2371,4050,-2368,4060,-2368e" filled="false" stroked="true" strokeweight=".48pt" strokecolor="#050000">
                <v:path arrowok="t"/>
              </v:shape>
            </v:group>
            <v:group style="position:absolute;left:5249;top:-2474;width:10;height:2" coordorigin="5249,-2474" coordsize="10,2">
              <v:shape style="position:absolute;left:5249;top:-2474;width:10;height:2" coordorigin="5249,-2474" coordsize="10,0" path="m5249,-2474l5259,-2474e" filled="false" stroked="true" strokeweight=".266pt" strokecolor="#050000">
                <v:path arrowok="t"/>
              </v:shape>
            </v:group>
            <v:group style="position:absolute;left:5264;top:-2463;width:2;height:10" coordorigin="5264,-2463" coordsize="2,10">
              <v:shape style="position:absolute;left:5264;top:-2463;width:2;height:10" coordorigin="5264,-2463" coordsize="0,10" path="m5264,-2463l5264,-2454e" filled="false" stroked="true" strokeweight=".133pt" strokecolor="#050000">
                <v:path arrowok="t"/>
              </v:shape>
            </v:group>
            <v:group style="position:absolute;left:5028;top:-2485;width:3;height:16" coordorigin="5028,-2485" coordsize="3,16">
              <v:shape style="position:absolute;left:5028;top:-2485;width:3;height:16" coordorigin="5028,-2485" coordsize="3,16" path="m5028,-2485l5031,-2469e" filled="false" stroked="true" strokeweight=".48pt" strokecolor="#050000">
                <v:path arrowok="t"/>
              </v:shape>
            </v:group>
            <v:group style="position:absolute;left:5089;top:-2323;width:216;height:6" coordorigin="5089,-2323" coordsize="216,6">
              <v:shape style="position:absolute;left:5089;top:-2323;width:216;height:6" coordorigin="5089,-2323" coordsize="216,6" path="m5089,-2317l5252,-2317,5278,-2320,5302,-2320,5305,-2323e" filled="false" stroked="true" strokeweight=".48pt" strokecolor="#050000">
                <v:path arrowok="t"/>
              </v:shape>
            </v:group>
            <v:group style="position:absolute;left:3863;top:-2966;width:3;height:3" coordorigin="3863,-2966" coordsize="3,3">
              <v:shape style="position:absolute;left:3863;top:-2966;width:3;height:3" coordorigin="3863,-2966" coordsize="3,3" path="m3863,-2964l3866,-2964,3866,-2966e" filled="false" stroked="true" strokeweight=".48pt" strokecolor="#050000">
                <v:path arrowok="t"/>
              </v:shape>
            </v:group>
            <v:group style="position:absolute;left:5478;top:-2512;width:6;height:16" coordorigin="5478,-2512" coordsize="6,16">
              <v:shape style="position:absolute;left:5478;top:-2512;width:6;height:16" coordorigin="5478,-2512" coordsize="6,16" path="m5483,-2496l5483,-2501,5480,-2506,5478,-2512e" filled="false" stroked="true" strokeweight=".48pt" strokecolor="#050000">
                <v:path arrowok="t"/>
              </v:shape>
            </v:group>
            <v:group style="position:absolute;left:5462;top:-2536;width:6;height:6" coordorigin="5462,-2536" coordsize="6,6">
              <v:shape style="position:absolute;left:5462;top:-2536;width:6;height:6" coordorigin="5462,-2536" coordsize="6,6" path="m5467,-2530l5464,-2533,5462,-2536e" filled="false" stroked="true" strokeweight=".48pt" strokecolor="#050000">
                <v:path arrowok="t"/>
              </v:shape>
            </v:group>
            <v:group style="position:absolute;left:5560;top:-2352;width:54;height:8" coordorigin="5560,-2352" coordsize="54,8">
              <v:shape style="position:absolute;left:5560;top:-2352;width:54;height:8" coordorigin="5560,-2352" coordsize="54,8" path="m5603,-2344l5608,-2347,5613,-2347,5611,-2347,5611,-2349,5608,-2349,5589,-2349,5576,-2352,5560,-2352e" filled="false" stroked="true" strokeweight=".48pt" strokecolor="#050000">
                <v:path arrowok="t"/>
              </v:shape>
            </v:group>
            <v:group style="position:absolute;left:5095;top:-2312;width:266;height:11" coordorigin="5095,-2312" coordsize="266,11">
              <v:shape style="position:absolute;left:5095;top:-2312;width:266;height:11" coordorigin="5095,-2312" coordsize="266,11" path="m5095,-2302l5129,-2304,5228,-2304,5262,-2307,5294,-2307,5326,-2309,5353,-2309,5355,-2312,5361,-2312e" filled="false" stroked="true" strokeweight=".48pt" strokecolor="#050000">
                <v:path arrowok="t"/>
              </v:shape>
            </v:group>
            <v:group style="position:absolute;left:4486;top:-2296;width:54;height:3" coordorigin="4486,-2296" coordsize="54,3">
              <v:shape style="position:absolute;left:4486;top:-2296;width:54;height:3" coordorigin="4486,-2296" coordsize="54,3" path="m4486,-2294l4539,-2296e" filled="false" stroked="true" strokeweight=".48pt" strokecolor="#050000">
                <v:path arrowok="t"/>
              </v:shape>
            </v:group>
            <v:group style="position:absolute;left:4600;top:-2302;width:495;height:6" coordorigin="4600,-2302" coordsize="495,6">
              <v:shape style="position:absolute;left:4600;top:-2302;width:495;height:6" coordorigin="4600,-2302" coordsize="495,6" path="m4600,-2296l4847,-2299,5095,-2302e" filled="false" stroked="true" strokeweight=".48pt" strokecolor="#050000">
                <v:path arrowok="t"/>
              </v:shape>
            </v:group>
            <v:group style="position:absolute;left:3060;top:-2283;width:43;height:2" coordorigin="3060,-2283" coordsize="43,2">
              <v:shape style="position:absolute;left:3060;top:-2283;width:43;height:2" coordorigin="3060,-2283" coordsize="43,0" path="m3103,-2283l3060,-2283e" filled="false" stroked="true" strokeweight=".48pt" strokecolor="#050000">
                <v:path arrowok="t"/>
              </v:shape>
            </v:group>
            <v:group style="position:absolute;left:2379;top:-2286;width:171;height:6" coordorigin="2379,-2286" coordsize="171,6">
              <v:shape style="position:absolute;left:2379;top:-2286;width:171;height:6" coordorigin="2379,-2286" coordsize="171,6" path="m2550,-2280l2401,-2280,2393,-2283,2379,-2283,2382,-2286,2385,-2286e" filled="false" stroked="true" strokeweight=".48pt" strokecolor="#050000">
                <v:path arrowok="t"/>
              </v:shape>
            </v:group>
            <v:group style="position:absolute;left:4491;top:-2296;width:48;height:2" coordorigin="4491,-2296" coordsize="48,2">
              <v:shape style="position:absolute;left:4491;top:-2296;width:48;height:2" coordorigin="4491,-2296" coordsize="48,0" path="m4491,-2296l4539,-2296e" filled="false" stroked="true" strokeweight=".48pt" strokecolor="#050000">
                <v:path arrowok="t"/>
              </v:shape>
            </v:group>
            <v:group style="position:absolute;left:4600;top:-2312;width:721;height:16" coordorigin="4600,-2312" coordsize="721,16">
              <v:shape style="position:absolute;left:4600;top:-2312;width:721;height:16" coordorigin="4600,-2312" coordsize="721,16" path="m4600,-2296l4845,-2299,5089,-2304,5177,-2304,5206,-2307,5265,-2307,5291,-2309,5315,-2309,5321,-2312e" filled="false" stroked="true" strokeweight=".48pt" strokecolor="#050000">
                <v:path arrowok="t"/>
              </v:shape>
            </v:group>
            <v:group style="position:absolute;left:5563;top:-2349;width:8;height:6" coordorigin="5563,-2349" coordsize="8,6">
              <v:shape style="position:absolute;left:5563;top:-2349;width:8;height:6" coordorigin="5563,-2349" coordsize="8,6" path="m5563,-2344l5568,-2344,5571,-2347,5568,-2347,5565,-2349e" filled="false" stroked="true" strokeweight=".48pt" strokecolor="#050000">
                <v:path arrowok="t"/>
              </v:shape>
            </v:group>
            <v:group style="position:absolute;left:2426;top:-2290;width:2;height:10" coordorigin="2426,-2290" coordsize="2,10">
              <v:shape style="position:absolute;left:2426;top:-2290;width:2;height:10" coordorigin="2426,-2290" coordsize="0,10" path="m2426,-2290l2426,-2281e" filled="false" stroked="true" strokeweight=".133pt" strokecolor="#050000">
                <v:path arrowok="t"/>
              </v:shape>
            </v:group>
            <v:group style="position:absolute;left:2419;top:-2286;width:149;height:6" coordorigin="2419,-2286" coordsize="149,6">
              <v:shape style="position:absolute;left:2419;top:-2286;width:149;height:6" coordorigin="2419,-2286" coordsize="149,6" path="m2568,-2280l2470,-2280,2454,-2283,2419,-2283,2419,-2286,2425,-2286e" filled="false" stroked="true" strokeweight=".48pt" strokecolor="#050000">
                <v:path arrowok="t"/>
              </v:shape>
            </v:group>
            <v:group style="position:absolute;left:3060;top:-2283;width:43;height:2" coordorigin="3060,-2283" coordsize="43,2">
              <v:shape style="position:absolute;left:3060;top:-2283;width:43;height:2" coordorigin="3060,-2283" coordsize="43,0" path="m3103,-2283l3060,-2283e" filled="false" stroked="true" strokeweight=".48pt" strokecolor="#050000">
                <v:path arrowok="t"/>
              </v:shape>
            </v:group>
            <v:group style="position:absolute;left:3031;top:-2283;width:6;height:2" coordorigin="3031,-2283" coordsize="6,2">
              <v:shape style="position:absolute;left:3031;top:-2283;width:6;height:2" coordorigin="3031,-2283" coordsize="6,0" path="m3036,-2283l3031,-2283e" filled="false" stroked="true" strokeweight=".48pt" strokecolor="#050000">
                <v:path arrowok="t"/>
              </v:shape>
            </v:group>
            <v:group style="position:absolute;left:2568;top:-2282;width:402;height:2" coordorigin="2568,-2282" coordsize="402,2">
              <v:shape style="position:absolute;left:2568;top:-2282;width:402;height:2" coordorigin="2568,-2282" coordsize="402,0" path="m2568,-2282l2970,-2282e" filled="false" stroked="true" strokeweight=".135pt" strokecolor="#050000">
                <v:path arrowok="t"/>
              </v:shape>
            </v:group>
            <v:group style="position:absolute;left:3536;top:-2993;width:8;height:2" coordorigin="3536,-2993" coordsize="8,2">
              <v:shape style="position:absolute;left:3536;top:-2993;width:8;height:2" coordorigin="3536,-2993" coordsize="8,0" path="m3544,-2993l3536,-2993e" filled="false" stroked="true" strokeweight=".48pt" strokecolor="#050000">
                <v:path arrowok="t"/>
              </v:shape>
            </v:group>
            <v:group style="position:absolute;left:3414;top:-2442;width:3;height:54" coordorigin="3414,-2442" coordsize="3,54">
              <v:shape style="position:absolute;left:3414;top:-2442;width:3;height:54" coordorigin="3414,-2442" coordsize="3,54" path="m3417,-2442l3414,-2389e" filled="false" stroked="true" strokeweight=".48pt" strokecolor="#050000">
                <v:path arrowok="t"/>
              </v:shape>
            </v:group>
            <v:group style="position:absolute;left:5258;top:-2471;width:2;height:10" coordorigin="5258,-2471" coordsize="2,10">
              <v:shape style="position:absolute;left:5258;top:-2471;width:2;height:10" coordorigin="5258,-2471" coordsize="0,10" path="m5258,-2471l5258,-2462e" filled="false" stroked="true" strokeweight=".133pt" strokecolor="#050000">
                <v:path arrowok="t"/>
              </v:shape>
            </v:group>
            <v:group style="position:absolute;left:5261;top:-2469;width:2;height:10" coordorigin="5261,-2469" coordsize="2,10">
              <v:shape style="position:absolute;left:5261;top:-2469;width:2;height:10" coordorigin="5261,-2469" coordsize="0,10" path="m5261,-2469l5261,-2459e" filled="false" stroked="true" strokeweight=".134pt" strokecolor="#050000">
                <v:path arrowok="t"/>
              </v:shape>
            </v:group>
            <v:group style="position:absolute;left:3417;top:-2594;width:8;height:125" coordorigin="3417,-2594" coordsize="8,125">
              <v:shape style="position:absolute;left:3417;top:-2594;width:8;height:125" coordorigin="3417,-2594" coordsize="8,125" path="m3425,-2594l3417,-2469e" filled="false" stroked="true" strokeweight=".48pt" strokecolor="#050000">
                <v:path arrowok="t"/>
              </v:shape>
            </v:group>
            <v:group style="position:absolute;left:3414;top:-2389;width:27;height:27" coordorigin="3414,-2389" coordsize="27,27">
              <v:shape style="position:absolute;left:3414;top:-2389;width:27;height:27" coordorigin="3414,-2389" coordsize="27,27" path="m3414,-2389l3414,-2381,3417,-2379,3417,-2376,3419,-2373,3419,-2371,3422,-2371,3422,-2368,3425,-2368,3427,-2365,3430,-2363,3441,-2363e" filled="false" stroked="true" strokeweight=".48pt" strokecolor="#050000">
                <v:path arrowok="t"/>
              </v:shape>
            </v:group>
            <v:group style="position:absolute;left:3909;top:-2445;width:2;height:51" coordorigin="3909,-2445" coordsize="2,51">
              <v:shape style="position:absolute;left:3909;top:-2445;width:2;height:51" coordorigin="3909,-2445" coordsize="0,51" path="m3909,-2445l3909,-2395e" filled="false" stroked="true" strokeweight=".48pt" strokecolor="#050000">
                <v:path arrowok="t"/>
              </v:shape>
            </v:group>
            <v:group style="position:absolute;left:5258;top:-2476;width:2;height:10" coordorigin="5258,-2476" coordsize="2,10">
              <v:shape style="position:absolute;left:5258;top:-2476;width:2;height:10" coordorigin="5258,-2476" coordsize="0,10" path="m5258,-2476l5258,-2467e" filled="false" stroked="true" strokeweight=".133pt" strokecolor="#050000">
                <v:path arrowok="t"/>
              </v:shape>
            </v:group>
            <v:group style="position:absolute;left:4156;top:-2450;width:3;height:54" coordorigin="4156,-2450" coordsize="3,54">
              <v:shape style="position:absolute;left:4156;top:-2450;width:3;height:54" coordorigin="4156,-2450" coordsize="3,54" path="m4159,-2450l4156,-2397e" filled="false" stroked="true" strokeweight=".48pt" strokecolor="#050000">
                <v:path arrowok="t"/>
              </v:shape>
            </v:group>
            <v:group style="position:absolute;left:5256;top:-2482;width:2;height:10" coordorigin="5256,-2482" coordsize="2,10">
              <v:shape style="position:absolute;left:5256;top:-2482;width:2;height:10" coordorigin="5256,-2482" coordsize="0,10" path="m5256,-2482l5256,-2472e" filled="false" stroked="true" strokeweight=".133pt" strokecolor="#050000">
                <v:path arrowok="t"/>
              </v:shape>
            </v:group>
            <v:group style="position:absolute;left:5238;top:-2506;width:3;height:3" coordorigin="5238,-2506" coordsize="3,3">
              <v:shape style="position:absolute;left:5238;top:-2506;width:3;height:3" coordorigin="5238,-2506" coordsize="3,3" path="m5241,-2504l5238,-2506e" filled="false" stroked="true" strokeweight=".48pt" strokecolor="#050000">
                <v:path arrowok="t"/>
              </v:shape>
            </v:group>
            <v:group style="position:absolute;left:4161;top:-2599;width:6;height:123" coordorigin="4161,-2599" coordsize="6,123">
              <v:shape style="position:absolute;left:4161;top:-2599;width:6;height:123" coordorigin="4161,-2599" coordsize="6,123" path="m4167,-2599l4161,-2477e" filled="false" stroked="true" strokeweight=".48pt" strokecolor="#050000">
                <v:path arrowok="t"/>
              </v:shape>
            </v:group>
            <v:group style="position:absolute;left:5069;top:-2766;width:2;height:10" coordorigin="5069,-2766" coordsize="2,10">
              <v:shape style="position:absolute;left:5069;top:-2766;width:2;height:10" coordorigin="5069,-2766" coordsize="0,10" path="m5069,-2766l5069,-2757e" filled="false" stroked="true" strokeweight=".133pt" strokecolor="#050000">
                <v:path arrowok="t"/>
              </v:shape>
            </v:group>
            <v:group style="position:absolute;left:5237;top:-2514;width:2;height:10" coordorigin="5237,-2514" coordsize="2,10">
              <v:shape style="position:absolute;left:5237;top:-2514;width:2;height:10" coordorigin="5237,-2514" coordsize="0,10" path="m5237,-2514l5237,-2504e" filled="false" stroked="true" strokeweight=".133pt" strokecolor="#050000">
                <v:path arrowok="t"/>
              </v:shape>
            </v:group>
            <v:group style="position:absolute;left:5621;top:-2331;width:8;height:3" coordorigin="5621,-2331" coordsize="8,3">
              <v:shape style="position:absolute;left:5621;top:-2331;width:8;height:3" coordorigin="5621,-2331" coordsize="8,3" path="m5621,-2328l5629,-2328,5629,-2331e" filled="false" stroked="true" strokeweight=".48pt" strokecolor="#050000">
                <v:path arrowok="t"/>
              </v:shape>
            </v:group>
            <v:group style="position:absolute;left:5140;top:-2294;width:237;height:8" coordorigin="5140,-2294" coordsize="237,8">
              <v:shape style="position:absolute;left:5140;top:-2294;width:237;height:8" coordorigin="5140,-2294" coordsize="237,8" path="m5140,-2286l5190,-2286,5238,-2288,5286,-2288,5310,-2291,5331,-2291,5355,-2294,5377,-2294e" filled="false" stroked="true" strokeweight=".48pt" strokecolor="#050000">
                <v:path arrowok="t"/>
              </v:shape>
            </v:group>
            <v:group style="position:absolute;left:4486;top:-2278;width:54;height:2" coordorigin="4486,-2278" coordsize="54,2">
              <v:shape style="position:absolute;left:4486;top:-2278;width:54;height:2" coordorigin="4486,-2278" coordsize="54,0" path="m4486,-2278l4539,-2278e" filled="false" stroked="true" strokeweight=".48pt" strokecolor="#050000">
                <v:path arrowok="t"/>
              </v:shape>
            </v:group>
            <v:group style="position:absolute;left:4600;top:-2286;width:495;height:8" coordorigin="4600,-2286" coordsize="495,8">
              <v:shape style="position:absolute;left:4600;top:-2286;width:495;height:8" coordorigin="4600,-2286" coordsize="495,8" path="m4600,-2278l4847,-2283,5095,-2286e" filled="false" stroked="true" strokeweight=".48pt" strokecolor="#050000">
                <v:path arrowok="t"/>
              </v:shape>
            </v:group>
            <v:group style="position:absolute;left:5063;top:-2763;width:10;height:2" coordorigin="5063,-2763" coordsize="10,2">
              <v:shape style="position:absolute;left:5063;top:-2763;width:10;height:2" coordorigin="5063,-2763" coordsize="10,0" path="m5063,-2763l5073,-2763e" filled="false" stroked="true" strokeweight=".132pt" strokecolor="#050000">
                <v:path arrowok="t"/>
              </v:shape>
            </v:group>
            <v:group style="position:absolute;left:5547;top:-2355;width:16;height:11" coordorigin="5547,-2355" coordsize="16,11">
              <v:shape style="position:absolute;left:5547;top:-2355;width:16;height:11" coordorigin="5547,-2355" coordsize="16,11" path="m5563,-2344l5560,-2344,5557,-2347,5555,-2347,5552,-2349,5549,-2352,5549,-2355,5547,-2355e" filled="false" stroked="true" strokeweight=".48pt" strokecolor="#050000">
                <v:path arrowok="t"/>
              </v:shape>
            </v:group>
            <v:group style="position:absolute;left:5305;top:-2323;width:16;height:11" coordorigin="5305,-2323" coordsize="16,11">
              <v:shape style="position:absolute;left:5305;top:-2323;width:16;height:11" coordorigin="5305,-2323" coordsize="16,11" path="m5321,-2312l5313,-2312,5313,-2315,5310,-2315,5310,-2317,5307,-2317,5307,-2320,5305,-2323e" filled="false" stroked="true" strokeweight=".48pt" strokecolor="#050000">
                <v:path arrowok="t"/>
              </v:shape>
            </v:group>
            <v:group style="position:absolute;left:5085;top:-2311;width:10;height:2" coordorigin="5085,-2311" coordsize="10,2">
              <v:shape style="position:absolute;left:5085;top:-2311;width:10;height:2" coordorigin="5085,-2311" coordsize="10,0" path="m5085,-2311l5094,-2311e" filled="false" stroked="true" strokeweight=".665pt" strokecolor="#050000">
                <v:path arrowok="t"/>
              </v:shape>
            </v:group>
            <v:group style="position:absolute;left:3802;top:-2302;width:3;height:14" coordorigin="3802,-2302" coordsize="3,14">
              <v:shape style="position:absolute;left:3802;top:-2302;width:3;height:14" coordorigin="3802,-2302" coordsize="3,14" path="m3802,-2288l3805,-2288,3805,-2291,3805,-2302e" filled="false" stroked="true" strokeweight=".48pt" strokecolor="#050000">
                <v:path arrowok="t"/>
              </v:shape>
            </v:group>
            <v:group style="position:absolute;left:5603;top:-2344;width:19;height:16" coordorigin="5603,-2344" coordsize="19,16">
              <v:shape style="position:absolute;left:5603;top:-2344;width:19;height:16" coordorigin="5603,-2344" coordsize="19,16" path="m5603,-2344l5611,-2344,5613,-2341,5616,-2339,5619,-2336,5619,-2333,5621,-2333,5621,-2328e" filled="false" stroked="true" strokeweight=".48pt" strokecolor="#050000">
                <v:path arrowok="t"/>
              </v:shape>
            </v:group>
            <v:group style="position:absolute;left:5361;top:-2312;width:16;height:19" coordorigin="5361,-2312" coordsize="16,19">
              <v:shape style="position:absolute;left:5361;top:-2312;width:16;height:19" coordorigin="5361,-2312" coordsize="16,19" path="m5361,-2312l5363,-2312,5366,-2309,5369,-2309,5371,-2307,5374,-2304,5377,-2302,5377,-2294e" filled="false" stroked="true" strokeweight=".48pt" strokecolor="#050000">
                <v:path arrowok="t"/>
              </v:shape>
            </v:group>
            <v:group style="position:absolute;left:5090;top:-2294;width:10;height:2" coordorigin="5090,-2294" coordsize="10,2">
              <v:shape style="position:absolute;left:5090;top:-2294;width:10;height:2" coordorigin="5090,-2294" coordsize="10,0" path="m5090,-2294l5099,-2294e" filled="false" stroked="true" strokeweight=".798pt" strokecolor="#050000">
                <v:path arrowok="t"/>
              </v:shape>
            </v:group>
            <v:group style="position:absolute;left:3792;top:-2288;width:6;height:19" coordorigin="3792,-2288" coordsize="6,19">
              <v:shape style="position:absolute;left:3792;top:-2288;width:6;height:19" coordorigin="3792,-2288" coordsize="6,19" path="m3792,-2270l3792,-2280,3794,-2280,3794,-2288,3797,-2288e" filled="false" stroked="true" strokeweight=".48pt" strokecolor="#050000">
                <v:path arrowok="t"/>
              </v:shape>
            </v:group>
            <v:group style="position:absolute;left:5241;top:-2772;width:107;height:96" coordorigin="5241,-2772" coordsize="107,96">
              <v:shape style="position:absolute;left:5241;top:-2772;width:107;height:96" coordorigin="5241,-2772" coordsize="107,96" path="m5241,-2772l5246,-2772,5249,-2770,5252,-2770,5254,-2767,5260,-2764,5262,-2762,5265,-2759,5270,-2756,5273,-2754,5278,-2751,5283,-2746,5289,-2740,5294,-2738,5299,-2732,5302,-2727,5307,-2722,5313,-2716,5321,-2708,5331,-2698,5339,-2687,5347,-2676e" filled="false" stroked="true" strokeweight=".48pt" strokecolor="#050000">
                <v:path arrowok="t"/>
              </v:shape>
            </v:group>
            <v:group style="position:absolute;left:5414;top:-2591;width:3;height:3" coordorigin="5414,-2591" coordsize="3,3">
              <v:shape style="position:absolute;left:5414;top:-2591;width:3;height:3" coordorigin="5414,-2591" coordsize="3,3" path="m5414,-2591l5416,-2589e" filled="false" stroked="true" strokeweight=".48pt" strokecolor="#050000">
                <v:path arrowok="t"/>
              </v:shape>
            </v:group>
            <v:group style="position:absolute;left:5238;top:-2536;width:213;height:30" coordorigin="5238,-2536" coordsize="213,30">
              <v:shape style="position:absolute;left:5238;top:-2536;width:213;height:30" coordorigin="5238,-2536" coordsize="213,30" path="m5451,-2536l5451,-2533,5398,-2528,5345,-2520,5238,-2506e" filled="false" stroked="true" strokeweight=".48pt" strokecolor="#050000">
                <v:path arrowok="t"/>
              </v:shape>
            </v:group>
            <v:group style="position:absolute;left:4544;top:-2969;width:229;height:16" coordorigin="4544,-2969" coordsize="229,16">
              <v:shape style="position:absolute;left:4544;top:-2969;width:229;height:16" coordorigin="4544,-2969" coordsize="229,16" path="m4544,-2966l4547,-2969,4616,-2969,4632,-2966,4645,-2966,4659,-2964,4688,-2961,4717,-2958,4746,-2956,4773,-2953e" filled="false" stroked="true" strokeweight=".48pt" strokecolor="#050000">
                <v:path arrowok="t"/>
              </v:shape>
            </v:group>
            <v:group style="position:absolute;left:4815;top:-2948;width:19;height:3" coordorigin="4815,-2948" coordsize="19,3">
              <v:shape style="position:absolute;left:4815;top:-2948;width:19;height:3" coordorigin="4815,-2948" coordsize="19,3" path="m4815,-2948l4826,-2948,4834,-2945e" filled="false" stroked="true" strokeweight=".48pt" strokecolor="#050000">
                <v:path arrowok="t"/>
              </v:shape>
            </v:group>
            <v:group style="position:absolute;left:4991;top:-2924;width:8;height:3" coordorigin="4991,-2924" coordsize="8,3">
              <v:shape style="position:absolute;left:4991;top:-2924;width:8;height:3" coordorigin="4991,-2924" coordsize="8,3" path="m4991,-2924l4994,-2921,4999,-2921e" filled="false" stroked="true" strokeweight=".48pt" strokecolor="#050000">
                <v:path arrowok="t"/>
              </v:shape>
            </v:group>
            <v:group style="position:absolute;left:5342;top:-2695;width:6;height:19" coordorigin="5342,-2695" coordsize="6,19">
              <v:shape style="position:absolute;left:5342;top:-2695;width:6;height:19" coordorigin="5342,-2695" coordsize="6,19" path="m5342,-2695l5342,-2692,5345,-2690,5345,-2684,5347,-2684,5347,-2676e" filled="false" stroked="true" strokeweight=".48pt" strokecolor="#050000">
                <v:path arrowok="t"/>
              </v:shape>
            </v:group>
            <v:group style="position:absolute;left:3292;top:-2442;width:3;height:54" coordorigin="3292,-2442" coordsize="3,54">
              <v:shape style="position:absolute;left:3292;top:-2442;width:3;height:54" coordorigin="3292,-2442" coordsize="3,54" path="m3294,-2442l3292,-2389e" filled="false" stroked="true" strokeweight=".48pt" strokecolor="#050000">
                <v:path arrowok="t"/>
              </v:shape>
            </v:group>
            <v:group style="position:absolute;left:4991;top:-2924;width:250;height:152" coordorigin="4991,-2924" coordsize="250,152">
              <v:shape style="position:absolute;left:4991;top:-2924;width:250;height:152" coordorigin="4991,-2924" coordsize="250,152" path="m4991,-2924l5002,-2921,5010,-2918,5018,-2918,5028,-2916,5036,-2913,5047,-2910,5055,-2908,5063,-2905,5073,-2900,5081,-2897,5089,-2895,5097,-2889,5105,-2887,5116,-2881,5124,-2876,5132,-2871,5140,-2868,5148,-2863,5156,-2857,5164,-2852,5169,-2844,5177,-2839,5185,-2833,5190,-2828,5198,-2820,5206,-2815,5212,-2807,5217,-2801,5225,-2793,5230,-2786,5236,-2780,5241,-2772e" filled="false" stroked="true" strokeweight=".48pt" strokecolor="#050000">
                <v:path arrowok="t"/>
              </v:shape>
            </v:group>
            <v:group style="position:absolute;left:3292;top:-2389;width:27;height:30" coordorigin="3292,-2389" coordsize="27,30">
              <v:shape style="position:absolute;left:3292;top:-2389;width:27;height:30" coordorigin="3292,-2389" coordsize="27,30" path="m3292,-2389l3292,-2381,3294,-2379,3294,-2376,3297,-2373,3297,-2371,3300,-2368,3302,-2365,3305,-2365,3305,-2363,3310,-2363,3313,-2360,3318,-2360e" filled="false" stroked="true" strokeweight=".48pt" strokecolor="#050000">
                <v:path arrowok="t"/>
              </v:shape>
            </v:group>
            <v:group style="position:absolute;left:4156;top:-2397;width:30;height:30" coordorigin="4156,-2397" coordsize="30,30">
              <v:shape style="position:absolute;left:4156;top:-2397;width:30;height:30" coordorigin="4156,-2397" coordsize="30,30" path="m4156,-2397l4156,-2392,4159,-2389,4159,-2384,4161,-2381,4161,-2379,4164,-2379,4164,-2376,4167,-2373,4169,-2373,4169,-2371,4175,-2371,4177,-2368,4185,-2368e" filled="false" stroked="true" strokeweight=".48pt" strokecolor="#050000">
                <v:path arrowok="t"/>
              </v:shape>
            </v:group>
            <v:group style="position:absolute;left:3911;top:-2597;width:6;height:123" coordorigin="3911,-2597" coordsize="6,123">
              <v:shape style="position:absolute;left:3911;top:-2597;width:6;height:123" coordorigin="3911,-2597" coordsize="6,123" path="m3917,-2597l3911,-2474e" filled="false" stroked="true" strokeweight=".48pt" strokecolor="#050000">
                <v:path arrowok="t"/>
              </v:shape>
            </v:group>
            <v:group style="position:absolute;left:4544;top:-2969;width:229;height:16" coordorigin="4544,-2969" coordsize="229,16">
              <v:shape style="position:absolute;left:4544;top:-2969;width:229;height:16" coordorigin="4544,-2969" coordsize="229,16" path="m4544,-2966l4544,-2969,4547,-2969,4616,-2969,4629,-2966,4659,-2966,4688,-2964,4714,-2961,4744,-2958,4773,-2953e" filled="false" stroked="true" strokeweight=".48pt" strokecolor="#050000">
                <v:path arrowok="t"/>
              </v:shape>
            </v:group>
            <v:group style="position:absolute;left:4409;top:-2453;width:3;height:54" coordorigin="4409,-2453" coordsize="3,54">
              <v:shape style="position:absolute;left:4409;top:-2453;width:3;height:54" coordorigin="4409,-2453" coordsize="3,54" path="m4411,-2453l4409,-2400e" filled="false" stroked="true" strokeweight=".48pt" strokecolor="#050000">
                <v:path arrowok="t"/>
              </v:shape>
            </v:group>
            <v:group style="position:absolute;left:5283;top:-2759;width:43;height:46" coordorigin="5283,-2759" coordsize="43,46">
              <v:shape style="position:absolute;left:5283;top:-2759;width:43;height:46" coordorigin="5283,-2759" coordsize="43,46" path="m5283,-2759l5289,-2754,5297,-2748,5302,-2743,5307,-2738,5310,-2732,5315,-2724,5326,-2714e" filled="false" stroked="true" strokeweight=".48pt" strokecolor="#050000">
                <v:path arrowok="t"/>
              </v:shape>
            </v:group>
            <v:group style="position:absolute;left:4409;top:-2392;width:27;height:22" coordorigin="4409,-2392" coordsize="27,22">
              <v:shape style="position:absolute;left:4409;top:-2392;width:27;height:22" coordorigin="4409,-2392" coordsize="27,22" path="m4409,-2392l4411,-2389,4411,-2384,4414,-2384,4414,-2381,4417,-2379,4419,-2376,4422,-2376,4422,-2373,4427,-2373,4430,-2371,4435,-2371e" filled="false" stroked="true" strokeweight=".48pt" strokecolor="#050000">
                <v:path arrowok="t"/>
              </v:shape>
            </v:group>
            <v:group style="position:absolute;left:4432;top:-3001;width:261;height:19" coordorigin="4432,-3001" coordsize="261,19">
              <v:shape style="position:absolute;left:4432;top:-3001;width:261;height:19" coordorigin="4432,-3001" coordsize="261,19" path="m4693,-2982l4685,-2982,4651,-2985,4619,-2990,4600,-2990,4584,-2993,4568,-2993,4549,-2996,4534,-2996,4515,-2998,4499,-2998,4480,-3001,4448,-3001,4443,-2998,4435,-2998,4435,-2996,4432,-2996,4435,-2996,4435,-2993,4438,-2993,4440,-2993,4443,-2990,4446,-2990,4451,-2988e" filled="false" stroked="true" strokeweight=".48pt" strokecolor="#050000">
                <v:path arrowok="t"/>
              </v:shape>
            </v:group>
            <v:group style="position:absolute;left:4732;top:-2982;width:2;height:10" coordorigin="4732,-2982" coordsize="2,10">
              <v:shape style="position:absolute;left:4732;top:-2982;width:2;height:10" coordorigin="4732,-2982" coordsize="0,10" path="m4732,-2982l4732,-2972e" filled="false" stroked="true" strokeweight=".135pt" strokecolor="#050000">
                <v:path arrowok="t"/>
              </v:shape>
            </v:group>
            <v:group style="position:absolute;left:4790;top:-2974;width:2;height:10" coordorigin="4790,-2974" coordsize="2,10">
              <v:shape style="position:absolute;left:4790;top:-2974;width:2;height:10" coordorigin="4790,-2974" coordsize="0,10" path="m4790,-2974l4790,-2964e" filled="false" stroked="true" strokeweight=".133pt" strokecolor="#050000">
                <v:path arrowok="t"/>
              </v:shape>
            </v:group>
            <v:group style="position:absolute;left:5020;top:-2921;width:3;height:3" coordorigin="5020,-2921" coordsize="3,3">
              <v:shape style="position:absolute;left:5020;top:-2921;width:3;height:3" coordorigin="5020,-2921" coordsize="3,3" path="m5023,-2918l5020,-2921e" filled="false" stroked="true" strokeweight=".48pt" strokecolor="#050000">
                <v:path arrowok="t"/>
              </v:shape>
            </v:group>
            <v:group style="position:absolute;left:4791;top:-2969;width:208;height:43" coordorigin="4791,-2969" coordsize="208,43">
              <v:shape style="position:absolute;left:4791;top:-2969;width:208;height:43" coordorigin="4791,-2969" coordsize="208,43" path="m4999,-2926l4972,-2932,4948,-2937,4922,-2942,4895,-2950,4869,-2956,4858,-2956,4845,-2958,4831,-2961,4818,-2964,4805,-2966,4791,-2969e" filled="false" stroked="true" strokeweight=".48pt" strokecolor="#050000">
                <v:path arrowok="t"/>
              </v:shape>
            </v:group>
            <v:group style="position:absolute;left:4817;top:-2953;width:2;height:10" coordorigin="4817,-2953" coordsize="2,10">
              <v:shape style="position:absolute;left:4817;top:-2953;width:2;height:10" coordorigin="4817,-2953" coordsize="0,10" path="m4817,-2953l4817,-2943e" filled="false" stroked="true" strokeweight=".133pt" strokecolor="#050000">
                <v:path arrowok="t"/>
              </v:shape>
            </v:group>
            <v:group style="position:absolute;left:5286;top:-2770;width:46;height:51" coordorigin="5286,-2770" coordsize="46,51">
              <v:shape style="position:absolute;left:5286;top:-2770;width:46;height:51" coordorigin="5286,-2770" coordsize="46,51" path="m5331,-2719l5326,-2724,5321,-2732,5315,-2738,5310,-2746,5305,-2751,5299,-2756,5291,-2764,5286,-2770e" filled="false" stroked="true" strokeweight=".48pt" strokecolor="#050000">
                <v:path arrowok="t"/>
              </v:shape>
            </v:group>
            <v:group style="position:absolute;left:5052;top:-2913;width:232;height:141" coordorigin="5052,-2913" coordsize="232,141">
              <v:shape style="position:absolute;left:5052;top:-2913;width:232;height:141" coordorigin="5052,-2913" coordsize="232,141" path="m5283,-2772l5278,-2778,5270,-2783,5265,-2791,5260,-2796,5252,-2801,5246,-2807,5238,-2812,5233,-2817,5225,-2823,5220,-2828,5212,-2833,5206,-2839,5198,-2844,5190,-2847,5185,-2852,5177,-2857,5169,-2860,5161,-2865,5153,-2871,5148,-2873,5140,-2879,5132,-2881,5124,-2884,5116,-2889,5108,-2892,5100,-2895,5092,-2897,5084,-2903,5076,-2905,5068,-2908,5060,-2910,5052,-2913e" filled="false" stroked="true" strokeweight=".48pt" strokecolor="#050000">
                <v:path arrowok="t"/>
              </v:shape>
            </v:group>
            <v:group style="position:absolute;left:5338;top:-2719;width:2;height:10" coordorigin="5338,-2719" coordsize="2,10">
              <v:shape style="position:absolute;left:5338;top:-2719;width:2;height:10" coordorigin="5338,-2719" coordsize="0,10" path="m5338,-2719l5338,-2709e" filled="false" stroked="true" strokeweight=".133pt" strokecolor="#050000">
                <v:path arrowok="t"/>
              </v:shape>
            </v:group>
            <v:group style="position:absolute;left:5225;top:-2815;width:51;height:46" coordorigin="5225,-2815" coordsize="51,46">
              <v:shape style="position:absolute;left:5225;top:-2815;width:51;height:46" coordorigin="5225,-2815" coordsize="51,46" path="m5225,-2815l5230,-2809,5238,-2804,5244,-2799,5252,-2793,5257,-2788,5265,-2780,5270,-2775,5275,-2770e" filled="false" stroked="true" strokeweight=".48pt" strokecolor="#050000">
                <v:path arrowok="t"/>
              </v:shape>
            </v:group>
            <v:group style="position:absolute;left:5286;top:-2762;width:40;height:48" coordorigin="5286,-2762" coordsize="40,48">
              <v:shape style="position:absolute;left:5286;top:-2762;width:40;height:48" coordorigin="5286,-2762" coordsize="40,48" path="m5286,-2762l5291,-2756,5297,-2748,5302,-2743,5307,-2738,5313,-2732,5318,-2724,5326,-2714e" filled="false" stroked="true" strokeweight=".48pt" strokecolor="#050000">
                <v:path arrowok="t"/>
              </v:shape>
            </v:group>
            <v:group style="position:absolute;left:2695;top:-2748;width:2;height:10" coordorigin="2695,-2748" coordsize="2,10">
              <v:shape style="position:absolute;left:2695;top:-2748;width:2;height:10" coordorigin="2695,-2748" coordsize="0,10" path="m2695,-2748l2695,-2738e" filled="false" stroked="true" strokeweight=".133pt" strokecolor="#050000">
                <v:path arrowok="t"/>
              </v:shape>
            </v:group>
            <v:group style="position:absolute;left:3909;top:-2395;width:27;height:30" coordorigin="3909,-2395" coordsize="27,30">
              <v:shape style="position:absolute;left:3909;top:-2395;width:27;height:30" coordorigin="3909,-2395" coordsize="27,30" path="m3909,-2395l3909,-2381,3911,-2379,3911,-2376,3914,-2376,3914,-2373,3917,-2373,3919,-2371,3922,-2368,3927,-2368,3927,-2365,3935,-2365e" filled="false" stroked="true" strokeweight=".48pt" strokecolor="#050000">
                <v:path arrowok="t"/>
              </v:shape>
            </v:group>
            <v:group style="position:absolute;left:3169;top:-2445;width:3;height:56" coordorigin="3169,-2445" coordsize="3,56">
              <v:shape style="position:absolute;left:3169;top:-2445;width:3;height:56" coordorigin="3169,-2445" coordsize="3,56" path="m3172,-2445l3169,-2389e" filled="false" stroked="true" strokeweight=".48pt" strokecolor="#050000">
                <v:path arrowok="t"/>
              </v:shape>
            </v:group>
            <v:group style="position:absolute;left:4284;top:-2453;width:2;height:64" coordorigin="4284,-2453" coordsize="2,64">
              <v:shape style="position:absolute;left:4284;top:-2453;width:2;height:64" coordorigin="4284,-2453" coordsize="0,64" path="m4284,-2453l4284,-2389e" filled="false" stroked="true" strokeweight=".4805pt" strokecolor="#050000">
                <v:path arrowok="t"/>
              </v:shape>
            </v:group>
            <v:group style="position:absolute;left:3169;top:-2389;width:30;height:30" coordorigin="3169,-2389" coordsize="30,30">
              <v:shape style="position:absolute;left:3169;top:-2389;width:30;height:30" coordorigin="3169,-2389" coordsize="30,30" path="m3169,-2389l3169,-2384,3172,-2381,3172,-2376,3175,-2373,3175,-2371,3177,-2368,3180,-2368,3180,-2365,3183,-2363,3185,-2363,3188,-2360,3198,-2360e" filled="false" stroked="true" strokeweight=".48pt" strokecolor="#050000">
                <v:path arrowok="t"/>
              </v:shape>
            </v:group>
            <v:group style="position:absolute;left:4286;top:-2602;width:8;height:125" coordorigin="4286,-2602" coordsize="8,125">
              <v:shape style="position:absolute;left:4286;top:-2602;width:8;height:125" coordorigin="4286,-2602" coordsize="8,125" path="m4294,-2602l4286,-2477e" filled="false" stroked="true" strokeweight=".48pt" strokecolor="#050000">
                <v:path arrowok="t"/>
              </v:shape>
            </v:group>
            <v:group style="position:absolute;left:4284;top:-2389;width:27;height:19" coordorigin="4284,-2389" coordsize="27,19">
              <v:shape style="position:absolute;left:4284;top:-2389;width:27;height:19" coordorigin="4284,-2389" coordsize="27,19" path="m4284,-2389l4284,-2387,4286,-2387,4286,-2381,4289,-2379,4292,-2376,4294,-2376,4294,-2373,4297,-2373,4299,-2371,4310,-2371e" filled="false" stroked="true" strokeweight=".48pt" strokecolor="#050000">
                <v:path arrowok="t"/>
              </v:shape>
            </v:group>
            <v:group style="position:absolute;left:4624;top:-2461;width:75;height:3" coordorigin="4624,-2461" coordsize="75,3">
              <v:shape style="position:absolute;left:4624;top:-2461;width:75;height:3" coordorigin="4624,-2461" coordsize="75,3" path="m4624,-2458l4698,-2461,4698,-2458e" filled="false" stroked="true" strokeweight=".48pt" strokecolor="#050000">
                <v:path arrowok="t"/>
              </v:shape>
            </v:group>
            <v:group style="position:absolute;left:4690;top:-2387;width:22;height:22" coordorigin="4690,-2387" coordsize="22,22">
              <v:shape style="position:absolute;left:4690;top:-2387;width:22;height:22" coordorigin="4690,-2387" coordsize="22,22" path="m4690,-2365l4698,-2365,4701,-2368,4704,-2371,4706,-2371,4706,-2373,4709,-2376,4709,-2381,4712,-2384,4712,-2387e" filled="false" stroked="true" strokeweight=".48pt" strokecolor="#050000">
                <v:path arrowok="t"/>
              </v:shape>
            </v:group>
            <v:group style="position:absolute;left:4619;top:-2365;width:72;height:3" coordorigin="4619,-2365" coordsize="72,3">
              <v:shape style="position:absolute;left:4619;top:-2365;width:72;height:3" coordorigin="4619,-2365" coordsize="72,3" path="m4690,-2365l4619,-2363e" filled="false" stroked="true" strokeweight=".48pt" strokecolor="#050000">
                <v:path arrowok="t"/>
              </v:shape>
            </v:group>
            <v:group style="position:absolute;left:3818;top:-2387;width:22;height:24" coordorigin="3818,-2387" coordsize="22,24">
              <v:shape style="position:absolute;left:3818;top:-2387;width:22;height:24" coordorigin="3818,-2387" coordsize="22,24" path="m3818,-2363l3821,-2365,3823,-2365,3826,-2368,3829,-2368,3829,-2371,3831,-2371,3831,-2373,3834,-2373,3834,-2376,3837,-2379,3839,-2381,3839,-2387e" filled="false" stroked="true" strokeweight=".48pt" strokecolor="#050000">
                <v:path arrowok="t"/>
              </v:shape>
            </v:group>
            <v:group style="position:absolute;left:3842;top:-2445;width:3;height:51" coordorigin="3842,-2445" coordsize="3,51">
              <v:shape style="position:absolute;left:3842;top:-2445;width:3;height:51" coordorigin="3842,-2445" coordsize="3,51" path="m3842,-2395l3845,-2445e" filled="false" stroked="true" strokeweight=".48pt" strokecolor="#050000">
                <v:path arrowok="t"/>
              </v:shape>
            </v:group>
            <v:group style="position:absolute;left:5459;top:-2557;width:3;height:19" coordorigin="5459,-2557" coordsize="3,19">
              <v:shape style="position:absolute;left:5459;top:-2557;width:3;height:19" coordorigin="5459,-2557" coordsize="3,19" path="m5459,-2557l5459,-2551,5462,-2549,5462,-2538e" filled="false" stroked="true" strokeweight=".48pt" strokecolor="#050000">
                <v:path arrowok="t"/>
              </v:shape>
            </v:group>
            <v:group style="position:absolute;left:5483;top:-2506;width:3;height:11" coordorigin="5483,-2506" coordsize="3,11">
              <v:shape style="position:absolute;left:5483;top:-2506;width:3;height:11" coordorigin="5483,-2506" coordsize="3,11" path="m5486,-2506l5486,-2496,5483,-2496e" filled="false" stroked="true" strokeweight=".48pt" strokecolor="#050000">
                <v:path arrowok="t"/>
              </v:shape>
            </v:group>
            <v:group style="position:absolute;left:3845;top:-2445;width:62;height:2" coordorigin="3845,-2445" coordsize="62,2">
              <v:shape style="position:absolute;left:3845;top:-2445;width:62;height:2" coordorigin="3845,-2445" coordsize="62,0" path="m3906,-2445l3845,-2445e" filled="false" stroked="true" strokeweight=".48pt" strokecolor="#050000">
                <v:path arrowok="t"/>
              </v:shape>
            </v:group>
            <v:group style="position:absolute;left:3903;top:-2448;width:30;height:86" coordorigin="3903,-2448" coordsize="30,86">
              <v:shape style="position:absolute;left:3903;top:-2448;width:30;height:86" coordorigin="3903,-2448" coordsize="30,86" path="m3906,-2448l3903,-2395,3903,-2387,3906,-2384,3906,-2381,3909,-2379,3909,-2376,3911,-2373,3914,-2371,3917,-2371,3917,-2368,3919,-2368,3922,-2365,3927,-2365,3927,-2363,3932,-2363e" filled="false" stroked="true" strokeweight=".48pt" strokecolor="#050000">
                <v:path arrowok="t"/>
              </v:shape>
            </v:group>
            <v:group style="position:absolute;left:3943;top:-2387;width:22;height:22" coordorigin="3943,-2387" coordsize="22,22">
              <v:shape style="position:absolute;left:3943;top:-2387;width:22;height:22" coordorigin="3943,-2387" coordsize="22,22" path="m3943,-2365l3946,-2365,3948,-2368,3951,-2368,3954,-2371,3956,-2373,3959,-2376,3959,-2379,3962,-2381,3964,-2384,3964,-2387e" filled="false" stroked="true" strokeweight=".48pt" strokecolor="#050000">
                <v:path arrowok="t"/>
              </v:shape>
            </v:group>
            <v:group style="position:absolute;left:4693;top:-2982;width:6;height:2" coordorigin="4693,-2982" coordsize="6,2">
              <v:shape style="position:absolute;left:4693;top:-2982;width:6;height:2" coordorigin="4693,-2982" coordsize="6,0" path="m4693,-2982l4698,-2982e" filled="false" stroked="true" strokeweight=".48pt" strokecolor="#050000">
                <v:path arrowok="t"/>
              </v:shape>
            </v:group>
            <v:group style="position:absolute;left:3966;top:-2448;width:2;height:59" coordorigin="3966,-2448" coordsize="2,59">
              <v:shape style="position:absolute;left:3966;top:-2448;width:2;height:59" coordorigin="3966,-2448" coordsize="0,59" path="m3966,-2448l3966,-2389e" filled="false" stroked="true" strokeweight=".612pt" strokecolor="#050000">
                <v:path arrowok="t"/>
              </v:shape>
            </v:group>
            <v:group style="position:absolute;left:3967;top:-2448;width:64;height:2" coordorigin="3967,-2448" coordsize="64,2">
              <v:shape style="position:absolute;left:3967;top:-2448;width:64;height:2" coordorigin="3967,-2448" coordsize="64,0" path="m4031,-2448l3967,-2448e" filled="false" stroked="true" strokeweight=".48pt" strokecolor="#050000">
                <v:path arrowok="t"/>
              </v:shape>
            </v:group>
            <v:group style="position:absolute;left:4028;top:-2448;width:30;height:83" coordorigin="4028,-2448" coordsize="30,83">
              <v:shape style="position:absolute;left:4028;top:-2448;width:30;height:83" coordorigin="4028,-2448" coordsize="30,83" path="m4031,-2448l4028,-2397,4028,-2389,4031,-2387,4031,-2381,4034,-2379,4036,-2376,4036,-2373,4039,-2373,4039,-2371,4042,-2371,4044,-2368,4047,-2368,4047,-2365,4057,-2365e" filled="false" stroked="true" strokeweight=".48pt" strokecolor="#050000">
                <v:path arrowok="t"/>
              </v:shape>
            </v:group>
            <v:group style="position:absolute;left:4068;top:-2389;width:22;height:24" coordorigin="4068,-2389" coordsize="22,24">
              <v:shape style="position:absolute;left:4068;top:-2389;width:22;height:24" coordorigin="4068,-2389" coordsize="22,24" path="m4068,-2365l4071,-2368,4073,-2368,4076,-2371,4079,-2371,4079,-2373,4081,-2373,4081,-2376,4084,-2379,4087,-2381,4087,-2384,4089,-2384,4089,-2389e" filled="false" stroked="true" strokeweight=".48pt" strokecolor="#050000">
                <v:path arrowok="t"/>
              </v:shape>
            </v:group>
            <v:group style="position:absolute;left:4092;top:-2448;width:2;height:51" coordorigin="4092,-2448" coordsize="2,51">
              <v:shape style="position:absolute;left:4092;top:-2448;width:2;height:51" coordorigin="4092,-2448" coordsize="0,51" path="m4092,-2397l4092,-2448e" filled="false" stroked="true" strokeweight=".48pt" strokecolor="#050000">
                <v:path arrowok="t"/>
              </v:shape>
            </v:group>
            <v:group style="position:absolute;left:4092;top:-2450;width:64;height:3" coordorigin="4092,-2450" coordsize="64,3">
              <v:shape style="position:absolute;left:4092;top:-2450;width:64;height:3" coordorigin="4092,-2450" coordsize="64,3" path="m4156,-2450l4095,-2448,4092,-2448e" filled="false" stroked="true" strokeweight=".48pt" strokecolor="#050000">
                <v:path arrowok="t"/>
              </v:shape>
            </v:group>
            <v:group style="position:absolute;left:4218;top:-2500;width:2;height:10" coordorigin="4218,-2500" coordsize="2,10">
              <v:shape style="position:absolute;left:4218;top:-2500;width:2;height:10" coordorigin="4218,-2500" coordsize="0,10" path="m4218,-2500l4218,-2491e" filled="false" stroked="true" strokeweight=".133pt" strokecolor="#050000">
                <v:path arrowok="t"/>
              </v:shape>
            </v:group>
            <v:group style="position:absolute;left:4289;top:-2496;width:56;height:2" coordorigin="4289,-2496" coordsize="56,2">
              <v:shape style="position:absolute;left:4289;top:-2496;width:56;height:2" coordorigin="4289,-2496" coordsize="56,0" path="m4289,-2496l4345,-2496e" filled="false" stroked="true" strokeweight=".48pt" strokecolor="#050000">
                <v:path arrowok="t"/>
              </v:shape>
            </v:group>
            <v:group style="position:absolute;left:4414;top:-2498;width:56;height:3" coordorigin="4414,-2498" coordsize="56,3">
              <v:shape style="position:absolute;left:4414;top:-2498;width:56;height:3" coordorigin="4414,-2498" coordsize="56,3" path="m4414,-2496l4470,-2498e" filled="false" stroked="true" strokeweight=".48pt" strokecolor="#050000">
                <v:path arrowok="t"/>
              </v:shape>
            </v:group>
            <v:group style="position:absolute;left:3669;top:-2623;width:24;height:30" coordorigin="3669,-2623" coordsize="24,30">
              <v:shape style="position:absolute;left:3669;top:-2623;width:24;height:30" coordorigin="3669,-2623" coordsize="24,30" path="m3693,-2623l3691,-2623,3688,-2621,3685,-2621,3685,-2618,3680,-2618,3680,-2615,3677,-2613,3675,-2610,3675,-2607,3672,-2605,3672,-2599,3669,-2597,3669,-2594e" filled="false" stroked="true" strokeweight=".48pt" strokecolor="#050000">
                <v:path arrowok="t"/>
              </v:shape>
            </v:group>
            <v:group style="position:absolute;left:4167;top:-2629;width:27;height:30" coordorigin="4167,-2629" coordsize="27,30">
              <v:shape style="position:absolute;left:4167;top:-2629;width:27;height:30" coordorigin="4167,-2629" coordsize="27,30" path="m4193,-2629l4190,-2629,4188,-2626,4185,-2626,4182,-2623,4180,-2623,4177,-2621,4174,-2618,4174,-2615,4172,-2615,4172,-2613,4169,-2610,4169,-2605,4167,-2602,4167,-2599e" filled="false" stroked="true" strokeweight=".48pt" strokecolor="#050000">
                <v:path arrowok="t"/>
              </v:shape>
            </v:group>
            <v:group style="position:absolute;left:4042;top:-2626;width:24;height:27" coordorigin="4042,-2626" coordsize="24,27">
              <v:shape style="position:absolute;left:4042;top:-2626;width:24;height:27" coordorigin="4042,-2626" coordsize="24,27" path="m4065,-2626l4060,-2626,4060,-2623,4057,-2623,4055,-2621,4052,-2621,4052,-2618,4050,-2615,4047,-2613,4044,-2610,4044,-2602,4042,-2599e" filled="false" stroked="true" strokeweight=".48pt" strokecolor="#050000">
                <v:path arrowok="t"/>
              </v:shape>
            </v:group>
            <v:group style="position:absolute;left:3919;top:-2626;width:22;height:22" coordorigin="3919,-2626" coordsize="22,22">
              <v:shape style="position:absolute;left:3919;top:-2626;width:22;height:22" coordorigin="3919,-2626" coordsize="22,22" path="m3940,-2626l3938,-2623,3935,-2623,3933,-2621,3930,-2621,3930,-2618,3927,-2618,3927,-2615,3925,-2615,3925,-2613,3922,-2613,3922,-2610,3922,-2607,3919,-2607,3919,-2605e" filled="false" stroked="true" strokeweight=".48pt" strokecolor="#050000">
                <v:path arrowok="t"/>
              </v:shape>
            </v:group>
            <v:group style="position:absolute;left:4212;top:-2538;width:8;height:2" coordorigin="4212,-2538" coordsize="8,2">
              <v:shape style="position:absolute;left:4212;top:-2538;width:8;height:2" coordorigin="4212,-2538" coordsize="8,0" path="m4212,-2538l4220,-2538e" filled="false" stroked="true" strokeweight=".48pt" strokecolor="#050000">
                <v:path arrowok="t"/>
              </v:shape>
            </v:group>
            <v:group style="position:absolute;left:4292;top:-2538;width:56;height:2" coordorigin="4292,-2538" coordsize="56,2">
              <v:shape style="position:absolute;left:4292;top:-2538;width:56;height:2" coordorigin="4292,-2538" coordsize="56,0" path="m4292,-2538l4347,-2538e" filled="false" stroked="true" strokeweight=".48pt" strokecolor="#050000">
                <v:path arrowok="t"/>
              </v:shape>
            </v:group>
            <v:group style="position:absolute;left:4417;top:-2541;width:56;height:2" coordorigin="4417,-2541" coordsize="56,2">
              <v:shape style="position:absolute;left:4417;top:-2541;width:56;height:2" coordorigin="4417,-2541" coordsize="56,0" path="m4417,-2541l4472,-2541e" filled="false" stroked="true" strokeweight=".48pt" strokecolor="#050000">
                <v:path arrowok="t"/>
              </v:shape>
            </v:group>
            <v:group style="position:absolute;left:4153;top:-2450;width:3;height:54" coordorigin="4153,-2450" coordsize="3,54">
              <v:shape style="position:absolute;left:4153;top:-2450;width:3;height:54" coordorigin="4153,-2450" coordsize="3,54" path="m4156,-2450l4153,-2397e" filled="false" stroked="true" strokeweight=".48pt" strokecolor="#050000">
                <v:path arrowok="t"/>
              </v:shape>
            </v:group>
            <v:group style="position:absolute;left:2696;top:-2740;width:3;height:3" coordorigin="2696,-2740" coordsize="3,3">
              <v:shape style="position:absolute;left:2696;top:-2740;width:3;height:3" coordorigin="2696,-2740" coordsize="3,3" path="m2699,-2738l2699,-2740,2696,-2740,2699,-2740e" filled="false" stroked="true" strokeweight=".48pt" strokecolor="#050000">
                <v:path arrowok="t"/>
              </v:shape>
            </v:group>
            <v:group style="position:absolute;left:4153;top:-2397;width:30;height:32" coordorigin="4153,-2397" coordsize="30,32">
              <v:shape style="position:absolute;left:4153;top:-2397;width:30;height:32" coordorigin="4153,-2397" coordsize="30,32" path="m4153,-2397l4153,-2389,4156,-2387,4156,-2384,4159,-2381,4159,-2379,4161,-2376,4164,-2373,4167,-2371,4169,-2371,4172,-2368,4175,-2368,4177,-2365,4182,-2365e" filled="false" stroked="true" strokeweight=".48pt" strokecolor="#050000">
                <v:path arrowok="t"/>
              </v:shape>
            </v:group>
            <v:group style="position:absolute;left:4193;top:-2389;width:22;height:22" coordorigin="4193,-2389" coordsize="22,22">
              <v:shape style="position:absolute;left:4193;top:-2389;width:22;height:22" coordorigin="4193,-2389" coordsize="22,22" path="m4193,-2368l4198,-2368,4201,-2371,4204,-2373,4206,-2376,4209,-2376,4209,-2379,4212,-2381,4212,-2384,4214,-2387,4214,-2389e" filled="false" stroked="true" strokeweight=".48pt" strokecolor="#050000">
                <v:path arrowok="t"/>
              </v:shape>
            </v:group>
            <v:group style="position:absolute;left:4167;top:-2538;width:46;height:2" coordorigin="4167,-2538" coordsize="46,2">
              <v:shape style="position:absolute;left:4167;top:-2538;width:46;height:2" coordorigin="4167,-2538" coordsize="46,0" path="m4212,-2538l4167,-2538e" filled="false" stroked="true" strokeweight=".48pt" strokecolor="#050000">
                <v:path arrowok="t"/>
              </v:shape>
            </v:group>
            <v:group style="position:absolute;left:4042;top:-2538;width:54;height:3" coordorigin="4042,-2538" coordsize="54,3">
              <v:shape style="position:absolute;left:4042;top:-2538;width:54;height:3" coordorigin="4042,-2538" coordsize="54,3" path="m4095,-2538l4042,-2536e" filled="false" stroked="true" strokeweight=".48pt" strokecolor="#050000">
                <v:path arrowok="t"/>
              </v:shape>
            </v:group>
            <v:group style="position:absolute;left:3917;top:-2536;width:54;height:2" coordorigin="3917,-2536" coordsize="54,2">
              <v:shape style="position:absolute;left:3917;top:-2536;width:54;height:2" coordorigin="3917,-2536" coordsize="54,0" path="m3970,-2536l3917,-2536e" filled="false" stroked="true" strokeweight=".48pt" strokecolor="#050000">
                <v:path arrowok="t"/>
              </v:shape>
            </v:group>
            <v:group style="position:absolute;left:3792;top:-2536;width:56;height:3" coordorigin="3792,-2536" coordsize="56,3">
              <v:shape style="position:absolute;left:3792;top:-2536;width:56;height:3" coordorigin="3792,-2536" coordsize="56,3" path="m3847,-2536l3792,-2533e" filled="false" stroked="true" strokeweight=".48pt" strokecolor="#050000">
                <v:path arrowok="t"/>
              </v:shape>
            </v:group>
            <v:group style="position:absolute;left:3667;top:-2533;width:56;height:2" coordorigin="3667,-2533" coordsize="56,2">
              <v:shape style="position:absolute;left:3667;top:-2533;width:56;height:2" coordorigin="3667,-2533" coordsize="56,0" path="m3722,-2533l3667,-2533e" filled="false" stroked="true" strokeweight=".48pt" strokecolor="#050000">
                <v:path arrowok="t"/>
              </v:shape>
            </v:group>
            <v:group style="position:absolute;left:3544;top:-2533;width:56;height:2" coordorigin="3544,-2533" coordsize="56,2">
              <v:shape style="position:absolute;left:3544;top:-2533;width:56;height:2" coordorigin="3544,-2533" coordsize="56,0" path="m3600,-2533l3544,-2533e" filled="false" stroked="true" strokeweight=".48pt" strokecolor="#050000">
                <v:path arrowok="t"/>
              </v:shape>
            </v:group>
            <v:group style="position:absolute;left:3422;top:-2530;width:54;height:2" coordorigin="3422,-2530" coordsize="54,2">
              <v:shape style="position:absolute;left:3422;top:-2530;width:54;height:2" coordorigin="3422,-2530" coordsize="54,0" path="m3475,-2530l3422,-2530e" filled="false" stroked="true" strokeweight=".48pt" strokecolor="#050000">
                <v:path arrowok="t"/>
              </v:shape>
            </v:group>
            <v:group style="position:absolute;left:3177;top:-2530;width:54;height:2" coordorigin="3177,-2530" coordsize="54,2">
              <v:shape style="position:absolute;left:3177;top:-2530;width:54;height:2" coordorigin="3177,-2530" coordsize="54,0" path="m3230,-2530l3177,-2530e" filled="false" stroked="true" strokeweight=".48pt" strokecolor="#050000">
                <v:path arrowok="t"/>
              </v:shape>
            </v:group>
            <v:group style="position:absolute;left:3318;top:-2392;width:16;height:2" coordorigin="3318,-2392" coordsize="16,2">
              <v:shape style="position:absolute;left:3318;top:-2392;width:16;height:2" coordorigin="3318,-2392" coordsize="16,0" path="m3334,-2392l3318,-2392e" filled="false" stroked="true" strokeweight=".48pt" strokecolor="#050000">
                <v:path arrowok="t"/>
              </v:shape>
            </v:group>
            <v:group style="position:absolute;left:4217;top:-2450;width:3;height:54" coordorigin="4217,-2450" coordsize="3,54">
              <v:shape style="position:absolute;left:4217;top:-2450;width:3;height:54" coordorigin="4217,-2450" coordsize="3,54" path="m4217,-2397l4220,-2448,4220,-2450e" filled="false" stroked="true" strokeweight=".48pt" strokecolor="#050000">
                <v:path arrowok="t"/>
              </v:shape>
            </v:group>
            <v:group style="position:absolute;left:4164;top:-2496;width:54;height:3" coordorigin="4164,-2496" coordsize="54,3">
              <v:shape style="position:absolute;left:4164;top:-2496;width:54;height:3" coordorigin="4164,-2496" coordsize="54,3" path="m4217,-2496l4164,-2493e" filled="false" stroked="true" strokeweight=".48pt" strokecolor="#050000">
                <v:path arrowok="t"/>
              </v:shape>
            </v:group>
            <v:group style="position:absolute;left:4039;top:-2493;width:56;height:2" coordorigin="4039,-2493" coordsize="56,2">
              <v:shape style="position:absolute;left:4039;top:-2493;width:56;height:2" coordorigin="4039,-2493" coordsize="56,0" path="m4095,-2493l4039,-2493e" filled="false" stroked="true" strokeweight=".48pt" strokecolor="#050000">
                <v:path arrowok="t"/>
              </v:shape>
            </v:group>
            <v:group style="position:absolute;left:3914;top:-2493;width:54;height:2" coordorigin="3914,-2493" coordsize="54,2">
              <v:shape style="position:absolute;left:3914;top:-2493;width:54;height:2" coordorigin="3914,-2493" coordsize="54,0" path="m3967,-2493l3914,-2493e" filled="false" stroked="true" strokeweight=".48pt" strokecolor="#050000">
                <v:path arrowok="t"/>
              </v:shape>
            </v:group>
            <v:group style="position:absolute;left:3789;top:-2490;width:56;height:2" coordorigin="3789,-2490" coordsize="56,2">
              <v:shape style="position:absolute;left:3789;top:-2490;width:56;height:2" coordorigin="3789,-2490" coordsize="56,0" path="m3845,-2490l3789,-2490e" filled="false" stroked="true" strokeweight=".48pt" strokecolor="#050000">
                <v:path arrowok="t"/>
              </v:shape>
            </v:group>
            <v:group style="position:absolute;left:3229;top:-2482;width:2;height:10" coordorigin="3229,-2482" coordsize="2,10">
              <v:shape style="position:absolute;left:3229;top:-2482;width:2;height:10" coordorigin="3229,-2482" coordsize="0,10" path="m3229,-2482l3229,-2472e" filled="false" stroked="true" strokeweight=".132pt" strokecolor="#050000">
                <v:path arrowok="t"/>
              </v:shape>
            </v:group>
            <v:group style="position:absolute;left:3070;top:-2474;width:2;height:10" coordorigin="3070,-2474" coordsize="2,10">
              <v:shape style="position:absolute;left:3070;top:-2474;width:2;height:10" coordorigin="3070,-2474" coordsize="0,10" path="m3070,-2474l3070,-2464e" filled="false" stroked="true" strokeweight=".134pt" strokecolor="#050000">
                <v:path arrowok="t"/>
              </v:shape>
            </v:group>
            <v:group style="position:absolute;left:3020;top:-2227;width:8;height:35" coordorigin="3020,-2227" coordsize="8,35">
              <v:shape style="position:absolute;left:3020;top:-2227;width:8;height:35" coordorigin="3020,-2227" coordsize="8,35" path="m3028,-2227l3028,-2214,3026,-2208,3026,-2200,3023,-2198,3023,-2195,3020,-2192e" filled="false" stroked="true" strokeweight=".48pt" strokecolor="#050000">
                <v:path arrowok="t"/>
              </v:shape>
            </v:group>
            <v:group style="position:absolute;left:3012;top:-2254;width:3;height:11" coordorigin="3012,-2254" coordsize="3,11">
              <v:shape style="position:absolute;left:3012;top:-2254;width:3;height:11" coordorigin="3012,-2254" coordsize="3,11" path="m3012,-2254l3012,-2251,3015,-2248,3015,-2243e" filled="false" stroked="true" strokeweight=".48pt" strokecolor="#050000">
                <v:path arrowok="t"/>
              </v:shape>
            </v:group>
            <v:group style="position:absolute;left:3012;top:-2272;width:3;height:11" coordorigin="3012,-2272" coordsize="3,11">
              <v:shape style="position:absolute;left:3012;top:-2272;width:3;height:11" coordorigin="3012,-2272" coordsize="3,11" path="m3015,-2272l3015,-2270,3012,-2267,3012,-2262e" filled="false" stroked="true" strokeweight=".48pt" strokecolor="#050000">
                <v:path arrowok="t"/>
              </v:shape>
            </v:group>
            <v:group style="position:absolute;left:3002;top:-2262;width:6;height:56" coordorigin="3002,-2262" coordsize="6,56">
              <v:shape style="position:absolute;left:3002;top:-2262;width:6;height:56" coordorigin="3002,-2262" coordsize="6,56" path="m3007,-2206l3007,-2208,3004,-2211,3004,-2219,3002,-2222,3002,-2262e" filled="false" stroked="true" strokeweight=".48pt" strokecolor="#050000">
                <v:path arrowok="t"/>
              </v:shape>
            </v:group>
            <v:group style="position:absolute;left:3015;top:-2272;width:3;height:19" coordorigin="3015,-2272" coordsize="3,19">
              <v:shape style="position:absolute;left:3015;top:-2272;width:3;height:19" coordorigin="3015,-2272" coordsize="3,19" path="m3018,-2254l3018,-2272,3015,-2272e" filled="false" stroked="true" strokeweight=".48pt" strokecolor="#050000">
                <v:path arrowok="t"/>
              </v:shape>
            </v:group>
            <v:group style="position:absolute;left:3015;top:-2254;width:3;height:11" coordorigin="3015,-2254" coordsize="3,11">
              <v:shape style="position:absolute;left:3015;top:-2254;width:3;height:11" coordorigin="3015,-2254" coordsize="3,11" path="m3015,-2243l3018,-2243,3018,-2246,3018,-2254e" filled="false" stroked="true" strokeweight=".48pt" strokecolor="#050000">
                <v:path arrowok="t"/>
              </v:shape>
            </v:group>
            <v:group style="position:absolute;left:4539;top:-2275;width:8;height:56" coordorigin="4539,-2275" coordsize="8,56">
              <v:shape style="position:absolute;left:4539;top:-2275;width:8;height:56" coordorigin="4539,-2275" coordsize="8,56" path="m4547,-2219l4547,-2222,4544,-2222,4544,-2227,4541,-2230,4541,-2240,4539,-2248,4539,-2275e" filled="false" stroked="true" strokeweight=".48pt" strokecolor="#050000">
                <v:path arrowok="t"/>
              </v:shape>
            </v:group>
            <v:group style="position:absolute;left:3316;top:-2389;width:30;height:14" coordorigin="3316,-2389" coordsize="30,14">
              <v:shape style="position:absolute;left:3316;top:-2389;width:30;height:14" coordorigin="3316,-2389" coordsize="30,14" path="m3345,-2389l3345,-2384,3342,-2381,3339,-2379,3337,-2379,3337,-2376,3321,-2376,3321,-2379,3318,-2379,3318,-2381,3316,-2381,3316,-2384e" filled="false" stroked="true" strokeweight=".48pt" strokecolor="#050000">
                <v:path arrowok="t"/>
              </v:shape>
            </v:group>
            <v:group style="position:absolute;left:3318;top:-2498;width:30;height:16" coordorigin="3318,-2498" coordsize="30,16">
              <v:shape style="position:absolute;left:3318;top:-2498;width:30;height:16" coordorigin="3318,-2498" coordsize="30,16" path="m3347,-2498l3347,-2490,3345,-2490,3345,-2488,3342,-2485,3339,-2485,3337,-2482,3326,-2482,3326,-2485,3321,-2485,3321,-2488,3318,-2488,3318,-2490e" filled="false" stroked="true" strokeweight=".48pt" strokecolor="#050000">
                <v:path arrowok="t"/>
              </v:shape>
            </v:group>
            <v:group style="position:absolute;left:3938;top:-1560;width:3;height:27" coordorigin="3938,-1560" coordsize="3,27">
              <v:shape style="position:absolute;left:3938;top:-1560;width:3;height:27" coordorigin="3938,-1560" coordsize="3,27" path="m3940,-1533l3940,-1538,3938,-1538,3938,-1560e" filled="false" stroked="true" strokeweight=".48pt" strokecolor="#050000">
                <v:path arrowok="t"/>
              </v:shape>
            </v:group>
            <v:group style="position:absolute;left:2972;top:-2512;width:40;height:133" coordorigin="2972,-2512" coordsize="40,133">
              <v:shape style="position:absolute;left:2972;top:-2512;width:40;height:133" coordorigin="2972,-2512" coordsize="40,133" path="m2972,-2379l2972,-2389,2975,-2397,2975,-2424,2978,-2434,2978,-2442,2980,-2453,2980,-2461,2983,-2466,2983,-2469,2986,-2474,2986,-2480,2988,-2482,2988,-2488,2991,-2490,2991,-2496,2994,-2498,2994,-2501,2996,-2501,2996,-2504,2999,-2506,3002,-2509,3004,-2512,3012,-2512e" filled="false" stroked="true" strokeweight=".48pt" strokecolor="#050000">
                <v:path arrowok="t"/>
              </v:shape>
            </v:group>
            <v:group style="position:absolute;left:2986;top:-2198;width:6;height:6" coordorigin="2986,-2198" coordsize="6,6">
              <v:shape style="position:absolute;left:2986;top:-2198;width:6;height:6" coordorigin="2986,-2198" coordsize="6,6" path="m2986,-2198l2988,-2195,2991,-2192e" filled="false" stroked="true" strokeweight=".48pt" strokecolor="#050000">
                <v:path arrowok="t"/>
              </v:shape>
            </v:group>
            <v:group style="position:absolute;left:2967;top:-2259;width:8;height:51" coordorigin="2967,-2259" coordsize="8,51">
              <v:shape style="position:absolute;left:2967;top:-2259;width:8;height:51" coordorigin="2967,-2259" coordsize="8,51" path="m2967,-2259l2967,-2246,2970,-2240,2970,-2224,2972,-2222,2972,-2214,2975,-2211,2975,-2208e" filled="false" stroked="true" strokeweight=".48pt" strokecolor="#050000">
                <v:path arrowok="t"/>
              </v:shape>
            </v:group>
            <v:group style="position:absolute;left:3066;top:-2315;width:19;height:8" coordorigin="3066,-2315" coordsize="19,8">
              <v:shape style="position:absolute;left:3066;top:-2315;width:19;height:8" coordorigin="3066,-2315" coordsize="19,8" path="m3084,-2315l3084,-2312,3082,-2309,3079,-2309,3076,-2307,3066,-2307e" filled="false" stroked="true" strokeweight=".48pt" strokecolor="#050000">
                <v:path arrowok="t"/>
              </v:shape>
            </v:group>
            <v:group style="position:absolute;left:3044;top:-2302;width:16;height:3" coordorigin="3044,-2302" coordsize="16,3">
              <v:shape style="position:absolute;left:3044;top:-2302;width:16;height:3" coordorigin="3044,-2302" coordsize="16,3" path="m3044,-2299l3052,-2299,3055,-2302,3060,-2302e" filled="false" stroked="true" strokeweight=".48pt" strokecolor="#050000">
                <v:path arrowok="t"/>
              </v:shape>
            </v:group>
            <v:group style="position:absolute;left:3060;top:-2405;width:8;height:6" coordorigin="3060,-2405" coordsize="8,6">
              <v:shape style="position:absolute;left:3060;top:-2405;width:8;height:6" coordorigin="3060,-2405" coordsize="8,6" path="m3068,-2400l3068,-2403,3066,-2403,3063,-2403,3063,-2405,3060,-2405e" filled="false" stroked="true" strokeweight=".48pt" strokecolor="#050000">
                <v:path arrowok="t"/>
              </v:shape>
            </v:group>
            <v:group style="position:absolute;left:2996;top:-2315;width:3;height:8" coordorigin="2996,-2315" coordsize="3,8">
              <v:shape style="position:absolute;left:2996;top:-2315;width:3;height:8" coordorigin="2996,-2315" coordsize="3,8" path="m2999,-2307l2996,-2309,2996,-2315e" filled="false" stroked="true" strokeweight=".48pt" strokecolor="#050000">
                <v:path arrowok="t"/>
              </v:shape>
            </v:group>
            <v:group style="position:absolute;left:3055;top:-2514;width:32;height:133" coordorigin="3055,-2514" coordsize="32,133">
              <v:shape style="position:absolute;left:3055;top:-2514;width:32;height:133" coordorigin="3055,-2514" coordsize="32,133" path="m3087,-2514l3084,-2512,3081,-2512,3081,-2509,3079,-2506,3076,-2504,3076,-2501,3074,-2498,3074,-2493,3071,-2490,3071,-2485,3068,-2482,3068,-2477,3066,-2469,3063,-2461,3063,-2450,3060,-2442,3060,-2426,3058,-2416,3058,-2389,3055,-2381e" filled="false" stroked="true" strokeweight=".48pt" strokecolor="#050000">
                <v:path arrowok="t"/>
              </v:shape>
            </v:group>
            <v:group style="position:absolute;left:2975;top:-2208;width:8;height:3" coordorigin="2975,-2208" coordsize="8,3">
              <v:shape style="position:absolute;left:2975;top:-2208;width:8;height:3" coordorigin="2975,-2208" coordsize="8,3" path="m2975,-2208l2978,-2208,2978,-2206,2983,-2206e" filled="false" stroked="true" strokeweight=".48pt" strokecolor="#050000">
                <v:path arrowok="t"/>
              </v:shape>
            </v:group>
            <v:group style="position:absolute;left:2991;top:-2195;width:3;height:3" coordorigin="2991,-2195" coordsize="3,3">
              <v:shape style="position:absolute;left:2991;top:-2195;width:3;height:3" coordorigin="2991,-2195" coordsize="3,3" path="m2994,-2192l2991,-2195e" filled="false" stroked="true" strokeweight=".48pt" strokecolor="#050000">
                <v:path arrowok="t"/>
              </v:shape>
            </v:group>
            <v:group style="position:absolute;left:2972;top:-2512;width:40;height:133" coordorigin="2972,-2512" coordsize="40,133">
              <v:shape style="position:absolute;left:2972;top:-2512;width:40;height:133" coordorigin="2972,-2512" coordsize="40,133" path="m2972,-2379l2972,-2381,2975,-2381,2980,-2381,2980,-2389,2980,-2408,2983,-2416,2983,-2434,2986,-2442,2986,-2450,2988,-2458,2988,-2469,2991,-2477,2991,-2480,2994,-2485,2994,-2488,2996,-2493,2999,-2498,2999,-2501,3002,-2504,3002,-2506,3004,-2509,3007,-2509,3007,-2512,3010,-2512,3012,-2512e" filled="false" stroked="true" strokeweight=".48pt" strokecolor="#050000">
                <v:path arrowok="t"/>
              </v:shape>
            </v:group>
            <v:group style="position:absolute;left:2967;top:-2262;width:8;height:3" coordorigin="2967,-2262" coordsize="8,3">
              <v:shape style="position:absolute;left:2967;top:-2262;width:8;height:3" coordorigin="2967,-2262" coordsize="8,3" path="m2967,-2259l2970,-2259,2970,-2262,2975,-2262e" filled="false" stroked="true" strokeweight=".48pt" strokecolor="#050000">
                <v:path arrowok="t"/>
              </v:shape>
            </v:group>
            <v:group style="position:absolute;left:3052;top:-2315;width:3;height:8" coordorigin="3052,-2315" coordsize="3,8">
              <v:shape style="position:absolute;left:3052;top:-2315;width:3;height:8" coordorigin="3052,-2315" coordsize="3,8" path="m3055,-2307l3055,-2309,3052,-2312,3052,-2315e" filled="false" stroked="true" strokeweight=".48pt" strokecolor="#050000">
                <v:path arrowok="t"/>
              </v:shape>
            </v:group>
            <v:group style="position:absolute;left:2986;top:-2195;width:6;height:2" coordorigin="2986,-2195" coordsize="6,2">
              <v:shape style="position:absolute;left:2986;top:-2195;width:6;height:2" coordorigin="2986,-2195" coordsize="6,0" path="m2986,-2195l2991,-2195e" filled="false" stroked="true" strokeweight=".48pt" strokecolor="#050000">
                <v:path arrowok="t"/>
              </v:shape>
            </v:group>
            <v:group style="position:absolute;left:3012;top:-2195;width:3;height:3" coordorigin="3012,-2195" coordsize="3,3">
              <v:shape style="position:absolute;left:3012;top:-2195;width:3;height:3" coordorigin="3012,-2195" coordsize="3,3" path="m3012,-2195l3012,-2192,3015,-2192e" filled="false" stroked="true" strokeweight=".48pt" strokecolor="#050000">
                <v:path arrowok="t"/>
              </v:shape>
            </v:group>
            <v:group style="position:absolute;left:2975;top:-2262;width:8;height:56" coordorigin="2975,-2262" coordsize="8,56">
              <v:shape style="position:absolute;left:2975;top:-2262;width:8;height:56" coordorigin="2975,-2262" coordsize="8,56" path="m2983,-2206l2980,-2208,2980,-2214,2978,-2216,2978,-2227,2975,-2232,2975,-2262e" filled="false" stroked="true" strokeweight=".48pt" strokecolor="#050000">
                <v:path arrowok="t"/>
              </v:shape>
            </v:group>
            <v:group style="position:absolute;left:2994;top:-2246;width:3;height:11" coordorigin="2994,-2246" coordsize="3,11">
              <v:shape style="position:absolute;left:2994;top:-2246;width:3;height:11" coordorigin="2994,-2246" coordsize="3,11" path="m2994,-2246l2996,-2240,2996,-2235e" filled="false" stroked="true" strokeweight=".48pt" strokecolor="#050000">
                <v:path arrowok="t"/>
              </v:shape>
            </v:group>
            <v:group style="position:absolute;left:2992;top:-2227;width:10;height:2" coordorigin="2992,-2227" coordsize="10,2">
              <v:shape style="position:absolute;left:2992;top:-2227;width:10;height:2" coordorigin="2992,-2227" coordsize="10,0" path="m2992,-2227l3001,-2227e" filled="false" stroked="true" strokeweight=".531pt" strokecolor="#050000">
                <v:path arrowok="t"/>
              </v:shape>
            </v:group>
            <v:group style="position:absolute;left:2996;top:-2219;width:6;height:14" coordorigin="2996,-2219" coordsize="6,14">
              <v:shape style="position:absolute;left:2996;top:-2219;width:6;height:14" coordorigin="2996,-2219" coordsize="6,14" path="m2996,-2219l2999,-2216,2999,-2211,3002,-2208,3002,-2206e" filled="false" stroked="true" strokeweight=".48pt" strokecolor="#050000">
                <v:path arrowok="t"/>
              </v:shape>
            </v:group>
            <v:group style="position:absolute;left:4584;top:-2286;width:3;height:27" coordorigin="4584,-2286" coordsize="3,27">
              <v:shape style="position:absolute;left:4584;top:-2286;width:3;height:27" coordorigin="4584,-2286" coordsize="3,27" path="m4587,-2259l4587,-2264,4584,-2264,4584,-2280,4587,-2280,4587,-2286e" filled="false" stroked="true" strokeweight=".48pt" strokecolor="#050000">
                <v:path arrowok="t"/>
              </v:shape>
            </v:group>
            <v:group style="position:absolute;left:4584;top:-2243;width:16;height:38" coordorigin="4584,-2243" coordsize="16,38">
              <v:shape style="position:absolute;left:4584;top:-2243;width:16;height:38" coordorigin="4584,-2243" coordsize="16,38" path="m4584,-2206l4587,-2206,4587,-2208,4589,-2208,4592,-2211,4592,-2214,4595,-2214,4595,-2219,4597,-2222,4597,-2238,4600,-2243e" filled="false" stroked="true" strokeweight=".48pt" strokecolor="#050000">
                <v:path arrowok="t"/>
              </v:shape>
            </v:group>
            <v:group style="position:absolute;left:4619;top:-2525;width:8;height:8" coordorigin="4619,-2525" coordsize="8,8">
              <v:shape style="position:absolute;left:4619;top:-2525;width:8;height:8" coordorigin="4619,-2525" coordsize="8,8" path="m4619,-2525l4621,-2525,4621,-2522,4624,-2522,4624,-2520,4627,-2517e" filled="false" stroked="true" strokeweight=".48pt" strokecolor="#050000">
                <v:path arrowok="t"/>
              </v:shape>
            </v:group>
            <v:group style="position:absolute;left:4494;top:-2525;width:32;height:131" coordorigin="4494,-2525" coordsize="32,131">
              <v:shape style="position:absolute;left:4494;top:-2525;width:32;height:131" coordorigin="4494,-2525" coordsize="32,131" path="m4526,-2525l4520,-2525,4518,-2522,4515,-2520,4512,-2517,4512,-2514,4510,-2512,4510,-2506,4507,-2504,4507,-2498,4504,-2493,4504,-2490,4502,-2482,4502,-2472,4499,-2464,4499,-2456,4496,-2448,4496,-2429,4494,-2421,4494,-2395e" filled="false" stroked="true" strokeweight=".48pt" strokecolor="#050000">
                <v:path arrowok="t"/>
              </v:shape>
            </v:group>
            <v:group style="position:absolute;left:4496;top:-2315;width:19;height:3" coordorigin="4496,-2315" coordsize="19,3">
              <v:shape style="position:absolute;left:4496;top:-2315;width:19;height:3" coordorigin="4496,-2315" coordsize="19,3" path="m4515,-2312l4507,-2312,4504,-2315,4496,-2315e" filled="false" stroked="true" strokeweight=".48pt" strokecolor="#050000">
                <v:path arrowok="t"/>
              </v:shape>
            </v:group>
            <v:group style="position:absolute;left:4614;top:-2367;width:10;height:2" coordorigin="4614,-2367" coordsize="10,2">
              <v:shape style="position:absolute;left:4614;top:-2367;width:10;height:2" coordorigin="4614,-2367" coordsize="10,0" path="m4614,-2367l4623,-2367e" filled="false" stroked="true" strokeweight=".132pt" strokecolor="#050000">
                <v:path arrowok="t"/>
              </v:shape>
            </v:group>
            <v:group style="position:absolute;left:4558;top:-2207;width:10;height:2" coordorigin="4558,-2207" coordsize="10,2">
              <v:shape style="position:absolute;left:4558;top:-2207;width:10;height:2" coordorigin="4558,-2207" coordsize="10,0" path="m4558,-2207l4568,-2207e" filled="false" stroked="true" strokeweight=".133pt" strokecolor="#050000">
                <v:path arrowok="t"/>
              </v:shape>
            </v:group>
            <v:group style="position:absolute;left:4544;top:-2275;width:8;height:56" coordorigin="4544,-2275" coordsize="8,56">
              <v:shape style="position:absolute;left:4544;top:-2275;width:8;height:56" coordorigin="4544,-2275" coordsize="8,56" path="m4544,-2275l4544,-2248,4547,-2240,4547,-2230,4549,-2227,4549,-2222,4552,-2222,4552,-2219e" filled="false" stroked="true" strokeweight=".48pt" strokecolor="#050000">
                <v:path arrowok="t"/>
              </v:shape>
            </v:group>
            <v:group style="position:absolute;left:4620;top:-2373;width:2;height:10" coordorigin="4620,-2373" coordsize="2,10">
              <v:shape style="position:absolute;left:4620;top:-2373;width:2;height:10" coordorigin="4620,-2373" coordsize="0,10" path="m4620,-2373l4620,-2363e" filled="false" stroked="true" strokeweight=".133pt" strokecolor="#050000">
                <v:path arrowok="t"/>
              </v:shape>
            </v:group>
            <v:group style="position:absolute;left:4486;top:-2323;width:10;height:2" coordorigin="4486,-2323" coordsize="10,2">
              <v:shape style="position:absolute;left:4486;top:-2323;width:10;height:2" coordorigin="4486,-2323" coordsize="10,0" path="m4486,-2323l4496,-2323e" filled="false" stroked="true" strokeweight=".532pt" strokecolor="#050000">
                <v:path arrowok="t"/>
              </v:shape>
            </v:group>
            <v:group style="position:absolute;left:4589;top:-2243;width:11;height:27" coordorigin="4589,-2243" coordsize="11,27">
              <v:shape style="position:absolute;left:4589;top:-2243;width:11;height:27" coordorigin="4589,-2243" coordsize="11,27" path="m4600,-2243l4597,-2240,4597,-2224,4595,-2222,4595,-2216,4592,-2216,4589,-2216e" filled="false" stroked="true" strokeweight=".48pt" strokecolor="#050000">
                <v:path arrowok="t"/>
              </v:shape>
            </v:group>
            <v:group style="position:absolute;left:4565;top:-2275;width:6;height:56" coordorigin="4565,-2275" coordsize="6,56">
              <v:shape style="position:absolute;left:4565;top:-2275;width:6;height:56" coordorigin="4565,-2275" coordsize="6,56" path="m4571,-2219l4571,-2224,4568,-2224,4568,-2232,4565,-2238,4565,-2275e" filled="false" stroked="true" strokeweight=".48pt" strokecolor="#050000">
                <v:path arrowok="t"/>
              </v:shape>
            </v:group>
            <v:group style="position:absolute;left:4565;top:-2275;width:16;height:46" coordorigin="4565,-2275" coordsize="16,46">
              <v:shape style="position:absolute;left:4565;top:-2275;width:16;height:46" coordorigin="4565,-2275" coordsize="16,46" path="m4581,-2230l4579,-2230,4579,-2232,4579,-2235,4576,-2238,4576,-2251,4573,-2256,4573,-2275,4571,-2275,4565,-2275e" filled="false" stroked="true" strokeweight=".48pt" strokecolor="#050000">
                <v:path arrowok="t"/>
              </v:shape>
            </v:group>
            <v:group style="position:absolute;left:4581;top:-2208;width:3;height:3" coordorigin="4581,-2208" coordsize="3,3">
              <v:shape style="position:absolute;left:4581;top:-2208;width:3;height:3" coordorigin="4581,-2208" coordsize="3,3" path="m4584,-2206l4581,-2206,4581,-2208e" filled="false" stroked="true" strokeweight=".48pt" strokecolor="#050000">
                <v:path arrowok="t"/>
              </v:shape>
            </v:group>
            <v:group style="position:absolute;left:4568;top:-2528;width:32;height:133" coordorigin="4568,-2528" coordsize="32,133">
              <v:shape style="position:absolute;left:4568;top:-2528;width:32;height:133" coordorigin="4568,-2528" coordsize="32,133" path="m4568,-2395l4571,-2405,4571,-2440,4573,-2448,4573,-2456,4576,-2464,4576,-2474,4579,-2482,4581,-2490,4581,-2498,4584,-2504,4584,-2506,4587,-2512,4589,-2514,4589,-2517,4592,-2520,4592,-2522,4595,-2525,4597,-2525,4597,-2528,4600,-2528e" filled="false" stroked="true" strokeweight=".48pt" strokecolor="#050000">
                <v:path arrowok="t"/>
              </v:shape>
            </v:group>
            <v:group style="position:absolute;left:4579;top:-2520;width:32;height:125" coordorigin="4579,-2520" coordsize="32,125">
              <v:shape style="position:absolute;left:4579;top:-2520;width:32;height:125" coordorigin="4579,-2520" coordsize="32,125" path="m4579,-2395l4579,-2411,4581,-2419,4581,-2434,4584,-2442,4584,-2461,4587,-2469,4589,-2477,4589,-2485,4592,-2488,4592,-2493,4595,-2496,4595,-2501,4597,-2504,4597,-2509,4600,-2509,4600,-2512,4603,-2514,4605,-2517,4608,-2517,4608,-2520,4611,-2517e" filled="false" stroked="true" strokeweight=".48pt" strokecolor="#050000">
                <v:path arrowok="t"/>
              </v:shape>
            </v:group>
            <v:group style="position:absolute;left:4568;top:-2395;width:11;height:2" coordorigin="4568,-2395" coordsize="11,2">
              <v:shape style="position:absolute;left:4568;top:-2395;width:11;height:2" coordorigin="4568,-2395" coordsize="11,0" path="m4579,-2395l4568,-2395e" filled="false" stroked="true" strokeweight=".48pt" strokecolor="#050000">
                <v:path arrowok="t"/>
              </v:shape>
            </v:group>
            <v:group style="position:absolute;left:4587;top:-2286;width:3;height:27" coordorigin="4587,-2286" coordsize="3,27">
              <v:shape style="position:absolute;left:4587;top:-2286;width:3;height:27" coordorigin="4587,-2286" coordsize="3,27" path="m4589,-2286l4589,-2259,4587,-2259e" filled="false" stroked="true" strokeweight=".48pt" strokecolor="#050000">
                <v:path arrowok="t"/>
              </v:shape>
            </v:group>
            <v:group style="position:absolute;left:4581;top:-2216;width:8;height:8" coordorigin="4581,-2216" coordsize="8,8">
              <v:shape style="position:absolute;left:4581;top:-2216;width:8;height:8" coordorigin="4581,-2216" coordsize="8,8" path="m4589,-2216l4589,-2211,4587,-2211,4587,-2208,4584,-2208,4581,-2208e" filled="false" stroked="true" strokeweight=".48pt" strokecolor="#050000">
                <v:path arrowok="t"/>
              </v:shape>
            </v:group>
            <v:group style="position:absolute;left:4571;top:-2230;width:11;height:11" coordorigin="4571,-2230" coordsize="11,11">
              <v:shape style="position:absolute;left:4571;top:-2230;width:11;height:11" coordorigin="4571,-2230" coordsize="11,11" path="m4581,-2230l4581,-2227,4579,-2227,4579,-2222,4576,-2222,4573,-2222,4573,-2219,4571,-2219e" filled="false" stroked="true" strokeweight=".48pt" strokecolor="#050000">
                <v:path arrowok="t"/>
              </v:shape>
            </v:group>
            <v:group style="position:absolute;left:4603;top:-2528;width:8;height:11" coordorigin="4603,-2528" coordsize="8,11">
              <v:shape style="position:absolute;left:4603;top:-2528;width:8;height:11" coordorigin="4603,-2528" coordsize="8,11" path="m4611,-2517l4611,-2522,4608,-2522,4608,-2525,4605,-2525,4605,-2528,4603,-2528e" filled="false" stroked="true" strokeweight=".48pt" strokecolor="#050000">
                <v:path arrowok="t"/>
              </v:shape>
            </v:group>
            <v:group style="position:absolute;left:3116;top:-2272;width:3;height:14" coordorigin="3116,-2272" coordsize="3,14">
              <v:shape style="position:absolute;left:3116;top:-2272;width:3;height:14" coordorigin="3116,-2272" coordsize="3,14" path="m3116,-2259l3116,-2272,3119,-2272e" filled="false" stroked="true" strokeweight=".48pt" strokecolor="#050000">
                <v:path arrowok="t"/>
              </v:shape>
            </v:group>
            <v:group style="position:absolute;left:3124;top:-2294;width:6;height:27" coordorigin="3124,-2294" coordsize="6,27">
              <v:shape style="position:absolute;left:3124;top:-2294;width:6;height:27" coordorigin="3124,-2294" coordsize="6,27" path="m3129,-2267l3129,-2278,3127,-2280,3127,-2291,3124,-2291,3124,-2294e" filled="false" stroked="true" strokeweight=".48pt" strokecolor="#050000">
                <v:path arrowok="t"/>
              </v:shape>
            </v:group>
            <v:group style="position:absolute;left:3036;top:-2294;width:6;height:14" coordorigin="3036,-2294" coordsize="6,14">
              <v:shape style="position:absolute;left:3036;top:-2294;width:6;height:14" coordorigin="3036,-2294" coordsize="6,14" path="m3042,-2294l3042,-2291,3039,-2291,3039,-2288,3036,-2286,3036,-2280e" filled="false" stroked="true" strokeweight=".48pt" strokecolor="#050000">
                <v:path arrowok="t"/>
              </v:shape>
            </v:group>
            <v:group style="position:absolute;left:3105;top:-2102;width:8;height:2" coordorigin="3105,-2102" coordsize="8,2">
              <v:shape style="position:absolute;left:3105;top:-2102;width:8;height:2" coordorigin="3105,-2102" coordsize="8,0" path="m3113,-2102l3105,-2102e" filled="false" stroked="true" strokeweight=".48pt" strokecolor="#050000">
                <v:path arrowok="t"/>
              </v:shape>
            </v:group>
            <v:group style="position:absolute;left:3039;top:-2102;width:8;height:2" coordorigin="3039,-2102" coordsize="8,2">
              <v:shape style="position:absolute;left:3039;top:-2102;width:8;height:2" coordorigin="3039,-2102" coordsize="8,0" path="m3047,-2102l3039,-2102e" filled="false" stroked="true" strokeweight=".48pt" strokecolor="#050000">
                <v:path arrowok="t"/>
              </v:shape>
            </v:group>
            <v:group style="position:absolute;left:2999;top:-2123;width:16;height:16" coordorigin="2999,-2123" coordsize="16,16">
              <v:shape style="position:absolute;left:2999;top:-2123;width:16;height:16" coordorigin="2999,-2123" coordsize="16,16" path="m2999,-2123l2999,-2118,3002,-2115,3002,-2113,3004,-2113,3004,-2110,3007,-2110,3010,-2107,3015,-2107e" filled="false" stroked="true" strokeweight=".48pt" strokecolor="#050000">
                <v:path arrowok="t"/>
              </v:shape>
            </v:group>
            <v:group style="position:absolute;left:3185;top:-2155;width:16;height:14" coordorigin="3185,-2155" coordsize="16,14">
              <v:shape style="position:absolute;left:3185;top:-2155;width:16;height:14" coordorigin="3185,-2155" coordsize="16,14" path="m3201,-2155l3199,-2155,3199,-2153,3199,-2150,3196,-2150,3196,-2147,3193,-2145,3191,-2145,3188,-2142,3185,-2142e" filled="false" stroked="true" strokeweight=".48pt" strokecolor="#050000">
                <v:path arrowok="t"/>
              </v:shape>
            </v:group>
            <v:group style="position:absolute;left:3149;top:-2112;width:2;height:10" coordorigin="3149,-2112" coordsize="2,10">
              <v:shape style="position:absolute;left:3149;top:-2112;width:2;height:10" coordorigin="3149,-2112" coordsize="0,10" path="m3149,-2112l3149,-2103e" filled="false" stroked="true" strokeweight=".133pt" strokecolor="#050000">
                <v:path arrowok="t"/>
              </v:shape>
            </v:group>
            <v:group style="position:absolute;left:3042;top:-2095;width:10;height:2" coordorigin="3042,-2095" coordsize="10,2">
              <v:shape style="position:absolute;left:3042;top:-2095;width:10;height:2" coordorigin="3042,-2095" coordsize="10,0" path="m3042,-2095l3052,-2095e" filled="false" stroked="true" strokeweight=".398pt" strokecolor="#050000">
                <v:path arrowok="t"/>
              </v:shape>
            </v:group>
            <v:group style="position:absolute;left:3183;top:-2177;width:19;height:14" coordorigin="3183,-2177" coordsize="19,14">
              <v:shape style="position:absolute;left:3183;top:-2177;width:19;height:14" coordorigin="3183,-2177" coordsize="19,14" path="m3183,-2177l3191,-2177,3193,-2174,3196,-2171,3199,-2169,3199,-2166,3201,-2163e" filled="false" stroked="true" strokeweight=".48pt" strokecolor="#050000">
                <v:path arrowok="t"/>
              </v:shape>
            </v:group>
            <v:group style="position:absolute;left:3111;top:-1980;width:11;height:8" coordorigin="3111,-1980" coordsize="11,8">
              <v:shape style="position:absolute;left:3111;top:-1980;width:11;height:8" coordorigin="3111,-1980" coordsize="11,8" path="m3121,-1980l3119,-1977,3116,-1977,3113,-1974,3111,-1972e" filled="false" stroked="true" strokeweight=".48pt" strokecolor="#050000">
                <v:path arrowok="t"/>
              </v:shape>
            </v:group>
            <v:group style="position:absolute;left:3089;top:-1953;width:19;height:14" coordorigin="3089,-1953" coordsize="19,14">
              <v:shape style="position:absolute;left:3089;top:-1953;width:19;height:14" coordorigin="3089,-1953" coordsize="19,14" path="m3089,-1953l3089,-1950,3092,-1950,3092,-1948,3095,-1945,3095,-1942,3097,-1942,3100,-1942,3103,-1940,3108,-1940e" filled="false" stroked="true" strokeweight=".48pt" strokecolor="#050000">
                <v:path arrowok="t"/>
              </v:shape>
            </v:group>
            <v:group style="position:absolute;left:3151;top:-1950;width:16;height:11" coordorigin="3151,-1950" coordsize="16,11">
              <v:shape style="position:absolute;left:3151;top:-1950;width:16;height:11" coordorigin="3151,-1950" coordsize="16,11" path="m3151,-1940l3156,-1940,3159,-1942,3161,-1942,3161,-1945,3164,-1945,3164,-1948,3167,-1950e" filled="false" stroked="true" strokeweight=".48pt" strokecolor="#050000">
                <v:path arrowok="t"/>
              </v:shape>
            </v:group>
            <v:group style="position:absolute;left:3151;top:-1993;width:6;height:6" coordorigin="3151,-1993" coordsize="6,6">
              <v:shape style="position:absolute;left:3151;top:-1993;width:6;height:6" coordorigin="3151,-1993" coordsize="6,6" path="m3156,-1993l3156,-1990,3153,-1990,3153,-1988,3151,-1988e" filled="false" stroked="true" strokeweight=".48pt" strokecolor="#050000">
                <v:path arrowok="t"/>
              </v:shape>
            </v:group>
            <v:group style="position:absolute;left:3034;top:-2099;width:10;height:2" coordorigin="3034,-2099" coordsize="10,2">
              <v:shape style="position:absolute;left:3034;top:-2099;width:10;height:2" coordorigin="3034,-2099" coordsize="10,0" path="m3034,-2099l3044,-2099e" filled="false" stroked="true" strokeweight=".266pt" strokecolor="#050000">
                <v:path arrowok="t"/>
              </v:shape>
            </v:group>
            <v:group style="position:absolute;left:3129;top:-2259;width:3;height:27" coordorigin="3129,-2259" coordsize="3,27">
              <v:shape style="position:absolute;left:3129;top:-2259;width:3;height:27" coordorigin="3129,-2259" coordsize="3,27" path="m3132,-2232l3132,-2235,3129,-2238,3129,-2259e" filled="false" stroked="true" strokeweight=".48pt" strokecolor="#050000">
                <v:path arrowok="t"/>
              </v:shape>
            </v:group>
            <v:group style="position:absolute;left:3116;top:-2259;width:3;height:14" coordorigin="3116,-2259" coordsize="3,14">
              <v:shape style="position:absolute;left:3116;top:-2259;width:3;height:14" coordorigin="3116,-2259" coordsize="3,14" path="m3119,-2246l3116,-2246,3116,-2248,3116,-2259e" filled="false" stroked="true" strokeweight=".48pt" strokecolor="#050000">
                <v:path arrowok="t"/>
              </v:shape>
            </v:group>
            <v:group style="position:absolute;left:3087;top:-1993;width:3;height:3" coordorigin="3087,-1993" coordsize="3,3">
              <v:shape style="position:absolute;left:3087;top:-1993;width:3;height:3" coordorigin="3087,-1993" coordsize="3,3" path="m3087,-1993l3089,-1990e" filled="false" stroked="true" strokeweight=".48pt" strokecolor="#050000">
                <v:path arrowok="t"/>
              </v:shape>
            </v:group>
            <v:group style="position:absolute;left:3038;top:-2285;width:2;height:10" coordorigin="3038,-2285" coordsize="2,10">
              <v:shape style="position:absolute;left:3038;top:-2285;width:2;height:10" coordorigin="3038,-2285" coordsize="0,10" path="m3038,-2285l3038,-2275e" filled="false" stroked="true" strokeweight=".133pt" strokecolor="#050000">
                <v:path arrowok="t"/>
              </v:shape>
            </v:group>
            <v:group style="position:absolute;left:3162;top:-1953;width:10;height:2" coordorigin="3162,-1953" coordsize="10,2">
              <v:shape style="position:absolute;left:3162;top:-1953;width:10;height:2" coordorigin="3162,-1953" coordsize="10,0" path="m3162,-1953l3171,-1953e" filled="false" stroked="true" strokeweight=".266pt" strokecolor="#050000">
                <v:path arrowok="t"/>
              </v:shape>
            </v:group>
            <v:group style="position:absolute;left:3100;top:-2283;width:11;height:22" coordorigin="3100,-2283" coordsize="11,22">
              <v:shape style="position:absolute;left:3100;top:-2283;width:11;height:22" coordorigin="3100,-2283" coordsize="11,22" path="m3111,-2283l3111,-2280,3108,-2280,3108,-2275,3105,-2272,3103,-2267,3100,-2262e" filled="false" stroked="true" strokeweight=".48pt" strokecolor="#050000">
                <v:path arrowok="t"/>
              </v:shape>
            </v:group>
            <v:group style="position:absolute;left:3119;top:-2272;width:3;height:14" coordorigin="3119,-2272" coordsize="3,14">
              <v:shape style="position:absolute;left:3119;top:-2272;width:3;height:14" coordorigin="3119,-2272" coordsize="3,14" path="m3119,-2272l3119,-2270,3121,-2270,3121,-2259e" filled="false" stroked="true" strokeweight=".48pt" strokecolor="#050000">
                <v:path arrowok="t"/>
              </v:shape>
            </v:group>
            <v:group style="position:absolute;left:3020;top:-2177;width:19;height:35" coordorigin="3020,-2177" coordsize="19,35">
              <v:shape style="position:absolute;left:3020;top:-2177;width:19;height:35" coordorigin="3020,-2177" coordsize="19,35" path="m3039,-2142l3031,-2142,3028,-2145,3026,-2145,3026,-2147,3023,-2147,3023,-2150,3020,-2153,3020,-2166,3023,-2166,3023,-2171,3026,-2171,3028,-2174,3031,-2174,3034,-2177e" filled="false" stroked="true" strokeweight=".48pt" strokecolor="#050000">
                <v:path arrowok="t"/>
              </v:shape>
            </v:group>
            <v:group style="position:absolute;left:3039;top:-2097;width:8;height:6" coordorigin="3039,-2097" coordsize="8,6">
              <v:shape style="position:absolute;left:3039;top:-2097;width:8;height:6" coordorigin="3039,-2097" coordsize="8,6" path="m3039,-2097l3042,-2097,3042,-2094,3044,-2094,3047,-2091e" filled="false" stroked="true" strokeweight=".48pt" strokecolor="#050000">
                <v:path arrowok="t"/>
              </v:shape>
            </v:group>
            <v:group style="position:absolute;left:3206;top:-2211;width:16;height:19" coordorigin="3206,-2211" coordsize="16,19">
              <v:shape style="position:absolute;left:3206;top:-2211;width:16;height:19" coordorigin="3206,-2211" coordsize="16,19" path="m3222,-2192l3222,-2198,3220,-2200,3220,-2203,3217,-2203,3217,-2206,3214,-2208,3209,-2208,3209,-2211,3206,-2211e" filled="false" stroked="true" strokeweight=".48pt" strokecolor="#050000">
                <v:path arrowok="t"/>
              </v:shape>
            </v:group>
            <v:group style="position:absolute;left:3100;top:-2102;width:3;height:11" coordorigin="3100,-2102" coordsize="3,11">
              <v:shape style="position:absolute;left:3100;top:-2102;width:3;height:11" coordorigin="3100,-2102" coordsize="3,11" path="m3103,-2091l3103,-2094,3100,-2097,3100,-2102e" filled="false" stroked="true" strokeweight=".48pt" strokecolor="#050000">
                <v:path arrowok="t"/>
              </v:shape>
            </v:group>
            <v:group style="position:absolute;left:3036;top:-2280;width:8;height:24" coordorigin="3036,-2280" coordsize="8,24">
              <v:shape style="position:absolute;left:3036;top:-2280;width:8;height:24" coordorigin="3036,-2280" coordsize="8,24" path="m3044,-2256l3042,-2262,3042,-2264,3039,-2267,3039,-2272,3036,-2275,3036,-2280e" filled="false" stroked="true" strokeweight=".48pt" strokecolor="#050000">
                <v:path arrowok="t"/>
              </v:shape>
            </v:group>
            <v:group style="position:absolute;left:3111;top:-1961;width:19;height:11" coordorigin="3111,-1961" coordsize="19,11">
              <v:shape style="position:absolute;left:3111;top:-1961;width:19;height:11" coordorigin="3111,-1961" coordsize="19,11" path="m3111,-1961l3111,-1958,3113,-1958,3113,-1956,3116,-1956,3116,-1953,3119,-1953,3121,-1950,3129,-1950e" filled="false" stroked="true" strokeweight=".48pt" strokecolor="#050000">
                <v:path arrowok="t"/>
              </v:shape>
            </v:group>
            <v:group style="position:absolute;left:3167;top:-2177;width:14;height:16" coordorigin="3167,-2177" coordsize="14,16">
              <v:shape style="position:absolute;left:3167;top:-2177;width:14;height:16" coordorigin="3167,-2177" coordsize="14,16" path="m3167,-2161l3167,-2163,3169,-2163,3169,-2169,3172,-2171,3172,-2174,3175,-2174,3177,-2174,3177,-2177,3180,-2177e" filled="false" stroked="true" strokeweight=".48pt" strokecolor="#050000">
                <v:path arrowok="t"/>
              </v:shape>
            </v:group>
            <v:group style="position:absolute;left:3151;top:-1988;width:11;height:2" coordorigin="3151,-1988" coordsize="11,2">
              <v:shape style="position:absolute;left:3151;top:-1988;width:11;height:2" coordorigin="3151,-1988" coordsize="11,0" path="m3151,-1988l3161,-1988e" filled="false" stroked="true" strokeweight=".48pt" strokecolor="#050000">
                <v:path arrowok="t"/>
              </v:shape>
            </v:group>
            <v:group style="position:absolute;left:3084;top:-1988;width:14;height:3" coordorigin="3084,-1988" coordsize="14,3">
              <v:shape style="position:absolute;left:3084;top:-1988;width:14;height:3" coordorigin="3084,-1988" coordsize="14,3" path="m3084,-1985l3089,-1988,3097,-1988e" filled="false" stroked="true" strokeweight=".48pt" strokecolor="#050000">
                <v:path arrowok="t"/>
              </v:shape>
            </v:group>
            <v:group style="position:absolute;left:3147;top:-2216;width:2;height:10" coordorigin="3147,-2216" coordsize="2,10">
              <v:shape style="position:absolute;left:3147;top:-2216;width:2;height:10" coordorigin="3147,-2216" coordsize="0,10" path="m3147,-2216l3147,-2206e" filled="false" stroked="true" strokeweight=".133pt" strokecolor="#050000">
                <v:path arrowok="t"/>
              </v:shape>
            </v:group>
            <v:group style="position:absolute;left:3106;top:-1968;width:10;height:2" coordorigin="3106,-1968" coordsize="10,2">
              <v:shape style="position:absolute;left:3106;top:-1968;width:10;height:2" coordorigin="3106,-1968" coordsize="10,0" path="m3106,-1968l3116,-1968e" filled="false" stroked="true" strokeweight=".133pt" strokecolor="#050000">
                <v:path arrowok="t"/>
              </v:shape>
            </v:group>
            <v:group style="position:absolute;left:3103;top:-2102;width:11;height:11" coordorigin="3103,-2102" coordsize="11,11">
              <v:shape style="position:absolute;left:3103;top:-2102;width:11;height:11" coordorigin="3103,-2102" coordsize="11,11" path="m3103,-2091l3105,-2094,3108,-2094,3108,-2097,3111,-2097,3111,-2099,3113,-2102e" filled="false" stroked="true" strokeweight=".48pt" strokecolor="#050000">
                <v:path arrowok="t"/>
              </v:shape>
            </v:group>
            <v:group style="position:absolute;left:3167;top:-2161;width:19;height:19" coordorigin="3167,-2161" coordsize="19,19">
              <v:shape style="position:absolute;left:3167;top:-2161;width:19;height:19" coordorigin="3167,-2161" coordsize="19,19" path="m3185,-2142l3180,-2142,3180,-2145,3175,-2145,3172,-2147,3172,-2150,3169,-2150,3169,-2155,3167,-2158,3167,-2161e" filled="false" stroked="true" strokeweight=".48pt" strokecolor="#050000">
                <v:path arrowok="t"/>
              </v:shape>
            </v:group>
            <v:group style="position:absolute;left:3209;top:-2126;width:14;height:19" coordorigin="3209,-2126" coordsize="14,19">
              <v:shape style="position:absolute;left:3209;top:-2126;width:14;height:19" coordorigin="3209,-2126" coordsize="14,19" path="m3209,-2107l3212,-2110,3214,-2110,3217,-2113,3220,-2113,3220,-2115,3222,-2118,3222,-2126e" filled="false" stroked="true" strokeweight=".48pt" strokecolor="#050000">
                <v:path arrowok="t"/>
              </v:shape>
            </v:group>
            <v:group style="position:absolute;left:3119;top:-2259;width:3;height:14" coordorigin="3119,-2259" coordsize="3,14">
              <v:shape style="position:absolute;left:3119;top:-2259;width:3;height:14" coordorigin="3119,-2259" coordsize="3,14" path="m3121,-2259l3121,-2251,3119,-2248,3119,-2246e" filled="false" stroked="true" strokeweight=".48pt" strokecolor="#050000">
                <v:path arrowok="t"/>
              </v:shape>
            </v:group>
            <v:group style="position:absolute;left:3111;top:-2294;width:6;height:11" coordorigin="3111,-2294" coordsize="6,11">
              <v:shape style="position:absolute;left:3111;top:-2294;width:6;height:11" coordorigin="3111,-2294" coordsize="6,11" path="m3116,-2294l3113,-2294,3113,-2291,3111,-2288,3111,-2283e" filled="false" stroked="true" strokeweight=".48pt" strokecolor="#050000">
                <v:path arrowok="t"/>
              </v:shape>
            </v:group>
            <v:group style="position:absolute;left:4565;top:-1966;width:16;height:11" coordorigin="4565,-1966" coordsize="16,11">
              <v:shape style="position:absolute;left:4565;top:-1966;width:16;height:11" coordorigin="4565,-1966" coordsize="16,11" path="m4581,-1966l4579,-1966,4579,-1964,4579,-1961,4576,-1958,4573,-1958,4573,-1956,4565,-1956e" filled="false" stroked="true" strokeweight=".48pt" strokecolor="#050000">
                <v:path arrowok="t"/>
              </v:shape>
            </v:group>
            <v:group style="position:absolute;left:4539;top:-1993;width:19;height:14" coordorigin="4539,-1993" coordsize="19,14">
              <v:shape style="position:absolute;left:4539;top:-1993;width:19;height:14" coordorigin="4539,-1993" coordsize="19,14" path="m4539,-1993l4547,-1993,4549,-1990,4552,-1990,4552,-1988,4555,-1988,4555,-1985,4557,-1985,4557,-1982,4557,-1980e" filled="false" stroked="true" strokeweight=".48pt" strokecolor="#050000">
                <v:path arrowok="t"/>
              </v:shape>
            </v:group>
            <v:group style="position:absolute;left:4478;top:-2307;width:3;height:11" coordorigin="4478,-2307" coordsize="3,11">
              <v:shape style="position:absolute;left:4478;top:-2307;width:3;height:11" coordorigin="4478,-2307" coordsize="3,11" path="m4480,-2307l4478,-2307,4478,-2304,4478,-2296e" filled="false" stroked="true" strokeweight=".48pt" strokecolor="#050000">
                <v:path arrowok="t"/>
              </v:shape>
            </v:group>
            <v:group style="position:absolute;left:4592;top:-2192;width:32;height:19" coordorigin="4592,-2192" coordsize="32,19">
              <v:shape style="position:absolute;left:4592;top:-2192;width:32;height:19" coordorigin="4592,-2192" coordsize="32,19" path="m4624,-2184l4621,-2184,4621,-2187,4619,-2187,4619,-2190,4613,-2190,4613,-2192,4605,-2192,4603,-2190,4597,-2190,4597,-2187,4595,-2187,4595,-2184,4592,-2182,4592,-2174e" filled="false" stroked="true" strokeweight=".48pt" strokecolor="#050000">
                <v:path arrowok="t"/>
              </v:shape>
            </v:group>
            <v:group style="position:absolute;left:4545;top:-2123;width:2;height:10" coordorigin="4545,-2123" coordsize="2,10">
              <v:shape style="position:absolute;left:4545;top:-2123;width:2;height:10" coordorigin="4545,-2123" coordsize="0,10" path="m4545,-2123l4545,-2113e" filled="false" stroked="true" strokeweight=".133pt" strokecolor="#050000">
                <v:path arrowok="t"/>
              </v:shape>
            </v:group>
            <v:group style="position:absolute;left:4547;top:-2118;width:8;height:2" coordorigin="4547,-2118" coordsize="8,2">
              <v:shape style="position:absolute;left:4547;top:-2118;width:8;height:2" coordorigin="4547,-2118" coordsize="8,0" path="m4547,-2118l4555,-2118e" filled="false" stroked="true" strokeweight=".48pt" strokecolor="#050000">
                <v:path arrowok="t"/>
              </v:shape>
            </v:group>
            <v:group style="position:absolute;left:4592;top:-2174;width:3;height:8" coordorigin="4592,-2174" coordsize="3,8">
              <v:shape style="position:absolute;left:4592;top:-2174;width:3;height:8" coordorigin="4592,-2174" coordsize="3,8" path="m4592,-2174l4592,-2166,4595,-2166e" filled="false" stroked="true" strokeweight=".48pt" strokecolor="#050000">
                <v:path arrowok="t"/>
              </v:shape>
            </v:group>
            <v:group style="position:absolute;left:4572;top:-2128;width:2;height:10" coordorigin="4572,-2128" coordsize="2,10">
              <v:shape style="position:absolute;left:4572;top:-2128;width:2;height:10" coordorigin="4572,-2128" coordsize="0,10" path="m4572,-2128l4572,-2119e" filled="false" stroked="true" strokeweight=".132pt" strokecolor="#050000">
                <v:path arrowok="t"/>
              </v:shape>
            </v:group>
            <v:group style="position:absolute;left:4438;top:-2171;width:3;height:8" coordorigin="4438,-2171" coordsize="3,8">
              <v:shape style="position:absolute;left:4438;top:-2171;width:3;height:8" coordorigin="4438,-2171" coordsize="3,8" path="m4438,-2171l4438,-2169,4440,-2169,4440,-2163e" filled="false" stroked="true" strokeweight=".48pt" strokecolor="#050000">
                <v:path arrowok="t"/>
              </v:shape>
            </v:group>
            <v:group style="position:absolute;left:4645;top:-2219;width:3;height:11" coordorigin="4645,-2219" coordsize="3,11">
              <v:shape style="position:absolute;left:4645;top:-2219;width:3;height:11" coordorigin="4645,-2219" coordsize="3,11" path="m4645,-2219l4645,-2216,4648,-2214,4648,-2208e" filled="false" stroked="true" strokeweight=".48pt" strokecolor="#050000">
                <v:path arrowok="t"/>
              </v:shape>
            </v:group>
            <v:group style="position:absolute;left:4484;top:-2110;width:10;height:2" coordorigin="4484,-2110" coordsize="10,2">
              <v:shape style="position:absolute;left:4484;top:-2110;width:10;height:2" coordorigin="4484,-2110" coordsize="10,0" path="m4484,-2110l4493,-2110e" filled="false" stroked="true" strokeweight=".267pt" strokecolor="#050000">
                <v:path arrowok="t"/>
              </v:shape>
            </v:group>
            <v:group style="position:absolute;left:4438;top:-2190;width:32;height:19" coordorigin="4438,-2190" coordsize="32,19">
              <v:shape style="position:absolute;left:4438;top:-2190;width:32;height:19" coordorigin="4438,-2190" coordsize="32,19" path="m4470,-2182l4470,-2185,4467,-2185,4467,-2187,4464,-2187,4462,-2187,4462,-2190,4448,-2190,4448,-2187,4446,-2187,4443,-2185,4440,-2182,4440,-2179,4438,-2177,4438,-2171e" filled="false" stroked="true" strokeweight=".48pt" strokecolor="#050000">
                <v:path arrowok="t"/>
              </v:shape>
            </v:group>
            <v:group style="position:absolute;left:4502;top:-1969;width:19;height:16" coordorigin="4502,-1969" coordsize="19,16">
              <v:shape style="position:absolute;left:4502;top:-1969;width:19;height:16" coordorigin="4502,-1969" coordsize="19,16" path="m4520,-1953l4518,-1953,4515,-1956,4510,-1956,4510,-1958,4507,-1958,4507,-1961,4504,-1961,4504,-1964,4504,-1966,4502,-1966,4502,-1969e" filled="false" stroked="true" strokeweight=".48pt" strokecolor="#050000">
                <v:path arrowok="t"/>
              </v:shape>
            </v:group>
            <v:group style="position:absolute;left:4565;top:-2014;width:11;height:14" coordorigin="4565,-2014" coordsize="11,14">
              <v:shape style="position:absolute;left:4565;top:-2014;width:11;height:14" coordorigin="4565,-2014" coordsize="11,14" path="m4576,-2014l4576,-2009,4573,-2009,4573,-2006,4571,-2006,4571,-2004,4568,-2004,4565,-2001e" filled="false" stroked="true" strokeweight=".48pt" strokecolor="#050000">
                <v:path arrowok="t"/>
              </v:shape>
            </v:group>
            <v:group style="position:absolute;left:4480;top:-2118;width:6;height:2" coordorigin="4480,-2118" coordsize="6,2">
              <v:shape style="position:absolute;left:4480;top:-2118;width:6;height:2" coordorigin="4480,-2118" coordsize="6,0" path="m4480,-2118l4486,-2118e" filled="false" stroked="true" strokeweight=".48pt" strokecolor="#050000">
                <v:path arrowok="t"/>
              </v:shape>
            </v:group>
            <v:group style="position:absolute;left:4624;top:-2184;width:3;height:11" coordorigin="4624,-2184" coordsize="3,11">
              <v:shape style="position:absolute;left:4624;top:-2184;width:3;height:11" coordorigin="4624,-2184" coordsize="3,11" path="m4627,-2174l4627,-2177,4624,-2177,4624,-2184e" filled="false" stroked="true" strokeweight=".48pt" strokecolor="#050000">
                <v:path arrowok="t"/>
              </v:shape>
            </v:group>
            <v:group style="position:absolute;left:4539;top:-2111;width:10;height:2" coordorigin="4539,-2111" coordsize="10,2">
              <v:shape style="position:absolute;left:4539;top:-2111;width:10;height:2" coordorigin="4539,-2111" coordsize="10,0" path="m4539,-2111l4549,-2111e" filled="false" stroked="true" strokeweight=".398pt" strokecolor="#050000">
                <v:path arrowok="t"/>
              </v:shape>
            </v:group>
            <v:group style="position:absolute;left:4478;top:-2296;width:8;height:24" coordorigin="4478,-2296" coordsize="8,24">
              <v:shape style="position:absolute;left:4478;top:-2296;width:8;height:24" coordorigin="4478,-2296" coordsize="8,24" path="m4478,-2296l4478,-2288,4480,-2286,4480,-2283,4483,-2280,4483,-2278,4486,-2272e" filled="false" stroked="true" strokeweight=".48pt" strokecolor="#050000">
                <v:path arrowok="t"/>
              </v:shape>
            </v:group>
            <v:group style="position:absolute;left:4595;top:-2174;width:32;height:16" coordorigin="4595,-2174" coordsize="32,16">
              <v:shape style="position:absolute;left:4595;top:-2174;width:32;height:16" coordorigin="4595,-2174" coordsize="32,16" path="m4595,-2166l4595,-2163,4597,-2163,4597,-2161,4600,-2161,4600,-2158,4603,-2158,4616,-2158,4616,-2161,4619,-2161,4621,-2163,4624,-2166,4624,-2171,4627,-2171,4627,-2174e" filled="false" stroked="true" strokeweight=".48pt" strokecolor="#050000">
                <v:path arrowok="t"/>
              </v:shape>
            </v:group>
            <v:group style="position:absolute;left:4440;top:-2182;width:32;height:27" coordorigin="4440,-2182" coordsize="32,27">
              <v:shape style="position:absolute;left:4440;top:-2182;width:32;height:27" coordorigin="4440,-2182" coordsize="32,27" path="m4440,-2163l4443,-2163,4443,-2161,4446,-2161,4446,-2158,4448,-2158,4448,-2155,4462,-2155,4462,-2158,4464,-2158,4467,-2161,4470,-2161,4470,-2163,4470,-2166,4472,-2166,4472,-2179,4470,-2182e" filled="false" stroked="true" strokeweight=".48pt" strokecolor="#050000">
                <v:path arrowok="t"/>
              </v:shape>
            </v:group>
            <v:group style="position:absolute;left:4565;top:-2001;width:14;height:2" coordorigin="4565,-2001" coordsize="14,2">
              <v:shape style="position:absolute;left:4565;top:-2001;width:14;height:2" coordorigin="4565,-2001" coordsize="14,0" path="m4579,-2001l4565,-2001e" filled="false" stroked="true" strokeweight=".48pt" strokecolor="#050000">
                <v:path arrowok="t"/>
              </v:shape>
            </v:group>
            <v:group style="position:absolute;left:4502;top:-2001;width:11;height:2" coordorigin="4502,-2001" coordsize="11,2">
              <v:shape style="position:absolute;left:4502;top:-2001;width:11;height:2" coordorigin="4502,-2001" coordsize="11,0" path="m4512,-2001l4502,-2001e" filled="false" stroked="true" strokeweight=".48pt" strokecolor="#050000">
                <v:path arrowok="t"/>
              </v:shape>
            </v:group>
            <v:group style="position:absolute;left:4417;top:-2137;width:3;height:8" coordorigin="4417,-2137" coordsize="3,8">
              <v:shape style="position:absolute;left:4417;top:-2137;width:3;height:8" coordorigin="4417,-2137" coordsize="3,8" path="m4419,-2129l4417,-2131,4417,-2137e" filled="false" stroked="true" strokeweight=".48pt" strokecolor="#050000">
                <v:path arrowok="t"/>
              </v:shape>
            </v:group>
            <v:group style="position:absolute;left:4480;top:-2115;width:8;height:8" coordorigin="4480,-2115" coordsize="8,8">
              <v:shape style="position:absolute;left:4480;top:-2115;width:8;height:8" coordorigin="4480,-2115" coordsize="8,8" path="m4488,-2107l4483,-2107,4483,-2110,4480,-2110,4480,-2113,4480,-2115e" filled="false" stroked="true" strokeweight=".48pt" strokecolor="#050000">
                <v:path arrowok="t"/>
              </v:shape>
            </v:group>
            <v:group style="position:absolute;left:4552;top:-1974;width:6;height:6" coordorigin="4552,-1974" coordsize="6,6">
              <v:shape style="position:absolute;left:4552;top:-1974;width:6;height:6" coordorigin="4552,-1974" coordsize="6,6" path="m4557,-1974l4557,-1972,4555,-1972,4555,-1969,4552,-1969e" filled="false" stroked="true" strokeweight=".48pt" strokecolor="#050000">
                <v:path arrowok="t"/>
              </v:shape>
            </v:group>
            <v:group style="position:absolute;left:4539;top:-1966;width:14;height:3" coordorigin="4539,-1966" coordsize="14,3">
              <v:shape style="position:absolute;left:4539;top:-1966;width:14;height:3" coordorigin="4539,-1966" coordsize="14,3" path="m4552,-1966l4549,-1966,4547,-1964,4539,-1964e" filled="false" stroked="true" strokeweight=".48pt" strokecolor="#050000">
                <v:path arrowok="t"/>
              </v:shape>
            </v:group>
            <v:group style="position:absolute;left:4544;top:-2118;width:11;height:11" coordorigin="4544,-2118" coordsize="11,11">
              <v:shape style="position:absolute;left:4544;top:-2118;width:11;height:11" coordorigin="4544,-2118" coordsize="11,11" path="m4555,-2118l4555,-2115,4552,-2115,4552,-2110,4549,-2110,4549,-2107,4547,-2107,4544,-2107e" filled="false" stroked="true" strokeweight=".48pt" strokecolor="#050000">
                <v:path arrowok="t"/>
              </v:shape>
            </v:group>
            <v:group style="position:absolute;left:5294;top:-1831;width:6;height:6" coordorigin="5294,-1831" coordsize="6,6">
              <v:shape style="position:absolute;left:5294;top:-1831;width:6;height:6" coordorigin="5294,-1831" coordsize="6,6" path="m5299,-1831l5297,-1831,5297,-1828,5294,-1825e" filled="false" stroked="true" strokeweight=".48pt" strokecolor="#050000">
                <v:path arrowok="t"/>
              </v:shape>
            </v:group>
            <v:group style="position:absolute;left:5297;top:-1831;width:3;height:6" coordorigin="5297,-1831" coordsize="3,6">
              <v:shape style="position:absolute;left:5297;top:-1831;width:3;height:6" coordorigin="5297,-1831" coordsize="3,6" path="m5299,-1831l5299,-1828,5297,-1828,5297,-1825e" filled="false" stroked="true" strokeweight=".48pt" strokecolor="#050000">
                <v:path arrowok="t"/>
              </v:shape>
            </v:group>
            <v:group style="position:absolute;left:2896;top:-1722;width:10;height:2" coordorigin="2896,-1722" coordsize="10,2">
              <v:shape style="position:absolute;left:2896;top:-1722;width:10;height:2" coordorigin="2896,-1722" coordsize="10,0" path="m2896,-1722l2905,-1722e" filled="false" stroked="true" strokeweight=".531pt" strokecolor="#050000">
                <v:path arrowok="t"/>
              </v:shape>
            </v:group>
            <v:group style="position:absolute;left:2909;top:-1735;width:6;height:14" coordorigin="2909,-1735" coordsize="6,14">
              <v:shape style="position:absolute;left:2909;top:-1735;width:6;height:14" coordorigin="2909,-1735" coordsize="6,14" path="m2914,-1735l2911,-1732,2911,-1724,2909,-1724,2909,-1722e" filled="false" stroked="true" strokeweight=".48pt" strokecolor="#050000">
                <v:path arrowok="t"/>
              </v:shape>
            </v:group>
            <v:group style="position:absolute;left:3339;top:-2424;width:8;height:3" coordorigin="3339,-2424" coordsize="8,3">
              <v:shape style="position:absolute;left:3339;top:-2424;width:8;height:3" coordorigin="3339,-2424" coordsize="8,3" path="m3339,-2424l3345,-2424,3347,-2421e" filled="false" stroked="true" strokeweight=".48pt" strokecolor="#050000">
                <v:path arrowok="t"/>
              </v:shape>
            </v:group>
            <v:group style="position:absolute;left:3316;top:-2424;width:6;height:2" coordorigin="3316,-2424" coordsize="6,2">
              <v:shape style="position:absolute;left:3316;top:-2424;width:6;height:2" coordorigin="3316,-2424" coordsize="6,0" path="m3316,-2424l3321,-2424e" filled="false" stroked="true" strokeweight=".48pt" strokecolor="#050000">
                <v:path arrowok="t"/>
              </v:shape>
            </v:group>
            <v:group style="position:absolute;left:4797;top:-2224;width:117;height:2" coordorigin="4797,-2224" coordsize="117,2">
              <v:shape style="position:absolute;left:4797;top:-2224;width:117;height:2" coordorigin="4797,-2224" coordsize="117,0" path="m4797,-2224l4914,-2224e" filled="false" stroked="true" strokeweight=".48pt" strokecolor="#050000">
                <v:path arrowok="t"/>
              </v:shape>
            </v:group>
            <v:group style="position:absolute;left:2359;top:-2101;width:10;height:2" coordorigin="2359,-2101" coordsize="10,2">
              <v:shape style="position:absolute;left:2359;top:-2101;width:10;height:2" coordorigin="2359,-2101" coordsize="10,0" path="m2359,-2101l2368,-2101e" filled="false" stroked="true" strokeweight=".135pt" strokecolor="#050000">
                <v:path arrowok="t"/>
              </v:shape>
            </v:group>
            <v:group style="position:absolute;left:3571;top:-1818;width:814;height:814" coordorigin="3571,-1818" coordsize="814,814">
              <v:shape style="position:absolute;left:3571;top:-1818;width:814;height:814" coordorigin="3571,-1818" coordsize="814,814" path="m4385,-1411l4379,-1474,4366,-1536,4339,-1594,4307,-1650,4265,-1698,4217,-1740,4161,-1772,4103,-1796,4042,-1812,3978,-1818,3914,-1812,3853,-1796,3792,-1772,3738,-1740,3690,-1698,3648,-1650,3616,-1594,3589,-1536,3576,-1474,3571,-1411,3576,-1347,3589,-1283,3616,-1224,3648,-1171,3690,-1123,3738,-1081,3792,-1046,3853,-1022,3914,-1009,3978,-1004,4042,-1009,4103,-1022,4161,-1046,4217,-1081,4265,-1123,4307,-1171,4339,-1224,4366,-1283,4379,-1347,4385,-1411xe" filled="false" stroked="true" strokeweight=".48pt" strokecolor="#050000">
                <v:path arrowok="t"/>
              </v:shape>
            </v:group>
            <v:group style="position:absolute;left:3409;top:-993;width:532;height:838" coordorigin="3409,-993" coordsize="532,838">
              <v:shape style="position:absolute;left:3409;top:-993;width:532;height:838" coordorigin="3409,-993" coordsize="532,838" path="m3940,-993l3409,-155e" filled="false" stroked="true" strokeweight=".48pt" strokecolor="#050000">
                <v:path arrowok="t"/>
              </v:shape>
            </v:group>
            <v:group style="position:absolute;left:1694;top:455;width:10;height:2" coordorigin="1694,455" coordsize="10,2">
              <v:shape style="position:absolute;left:1694;top:455;width:10;height:2" coordorigin="1694,455" coordsize="10,0" path="m1694,455l1703,455e" filled="false" stroked="true" strokeweight=".398pt" strokecolor="#050000">
                <v:path arrowok="t"/>
              </v:shape>
            </v:group>
            <v:group style="position:absolute;left:1699;top:446;width:3;height:6" coordorigin="1699,446" coordsize="3,6">
              <v:shape style="position:absolute;left:1699;top:446;width:3;height:6" coordorigin="1699,446" coordsize="3,6" path="m1701,446l1699,451e" filled="false" stroked="true" strokeweight=".48pt" strokecolor="#050000">
                <v:path arrowok="t"/>
              </v:shape>
            </v:group>
            <v:group style="position:absolute;left:1696;top:459;width:3;height:8" coordorigin="1696,459" coordsize="3,8">
              <v:shape style="position:absolute;left:1696;top:459;width:3;height:8" coordorigin="1696,459" coordsize="3,8" path="m1696,467l1699,459e" filled="false" stroked="true" strokeweight=".48pt" strokecolor="#050000">
                <v:path arrowok="t"/>
              </v:shape>
            </v:group>
            <v:group style="position:absolute;left:1680;top:504;width:8;height:30" coordorigin="1680,504" coordsize="8,30">
              <v:shape style="position:absolute;left:1680;top:504;width:8;height:30" coordorigin="1680,504" coordsize="8,30" path="m1688,504l1685,515,1683,523,1683,528,1680,533e" filled="false" stroked="true" strokeweight=".48pt" strokecolor="#050000">
                <v:path arrowok="t"/>
              </v:shape>
            </v:group>
            <v:group style="position:absolute;left:1752;top:557;width:3;height:6" coordorigin="1752,557" coordsize="3,6">
              <v:shape style="position:absolute;left:1752;top:557;width:3;height:6" coordorigin="1752,557" coordsize="3,6" path="m1752,563l1754,557e" filled="false" stroked="true" strokeweight=".48pt" strokecolor="#050000">
                <v:path arrowok="t"/>
              </v:shape>
            </v:group>
            <v:group style="position:absolute;left:1592;top:438;width:96;height:67" coordorigin="1592,438" coordsize="96,67">
              <v:shape style="position:absolute;left:1592;top:438;width:96;height:67" coordorigin="1592,438" coordsize="96,67" path="m1592,438l1635,483,1656,493,1667,499,1677,501,1688,504e" filled="false" stroked="true" strokeweight=".48pt" strokecolor="#050000">
                <v:path arrowok="t"/>
              </v:shape>
            </v:group>
            <v:group style="position:absolute;left:1665;top:608;width:2;height:10" coordorigin="1665,608" coordsize="2,10">
              <v:shape style="position:absolute;left:1665;top:608;width:2;height:10" coordorigin="1665,608" coordsize="0,10" path="m1665,608l1665,618e" filled="false" stroked="true" strokeweight=".133pt" strokecolor="#050000">
                <v:path arrowok="t"/>
              </v:shape>
            </v:group>
            <v:group style="position:absolute;left:1582;top:557;width:86;height:56" coordorigin="1582,557" coordsize="86,56">
              <v:shape style="position:absolute;left:1582;top:557;width:86;height:56" coordorigin="1582,557" coordsize="86,56" path="m1582,557l1667,613e" filled="false" stroked="true" strokeweight=".48pt" strokecolor="#050000">
                <v:path arrowok="t"/>
              </v:shape>
            </v:group>
            <v:group style="position:absolute;left:1574;top:573;width:91;height:40" coordorigin="1574,573" coordsize="91,40">
              <v:shape style="position:absolute;left:1574;top:573;width:91;height:40" coordorigin="1574,573" coordsize="91,40" path="m1574,573l1619,597,1664,613e" filled="false" stroked="true" strokeweight=".48pt" strokecolor="#050000">
                <v:path arrowok="t"/>
              </v:shape>
            </v:group>
            <v:group style="position:absolute;left:1574;top:573;width:94;height:40" coordorigin="1574,573" coordsize="94,40">
              <v:shape style="position:absolute;left:1574;top:573;width:94;height:40" coordorigin="1574,573" coordsize="94,40" path="m1667,613l1616,597,1574,573e" filled="false" stroked="true" strokeweight=".48pt" strokecolor="#050000">
                <v:path arrowok="t"/>
              </v:shape>
            </v:group>
            <v:group style="position:absolute;left:1648;top:443;width:24;height:16" coordorigin="1648,443" coordsize="24,16">
              <v:shape style="position:absolute;left:1648;top:443;width:24;height:16" coordorigin="1648,443" coordsize="24,16" path="m1672,459l1656,448,1648,443e" filled="false" stroked="true" strokeweight=".48pt" strokecolor="#050000">
                <v:path arrowok="t"/>
              </v:shape>
            </v:group>
            <v:group style="position:absolute;left:1851;top:338;width:10;height:2" coordorigin="1851,338" coordsize="10,2">
              <v:shape style="position:absolute;left:1851;top:338;width:10;height:2" coordorigin="1851,338" coordsize="10,0" path="m1851,338l1860,338e" filled="false" stroked="true" strokeweight=".133pt" strokecolor="#050000">
                <v:path arrowok="t"/>
              </v:shape>
            </v:group>
            <v:group style="position:absolute;left:1851;top:337;width:10;height:2" coordorigin="1851,337" coordsize="10,2">
              <v:shape style="position:absolute;left:1851;top:337;width:10;height:2" coordorigin="1851,337" coordsize="10,0" path="m1851,337l1860,337e" filled="false" stroked="true" strokeweight=".266pt" strokecolor="#050000">
                <v:path arrowok="t"/>
              </v:shape>
            </v:group>
            <v:group style="position:absolute;left:1853;top:318;width:3;height:14" coordorigin="1853,318" coordsize="3,14">
              <v:shape style="position:absolute;left:1853;top:318;width:3;height:14" coordorigin="1853,318" coordsize="3,14" path="m1853,318l1856,331e" filled="false" stroked="true" strokeweight=".48pt" strokecolor="#050000">
                <v:path arrowok="t"/>
              </v:shape>
            </v:group>
            <v:group style="position:absolute;left:1856;top:339;width:3;height:16" coordorigin="1856,339" coordsize="3,16">
              <v:shape style="position:absolute;left:1856;top:339;width:3;height:16" coordorigin="1856,339" coordsize="3,16" path="m1858,355l1856,339e" filled="false" stroked="true" strokeweight=".48pt" strokecolor="#050000">
                <v:path arrowok="t"/>
              </v:shape>
            </v:group>
            <v:group style="position:absolute;left:1866;top:440;width:19;height:24" coordorigin="1866,440" coordsize="19,24">
              <v:shape style="position:absolute;left:1866;top:440;width:19;height:24" coordorigin="1866,440" coordsize="19,24" path="m1866,464l1885,440e" filled="false" stroked="true" strokeweight=".48pt" strokecolor="#050000">
                <v:path arrowok="t"/>
              </v:shape>
            </v:group>
            <v:group style="position:absolute;left:1975;top:533;width:46;height:38" coordorigin="1975,533" coordsize="46,38">
              <v:shape style="position:absolute;left:1975;top:533;width:46;height:38" coordorigin="1975,533" coordsize="46,38" path="m1975,571l1975,563,1978,555,1983,549,1991,544,1999,539,2010,536,2020,533e" filled="false" stroked="true" strokeweight=".48pt" strokecolor="#050000">
                <v:path arrowok="t"/>
              </v:shape>
            </v:group>
            <v:group style="position:absolute;left:1983;top:592;width:46;height:38" coordorigin="1983,592" coordsize="46,38">
              <v:shape style="position:absolute;left:1983;top:592;width:46;height:38" coordorigin="1983,592" coordsize="46,38" path="m1983,629l1983,621,1986,613,1991,608,1999,603,2007,597,2018,595,2028,592e" filled="false" stroked="true" strokeweight=".48pt" strokecolor="#050000">
                <v:path arrowok="t"/>
              </v:shape>
            </v:group>
            <v:group style="position:absolute;left:1933;top:678;width:10;height:2" coordorigin="1933,678" coordsize="10,2">
              <v:shape style="position:absolute;left:1933;top:678;width:10;height:2" coordorigin="1933,678" coordsize="10,0" path="m1933,678l1943,678e" filled="false" stroked="true" strokeweight=".399pt" strokecolor="#050000">
                <v:path arrowok="t"/>
              </v:shape>
            </v:group>
            <v:group style="position:absolute;left:1954;top:620;width:10;height:2" coordorigin="1954,620" coordsize="10,2">
              <v:shape style="position:absolute;left:1954;top:620;width:10;height:2" coordorigin="1954,620" coordsize="10,0" path="m1954,620l1964,620e" filled="false" stroked="true" strokeweight=".4pt" strokecolor="#050000">
                <v:path arrowok="t"/>
              </v:shape>
            </v:group>
            <v:group style="position:absolute;left:1938;top:533;width:1700;height:141" coordorigin="1938,533" coordsize="1700,141">
              <v:shape style="position:absolute;left:1938;top:533;width:1700;height:141" coordorigin="1938,533" coordsize="1700,141" path="m1938,674l1938,672,1949,653,2015,616,2137,584,2217,571,2305,560,2406,549,2512,541,2621,536,2736,533,2850,533,2964,536,3076,541,3180,549,3278,557,3369,571,3446,584,3512,600,3605,632,3629,650,3637,672e" filled="false" stroked="true" strokeweight=".48pt" strokecolor="#050000">
                <v:path arrowok="t"/>
              </v:shape>
            </v:group>
            <v:group style="position:absolute;left:1960;top:497;width:10;height:2" coordorigin="1960,497" coordsize="10,2">
              <v:shape style="position:absolute;left:1960;top:497;width:10;height:2" coordorigin="1960,497" coordsize="10,0" path="m1960,497l1969,497e" filled="false" stroked="true" strokeweight=".399pt" strokecolor="#050000">
                <v:path arrowok="t"/>
              </v:shape>
            </v:group>
            <v:group style="position:absolute;left:1874;top:443;width:51;height:75" coordorigin="1874,443" coordsize="51,75">
              <v:shape style="position:absolute;left:1874;top:443;width:51;height:75" coordorigin="1874,443" coordsize="51,75" path="m1874,517l1925,443e" filled="false" stroked="true" strokeweight=".48pt" strokecolor="#050000">
                <v:path arrowok="t"/>
              </v:shape>
            </v:group>
            <v:group style="position:absolute;left:1938;top:682;width:102;height:64" coordorigin="1938,682" coordsize="102,64">
              <v:shape style="position:absolute;left:1938;top:682;width:102;height:64" coordorigin="1938,682" coordsize="102,64" path="m1938,682l1946,698,1967,717,2002,736,2039,746e" filled="false" stroked="true" strokeweight=".48pt" strokecolor="#050000">
                <v:path arrowok="t"/>
              </v:shape>
            </v:group>
            <v:group style="position:absolute;left:1866;top:464;width:8;height:54" coordorigin="1866,464" coordsize="8,54">
              <v:shape style="position:absolute;left:1866;top:464;width:8;height:54" coordorigin="1866,464" coordsize="8,54" path="m1874,517l1866,464e" filled="false" stroked="true" strokeweight=".48pt" strokecolor="#050000">
                <v:path arrowok="t"/>
              </v:shape>
            </v:group>
            <v:group style="position:absolute;left:2023;top:743;width:6;height:14" coordorigin="2023,743" coordsize="6,14">
              <v:shape style="position:absolute;left:2023;top:743;width:6;height:14" coordorigin="2023,743" coordsize="6,14" path="m2023,757l2023,749,2026,746,2028,743e" filled="false" stroked="true" strokeweight=".48pt" strokecolor="#050000">
                <v:path arrowok="t"/>
              </v:shape>
            </v:group>
            <v:group style="position:absolute;left:2090;top:392;width:35;height:16" coordorigin="2090,392" coordsize="35,16">
              <v:shape style="position:absolute;left:2090;top:392;width:35;height:16" coordorigin="2090,392" coordsize="35,16" path="m2090,408l2092,403,2103,398,2124,392e" filled="false" stroked="true" strokeweight=".48pt" strokecolor="#050000">
                <v:path arrowok="t"/>
              </v:shape>
            </v:group>
            <v:group style="position:absolute;left:2074;top:559;width:10;height:2" coordorigin="2074,559" coordsize="10,2">
              <v:shape style="position:absolute;left:2074;top:559;width:10;height:2" coordorigin="2074,559" coordsize="10,0" path="m2074,559l2084,559e" filled="false" stroked="true" strokeweight=".134pt" strokecolor="#050000">
                <v:path arrowok="t"/>
              </v:shape>
            </v:group>
            <v:group style="position:absolute;left:1938;top:661;width:11;height:22" coordorigin="1938,661" coordsize="11,22">
              <v:shape style="position:absolute;left:1938;top:661;width:11;height:22" coordorigin="1938,661" coordsize="11,22" path="m1949,661l1941,680,1938,682e" filled="false" stroked="true" strokeweight=".48pt" strokecolor="#050000">
                <v:path arrowok="t"/>
              </v:shape>
            </v:group>
            <v:group style="position:absolute;left:2076;top:528;width:11;height:43" coordorigin="2076,528" coordsize="11,43">
              <v:shape style="position:absolute;left:2076;top:528;width:11;height:43" coordorigin="2076,528" coordsize="11,43" path="m2079,571l2084,563,2087,557,2087,541,2082,533,2076,528e" filled="false" stroked="true" strokeweight=".48pt" strokecolor="#050000">
                <v:path arrowok="t"/>
              </v:shape>
            </v:group>
            <v:group style="position:absolute;left:2324;top:1190;width:953;height:83" coordorigin="2324,1190" coordsize="953,83">
              <v:shape style="position:absolute;left:2324;top:1190;width:953;height:83" coordorigin="2324,1190" coordsize="953,83" path="m2324,1212l2385,1235,2491,1257,2555,1262,2627,1267,2701,1273,2853,1273,2930,1270,3002,1265,3068,1257,3180,1238,3244,1217,3262,1204,3276,1190e" filled="false" stroked="true" strokeweight=".48pt" strokecolor="#050000">
                <v:path arrowok="t"/>
              </v:shape>
            </v:group>
            <v:group style="position:absolute;left:2326;top:1185;width:931;height:88" coordorigin="2326,1185" coordsize="931,88">
              <v:shape style="position:absolute;left:2326;top:1185;width:931;height:88" coordorigin="2326,1185" coordsize="931,88" path="m2326,1206l2403,1241,2504,1257,2566,1262,2632,1267,2704,1270,2776,1273,2850,1273,2922,1270,2988,1265,3052,1259,3159,1241,3228,1220,3257,1196,3252,1185e" filled="false" stroked="true" strokeweight=".48pt" strokecolor="#050000">
                <v:path arrowok="t"/>
              </v:shape>
            </v:group>
            <v:group style="position:absolute;left:2020;top:714;width:282;height:477" coordorigin="2020,714" coordsize="282,477">
              <v:shape style="position:absolute;left:2020;top:714;width:282;height:477" coordorigin="2020,714" coordsize="282,477" path="m2020,714l2302,1190e" filled="false" stroked="true" strokeweight=".48pt" strokecolor="#050000">
                <v:path arrowok="t"/>
              </v:shape>
            </v:group>
            <v:group style="position:absolute;left:1848;top:305;width:6;height:14" coordorigin="1848,305" coordsize="6,14">
              <v:shape style="position:absolute;left:1848;top:305;width:6;height:14" coordorigin="1848,305" coordsize="6,14" path="m1848,305l1853,318e" filled="false" stroked="true" strokeweight=".48pt" strokecolor="#050000">
                <v:path arrowok="t"/>
              </v:shape>
            </v:group>
            <v:group style="position:absolute;left:1988;top:728;width:35;height:46" coordorigin="1988,728" coordsize="35,46">
              <v:shape style="position:absolute;left:1988;top:728;width:35;height:46" coordorigin="1988,728" coordsize="35,46" path="m1988,728l1994,741,2002,754,2012,765,2023,773e" filled="false" stroked="true" strokeweight=".48pt" strokecolor="#050000">
                <v:path arrowok="t"/>
              </v:shape>
            </v:group>
            <v:group style="position:absolute;left:1919;top:329;width:6;height:54" coordorigin="1919,329" coordsize="6,54">
              <v:shape style="position:absolute;left:1919;top:329;width:6;height:54" coordorigin="1919,329" coordsize="6,54" path="m1925,382l1925,374,1922,363,1919,347,1919,329e" filled="false" stroked="true" strokeweight=".48pt" strokecolor="#050000">
                <v:path arrowok="t"/>
              </v:shape>
            </v:group>
            <v:group style="position:absolute;left:1917;top:265;width:3;height:64" coordorigin="1917,265" coordsize="3,64">
              <v:shape style="position:absolute;left:1917;top:265;width:3;height:64" coordorigin="1917,265" coordsize="3,64" path="m1917,265l1919,273,1919,329e" filled="false" stroked="true" strokeweight=".48pt" strokecolor="#050000">
                <v:path arrowok="t"/>
              </v:shape>
            </v:group>
            <v:group style="position:absolute;left:1978;top:629;width:10;height:2" coordorigin="1978,629" coordsize="10,2">
              <v:shape style="position:absolute;left:1978;top:629;width:10;height:2" coordorigin="1978,629" coordsize="10,0" path="m1978,629l1988,629e" filled="false" stroked="true" strokeweight=".267pt" strokecolor="#050000">
                <v:path arrowok="t"/>
              </v:shape>
            </v:group>
            <v:group style="position:absolute;left:1973;top:568;width:3;height:8" coordorigin="1973,568" coordsize="3,8">
              <v:shape style="position:absolute;left:1973;top:568;width:3;height:8" coordorigin="1973,568" coordsize="3,8" path="m1973,568l1975,576e" filled="false" stroked="true" strokeweight=".48pt" strokecolor="#050000">
                <v:path arrowok="t"/>
              </v:shape>
            </v:group>
            <v:group style="position:absolute;left:1965;top:501;width:6;height:40" coordorigin="1965,501" coordsize="6,40">
              <v:shape style="position:absolute;left:1965;top:501;width:6;height:40" coordorigin="1965,501" coordsize="6,40" path="m1965,501l1970,541e" filled="false" stroked="true" strokeweight=".48pt" strokecolor="#050000">
                <v:path arrowok="t"/>
              </v:shape>
            </v:group>
            <v:group style="position:absolute;left:1975;top:571;width:3;height:30" coordorigin="1975,571" coordsize="3,30">
              <v:shape style="position:absolute;left:1975;top:571;width:3;height:30" coordorigin="1975,571" coordsize="3,30" path="m1975,571l1978,600e" filled="false" stroked="true" strokeweight=".48pt" strokecolor="#050000">
                <v:path arrowok="t"/>
              </v:shape>
            </v:group>
            <v:group style="position:absolute;left:1978;top:630;width:10;height:2" coordorigin="1978,630" coordsize="10,2">
              <v:shape style="position:absolute;left:1978;top:630;width:10;height:2" coordorigin="1978,630" coordsize="10,0" path="m1978,630l1988,630e" filled="false" stroked="true" strokeweight=".133pt" strokecolor="#050000">
                <v:path arrowok="t"/>
              </v:shape>
            </v:group>
            <v:group style="position:absolute;left:2159;top:478;width:32;height:16" coordorigin="2159,478" coordsize="32,16">
              <v:shape style="position:absolute;left:2159;top:478;width:32;height:16" coordorigin="2159,478" coordsize="32,16" path="m2159,493l2159,488,2169,480,2191,478e" filled="false" stroked="true" strokeweight=".48pt" strokecolor="#050000">
                <v:path arrowok="t"/>
              </v:shape>
            </v:group>
            <v:group style="position:absolute;left:2100;top:525;width:19;height:27" coordorigin="2100,525" coordsize="19,27">
              <v:shape style="position:absolute;left:2100;top:525;width:19;height:27" coordorigin="2100,525" coordsize="19,27" path="m2119,525l2100,552e" filled="false" stroked="true" strokeweight=".48pt" strokecolor="#050000">
                <v:path arrowok="t"/>
              </v:shape>
            </v:group>
            <v:group style="position:absolute;left:2111;top:392;width:14;height:3" coordorigin="2111,392" coordsize="14,3">
              <v:shape style="position:absolute;left:2111;top:392;width:14;height:3" coordorigin="2111,392" coordsize="14,3" path="m2111,395l2113,395,2124,392e" filled="false" stroked="true" strokeweight=".48pt" strokecolor="#050000">
                <v:path arrowok="t"/>
              </v:shape>
            </v:group>
            <v:group style="position:absolute;left:1962;top:523;width:32;height:62" coordorigin="1962,523" coordsize="32,62">
              <v:shape style="position:absolute;left:1962;top:523;width:32;height:62" coordorigin="1962,523" coordsize="32,62" path="m1994,523l1986,525,1978,533,1970,539,1965,547,1962,555,1962,563,1965,568,1967,576,1973,581,1975,584e" filled="false" stroked="true" strokeweight=".48pt" strokecolor="#050000">
                <v:path arrowok="t"/>
              </v:shape>
            </v:group>
            <v:group style="position:absolute;left:1845;top:302;width:3;height:3" coordorigin="1845,302" coordsize="3,3">
              <v:shape style="position:absolute;left:1845;top:302;width:3;height:3" coordorigin="1845,302" coordsize="3,3" path="m1845,302l1848,305e" filled="false" stroked="true" strokeweight=".48pt" strokecolor="#050000">
                <v:path arrowok="t"/>
              </v:shape>
            </v:group>
            <v:group style="position:absolute;left:2022;top:709;width:2;height:10" coordorigin="2022,709" coordsize="2,10">
              <v:shape style="position:absolute;left:2022;top:709;width:2;height:10" coordorigin="2022,709" coordsize="0,10" path="m2022,709l2022,719e" filled="false" stroked="true" strokeweight=".133pt" strokecolor="#050000">
                <v:path arrowok="t"/>
              </v:shape>
            </v:group>
            <v:group style="position:absolute;left:1858;top:355;width:8;height:14" coordorigin="1858,355" coordsize="8,14">
              <v:shape style="position:absolute;left:1858;top:355;width:8;height:14" coordorigin="1858,355" coordsize="8,14" path="m1866,369l1858,355e" filled="false" stroked="true" strokeweight=".48pt" strokecolor="#050000">
                <v:path arrowok="t"/>
              </v:shape>
            </v:group>
            <v:group style="position:absolute;left:2026;top:573;width:67;height:22" coordorigin="2026,573" coordsize="67,22">
              <v:shape style="position:absolute;left:2026;top:573;width:67;height:22" coordorigin="2026,573" coordsize="67,22" path="m2092,595l2092,592,2087,587,2079,581,2071,576,2060,573,2026,573e" filled="false" stroked="true" strokeweight=".48pt" strokecolor="#050000">
                <v:path arrowok="t"/>
              </v:shape>
            </v:group>
            <v:group style="position:absolute;left:2020;top:531;width:59;height:27" coordorigin="2020,531" coordsize="59,27">
              <v:shape style="position:absolute;left:2020;top:531;width:59;height:27" coordorigin="2020,531" coordsize="59,27" path="m2079,557l2076,552,2074,547,2068,541,2060,536,2052,533,2042,533,2031,531,2020,533e" filled="false" stroked="true" strokeweight=".48pt" strokecolor="#050000">
                <v:path arrowok="t"/>
              </v:shape>
            </v:group>
            <v:group style="position:absolute;left:2079;top:555;width:3;height:30" coordorigin="2079,555" coordsize="3,30">
              <v:shape style="position:absolute;left:2079;top:555;width:3;height:30" coordorigin="2079,555" coordsize="3,30" path="m2079,555l2082,584e" filled="false" stroked="true" strokeweight=".48pt" strokecolor="#050000">
                <v:path arrowok="t"/>
              </v:shape>
            </v:group>
            <v:group style="position:absolute;left:2012;top:741;width:11;height:32" coordorigin="2012,741" coordsize="11,32">
              <v:shape style="position:absolute;left:2012;top:741;width:11;height:32" coordorigin="2012,741" coordsize="11,32" path="m2023,741l2020,743,2015,749,2012,754,2012,759,2015,765,2020,770,2023,773e" filled="false" stroked="true" strokeweight=".48pt" strokecolor="#050000">
                <v:path arrowok="t"/>
              </v:shape>
            </v:group>
            <v:group style="position:absolute;left:2177;top:478;width:14;height:3" coordorigin="2177,478" coordsize="14,3">
              <v:shape style="position:absolute;left:2177;top:478;width:14;height:3" coordorigin="2177,478" coordsize="14,3" path="m2180,480l2177,480,2183,480,2191,478e" filled="false" stroked="true" strokeweight=".48pt" strokecolor="#050000">
                <v:path arrowok="t"/>
              </v:shape>
            </v:group>
            <v:group style="position:absolute;left:2023;top:773;width:35;height:6" coordorigin="2023,773" coordsize="35,6">
              <v:shape style="position:absolute;left:2023;top:773;width:35;height:6" coordorigin="2023,773" coordsize="35,6" path="m2023,773l2026,773,2031,775,2042,778,2058,778e" filled="false" stroked="true" strokeweight=".48pt" strokecolor="#050000">
                <v:path arrowok="t"/>
              </v:shape>
            </v:group>
            <v:group style="position:absolute;left:1988;top:698;width:22;height:19" coordorigin="1988,698" coordsize="22,19">
              <v:shape style="position:absolute;left:1988;top:698;width:22;height:19" coordorigin="1988,698" coordsize="22,19" path="m1988,698l2010,717e" filled="false" stroked="true" strokeweight=".48pt" strokecolor="#050000">
                <v:path arrowok="t"/>
              </v:shape>
            </v:group>
            <v:group style="position:absolute;left:1805;top:281;width:51;height:59" coordorigin="1805,281" coordsize="51,59">
              <v:shape style="position:absolute;left:1805;top:281;width:51;height:59" coordorigin="1805,281" coordsize="51,59" path="m1856,339l1842,326,1805,281e" filled="false" stroked="true" strokeweight=".48pt" strokecolor="#050000">
                <v:path arrowok="t"/>
              </v:shape>
            </v:group>
            <v:group style="position:absolute;left:1866;top:369;width:110;height:139" coordorigin="1866,369" coordsize="110,139">
              <v:shape style="position:absolute;left:1866;top:369;width:110;height:139" coordorigin="1866,369" coordsize="110,139" path="m1866,369l1975,507e" filled="false" stroked="true" strokeweight=".48pt" strokecolor="#050000">
                <v:path arrowok="t"/>
              </v:shape>
            </v:group>
            <v:group style="position:absolute;left:1848;top:596;width:10;height:2" coordorigin="1848,596" coordsize="10,2">
              <v:shape style="position:absolute;left:1848;top:596;width:10;height:2" coordorigin="1848,596" coordsize="10,0" path="m1848,596l1858,596e" filled="false" stroked="true" strokeweight=".399pt" strokecolor="#050000">
                <v:path arrowok="t"/>
              </v:shape>
            </v:group>
            <v:group style="position:absolute;left:1903;top:387;width:110;height:136" coordorigin="1903,387" coordsize="110,136">
              <v:shape style="position:absolute;left:1903;top:387;width:110;height:136" coordorigin="1903,387" coordsize="110,136" path="m1903,387l2012,523e" filled="false" stroked="true" strokeweight=".48pt" strokecolor="#050000">
                <v:path arrowok="t"/>
              </v:shape>
            </v:group>
            <v:group style="position:absolute;left:1846;top:297;width:2;height:10" coordorigin="1846,297" coordsize="2,10">
              <v:shape style="position:absolute;left:1846;top:297;width:2;height:10" coordorigin="1846,297" coordsize="0,10" path="m1846,297l1846,307e" filled="false" stroked="true" strokeweight=".132pt" strokecolor="#050000">
                <v:path arrowok="t"/>
              </v:shape>
            </v:group>
            <v:group style="position:absolute;left:2090;top:403;width:264;height:24" coordorigin="2090,403" coordsize="264,24">
              <v:shape style="position:absolute;left:2090;top:403;width:264;height:24" coordorigin="2090,403" coordsize="264,24" path="m2353,403l2353,408,2342,414,2321,419,2292,424,2257,427,2183,427,2148,424,2121,419,2100,414,2090,408e" filled="false" stroked="true" strokeweight=".48pt" strokecolor="#050000">
                <v:path arrowok="t"/>
              </v:shape>
            </v:group>
            <v:group style="position:absolute;left:2159;top:488;width:261;height:24" coordorigin="2159,488" coordsize="261,24">
              <v:shape style="position:absolute;left:2159;top:488;width:261;height:24" coordorigin="2159,488" coordsize="261,24" path="m2419,488l2419,494,2409,499,2387,504,2358,509,2324,512,2249,512,2215,509,2188,504,2167,499,2159,494e" filled="false" stroked="true" strokeweight=".48pt" strokecolor="#050000">
                <v:path arrowok="t"/>
              </v:shape>
            </v:group>
            <v:group style="position:absolute;left:2544;top:446;width:32;height:6" coordorigin="2544,446" coordsize="32,6">
              <v:shape style="position:absolute;left:2544;top:446;width:32;height:6" coordorigin="2544,446" coordsize="32,6" path="m2544,451l2547,448,2558,446,2576,446e" filled="false" stroked="true" strokeweight=".48pt" strokecolor="#050000">
                <v:path arrowok="t"/>
              </v:shape>
            </v:group>
            <v:group style="position:absolute;left:2531;top:416;width:6;height:6" coordorigin="2531,416" coordsize="6,6">
              <v:shape style="position:absolute;left:2531;top:416;width:6;height:6" coordorigin="2531,416" coordsize="6,6" path="m2536,416l2531,419,2531,422e" filled="false" stroked="true" strokeweight=".48pt" strokecolor="#050000">
                <v:path arrowok="t"/>
              </v:shape>
            </v:group>
            <v:group style="position:absolute;left:2725;top:416;width:14;height:14" coordorigin="2725,416" coordsize="14,14">
              <v:shape style="position:absolute;left:2725;top:416;width:14;height:14" coordorigin="2725,416" coordsize="14,14" path="m2738,416l2730,419,2728,422,2725,430e" filled="false" stroked="true" strokeweight=".48pt" strokecolor="#050000">
                <v:path arrowok="t"/>
              </v:shape>
            </v:group>
            <v:group style="position:absolute;left:2010;top:717;width:16;height:8" coordorigin="2010,717" coordsize="16,8">
              <v:shape style="position:absolute;left:2010;top:717;width:16;height:8" coordorigin="2010,717" coordsize="16,8" path="m2010,717l2026,725e" filled="false" stroked="true" strokeweight=".48pt" strokecolor="#050000">
                <v:path arrowok="t"/>
              </v:shape>
            </v:group>
            <v:group style="position:absolute;left:1874;top:517;width:86;height:59" coordorigin="1874,517" coordsize="86,59">
              <v:shape style="position:absolute;left:1874;top:517;width:86;height:59" coordorigin="1874,517" coordsize="86,59" path="m1959,576l1874,517e" filled="false" stroked="true" strokeweight=".48pt" strokecolor="#050000">
                <v:path arrowok="t"/>
              </v:shape>
            </v:group>
            <v:group style="position:absolute;left:2619;top:462;width:3;height:16" coordorigin="2619,462" coordsize="3,16">
              <v:shape style="position:absolute;left:2619;top:462;width:3;height:16" coordorigin="2619,462" coordsize="3,16" path="m2621,462l2619,462,2619,464,2619,478e" filled="false" stroked="true" strokeweight=".48pt" strokecolor="#050000">
                <v:path arrowok="t"/>
              </v:shape>
            </v:group>
            <v:group style="position:absolute;left:2764;top:457;width:2;height:10" coordorigin="2764,457" coordsize="2,10">
              <v:shape style="position:absolute;left:2764;top:457;width:2;height:10" coordorigin="2764,457" coordsize="0,10" path="m2764,457l2764,466e" filled="false" stroked="true" strokeweight=".133pt" strokecolor="#050000">
                <v:path arrowok="t"/>
              </v:shape>
            </v:group>
            <v:group style="position:absolute;left:2816;top:408;width:6;height:6" coordorigin="2816,408" coordsize="6,6">
              <v:shape style="position:absolute;left:2816;top:408;width:6;height:6" coordorigin="2816,408" coordsize="6,6" path="m2821,408l2816,411,2816,414e" filled="false" stroked="true" strokeweight=".48pt" strokecolor="#050000">
                <v:path arrowok="t"/>
              </v:shape>
            </v:group>
            <v:group style="position:absolute;left:2765;top:459;width:6;height:3" coordorigin="2765,459" coordsize="6,3">
              <v:shape style="position:absolute;left:2765;top:459;width:6;height:3" coordorigin="2765,459" coordsize="6,3" path="m2765,462l2770,459e" filled="false" stroked="true" strokeweight=".48pt" strokecolor="#050000">
                <v:path arrowok="t"/>
              </v:shape>
            </v:group>
            <v:group style="position:absolute;left:2829;top:422;width:8;height:6" coordorigin="2829,422" coordsize="8,6">
              <v:shape style="position:absolute;left:2829;top:422;width:8;height:6" coordorigin="2829,422" coordsize="8,6" path="m2837,422l2829,424,2829,427e" filled="false" stroked="true" strokeweight=".48pt" strokecolor="#050000">
                <v:path arrowok="t"/>
              </v:shape>
            </v:group>
            <v:group style="position:absolute;left:3619;top:236;width:54;height:59" coordorigin="3619,236" coordsize="54,59">
              <v:shape style="position:absolute;left:3619;top:236;width:54;height:59" coordorigin="3619,236" coordsize="54,59" path="m3672,236l3651,244,3635,254,3624,273,3619,294e" filled="false" stroked="true" strokeweight=".48pt" strokecolor="#050000">
                <v:path arrowok="t"/>
              </v:shape>
            </v:group>
            <v:group style="position:absolute;left:2760;top:456;width:11;height:8" coordorigin="2760,456" coordsize="11,8">
              <v:shape style="position:absolute;left:2760;top:456;width:11;height:8" coordorigin="2760,456" coordsize="11,8" path="m2770,456l2762,459,2760,464e" filled="false" stroked="true" strokeweight=".48pt" strokecolor="#050000">
                <v:path arrowok="t"/>
              </v:shape>
            </v:group>
            <v:group style="position:absolute;left:3010;top:408;width:14;height:14" coordorigin="3010,408" coordsize="14,14">
              <v:shape style="position:absolute;left:3010;top:408;width:14;height:14" coordorigin="3010,408" coordsize="14,14" path="m3023,408l3015,411,3012,416,3010,422e" filled="false" stroked="true" strokeweight=".48pt" strokecolor="#050000">
                <v:path arrowok="t"/>
              </v:shape>
            </v:group>
            <v:group style="position:absolute;left:3044;top:451;width:11;height:6" coordorigin="3044,451" coordsize="11,6">
              <v:shape style="position:absolute;left:3044;top:451;width:11;height:6" coordorigin="3044,451" coordsize="11,6" path="m3055,451l3047,451,3044,456e" filled="false" stroked="true" strokeweight=".48pt" strokecolor="#050000">
                <v:path arrowok="t"/>
              </v:shape>
            </v:group>
            <v:group style="position:absolute;left:3635;top:648;width:104;height:14" coordorigin="3635,648" coordsize="104,14">
              <v:shape style="position:absolute;left:3635;top:648;width:104;height:14" coordorigin="3635,648" coordsize="104,14" path="m3738,648l3714,650,3635,661e" filled="false" stroked="true" strokeweight=".48pt" strokecolor="#050000">
                <v:path arrowok="t"/>
              </v:shape>
            </v:group>
            <v:group style="position:absolute;left:3629;top:640;width:112;height:14" coordorigin="3629,640" coordsize="112,14">
              <v:shape style="position:absolute;left:3629;top:640;width:112;height:14" coordorigin="3629,640" coordsize="112,14" path="m3741,640l3714,645,3629,653e" filled="false" stroked="true" strokeweight=".48pt" strokecolor="#050000">
                <v:path arrowok="t"/>
              </v:shape>
            </v:group>
            <v:group style="position:absolute;left:3613;top:626;width:128;height:14" coordorigin="3613,626" coordsize="128,14">
              <v:shape style="position:absolute;left:3613;top:626;width:128;height:14" coordorigin="3613,626" coordsize="128,14" path="m3741,626l3738,626,3613,640e" filled="false" stroked="true" strokeweight=".48pt" strokecolor="#050000">
                <v:path arrowok="t"/>
              </v:shape>
            </v:group>
            <v:group style="position:absolute;left:3584;top:706;width:149;height:19" coordorigin="3584,706" coordsize="149,19">
              <v:shape style="position:absolute;left:3584;top:706;width:149;height:19" coordorigin="3584,706" coordsize="149,19" path="m3584,725l3733,706e" filled="false" stroked="true" strokeweight=".48pt" strokecolor="#050000">
                <v:path arrowok="t"/>
              </v:shape>
            </v:group>
            <v:group style="position:absolute;left:3573;top:714;width:160;height:19" coordorigin="3573,714" coordsize="160,19">
              <v:shape style="position:absolute;left:3573;top:714;width:160;height:19" coordorigin="3573,714" coordsize="160,19" path="m3733,714l3573,733e" filled="false" stroked="true" strokeweight=".48pt" strokecolor="#050000">
                <v:path arrowok="t"/>
              </v:shape>
            </v:group>
            <v:group style="position:absolute;left:1667;top:613;width:274;height:54" coordorigin="1667,613" coordsize="274,54">
              <v:shape style="position:absolute;left:1667;top:613;width:274;height:54" coordorigin="1667,613" coordsize="274,54" path="m1941,666l1667,613e" filled="false" stroked="true" strokeweight=".48pt" strokecolor="#050000">
                <v:path arrowok="t"/>
              </v:shape>
            </v:group>
            <v:group style="position:absolute;left:1632;top:517;width:48;height:16" coordorigin="1632,517" coordsize="48,16">
              <v:shape style="position:absolute;left:1632;top:517;width:48;height:16" coordorigin="1632,517" coordsize="48,16" path="m1680,533l1659,528,1632,517e" filled="false" stroked="true" strokeweight=".48pt" strokecolor="#050000">
                <v:path arrowok="t"/>
              </v:shape>
            </v:group>
            <v:group style="position:absolute;left:1635;top:512;width:48;height:16" coordorigin="1635,512" coordsize="48,16">
              <v:shape style="position:absolute;left:1635;top:512;width:48;height:16" coordorigin="1635,512" coordsize="48,16" path="m1683,528l1659,523,1635,512e" filled="false" stroked="true" strokeweight=".48pt" strokecolor="#050000">
                <v:path arrowok="t"/>
              </v:shape>
            </v:group>
            <v:group style="position:absolute;left:1853;top:600;width:16;height:3" coordorigin="1853,600" coordsize="16,3">
              <v:shape style="position:absolute;left:1853;top:600;width:16;height:3" coordorigin="1853,600" coordsize="16,3" path="m1869,603l1853,600e" filled="false" stroked="true" strokeweight=".48pt" strokecolor="#050000">
                <v:path arrowok="t"/>
              </v:shape>
            </v:group>
            <v:group style="position:absolute;left:1853;top:592;width:16;height:3" coordorigin="1853,592" coordsize="16,3">
              <v:shape style="position:absolute;left:1853;top:592;width:16;height:3" coordorigin="1853,592" coordsize="16,3" path="m1853,592l1869,595e" filled="false" stroked="true" strokeweight=".48pt" strokecolor="#050000">
                <v:path arrowok="t"/>
              </v:shape>
            </v:group>
            <v:group style="position:absolute;left:1736;top:549;width:19;height:8" coordorigin="1736,549" coordsize="19,8">
              <v:shape style="position:absolute;left:1736;top:549;width:19;height:8" coordorigin="1736,549" coordsize="19,8" path="m1736,549l1754,557e" filled="false" stroked="true" strokeweight=".48pt" strokecolor="#050000">
                <v:path arrowok="t"/>
              </v:shape>
            </v:group>
            <v:group style="position:absolute;left:1637;top:533;width:115;height:30" coordorigin="1637,533" coordsize="115,30">
              <v:shape style="position:absolute;left:1637;top:533;width:115;height:30" coordorigin="1637,533" coordsize="115,30" path="m1752,563l1733,557,1709,549,1685,544,1661,539,1637,533e" filled="false" stroked="true" strokeweight=".48pt" strokecolor="#050000">
                <v:path arrowok="t"/>
              </v:shape>
            </v:group>
            <v:group style="position:absolute;left:1802;top:581;width:51;height:19" coordorigin="1802,581" coordsize="51,19">
              <v:shape style="position:absolute;left:1802;top:581;width:51;height:19" coordorigin="1802,581" coordsize="51,19" path="m1853,600l1802,581e" filled="false" stroked="true" strokeweight=".48pt" strokecolor="#050000">
                <v:path arrowok="t"/>
              </v:shape>
            </v:group>
            <v:group style="position:absolute;left:1754;top:557;width:99;height:35" coordorigin="1754,557" coordsize="99,35">
              <v:shape style="position:absolute;left:1754;top:557;width:99;height:35" coordorigin="1754,557" coordsize="99,35" path="m1853,592l1805,573,1754,557e" filled="false" stroked="true" strokeweight=".48pt" strokecolor="#050000">
                <v:path arrowok="t"/>
              </v:shape>
            </v:group>
            <v:group style="position:absolute;left:1752;top:563;width:51;height:19" coordorigin="1752,563" coordsize="51,19">
              <v:shape style="position:absolute;left:1752;top:563;width:51;height:19" coordorigin="1752,563" coordsize="51,19" path="m1802,581l1752,563e" filled="false" stroked="true" strokeweight=".48pt" strokecolor="#050000">
                <v:path arrowok="t"/>
              </v:shape>
            </v:group>
            <v:group style="position:absolute;left:2012;top:523;width:11;height:6" coordorigin="2012,523" coordsize="11,6">
              <v:shape style="position:absolute;left:2012;top:523;width:11;height:6" coordorigin="2012,523" coordsize="11,6" path="m2012,523l2015,525,2023,528e" filled="false" stroked="true" strokeweight=".48pt" strokecolor="#050000">
                <v:path arrowok="t"/>
              </v:shape>
            </v:group>
            <v:group style="position:absolute;left:2028;top:589;width:48;height:8" coordorigin="2028,589" coordsize="48,8">
              <v:shape style="position:absolute;left:2028;top:589;width:48;height:8" coordorigin="2028,589" coordsize="48,8" path="m2076,597l2068,595,2060,592,2050,589,2039,589,2028,592e" filled="false" stroked="true" strokeweight=".48pt" strokecolor="#050000">
                <v:path arrowok="t"/>
              </v:shape>
            </v:group>
            <v:group style="position:absolute;left:1975;top:507;width:19;height:16" coordorigin="1975,507" coordsize="19,16">
              <v:shape style="position:absolute;left:1975;top:507;width:19;height:16" coordorigin="1975,507" coordsize="19,16" path="m1994,523l1983,515,1975,507e" filled="false" stroked="true" strokeweight=".48pt" strokecolor="#050000">
                <v:path arrowok="t"/>
              </v:shape>
            </v:group>
            <v:group style="position:absolute;left:2043;top:523;width:2;height:10" coordorigin="2043,523" coordsize="2,10">
              <v:shape style="position:absolute;left:2043;top:523;width:2;height:10" coordorigin="2043,523" coordsize="0,10" path="m2043,523l2043,533e" filled="false" stroked="true" strokeweight=".133pt" strokecolor="#050000">
                <v:path arrowok="t"/>
              </v:shape>
            </v:group>
            <v:group style="position:absolute;left:1975;top:507;width:19;height:14" coordorigin="1975,507" coordsize="19,14">
              <v:shape style="position:absolute;left:1975;top:507;width:19;height:14" coordorigin="1975,507" coordsize="19,14" path="m1994,520l1978,512,1975,507e" filled="false" stroked="true" strokeweight=".48pt" strokecolor="#050000">
                <v:path arrowok="t"/>
              </v:shape>
            </v:group>
            <v:group style="position:absolute;left:1893;top:329;width:24;height:54" coordorigin="1893,329" coordsize="24,54">
              <v:shape style="position:absolute;left:1893;top:329;width:24;height:54" coordorigin="1893,329" coordsize="24,54" path="m1917,382l1906,376,1898,363,1893,347,1893,329e" filled="false" stroked="true" strokeweight=".48pt" strokecolor="#050000">
                <v:path arrowok="t"/>
              </v:shape>
            </v:group>
            <v:group style="position:absolute;left:2540;top:442;width:10;height:2" coordorigin="2540,442" coordsize="10,2">
              <v:shape style="position:absolute;left:2540;top:442;width:10;height:2" coordorigin="2540,442" coordsize="10,0" path="m2540,442l2549,442e" filled="false" stroked="true" strokeweight=".931pt" strokecolor="#050000">
                <v:path arrowok="t"/>
              </v:shape>
            </v:group>
            <v:group style="position:absolute;left:2571;top:436;width:10;height:2" coordorigin="2571,436" coordsize="10,2">
              <v:shape style="position:absolute;left:2571;top:436;width:10;height:2" coordorigin="2571,436" coordsize="10,0" path="m2571,436l2581,436e" filled="false" stroked="true" strokeweight=".93pt" strokecolor="#050000">
                <v:path arrowok="t"/>
              </v:shape>
            </v:group>
            <v:group style="position:absolute;left:2579;top:483;width:10;height:2" coordorigin="2579,483" coordsize="10,2">
              <v:shape style="position:absolute;left:2579;top:483;width:10;height:2" coordorigin="2579,483" coordsize="10,0" path="m2579,483l2589,483e" filled="false" stroked="true" strokeweight=".798pt" strokecolor="#050000">
                <v:path arrowok="t"/>
              </v:shape>
            </v:group>
            <v:group style="position:absolute;left:2614;top:487;width:10;height:2" coordorigin="2614,487" coordsize="10,2">
              <v:shape style="position:absolute;left:2614;top:487;width:10;height:2" coordorigin="2614,487" coordsize="10,0" path="m2614,487l2624,487e" filled="false" stroked="true" strokeweight=".931pt" strokecolor="#050000">
                <v:path arrowok="t"/>
              </v:shape>
            </v:group>
            <v:group style="position:absolute;left:2760;top:462;width:3;height:3" coordorigin="2760,462" coordsize="3,3">
              <v:shape style="position:absolute;left:2760;top:462;width:3;height:3" coordorigin="2760,462" coordsize="3,3" path="m2760,464l2762,462e" filled="false" stroked="true" strokeweight=".48pt" strokecolor="#050000">
                <v:path arrowok="t"/>
              </v:shape>
            </v:group>
            <v:group style="position:absolute;left:2738;top:488;width:19;height:6" coordorigin="2738,488" coordsize="19,6">
              <v:shape style="position:absolute;left:2738;top:488;width:19;height:6" coordorigin="2738,488" coordsize="19,6" path="m2757,488l2754,491,2741,494,2738,494e" filled="false" stroked="true" strokeweight=".48pt" strokecolor="#050000">
                <v:path arrowok="t"/>
              </v:shape>
            </v:group>
            <v:group style="position:absolute;left:2830;top:438;width:2;height:10" coordorigin="2830,438" coordsize="2,10">
              <v:shape style="position:absolute;left:2830;top:438;width:2;height:10" coordorigin="2830,438" coordsize="0,10" path="m2830,438l2830,448e" filled="false" stroked="true" strokeweight=".133pt" strokecolor="#050000">
                <v:path arrowok="t"/>
              </v:shape>
            </v:group>
            <v:group style="position:absolute;left:3185;top:369;width:14;height:3" coordorigin="3185,369" coordsize="14,3">
              <v:shape style="position:absolute;left:3185;top:369;width:14;height:3" coordorigin="3185,369" coordsize="14,3" path="m3185,371l3191,369,3199,369e" filled="false" stroked="true" strokeweight=".48pt" strokecolor="#050000">
                <v:path arrowok="t"/>
              </v:shape>
            </v:group>
            <v:group style="position:absolute;left:3050;top:454;width:6;height:3" coordorigin="3050,454" coordsize="6,3">
              <v:shape style="position:absolute;left:3050;top:454;width:6;height:3" coordorigin="3050,454" coordsize="6,3" path="m3050,456l3055,454e" filled="false" stroked="true" strokeweight=".48pt" strokecolor="#050000">
                <v:path arrowok="t"/>
              </v:shape>
            </v:group>
            <v:group style="position:absolute;left:3683;top:456;width:43;height:30" coordorigin="3683,456" coordsize="43,30">
              <v:shape style="position:absolute;left:3683;top:456;width:43;height:30" coordorigin="3683,456" coordsize="43,30" path="m3683,486l3701,480,3714,470,3725,456e" filled="false" stroked="true" strokeweight=".48pt" strokecolor="#050000">
                <v:path arrowok="t"/>
              </v:shape>
            </v:group>
            <v:group style="position:absolute;left:3661;top:541;width:86;height:11" coordorigin="3661,541" coordsize="86,11">
              <v:shape style="position:absolute;left:3661;top:541;width:86;height:11" coordorigin="3661,541" coordsize="86,11" path="m3746,541l3661,552e" filled="false" stroked="true" strokeweight=".48pt" strokecolor="#050000">
                <v:path arrowok="t"/>
              </v:shape>
            </v:group>
            <v:group style="position:absolute;left:3475;top:560;width:272;height:30" coordorigin="3475,560" coordsize="272,30">
              <v:shape style="position:absolute;left:3475;top:560;width:272;height:30" coordorigin="3475,560" coordsize="272,30" path="m3746,560l3592,581,3475,589e" filled="false" stroked="true" strokeweight=".48pt" strokecolor="#050000">
                <v:path arrowok="t"/>
              </v:shape>
            </v:group>
            <v:group style="position:absolute;left:3576;top:603;width:168;height:19" coordorigin="3576,603" coordsize="168,19">
              <v:shape style="position:absolute;left:3576;top:603;width:168;height:19" coordorigin="3576,603" coordsize="168,19" path="m3576,621l3736,603,3744,603e" filled="false" stroked="true" strokeweight=".48pt" strokecolor="#050000">
                <v:path arrowok="t"/>
              </v:shape>
            </v:group>
            <v:group style="position:absolute;left:2023;top:757;width:32;height:16" coordorigin="2023,757" coordsize="32,16">
              <v:shape style="position:absolute;left:2023;top:757;width:32;height:16" coordorigin="2023,757" coordsize="32,16" path="m2055,773l2044,773,2036,770,2031,770,2028,765,2023,762,2023,757e" filled="false" stroked="true" strokeweight=".48pt" strokecolor="#050000">
                <v:path arrowok="t"/>
              </v:shape>
            </v:group>
            <v:group style="position:absolute;left:3621;top:632;width:120;height:14" coordorigin="3621,632" coordsize="120,14">
              <v:shape style="position:absolute;left:3621;top:632;width:120;height:14" coordorigin="3621,632" coordsize="120,14" path="m3741,632l3621,645e" filled="false" stroked="true" strokeweight=".48pt" strokecolor="#050000">
                <v:path arrowok="t"/>
              </v:shape>
            </v:group>
            <v:group style="position:absolute;left:1959;top:624;width:14;height:2" coordorigin="1959,624" coordsize="14,2">
              <v:shape style="position:absolute;left:1959;top:624;width:14;height:2" coordorigin="1959,624" coordsize="14,0" path="m1973,624l1959,624e" filled="false" stroked="true" strokeweight=".48pt" strokecolor="#050000">
                <v:path arrowok="t"/>
              </v:shape>
            </v:group>
            <v:group style="position:absolute;left:1959;top:616;width:14;height:2" coordorigin="1959,616" coordsize="14,2">
              <v:shape style="position:absolute;left:1959;top:616;width:14;height:2" coordorigin="1959,616" coordsize="14,0" path="m1973,616l1959,616e" filled="false" stroked="true" strokeweight=".48pt" strokecolor="#050000">
                <v:path arrowok="t"/>
              </v:shape>
            </v:group>
            <v:group style="position:absolute;left:1901;top:579;width:78;height:14" coordorigin="1901,579" coordsize="78,14">
              <v:shape style="position:absolute;left:1901;top:579;width:78;height:14" coordorigin="1901,579" coordsize="78,14" path="m1978,592l1901,579e" filled="false" stroked="true" strokeweight=".48pt" strokecolor="#050000">
                <v:path arrowok="t"/>
              </v:shape>
            </v:group>
            <v:group style="position:absolute;left:1903;top:573;width:72;height:11" coordorigin="1903,573" coordsize="72,11">
              <v:shape style="position:absolute;left:1903;top:573;width:72;height:11" coordorigin="1903,573" coordsize="72,11" path="m1975,584l1903,573e" filled="false" stroked="true" strokeweight=".48pt" strokecolor="#050000">
                <v:path arrowok="t"/>
              </v:shape>
            </v:group>
            <v:group style="position:absolute;left:1664;top:613;width:277;height:48" coordorigin="1664,613" coordsize="277,48">
              <v:shape style="position:absolute;left:1664;top:613;width:277;height:48" coordorigin="1664,613" coordsize="277,48" path="m1664,613l1941,661e" filled="false" stroked="true" strokeweight=".48pt" strokecolor="#050000">
                <v:path arrowok="t"/>
              </v:shape>
            </v:group>
            <v:group style="position:absolute;left:1869;top:603;width:91;height:22" coordorigin="1869,603" coordsize="91,22">
              <v:shape style="position:absolute;left:1869;top:603;width:91;height:22" coordorigin="1869,603" coordsize="91,22" path="m1959,624l1933,618,1909,613,1887,608,1869,603e" filled="false" stroked="true" strokeweight=".48pt" strokecolor="#050000">
                <v:path arrowok="t"/>
              </v:shape>
            </v:group>
            <v:group style="position:absolute;left:1861;top:595;width:102;height:19" coordorigin="1861,595" coordsize="102,19">
              <v:shape style="position:absolute;left:1861;top:595;width:102;height:19" coordorigin="1861,595" coordsize="102,19" path="m1962,613l1861,595e" filled="false" stroked="true" strokeweight=".48pt" strokecolor="#050000">
                <v:path arrowok="t"/>
              </v:shape>
            </v:group>
            <v:group style="position:absolute;left:1680;top:533;width:221;height:46" coordorigin="1680,533" coordsize="221,46">
              <v:shape style="position:absolute;left:1680;top:533;width:221;height:46" coordorigin="1680,533" coordsize="221,46" path="m1901,579l1680,533e" filled="false" stroked="true" strokeweight=".48pt" strokecolor="#050000">
                <v:path arrowok="t"/>
              </v:shape>
            </v:group>
            <v:group style="position:absolute;left:1683;top:528;width:221;height:46" coordorigin="1683,528" coordsize="221,46">
              <v:shape style="position:absolute;left:1683;top:528;width:221;height:46" coordorigin="1683,528" coordsize="221,46" path="m1903,573l1683,528e" filled="false" stroked="true" strokeweight=".48pt" strokecolor="#050000">
                <v:path arrowok="t"/>
              </v:shape>
            </v:group>
            <v:group style="position:absolute;left:1688;top:504;width:235;height:48" coordorigin="1688,504" coordsize="235,48">
              <v:shape style="position:absolute;left:1688;top:504;width:235;height:48" coordorigin="1688,504" coordsize="235,48" path="m1688,504l1850,539,1922,552e" filled="false" stroked="true" strokeweight=".48pt" strokecolor="#050000">
                <v:path arrowok="t"/>
              </v:shape>
            </v:group>
            <v:group style="position:absolute;left:1616;top:520;width:120;height:30" coordorigin="1616,520" coordsize="120,30">
              <v:shape style="position:absolute;left:1616;top:520;width:120;height:30" coordorigin="1616,520" coordsize="120,30" path="m1616,520l1640,525,1664,531,1691,539,1715,544,1736,549e" filled="false" stroked="true" strokeweight=".48pt" strokecolor="#050000">
                <v:path arrowok="t"/>
              </v:shape>
            </v:group>
            <v:group style="position:absolute;left:1869;top:595;width:91;height:22" coordorigin="1869,595" coordsize="91,22">
              <v:shape style="position:absolute;left:1869;top:595;width:91;height:22" coordorigin="1869,595" coordsize="91,22" path="m1869,595l1887,600,1909,605,1933,611,1959,616e" filled="false" stroked="true" strokeweight=".48pt" strokecolor="#050000">
                <v:path arrowok="t"/>
              </v:shape>
            </v:group>
            <v:group style="position:absolute;left:1688;top:446;width:11;height:6" coordorigin="1688,446" coordsize="11,6">
              <v:shape style="position:absolute;left:1688;top:446;width:11;height:6" coordorigin="1688,446" coordsize="11,6" path="m1699,451l1688,446e" filled="false" stroked="true" strokeweight=".48pt" strokecolor="#050000">
                <v:path arrowok="t"/>
              </v:shape>
            </v:group>
            <v:group style="position:absolute;left:1685;top:446;width:14;height:6" coordorigin="1685,446" coordsize="14,6">
              <v:shape style="position:absolute;left:1685;top:446;width:14;height:6" coordorigin="1685,446" coordsize="14,6" path="m1699,451l1685,446e" filled="false" stroked="true" strokeweight=".48pt" strokecolor="#050000">
                <v:path arrowok="t"/>
              </v:shape>
            </v:group>
            <v:group style="position:absolute;left:1672;top:459;width:24;height:8" coordorigin="1672,459" coordsize="24,8">
              <v:shape style="position:absolute;left:1672;top:459;width:24;height:8" coordorigin="1672,459" coordsize="24,8" path="m1696,467l1672,459e" filled="false" stroked="true" strokeweight=".48pt" strokecolor="#050000">
                <v:path arrowok="t"/>
              </v:shape>
            </v:group>
            <v:group style="position:absolute;left:2324;top:1118;width:929;height:88" coordorigin="2324,1118" coordsize="929,88">
              <v:shape style="position:absolute;left:2324;top:1118;width:929;height:88" coordorigin="2324,1118" coordsize="929,88" path="m3252,1185l3175,1150,3074,1134,3012,1126,2946,1124,2874,1121,2802,1118,2728,1118,2659,1121,2590,1126,2526,1132,2470,1140,2419,1150,2379,1158,2350,1172,2329,1182,2324,1196,2326,1206e" filled="false" stroked="true" strokeweight=".48pt" strokecolor="#050000">
                <v:path arrowok="t"/>
              </v:shape>
            </v:group>
            <v:group style="position:absolute;left:2546;top:446;width:2;height:10" coordorigin="2546,446" coordsize="2,10">
              <v:shape style="position:absolute;left:2546;top:446;width:2;height:10" coordorigin="2546,446" coordsize="0,10" path="m2546,446l2546,456e" filled="false" stroked="true" strokeweight=".133pt" strokecolor="#050000">
                <v:path arrowok="t"/>
              </v:shape>
            </v:group>
            <v:group style="position:absolute;left:2554;top:446;width:2;height:10" coordorigin="2554,446" coordsize="2,10">
              <v:shape style="position:absolute;left:2554;top:446;width:2;height:10" coordorigin="2554,446" coordsize="0,10" path="m2554,446l2554,456e" filled="false" stroked="true" strokeweight=".133pt" strokecolor="#050000">
                <v:path arrowok="t"/>
              </v:shape>
            </v:group>
            <v:group style="position:absolute;left:2582;top:467;width:3;height:8" coordorigin="2582,467" coordsize="3,8">
              <v:shape style="position:absolute;left:2582;top:467;width:3;height:8" coordorigin="2582,467" coordsize="3,8" path="m2582,467l2584,475e" filled="false" stroked="true" strokeweight=".48pt" strokecolor="#050000">
                <v:path arrowok="t"/>
              </v:shape>
            </v:group>
            <v:group style="position:absolute;left:2542;top:430;width:3;height:3" coordorigin="2542,430" coordsize="3,3">
              <v:shape style="position:absolute;left:2542;top:430;width:3;height:3" coordorigin="2542,430" coordsize="3,3" path="m2542,430l2544,432e" filled="false" stroked="true" strokeweight=".48pt" strokecolor="#050000">
                <v:path arrowok="t"/>
              </v:shape>
            </v:group>
            <v:group style="position:absolute;left:2707;top:486;width:3;height:48" coordorigin="2707,486" coordsize="3,48">
              <v:shape style="position:absolute;left:2707;top:486;width:3;height:48" coordorigin="2707,486" coordsize="3,48" path="m2707,486l2707,523,2709,533e" filled="false" stroked="true" strokeweight=".48pt" strokecolor="#050000">
                <v:path arrowok="t"/>
              </v:shape>
            </v:group>
            <v:group style="position:absolute;left:2675;top:434;width:10;height:2" coordorigin="2675,434" coordsize="10,2">
              <v:shape style="position:absolute;left:2675;top:434;width:10;height:2" coordorigin="2675,434" coordsize="10,0" path="m2675,434l2685,434e" filled="false" stroked="true" strokeweight=".932pt" strokecolor="#050000">
                <v:path arrowok="t"/>
              </v:shape>
            </v:group>
            <v:group style="position:absolute;left:2693;top:443;width:2;height:43" coordorigin="2693,443" coordsize="2,43">
              <v:shape style="position:absolute;left:2693;top:443;width:2;height:43" coordorigin="2693,443" coordsize="0,43" path="m2693,443l2693,486e" filled="false" stroked="true" strokeweight=".48pt" strokecolor="#050000">
                <v:path arrowok="t"/>
              </v:shape>
            </v:group>
            <v:group style="position:absolute;left:2707;top:446;width:2;height:40" coordorigin="2707,446" coordsize="2,40">
              <v:shape style="position:absolute;left:2707;top:446;width:2;height:40" coordorigin="2707,446" coordsize="0,40" path="m2707,446l2707,486e" filled="false" stroked="true" strokeweight=".48pt" strokecolor="#050000">
                <v:path arrowok="t"/>
              </v:shape>
            </v:group>
            <v:group style="position:absolute;left:2720;top:439;width:10;height:2" coordorigin="2720,439" coordsize="10,2">
              <v:shape style="position:absolute;left:2720;top:439;width:10;height:2" coordorigin="2720,439" coordsize="10,0" path="m2720,439l2730,439e" filled="false" stroked="true" strokeweight=".931pt" strokecolor="#050000">
                <v:path arrowok="t"/>
              </v:shape>
            </v:group>
            <v:group style="position:absolute;left:2766;top:458;width:10;height:2" coordorigin="2766,458" coordsize="10,2">
              <v:shape style="position:absolute;left:2766;top:458;width:10;height:2" coordorigin="2766,458" coordsize="10,0" path="m2766,458l2775,458e" filled="false" stroked="true" strokeweight=".132pt" strokecolor="#050000">
                <v:path arrowok="t"/>
              </v:shape>
            </v:group>
            <v:group style="position:absolute;left:2757;top:464;width:3;height:6" coordorigin="2757,464" coordsize="3,6">
              <v:shape style="position:absolute;left:2757;top:464;width:3;height:6" coordorigin="2757,464" coordsize="3,6" path="m2760,464l2757,470,2760,464xe" filled="false" stroked="true" strokeweight=".48pt" strokecolor="#050000">
                <v:path arrowok="t"/>
              </v:shape>
            </v:group>
            <v:group style="position:absolute;left:2903;top:454;width:3;height:19" coordorigin="2903,454" coordsize="3,19">
              <v:shape style="position:absolute;left:2903;top:454;width:3;height:19" coordorigin="2903,454" coordsize="3,19" path="m2906,454l2903,459,2903,472e" filled="false" stroked="true" strokeweight=".48pt" strokecolor="#050000">
                <v:path arrowok="t"/>
              </v:shape>
            </v:group>
            <v:group style="position:absolute;left:3007;top:451;width:3;height:19" coordorigin="3007,451" coordsize="3,19">
              <v:shape style="position:absolute;left:3007;top:451;width:3;height:19" coordorigin="3007,451" coordsize="3,19" path="m3010,451l3007,456,3007,470e" filled="false" stroked="true" strokeweight=".48pt" strokecolor="#050000">
                <v:path arrowok="t"/>
              </v:shape>
            </v:group>
            <v:group style="position:absolute;left:3007;top:483;width:35;height:6" coordorigin="3007,483" coordsize="35,6">
              <v:shape style="position:absolute;left:3007;top:483;width:35;height:6" coordorigin="3007,483" coordsize="35,6" path="m3042,483l3039,486,3026,488,3007,488e" filled="false" stroked="true" strokeweight=".48pt" strokecolor="#050000">
                <v:path arrowok="t"/>
              </v:shape>
            </v:group>
            <v:group style="position:absolute;left:3042;top:455;width:10;height:2" coordorigin="3042,455" coordsize="10,2">
              <v:shape style="position:absolute;left:3042;top:455;width:10;height:2" coordorigin="3042,455" coordsize="10,0" path="m3042,455l3052,455e" filled="false" stroked="true" strokeweight=".133pt" strokecolor="#050000">
                <v:path arrowok="t"/>
              </v:shape>
            </v:group>
            <v:group style="position:absolute;left:3254;top:451;width:11;height:6" coordorigin="3254,451" coordsize="11,6">
              <v:shape style="position:absolute;left:3254;top:451;width:11;height:6" coordorigin="3254,451" coordsize="11,6" path="m3254,456l3257,454,3265,451e" filled="false" stroked="true" strokeweight=".48pt" strokecolor="#050000">
                <v:path arrowok="t"/>
              </v:shape>
            </v:group>
            <v:group style="position:absolute;left:3675;top:486;width:24;height:6" coordorigin="3675,486" coordsize="24,6">
              <v:shape style="position:absolute;left:3675;top:486;width:24;height:6" coordorigin="3675,486" coordsize="24,6" path="m3698,486l3688,488,3675,491e" filled="false" stroked="true" strokeweight=".48pt" strokecolor="#050000">
                <v:path arrowok="t"/>
              </v:shape>
            </v:group>
            <v:group style="position:absolute;left:3756;top:361;width:2;height:10" coordorigin="3756,361" coordsize="2,10">
              <v:shape style="position:absolute;left:3756;top:361;width:2;height:10" coordorigin="3756,361" coordsize="0,10" path="m3756,361l3756,371e" filled="false" stroked="true" strokeweight=".132pt" strokecolor="#050000">
                <v:path arrowok="t"/>
              </v:shape>
            </v:group>
            <v:group style="position:absolute;left:3669;top:486;width:14;height:3" coordorigin="3669,486" coordsize="14,3">
              <v:shape style="position:absolute;left:3669;top:486;width:14;height:3" coordorigin="3669,486" coordsize="14,3" path="m3669,488l3677,488,3683,486e" filled="false" stroked="true" strokeweight=".48pt" strokecolor="#050000">
                <v:path arrowok="t"/>
              </v:shape>
            </v:group>
            <v:group style="position:absolute;left:3419;top:539;width:328;height:40" coordorigin="3419,539" coordsize="328,40">
              <v:shape style="position:absolute;left:3419;top:539;width:328;height:40" coordorigin="3419,539" coordsize="328,40" path="m3746,539l3425,579,3419,579e" filled="false" stroked="true" strokeweight=".48pt" strokecolor="#050000">
                <v:path arrowok="t"/>
              </v:shape>
            </v:group>
            <v:group style="position:absolute;left:3398;top:552;width:264;height:24" coordorigin="3398,552" coordsize="264,24">
              <v:shape style="position:absolute;left:3398;top:552;width:264;height:24" coordorigin="3398,552" coordsize="264,24" path="m3661,552l3398,576e" filled="false" stroked="true" strokeweight=".48pt" strokecolor="#050000">
                <v:path arrowok="t"/>
              </v:shape>
            </v:group>
            <v:group style="position:absolute;left:1994;top:523;width:32;height:6" coordorigin="1994,523" coordsize="32,6">
              <v:shape style="position:absolute;left:1994;top:523;width:32;height:6" coordorigin="1994,523" coordsize="32,6" path="m2026,528l2015,528,2004,525,1994,523e" filled="false" stroked="true" strokeweight=".48pt" strokecolor="#050000">
                <v:path arrowok="t"/>
              </v:shape>
            </v:group>
            <v:group style="position:absolute;left:2108;top:541;width:157;height:24" coordorigin="2108,541" coordsize="157,24">
              <v:shape style="position:absolute;left:2108;top:541;width:157;height:24" coordorigin="2108,541" coordsize="157,24" path="m2265,565l2204,557,2108,541e" filled="false" stroked="true" strokeweight=".48pt" strokecolor="#050000">
                <v:path arrowok="t"/>
              </v:shape>
            </v:group>
            <v:group style="position:absolute;left:2180;top:531;width:181;height:22" coordorigin="2180,531" coordsize="181,22">
              <v:shape style="position:absolute;left:2180;top:531;width:181;height:22" coordorigin="2180,531" coordsize="181,22" path="m2361,552l2180,531e" filled="false" stroked="true" strokeweight=".48pt" strokecolor="#050000">
                <v:path arrowok="t"/>
              </v:shape>
            </v:group>
            <v:group style="position:absolute;left:2082;top:579;width:51;height:8" coordorigin="2082,579" coordsize="51,8">
              <v:shape style="position:absolute;left:2082;top:579;width:51;height:8" coordorigin="2082,579" coordsize="51,8" path="m2082,579l2132,587e" filled="false" stroked="true" strokeweight=".48pt" strokecolor="#050000">
                <v:path arrowok="t"/>
              </v:shape>
            </v:group>
            <v:group style="position:absolute;left:2143;top:525;width:38;height:6" coordorigin="2143,525" coordsize="38,6">
              <v:shape style="position:absolute;left:2143;top:525;width:38;height:6" coordorigin="2143,525" coordsize="38,6" path="m2180,531l2143,525e" filled="false" stroked="true" strokeweight=".48pt" strokecolor="#050000">
                <v:path arrowok="t"/>
              </v:shape>
            </v:group>
            <v:group style="position:absolute;left:1699;top:451;width:171;height:30" coordorigin="1699,451" coordsize="171,30">
              <v:shape style="position:absolute;left:1699;top:451;width:171;height:30" coordorigin="1699,451" coordsize="171,30" path="m1869,480l1699,451e" filled="false" stroked="true" strokeweight=".48pt" strokecolor="#050000">
                <v:path arrowok="t"/>
              </v:shape>
            </v:group>
            <v:group style="position:absolute;left:1994;top:520;width:19;height:3" coordorigin="1994,520" coordsize="19,3">
              <v:shape style="position:absolute;left:1994;top:520;width:19;height:3" coordorigin="1994,520" coordsize="19,3" path="m2012,523l1994,520e" filled="false" stroked="true" strokeweight=".48pt" strokecolor="#050000">
                <v:path arrowok="t"/>
              </v:shape>
            </v:group>
            <v:group style="position:absolute;left:1696;top:467;width:176;height:35" coordorigin="1696,467" coordsize="176,35">
              <v:shape style="position:absolute;left:1696;top:467;width:176;height:35" coordorigin="1696,467" coordsize="176,35" path="m1871,501l1696,467e" filled="false" stroked="true" strokeweight=".48pt" strokecolor="#050000">
                <v:path arrowok="t"/>
              </v:shape>
            </v:group>
            <v:group style="position:absolute;left:1701;top:446;width:163;height:32" coordorigin="1701,446" coordsize="163,32">
              <v:shape style="position:absolute;left:1701;top:446;width:163;height:32" coordorigin="1701,446" coordsize="163,32" path="m1864,478l1701,446e" filled="false" stroked="true" strokeweight=".48pt" strokecolor="#050000">
                <v:path arrowok="t"/>
              </v:shape>
            </v:group>
            <v:group style="position:absolute;left:2444;top:519;width:10;height:2" coordorigin="2444,519" coordsize="10,2">
              <v:shape style="position:absolute;left:2444;top:519;width:10;height:2" coordorigin="2444,519" coordsize="10,0" path="m2444,519l2453,519e" filled="false" stroked="true" strokeweight=".133pt" strokecolor="#050000">
                <v:path arrowok="t"/>
              </v:shape>
            </v:group>
            <v:group style="position:absolute;left:2300;top:1103;width:976;height:88" coordorigin="2300,1103" coordsize="976,88">
              <v:shape style="position:absolute;left:2300;top:1103;width:976;height:88" coordorigin="2300,1103" coordsize="976,88" path="m3276,1172l3193,1137,3087,1118,3023,1110,2954,1108,2879,1103,2725,1103,2651,1105,2579,1110,2512,1116,2401,1134,2329,1156,2300,1182,2302,1190e" filled="false" stroked="true" strokeweight=".48pt" strokecolor="#050000">
                <v:path arrowok="t"/>
              </v:shape>
            </v:group>
            <v:group style="position:absolute;left:2544;top:451;width:32;height:40" coordorigin="2544,451" coordsize="32,40">
              <v:shape style="position:absolute;left:2544;top:451;width:32;height:40" coordorigin="2544,451" coordsize="32,40" path="m2576,491l2544,451e" filled="false" stroked="true" strokeweight=".48pt" strokecolor="#050000">
                <v:path arrowok="t"/>
              </v:shape>
            </v:group>
            <v:group style="position:absolute;left:2552;top:451;width:32;height:40" coordorigin="2552,451" coordsize="32,40">
              <v:shape style="position:absolute;left:2552;top:451;width:32;height:40" coordorigin="2552,451" coordsize="32,40" path="m2552,451l2584,491e" filled="false" stroked="true" strokeweight=".48pt" strokecolor="#050000">
                <v:path arrowok="t"/>
              </v:shape>
            </v:group>
            <v:group style="position:absolute;left:2531;top:422;width:11;height:14" coordorigin="2531,422" coordsize="11,14">
              <v:shape style="position:absolute;left:2531;top:422;width:11;height:14" coordorigin="2531,422" coordsize="11,14" path="m2531,422l2542,435e" filled="false" stroked="true" strokeweight=".48pt" strokecolor="#050000">
                <v:path arrowok="t"/>
              </v:shape>
            </v:group>
            <v:group style="position:absolute;left:2563;top:446;width:22;height:30" coordorigin="2563,446" coordsize="22,30">
              <v:shape style="position:absolute;left:2563;top:446;width:22;height:30" coordorigin="2563,446" coordsize="22,30" path="m2563,446l2584,475e" filled="false" stroked="true" strokeweight=".48pt" strokecolor="#050000">
                <v:path arrowok="t"/>
              </v:shape>
            </v:group>
            <v:group style="position:absolute;left:2568;top:446;width:11;height:16" coordorigin="2568,446" coordsize="11,16">
              <v:shape style="position:absolute;left:2568;top:446;width:11;height:16" coordorigin="2568,446" coordsize="11,16" path="m2568,446l2579,462e" filled="false" stroked="true" strokeweight=".48pt" strokecolor="#050000">
                <v:path arrowok="t"/>
              </v:shape>
            </v:group>
            <v:group style="position:absolute;left:2537;top:428;width:10;height:2" coordorigin="2537,428" coordsize="10,2">
              <v:shape style="position:absolute;left:2537;top:428;width:10;height:2" coordorigin="2537,428" coordsize="10,0" path="m2537,428l2546,428e" filled="false" stroked="true" strokeweight=".133pt" strokecolor="#050000">
                <v:path arrowok="t"/>
              </v:shape>
            </v:group>
            <v:group style="position:absolute;left:2579;top:462;width:3;height:6" coordorigin="2579,462" coordsize="3,6">
              <v:shape style="position:absolute;left:2579;top:462;width:3;height:6" coordorigin="2579,462" coordsize="3,6" path="m2579,462l2582,467e" filled="false" stroked="true" strokeweight=".48pt" strokecolor="#050000">
                <v:path arrowok="t"/>
              </v:shape>
            </v:group>
            <v:group style="position:absolute;left:2571;top:419;width:10;height:2" coordorigin="2571,419" coordsize="10,2">
              <v:shape style="position:absolute;left:2571;top:419;width:10;height:2" coordorigin="2571,419" coordsize="10,0" path="m2571,419l2581,419e" filled="false" stroked="true" strokeweight=".798pt" strokecolor="#050000">
                <v:path arrowok="t"/>
              </v:shape>
            </v:group>
            <v:group style="position:absolute;left:2693;top:486;width:3;height:48" coordorigin="2693,486" coordsize="3,48">
              <v:shape style="position:absolute;left:2693;top:486;width:3;height:48" coordorigin="2693,486" coordsize="3,48" path="m2696,533l2696,523,2693,512,2693,486e" filled="false" stroked="true" strokeweight=".48pt" strokecolor="#050000">
                <v:path arrowok="t"/>
              </v:shape>
            </v:group>
            <v:group style="position:absolute;left:2738;top:475;width:2;height:54" coordorigin="2738,475" coordsize="2,54">
              <v:shape style="position:absolute;left:2738;top:475;width:2;height:54" coordorigin="2738,475" coordsize="0,54" path="m2738,475l2738,528e" filled="false" stroked="true" strokeweight=".48pt" strokecolor="#050000">
                <v:path arrowok="t"/>
              </v:shape>
            </v:group>
            <v:group style="position:absolute;left:2824;top:435;width:10;height:2" coordorigin="2824,435" coordsize="10,2">
              <v:shape style="position:absolute;left:2824;top:435;width:10;height:2" coordorigin="2824,435" coordsize="10,0" path="m2824,435l2834,435e" filled="false" stroked="true" strokeweight=".799pt" strokecolor="#050000">
                <v:path arrowok="t"/>
              </v:shape>
            </v:group>
            <v:group style="position:absolute;left:2834;top:443;width:3;height:91" coordorigin="2834,443" coordsize="3,91">
              <v:shape style="position:absolute;left:2834;top:443;width:3;height:91" coordorigin="2834,443" coordsize="3,91" path="m2837,533l2834,443e" filled="false" stroked="true" strokeweight=".48pt" strokecolor="#050000">
                <v:path arrowok="t"/>
              </v:shape>
            </v:group>
            <v:group style="position:absolute;left:2734;top:531;width:10;height:2" coordorigin="2734,531" coordsize="10,2">
              <v:shape style="position:absolute;left:2734;top:531;width:10;height:2" coordorigin="2734,531" coordsize="10,0" path="m2734,531l2743,531e" filled="false" stroked="true" strokeweight=".267pt" strokecolor="#050000">
                <v:path arrowok="t"/>
              </v:shape>
            </v:group>
            <v:group style="position:absolute;left:3044;top:456;width:3;height:3" coordorigin="3044,456" coordsize="3,3">
              <v:shape style="position:absolute;left:3044;top:456;width:3;height:3" coordorigin="3044,456" coordsize="3,3" path="m3044,459l3047,456e" filled="false" stroked="true" strokeweight=".48pt" strokecolor="#050000">
                <v:path arrowok="t"/>
              </v:shape>
            </v:group>
            <v:group style="position:absolute;left:3124;top:501;width:67;height:40" coordorigin="3124,501" coordsize="67,40">
              <v:shape style="position:absolute;left:3124;top:501;width:67;height:40" coordorigin="3124,501" coordsize="67,40" path="m3191,501l3124,541e" filled="false" stroked="true" strokeweight=".48pt" strokecolor="#050000">
                <v:path arrowok="t"/>
              </v:shape>
            </v:group>
            <v:group style="position:absolute;left:3137;top:501;width:75;height:43" coordorigin="3137,501" coordsize="75,43">
              <v:shape style="position:absolute;left:3137;top:501;width:75;height:43" coordorigin="3137,501" coordsize="75,43" path="m3137,544l3212,501e" filled="false" stroked="true" strokeweight=".48pt" strokecolor="#050000">
                <v:path arrowok="t"/>
              </v:shape>
            </v:group>
            <v:group style="position:absolute;left:3172;top:499;width:80;height:48" coordorigin="3172,499" coordsize="80,48">
              <v:shape style="position:absolute;left:3172;top:499;width:80;height:48" coordorigin="3172,499" coordsize="80,48" path="m3172,547l3252,499e" filled="false" stroked="true" strokeweight=".48pt" strokecolor="#050000">
                <v:path arrowok="t"/>
              </v:shape>
            </v:group>
            <v:group style="position:absolute;left:3573;top:299;width:46;height:48" coordorigin="3573,299" coordsize="46,48">
              <v:shape style="position:absolute;left:3573;top:299;width:46;height:48" coordorigin="3573,299" coordsize="46,48" path="m3573,347l3592,342,3605,331,3616,318,3619,299e" filled="false" stroked="true" strokeweight=".48pt" strokecolor="#050000">
                <v:path arrowok="t"/>
              </v:shape>
            </v:group>
            <v:group style="position:absolute;left:3044;top:456;width:6;height:2" coordorigin="3044,456" coordsize="6,2">
              <v:shape style="position:absolute;left:3044;top:456;width:6;height:2" coordorigin="3044,456" coordsize="6,0" path="m3044,456l3050,456e" filled="false" stroked="true" strokeweight=".48pt" strokecolor="#050000">
                <v:path arrowok="t"/>
              </v:shape>
            </v:group>
            <v:group style="position:absolute;left:2738;top:488;width:11;height:3" coordorigin="2738,488" coordsize="11,3">
              <v:shape style="position:absolute;left:2738;top:488;width:11;height:3" coordorigin="2738,488" coordsize="11,3" path="m2738,491l2746,491,2749,488e" filled="false" stroked="true" strokeweight=".48pt" strokecolor="#050000">
                <v:path arrowok="t"/>
              </v:shape>
            </v:group>
            <v:group style="position:absolute;left:2760;top:462;width:6;height:2" coordorigin="2760,462" coordsize="6,2">
              <v:shape style="position:absolute;left:2760;top:462;width:6;height:2" coordorigin="2760,462" coordsize="6,0" path="m2760,462l2765,462e" filled="false" stroked="true" strokeweight=".48pt" strokecolor="#050000">
                <v:path arrowok="t"/>
              </v:shape>
            </v:group>
            <v:group style="position:absolute;left:2832;top:438;width:32;height:6" coordorigin="2832,438" coordsize="32,6">
              <v:shape style="position:absolute;left:2832;top:438;width:32;height:6" coordorigin="2832,438" coordsize="32,6" path="m2832,443l2845,440,2863,438e" filled="false" stroked="true" strokeweight=".48pt" strokecolor="#050000">
                <v:path arrowok="t"/>
              </v:shape>
            </v:group>
            <v:group style="position:absolute;left:3265;top:443;width:205;height:11" coordorigin="3265,443" coordsize="205,11">
              <v:shape style="position:absolute;left:3265;top:443;width:205;height:11" coordorigin="3265,443" coordsize="205,11" path="m3265,451l3281,448,3302,446,3331,446,3366,443,3401,446,3427,446,3446,448,3462,451,3470,454e" filled="false" stroked="true" strokeweight=".48pt" strokecolor="#050000">
                <v:path arrowok="t"/>
              </v:shape>
            </v:group>
            <v:group style="position:absolute;left:3199;top:358;width:205;height:11" coordorigin="3199,358" coordsize="205,11">
              <v:shape style="position:absolute;left:3199;top:358;width:205;height:11" coordorigin="3199,358" coordsize="205,11" path="m3199,369l3214,366,3236,363,3265,361,3300,358,3331,361,3358,361,3379,363,3393,366,3403,369e" filled="false" stroked="true" strokeweight=".48pt" strokecolor="#050000">
                <v:path arrowok="t"/>
              </v:shape>
            </v:group>
            <v:group style="position:absolute;left:3265;top:443;width:200;height:8" coordorigin="3265,443" coordsize="200,8">
              <v:shape style="position:absolute;left:3265;top:443;width:200;height:8" coordorigin="3265,443" coordsize="200,8" path="m3265,451l3294,448,3329,446,3366,443,3403,446,3438,448,3464,451e" filled="false" stroked="true" strokeweight=".48pt" strokecolor="#050000">
                <v:path arrowok="t"/>
              </v:shape>
            </v:group>
            <v:group style="position:absolute;left:3137;top:501;width:32;height:6" coordorigin="3137,501" coordsize="32,6">
              <v:shape style="position:absolute;left:3137;top:501;width:32;height:6" coordorigin="3137,501" coordsize="32,6" path="m3137,507l3159,504,3169,501e" filled="false" stroked="true" strokeweight=".48pt" strokecolor="#050000">
                <v:path arrowok="t"/>
              </v:shape>
            </v:group>
            <v:group style="position:absolute;left:3316;top:446;width:96;height:3" coordorigin="3316,446" coordsize="96,3">
              <v:shape style="position:absolute;left:3316;top:446;width:96;height:3" coordorigin="3316,446" coordsize="96,3" path="m3411,446l3406,446,3377,448,3345,448,3316,446e" filled="false" stroked="true" strokeweight=".48pt" strokecolor="#050000">
                <v:path arrowok="t"/>
              </v:shape>
            </v:group>
            <v:group style="position:absolute;left:2028;top:589;width:48;height:8" coordorigin="2028,589" coordsize="48,8">
              <v:shape style="position:absolute;left:2028;top:589;width:48;height:8" coordorigin="2028,589" coordsize="48,8" path="m2028,592l2039,589,2050,592,2060,592,2068,595,2076,597e" filled="false" stroked="true" strokeweight=".48pt" strokecolor="#050000">
                <v:path arrowok="t"/>
              </v:shape>
            </v:group>
            <v:group style="position:absolute;left:3007;top:483;width:27;height:6" coordorigin="3007,483" coordsize="27,6">
              <v:shape style="position:absolute;left:3007;top:483;width:27;height:6" coordorigin="3007,483" coordsize="27,6" path="m3007,488l3023,486,3031,483,3034,483e" filled="false" stroked="true" strokeweight=".48pt" strokecolor="#050000">
                <v:path arrowok="t"/>
              </v:shape>
            </v:group>
            <v:group style="position:absolute;left:3661;top:491;width:14;height:2" coordorigin="3661,491" coordsize="14,2">
              <v:shape style="position:absolute;left:3661;top:491;width:14;height:2" coordorigin="3661,491" coordsize="14,0" path="m3675,491l3661,491e" filled="false" stroked="true" strokeweight=".48pt" strokecolor="#050000">
                <v:path arrowok="t"/>
              </v:shape>
            </v:group>
            <v:group style="position:absolute;left:3007;top:467;width:16;height:3" coordorigin="3007,467" coordsize="16,3">
              <v:shape style="position:absolute;left:3007;top:467;width:16;height:3" coordorigin="3007,467" coordsize="16,3" path="m3007,470l3018,470,3023,467e" filled="false" stroked="true" strokeweight=".48pt" strokecolor="#050000">
                <v:path arrowok="t"/>
              </v:shape>
            </v:group>
            <v:group style="position:absolute;left:3659;top:488;width:11;height:3" coordorigin="3659,488" coordsize="11,3">
              <v:shape style="position:absolute;left:3659;top:488;width:11;height:3" coordorigin="3659,488" coordsize="11,3" path="m3659,491l3669,488e" filled="false" stroked="true" strokeweight=".48pt" strokecolor="#050000">
                <v:path arrowok="t"/>
              </v:shape>
            </v:group>
            <v:group style="position:absolute;left:2882;top:499;width:373;height:9" coordorigin="2882,499" coordsize="373,9">
              <v:shape style="position:absolute;left:2882;top:499;width:373;height:9" coordorigin="2882,499" coordsize="373,9" path="m2882,507l3254,499e" filled="false" stroked="true" strokeweight=".48pt" strokecolor="#050000">
                <v:path arrowok="t"/>
              </v:shape>
            </v:group>
            <v:group style="position:absolute;left:2738;top:509;width:99;height:3" coordorigin="2738,509" coordsize="99,3">
              <v:shape style="position:absolute;left:2738;top:509;width:99;height:3" coordorigin="2738,509" coordsize="99,3" path="m2738,512l2837,509e" filled="false" stroked="true" strokeweight=".48pt" strokecolor="#050000">
                <v:path arrowok="t"/>
              </v:shape>
            </v:group>
            <v:group style="position:absolute;left:2882;top:499;width:373;height:11" coordorigin="2882,499" coordsize="373,11">
              <v:shape style="position:absolute;left:2882;top:499;width:373;height:11" coordorigin="2882,499" coordsize="373,11" path="m2882,509l2991,507,3254,499e" filled="false" stroked="true" strokeweight=".48pt" strokecolor="#050000">
                <v:path arrowok="t"/>
              </v:shape>
            </v:group>
            <v:group style="position:absolute;left:2042;top:512;width:652;height:16" coordorigin="2042,512" coordsize="652,16">
              <v:shape style="position:absolute;left:2042;top:512;width:652;height:16" coordorigin="2042,512" coordsize="652,16" path="m2693,512l2449,520,2042,528e" filled="false" stroked="true" strokeweight=".48pt" strokecolor="#050000">
                <v:path arrowok="t"/>
              </v:shape>
            </v:group>
            <v:group style="position:absolute;left:3254;top:491;width:407;height:8" coordorigin="3254,491" coordsize="407,8">
              <v:shape style="position:absolute;left:3254;top:491;width:407;height:8" coordorigin="3254,491" coordsize="407,8" path="m3254,499l3661,491e" filled="false" stroked="true" strokeweight=".48pt" strokecolor="#050000">
                <v:path arrowok="t"/>
              </v:shape>
            </v:group>
            <v:group style="position:absolute;left:2738;top:509;width:99;height:3" coordorigin="2738,509" coordsize="99,3">
              <v:shape style="position:absolute;left:2738;top:509;width:99;height:3" coordorigin="2738,509" coordsize="99,3" path="m2738,512l2837,509e" filled="false" stroked="true" strokeweight=".48pt" strokecolor="#050000">
                <v:path arrowok="t"/>
              </v:shape>
            </v:group>
            <v:group style="position:absolute;left:2449;top:512;width:245;height:6" coordorigin="2449,512" coordsize="245,6">
              <v:shape style="position:absolute;left:2449;top:512;width:245;height:6" coordorigin="2449,512" coordsize="245,6" path="m2449,517l2693,512e" filled="false" stroked="true" strokeweight=".48pt" strokecolor="#050000">
                <v:path arrowok="t"/>
              </v:shape>
            </v:group>
            <v:group style="position:absolute;left:3254;top:491;width:405;height:8" coordorigin="3254,491" coordsize="405,8">
              <v:shape style="position:absolute;left:3254;top:491;width:405;height:8" coordorigin="3254,491" coordsize="405,8" path="m3254,499l3659,491e" filled="false" stroked="true" strokeweight=".48pt" strokecolor="#050000">
                <v:path arrowok="t"/>
              </v:shape>
            </v:group>
            <v:group style="position:absolute;left:2042;top:517;width:407;height:11" coordorigin="2042,517" coordsize="407,11">
              <v:shape style="position:absolute;left:2042;top:517;width:407;height:11" coordorigin="2042,517" coordsize="407,11" path="m2042,528l2449,517e" filled="false" stroked="true" strokeweight=".48pt" strokecolor="#050000">
                <v:path arrowok="t"/>
              </v:shape>
            </v:group>
            <v:group style="position:absolute;left:2903;top:488;width:104;height:3" coordorigin="2903,488" coordsize="104,3">
              <v:shape style="position:absolute;left:2903;top:488;width:104;height:3" coordorigin="2903,488" coordsize="104,3" path="m3007,488l2903,491e" filled="false" stroked="true" strokeweight=".48pt" strokecolor="#050000">
                <v:path arrowok="t"/>
              </v:shape>
            </v:group>
            <v:group style="position:absolute;left:2619;top:493;width:75;height:3" coordorigin="2619,493" coordsize="75,3">
              <v:shape style="position:absolute;left:2619;top:493;width:75;height:3" coordorigin="2619,493" coordsize="75,3" path="m2693,496l2619,496,2693,493e" filled="false" stroked="true" strokeweight=".48pt" strokecolor="#050000">
                <v:path arrowok="t"/>
              </v:shape>
            </v:group>
            <v:group style="position:absolute;left:2903;top:488;width:104;height:3" coordorigin="2903,488" coordsize="104,3">
              <v:shape style="position:absolute;left:2903;top:488;width:104;height:3" coordorigin="2903,488" coordsize="104,3" path="m2903,491l3007,488e" filled="false" stroked="true" strokeweight=".48pt" strokecolor="#050000">
                <v:path arrowok="t"/>
              </v:shape>
            </v:group>
            <v:group style="position:absolute;left:2693;top:486;width:14;height:2" coordorigin="2693,486" coordsize="14,2">
              <v:shape style="position:absolute;left:2693;top:486;width:14;height:2" coordorigin="2693,486" coordsize="14,0" path="m2707,486l2693,486e" filled="false" stroked="true" strokeweight=".48pt" strokecolor="#050000">
                <v:path arrowok="t"/>
              </v:shape>
            </v:group>
            <v:group style="position:absolute;left:2619;top:478;width:75;height:2" coordorigin="2619,478" coordsize="75,2">
              <v:shape style="position:absolute;left:2619;top:478;width:75;height:2" coordorigin="2619,478" coordsize="75,0" path="m2619,478l2693,478e" filled="false" stroked="true" strokeweight=".48pt" strokecolor="#050000">
                <v:path arrowok="t"/>
              </v:shape>
            </v:group>
            <v:group style="position:absolute;left:2903;top:470;width:104;height:3" coordorigin="2903,470" coordsize="104,3">
              <v:shape style="position:absolute;left:2903;top:470;width:104;height:3" coordorigin="2903,470" coordsize="104,3" path="m2903,472l3007,470e" filled="false" stroked="true" strokeweight=".48pt" strokecolor="#050000">
                <v:path arrowok="t"/>
              </v:shape>
            </v:group>
            <v:group style="position:absolute;left:2026;top:528;width:16;height:2" coordorigin="2026,528" coordsize="16,2">
              <v:shape style="position:absolute;left:2026;top:528;width:16;height:2" coordorigin="2026,528" coordsize="16,0" path="m2042,528l2026,528e" filled="false" stroked="true" strokeweight=".48pt" strokecolor="#050000">
                <v:path arrowok="t"/>
              </v:shape>
            </v:group>
            <v:group style="position:absolute;left:2584;top:496;width:35;height:2" coordorigin="2584,496" coordsize="35,2">
              <v:shape style="position:absolute;left:2584;top:496;width:35;height:2" coordorigin="2584,496" coordsize="35,0" path="m2619,496l2584,496e" filled="false" stroked="true" strokeweight=".48pt" strokecolor="#050000">
                <v:path arrowok="t"/>
              </v:shape>
            </v:group>
            <v:group style="position:absolute;left:2882;top:491;width:22;height:2" coordorigin="2882,491" coordsize="22,2">
              <v:shape style="position:absolute;left:2882;top:491;width:22;height:2" coordorigin="2882,491" coordsize="22,0" path="m2903,491l2882,491e" filled="false" stroked="true" strokeweight=".48pt" strokecolor="#050000">
                <v:path arrowok="t"/>
              </v:shape>
            </v:group>
            <v:group style="position:absolute;left:1688;top:446;width:8;height:2" coordorigin="1688,446" coordsize="8,2">
              <v:shape style="position:absolute;left:1688;top:446;width:8;height:2" coordorigin="1688,446" coordsize="8,0" path="m1688,446l1696,446e" filled="false" stroked="true" strokeweight=".48pt" strokecolor="#050000">
                <v:path arrowok="t"/>
              </v:shape>
            </v:group>
            <v:group style="position:absolute;left:2143;top:525;width:211;height:30" coordorigin="2143,525" coordsize="211,30">
              <v:shape style="position:absolute;left:2143;top:525;width:211;height:30" coordorigin="2143,525" coordsize="211,30" path="m2353,555l2276,549,2143,525e" filled="false" stroked="true" strokeweight=".48pt" strokecolor="#050000">
                <v:path arrowok="t"/>
              </v:shape>
            </v:group>
            <v:group style="position:absolute;left:2023;top:528;width:19;height:2" coordorigin="2023,528" coordsize="19,2">
              <v:shape style="position:absolute;left:2023;top:528;width:19;height:2" coordorigin="2023,528" coordsize="19,0" path="m2023,528l2042,528e" filled="false" stroked="true" strokeweight=".48pt" strokecolor="#050000">
                <v:path arrowok="t"/>
              </v:shape>
            </v:group>
            <v:group style="position:absolute;left:1689;top:441;width:2;height:10" coordorigin="1689,441" coordsize="2,10">
              <v:shape style="position:absolute;left:1689;top:441;width:2;height:10" coordorigin="1689,441" coordsize="0,10" path="m1689,441l1689,450e" filled="false" stroked="true" strokeweight=".133pt" strokecolor="#050000">
                <v:path arrowok="t"/>
              </v:shape>
            </v:group>
            <v:group style="position:absolute;left:1446;top:422;width:245;height:24" coordorigin="1446,422" coordsize="245,24">
              <v:shape style="position:absolute;left:1446;top:422;width:245;height:24" coordorigin="1446,422" coordsize="245,24" path="m1691,446l1446,422,1688,446e" filled="false" stroked="true" strokeweight=".48pt" strokecolor="#050000">
                <v:path arrowok="t"/>
              </v:shape>
            </v:group>
            <v:group style="position:absolute;left:1866;top:369;width:38;height:19" coordorigin="1866,369" coordsize="38,19">
              <v:shape style="position:absolute;left:1866;top:369;width:38;height:19" coordorigin="1866,369" coordsize="38,19" path="m1903,387l1885,382,1869,374,1866,369e" filled="false" stroked="true" strokeweight=".48pt" strokecolor="#050000">
                <v:path arrowok="t"/>
              </v:shape>
            </v:group>
            <v:group style="position:absolute;left:1805;top:281;width:40;height:22" coordorigin="1805,281" coordsize="40,22">
              <v:shape style="position:absolute;left:1805;top:281;width:40;height:22" coordorigin="1805,281" coordsize="40,22" path="m1805,281l1824,286,1842,297,1845,302e" filled="false" stroked="true" strokeweight=".48pt" strokecolor="#050000">
                <v:path arrowok="t"/>
              </v:shape>
            </v:group>
            <v:group style="position:absolute;left:2390;top:478;width:30;height:11" coordorigin="2390,478" coordsize="30,11">
              <v:shape style="position:absolute;left:2390;top:478;width:30;height:11" coordorigin="2390,478" coordsize="30,11" path="m2390,478l2409,483,2419,488e" filled="false" stroked="true" strokeweight=".48pt" strokecolor="#050000">
                <v:path arrowok="t"/>
              </v:shape>
            </v:group>
            <v:group style="position:absolute;left:2324;top:392;width:30;height:11" coordorigin="2324,392" coordsize="30,11">
              <v:shape style="position:absolute;left:2324;top:392;width:30;height:11" coordorigin="2324,392" coordsize="30,11" path="m2324,392l2342,398,2353,403e" filled="false" stroked="true" strokeweight=".48pt" strokecolor="#050000">
                <v:path arrowok="t"/>
              </v:shape>
            </v:group>
            <v:group style="position:absolute;left:2576;top:491;width:8;height:6" coordorigin="2576,491" coordsize="8,6">
              <v:shape style="position:absolute;left:2576;top:491;width:8;height:6" coordorigin="2576,491" coordsize="8,6" path="m2584,496l2576,491e" filled="false" stroked="true" strokeweight=".48pt" strokecolor="#050000">
                <v:path arrowok="t"/>
              </v:shape>
            </v:group>
            <v:group style="position:absolute;left:2584;top:491;width:35;height:6" coordorigin="2584,491" coordsize="35,6">
              <v:shape style="position:absolute;left:2584;top:491;width:35;height:6" coordorigin="2584,491" coordsize="35,6" path="m2584,491l2590,494,2603,496,2619,496e" filled="false" stroked="true" strokeweight=".48pt" strokecolor="#050000">
                <v:path arrowok="t"/>
              </v:shape>
            </v:group>
            <v:group style="position:absolute;left:2584;top:475;width:35;height:3" coordorigin="2584,475" coordsize="35,3">
              <v:shape style="position:absolute;left:2584;top:475;width:35;height:3" coordorigin="2584,475" coordsize="35,3" path="m2584,475l2587,475,2595,478,2619,478e" filled="false" stroked="true" strokeweight=".48pt" strokecolor="#050000">
                <v:path arrowok="t"/>
              </v:shape>
            </v:group>
            <v:group style="position:absolute;left:2758;top:465;width:2;height:10" coordorigin="2758,465" coordsize="2,10">
              <v:shape style="position:absolute;left:2758;top:465;width:2;height:10" coordorigin="2758,465" coordsize="0,10" path="m2758,465l2758,474e" filled="false" stroked="true" strokeweight=".133pt" strokecolor="#050000">
                <v:path arrowok="t"/>
              </v:shape>
            </v:group>
            <v:group style="position:absolute;left:2675;top:416;width:10;height:2" coordorigin="2675,416" coordsize="10,2">
              <v:shape style="position:absolute;left:2675;top:416;width:10;height:2" coordorigin="2675,416" coordsize="10,0" path="m2675,416l2685,416e" filled="false" stroked="true" strokeweight=".797pt" strokecolor="#050000">
                <v:path arrowok="t"/>
              </v:shape>
            </v:group>
            <v:group style="position:absolute;left:2750;top:483;width:2;height:10" coordorigin="2750,483" coordsize="2,10">
              <v:shape style="position:absolute;left:2750;top:483;width:2;height:10" coordorigin="2750,483" coordsize="0,10" path="m2750,483l2750,493e" filled="false" stroked="true" strokeweight=".133pt" strokecolor="#050000">
                <v:path arrowok="t"/>
              </v:shape>
            </v:group>
            <v:group style="position:absolute;left:2758;top:483;width:2;height:10" coordorigin="2758,483" coordsize="2,10">
              <v:shape style="position:absolute;left:2758;top:483;width:2;height:10" coordorigin="2758,483" coordsize="0,10" path="m2758,483l2758,493e" filled="false" stroked="true" strokeweight=".133pt" strokecolor="#050000">
                <v:path arrowok="t"/>
              </v:shape>
            </v:group>
            <v:group style="position:absolute;left:2847;top:440;width:2;height:94" coordorigin="2847,440" coordsize="2,94">
              <v:shape style="position:absolute;left:2847;top:440;width:2;height:94" coordorigin="2847,440" coordsize="0,94" path="m2847,533l2847,440e" filled="false" stroked="true" strokeweight=".48pt" strokecolor="#050000">
                <v:path arrowok="t"/>
              </v:shape>
            </v:group>
            <v:group style="position:absolute;left:2859;top:428;width:10;height:2" coordorigin="2859,428" coordsize="10,2">
              <v:shape style="position:absolute;left:2859;top:428;width:10;height:2" coordorigin="2859,428" coordsize="10,0" path="m2859,428l2868,428e" filled="false" stroked="true" strokeweight=".931pt" strokecolor="#050000">
                <v:path arrowok="t"/>
              </v:shape>
            </v:group>
            <v:group style="position:absolute;left:2882;top:459;width:2;height:75" coordorigin="2882,459" coordsize="2,75">
              <v:shape style="position:absolute;left:2882;top:459;width:2;height:75" coordorigin="2882,459" coordsize="0,75" path="m2882,533l2882,459e" filled="false" stroked="true" strokeweight=".48pt" strokecolor="#050000">
                <v:path arrowok="t"/>
              </v:shape>
            </v:group>
            <v:group style="position:absolute;left:2899;top:482;width:10;height:2" coordorigin="2899,482" coordsize="10,2">
              <v:shape style="position:absolute;left:2899;top:482;width:10;height:2" coordorigin="2899,482" coordsize="10,0" path="m2899,482l2908,482e" filled="false" stroked="true" strokeweight=".931pt" strokecolor="#050000">
                <v:path arrowok="t"/>
              </v:shape>
            </v:group>
            <v:group style="position:absolute;left:2930;top:507;width:2;height:30" coordorigin="2930,507" coordsize="2,30">
              <v:shape style="position:absolute;left:2930;top:507;width:2;height:30" coordorigin="2930,507" coordsize="0,30" path="m2930,507l2930,536e" filled="false" stroked="true" strokeweight=".48pt" strokecolor="#050000">
                <v:path arrowok="t"/>
              </v:shape>
            </v:group>
            <v:group style="position:absolute;left:2943;top:507;width:2;height:30" coordorigin="2943,507" coordsize="2,30">
              <v:shape style="position:absolute;left:2943;top:507;width:2;height:30" coordorigin="2943,507" coordsize="0,30" path="m2943,507l2943,536e" filled="false" stroked="true" strokeweight=".48pt" strokecolor="#050000">
                <v:path arrowok="t"/>
              </v:shape>
            </v:group>
            <v:group style="position:absolute;left:3756;top:361;width:2;height:10" coordorigin="3756,361" coordsize="2,10">
              <v:shape style="position:absolute;left:3756;top:361;width:2;height:10" coordorigin="3756,361" coordsize="0,10" path="m3756,361l3756,371e" filled="false" stroked="true" strokeweight=".132pt" strokecolor="#050000">
                <v:path arrowok="t"/>
              </v:shape>
            </v:group>
            <v:group style="position:absolute;left:3536;top:680;width:102;height:64" coordorigin="3536,680" coordsize="102,64">
              <v:shape style="position:absolute;left:3536;top:680;width:102;height:64" coordorigin="3536,680" coordsize="102,64" path="m3536,743l3568,733,3605,714,3629,696,3637,680e" filled="false" stroked="true" strokeweight=".48pt" strokecolor="#050000">
                <v:path arrowok="t"/>
              </v:shape>
            </v:group>
            <v:group style="position:absolute;left:1983;top:592;width:46;height:35" coordorigin="1983,592" coordsize="46,35">
              <v:shape style="position:absolute;left:1983;top:592;width:46;height:35" coordorigin="1983,592" coordsize="46,35" path="m2028,592l2018,595,2007,597,1999,603,1991,608,1986,613,1983,621,1983,626e" filled="false" stroked="true" strokeweight=".48pt" strokecolor="#050000">
                <v:path arrowok="t"/>
              </v:shape>
            </v:group>
            <v:group style="position:absolute;left:1973;top:533;width:48;height:35" coordorigin="1973,533" coordsize="48,35">
              <v:shape style="position:absolute;left:1973;top:533;width:48;height:35" coordorigin="1973,533" coordsize="48,35" path="m2020,533l2010,536,1999,539,1991,544,1983,549,1978,555,1975,563,1973,568e" filled="false" stroked="true" strokeweight=".48pt" strokecolor="#050000">
                <v:path arrowok="t"/>
              </v:shape>
            </v:group>
            <v:group style="position:absolute;left:1970;top:573;width:56;height:62" coordorigin="1970,573" coordsize="56,62">
              <v:shape style="position:absolute;left:1970;top:573;width:56;height:62" coordorigin="1970,573" coordsize="56,62" path="m2026,573l2015,576,2004,579,1994,584,1986,592,1981,597,1975,605,1973,613,1970,619,1973,626,1975,634e" filled="false" stroked="true" strokeweight=".48pt" strokecolor="#050000">
                <v:path arrowok="t"/>
              </v:shape>
            </v:group>
            <v:group style="position:absolute;left:2191;top:470;width:205;height:11" coordorigin="2191,470" coordsize="205,11">
              <v:shape style="position:absolute;left:2191;top:470;width:205;height:11" coordorigin="2191,470" coordsize="205,11" path="m2191,478l2207,475,2228,472,2257,470,2324,470,2350,472,2371,475,2385,478,2395,480e" filled="false" stroked="true" strokeweight=".48pt" strokecolor="#050000">
                <v:path arrowok="t"/>
              </v:shape>
            </v:group>
            <v:group style="position:absolute;left:2087;top:552;width:14;height:3" coordorigin="2087,552" coordsize="14,3">
              <v:shape style="position:absolute;left:2087;top:552;width:14;height:3" coordorigin="2087,552" coordsize="14,3" path="m2100,552l2087,555e" filled="false" stroked="true" strokeweight=".48pt" strokecolor="#050000">
                <v:path arrowok="t"/>
              </v:shape>
            </v:group>
            <v:group style="position:absolute;left:1959;top:576;width:8;height:2" coordorigin="1959,576" coordsize="8,2">
              <v:shape style="position:absolute;left:1959;top:576;width:8;height:2" coordorigin="1959,576" coordsize="8,0" path="m1967,576l1959,576e" filled="false" stroked="true" strokeweight=".48pt" strokecolor="#050000">
                <v:path arrowok="t"/>
              </v:shape>
            </v:group>
            <v:group style="position:absolute;left:2837;top:422;width:11;height:2" coordorigin="2837,422" coordsize="11,2">
              <v:shape style="position:absolute;left:2837;top:422;width:11;height:2" coordorigin="2837,422" coordsize="11,0" path="m2847,422l2837,422e" filled="false" stroked="true" strokeweight=".48pt" strokecolor="#050000">
                <v:path arrowok="t"/>
              </v:shape>
            </v:group>
            <v:group style="position:absolute;left:2544;top:427;width:19;height:6" coordorigin="2544,427" coordsize="19,6">
              <v:shape style="position:absolute;left:2544;top:427;width:19;height:6" coordorigin="2544,427" coordsize="19,6" path="m2563,427l2552,430,2544,432e" filled="false" stroked="true" strokeweight=".48pt" strokecolor="#050000">
                <v:path arrowok="t"/>
              </v:shape>
            </v:group>
            <v:group style="position:absolute;left:3199;top:358;width:200;height:8" coordorigin="3199,358" coordsize="200,8">
              <v:shape style="position:absolute;left:3199;top:358;width:200;height:8" coordorigin="3199,358" coordsize="200,8" path="m3199,366l3228,363,3262,361,3300,358,3337,361,3369,363,3398,366e" filled="false" stroked="true" strokeweight=".48pt" strokecolor="#050000">
                <v:path arrowok="t"/>
              </v:shape>
            </v:group>
            <v:group style="position:absolute;left:2191;top:470;width:200;height:8" coordorigin="2191,470" coordsize="200,8">
              <v:shape style="position:absolute;left:2191;top:470;width:200;height:8" coordorigin="2191,470" coordsize="200,8" path="m2191,478l2220,472,2254,470,2329,470,2361,472,2390,478e" filled="false" stroked="true" strokeweight=".48pt" strokecolor="#050000">
                <v:path arrowok="t"/>
              </v:shape>
            </v:group>
            <v:group style="position:absolute;left:3249;top:361;width:96;height:3" coordorigin="3249,361" coordsize="96,3">
              <v:shape style="position:absolute;left:3249;top:361;width:96;height:3" coordorigin="3249,361" coordsize="96,3" path="m3345,361l3339,361,3310,363,3278,363,3249,361e" filled="false" stroked="true" strokeweight=".48pt" strokecolor="#050000">
                <v:path arrowok="t"/>
              </v:shape>
            </v:group>
            <v:group style="position:absolute;left:2241;top:470;width:96;height:3" coordorigin="2241,470" coordsize="96,3">
              <v:shape style="position:absolute;left:2241;top:470;width:96;height:3" coordorigin="2241,470" coordsize="96,3" path="m2337,470l2332,472,2241,472e" filled="false" stroked="true" strokeweight=".48pt" strokecolor="#050000">
                <v:path arrowok="t"/>
              </v:shape>
            </v:group>
            <v:group style="position:absolute;left:2821;top:406;width:24;height:3" coordorigin="2821,406" coordsize="24,3">
              <v:shape style="position:absolute;left:2821;top:406;width:24;height:3" coordorigin="2821,406" coordsize="24,3" path="m2845,406l2832,406,2821,408e" filled="false" stroked="true" strokeweight=".48pt" strokecolor="#050000">
                <v:path arrowok="t"/>
              </v:shape>
            </v:group>
            <v:group style="position:absolute;left:2536;top:411;width:24;height:6" coordorigin="2536,411" coordsize="24,6">
              <v:shape style="position:absolute;left:2536;top:411;width:24;height:6" coordorigin="2536,411" coordsize="24,6" path="m2560,411l2547,414,2536,416e" filled="false" stroked="true" strokeweight=".48pt" strokecolor="#050000">
                <v:path arrowok="t"/>
              </v:shape>
            </v:group>
            <v:group style="position:absolute;left:2020;top:533;width:59;height:22" coordorigin="2020,533" coordsize="59,22">
              <v:shape style="position:absolute;left:2020;top:533;width:59;height:22" coordorigin="2020,533" coordsize="59,22" path="m2020,533l2052,533,2060,536,2068,541,2074,547,2076,552,2079,555e" filled="false" stroked="true" strokeweight=".48pt" strokecolor="#050000">
                <v:path arrowok="t"/>
              </v:shape>
            </v:group>
            <v:group style="position:absolute;left:1696;top:446;width:27;height:2" coordorigin="1696,446" coordsize="27,2">
              <v:shape style="position:absolute;left:1696;top:446;width:27;height:2" coordorigin="1696,446" coordsize="27,0" path="m1696,446l1723,446e" filled="false" stroked="true" strokeweight=".48pt" strokecolor="#050000">
                <v:path arrowok="t"/>
              </v:shape>
            </v:group>
            <v:group style="position:absolute;left:1691;top:443;width:40;height:3" coordorigin="1691,443" coordsize="40,3">
              <v:shape style="position:absolute;left:1691;top:443;width:40;height:3" coordorigin="1691,443" coordsize="40,3" path="m1691,446l1731,443e" filled="false" stroked="true" strokeweight=".48pt" strokecolor="#050000">
                <v:path arrowok="t"/>
              </v:shape>
            </v:group>
            <v:group style="position:absolute;left:1712;top:440;width:30;height:3" coordorigin="1712,440" coordsize="30,3">
              <v:shape style="position:absolute;left:1712;top:440;width:30;height:3" coordorigin="1712,440" coordsize="30,3" path="m1712,443l1741,440e" filled="false" stroked="true" strokeweight=".48pt" strokecolor="#050000">
                <v:path arrowok="t"/>
              </v:shape>
            </v:group>
            <v:group style="position:absolute;left:2837;top:438;width:27;height:6" coordorigin="2837,438" coordsize="27,6">
              <v:shape style="position:absolute;left:2837;top:438;width:27;height:6" coordorigin="2837,438" coordsize="27,6" path="m2863,438l2847,440,2839,443,2837,443e" filled="false" stroked="true" strokeweight=".48pt" strokecolor="#050000">
                <v:path arrowok="t"/>
              </v:shape>
            </v:group>
            <v:group style="position:absolute;left:2552;top:446;width:27;height:6" coordorigin="2552,446" coordsize="27,6">
              <v:shape style="position:absolute;left:2552;top:446;width:27;height:6" coordorigin="2552,446" coordsize="27,6" path="m2579,446l2563,446,2552,448,2552,451e" filled="false" stroked="true" strokeweight=".48pt" strokecolor="#050000">
                <v:path arrowok="t"/>
              </v:shape>
            </v:group>
            <v:group style="position:absolute;left:1739;top:440;width:187;height:3" coordorigin="1739,440" coordsize="187,3">
              <v:shape style="position:absolute;left:1739;top:440;width:187;height:3" coordorigin="1739,440" coordsize="187,3" path="m1739,443l1760,440,1895,440,1925,443e" filled="false" stroked="true" strokeweight=".48pt" strokecolor="#050000">
                <v:path arrowok="t"/>
              </v:shape>
            </v:group>
            <v:group style="position:absolute;left:2847;top:419;width:16;height:3" coordorigin="2847,419" coordsize="16,3">
              <v:shape style="position:absolute;left:2847;top:419;width:16;height:3" coordorigin="2847,419" coordsize="16,3" path="m2863,419l2847,422e" filled="false" stroked="true" strokeweight=".48pt" strokecolor="#050000">
                <v:path arrowok="t"/>
              </v:shape>
            </v:group>
            <v:group style="position:absolute;left:2563;top:427;width:14;height:2" coordorigin="2563,427" coordsize="14,2">
              <v:shape style="position:absolute;left:2563;top:427;width:14;height:2" coordorigin="2563,427" coordsize="14,0" path="m2576,427l2563,427e" filled="false" stroked="true" strokeweight=".48pt" strokecolor="#050000">
                <v:path arrowok="t"/>
              </v:shape>
            </v:group>
            <v:group style="position:absolute;left:2845;top:406;width:16;height:2" coordorigin="2845,406" coordsize="16,2">
              <v:shape style="position:absolute;left:2845;top:406;width:16;height:2" coordorigin="2845,406" coordsize="16,0" path="m2861,406l2845,406e" filled="false" stroked="true" strokeweight=".48pt" strokecolor="#050000">
                <v:path arrowok="t"/>
              </v:shape>
            </v:group>
            <v:group style="position:absolute;left:2560;top:411;width:16;height:2" coordorigin="2560,411" coordsize="16,2">
              <v:shape style="position:absolute;left:2560;top:411;width:16;height:2" coordorigin="2560,411" coordsize="16,0" path="m2576,411l2560,411e" filled="false" stroked="true" strokeweight=".48pt" strokecolor="#050000">
                <v:path arrowok="t"/>
              </v:shape>
            </v:group>
            <v:group style="position:absolute;left:1741;top:440;width:181;height:2" coordorigin="1741,440" coordsize="181,2">
              <v:shape style="position:absolute;left:1741;top:440;width:181;height:2" coordorigin="1741,440" coordsize="181,0" path="m1741,440l1922,440e" filled="false" stroked="true" strokeweight=".48pt" strokecolor="#050000">
                <v:path arrowok="t"/>
              </v:shape>
            </v:group>
            <v:group style="position:absolute;left:2621;top:459;width:72;height:3" coordorigin="2621,459" coordsize="72,3">
              <v:shape style="position:absolute;left:2621;top:459;width:72;height:3" coordorigin="2621,459" coordsize="72,3" path="m2621,462l2693,459e" filled="false" stroked="true" strokeweight=".48pt" strokecolor="#050000">
                <v:path arrowok="t"/>
              </v:shape>
            </v:group>
            <v:group style="position:absolute;left:2906;top:451;width:104;height:3" coordorigin="2906,451" coordsize="104,3">
              <v:shape style="position:absolute;left:2906;top:451;width:104;height:3" coordorigin="2906,451" coordsize="104,3" path="m2906,454l3010,451e" filled="false" stroked="true" strokeweight=".48pt" strokecolor="#050000">
                <v:path arrowok="t"/>
              </v:shape>
            </v:group>
            <v:group style="position:absolute;left:2863;top:438;width:104;height:2" coordorigin="2863,438" coordsize="104,2">
              <v:shape style="position:absolute;left:2863;top:438;width:104;height:2" coordorigin="2863,438" coordsize="104,0" path="m2967,438l2863,438e" filled="false" stroked="true" strokeweight=".48pt" strokecolor="#050000">
                <v:path arrowok="t"/>
              </v:shape>
            </v:group>
            <v:group style="position:absolute;left:2579;top:443;width:104;height:3" coordorigin="2579,443" coordsize="104,3">
              <v:shape style="position:absolute;left:2579;top:443;width:104;height:3" coordorigin="2579,443" coordsize="104,3" path="m2683,443l2579,446e" filled="false" stroked="true" strokeweight=".48pt" strokecolor="#050000">
                <v:path arrowok="t"/>
              </v:shape>
            </v:group>
            <v:group style="position:absolute;left:2576;top:443;width:104;height:3" coordorigin="2576,443" coordsize="104,3">
              <v:shape style="position:absolute;left:2576;top:443;width:104;height:3" coordorigin="2576,443" coordsize="104,3" path="m2576,446l2680,443e" filled="false" stroked="true" strokeweight=".48pt" strokecolor="#050000">
                <v:path arrowok="t"/>
              </v:shape>
            </v:group>
            <v:group style="position:absolute;left:2863;top:435;width:104;height:3" coordorigin="2863,435" coordsize="104,3">
              <v:shape style="position:absolute;left:2863;top:435;width:104;height:3" coordorigin="2863,435" coordsize="104,3" path="m2863,438l2967,435e" filled="false" stroked="true" strokeweight=".48pt" strokecolor="#050000">
                <v:path arrowok="t"/>
              </v:shape>
            </v:group>
            <v:group style="position:absolute;left:2863;top:416;width:104;height:3" coordorigin="2863,416" coordsize="104,3">
              <v:shape style="position:absolute;left:2863;top:416;width:104;height:3" coordorigin="2863,416" coordsize="104,3" path="m2967,416l2863,419e" filled="false" stroked="true" strokeweight=".48pt" strokecolor="#050000">
                <v:path arrowok="t"/>
              </v:shape>
            </v:group>
            <v:group style="position:absolute;left:2576;top:424;width:104;height:3" coordorigin="2576,424" coordsize="104,3">
              <v:shape style="position:absolute;left:2576;top:424;width:104;height:3" coordorigin="2576,424" coordsize="104,3" path="m2680,424l2576,427e" filled="false" stroked="true" strokeweight=".48pt" strokecolor="#050000">
                <v:path arrowok="t"/>
              </v:shape>
            </v:group>
            <v:group style="position:absolute;left:2861;top:403;width:104;height:3" coordorigin="2861,403" coordsize="104,3">
              <v:shape style="position:absolute;left:2861;top:403;width:104;height:3" coordorigin="2861,403" coordsize="104,3" path="m2964,403l2861,406e" filled="false" stroked="true" strokeweight=".48pt" strokecolor="#050000">
                <v:path arrowok="t"/>
              </v:shape>
            </v:group>
            <v:group style="position:absolute;left:2576;top:408;width:104;height:3" coordorigin="2576,408" coordsize="104,3">
              <v:shape style="position:absolute;left:2576;top:408;width:104;height:3" coordorigin="2576,408" coordsize="104,3" path="m2680,408l2576,411e" filled="false" stroked="true" strokeweight=".48pt" strokecolor="#050000">
                <v:path arrowok="t"/>
              </v:shape>
            </v:group>
            <v:group style="position:absolute;left:2605;top:462;width:16;height:2" coordorigin="2605,462" coordsize="16,2">
              <v:shape style="position:absolute;left:2605;top:462;width:16;height:2" coordorigin="2605,462" coordsize="16,0" path="m2621,462l2605,462e" filled="false" stroked="true" strokeweight=".48pt" strokecolor="#050000">
                <v:path arrowok="t"/>
              </v:shape>
            </v:group>
            <v:group style="position:absolute;left:2890;top:454;width:16;height:2" coordorigin="2890,454" coordsize="16,2">
              <v:shape style="position:absolute;left:2890;top:454;width:16;height:2" coordorigin="2890,454" coordsize="16,0" path="m2906,454l2890,454e" filled="false" stroked="true" strokeweight=".48pt" strokecolor="#050000">
                <v:path arrowok="t"/>
              </v:shape>
            </v:group>
            <v:group style="position:absolute;left:2680;top:424;width:16;height:2" coordorigin="2680,424" coordsize="16,2">
              <v:shape style="position:absolute;left:2680;top:424;width:16;height:2" coordorigin="2680,424" coordsize="16,0" path="m2696,424l2680,424e" filled="false" stroked="true" strokeweight=".48pt" strokecolor="#050000">
                <v:path arrowok="t"/>
              </v:shape>
            </v:group>
            <v:group style="position:absolute;left:2683;top:443;width:16;height:2" coordorigin="2683,443" coordsize="16,2">
              <v:shape style="position:absolute;left:2683;top:443;width:16;height:2" coordorigin="2683,443" coordsize="16,0" path="m2699,443l2683,443e" filled="false" stroked="true" strokeweight=".48pt" strokecolor="#050000">
                <v:path arrowok="t"/>
              </v:shape>
            </v:group>
            <v:group style="position:absolute;left:2680;top:443;width:46;height:6" coordorigin="2680,443" coordsize="46,6">
              <v:shape style="position:absolute;left:2680;top:443;width:46;height:6" coordorigin="2680,443" coordsize="46,6" path="m2680,443l2701,443,2717,446,2725,448e" filled="false" stroked="true" strokeweight=".48pt" strokecolor="#050000">
                <v:path arrowok="t"/>
              </v:shape>
            </v:group>
            <v:group style="position:absolute;left:2967;top:435;width:43;height:6" coordorigin="2967,435" coordsize="43,6">
              <v:shape style="position:absolute;left:2967;top:435;width:43;height:6" coordorigin="2967,435" coordsize="43,6" path="m2967,435l2986,435,3002,438,3010,440e" filled="false" stroked="true" strokeweight=".48pt" strokecolor="#050000">
                <v:path arrowok="t"/>
              </v:shape>
            </v:group>
            <v:group style="position:absolute;left:2576;top:456;width:30;height:6" coordorigin="2576,456" coordsize="30,6">
              <v:shape style="position:absolute;left:2576;top:456;width:30;height:6" coordorigin="2576,456" coordsize="30,6" path="m2605,462l2595,459,2579,459,2576,456e" filled="false" stroked="true" strokeweight=".48pt" strokecolor="#050000">
                <v:path arrowok="t"/>
              </v:shape>
            </v:group>
            <v:group style="position:absolute;left:2882;top:454;width:8;height:2" coordorigin="2882,454" coordsize="8,2">
              <v:shape style="position:absolute;left:2882;top:454;width:8;height:2" coordorigin="2882,454" coordsize="8,0" path="m2890,454l2882,454e" filled="false" stroked="true" strokeweight=".48pt" strokecolor="#050000">
                <v:path arrowok="t"/>
              </v:shape>
            </v:group>
            <v:group style="position:absolute;left:2882;top:470;width:22;height:3" coordorigin="2882,470" coordsize="22,3">
              <v:shape style="position:absolute;left:2882;top:470;width:22;height:3" coordorigin="2882,470" coordsize="22,3" path="m2882,470l2890,472,2903,472e" filled="false" stroked="true" strokeweight=".48pt" strokecolor="#050000">
                <v:path arrowok="t"/>
              </v:shape>
            </v:group>
            <v:group style="position:absolute;left:2882;top:488;width:22;height:3" coordorigin="2882,488" coordsize="22,3">
              <v:shape style="position:absolute;left:2882;top:488;width:22;height:3" coordorigin="2882,488" coordsize="22,3" path="m2882,488l2887,488,2903,491e" filled="false" stroked="true" strokeweight=".48pt" strokecolor="#050000">
                <v:path arrowok="t"/>
              </v:shape>
            </v:group>
            <v:group style="position:absolute;left:2531;top:422;width:11;height:6" coordorigin="2531,422" coordsize="11,6">
              <v:shape style="position:absolute;left:2531;top:422;width:11;height:6" coordorigin="2531,422" coordsize="11,6" path="m2531,422l2536,422,2542,427e" filled="false" stroked="true" strokeweight=".48pt" strokecolor="#050000">
                <v:path arrowok="t"/>
              </v:shape>
            </v:group>
            <v:group style="position:absolute;left:2816;top:414;width:11;height:6" coordorigin="2816,414" coordsize="11,6">
              <v:shape style="position:absolute;left:2816;top:414;width:11;height:6" coordorigin="2816,414" coordsize="11,6" path="m2816,414l2821,416,2826,419e" filled="false" stroked="true" strokeweight=".48pt" strokecolor="#050000">
                <v:path arrowok="t"/>
              </v:shape>
            </v:group>
            <v:group style="position:absolute;left:3105;top:504;width:32;height:3" coordorigin="3105,504" coordsize="32,3">
              <v:shape style="position:absolute;left:3105;top:504;width:32;height:3" coordorigin="3105,504" coordsize="32,3" path="m3105,504l3116,507,3137,507e" filled="false" stroked="true" strokeweight=".48pt" strokecolor="#050000">
                <v:path arrowok="t"/>
              </v:shape>
            </v:group>
            <v:group style="position:absolute;left:2699;top:443;width:19;height:6" coordorigin="2699,443" coordsize="19,6">
              <v:shape style="position:absolute;left:2699;top:443;width:19;height:6" coordorigin="2699,443" coordsize="19,6" path="m2717,448l2712,446,2699,443e" filled="false" stroked="true" strokeweight=".48pt" strokecolor="#050000">
                <v:path arrowok="t"/>
              </v:shape>
            </v:group>
            <v:group style="position:absolute;left:2696;top:424;width:30;height:6" coordorigin="2696,424" coordsize="30,6">
              <v:shape style="position:absolute;left:2696;top:424;width:30;height:6" coordorigin="2696,424" coordsize="30,6" path="m2725,430l2720,427,2709,424,2696,424e" filled="false" stroked="true" strokeweight=".48pt" strokecolor="#050000">
                <v:path arrowok="t"/>
              </v:shape>
            </v:group>
            <v:group style="position:absolute;left:2680;top:408;width:59;height:8" coordorigin="2680,408" coordsize="59,8">
              <v:shape style="position:absolute;left:2680;top:408;width:59;height:8" coordorigin="2680,408" coordsize="59,8" path="m2738,416l2733,414,2725,411,2712,411,2696,408,2680,408e" filled="false" stroked="true" strokeweight=".48pt" strokecolor="#050000">
                <v:path arrowok="t"/>
              </v:shape>
            </v:group>
            <v:group style="position:absolute;left:2717;top:448;width:32;height:40" coordorigin="2717,448" coordsize="32,40">
              <v:shape style="position:absolute;left:2717;top:448;width:32;height:40" coordorigin="2717,448" coordsize="32,40" path="m2749,488l2717,448e" filled="false" stroked="true" strokeweight=".48pt" strokecolor="#050000">
                <v:path arrowok="t"/>
              </v:shape>
            </v:group>
            <v:group style="position:absolute;left:2725;top:448;width:32;height:40" coordorigin="2725,448" coordsize="32,40">
              <v:shape style="position:absolute;left:2725;top:448;width:32;height:40" coordorigin="2725,448" coordsize="32,40" path="m2725,448l2757,488e" filled="false" stroked="true" strokeweight=".48pt" strokecolor="#050000">
                <v:path arrowok="t"/>
              </v:shape>
            </v:group>
            <v:group style="position:absolute;left:2725;top:430;width:32;height:40" coordorigin="2725,430" coordsize="32,40">
              <v:shape style="position:absolute;left:2725;top:430;width:32;height:40" coordorigin="2725,430" coordsize="32,40" path="m2757,470l2725,430e" filled="false" stroked="true" strokeweight=".48pt" strokecolor="#050000">
                <v:path arrowok="t"/>
              </v:shape>
            </v:group>
            <v:group style="position:absolute;left:2738;top:416;width:32;height:40" coordorigin="2738,416" coordsize="32,40">
              <v:shape style="position:absolute;left:2738;top:416;width:32;height:40" coordorigin="2738,416" coordsize="32,40" path="m2770,456l2738,416e" filled="false" stroked="true" strokeweight=".48pt" strokecolor="#050000">
                <v:path arrowok="t"/>
              </v:shape>
            </v:group>
            <v:group style="position:absolute;left:2829;top:446;width:8;height:8" coordorigin="2829,446" coordsize="8,8">
              <v:shape style="position:absolute;left:2829;top:446;width:8;height:8" coordorigin="2829,446" coordsize="8,8" path="m2837,454l2829,446e" filled="false" stroked="true" strokeweight=".48pt" strokecolor="#050000">
                <v:path arrowok="t"/>
              </v:shape>
            </v:group>
            <v:group style="position:absolute;left:2826;top:419;width:3;height:6" coordorigin="2826,419" coordsize="3,6">
              <v:shape style="position:absolute;left:2826;top:419;width:3;height:6" coordorigin="2826,419" coordsize="3,6" path="m2826,419l2826,422,2829,424e" filled="false" stroked="true" strokeweight=".48pt" strokecolor="#050000">
                <v:path arrowok="t"/>
              </v:shape>
            </v:group>
            <v:group style="position:absolute;left:2861;top:406;width:3;height:14" coordorigin="2861,406" coordsize="3,14">
              <v:shape style="position:absolute;left:2861;top:406;width:3;height:14" coordorigin="2861,406" coordsize="3,14" path="m2861,406l2861,408,2863,414,2863,419e" filled="false" stroked="true" strokeweight=".48pt" strokecolor="#050000">
                <v:path arrowok="t"/>
              </v:shape>
            </v:group>
            <v:group style="position:absolute;left:2824;top:444;width:10;height:2" coordorigin="2824,444" coordsize="10,2">
              <v:shape style="position:absolute;left:2824;top:444;width:10;height:2" coordorigin="2824,444" coordsize="10,0" path="m2824,444l2834,444e" filled="false" stroked="true" strokeweight=".132pt" strokecolor="#050000">
                <v:path arrowok="t"/>
              </v:shape>
            </v:group>
            <v:group style="position:absolute;left:2824;top:426;width:10;height:2" coordorigin="2824,426" coordsize="10,2">
              <v:shape style="position:absolute;left:2824;top:426;width:10;height:2" coordorigin="2824,426" coordsize="10,0" path="m2824,426l2834,426e" filled="false" stroked="true" strokeweight=".132pt" strokecolor="#050000">
                <v:path arrowok="t"/>
              </v:shape>
            </v:group>
            <v:group style="position:absolute;left:2962;top:426;width:10;height:2" coordorigin="2962,426" coordsize="10,2">
              <v:shape style="position:absolute;left:2962;top:426;width:10;height:2" coordorigin="2962,426" coordsize="10,0" path="m2962,426l2972,426e" filled="false" stroked="true" strokeweight=".931pt" strokecolor="#050000">
                <v:path arrowok="t"/>
              </v:shape>
            </v:group>
            <v:group style="position:absolute;left:3002;top:479;width:10;height:2" coordorigin="3002,479" coordsize="10,2">
              <v:shape style="position:absolute;left:3002;top:479;width:10;height:2" coordorigin="3002,479" coordsize="10,0" path="m3002,479l3012,479e" filled="false" stroked="true" strokeweight=".931pt" strokecolor="#050000">
                <v:path arrowok="t"/>
              </v:shape>
            </v:group>
            <v:group style="position:absolute;left:3005;top:431;width:10;height:2" coordorigin="3005,431" coordsize="10,2">
              <v:shape style="position:absolute;left:3005;top:431;width:10;height:2" coordorigin="3005,431" coordsize="10,0" path="m3005,431l3015,431e" filled="false" stroked="true" strokeweight=".93pt" strokecolor="#050000">
                <v:path arrowok="t"/>
              </v:shape>
            </v:group>
            <v:group style="position:absolute;left:3037;top:474;width:10;height:2" coordorigin="3037,474" coordsize="10,2">
              <v:shape style="position:absolute;left:3037;top:474;width:10;height:2" coordorigin="3037,474" coordsize="10,0" path="m3037,474l3046,474e" filled="false" stroked="true" strokeweight=".931pt" strokecolor="#050000">
                <v:path arrowok="t"/>
              </v:shape>
            </v:group>
            <v:group style="position:absolute;left:3050;top:452;width:10;height:2" coordorigin="3050,452" coordsize="10,2">
              <v:shape style="position:absolute;left:3050;top:452;width:10;height:2" coordorigin="3050,452" coordsize="10,0" path="m3050,452l3060,452e" filled="false" stroked="true" strokeweight=".133pt" strokecolor="#050000">
                <v:path arrowok="t"/>
              </v:shape>
            </v:group>
            <v:group style="position:absolute;left:3042;top:456;width:3;height:8" coordorigin="3042,456" coordsize="3,8">
              <v:shape style="position:absolute;left:3042;top:456;width:3;height:8" coordorigin="3042,456" coordsize="3,8" path="m3044,456l3042,464,3044,459e" filled="false" stroked="true" strokeweight=".48pt" strokecolor="#050000">
                <v:path arrowok="t"/>
              </v:shape>
            </v:group>
            <v:group style="position:absolute;left:3746;top:366;width:8;height:6" coordorigin="3746,366" coordsize="8,6">
              <v:shape style="position:absolute;left:3746;top:366;width:8;height:6" coordorigin="3746,366" coordsize="8,6" path="m3746,371l3754,366e" filled="false" stroked="true" strokeweight=".48pt" strokecolor="#050000">
                <v:path arrowok="t"/>
              </v:shape>
            </v:group>
            <v:group style="position:absolute;left:3550;top:661;width:46;height:62" coordorigin="3550,661" coordsize="46,62">
              <v:shape style="position:absolute;left:3550;top:661;width:46;height:62" coordorigin="3550,661" coordsize="46,62" path="m3550,722l3563,714,3587,698,3595,680,3587,661e" filled="false" stroked="true" strokeweight=".48pt" strokecolor="#050000">
                <v:path arrowok="t"/>
              </v:shape>
            </v:group>
            <v:group style="position:absolute;left:1723;top:443;width:11;height:3" coordorigin="1723,443" coordsize="11,3">
              <v:shape style="position:absolute;left:1723;top:443;width:11;height:3" coordorigin="1723,443" coordsize="11,3" path="m1723,446l1733,443e" filled="false" stroked="true" strokeweight=".48pt" strokecolor="#050000">
                <v:path arrowok="t"/>
              </v:shape>
            </v:group>
            <v:group style="position:absolute;left:2124;top:384;width:205;height:11" coordorigin="2124,384" coordsize="205,11">
              <v:shape style="position:absolute;left:2124;top:384;width:205;height:11" coordorigin="2124,384" coordsize="205,11" path="m2124,392l2137,390,2161,387,2188,384,2257,384,2284,387,2305,390,2318,392,2329,395e" filled="false" stroked="true" strokeweight=".48pt" strokecolor="#050000">
                <v:path arrowok="t"/>
              </v:shape>
            </v:group>
            <v:group style="position:absolute;left:1691;top:443;width:22;height:3" coordorigin="1691,443" coordsize="22,3">
              <v:shape style="position:absolute;left:1691;top:443;width:22;height:3" coordorigin="1691,443" coordsize="22,3" path="m1691,446l1712,443e" filled="false" stroked="true" strokeweight=".48pt" strokecolor="#050000">
                <v:path arrowok="t"/>
              </v:shape>
            </v:group>
            <v:group style="position:absolute;left:1903;top:382;width:14;height:6" coordorigin="1903,382" coordsize="14,6">
              <v:shape style="position:absolute;left:1903;top:382;width:14;height:6" coordorigin="1903,382" coordsize="14,6" path="m1917,382l1909,382,1903,384,1903,387e" filled="false" stroked="true" strokeweight=".48pt" strokecolor="#050000">
                <v:path arrowok="t"/>
              </v:shape>
            </v:group>
            <v:group style="position:absolute;left:1689;top:441;width:2;height:10" coordorigin="1689,441" coordsize="2,10">
              <v:shape style="position:absolute;left:1689;top:441;width:2;height:10" coordorigin="1689,441" coordsize="0,10" path="m1689,441l1689,450e" filled="false" stroked="true" strokeweight=".133pt" strokecolor="#050000">
                <v:path arrowok="t"/>
              </v:shape>
            </v:group>
            <v:group style="position:absolute;left:2124;top:384;width:200;height:8" coordorigin="2124,384" coordsize="200,8">
              <v:shape style="position:absolute;left:2124;top:384;width:200;height:8" coordorigin="2124,384" coordsize="200,8" path="m2124,392l2151,387,2185,384,2260,384,2294,387,2324,392e" filled="false" stroked="true" strokeweight=".48pt" strokecolor="#050000">
                <v:path arrowok="t"/>
              </v:shape>
            </v:group>
            <v:group style="position:absolute;left:2175;top:387;width:94;height:2" coordorigin="2175,387" coordsize="94,2">
              <v:shape style="position:absolute;left:2175;top:387;width:94;height:2" coordorigin="2175,387" coordsize="94,0" path="m2268,387l2175,387e" filled="false" stroked="true" strokeweight=".48pt" strokecolor="#050000">
                <v:path arrowok="t"/>
              </v:shape>
            </v:group>
            <v:group style="position:absolute;left:1731;top:443;width:8;height:2" coordorigin="1731,443" coordsize="8,2">
              <v:shape style="position:absolute;left:1731;top:443;width:8;height:2" coordorigin="1731,443" coordsize="8,0" path="m1731,443l1739,443e" filled="false" stroked="true" strokeweight=".48pt" strokecolor="#050000">
                <v:path arrowok="t"/>
              </v:shape>
            </v:group>
            <v:group style="position:absolute;left:1917;top:228;width:1609;height:54" coordorigin="1917,228" coordsize="1609,54">
              <v:shape style="position:absolute;left:1917;top:228;width:1609;height:54" coordorigin="1917,228" coordsize="1609,54" path="m3526,228l2991,270,2454,281,1917,265e" filled="false" stroked="true" strokeweight=".48pt" strokecolor="#050000">
                <v:path arrowok="t"/>
              </v:shape>
            </v:group>
            <v:group style="position:absolute;left:1919;top:291;width:1620;height:40" coordorigin="1919,291" coordsize="1620,40">
              <v:shape style="position:absolute;left:1919;top:291;width:1620;height:40" coordorigin="1919,291" coordsize="1620,40" path="m3539,291l3390,299,3246,307,3105,313,2962,318,2818,321,2677,326,2536,329,2393,329,2249,331,2092,331,1919,329e" filled="false" stroked="true" strokeweight=".48pt" strokecolor="#050000">
                <v:path arrowok="t"/>
              </v:shape>
            </v:group>
            <v:group style="position:absolute;left:1917;top:382;width:8;height:2" coordorigin="1917,382" coordsize="8,2">
              <v:shape style="position:absolute;left:1917;top:382;width:8;height:2" coordorigin="1917,382" coordsize="8,0" path="m1925,382l1917,382e" filled="false" stroked="true" strokeweight=".48pt" strokecolor="#050000">
                <v:path arrowok="t"/>
              </v:shape>
            </v:group>
            <v:group style="position:absolute;left:1925;top:376;width:176;height:6" coordorigin="1925,376" coordsize="176,6">
              <v:shape style="position:absolute;left:1925;top:376;width:176;height:6" coordorigin="1925,376" coordsize="176,6" path="m2100,376l1925,382e" filled="false" stroked="true" strokeweight=".48pt" strokecolor="#050000">
                <v:path arrowok="t"/>
              </v:shape>
            </v:group>
            <v:group style="position:absolute;left:3539;top:289;width:27;height:3" coordorigin="3539,289" coordsize="27,3">
              <v:shape style="position:absolute;left:3539;top:289;width:27;height:3" coordorigin="3539,289" coordsize="27,3" path="m3566,289l3558,289,3550,291,3539,291e" filled="false" stroked="true" strokeweight=".48pt" strokecolor="#050000">
                <v:path arrowok="t"/>
              </v:shape>
            </v:group>
            <v:group style="position:absolute;left:2100;top:345;width:1445;height:32" coordorigin="2100,345" coordsize="1445,32">
              <v:shape style="position:absolute;left:2100;top:345;width:1445;height:32" coordorigin="2100,345" coordsize="1445,32" path="m3544,345l3395,347,3191,350,3111,353,2967,355,2826,358,2683,363,2542,366,2401,369,2100,376e" filled="false" stroked="true" strokeweight=".48pt" strokecolor="#050000">
                <v:path arrowok="t"/>
              </v:shape>
            </v:group>
            <v:group style="position:absolute;left:1856;top:329;width:38;height:3" coordorigin="1856,329" coordsize="38,3">
              <v:shape style="position:absolute;left:1856;top:329;width:38;height:3" coordorigin="1856,329" coordsize="38,3" path="m1893,329l1864,329,1856,331e" filled="false" stroked="true" strokeweight=".48pt" strokecolor="#050000">
                <v:path arrowok="t"/>
              </v:shape>
            </v:group>
            <v:group style="position:absolute;left:1805;top:265;width:112;height:16" coordorigin="1805,265" coordsize="112,16">
              <v:shape style="position:absolute;left:1805;top:265;width:112;height:16" coordorigin="1805,265" coordsize="112,16" path="m1917,265l1845,265,1818,267,1805,273,1805,281e" filled="false" stroked="true" strokeweight=".48pt" strokecolor="#050000">
                <v:path arrowok="t"/>
              </v:shape>
            </v:group>
            <v:group style="position:absolute;left:1893;top:329;width:27;height:2" coordorigin="1893,329" coordsize="27,2">
              <v:shape style="position:absolute;left:1893;top:329;width:27;height:2" coordorigin="1893,329" coordsize="27,0" path="m1919,329l1893,329e" filled="false" stroked="true" strokeweight=".48pt" strokecolor="#050000">
                <v:path arrowok="t"/>
              </v:shape>
            </v:group>
            <v:group style="position:absolute;left:3544;top:342;width:11;height:3" coordorigin="3544,342" coordsize="11,3">
              <v:shape style="position:absolute;left:3544;top:342;width:11;height:3" coordorigin="3544,342" coordsize="11,3" path="m3555,345l3552,345,3550,342,3547,342,3544,345e" filled="false" stroked="true" strokeweight=".48pt" strokecolor="#050000">
                <v:path arrowok="t"/>
              </v:shape>
            </v:group>
            <v:group style="position:absolute;left:2967;top:438;width:35;height:3" coordorigin="2967,438" coordsize="35,3">
              <v:shape style="position:absolute;left:2967;top:438;width:35;height:3" coordorigin="2967,438" coordsize="35,3" path="m3002,440l2996,438,2967,438e" filled="false" stroked="true" strokeweight=".48pt" strokecolor="#050000">
                <v:path arrowok="t"/>
              </v:shape>
            </v:group>
            <v:group style="position:absolute;left:2967;top:416;width:43;height:6" coordorigin="2967,416" coordsize="43,6">
              <v:shape style="position:absolute;left:2967;top:416;width:43;height:6" coordorigin="2967,416" coordsize="43,6" path="m3010,422l3004,419,2994,419,2980,416,2967,416e" filled="false" stroked="true" strokeweight=".48pt" strokecolor="#050000">
                <v:path arrowok="t"/>
              </v:shape>
            </v:group>
            <v:group style="position:absolute;left:3023;top:504;width:67;height:38" coordorigin="3023,504" coordsize="67,38">
              <v:shape style="position:absolute;left:3023;top:504;width:67;height:38" coordorigin="3023,504" coordsize="67,38" path="m3023,504l3089,541e" filled="false" stroked="true" strokeweight=".48pt" strokecolor="#050000">
                <v:path arrowok="t"/>
              </v:shape>
            </v:group>
            <v:group style="position:absolute;left:3039;top:504;width:70;height:40" coordorigin="3039,504" coordsize="70,40">
              <v:shape style="position:absolute;left:3039;top:504;width:70;height:40" coordorigin="3039,504" coordsize="70,40" path="m3039,504l3108,544e" filled="false" stroked="true" strokeweight=".48pt" strokecolor="#050000">
                <v:path arrowok="t"/>
              </v:shape>
            </v:group>
            <v:group style="position:absolute;left:3060;top:504;width:64;height:38" coordorigin="3060,504" coordsize="64,38">
              <v:shape style="position:absolute;left:3060;top:504;width:64;height:38" coordorigin="3060,504" coordsize="64,38" path="m3124,541l3060,504e" filled="false" stroked="true" strokeweight=".48pt" strokecolor="#050000">
                <v:path arrowok="t"/>
              </v:shape>
            </v:group>
            <v:group style="position:absolute;left:2816;top:414;width:11;height:14" coordorigin="2816,414" coordsize="11,14">
              <v:shape style="position:absolute;left:2816;top:414;width:11;height:14" coordorigin="2816,414" coordsize="11,14" path="m2816,414l2826,427e" filled="false" stroked="true" strokeweight=".48pt" strokecolor="#050000">
                <v:path arrowok="t"/>
              </v:shape>
            </v:group>
            <v:group style="position:absolute;left:2866;top:438;width:16;height:22" coordorigin="2866,438" coordsize="16,22">
              <v:shape style="position:absolute;left:2866;top:438;width:16;height:22" coordorigin="2866,438" coordsize="16,22" path="m2882,459l2866,438e" filled="false" stroked="true" strokeweight=".48pt" strokecolor="#050000">
                <v:path arrowok="t"/>
              </v:shape>
            </v:group>
            <v:group style="position:absolute;left:2871;top:438;width:11;height:22" coordorigin="2871,438" coordsize="11,22">
              <v:shape style="position:absolute;left:2871;top:438;width:11;height:22" coordorigin="2871,438" coordsize="11,22" path="m2871,438l2877,446,2879,448,2882,454,2882,459e" filled="false" stroked="true" strokeweight=".48pt" strokecolor="#050000">
                <v:path arrowok="t"/>
              </v:shape>
            </v:group>
            <v:group style="position:absolute;left:2964;top:403;width:3;height:14" coordorigin="2964,403" coordsize="3,14">
              <v:shape style="position:absolute;left:2964;top:403;width:3;height:14" coordorigin="2964,403" coordsize="3,14" path="m2964,403l2964,411,2967,416e" filled="false" stroked="true" strokeweight=".48pt" strokecolor="#050000">
                <v:path arrowok="t"/>
              </v:shape>
            </v:group>
            <v:group style="position:absolute;left:3167;top:366;width:32;height:19" coordorigin="3167,366" coordsize="32,19">
              <v:shape style="position:absolute;left:3167;top:366;width:32;height:19" coordorigin="3167,366" coordsize="32,19" path="m3167,384l3167,376,3177,371,3199,366e" filled="false" stroked="true" strokeweight=".48pt" strokecolor="#050000">
                <v:path arrowok="t"/>
              </v:shape>
            </v:group>
            <v:group style="position:absolute;left:3555;top:289;width:11;height:56" coordorigin="3555,289" coordsize="11,56">
              <v:shape style="position:absolute;left:3555;top:289;width:11;height:56" coordorigin="3555,289" coordsize="11,56" path="m3555,345l3560,337,3563,323,3566,307,3566,289e" filled="false" stroked="true" strokeweight=".48pt" strokecolor="#050000">
                <v:path arrowok="t"/>
              </v:shape>
            </v:group>
            <v:group style="position:absolute;left:3744;top:363;width:11;height:11" coordorigin="3744,363" coordsize="11,11">
              <v:shape style="position:absolute;left:3744;top:363;width:11;height:11" coordorigin="3744,363" coordsize="11,11" path="m3754,363l3744,374e" filled="false" stroked="true" strokeweight=".48pt" strokecolor="#050000">
                <v:path arrowok="t"/>
              </v:shape>
            </v:group>
            <v:group style="position:absolute;left:1856;top:329;width:38;height:8" coordorigin="1856,329" coordsize="38,8">
              <v:shape style="position:absolute;left:1856;top:329;width:38;height:8" coordorigin="1856,329" coordsize="38,8" path="m1893,329l1874,331,1864,334,1856,337e" filled="false" stroked="true" strokeweight=".48pt" strokecolor="#050000">
                <v:path arrowok="t"/>
              </v:shape>
            </v:group>
            <v:group style="position:absolute;left:3464;top:451;width:30;height:11" coordorigin="3464,451" coordsize="30,11">
              <v:shape style="position:absolute;left:3464;top:451;width:30;height:11" coordorigin="3464,451" coordsize="30,11" path="m3464,451l3486,456,3494,462e" filled="false" stroked="true" strokeweight=".48pt" strokecolor="#050000">
                <v:path arrowok="t"/>
              </v:shape>
            </v:group>
            <v:group style="position:absolute;left:3398;top:366;width:30;height:11" coordorigin="3398,366" coordsize="30,11">
              <v:shape style="position:absolute;left:3398;top:366;width:30;height:11" coordorigin="3398,366" coordsize="30,11" path="m3398,366l3417,371,3427,376e" filled="false" stroked="true" strokeweight=".48pt" strokecolor="#050000">
                <v:path arrowok="t"/>
              </v:shape>
            </v:group>
            <v:group style="position:absolute;left:2964;top:403;width:59;height:6" coordorigin="2964,403" coordsize="59,6">
              <v:shape style="position:absolute;left:2964;top:403;width:59;height:6" coordorigin="2964,403" coordsize="59,6" path="m3023,408l3018,406,3010,406,2996,403,2964,403e" filled="false" stroked="true" strokeweight=".48pt" strokecolor="#050000">
                <v:path arrowok="t"/>
              </v:shape>
            </v:group>
            <v:group style="position:absolute;left:3256;top:494;width:2;height:10" coordorigin="3256,494" coordsize="2,10">
              <v:shape style="position:absolute;left:3256;top:494;width:2;height:10" coordorigin="3256,494" coordsize="0,10" path="m3256,494l3256,504e" filled="false" stroked="true" strokeweight=".133pt" strokecolor="#050000">
                <v:path arrowok="t"/>
              </v:shape>
            </v:group>
            <v:group style="position:absolute;left:3002;top:440;width:32;height:40" coordorigin="3002,440" coordsize="32,40">
              <v:shape style="position:absolute;left:3002;top:440;width:32;height:40" coordorigin="3002,440" coordsize="32,40" path="m3034,480l3002,440e" filled="false" stroked="true" strokeweight=".48pt" strokecolor="#050000">
                <v:path arrowok="t"/>
              </v:shape>
            </v:group>
            <v:group style="position:absolute;left:3010;top:440;width:32;height:40" coordorigin="3010,440" coordsize="32,40">
              <v:shape style="position:absolute;left:3010;top:440;width:32;height:40" coordorigin="3010,440" coordsize="32,40" path="m3010,440l3042,480e" filled="false" stroked="true" strokeweight=".48pt" strokecolor="#050000">
                <v:path arrowok="t"/>
              </v:shape>
            </v:group>
            <v:group style="position:absolute;left:3010;top:422;width:32;height:43" coordorigin="3010,422" coordsize="32,43">
              <v:shape style="position:absolute;left:3010;top:422;width:32;height:43" coordorigin="3010,422" coordsize="32,43" path="m3042,464l3010,422e" filled="false" stroked="true" strokeweight=".48pt" strokecolor="#050000">
                <v:path arrowok="t"/>
              </v:shape>
            </v:group>
            <v:group style="position:absolute;left:3023;top:408;width:32;height:43" coordorigin="3023,408" coordsize="32,43">
              <v:shape style="position:absolute;left:3023;top:408;width:32;height:43" coordorigin="3023,408" coordsize="32,43" path="m3055,451l3023,408e" filled="false" stroked="true" strokeweight=".48pt" strokecolor="#050000">
                <v:path arrowok="t"/>
              </v:shape>
            </v:group>
            <v:group style="position:absolute;left:3043;top:459;width:2;height:10" coordorigin="3043,459" coordsize="2,10">
              <v:shape style="position:absolute;left:3043;top:459;width:2;height:10" coordorigin="3043,459" coordsize="0,10" path="m3043,459l3043,469e" filled="false" stroked="true" strokeweight=".134pt" strokecolor="#050000">
                <v:path arrowok="t"/>
              </v:shape>
            </v:group>
            <v:group style="position:absolute;left:3029;top:482;width:10;height:2" coordorigin="3029,482" coordsize="10,2">
              <v:shape style="position:absolute;left:3029;top:482;width:10;height:2" coordorigin="3029,482" coordsize="10,0" path="m3029,482l3038,482e" filled="false" stroked="true" strokeweight=".132pt" strokecolor="#050000">
                <v:path arrowok="t"/>
              </v:shape>
            </v:group>
            <v:group style="position:absolute;left:3037;top:482;width:10;height:2" coordorigin="3037,482" coordsize="10,2">
              <v:shape style="position:absolute;left:3037;top:482;width:10;height:2" coordorigin="3037,482" coordsize="10,0" path="m3037,482l3046,482e" filled="false" stroked="true" strokeweight=".132pt" strokecolor="#050000">
                <v:path arrowok="t"/>
              </v:shape>
            </v:group>
            <v:group style="position:absolute;left:3233;top:451;width:32;height:19" coordorigin="3233,451" coordsize="32,19">
              <v:shape style="position:absolute;left:3233;top:451;width:32;height:19" coordorigin="3233,451" coordsize="32,19" path="m3233,470l3233,462,3244,456,3265,451e" filled="false" stroked="true" strokeweight=".48pt" strokecolor="#050000">
                <v:path arrowok="t"/>
              </v:shape>
            </v:group>
            <v:group style="position:absolute;left:3738;top:371;width:8;height:8" coordorigin="3738,371" coordsize="8,8">
              <v:shape style="position:absolute;left:3738;top:371;width:8;height:8" coordorigin="3738,371" coordsize="8,8" path="m3738,379l3746,371e" filled="false" stroked="true" strokeweight=".48pt" strokecolor="#050000">
                <v:path arrowok="t"/>
              </v:shape>
            </v:group>
            <v:group style="position:absolute;left:2015;top:573;width:1540;height:141" coordorigin="2015,573" coordsize="1540,141">
              <v:shape style="position:absolute;left:2015;top:573;width:1540;height:141" coordorigin="2015,573" coordsize="1540,141" path="m3555,682l3499,648,3390,619,3318,605,3238,595,3148,587,3052,579,2951,576,2847,573,2741,573,2637,576,2536,581,2438,587,2348,597,2265,608,2193,621,2132,634,2047,666,2015,701,2020,714e" filled="false" stroked="true" strokeweight=".48pt" strokecolor="#050000">
                <v:path arrowok="t"/>
              </v:shape>
            </v:group>
            <v:group style="position:absolute;left:1983;top:549;width:1604;height:149" coordorigin="1983,549" coordsize="1604,149">
              <v:shape style="position:absolute;left:1983;top:549;width:1604;height:149" coordorigin="1983,549" coordsize="1604,149" path="m3587,661l3531,626,3417,597,3342,584,3257,571,3164,563,3063,555,2959,549,2738,549,2629,552,2523,555,2422,563,2329,573,2241,584,2167,597,2103,613,2012,645,1983,680,1988,698e" filled="false" stroked="true" strokeweight=".48pt" strokecolor="#050000">
                <v:path arrowok="t"/>
              </v:shape>
            </v:group>
            <v:group style="position:absolute;left:3555;top:345;width:19;height:3" coordorigin="3555,345" coordsize="19,3">
              <v:shape style="position:absolute;left:3555;top:345;width:19;height:3" coordorigin="3555,345" coordsize="19,3" path="m3573,347l3571,345,3555,345e" filled="false" stroked="true" strokeweight=".48pt" strokecolor="#050000">
                <v:path arrowok="t"/>
              </v:shape>
            </v:group>
            <v:group style="position:absolute;left:3660;top:486;width:2;height:10" coordorigin="3660,486" coordsize="2,10">
              <v:shape style="position:absolute;left:3660;top:486;width:2;height:10" coordorigin="3660,486" coordsize="0,10" path="m3660,486l3660,496e" filled="false" stroked="true" strokeweight=".132pt" strokecolor="#050000">
                <v:path arrowok="t"/>
              </v:shape>
            </v:group>
            <v:group style="position:absolute;left:3167;top:376;width:261;height:27" coordorigin="3167,376" coordsize="261,27">
              <v:shape style="position:absolute;left:3167;top:376;width:261;height:27" coordorigin="3167,376" coordsize="261,27" path="m3427,376l3427,384,3417,390,3395,395,3366,398,3331,400,3294,403,3257,400,3222,398,3196,395,3175,390,3167,384e" filled="false" stroked="true" strokeweight=".48pt" strokecolor="#050000">
                <v:path arrowok="t"/>
              </v:shape>
            </v:group>
            <v:group style="position:absolute;left:3233;top:462;width:261;height:27" coordorigin="3233,462" coordsize="261,27">
              <v:shape style="position:absolute;left:3233;top:462;width:261;height:27" coordorigin="3233,462" coordsize="261,27" path="m3494,462l3494,470,3483,475,3462,480,3433,483,3398,486,3361,488,3324,486,3292,483,3262,480,3244,475,3233,470e" filled="false" stroked="true" strokeweight=".48pt" strokecolor="#050000">
                <v:path arrowok="t"/>
              </v:shape>
            </v:group>
            <v:group style="position:absolute;left:3733;top:379;width:6;height:14" coordorigin="3733,379" coordsize="6,14">
              <v:shape style="position:absolute;left:3733;top:379;width:6;height:14" coordorigin="3733,379" coordsize="6,14" path="m3733,392l3738,379e" filled="false" stroked="true" strokeweight=".48pt" strokecolor="#050000">
                <v:path arrowok="t"/>
              </v:shape>
            </v:group>
            <v:group style="position:absolute;left:3698;top:456;width:30;height:30" coordorigin="3698,456" coordsize="30,30">
              <v:shape style="position:absolute;left:3698;top:456;width:30;height:30" coordorigin="3698,456" coordsize="30,30" path="m3728,456l3720,470,3709,480,3698,486e" filled="false" stroked="true" strokeweight=".48pt" strokecolor="#050000">
                <v:path arrowok="t"/>
              </v:shape>
            </v:group>
            <v:group style="position:absolute;left:3276;top:709;width:282;height:482" coordorigin="3276,709" coordsize="282,482">
              <v:shape style="position:absolute;left:3276;top:709;width:282;height:482" coordorigin="3276,709" coordsize="282,482" path="m3558,709l3276,1190e" filled="false" stroked="true" strokeweight=".48pt" strokecolor="#050000">
                <v:path arrowok="t"/>
              </v:shape>
            </v:group>
            <v:group style="position:absolute;left:3733;top:374;width:11;height:16" coordorigin="3733,374" coordsize="11,16">
              <v:shape style="position:absolute;left:3733;top:374;width:11;height:16" coordorigin="3733,374" coordsize="11,16" path="m3744,374l3733,390e" filled="false" stroked="true" strokeweight=".48pt" strokecolor="#050000">
                <v:path arrowok="t"/>
              </v:shape>
            </v:group>
            <v:group style="position:absolute;left:3566;top:289;width:54;height:6" coordorigin="3566,289" coordsize="54,6">
              <v:shape style="position:absolute;left:3566;top:289;width:54;height:6" coordorigin="3566,289" coordsize="54,6" path="m3619,294l3613,291,3603,289,3566,289e" filled="false" stroked="true" strokeweight=".48pt" strokecolor="#050000">
                <v:path arrowok="t"/>
              </v:shape>
            </v:group>
            <v:group style="position:absolute;left:3566;top:289;width:54;height:11" coordorigin="3566,289" coordsize="54,11">
              <v:shape style="position:absolute;left:3566;top:289;width:54;height:11" coordorigin="3566,289" coordsize="54,11" path="m3619,299l3613,297,3603,294,3587,291,3566,289e" filled="false" stroked="true" strokeweight=".48pt" strokecolor="#050000">
                <v:path arrowok="t"/>
              </v:shape>
            </v:group>
            <v:group style="position:absolute;left:3555;top:682;width:6;height:27" coordorigin="3555,682" coordsize="6,27">
              <v:shape style="position:absolute;left:3555;top:682;width:6;height:27" coordorigin="3555,682" coordsize="6,27" path="m3558,709l3560,698,3555,682e" filled="false" stroked="true" strokeweight=".48pt" strokecolor="#050000">
                <v:path arrowok="t"/>
              </v:shape>
            </v:group>
            <v:group style="position:absolute;left:3684;top:481;width:2;height:10" coordorigin="3684,481" coordsize="2,10">
              <v:shape style="position:absolute;left:3684;top:481;width:2;height:10" coordorigin="3684,481" coordsize="0,10" path="m3684,481l3684,490e" filled="false" stroked="true" strokeweight=".132pt" strokecolor="#050000">
                <v:path arrowok="t"/>
              </v:shape>
            </v:group>
            <v:group style="position:absolute;left:3526;top:225;width:147;height:11" coordorigin="3526,225" coordsize="147,11">
              <v:shape style="position:absolute;left:3526;top:225;width:147;height:11" coordorigin="3526,225" coordsize="147,11" path="m3672,236l3661,230,3637,225,3566,225,3526,228e" filled="false" stroked="true" strokeweight=".48pt" strokecolor="#050000">
                <v:path arrowok="t"/>
              </v:shape>
            </v:group>
            <v:group style="position:absolute;left:3753;top:436;width:2;height:10" coordorigin="3753,436" coordsize="2,10">
              <v:shape style="position:absolute;left:3753;top:436;width:2;height:10" coordorigin="3753,436" coordsize="0,10" path="m3753,436l3753,445e" filled="false" stroked="true" strokeweight=".133pt" strokecolor="#050000">
                <v:path arrowok="t"/>
              </v:shape>
            </v:group>
            <v:group style="position:absolute;left:3619;top:294;width:109;height:117" coordorigin="3619,294" coordsize="109,117">
              <v:shape style="position:absolute;left:3619;top:294;width:109;height:117" coordorigin="3619,294" coordsize="109,117" path="m3728,411l3691,376,3653,337,3619,294e" filled="false" stroked="true" strokeweight=".48pt" strokecolor="#050000">
                <v:path arrowok="t"/>
              </v:shape>
            </v:group>
            <v:group style="position:absolute;left:1949;top:541;width:1689;height:139" coordorigin="1949,541" coordsize="1689,139">
              <v:shape style="position:absolute;left:1949;top:541;width:1689;height:139" coordorigin="1949,541" coordsize="1689,139" path="m3637,680l3566,624,3446,592,3369,579,3278,565,3180,555,3076,549,2964,544,2850,541,2736,541,2621,544,2512,549,2406,557,2305,565,2217,579,2137,592,2068,608,1975,642,1949,661e" filled="false" stroked="true" strokeweight=".48pt" strokecolor="#050000">
                <v:path arrowok="t"/>
              </v:shape>
            </v:group>
            <v:group style="position:absolute;left:3614;top:297;width:10;height:2" coordorigin="3614,297" coordsize="10,2">
              <v:shape style="position:absolute;left:3614;top:297;width:10;height:2" coordorigin="3614,297" coordsize="10,0" path="m3614,297l3624,297e" filled="false" stroked="true" strokeweight=".267pt" strokecolor="#050000">
                <v:path arrowok="t"/>
              </v:shape>
            </v:group>
            <v:group style="position:absolute;left:3633;top:676;width:10;height:2" coordorigin="3633,676" coordsize="10,2">
              <v:shape style="position:absolute;left:3633;top:676;width:10;height:2" coordorigin="3633,676" coordsize="10,0" path="m3633,676l3642,676e" filled="false" stroked="true" strokeweight=".399pt" strokecolor="#050000">
                <v:path arrowok="t"/>
              </v:shape>
            </v:group>
            <v:group style="position:absolute;left:3728;top:390;width:6;height:22" coordorigin="3728,390" coordsize="6,22">
              <v:shape style="position:absolute;left:3728;top:390;width:6;height:22" coordorigin="3728,390" coordsize="6,22" path="m3733,390l3728,411e" filled="false" stroked="true" strokeweight=".48pt" strokecolor="#050000">
                <v:path arrowok="t"/>
              </v:shape>
            </v:group>
            <v:group style="position:absolute;left:3728;top:440;width:3;height:16" coordorigin="3728,440" coordsize="3,16">
              <v:shape style="position:absolute;left:3728;top:440;width:3;height:16" coordorigin="3728,440" coordsize="3,16" path="m3730,440l3728,456e" filled="false" stroked="true" strokeweight=".48pt" strokecolor="#050000">
                <v:path arrowok="t"/>
              </v:shape>
            </v:group>
            <v:group style="position:absolute;left:3725;top:438;width:3;height:19" coordorigin="3725,438" coordsize="3,19">
              <v:shape style="position:absolute;left:3725;top:438;width:3;height:19" coordorigin="3725,438" coordsize="3,19" path="m3725,456l3728,438e" filled="false" stroked="true" strokeweight=".48pt" strokecolor="#050000">
                <v:path arrowok="t"/>
              </v:shape>
            </v:group>
            <v:group style="position:absolute;left:3730;top:392;width:3;height:16" coordorigin="3730,392" coordsize="3,16">
              <v:shape style="position:absolute;left:3730;top:392;width:3;height:16" coordorigin="3730,392" coordsize="3,16" path="m3730,408l3733,392e" filled="false" stroked="true" strokeweight=".48pt" strokecolor="#050000">
                <v:path arrowok="t"/>
              </v:shape>
            </v:group>
            <v:group style="position:absolute;left:3729;top:406;width:2;height:10" coordorigin="3729,406" coordsize="2,10">
              <v:shape style="position:absolute;left:3729;top:406;width:2;height:10" coordorigin="3729,406" coordsize="0,10" path="m3729,406l3729,416e" filled="false" stroked="true" strokeweight=".133pt" strokecolor="#050000">
                <v:path arrowok="t"/>
              </v:shape>
            </v:group>
            <v:group style="position:absolute;left:3573;top:347;width:110;height:139" coordorigin="3573,347" coordsize="110,139">
              <v:shape style="position:absolute;left:3573;top:347;width:110;height:139" coordorigin="3573,347" coordsize="110,139" path="m3683,486l3573,347e" filled="false" stroked="true" strokeweight=".48pt" strokecolor="#050000">
                <v:path arrowok="t"/>
              </v:shape>
            </v:group>
            <v:group style="position:absolute;left:3619;top:299;width:109;height:139" coordorigin="3619,299" coordsize="109,139">
              <v:shape style="position:absolute;left:3619;top:299;width:109;height:139" coordorigin="3619,299" coordsize="109,139" path="m3728,438l3619,299e" filled="false" stroked="true" strokeweight=".48pt" strokecolor="#050000">
                <v:path arrowok="t"/>
              </v:shape>
            </v:group>
            <v:group style="position:absolute;left:3526;top:228;width:14;height:64" coordorigin="3526,228" coordsize="14,64">
              <v:shape style="position:absolute;left:3526;top:228;width:14;height:64" coordorigin="3526,228" coordsize="14,64" path="m3526,228l3528,236,3534,249,3536,270,3539,291e" filled="false" stroked="true" strokeweight=".48pt" strokecolor="#050000">
                <v:path arrowok="t"/>
              </v:shape>
            </v:group>
            <v:group style="position:absolute;left:3539;top:291;width:6;height:54" coordorigin="3539,291" coordsize="6,54">
              <v:shape style="position:absolute;left:3539;top:291;width:6;height:54" coordorigin="3539,291" coordsize="6,54" path="m3544,345l3542,337,3539,326,3539,291e" filled="false" stroked="true" strokeweight=".48pt" strokecolor="#050000">
                <v:path arrowok="t"/>
              </v:shape>
            </v:group>
            <v:group style="position:absolute;left:3728;top:411;width:2;height:27" coordorigin="3728,411" coordsize="2,27">
              <v:shape style="position:absolute;left:3728;top:411;width:2;height:27" coordorigin="3728,411" coordsize="0,27" path="m3728,438l3728,411e" filled="false" stroked="true" strokeweight=".48pt" strokecolor="#050000">
                <v:path arrowok="t"/>
              </v:shape>
            </v:group>
            <v:group style="position:absolute;left:3730;top:411;width:2;height:30" coordorigin="3730,411" coordsize="2,30">
              <v:shape style="position:absolute;left:3730;top:411;width:2;height:30" coordorigin="3730,411" coordsize="0,30" path="m3730,440l3730,411e" filled="false" stroked="true" strokeweight=".48pt" strokecolor="#050000">
                <v:path arrowok="t"/>
              </v:shape>
            </v:group>
            <v:group style="position:absolute;left:3752;top:408;width:2;height:35" coordorigin="3752,408" coordsize="2,35">
              <v:shape style="position:absolute;left:3752;top:408;width:2;height:35" coordorigin="3752,408" coordsize="0,35" path="m3752,408l3752,443e" filled="false" stroked="true" strokeweight=".48pt" strokecolor="#050000">
                <v:path arrowok="t"/>
              </v:shape>
            </v:group>
            <v:group style="position:absolute;left:3750;top:416;width:10;height:2" coordorigin="3750,416" coordsize="10,2">
              <v:shape style="position:absolute;left:3750;top:416;width:10;height:2" coordorigin="3750,416" coordsize="10,0" path="m3750,416l3759,416e" filled="false" stroked="true" strokeweight=".798pt" strokecolor="#050000">
                <v:path arrowok="t"/>
              </v:shape>
            </v:group>
            <v:group style="position:absolute;left:3726;top:410;width:10;height:2" coordorigin="3726,410" coordsize="10,2">
              <v:shape style="position:absolute;left:3726;top:410;width:10;height:2" coordorigin="3726,410" coordsize="10,0" path="m3726,410l3735,410e" filled="false" stroked="true" strokeweight=".133pt" strokecolor="#050000">
                <v:path arrowok="t"/>
              </v:shape>
            </v:group>
            <v:group style="position:absolute;left:3672;top:236;width:62;height:75" coordorigin="3672,236" coordsize="62,75">
              <v:shape style="position:absolute;left:3672;top:236;width:62;height:75" coordorigin="3672,236" coordsize="62,75" path="m3733,310l3706,278,3672,236e" filled="false" stroked="true" strokeweight=".48pt" strokecolor="#050000">
                <v:path arrowok="t"/>
              </v:shape>
            </v:group>
            <v:group style="position:absolute;left:3753;top:451;width:2;height:10" coordorigin="3753,451" coordsize="2,10">
              <v:shape style="position:absolute;left:3753;top:451;width:2;height:10" coordorigin="3753,451" coordsize="0,10" path="m3753,451l3753,461e" filled="false" stroked="true" strokeweight=".133pt" strokecolor="#050000">
                <v:path arrowok="t"/>
              </v:shape>
            </v:group>
            <v:group style="position:absolute;left:3728;top:438;width:3;height:3" coordorigin="3728,438" coordsize="3,3">
              <v:shape style="position:absolute;left:3728;top:438;width:3;height:3" coordorigin="3728,438" coordsize="3,3" path="m3730,440l3728,438e" filled="false" stroked="true" strokeweight=".48pt" strokecolor="#050000">
                <v:path arrowok="t"/>
              </v:shape>
            </v:group>
            <v:group style="position:absolute;left:3749;top:443;width:3;height:14" coordorigin="3749,443" coordsize="3,14">
              <v:shape style="position:absolute;left:3749;top:443;width:3;height:14" coordorigin="3749,443" coordsize="3,14" path="m3752,456l3749,443e" filled="false" stroked="true" strokeweight=".48pt" strokecolor="#050000">
                <v:path arrowok="t"/>
              </v:shape>
            </v:group>
            <v:group style="position:absolute;left:2600;top:17;width:953;height:59" coordorigin="2600,17" coordsize="953,59">
              <v:shape style="position:absolute;left:2600;top:17;width:953;height:59" coordorigin="2600,17" coordsize="953,59" path="m2600,76l2855,68,3079,55,3278,41,3456,28,3552,17e" filled="false" stroked="true" strokeweight=".48pt" strokecolor="#050000">
                <v:path arrowok="t"/>
              </v:shape>
            </v:group>
            <v:group style="position:absolute;left:1683;top:63;width:918;height:16" coordorigin="1683,63" coordsize="918,16">
              <v:shape style="position:absolute;left:1683;top:63;width:918;height:16" coordorigin="1683,63" coordsize="918,16" path="m1683,63l1864,71,2079,76,2324,79,2600,76e" filled="false" stroked="true" strokeweight=".48pt" strokecolor="#050000">
                <v:path arrowok="t"/>
              </v:shape>
            </v:group>
            <v:group style="position:absolute;left:1395;top:-142;width:2439;height:1950" coordorigin="1395,-142" coordsize="2439,1950">
              <v:shape style="position:absolute;left:1395;top:-142;width:2439;height:1950" coordorigin="1395,-142" coordsize="2439,1950" path="m1395,677l1395,712,1398,730,1398,765,1401,781,1403,799,1403,815,1406,834,1409,853,1411,868,1414,887,1419,903,1422,919,1427,938,1430,954,1435,972,1441,988,1446,1004,1451,1023,1457,1039,1465,1055,1470,1071,1478,1087,1483,1105,1491,1121,1499,1137,1507,1153,1515,1169,1523,1185,1531,1201,1539,1214,1550,1230,1558,1246,1568,1262,1579,1275,1590,1291,1600,1305,1611,1321,1621,1334,1632,1350,1643,1363,1656,1376,1667,1390,1680,1403,1691,1416,1704,1430,1717,1443,1731,1456,1744,1469,1757,1480,1770,1493,1784,1507,1797,1517,1813,1528,1826,1541,1842,1552,1856,1563,1871,1573,1887,1584,1903,1594,1917,1605,1933,1616,1949,1624,1965,1634,1983,1642,1999,1653,2015,1661,2031,1669,2050,1677,2066,1685,2084,1693,2100,1701,2119,1709,2135,1714,2153,1722,2169,1727,2188,1735,2207,1741,2225,1746,2244,1751,2260,1757,2278,1762,2297,1767,2316,1773,2334,1775,2353,1781,2371,1783,2390,1786,2411,1791,2430,1794,2449,1797,2467,1797,2486,1799,2504,1802,2523,1802,2544,1805,2563,1805,2582,1807,2640,1807,2659,1805,2696,1805,2714,1802,2733,1802,2754,1799,2773,1797,2792,1794,2810,1791,2829,1789,2847,1786,2866,1783,2885,1781,2903,1775,2922,1770,2941,1767,2959,1762,2978,1757,2996,1751,3015,1746,3031,1741,3050,1735,3068,1727,3087,1722,3103,1714,3121,1706,3137,1701,3156,1693,3172,1685,3191,1677,3206,1669,3222,1658,3238,1650,3257,1642,3273,1632,3289,1624,3305,1613,3321,1602,3334,1592,3350,1584,3366,1573,3382,1560,3395,1549,3411,1539,3425,1528,3438,1515,3454,1504,3467,1491,3480,1480,3494,1467,3507,1454,3520,1440,3534,1430,3544,1416,3558,1403,3568,1387,3581,1374,3592,1360,3603,1347,3616,1331,3627,1318,3637,1305,3648,1289,3656,1273,3667,1259,3677,1243,3685,1227,3693,1214,3704,1198,3712,1182,3720,1166,3728,1150,3736,1134,3744,1118,3749,1102,3757,1087,3762,1068,3770,1052,3776,1036,3781,1020,3786,1001,3792,985,3797,970,3802,951,3805,935,3810,916,3813,900,3815,884,3821,866,3823,850,3826,831,3826,815,3829,797,3831,778,3831,762,3834,743,3834,656,3831,640,3831,621,3829,605,3829,587,3826,571,3823,552,3821,536,3818,517,3815,501,3813,483,3808,467,3805,448,3800,432,3794,414,3789,398,3784,382,3778,366,3773,347,3768,331,3760,315,3754,299,3746,283,3738,265,3733,249,3725,233,3717,217,3709,201,3698,188,3690,172,3683,156,3672,140,3661,127,3653,111,3643,95,3632,81,3621,65,3611,52,3600,39,3587,23,3576,9,3563,-4,3552,-17,3539,-30,3526,-44,3515,-57,3502,-70,3488,-84,3475,-94,3459,-108,3446,-118,3433,-131,3419,-142e" filled="false" stroked="true" strokeweight=".48pt" strokecolor="#050000">
                <v:path arrowok="t"/>
              </v:shape>
            </v:group>
            <v:group style="position:absolute;left:1395;top:-421;width:2024;height:1099" coordorigin="1395,-421" coordsize="2024,1099">
              <v:shape style="position:absolute;left:1395;top:-421;width:2024;height:1099" coordorigin="1395,-421" coordsize="2024,1099" path="m3419,-142l3403,-155,3390,-166,3374,-177,3358,-187,3345,-198,3329,-209,3313,-219,3297,-227,3281,-238,3265,-248,3249,-256,3233,-267,3214,-275,3198,-283,3183,-291,3164,-299,3148,-307,3129,-315,3113,-323,3095,-328,3079,-336,3060,-342,3042,-350,3023,-355,3007,-360,2988,-365,2970,-371,2951,-376,2933,-381,2914,-387,2895,-389,2877,-395,2858,-397,2839,-400,2821,-403,2802,-405,2784,-408,2765,-411,2744,-413,2725,-416,2707,-416,2688,-419,2648,-419,2629,-421,2592,-421,2574,-419,2534,-419,2515,-416,2496,-416,2478,-413,2459,-411,2438,-408,2419,-405,2401,-403,2382,-400,2363,-397,2345,-392,2326,-389,2308,-384,2289,-381,2270,-376,2252,-371,2236,-365,2217,-360,2199,-355,2180,-347,2161,-342,2145,-336,2127,-328,2111,-320,2092,-315,2076,-307,2058,-299,2042,-291,2023,-283,2007,-272,1991,-264,1975,-256,1959,-246,1943,-238,1927,-227,1911,-217,1895,-206,1879,-195,1866,-185,1850,-174,1834,-163,1821,-153,1805,-142,1792,-129,1778,-118,1765,-105,1749,-94,1736,-81,1723,-68,1712,-54,1699,-41,1685,-28,1675,-14,1661,-1,1651,12,1637,25,1627,39,1616,55,1606,68,1595,84,1584,97,1574,113,1563,127,1555,142,1544,158,1536,174,1528,188,1518,204,1510,220,1502,236,1494,252,1489,267,1481,283,1473,302,1467,318,1462,334,1454,350,1449,366,1443,384,1438,400,1433,416,1430,435,1425,451,1422,470,1417,486,1414,504,1411,520,1409,539,1406,555,1403,573,1401,589,1401,608,1398,624,1398,658,1395,677e" filled="false" stroked="true" strokeweight=".48pt" strokecolor="#050000">
                <v:path arrowok="t"/>
              </v:shape>
            </v:group>
            <v:group style="position:absolute;left:4230;top:1283;width:277;height:277" coordorigin="4230,1283" coordsize="277,277">
              <v:shape style="position:absolute;left:4230;top:1283;width:277;height:277" coordorigin="4230,1283" coordsize="277,277" path="m4507,1422l4488,1352,4438,1302,4369,1283,4331,1289,4270,1326,4236,1387,4230,1422,4236,1459,4270,1520,4331,1555,4369,1560,4403,1555,4464,1520,4502,1459,4507,1422xe" filled="false" stroked="true" strokeweight=".48pt" strokecolor="#050000">
                <v:path arrowok="t"/>
              </v:shape>
            </v:group>
            <v:group style="position:absolute;left:3292;top:1087;width:24;height:14" coordorigin="3292,1087" coordsize="24,14">
              <v:shape style="position:absolute;left:3292;top:1087;width:24;height:14" coordorigin="3292,1087" coordsize="24,14" path="m3292,1087l3292,1100,3316,1095,3292,1087xe" filled="true" fillcolor="#050000" stroked="false">
                <v:path arrowok="t"/>
                <v:fill type="solid"/>
              </v:shape>
            </v:group>
            <v:group style="position:absolute;left:3292;top:1095;width:24;height:16" coordorigin="3292,1095" coordsize="24,16">
              <v:shape style="position:absolute;left:3292;top:1095;width:24;height:16" coordorigin="3292,1095" coordsize="24,16" path="m3316,1095l3292,1100,3297,1110,3316,1095xe" filled="true" fillcolor="#050000" stroked="false">
                <v:path arrowok="t"/>
                <v:fill type="solid"/>
              </v:shape>
            </v:group>
            <v:group style="position:absolute;left:3297;top:1095;width:19;height:24" coordorigin="3297,1095" coordsize="19,24">
              <v:shape style="position:absolute;left:3297;top:1095;width:19;height:24" coordorigin="3297,1095" coordsize="19,24" path="m3316,1095l3297,1110,3308,1118,3316,1095xe" filled="true" fillcolor="#050000" stroked="false">
                <v:path arrowok="t"/>
                <v:fill type="solid"/>
              </v:shape>
            </v:group>
            <v:group style="position:absolute;left:3308;top:1095;width:14;height:24" coordorigin="3308,1095" coordsize="14,24">
              <v:shape style="position:absolute;left:3308;top:1095;width:14;height:24" coordorigin="3308,1095" coordsize="14,24" path="m3316,1095l3308,1118,3321,1118,3316,1095xe" filled="true" fillcolor="#050000" stroked="false">
                <v:path arrowok="t"/>
                <v:fill type="solid"/>
              </v:shape>
            </v:group>
            <v:group style="position:absolute;left:3316;top:1095;width:16;height:24" coordorigin="3316,1095" coordsize="16,24">
              <v:shape style="position:absolute;left:3316;top:1095;width:16;height:24" coordorigin="3316,1095" coordsize="16,24" path="m3316,1095l3321,1118,3331,1113,3316,1095xe" filled="true" fillcolor="#050000" stroked="false">
                <v:path arrowok="t"/>
                <v:fill type="solid"/>
              </v:shape>
            </v:group>
            <v:group style="position:absolute;left:3316;top:1095;width:24;height:19" coordorigin="3316,1095" coordsize="24,19">
              <v:shape style="position:absolute;left:3316;top:1095;width:24;height:19" coordorigin="3316,1095" coordsize="24,19" path="m3316,1095l3331,1113,3339,1103,3316,1095xe" filled="true" fillcolor="#050000" stroked="false">
                <v:path arrowok="t"/>
                <v:fill type="solid"/>
              </v:shape>
            </v:group>
            <v:group style="position:absolute;left:3316;top:1089;width:24;height:14" coordorigin="3316,1089" coordsize="24,14">
              <v:shape style="position:absolute;left:3316;top:1089;width:24;height:14" coordorigin="3316,1089" coordsize="24,14" path="m3339,1089l3316,1095,3339,1103,3339,1089xe" filled="true" fillcolor="#050000" stroked="false">
                <v:path arrowok="t"/>
                <v:fill type="solid"/>
              </v:shape>
            </v:group>
            <v:group style="position:absolute;left:3316;top:1079;width:24;height:16" coordorigin="3316,1079" coordsize="24,16">
              <v:shape style="position:absolute;left:3316;top:1079;width:24;height:16" coordorigin="3316,1079" coordsize="24,16" path="m3334,1079l3316,1095,3339,1089,3334,1079xe" filled="true" fillcolor="#050000" stroked="false">
                <v:path arrowok="t"/>
                <v:fill type="solid"/>
              </v:shape>
            </v:group>
            <v:group style="position:absolute;left:3316;top:1071;width:19;height:24" coordorigin="3316,1071" coordsize="19,24">
              <v:shape style="position:absolute;left:3316;top:1071;width:19;height:24" coordorigin="3316,1071" coordsize="19,24" path="m3324,1071l3316,1095,3334,1079,3324,1071xe" filled="true" fillcolor="#050000" stroked="false">
                <v:path arrowok="t"/>
                <v:fill type="solid"/>
              </v:shape>
            </v:group>
            <v:group style="position:absolute;left:3310;top:1071;width:14;height:24" coordorigin="3310,1071" coordsize="14,24">
              <v:shape style="position:absolute;left:3310;top:1071;width:14;height:24" coordorigin="3310,1071" coordsize="14,24" path="m3323,1071l3310,1071,3316,1095,3323,1071xe" filled="true" fillcolor="#050000" stroked="false">
                <v:path arrowok="t"/>
                <v:fill type="solid"/>
              </v:shape>
            </v:group>
            <v:group style="position:absolute;left:3300;top:1071;width:16;height:24" coordorigin="3300,1071" coordsize="16,24">
              <v:shape style="position:absolute;left:3300;top:1071;width:16;height:24" coordorigin="3300,1071" coordsize="16,24" path="m3310,1071l3300,1076,3316,1095,3310,1071xe" filled="true" fillcolor="#050000" stroked="false">
                <v:path arrowok="t"/>
                <v:fill type="solid"/>
              </v:shape>
            </v:group>
            <v:group style="position:absolute;left:3292;top:1076;width:24;height:19" coordorigin="3292,1076" coordsize="24,19">
              <v:shape style="position:absolute;left:3292;top:1076;width:24;height:19" coordorigin="3292,1076" coordsize="24,19" path="m3300,1076l3292,1087,3316,1095,3300,1076xe" filled="true" fillcolor="#050000" stroked="false">
                <v:path arrowok="t"/>
                <v:fill type="solid"/>
              </v:shape>
            </v:group>
            <v:group style="position:absolute;left:3339;top:1103;width:131;height:46" coordorigin="3339,1103" coordsize="131,46">
              <v:shape style="position:absolute;left:3339;top:1103;width:131;height:46" coordorigin="3339,1103" coordsize="131,46" path="m3339,1103l3470,1148e" filled="false" stroked="true" strokeweight=".84pt" strokecolor="#050000">
                <v:path arrowok="t"/>
              </v:shape>
            </v:group>
            <v:group style="position:absolute;left:3470;top:1148;width:761;height:266" coordorigin="3470,1148" coordsize="761,266">
              <v:shape style="position:absolute;left:3470;top:1148;width:761;height:266" coordorigin="3470,1148" coordsize="761,266" path="m3470,1148l4230,1414e" filled="false" stroked="true" strokeweight=".48pt" strokecolor="#050000">
                <v:path arrowok="t"/>
              </v:shape>
            </v:group>
            <v:group style="position:absolute;left:4318;top:1422;width:91;height:78" coordorigin="4318,1422" coordsize="91,78">
              <v:shape style="position:absolute;left:4318;top:1422;width:91;height:78" coordorigin="4318,1422" coordsize="91,78" path="m4382,1496l4355,1496,4358,1499,4379,1499,4382,1496xe" filled="true" fillcolor="#050000" stroked="false">
                <v:path arrowok="t"/>
                <v:fill type="solid"/>
              </v:shape>
              <v:shape style="position:absolute;left:4318;top:1422;width:91;height:78" coordorigin="4318,1422" coordsize="91,78" path="m4329,1422l4326,1424,4323,1430,4323,1432,4321,1438,4321,1443,4318,1446,4318,1462,4321,1467,4321,1469,4323,1475,4323,1477,4326,1483,4329,1485,4334,1488,4337,1491,4347,1496,4390,1496,4393,1493,4398,1491,4401,1491,4406,1485,4409,1480,4355,1480,4350,1477,4342,1469,4342,1467,4339,1464,4339,1459,4337,1456,4337,1448,4339,1443,4339,1438,4342,1435,4347,1432,4347,1430,4353,1427,4355,1424,4371,1424,4329,1422xe" filled="true" fillcolor="#050000" stroked="false">
                <v:path arrowok="t"/>
                <v:fill type="solid"/>
              </v:shape>
            </v:group>
            <v:group style="position:absolute;left:4318;top:1422;width:91;height:78" coordorigin="4318,1422" coordsize="91,78">
              <v:shape style="position:absolute;left:4318;top:1422;width:91;height:78" coordorigin="4318,1422" coordsize="91,78" path="m4329,1422l4326,1424,4323,1430,4323,1432,4321,1438,4321,1443,4318,1446,4318,1462,4321,1467,4321,1469,4323,1475,4323,1477,4326,1483,4329,1485,4334,1488,4337,1491,4342,1493,4347,1496,4355,1496,4358,1499,4369,1499,4374,1499,4379,1499,4382,1496,4390,1496,4393,1493,4398,1491,4401,1491,4406,1485,4409,1480,4355,1480,4350,1477,4347,1475,4345,1472,4342,1469,4342,1467,4339,1464,4339,1459,4337,1456,4337,1448,4339,1443,4339,1438,4342,1435,4347,1432,4347,1430,4353,1427,4355,1424,4371,1424,4329,1422xe" filled="false" stroked="true" strokeweight=".12pt" strokecolor="#050000">
                <v:path arrowok="t"/>
              </v:shape>
            </v:group>
            <v:group style="position:absolute;left:4366;top:1352;width:48;height:54" coordorigin="4366,1352" coordsize="48,54">
              <v:shape style="position:absolute;left:4366;top:1352;width:48;height:54" coordorigin="4366,1352" coordsize="48,54" path="m4406,1352l4369,1355,4379,1355,4382,1358,4387,1360,4393,1366,4395,1371,4395,1384,4393,1387,4390,1392,4387,1395,4385,1400,4382,1400,4377,1403,4366,1403,4403,1406,4406,1400,4409,1398,4409,1395,4411,1390,4411,1387,4414,1382,4414,1374,4411,1368,4411,1363,4406,1352xe" filled="true" fillcolor="#050000" stroked="false">
                <v:path arrowok="t"/>
                <v:fill type="solid"/>
              </v:shape>
            </v:group>
            <v:group style="position:absolute;left:4366;top:1352;width:48;height:54" coordorigin="4366,1352" coordsize="48,54">
              <v:shape style="position:absolute;left:4366;top:1352;width:48;height:54" coordorigin="4366,1352" coordsize="48,54" path="m4406,1352l4369,1355,4379,1355,4382,1358,4387,1360,4390,1363,4393,1366,4395,1371,4395,1384,4393,1387,4390,1392,4387,1395,4385,1400,4382,1400,4377,1403,4366,1403,4403,1406,4406,1400,4409,1398,4409,1395,4411,1390,4411,1387,4414,1382,4414,1374,4411,1368,4411,1363,4409,1358,4406,1352xe" filled="false" stroked="true" strokeweight=".12pt" strokecolor="#050000">
                <v:path arrowok="t"/>
              </v:shape>
            </v:group>
            <v:group style="position:absolute;left:4323;top:1339;width:94;height:141" coordorigin="4323,1339" coordsize="94,141">
              <v:shape style="position:absolute;left:4323;top:1339;width:94;height:141" coordorigin="4323,1339" coordsize="94,141" path="m4385,1339l4350,1339,4347,1342,4345,1345,4339,1347,4337,1350,4334,1352,4329,1358,4326,1363,4326,1366,4323,1371,4323,1384,4326,1390,4326,1395,4329,1398,4329,1400,4342,1414,4339,1414,4337,1416,4331,1419,4329,1422,4371,1424,4379,1424,4385,1427,4395,1438,4398,1443,4401,1446,4401,1454,4398,1456,4398,1462,4395,1467,4395,1469,4390,1472,4385,1477,4379,1480,4409,1480,4411,1477,4414,1472,4414,1469,4417,1467,4417,1440,4414,1435,4414,1430,4403,1419,4398,1416,4395,1416,4390,1414,4395,1411,4398,1408,4403,1406,4366,1403,4358,1403,4353,1400,4345,1392,4342,1387,4342,1382,4339,1379,4342,1374,4342,1371,4345,1366,4347,1363,4347,1360,4350,1358,4355,1355,4369,1355,4406,1352,4403,1350,4401,1347,4395,1345,4393,1342,4387,1342,4385,1339xe" filled="true" fillcolor="#050000" stroked="false">
                <v:path arrowok="t"/>
                <v:fill type="solid"/>
              </v:shape>
            </v:group>
            <v:group style="position:absolute;left:4323;top:1339;width:94;height:141" coordorigin="4323,1339" coordsize="94,141">
              <v:shape style="position:absolute;left:4323;top:1339;width:94;height:141" coordorigin="4323,1339" coordsize="94,141" path="m4366,1339l4350,1339,4347,1342,4345,1345,4339,1347,4337,1350,4334,1352,4331,1355,4329,1358,4326,1363,4326,1366,4323,1371,4323,1384,4326,1390,4326,1395,4329,1398,4329,1400,4331,1403,4334,1406,4337,1408,4342,1414,4339,1414,4337,1416,4331,1419,4329,1422,4371,1424,4379,1424,4385,1427,4387,1430,4390,1432,4393,1435,4395,1438,4398,1443,4401,1446,4401,1454,4398,1456,4398,1462,4395,1467,4395,1469,4390,1472,4387,1475,4385,1477,4379,1480,4366,1480,4409,1480,4411,1477,4414,1472,4414,1469,4417,1467,4417,1440,4414,1435,4414,1430,4411,1427,4409,1424,4406,1422,4403,1419,4398,1416,4395,1416,4390,1414,4395,1411,4398,1408,4403,1406,4366,1403,4358,1403,4353,1400,4350,1398,4347,1395,4345,1392,4342,1387,4342,1382,4339,1379,4342,1374,4342,1371,4345,1366,4347,1363,4347,1360,4350,1358,4355,1355,4369,1355,4406,1352,4403,1350,4401,1347,4395,1345,4393,1342,4387,1342,4385,1339,4366,1339xe" filled="false" stroked="true" strokeweight=".12pt" strokecolor="#050000">
                <v:path arrowok="t"/>
              </v:shape>
            </v:group>
            <v:group style="position:absolute;left:4491;top:-1440;width:165;height:203" coordorigin="4491,-1440" coordsize="165,203">
              <v:shape style="position:absolute;left:4491;top:-1440;width:165;height:203" coordorigin="4491,-1440" coordsize="165,203" path="m4568,-1440l4491,-1238,4656,-1238,4568,-1440xe" filled="true" fillcolor="#ee2d29" stroked="false">
                <v:path arrowok="t"/>
                <v:fill type="solid"/>
              </v:shape>
            </v:group>
            <v:group style="position:absolute;left:4491;top:-1236;width:131;height:2" coordorigin="4491,-1236" coordsize="131,2">
              <v:shape style="position:absolute;left:4491;top:-1236;width:131;height:2" coordorigin="4491,-1236" coordsize="131,0" path="m4491,-1236l4621,-1236e" filled="false" stroked="true" strokeweight=".134pt" strokecolor="#ee2d29">
                <v:path arrowok="t"/>
              </v:shape>
            </v:group>
            <v:group style="position:absolute;left:4491;top:-1236;width:165;height:2" coordorigin="4491,-1236" coordsize="165,2">
              <v:shape style="position:absolute;left:4491;top:-1236;width:165;height:2" coordorigin="4491,-1236" coordsize="165,0" path="m4491,-1236l4656,-1236e" filled="false" stroked="true" strokeweight=".134pt" strokecolor="#ee2d29">
                <v:path arrowok="t"/>
              </v:shape>
            </v:group>
            <v:group style="position:absolute;left:4488;top:-1231;width:38;height:2" coordorigin="4488,-1231" coordsize="38,2">
              <v:shape style="position:absolute;left:4488;top:-1231;width:38;height:2" coordorigin="4488,-1231" coordsize="38,0" path="m4488,-1231l4526,-1231e" filled="false" stroked="true" strokeweight=".134pt" strokecolor="#ee2d29">
                <v:path arrowok="t"/>
              </v:shape>
            </v:group>
            <v:group style="position:absolute;left:4547;top:-1234;width:54;height:2" coordorigin="4547,-1234" coordsize="54,2">
              <v:shape style="position:absolute;left:4547;top:-1234;width:54;height:2" coordorigin="4547,-1234" coordsize="54,0" path="m4547,-1234l4600,-1234e" filled="false" stroked="true" strokeweight=".133pt" strokecolor="#ee2d29">
                <v:path arrowok="t"/>
              </v:shape>
            </v:group>
            <v:group style="position:absolute;left:4547;top:-1234;width:75;height:2" coordorigin="4547,-1234" coordsize="75,2">
              <v:shape style="position:absolute;left:4547;top:-1234;width:75;height:2" coordorigin="4547,-1234" coordsize="75,0" path="m4547,-1234l4621,-1234e" filled="false" stroked="true" strokeweight=".133pt" strokecolor="#ee2d29">
                <v:path arrowok="t"/>
              </v:shape>
            </v:group>
            <v:group style="position:absolute;left:4488;top:-1234;width:38;height:2" coordorigin="4488,-1234" coordsize="38,2">
              <v:shape style="position:absolute;left:4488;top:-1234;width:38;height:2" coordorigin="4488,-1234" coordsize="38,0" path="m4488,-1234l4526,-1234e" filled="false" stroked="true" strokeweight=".133pt" strokecolor="#ee2d29">
                <v:path arrowok="t"/>
              </v:shape>
            </v:group>
            <v:group style="position:absolute;left:4491;top:-1234;width:56;height:2" coordorigin="4491,-1234" coordsize="56,2">
              <v:shape style="position:absolute;left:4491;top:-1234;width:56;height:2" coordorigin="4491,-1234" coordsize="56,0" path="m4491,-1234l4547,-1234e" filled="false" stroked="true" strokeweight=".133pt" strokecolor="#ee2d29">
                <v:path arrowok="t"/>
              </v:shape>
            </v:group>
            <v:group style="position:absolute;left:4555;top:-960;width:54;height:2" coordorigin="4555,-960" coordsize="54,2">
              <v:shape style="position:absolute;left:4555;top:-960;width:54;height:2" coordorigin="4555,-960" coordsize="54,0" path="m4555,-960l4608,-960e" filled="false" stroked="true" strokeweight=".133pt" strokecolor="#ee2d29">
                <v:path arrowok="t"/>
              </v:shape>
            </v:group>
            <v:group style="position:absolute;left:4547;top:-1232;width:62;height:272" coordorigin="4547,-1232" coordsize="62,272">
              <v:shape style="position:absolute;left:4547;top:-1232;width:62;height:272" coordorigin="4547,-1232" coordsize="62,272" path="m4547,-1232l4555,-961,4608,-961,4547,-1232xe" filled="true" fillcolor="#ee2d29" stroked="false">
                <v:path arrowok="t"/>
                <v:fill type="solid"/>
              </v:shape>
            </v:group>
            <v:group style="position:absolute;left:4547;top:-1232;width:62;height:272" coordorigin="4547,-1232" coordsize="62,272">
              <v:shape style="position:absolute;left:4547;top:-1232;width:62;height:272" coordorigin="4547,-1232" coordsize="62,272" path="m4600,-1232l4547,-1232,4608,-961,4600,-1232xe" filled="true" fillcolor="#ee2d29" stroked="false">
                <v:path arrowok="t"/>
                <v:fill type="solid"/>
              </v:shape>
            </v:group>
            <v:group style="position:absolute;left:1629;top:-1502;width:17;height:2" coordorigin="1629,-1502" coordsize="17,2">
              <v:shape style="position:absolute;left:1629;top:-1502;width:17;height:2" coordorigin="1629,-1502" coordsize="17,0" path="m1629,-1502l1646,-1502e" filled="false" stroked="true" strokeweight=".134pt" strokecolor="#050000">
                <v:path arrowok="t"/>
              </v:shape>
            </v:group>
            <v:group style="position:absolute;left:1688;top:-1482;width:3;height:35" coordorigin="1688,-1482" coordsize="3,35">
              <v:shape style="position:absolute;left:1688;top:-1482;width:3;height:35" coordorigin="1688,-1482" coordsize="3,35" path="m1688,-1482l1691,-1448e" filled="false" stroked="true" strokeweight=".84pt" strokecolor="#050000">
                <v:path arrowok="t"/>
              </v:shape>
            </v:group>
            <v:group style="position:absolute;left:1696;top:-1554;width:14;height:30" coordorigin="1696,-1554" coordsize="14,30">
              <v:shape style="position:absolute;left:1696;top:-1554;width:14;height:30" coordorigin="1696,-1554" coordsize="14,30" path="m1709,-1554l1696,-1525e" filled="false" stroked="true" strokeweight=".84pt" strokecolor="#050000">
                <v:path arrowok="t"/>
              </v:shape>
            </v:group>
            <v:group style="position:absolute;left:1707;top:-1549;width:16;height:27" coordorigin="1707,-1549" coordsize="16,27">
              <v:shape style="position:absolute;left:1707;top:-1549;width:16;height:27" coordorigin="1707,-1549" coordsize="16,27" path="m1723,-1549l1707,-1522e" filled="false" stroked="true" strokeweight=".84pt" strokecolor="#050000">
                <v:path arrowok="t"/>
              </v:shape>
            </v:group>
            <v:group style="position:absolute;left:1652;top:-1549;width:2;height:17" coordorigin="1652,-1549" coordsize="2,17">
              <v:shape style="position:absolute;left:1652;top:-1549;width:2;height:17" coordorigin="1652,-1549" coordsize="0,17" path="m1652,-1549l1652,-1533e" filled="false" stroked="true" strokeweight=".132pt" strokecolor="#050000">
                <v:path arrowok="t"/>
              </v:shape>
            </v:group>
            <v:group style="position:absolute;left:1652;top:-1552;width:2;height:17" coordorigin="1652,-1552" coordsize="2,17">
              <v:shape style="position:absolute;left:1652;top:-1552;width:2;height:17" coordorigin="1652,-1552" coordsize="0,17" path="m1652,-1552l1652,-1535e" filled="false" stroked="true" strokeweight=".132pt" strokecolor="#050000">
                <v:path arrowok="t"/>
              </v:shape>
            </v:group>
            <v:group style="position:absolute;left:1720;top:-1549;width:3;height:3" coordorigin="1720,-1549" coordsize="3,3">
              <v:shape style="position:absolute;left:1720;top:-1549;width:3;height:3" coordorigin="1720,-1549" coordsize="3,3" path="m1723,-1549l1720,-1546e" filled="false" stroked="true" strokeweight=".84pt" strokecolor="#050000">
                <v:path arrowok="t"/>
              </v:shape>
            </v:group>
            <v:group style="position:absolute;left:1655;top:-1555;width:2;height:17" coordorigin="1655,-1555" coordsize="2,17">
              <v:shape style="position:absolute;left:1655;top:-1555;width:2;height:17" coordorigin="1655,-1555" coordsize="0,17" path="m1655,-1555l1655,-1538e" filled="false" stroked="true" strokeweight=".134pt" strokecolor="#050000">
                <v:path arrowok="t"/>
              </v:shape>
            </v:group>
            <v:group style="position:absolute;left:1612;top:-1550;width:15;height:2" coordorigin="1612,-1550" coordsize="15,2">
              <v:shape style="position:absolute;left:1612;top:-1550;width:15;height:2" coordorigin="1612,-1550" coordsize="15,0" path="m1612,-1550l1626,-1550e" filled="false" stroked="true" strokeweight=".133pt" strokecolor="#050000">
                <v:path arrowok="t"/>
              </v:shape>
            </v:group>
            <v:group style="position:absolute;left:1720;top:-1536;width:6;height:3" coordorigin="1720,-1536" coordsize="6,3">
              <v:shape style="position:absolute;left:1720;top:-1536;width:6;height:3" coordorigin="1720,-1536" coordsize="6,3" path="m1720,-1533l1725,-1536e" filled="false" stroked="true" strokeweight=".84pt" strokecolor="#050000">
                <v:path arrowok="t"/>
              </v:shape>
            </v:group>
            <v:group style="position:absolute;left:1727;top:-1531;width:2;height:17" coordorigin="1727,-1531" coordsize="2,17">
              <v:shape style="position:absolute;left:1727;top:-1531;width:2;height:17" coordorigin="1727,-1531" coordsize="0,17" path="m1727,-1531l1727,-1514e" filled="false" stroked="true" strokeweight=".133pt" strokecolor="#050000">
                <v:path arrowok="t"/>
              </v:shape>
            </v:group>
            <v:group style="position:absolute;left:1668;top:-1499;width:2;height:17" coordorigin="1668,-1499" coordsize="2,17">
              <v:shape style="position:absolute;left:1668;top:-1499;width:2;height:17" coordorigin="1668,-1499" coordsize="0,17" path="m1668,-1499l1668,-1482e" filled="false" stroked="true" strokeweight=".134pt" strokecolor="#050000">
                <v:path arrowok="t"/>
              </v:shape>
            </v:group>
            <v:group style="position:absolute;left:1731;top:-1469;width:8;height:6" coordorigin="1731,-1469" coordsize="8,6">
              <v:shape style="position:absolute;left:1731;top:-1469;width:8;height:6" coordorigin="1731,-1469" coordsize="8,6" path="m1731,-1464l1739,-1469e" filled="false" stroked="true" strokeweight=".84pt" strokecolor="#050000">
                <v:path arrowok="t"/>
              </v:shape>
            </v:group>
            <v:group style="position:absolute;left:1773;top:-1413;width:8;height:6" coordorigin="1773,-1413" coordsize="8,6">
              <v:shape style="position:absolute;left:1773;top:-1413;width:8;height:6" coordorigin="1773,-1413" coordsize="8,6" path="m1773,-1408l1781,-1413e" filled="false" stroked="true" strokeweight=".84pt" strokecolor="#050000">
                <v:path arrowok="t"/>
              </v:shape>
            </v:group>
            <v:group style="position:absolute;left:1665;top:-1557;width:2;height:17" coordorigin="1665,-1557" coordsize="2,17">
              <v:shape style="position:absolute;left:1665;top:-1557;width:2;height:17" coordorigin="1665,-1557" coordsize="0,17" path="m1665,-1557l1665,-1541e" filled="false" stroked="true" strokeweight=".132pt" strokecolor="#050000">
                <v:path arrowok="t"/>
              </v:shape>
            </v:group>
            <v:group style="position:absolute;left:1651;top:-1549;width:6;height:3" coordorigin="1651,-1549" coordsize="6,3">
              <v:shape style="position:absolute;left:1651;top:-1549;width:6;height:3" coordorigin="1651,-1549" coordsize="6,3" path="m1651,-1549l1656,-1546e" filled="false" stroked="true" strokeweight=".72pt" strokecolor="#050000">
                <v:path arrowok="t"/>
              </v:shape>
            </v:group>
            <v:group style="position:absolute;left:1685;top:-1536;width:11;height:6" coordorigin="1685,-1536" coordsize="11,6">
              <v:shape style="position:absolute;left:1685;top:-1536;width:11;height:6" coordorigin="1685,-1536" coordsize="11,6" path="m1685,-1536l1696,-1530e" filled="false" stroked="true" strokeweight=".84pt" strokecolor="#050000">
                <v:path arrowok="t"/>
              </v:shape>
            </v:group>
            <v:group style="position:absolute;left:1711;top:-1533;width:2;height:17" coordorigin="1711,-1533" coordsize="2,17">
              <v:shape style="position:absolute;left:1711;top:-1533;width:2;height:17" coordorigin="1711,-1533" coordsize="0,17" path="m1711,-1533l1711,-1517e" filled="false" stroked="true" strokeweight=".133pt" strokecolor="#050000">
                <v:path arrowok="t"/>
              </v:shape>
            </v:group>
            <v:group style="position:absolute;left:1890;top:-1443;width:19;height:8" coordorigin="1890,-1443" coordsize="19,8">
              <v:shape style="position:absolute;left:1890;top:-1443;width:19;height:8" coordorigin="1890,-1443" coordsize="19,8" path="m1890,-1443l1909,-1435e" filled="false" stroked="true" strokeweight=".84pt" strokecolor="#050000">
                <v:path arrowok="t"/>
              </v:shape>
            </v:group>
            <v:group style="position:absolute;left:1866;top:-1451;width:11;height:6" coordorigin="1866,-1451" coordsize="11,6">
              <v:shape style="position:absolute;left:1866;top:-1451;width:11;height:6" coordorigin="1866,-1451" coordsize="11,6" path="m1866,-1451l1877,-1445e" filled="false" stroked="true" strokeweight=".84pt" strokecolor="#050000">
                <v:path arrowok="t"/>
              </v:shape>
            </v:group>
            <v:group style="position:absolute;left:1909;top:-1432;width:46;height:19" coordorigin="1909,-1432" coordsize="46,19">
              <v:shape style="position:absolute;left:1909;top:-1432;width:46;height:19" coordorigin="1909,-1432" coordsize="46,19" path="m1954,-1413l1909,-1432e" filled="false" stroked="true" strokeweight=".84pt" strokecolor="#050000">
                <v:path arrowok="t"/>
              </v:shape>
            </v:group>
            <v:group style="position:absolute;left:1879;top:-1445;width:8;height:3" coordorigin="1879,-1445" coordsize="8,3">
              <v:shape style="position:absolute;left:1879;top:-1445;width:8;height:3" coordorigin="1879,-1445" coordsize="8,3" path="m1887,-1443l1879,-1445e" filled="false" stroked="true" strokeweight=".84pt" strokecolor="#050000">
                <v:path arrowok="t"/>
              </v:shape>
            </v:group>
            <v:group style="position:absolute;left:1866;top:-1448;width:8;height:3" coordorigin="1866,-1448" coordsize="8,3">
              <v:shape style="position:absolute;left:1866;top:-1448;width:8;height:3" coordorigin="1866,-1448" coordsize="8,3" path="m1866,-1448l1874,-1445e" filled="false" stroked="true" strokeweight=".84pt" strokecolor="#050000">
                <v:path arrowok="t"/>
              </v:shape>
            </v:group>
            <v:group style="position:absolute;left:1866;top:-1413;width:80;height:35" coordorigin="1866,-1413" coordsize="80,35">
              <v:shape style="position:absolute;left:1866;top:-1413;width:80;height:35" coordorigin="1866,-1413" coordsize="80,35" path="m1946,-1379l1874,-1408,1866,-1413e" filled="false" stroked="true" strokeweight=".84pt" strokecolor="#050000">
                <v:path arrowok="t"/>
              </v:shape>
            </v:group>
            <v:group style="position:absolute;left:1874;top:-1408;width:19;height:8" coordorigin="1874,-1408" coordsize="19,8">
              <v:shape style="position:absolute;left:1874;top:-1408;width:19;height:8" coordorigin="1874,-1408" coordsize="19,8" path="m1874,-1408l1893,-1400e" filled="false" stroked="true" strokeweight=".84pt" strokecolor="#050000">
                <v:path arrowok="t"/>
              </v:shape>
            </v:group>
            <v:group style="position:absolute;left:1632;top:-1506;width:6;height:3" coordorigin="1632,-1506" coordsize="6,3">
              <v:shape style="position:absolute;left:1632;top:-1506;width:6;height:3" coordorigin="1632,-1506" coordsize="6,3" path="m1632,-1506l1637,-1504e" filled="false" stroked="true" strokeweight=".72pt" strokecolor="#050000">
                <v:path arrowok="t"/>
              </v:shape>
            </v:group>
            <v:group style="position:absolute;left:1667;top:-1490;width:27;height:11" coordorigin="1667,-1490" coordsize="27,11">
              <v:shape style="position:absolute;left:1667;top:-1490;width:27;height:11" coordorigin="1667,-1490" coordsize="27,11" path="m1667,-1490l1693,-1480e" filled="false" stroked="true" strokeweight=".84pt" strokecolor="#050000">
                <v:path arrowok="t"/>
              </v:shape>
            </v:group>
            <v:group style="position:absolute;left:1634;top:-1497;width:17;height:2" coordorigin="1634,-1497" coordsize="17,2">
              <v:shape style="position:absolute;left:1634;top:-1497;width:17;height:2" coordorigin="1634,-1497" coordsize="17,0" path="m1634,-1497l1651,-1497e" filled="false" stroked="true" strokeweight=".132pt" strokecolor="#050000">
                <v:path arrowok="t"/>
              </v:shape>
            </v:group>
            <v:group style="position:absolute;left:1649;top:-1504;width:2;height:17" coordorigin="1649,-1504" coordsize="2,17">
              <v:shape style="position:absolute;left:1649;top:-1504;width:2;height:17" coordorigin="1649,-1504" coordsize="0,17" path="m1649,-1504l1649,-1487e" filled="false" stroked="true" strokeweight=".133pt" strokecolor="#050000">
                <v:path arrowok="t"/>
              </v:shape>
            </v:group>
            <v:group style="position:absolute;left:1652;top:-1501;width:2;height:17" coordorigin="1652,-1501" coordsize="2,17">
              <v:shape style="position:absolute;left:1652;top:-1501;width:2;height:17" coordorigin="1652,-1501" coordsize="0,17" path="m1652,-1501l1652,-1485e" filled="false" stroked="true" strokeweight=".132pt" strokecolor="#050000">
                <v:path arrowok="t"/>
              </v:shape>
            </v:group>
            <v:group style="position:absolute;left:1657;top:-1501;width:2;height:17" coordorigin="1657,-1501" coordsize="2,17">
              <v:shape style="position:absolute;left:1657;top:-1501;width:2;height:17" coordorigin="1657,-1501" coordsize="0,17" path="m1657,-1501l1657,-1485e" filled="false" stroked="true" strokeweight=".133pt" strokecolor="#050000">
                <v:path arrowok="t"/>
              </v:shape>
            </v:group>
            <v:group style="position:absolute;left:1660;top:-1499;width:2;height:17" coordorigin="1660,-1499" coordsize="2,17">
              <v:shape style="position:absolute;left:1660;top:-1499;width:2;height:17" coordorigin="1660,-1499" coordsize="0,17" path="m1660,-1499l1660,-1482e" filled="false" stroked="true" strokeweight=".133pt" strokecolor="#050000">
                <v:path arrowok="t"/>
              </v:shape>
            </v:group>
            <v:group style="position:absolute;left:1866;top:-1445;width:8;height:6" coordorigin="1866,-1445" coordsize="8,6">
              <v:shape style="position:absolute;left:1866;top:-1445;width:8;height:6" coordorigin="1866,-1445" coordsize="8,6" path="m1866,-1440l1874,-1445e" filled="false" stroked="true" strokeweight=".84pt" strokecolor="#050000">
                <v:path arrowok="t"/>
              </v:shape>
            </v:group>
            <v:group style="position:absolute;left:1828;top:-1395;width:2;height:17" coordorigin="1828,-1395" coordsize="2,17">
              <v:shape style="position:absolute;left:1828;top:-1395;width:2;height:17" coordorigin="1828,-1395" coordsize="0,17" path="m1828,-1395l1828,-1378e" filled="false" stroked="true" strokeweight=".132pt" strokecolor="#050000">
                <v:path arrowok="t"/>
              </v:shape>
            </v:group>
            <v:group style="position:absolute;left:1861;top:-1413;width:6;height:3" coordorigin="1861,-1413" coordsize="6,3">
              <v:shape style="position:absolute;left:1861;top:-1413;width:6;height:3" coordorigin="1861,-1413" coordsize="6,3" path="m1866,-1413l1861,-1411e" filled="false" stroked="true" strokeweight=".84pt" strokecolor="#050000">
                <v:path arrowok="t"/>
              </v:shape>
            </v:group>
            <v:group style="position:absolute;left:1834;top:-1384;width:8;height:6" coordorigin="1834,-1384" coordsize="8,6">
              <v:shape style="position:absolute;left:1834;top:-1384;width:8;height:6" coordorigin="1834,-1384" coordsize="8,6" path="m1842,-1384l1834,-1379e" filled="false" stroked="true" strokeweight=".84pt" strokecolor="#050000">
                <v:path arrowok="t"/>
              </v:shape>
            </v:group>
            <v:group style="position:absolute;left:1633;top:-1514;width:2;height:15" coordorigin="1633,-1514" coordsize="2,15">
              <v:shape style="position:absolute;left:1633;top:-1514;width:2;height:15" coordorigin="1633,-1514" coordsize="0,15" path="m1633,-1514l1633,-1499e" filled="false" stroked="true" strokeweight=".133pt" strokecolor="#050000">
                <v:path arrowok="t"/>
              </v:shape>
            </v:group>
            <v:group style="position:absolute;left:1657;top:-1553;width:2;height:15" coordorigin="1657,-1553" coordsize="2,15">
              <v:shape style="position:absolute;left:1657;top:-1553;width:2;height:15" coordorigin="1657,-1553" coordsize="0,15" path="m1657,-1553l1657,-1539e" filled="false" stroked="true" strokeweight=".133pt" strokecolor="#050000">
                <v:path arrowok="t"/>
              </v:shape>
            </v:group>
            <v:group style="position:absolute;left:1712;top:-1533;width:8;height:11" coordorigin="1712,-1533" coordsize="8,11">
              <v:shape style="position:absolute;left:1712;top:-1533;width:8;height:11" coordorigin="1712,-1533" coordsize="8,11" path="m1720,-1533l1712,-1522e" filled="false" stroked="true" strokeweight=".84pt" strokecolor="#050000">
                <v:path arrowok="t"/>
              </v:shape>
            </v:group>
            <v:group style="position:absolute;left:1731;top:-1544;width:8;height:6" coordorigin="1731,-1544" coordsize="8,6">
              <v:shape style="position:absolute;left:1731;top:-1544;width:8;height:6" coordorigin="1731,-1544" coordsize="8,6" path="m1739,-1544l1731,-1538e" filled="false" stroked="true" strokeweight=".84pt" strokecolor="#050000">
                <v:path arrowok="t"/>
              </v:shape>
            </v:group>
            <v:group style="position:absolute;left:1720;top:-1536;width:8;height:3" coordorigin="1720,-1536" coordsize="8,3">
              <v:shape style="position:absolute;left:1720;top:-1536;width:8;height:3" coordorigin="1720,-1536" coordsize="8,3" path="m1728,-1536l1720,-1533e" filled="false" stroked="true" strokeweight=".84pt" strokecolor="#050000">
                <v:path arrowok="t"/>
              </v:shape>
            </v:group>
            <v:group style="position:absolute;left:1725;top:-1538;width:6;height:3" coordorigin="1725,-1538" coordsize="6,3">
              <v:shape style="position:absolute;left:1725;top:-1538;width:6;height:3" coordorigin="1725,-1538" coordsize="6,3" path="m1731,-1538l1725,-1536e" filled="false" stroked="true" strokeweight=".84pt" strokecolor="#050000">
                <v:path arrowok="t"/>
              </v:shape>
            </v:group>
            <v:group style="position:absolute;left:1725;top:-1528;width:14;height:6" coordorigin="1725,-1528" coordsize="14,6">
              <v:shape style="position:absolute;left:1725;top:-1528;width:14;height:6" coordorigin="1725,-1528" coordsize="14,6" path="m1736,-1528l1725,-1522,1739,-1528e" filled="false" stroked="true" strokeweight=".84pt" strokecolor="#050000">
                <v:path arrowok="t"/>
              </v:shape>
            </v:group>
            <v:group style="position:absolute;left:1725;top:-1528;width:11;height:8" coordorigin="1725,-1528" coordsize="11,8">
              <v:shape style="position:absolute;left:1725;top:-1528;width:11;height:8" coordorigin="1725,-1528" coordsize="11,8" path="m1736,-1528l1725,-1522,1725,-1520e" filled="false" stroked="true" strokeweight=".84pt" strokecolor="#050000">
                <v:path arrowok="t"/>
              </v:shape>
            </v:group>
            <v:group style="position:absolute;left:1642;top:-1542;width:17;height:2" coordorigin="1642,-1542" coordsize="17,2">
              <v:shape style="position:absolute;left:1642;top:-1542;width:17;height:2" coordorigin="1642,-1542" coordsize="17,0" path="m1642,-1542l1659,-1542e" filled="false" stroked="true" strokeweight=".133pt" strokecolor="#050000">
                <v:path arrowok="t"/>
              </v:shape>
            </v:group>
            <v:group style="position:absolute;left:1656;top:-1537;width:17;height:2" coordorigin="1656,-1537" coordsize="17,2">
              <v:shape style="position:absolute;left:1656;top:-1537;width:17;height:2" coordorigin="1656,-1537" coordsize="17,0" path="m1656,-1537l1672,-1537e" filled="false" stroked="true" strokeweight=".132pt" strokecolor="#050000">
                <v:path arrowok="t"/>
              </v:shape>
            </v:group>
            <v:group style="position:absolute;left:1676;top:-1541;width:2;height:17" coordorigin="1676,-1541" coordsize="2,17">
              <v:shape style="position:absolute;left:1676;top:-1541;width:2;height:17" coordorigin="1676,-1541" coordsize="0,17" path="m1676,-1541l1676,-1525e" filled="false" stroked="true" strokeweight=".133pt" strokecolor="#050000">
                <v:path arrowok="t"/>
              </v:shape>
            </v:group>
            <v:group style="position:absolute;left:1657;top:-1555;width:2;height:17" coordorigin="1657,-1555" coordsize="2,17">
              <v:shape style="position:absolute;left:1657;top:-1555;width:2;height:17" coordorigin="1657,-1555" coordsize="0,17" path="m1657,-1555l1657,-1538e" filled="false" stroked="true" strokeweight=".133pt" strokecolor="#050000">
                <v:path arrowok="t"/>
              </v:shape>
            </v:group>
            <v:group style="position:absolute;left:1655;top:-1555;width:2;height:17" coordorigin="1655,-1555" coordsize="2,17">
              <v:shape style="position:absolute;left:1655;top:-1555;width:2;height:17" coordorigin="1655,-1555" coordsize="0,17" path="m1655,-1555l1655,-1538e" filled="false" stroked="true" strokeweight=".133pt" strokecolor="#050000">
                <v:path arrowok="t"/>
              </v:shape>
            </v:group>
            <v:group style="position:absolute;left:1648;top:-1548;width:17;height:2" coordorigin="1648,-1548" coordsize="17,2">
              <v:shape style="position:absolute;left:1648;top:-1548;width:17;height:2" coordorigin="1648,-1548" coordsize="17,0" path="m1648,-1548l1664,-1548e" filled="false" stroked="true" strokeweight=".134pt" strokecolor="#050000">
                <v:path arrowok="t"/>
              </v:shape>
            </v:group>
            <v:group style="position:absolute;left:1712;top:-1557;width:11;height:8" coordorigin="1712,-1557" coordsize="11,8">
              <v:shape style="position:absolute;left:1712;top:-1557;width:11;height:8" coordorigin="1712,-1557" coordsize="11,8" path="m1723,-1549l1723,-1554,1717,-1557,1712,-1557e" filled="false" stroked="true" strokeweight=".84pt" strokecolor="#050000">
                <v:path arrowok="t"/>
              </v:shape>
            </v:group>
            <v:group style="position:absolute;left:1704;top:-1524;width:17;height:2" coordorigin="1704,-1524" coordsize="17,2">
              <v:shape style="position:absolute;left:1704;top:-1524;width:17;height:2" coordorigin="1704,-1524" coordsize="17,0" path="m1704,-1524l1720,-1524e" filled="false" stroked="true" strokeweight=".133pt" strokecolor="#050000">
                <v:path arrowok="t"/>
              </v:shape>
            </v:group>
            <v:group style="position:absolute;left:1665;top:-1557;width:2;height:17" coordorigin="1665,-1557" coordsize="2,17">
              <v:shape style="position:absolute;left:1665;top:-1557;width:2;height:17" coordorigin="1665,-1557" coordsize="0,17" path="m1665,-1557l1665,-1540e" filled="false" stroked="true" strokeweight=".132pt" strokecolor="#050000">
                <v:path arrowok="t"/>
              </v:shape>
            </v:group>
            <v:group style="position:absolute;left:1684;top:-1549;width:2;height:17" coordorigin="1684,-1549" coordsize="2,17">
              <v:shape style="position:absolute;left:1684;top:-1549;width:2;height:17" coordorigin="1684,-1549" coordsize="0,17" path="m1684,-1549l1684,-1533e" filled="false" stroked="true" strokeweight=".132pt" strokecolor="#050000">
                <v:path arrowok="t"/>
              </v:shape>
            </v:group>
            <v:group style="position:absolute;left:1676;top:-1552;width:2;height:17" coordorigin="1676,-1552" coordsize="2,17">
              <v:shape style="position:absolute;left:1676;top:-1552;width:2;height:17" coordorigin="1676,-1552" coordsize="0,17" path="m1676,-1552l1676,-1535e" filled="false" stroked="true" strokeweight=".132pt" strokecolor="#050000">
                <v:path arrowok="t"/>
              </v:shape>
            </v:group>
            <v:group style="position:absolute;left:1639;top:-1525;width:2;height:17" coordorigin="1639,-1525" coordsize="2,17">
              <v:shape style="position:absolute;left:1639;top:-1525;width:2;height:17" coordorigin="1639,-1525" coordsize="0,17" path="m1639,-1525l1639,-1509e" filled="false" stroked="true" strokeweight=".133pt" strokecolor="#050000">
                <v:path arrowok="t"/>
              </v:shape>
            </v:group>
            <v:group style="position:absolute;left:1642;top:-1542;width:17;height:2" coordorigin="1642,-1542" coordsize="17,2">
              <v:shape style="position:absolute;left:1642;top:-1542;width:17;height:2" coordorigin="1642,-1542" coordsize="17,0" path="m1642,-1542l1659,-1542e" filled="false" stroked="true" strokeweight=".132pt" strokecolor="#050000">
                <v:path arrowok="t"/>
              </v:shape>
            </v:group>
            <v:group style="position:absolute;left:1634;top:-1510;width:17;height:2" coordorigin="1634,-1510" coordsize="17,2">
              <v:shape style="position:absolute;left:1634;top:-1510;width:17;height:2" coordorigin="1634,-1510" coordsize="17,0" path="m1634,-1510l1651,-1510e" filled="false" stroked="true" strokeweight=".134pt" strokecolor="#050000">
                <v:path arrowok="t"/>
              </v:shape>
            </v:group>
            <v:group style="position:absolute;left:1656;top:-1506;width:3;height:3" coordorigin="1656,-1506" coordsize="3,3">
              <v:shape style="position:absolute;left:1656;top:-1506;width:3;height:3" coordorigin="1656,-1506" coordsize="3,3" path="m1659,-1506l1656,-1504e" filled="false" stroked="true" strokeweight=".84pt" strokecolor="#050000">
                <v:path arrowok="t"/>
              </v:shape>
            </v:group>
            <v:group style="position:absolute;left:1647;top:-1517;width:2;height:17" coordorigin="1647,-1517" coordsize="2,17">
              <v:shape style="position:absolute;left:1647;top:-1517;width:2;height:17" coordorigin="1647,-1517" coordsize="0,17" path="m1647,-1517l1647,-1501e" filled="false" stroked="true" strokeweight=".133pt" strokecolor="#050000">
                <v:path arrowok="t"/>
              </v:shape>
            </v:group>
            <v:group style="position:absolute;left:1645;top:-1505;width:17;height:2" coordorigin="1645,-1505" coordsize="17,2">
              <v:shape style="position:absolute;left:1645;top:-1505;width:17;height:2" coordorigin="1645,-1505" coordsize="17,0" path="m1645,-1505l1662,-1505e" filled="false" stroked="true" strokeweight=".133pt" strokecolor="#050000">
                <v:path arrowok="t"/>
              </v:shape>
            </v:group>
            <v:group style="position:absolute;left:1642;top:-1508;width:17;height:2" coordorigin="1642,-1508" coordsize="17,2">
              <v:shape style="position:absolute;left:1642;top:-1508;width:17;height:2" coordorigin="1642,-1508" coordsize="17,0" path="m1642,-1508l1659,-1508e" filled="false" stroked="true" strokeweight=".133pt" strokecolor="#050000">
                <v:path arrowok="t"/>
              </v:shape>
            </v:group>
            <v:group style="position:absolute;left:1639;top:-1525;width:2;height:17" coordorigin="1639,-1525" coordsize="2,17">
              <v:shape style="position:absolute;left:1639;top:-1525;width:2;height:17" coordorigin="1639,-1525" coordsize="0,17" path="m1639,-1525l1639,-1509e" filled="false" stroked="true" strokeweight=".133pt" strokecolor="#050000">
                <v:path arrowok="t"/>
              </v:shape>
            </v:group>
            <v:group style="position:absolute;left:1640;top:-1509;width:3;height:3" coordorigin="1640,-1509" coordsize="3,3">
              <v:shape style="position:absolute;left:1640;top:-1509;width:3;height:3" coordorigin="1640,-1509" coordsize="3,3" path="m1643,-1509l1640,-1506e" filled="false" stroked="true" strokeweight=".84pt" strokecolor="#050000">
                <v:path arrowok="t"/>
              </v:shape>
            </v:group>
            <v:group style="position:absolute;left:1637;top:-1508;width:17;height:2" coordorigin="1637,-1508" coordsize="17,2">
              <v:shape style="position:absolute;left:1637;top:-1508;width:17;height:2" coordorigin="1637,-1508" coordsize="17,0" path="m1637,-1508l1654,-1508e" filled="false" stroked="true" strokeweight=".133pt" strokecolor="#050000">
                <v:path arrowok="t"/>
              </v:shape>
            </v:group>
            <v:group style="position:absolute;left:1655;top:-1512;width:2;height:17" coordorigin="1655,-1512" coordsize="2,17">
              <v:shape style="position:absolute;left:1655;top:-1512;width:2;height:17" coordorigin="1655,-1512" coordsize="0,17" path="m1655,-1512l1655,-1495e" filled="false" stroked="true" strokeweight=".133pt" strokecolor="#050000">
                <v:path arrowok="t"/>
              </v:shape>
            </v:group>
            <v:group style="position:absolute;left:1648;top:-1506;width:3;height:3" coordorigin="1648,-1506" coordsize="3,3">
              <v:shape style="position:absolute;left:1648;top:-1506;width:3;height:3" coordorigin="1648,-1506" coordsize="3,3" path="m1651,-1506l1648,-1504e" filled="false" stroked="true" strokeweight=".84pt" strokecolor="#050000">
                <v:path arrowok="t"/>
              </v:shape>
            </v:group>
            <v:group style="position:absolute;left:1648;top:-1502;width:17;height:2" coordorigin="1648,-1502" coordsize="17,2">
              <v:shape style="position:absolute;left:1648;top:-1502;width:17;height:2" coordorigin="1648,-1502" coordsize="17,0" path="m1648,-1502l1664,-1502e" filled="false" stroked="true" strokeweight=".132pt" strokecolor="#050000">
                <v:path arrowok="t"/>
              </v:shape>
            </v:group>
            <v:group style="position:absolute;left:1649;top:-1512;width:2;height:17" coordorigin="1649,-1512" coordsize="2,17">
              <v:shape style="position:absolute;left:1649;top:-1512;width:2;height:17" coordorigin="1649,-1512" coordsize="0,17" path="m1649,-1512l1649,-1495e" filled="false" stroked="true" strokeweight=".133pt" strokecolor="#050000">
                <v:path arrowok="t"/>
              </v:shape>
            </v:group>
            <v:group style="position:absolute;left:1641;top:-1515;width:2;height:17" coordorigin="1641,-1515" coordsize="2,17">
              <v:shape style="position:absolute;left:1641;top:-1515;width:2;height:17" coordorigin="1641,-1515" coordsize="0,17" path="m1641,-1515l1641,-1498e" filled="false" stroked="true" strokeweight=".133pt" strokecolor="#050000">
                <v:path arrowok="t"/>
              </v:shape>
            </v:group>
            <v:group style="position:absolute;left:1647;top:-1515;width:2;height:17" coordorigin="1647,-1515" coordsize="2,17">
              <v:shape style="position:absolute;left:1647;top:-1515;width:2;height:17" coordorigin="1647,-1515" coordsize="0,17" path="m1647,-1515l1647,-1498e" filled="false" stroked="true" strokeweight=".133pt" strokecolor="#050000">
                <v:path arrowok="t"/>
              </v:shape>
            </v:group>
            <v:group style="position:absolute;left:1645;top:-1502;width:17;height:2" coordorigin="1645,-1502" coordsize="17,2">
              <v:shape style="position:absolute;left:1645;top:-1502;width:17;height:2" coordorigin="1645,-1502" coordsize="17,0" path="m1645,-1502l1662,-1502e" filled="false" stroked="true" strokeweight=".132pt" strokecolor="#050000">
                <v:path arrowok="t"/>
              </v:shape>
            </v:group>
            <v:group style="position:absolute;left:1657;top:-1509;width:2;height:17" coordorigin="1657,-1509" coordsize="2,17">
              <v:shape style="position:absolute;left:1657;top:-1509;width:2;height:17" coordorigin="1657,-1509" coordsize="0,17" path="m1657,-1509l1657,-1493e" filled="false" stroked="true" strokeweight=".133pt" strokecolor="#050000">
                <v:path arrowok="t"/>
              </v:shape>
            </v:group>
            <v:group style="position:absolute;left:1663;top:-1507;width:2;height:17" coordorigin="1663,-1507" coordsize="2,17">
              <v:shape style="position:absolute;left:1663;top:-1507;width:2;height:17" coordorigin="1663,-1507" coordsize="0,17" path="m1663,-1507l1663,-1490e" filled="false" stroked="true" strokeweight=".132pt" strokecolor="#050000">
                <v:path arrowok="t"/>
              </v:shape>
            </v:group>
            <v:group style="position:absolute;left:1639;top:-1520;width:2;height:17" coordorigin="1639,-1520" coordsize="2,17">
              <v:shape style="position:absolute;left:1639;top:-1520;width:2;height:17" coordorigin="1639,-1520" coordsize="0,17" path="m1639,-1520l1639,-1503e" filled="false" stroked="true" strokeweight=".133pt" strokecolor="#050000">
                <v:path arrowok="t"/>
              </v:shape>
            </v:group>
            <v:group style="position:absolute;left:1629;top:-1505;width:17;height:2" coordorigin="1629,-1505" coordsize="17,2">
              <v:shape style="position:absolute;left:1629;top:-1505;width:17;height:2" coordorigin="1629,-1505" coordsize="17,0" path="m1629,-1505l1646,-1505e" filled="false" stroked="true" strokeweight=".133pt" strokecolor="#050000">
                <v:path arrowok="t"/>
              </v:shape>
            </v:group>
            <v:group style="position:absolute;left:1629;top:-1505;width:17;height:2" coordorigin="1629,-1505" coordsize="17,2">
              <v:shape style="position:absolute;left:1629;top:-1505;width:17;height:2" coordorigin="1629,-1505" coordsize="17,0" path="m1629,-1505l1646,-1505e" filled="false" stroked="true" strokeweight=".133pt" strokecolor="#050000">
                <v:path arrowok="t"/>
              </v:shape>
            </v:group>
            <v:group style="position:absolute;left:1691;top:-1448;width:6;height:6" coordorigin="1691,-1448" coordsize="6,6">
              <v:shape style="position:absolute;left:1691;top:-1448;width:6;height:6" coordorigin="1691,-1448" coordsize="6,6" path="m1691,-1448l1693,-1445,1696,-1443e" filled="false" stroked="true" strokeweight=".84pt" strokecolor="#050000">
                <v:path arrowok="t"/>
              </v:shape>
            </v:group>
            <v:group style="position:absolute;left:1639;top:-1511;width:2;height:15" coordorigin="1639,-1511" coordsize="2,15">
              <v:shape style="position:absolute;left:1639;top:-1511;width:2;height:15" coordorigin="1639,-1511" coordsize="0,15" path="m1639,-1511l1639,-1496e" filled="false" stroked="true" strokeweight=".133pt" strokecolor="#050000">
                <v:path arrowok="t"/>
              </v:shape>
            </v:group>
            <v:group style="position:absolute;left:1852;top:-1449;width:17;height:2" coordorigin="1852,-1449" coordsize="17,2">
              <v:shape style="position:absolute;left:1852;top:-1449;width:17;height:2" coordorigin="1852,-1449" coordsize="17,0" path="m1852,-1449l1869,-1449e" filled="false" stroked="true" strokeweight=".133pt" strokecolor="#050000">
                <v:path arrowok="t"/>
              </v:shape>
            </v:group>
            <v:group style="position:absolute;left:1764;top:-1382;width:2;height:17" coordorigin="1764,-1382" coordsize="2,17">
              <v:shape style="position:absolute;left:1764;top:-1382;width:2;height:17" coordorigin="1764,-1382" coordsize="0,17" path="m1764,-1382l1764,-1365e" filled="false" stroked="true" strokeweight=".133pt" strokecolor="#050000">
                <v:path arrowok="t"/>
              </v:shape>
            </v:group>
            <v:group style="position:absolute;left:1867;top:-1448;width:2;height:17" coordorigin="1867,-1448" coordsize="2,17">
              <v:shape style="position:absolute;left:1867;top:-1448;width:2;height:17" coordorigin="1867,-1448" coordsize="0,17" path="m1867,-1448l1867,-1431e" filled="false" stroked="true" strokeweight=".133pt" strokecolor="#050000">
                <v:path arrowok="t"/>
              </v:shape>
            </v:group>
            <v:group style="position:absolute;left:1754;top:-1387;width:8;height:6" coordorigin="1754,-1387" coordsize="8,6">
              <v:shape style="position:absolute;left:1754;top:-1387;width:8;height:6" coordorigin="1754,-1387" coordsize="8,6" path="m1754,-1387l1762,-1381e" filled="false" stroked="true" strokeweight=".84pt" strokecolor="#050000">
                <v:path arrowok="t"/>
              </v:shape>
            </v:group>
            <v:group style="position:absolute;left:1760;top:-1549;width:11;height:2" coordorigin="1760,-1549" coordsize="11,2">
              <v:shape style="position:absolute;left:1760;top:-1549;width:11;height:2" coordorigin="1760,-1549" coordsize="11,0" path="m1770,-1549l1760,-1549e" filled="false" stroked="true" strokeweight=".84pt" strokecolor="#050000">
                <v:path arrowok="t"/>
              </v:shape>
            </v:group>
            <v:group style="position:absolute;left:1782;top:-1384;width:2;height:17" coordorigin="1782,-1384" coordsize="2,17">
              <v:shape style="position:absolute;left:1782;top:-1384;width:2;height:17" coordorigin="1782,-1384" coordsize="0,17" path="m1782,-1384l1782,-1368e" filled="false" stroked="true" strokeweight=".133pt" strokecolor="#050000">
                <v:path arrowok="t"/>
              </v:shape>
            </v:group>
            <v:group style="position:absolute;left:1757;top:-1557;width:2;height:17" coordorigin="1757,-1557" coordsize="2,17">
              <v:shape style="position:absolute;left:1757;top:-1557;width:2;height:17" coordorigin="1757,-1557" coordsize="0,17" path="m1757,-1557l1757,-1541e" filled="false" stroked="true" strokeweight=".267pt" strokecolor="#050000">
                <v:path arrowok="t"/>
              </v:shape>
            </v:group>
            <v:group style="position:absolute;left:1788;top:-1384;width:2;height:17" coordorigin="1788,-1384" coordsize="2,17">
              <v:shape style="position:absolute;left:1788;top:-1384;width:2;height:17" coordorigin="1788,-1384" coordsize="0,17" path="m1788,-1384l1788,-1368e" filled="false" stroked="true" strokeweight=".399pt" strokecolor="#050000">
                <v:path arrowok="t"/>
              </v:shape>
            </v:group>
            <v:group style="position:absolute;left:1744;top:-1549;width:11;height:3" coordorigin="1744,-1549" coordsize="11,3">
              <v:shape style="position:absolute;left:1744;top:-1549;width:11;height:3" coordorigin="1744,-1549" coordsize="11,3" path="m1754,-1549l1749,-1546,1744,-1546e" filled="false" stroked="true" strokeweight=".84pt" strokecolor="#050000">
                <v:path arrowok="t"/>
              </v:shape>
            </v:group>
            <v:group style="position:absolute;left:1793;top:-1384;width:2;height:17" coordorigin="1793,-1384" coordsize="2,17">
              <v:shape style="position:absolute;left:1793;top:-1384;width:2;height:17" coordorigin="1793,-1384" coordsize="0,17" path="m1793,-1384l1793,-1368e" filled="false" stroked="true" strokeweight=".133pt" strokecolor="#050000">
                <v:path arrowok="t"/>
              </v:shape>
            </v:group>
            <v:group style="position:absolute;left:1739;top:-1546;width:6;height:3" coordorigin="1739,-1546" coordsize="6,3">
              <v:shape style="position:absolute;left:1739;top:-1546;width:6;height:3" coordorigin="1739,-1546" coordsize="6,3" path="m1744,-1546l1739,-1544e" filled="false" stroked="true" strokeweight=".84pt" strokecolor="#050000">
                <v:path arrowok="t"/>
              </v:shape>
            </v:group>
            <v:group style="position:absolute;left:1798;top:-1384;width:2;height:17" coordorigin="1798,-1384" coordsize="2,17">
              <v:shape style="position:absolute;left:1798;top:-1384;width:2;height:17" coordorigin="1798,-1384" coordsize="0,17" path="m1798,-1384l1798,-1368e" filled="false" stroked="true" strokeweight=".399pt" strokecolor="#050000">
                <v:path arrowok="t"/>
              </v:shape>
            </v:group>
            <v:group style="position:absolute;left:1834;top:-1384;width:6;height:6" coordorigin="1834,-1384" coordsize="6,6">
              <v:shape style="position:absolute;left:1834;top:-1384;width:6;height:6" coordorigin="1834,-1384" coordsize="6,6" path="m1834,-1379l1840,-1384e" filled="false" stroked="true" strokeweight=".84pt" strokecolor="#050000">
                <v:path arrowok="t"/>
              </v:shape>
            </v:group>
            <v:group style="position:absolute;left:1802;top:-1379;width:11;height:3" coordorigin="1802,-1379" coordsize="11,3">
              <v:shape style="position:absolute;left:1802;top:-1379;width:11;height:3" coordorigin="1802,-1379" coordsize="11,3" path="m1802,-1376l1813,-1379e" filled="false" stroked="true" strokeweight=".84pt" strokecolor="#050000">
                <v:path arrowok="t"/>
              </v:shape>
            </v:group>
            <v:group style="position:absolute;left:1715;top:-1512;width:3;height:3" coordorigin="1715,-1512" coordsize="3,3">
              <v:shape style="position:absolute;left:1715;top:-1512;width:3;height:3" coordorigin="1715,-1512" coordsize="3,3" path="m1717,-1512l1715,-1509e" filled="false" stroked="true" strokeweight=".84pt" strokecolor="#050000">
                <v:path arrowok="t"/>
              </v:shape>
            </v:group>
            <v:group style="position:absolute;left:1736;top:-1530;width:3;height:3" coordorigin="1736,-1530" coordsize="3,3">
              <v:shape style="position:absolute;left:1736;top:-1530;width:3;height:3" coordorigin="1736,-1530" coordsize="3,3" path="m1738,-1530l1736,-1528e" filled="false" stroked="true" strokeweight=".84pt" strokecolor="#050000">
                <v:path arrowok="t"/>
              </v:shape>
            </v:group>
            <v:group style="position:absolute;left:1829;top:-1396;width:17;height:2" coordorigin="1829,-1396" coordsize="17,2">
              <v:shape style="position:absolute;left:1829;top:-1396;width:17;height:2" coordorigin="1829,-1396" coordsize="17,0" path="m1829,-1396l1845,-1396e" filled="false" stroked="true" strokeweight=".133pt" strokecolor="#050000">
                <v:path arrowok="t"/>
              </v:shape>
            </v:group>
            <v:group style="position:absolute;left:1717;top:-1522;width:8;height:11" coordorigin="1717,-1522" coordsize="8,11">
              <v:shape style="position:absolute;left:1717;top:-1522;width:8;height:11" coordorigin="1717,-1522" coordsize="8,11" path="m1725,-1522l1717,-1512e" filled="false" stroked="true" strokeweight=".84pt" strokecolor="#050000">
                <v:path arrowok="t"/>
              </v:shape>
            </v:group>
            <v:group style="position:absolute;left:1826;top:-1395;width:11;height:8" coordorigin="1826,-1395" coordsize="11,8">
              <v:shape style="position:absolute;left:1826;top:-1395;width:11;height:8" coordorigin="1826,-1395" coordsize="11,8" path="m1826,-1387l1837,-1395e" filled="false" stroked="true" strokeweight=".84pt" strokecolor="#050000">
                <v:path arrowok="t"/>
              </v:shape>
            </v:group>
            <v:group style="position:absolute;left:1725;top:-1528;width:14;height:6" coordorigin="1725,-1528" coordsize="14,6">
              <v:shape style="position:absolute;left:1725;top:-1528;width:14;height:6" coordorigin="1725,-1528" coordsize="14,6" path="m1738,-1528l1725,-1522e" filled="false" stroked="true" strokeweight=".84pt" strokecolor="#050000">
                <v:path arrowok="t"/>
              </v:shape>
            </v:group>
            <v:group style="position:absolute;left:1828;top:-1395;width:2;height:17" coordorigin="1828,-1395" coordsize="2,17">
              <v:shape style="position:absolute;left:1828;top:-1395;width:2;height:17" coordorigin="1828,-1395" coordsize="0,17" path="m1828,-1395l1828,-1378e" filled="false" stroked="true" strokeweight=".133pt" strokecolor="#050000">
                <v:path arrowok="t"/>
              </v:shape>
            </v:group>
            <v:group style="position:absolute;left:1748;top:-1416;width:2;height:17" coordorigin="1748,-1416" coordsize="2,17">
              <v:shape style="position:absolute;left:1748;top:-1416;width:2;height:17" coordorigin="1748,-1416" coordsize="0,17" path="m1748,-1416l1748,-1400e" filled="false" stroked="true" strokeweight=".133pt" strokecolor="#050000">
                <v:path arrowok="t"/>
              </v:shape>
            </v:group>
            <v:group style="position:absolute;left:1900;top:-1433;width:17;height:2" coordorigin="1900,-1433" coordsize="17,2">
              <v:shape style="position:absolute;left:1900;top:-1433;width:17;height:2" coordorigin="1900,-1433" coordsize="17,0" path="m1900,-1433l1917,-1433e" filled="false" stroked="true" strokeweight=".132pt" strokecolor="#050000">
                <v:path arrowok="t"/>
              </v:shape>
            </v:group>
            <v:group style="position:absolute;left:1874;top:-1443;width:16;height:35" coordorigin="1874,-1443" coordsize="16,35">
              <v:shape style="position:absolute;left:1874;top:-1443;width:16;height:35" coordorigin="1874,-1443" coordsize="16,35" path="m1890,-1443l1887,-1443,1885,-1440,1882,-1437,1879,-1435,1879,-1432,1877,-1429,1877,-1427,1874,-1424,1874,-1408e" filled="false" stroked="true" strokeweight=".84pt" strokecolor="#050000">
                <v:path arrowok="t"/>
              </v:shape>
            </v:group>
            <v:group style="position:absolute;left:1910;top:-1440;width:2;height:17" coordorigin="1910,-1440" coordsize="2,17">
              <v:shape style="position:absolute;left:1910;top:-1440;width:2;height:17" coordorigin="1910,-1440" coordsize="0,17" path="m1910,-1440l1910,-1423e" filled="false" stroked="true" strokeweight=".133pt" strokecolor="#050000">
                <v:path arrowok="t"/>
              </v:shape>
            </v:group>
            <v:group style="position:absolute;left:1894;top:-1408;width:2;height:17" coordorigin="1894,-1408" coordsize="2,17">
              <v:shape style="position:absolute;left:1894;top:-1408;width:2;height:17" coordorigin="1894,-1408" coordsize="0,17" path="m1894,-1408l1894,-1392e" filled="false" stroked="true" strokeweight=".133pt" strokecolor="#050000">
                <v:path arrowok="t"/>
              </v:shape>
            </v:group>
            <v:group style="position:absolute;left:1890;top:-1435;width:19;height:35" coordorigin="1890,-1435" coordsize="19,35">
              <v:shape style="position:absolute;left:1890;top:-1435;width:19;height:35" coordorigin="1890,-1435" coordsize="19,35" path="m1890,-1400l1890,-1411,1893,-1413,1893,-1419,1895,-1421,1895,-1427,1898,-1427,1898,-1429,1901,-1432,1903,-1432,1903,-1435,1909,-1435e" filled="false" stroked="true" strokeweight=".84pt" strokecolor="#050000">
                <v:path arrowok="t"/>
              </v:shape>
            </v:group>
            <v:group style="position:absolute;left:1891;top:-1408;width:2;height:17" coordorigin="1891,-1408" coordsize="2,17">
              <v:shape style="position:absolute;left:1891;top:-1408;width:2;height:17" coordorigin="1891,-1408" coordsize="0,17" path="m1891,-1408l1891,-1392e" filled="false" stroked="true" strokeweight=".133pt" strokecolor="#050000">
                <v:path arrowok="t"/>
              </v:shape>
            </v:group>
            <v:group style="position:absolute;left:1619;top:-1554;width:32;height:6" coordorigin="1619,-1554" coordsize="32,6">
              <v:shape style="position:absolute;left:1619;top:-1554;width:32;height:6" coordorigin="1619,-1554" coordsize="32,6" path="m1619,-1552l1627,-1552,1629,-1554,1640,-1554,1640,-1552,1648,-1552,1651,-1549e" filled="false" stroked="true" strokeweight=".72pt" strokecolor="#050000">
                <v:path arrowok="t"/>
              </v:shape>
            </v:group>
            <v:group style="position:absolute;left:1611;top:-1549;width:8;height:22" coordorigin="1611,-1549" coordsize="8,22">
              <v:shape style="position:absolute;left:1611;top:-1549;width:8;height:22" coordorigin="1611,-1549" coordsize="8,22" path="m1611,-1528l1611,-1541,1614,-1544,1614,-1546,1616,-1546,1616,-1549,1619,-1549e" filled="false" stroked="true" strokeweight=".72pt" strokecolor="#050000">
                <v:path arrowok="t"/>
              </v:shape>
            </v:group>
            <v:group style="position:absolute;left:1611;top:-1528;width:22;height:22" coordorigin="1611,-1528" coordsize="22,22">
              <v:shape style="position:absolute;left:1611;top:-1528;width:22;height:22" coordorigin="1611,-1528" coordsize="22,22" path="m1632,-1506l1629,-1506,1629,-1509,1627,-1509,1624,-1512,1621,-1512,1621,-1514,1619,-1514,1619,-1517,1616,-1517,1616,-1520,1614,-1522,1611,-1525,1611,-1528e" filled="false" stroked="true" strokeweight=".72pt" strokecolor="#050000">
                <v:path arrowok="t"/>
              </v:shape>
            </v:group>
            <v:group style="position:absolute;left:1709;top:-1557;width:3;height:3" coordorigin="1709,-1557" coordsize="3,3">
              <v:shape style="position:absolute;left:1709;top:-1557;width:3;height:3" coordorigin="1709,-1557" coordsize="3,3" path="m1709,-1554l1712,-1557e" filled="false" stroked="true" strokeweight=".84pt" strokecolor="#050000">
                <v:path arrowok="t"/>
              </v:shape>
            </v:group>
            <v:group style="position:absolute;left:1637;top:-1546;width:16;height:30" coordorigin="1637,-1546" coordsize="16,30">
              <v:shape style="position:absolute;left:1637;top:-1546;width:16;height:30" coordorigin="1637,-1546" coordsize="16,30" path="m1637,-1517l1637,-1522,1640,-1528,1640,-1530,1643,-1533,1645,-1536,1645,-1538,1648,-1541,1651,-1544,1653,-1546e" filled="false" stroked="true" strokeweight=".84pt" strokecolor="#050000">
                <v:path arrowok="t"/>
              </v:shape>
            </v:group>
            <v:group style="position:absolute;left:1697;top:-1451;width:2;height:17" coordorigin="1697,-1451" coordsize="2,17">
              <v:shape style="position:absolute;left:1697;top:-1451;width:2;height:17" coordorigin="1697,-1451" coordsize="0,17" path="m1697,-1451l1697,-1434e" filled="false" stroked="true" strokeweight=".133pt" strokecolor="#050000">
                <v:path arrowok="t"/>
              </v:shape>
            </v:group>
            <v:group style="position:absolute;left:1687;top:-1544;width:2;height:17" coordorigin="1687,-1544" coordsize="2,17">
              <v:shape style="position:absolute;left:1687;top:-1544;width:2;height:17" coordorigin="1687,-1544" coordsize="0,17" path="m1687,-1544l1687,-1527e" filled="false" stroked="true" strokeweight=".133pt" strokecolor="#050000">
                <v:path arrowok="t"/>
              </v:shape>
            </v:group>
            <v:group style="position:absolute;left:1695;top:-1488;width:2;height:17" coordorigin="1695,-1488" coordsize="2,17">
              <v:shape style="position:absolute;left:1695;top:-1488;width:2;height:17" coordorigin="1695,-1488" coordsize="0,17" path="m1695,-1488l1695,-1471e" filled="false" stroked="true" strokeweight=".133pt" strokecolor="#050000">
                <v:path arrowok="t"/>
              </v:shape>
            </v:group>
            <v:group style="position:absolute;left:1675;top:-1538;width:14;height:6" coordorigin="1675,-1538" coordsize="14,6">
              <v:shape style="position:absolute;left:1675;top:-1538;width:14;height:6" coordorigin="1675,-1538" coordsize="14,6" path="m1675,-1533l1677,-1533,1677,-1536,1680,-1536,1680,-1538,1685,-1538,1685,-1536,1688,-1536,1688,-1533e" filled="false" stroked="true" strokeweight=".84pt" strokecolor="#050000">
                <v:path arrowok="t"/>
              </v:shape>
            </v:group>
            <v:group style="position:absolute;left:1676;top:-1552;width:2;height:17" coordorigin="1676,-1552" coordsize="2,17">
              <v:shape style="position:absolute;left:1676;top:-1552;width:2;height:17" coordorigin="1676,-1552" coordsize="0,17" path="m1676,-1552l1676,-1535e" filled="false" stroked="true" strokeweight=".133pt" strokecolor="#050000">
                <v:path arrowok="t"/>
              </v:shape>
            </v:group>
            <v:group style="position:absolute;left:1683;top:-1541;width:3;height:6" coordorigin="1683,-1541" coordsize="3,6">
              <v:shape style="position:absolute;left:1683;top:-1541;width:3;height:6" coordorigin="1683,-1541" coordsize="3,6" path="m1685,-1536l1685,-1541,1683,-1541e" filled="false" stroked="true" strokeweight=".84pt" strokecolor="#050000">
                <v:path arrowok="t"/>
              </v:shape>
            </v:group>
            <v:group style="position:absolute;left:1681;top:-1549;width:2;height:17" coordorigin="1681,-1549" coordsize="2,17">
              <v:shape style="position:absolute;left:1681;top:-1549;width:2;height:17" coordorigin="1681,-1549" coordsize="0,17" path="m1681,-1549l1681,-1533e" filled="false" stroked="true" strokeweight=".133pt" strokecolor="#050000">
                <v:path arrowok="t"/>
              </v:shape>
            </v:group>
            <v:group style="position:absolute;left:1667;top:-1544;width:14;height:8" coordorigin="1667,-1544" coordsize="14,8">
              <v:shape style="position:absolute;left:1667;top:-1544;width:14;height:8" coordorigin="1667,-1544" coordsize="14,8" path="m1667,-1536l1669,-1538,1672,-1541,1675,-1541,1677,-1544,1680,-1541e" filled="false" stroked="true" strokeweight=".84pt" strokecolor="#050000">
                <v:path arrowok="t"/>
              </v:shape>
            </v:group>
            <v:group style="position:absolute;left:1664;top:-1544;width:11;height:6" coordorigin="1664,-1544" coordsize="11,6">
              <v:shape style="position:absolute;left:1664;top:-1544;width:11;height:6" coordorigin="1664,-1544" coordsize="11,6" path="m1664,-1538l1664,-1541,1667,-1541,1669,-1544,1675,-1544e" filled="false" stroked="true" strokeweight=".84pt" strokecolor="#050000">
                <v:path arrowok="t"/>
              </v:shape>
            </v:group>
            <v:group style="position:absolute;left:1659;top:-1546;width:14;height:8" coordorigin="1659,-1546" coordsize="14,8">
              <v:shape style="position:absolute;left:1659;top:-1546;width:14;height:8" coordorigin="1659,-1546" coordsize="14,8" path="m1659,-1538l1661,-1541,1661,-1544,1664,-1544,1667,-1544,1667,-1546,1672,-1546e" filled="false" stroked="true" strokeweight=".84pt" strokecolor="#050000">
                <v:path arrowok="t"/>
              </v:shape>
            </v:group>
            <v:group style="position:absolute;left:1664;top:-1545;width:17;height:2" coordorigin="1664,-1545" coordsize="17,2">
              <v:shape style="position:absolute;left:1664;top:-1545;width:17;height:2" coordorigin="1664,-1545" coordsize="17,0" path="m1664,-1545l1680,-1545e" filled="false" stroked="true" strokeweight=".133pt" strokecolor="#050000">
                <v:path arrowok="t"/>
              </v:shape>
            </v:group>
            <v:group style="position:absolute;left:1664;top:-1549;width:6;height:3" coordorigin="1664,-1549" coordsize="6,3">
              <v:shape style="position:absolute;left:1664;top:-1549;width:6;height:3" coordorigin="1664,-1549" coordsize="6,3" path="m1669,-1546l1667,-1546,1664,-1549e" filled="false" stroked="true" strokeweight=".84pt" strokecolor="#050000">
                <v:path arrowok="t"/>
              </v:shape>
            </v:group>
            <v:group style="position:absolute;left:1629;top:-1509;width:17;height:2" coordorigin="1629,-1509" coordsize="17,2">
              <v:shape style="position:absolute;left:1629;top:-1509;width:17;height:2" coordorigin="1629,-1509" coordsize="17,0" path="m1629,-1509l1646,-1509e" filled="false" stroked="true" strokeweight=".267pt" strokecolor="#050000">
                <v:path arrowok="t"/>
              </v:shape>
            </v:group>
            <v:group style="position:absolute;left:1656;top:-1546;width:11;height:6" coordorigin="1656,-1546" coordsize="11,6">
              <v:shape style="position:absolute;left:1656;top:-1546;width:11;height:6" coordorigin="1656,-1546" coordsize="11,6" path="m1656,-1541l1656,-1544,1659,-1544,1659,-1546,1661,-1546,1667,-1546e" filled="false" stroked="true" strokeweight=".84pt" strokecolor="#050000">
                <v:path arrowok="t"/>
              </v:shape>
            </v:group>
            <v:group style="position:absolute;left:1651;top:-1549;width:14;height:6" coordorigin="1651,-1549" coordsize="14,6">
              <v:shape style="position:absolute;left:1651;top:-1549;width:14;height:6" coordorigin="1651,-1549" coordsize="14,6" path="m1651,-1544l1653,-1544,1656,-1546,1659,-1549,1664,-1549e" filled="false" stroked="true" strokeweight=".84pt" strokecolor="#050000">
                <v:path arrowok="t"/>
              </v:shape>
            </v:group>
            <v:group style="position:absolute;left:1637;top:-1501;width:6;height:3" coordorigin="1637,-1501" coordsize="6,3">
              <v:shape style="position:absolute;left:1637;top:-1501;width:6;height:3" coordorigin="1637,-1501" coordsize="6,3" path="m1643,-1498l1640,-1498,1640,-1501,1637,-1501e" filled="false" stroked="true" strokeweight=".84pt" strokecolor="#050000">
                <v:path arrowok="t"/>
              </v:shape>
            </v:group>
            <v:group style="position:absolute;left:1657;top:-1557;width:2;height:17" coordorigin="1657,-1557" coordsize="2,17">
              <v:shape style="position:absolute;left:1657;top:-1557;width:2;height:17" coordorigin="1657,-1557" coordsize="0,17" path="m1657,-1557l1657,-1541e" filled="false" stroked="true" strokeweight=".133pt" strokecolor="#050000">
                <v:path arrowok="t"/>
              </v:shape>
            </v:group>
            <v:group style="position:absolute;left:1746;top:-1408;width:27;height:3" coordorigin="1746,-1408" coordsize="27,3">
              <v:shape style="position:absolute;left:1746;top:-1408;width:27;height:3" coordorigin="1746,-1408" coordsize="27,3" path="m1746,-1408l1749,-1405,1768,-1405,1770,-1408,1773,-1408e" filled="false" stroked="true" strokeweight=".84pt" strokecolor="#050000">
                <v:path arrowok="t"/>
              </v:shape>
            </v:group>
            <v:group style="position:absolute;left:1723;top:-1464;width:24;height:56" coordorigin="1723,-1464" coordsize="24,56">
              <v:shape style="position:absolute;left:1723;top:-1464;width:24;height:56" coordorigin="1723,-1464" coordsize="24,56" path="m1731,-1464l1728,-1461,1728,-1458,1725,-1458,1725,-1453,1723,-1451,1723,-1435,1725,-1432,1725,-1429,1728,-1427,1728,-1421,1731,-1421,1731,-1419,1733,-1416,1736,-1413,1739,-1413,1739,-1411,1741,-1411,1744,-1408,1746,-1408e" filled="false" stroked="true" strokeweight=".84pt" strokecolor="#050000">
                <v:path arrowok="t"/>
              </v:shape>
            </v:group>
            <v:group style="position:absolute;left:1762;top:-1387;width:64;height:11" coordorigin="1762,-1387" coordsize="64,11">
              <v:shape style="position:absolute;left:1762;top:-1387;width:64;height:11" coordorigin="1762,-1387" coordsize="64,11" path="m1762,-1381l1768,-1381,1770,-1379,1776,-1379,1778,-1376,1805,-1376,1808,-1379,1813,-1379,1816,-1381,1818,-1381,1821,-1384,1824,-1384,1826,-1387e" filled="false" stroked="true" strokeweight=".84pt" strokecolor="#050000">
                <v:path arrowok="t"/>
              </v:shape>
            </v:group>
            <v:group style="position:absolute;left:1704;top:-1509;width:59;height:128" coordorigin="1704,-1509" coordsize="59,128">
              <v:shape style="position:absolute;left:1704;top:-1509;width:59;height:128" coordorigin="1704,-1509" coordsize="59,128" path="m1715,-1509l1712,-1506,1709,-1504,1709,-1498,1707,-1496,1707,-1493,1704,-1490,1704,-1453,1707,-1451,1707,-1445,1709,-1440,1709,-1437,1712,-1432,1715,-1427,1717,-1424,1720,-1419,1723,-1416,1725,-1411,1728,-1408,1731,-1405,1733,-1400,1738,-1397,1741,-1395,1746,-1392,1749,-1389,1754,-1387,1757,-1384,1762,-1381e" filled="false" stroked="true" strokeweight=".84pt" strokecolor="#050000">
                <v:path arrowok="t"/>
              </v:shape>
            </v:group>
            <v:group style="position:absolute;left:1629;top:-1512;width:17;height:2" coordorigin="1629,-1512" coordsize="17,2">
              <v:shape style="position:absolute;left:1629;top:-1512;width:17;height:2" coordorigin="1629,-1512" coordsize="17,0" path="m1629,-1512l1646,-1512e" filled="false" stroked="true" strokeweight=".531pt" strokecolor="#050000">
                <v:path arrowok="t"/>
              </v:shape>
            </v:group>
            <v:group style="position:absolute;left:1762;top:-1379;width:72;height:14" coordorigin="1762,-1379" coordsize="72,14">
              <v:shape style="position:absolute;left:1762;top:-1379;width:72;height:14" coordorigin="1762,-1379" coordsize="72,14" path="m1762,-1373l1768,-1371,1770,-1371,1776,-1368,1781,-1368,1786,-1365,1808,-1365,1810,-1368,1816,-1368,1818,-1371,1824,-1371,1824,-1373,1829,-1373,1832,-1376,1834,-1376,1834,-1379e" filled="false" stroked="true" strokeweight=".84pt" strokecolor="#050000">
                <v:path arrowok="t"/>
              </v:shape>
            </v:group>
            <v:group style="position:absolute;left:1693;top:-1522;width:70;height:149" coordorigin="1693,-1522" coordsize="70,149">
              <v:shape style="position:absolute;left:1693;top:-1522;width:70;height:149" coordorigin="1693,-1522" coordsize="70,149" path="m1712,-1522l1709,-1522,1707,-1520,1707,-1517,1704,-1514,1704,-1512,1701,-1509,1701,-1506,1699,-1504,1699,-1498,1696,-1496,1696,-1485,1693,-1482,1693,-1466,1696,-1464,1696,-1453,1699,-1448,1699,-1443,1701,-1437,1704,-1432,1707,-1427,1709,-1424,1712,-1419,1715,-1413,1717,-1408,1723,-1405,1725,-1400,1728,-1395,1733,-1392,1739,-1389,1741,-1384,1747,-1381,1752,-1379,1754,-1376,1757,-1376,1760,-1373,1762,-1373e" filled="false" stroked="true" strokeweight=".84pt" strokecolor="#050000">
                <v:path arrowok="t"/>
              </v:shape>
            </v:group>
            <v:group style="position:absolute;left:1725;top:-1549;width:144;height:110" coordorigin="1725,-1549" coordsize="144,110">
              <v:shape style="position:absolute;left:1725;top:-1549;width:144;height:110" coordorigin="1725,-1549" coordsize="144,110" path="m1869,-1440l1866,-1445,1866,-1461,1863,-1464,1863,-1472,1861,-1474,1858,-1480,1858,-1482,1856,-1488,1853,-1490,1853,-1493,1850,-1498,1848,-1501,1845,-1504,1842,-1506,1840,-1512,1837,-1514,1834,-1517,1832,-1520,1829,-1522,1826,-1525,1824,-1528,1821,-1530,1816,-1533,1813,-1536,1810,-1536,1805,-1538,1802,-1541,1800,-1541,1794,-1544,1789,-1546,1781,-1546,1776,-1549,1752,-1549,1749,-1546,1744,-1546,1741,-1544,1736,-1544,1736,-1541,1733,-1541,1731,-1538,1728,-1538,1725,-1536e" filled="false" stroked="true" strokeweight=".84pt" strokecolor="#050000">
                <v:path arrowok="t"/>
              </v:shape>
            </v:group>
            <v:group style="position:absolute;left:1672;top:-1541;width:11;height:6" coordorigin="1672,-1541" coordsize="11,6">
              <v:shape style="position:absolute;left:1672;top:-1541;width:11;height:6" coordorigin="1672,-1541" coordsize="11,6" path="m1683,-1541l1677,-1541,1677,-1538,1675,-1538,1672,-1536e" filled="false" stroked="true" strokeweight=".84pt" strokecolor="#050000">
                <v:path arrowok="t"/>
              </v:shape>
            </v:group>
            <v:group style="position:absolute;left:1842;top:-1411;width:19;height:27" coordorigin="1842,-1411" coordsize="19,27">
              <v:shape style="position:absolute;left:1842;top:-1411;width:19;height:27" coordorigin="1842,-1411" coordsize="19,27" path="m1842,-1384l1845,-1387,1848,-1389,1850,-1392,1853,-1395,1856,-1397,1858,-1403,1861,-1405,1861,-1411e" filled="false" stroked="true" strokeweight=".84pt" strokecolor="#050000">
                <v:path arrowok="t"/>
              </v:shape>
            </v:group>
            <v:group style="position:absolute;left:1878;top:-1454;width:2;height:17" coordorigin="1878,-1454" coordsize="2,17">
              <v:shape style="position:absolute;left:1878;top:-1454;width:2;height:17" coordorigin="1878,-1454" coordsize="0,17" path="m1878,-1454l1878,-1437e" filled="false" stroked="true" strokeweight=".133pt" strokecolor="#050000">
                <v:path arrowok="t"/>
              </v:shape>
            </v:group>
            <v:group style="position:absolute;left:1640;top:-1506;width:3;height:8" coordorigin="1640,-1506" coordsize="3,8">
              <v:shape style="position:absolute;left:1640;top:-1506;width:3;height:8" coordorigin="1640,-1506" coordsize="3,8" path="m1643,-1498l1640,-1498,1640,-1501,1640,-1506e" filled="false" stroked="true" strokeweight=".84pt" strokecolor="#050000">
                <v:path arrowok="t"/>
              </v:shape>
            </v:group>
            <v:group style="position:absolute;left:1645;top:-1504;width:2;height:17" coordorigin="1645,-1504" coordsize="2,17">
              <v:shape style="position:absolute;left:1645;top:-1504;width:2;height:17" coordorigin="1645,-1504" coordsize="0,17" path="m1645,-1504l1645,-1487e" filled="false" stroked="true" strokeweight=".266pt" strokecolor="#050000">
                <v:path arrowok="t"/>
              </v:shape>
            </v:group>
            <v:group style="position:absolute;left:1637;top:-1501;width:17;height:2" coordorigin="1637,-1501" coordsize="17,2">
              <v:shape style="position:absolute;left:1637;top:-1501;width:17;height:2" coordorigin="1637,-1501" coordsize="17,0" path="m1637,-1501l1654,-1501e" filled="false" stroked="true" strokeweight=".532pt" strokecolor="#050000">
                <v:path arrowok="t"/>
              </v:shape>
            </v:group>
            <v:group style="position:absolute;left:1649;top:-1504;width:2;height:17" coordorigin="1649,-1504" coordsize="2,17">
              <v:shape style="position:absolute;left:1649;top:-1504;width:2;height:17" coordorigin="1649,-1504" coordsize="0,17" path="m1649,-1504l1649,-1487e" filled="false" stroked="true" strokeweight=".133pt" strokecolor="#050000">
                <v:path arrowok="t"/>
              </v:shape>
            </v:group>
            <v:group style="position:absolute;left:1648;top:-1504;width:3;height:11" coordorigin="1648,-1504" coordsize="3,11">
              <v:shape style="position:absolute;left:1648;top:-1504;width:3;height:11" coordorigin="1648,-1504" coordsize="3,11" path="m1651,-1493l1651,-1496,1648,-1496,1648,-1504e" filled="false" stroked="true" strokeweight=".84pt" strokecolor="#050000">
                <v:path arrowok="t"/>
              </v:shape>
            </v:group>
            <v:group style="position:absolute;left:1653;top:-1501;width:2;height:17" coordorigin="1653,-1501" coordsize="2,17">
              <v:shape style="position:absolute;left:1653;top:-1501;width:2;height:17" coordorigin="1653,-1501" coordsize="0,17" path="m1653,-1501l1653,-1485e" filled="false" stroked="true" strokeweight=".266pt" strokecolor="#050000">
                <v:path arrowok="t"/>
              </v:shape>
            </v:group>
            <v:group style="position:absolute;left:1645;top:-1497;width:17;height:2" coordorigin="1645,-1497" coordsize="17,2">
              <v:shape style="position:absolute;left:1645;top:-1497;width:17;height:2" coordorigin="1645,-1497" coordsize="17,0" path="m1645,-1497l1662,-1497e" filled="false" stroked="true" strokeweight=".399pt" strokecolor="#050000">
                <v:path arrowok="t"/>
              </v:shape>
            </v:group>
            <v:group style="position:absolute;left:1648;top:-1492;width:20;height:2" coordorigin="1648,-1492" coordsize="20,2">
              <v:shape style="position:absolute;left:1648;top:-1492;width:20;height:2" coordorigin="1648,-1492" coordsize="20,0" path="m1648,-1492l1667,-1492e" filled="false" stroked="true" strokeweight=".973pt" strokecolor="#050000">
                <v:path arrowok="t"/>
              </v:shape>
            </v:group>
            <v:group style="position:absolute;left:1648;top:-1497;width:17;height:2" coordorigin="1648,-1497" coordsize="17,2">
              <v:shape style="position:absolute;left:1648;top:-1497;width:17;height:2" coordorigin="1648,-1497" coordsize="17,0" path="m1648,-1497l1664,-1497e" filled="false" stroked="true" strokeweight=".399pt" strokecolor="#050000">
                <v:path arrowok="t"/>
              </v:shape>
            </v:group>
            <v:group style="position:absolute;left:1660;top:-1499;width:2;height:17" coordorigin="1660,-1499" coordsize="2,17">
              <v:shape style="position:absolute;left:1660;top:-1499;width:2;height:17" coordorigin="1660,-1499" coordsize="0,17" path="m1660,-1499l1660,-1482e" filled="false" stroked="true" strokeweight=".133pt" strokecolor="#050000">
                <v:path arrowok="t"/>
              </v:shape>
            </v:group>
            <v:group style="position:absolute;left:1659;top:-1498;width:8;height:8" coordorigin="1659,-1498" coordsize="8,8">
              <v:shape style="position:absolute;left:1659;top:-1498;width:8;height:8" coordorigin="1659,-1498" coordsize="8,8" path="m1667,-1490l1661,-1490,1661,-1493,1661,-1496,1659,-1496,1661,-1498e" filled="false" stroked="true" strokeweight=".84pt" strokecolor="#050000">
                <v:path arrowok="t"/>
              </v:shape>
            </v:group>
            <v:group style="position:absolute;left:1653;top:-1536;width:14;height:30" coordorigin="1653,-1536" coordsize="14,30">
              <v:shape style="position:absolute;left:1653;top:-1536;width:14;height:30" coordorigin="1653,-1536" coordsize="14,30" path="m1653,-1506l1653,-1512,1656,-1514,1656,-1520,1659,-1522,1661,-1525,1661,-1530,1664,-1533,1667,-1536e" filled="false" stroked="true" strokeweight=".84pt" strokecolor="#050000">
                <v:path arrowok="t"/>
              </v:shape>
            </v:group>
            <v:group style="position:absolute;left:1661;top:-1533;width:14;height:30" coordorigin="1661,-1533" coordsize="14,30">
              <v:shape style="position:absolute;left:1661;top:-1533;width:14;height:30" coordorigin="1661,-1533" coordsize="14,30" path="m1661,-1504l1661,-1509,1664,-1512,1664,-1514,1667,-1520,1667,-1522,1669,-1525,1672,-1528,1672,-1530,1675,-1533e" filled="false" stroked="true" strokeweight=".84pt" strokecolor="#050000">
                <v:path arrowok="t"/>
              </v:shape>
            </v:group>
            <v:group style="position:absolute;left:1693;top:-1525;width:11;height:6" coordorigin="1693,-1525" coordsize="11,6">
              <v:shape style="position:absolute;left:1693;top:-1525;width:11;height:6" coordorigin="1693,-1525" coordsize="11,6" path="m1704,-1520l1696,-1520,1696,-1522,1693,-1525,1696,-1525e" filled="false" stroked="true" strokeweight=".84pt" strokecolor="#050000">
                <v:path arrowok="t"/>
              </v:shape>
            </v:group>
            <v:group style="position:absolute;left:1711;top:-1533;width:2;height:17" coordorigin="1711,-1533" coordsize="2,17">
              <v:shape style="position:absolute;left:1711;top:-1533;width:2;height:17" coordorigin="1711,-1533" coordsize="0,17" path="m1711,-1533l1711,-1517e" filled="false" stroked="true" strokeweight=".133pt" strokecolor="#050000">
                <v:path arrowok="t"/>
              </v:shape>
            </v:group>
            <v:group style="position:absolute;left:1691;top:-1520;width:14;height:27" coordorigin="1691,-1520" coordsize="14,27">
              <v:shape style="position:absolute;left:1691;top:-1520;width:14;height:27" coordorigin="1691,-1520" coordsize="14,27" path="m1691,-1493l1691,-1498,1693,-1501,1693,-1504,1696,-1506,1696,-1512,1699,-1514,1701,-1517,1701,-1520,1704,-1520e" filled="false" stroked="true" strokeweight=".84pt" strokecolor="#050000">
                <v:path arrowok="t"/>
              </v:shape>
            </v:group>
            <v:group style="position:absolute;left:1637;top:-1541;width:14;height:30" coordorigin="1637,-1541" coordsize="14,30">
              <v:shape style="position:absolute;left:1637;top:-1541;width:14;height:30" coordorigin="1637,-1541" coordsize="14,30" path="m1651,-1541l1648,-1538,1645,-1536,1645,-1533,1643,-1530,1640,-1525,1640,-1520,1637,-1517,1637,-1512e" filled="false" stroked="true" strokeweight=".84pt" strokecolor="#050000">
                <v:path arrowok="t"/>
              </v:shape>
            </v:group>
            <v:group style="position:absolute;left:1629;top:-1512;width:17;height:2" coordorigin="1629,-1512" coordsize="17,2">
              <v:shape style="position:absolute;left:1629;top:-1512;width:17;height:2" coordorigin="1629,-1512" coordsize="17,0" path="m1629,-1512l1646,-1512e" filled="false" stroked="true" strokeweight=".531pt" strokecolor="#050000">
                <v:path arrowok="t"/>
              </v:shape>
            </v:group>
            <v:group style="position:absolute;left:1653;top:-1533;width:14;height:30" coordorigin="1653,-1533" coordsize="14,30">
              <v:shape style="position:absolute;left:1653;top:-1533;width:14;height:30" coordorigin="1653,-1533" coordsize="14,30" path="m1653,-1504l1653,-1512,1656,-1517,1656,-1520,1659,-1525,1661,-1528,1661,-1530,1664,-1530,1664,-1533,1667,-1533e" filled="false" stroked="true" strokeweight=".84pt" strokecolor="#050000">
                <v:path arrowok="t"/>
              </v:shape>
            </v:group>
            <v:group style="position:absolute;left:1645;top:-1504;width:17;height:2" coordorigin="1645,-1504" coordsize="17,2">
              <v:shape style="position:absolute;left:1645;top:-1504;width:17;height:2" coordorigin="1645,-1504" coordsize="17,0" path="m1645,-1504l1662,-1504e" filled="false" stroked="true" strokeweight=".266pt" strokecolor="#050000">
                <v:path arrowok="t"/>
              </v:shape>
            </v:group>
            <v:group style="position:absolute;left:1648;top:-1536;width:14;height:30" coordorigin="1648,-1536" coordsize="14,30">
              <v:shape style="position:absolute;left:1648;top:-1536;width:14;height:30" coordorigin="1648,-1536" coordsize="14,30" path="m1648,-1506l1648,-1512,1651,-1512,1651,-1517,1653,-1522,1656,-1525,1656,-1530,1659,-1530,1659,-1533,1661,-1536e" filled="false" stroked="true" strokeweight=".84pt" strokecolor="#050000">
                <v:path arrowok="t"/>
              </v:shape>
            </v:group>
            <v:group style="position:absolute;left:1640;top:-1506;width:17;height:2" coordorigin="1640,-1506" coordsize="17,2">
              <v:shape style="position:absolute;left:1640;top:-1506;width:17;height:2" coordorigin="1640,-1506" coordsize="17,0" path="m1640,-1506l1657,-1506e" filled="false" stroked="true" strokeweight=".266pt" strokecolor="#050000">
                <v:path arrowok="t"/>
              </v:shape>
            </v:group>
            <v:group style="position:absolute;left:1705;top:-1528;width:2;height:17" coordorigin="1705,-1528" coordsize="2,17">
              <v:shape style="position:absolute;left:1705;top:-1528;width:2;height:17" coordorigin="1705,-1528" coordsize="0,17" path="m1705,-1528l1705,-1511e" filled="false" stroked="true" strokeweight=".133pt" strokecolor="#050000">
                <v:path arrowok="t"/>
              </v:shape>
            </v:group>
            <v:group style="position:absolute;left:1645;top:-1538;width:14;height:30" coordorigin="1645,-1538" coordsize="14,30">
              <v:shape style="position:absolute;left:1645;top:-1538;width:14;height:30" coordorigin="1645,-1538" coordsize="14,30" path="m1645,-1509l1645,-1517,1648,-1520,1648,-1525,1651,-1528,1653,-1530,1653,-1533,1656,-1536,1659,-1538e" filled="false" stroked="true" strokeweight=".84pt" strokecolor="#050000">
                <v:path arrowok="t"/>
              </v:shape>
            </v:group>
            <v:group style="position:absolute;left:1709;top:-1554;width:11;height:8" coordorigin="1709,-1554" coordsize="11,8">
              <v:shape style="position:absolute;left:1709;top:-1554;width:11;height:8" coordorigin="1709,-1554" coordsize="11,8" path="m1720,-1546l1715,-1546,1712,-1549,1709,-1552,1709,-1554e" filled="false" stroked="true" strokeweight=".84pt" strokecolor="#050000">
                <v:path arrowok="t"/>
              </v:shape>
            </v:group>
            <v:group style="position:absolute;left:1637;top:-1509;width:17;height:2" coordorigin="1637,-1509" coordsize="17,2">
              <v:shape style="position:absolute;left:1637;top:-1509;width:17;height:2" coordorigin="1637,-1509" coordsize="17,0" path="m1637,-1509l1654,-1509e" filled="false" stroked="true" strokeweight=".267pt" strokecolor="#050000">
                <v:path arrowok="t"/>
              </v:shape>
            </v:group>
            <v:group style="position:absolute;left:1651;top:-1549;width:6;height:3" coordorigin="1651,-1549" coordsize="6,3">
              <v:shape style="position:absolute;left:1651;top:-1549;width:6;height:3" coordorigin="1651,-1549" coordsize="6,3" path="m1656,-1546l1656,-1549,1653,-1549,1651,-1546e" filled="false" stroked="true" strokeweight=".72pt" strokecolor="#050000">
                <v:path arrowok="t"/>
              </v:shape>
            </v:group>
            <v:group style="position:absolute;left:1867;top:-1448;width:2;height:17" coordorigin="1867,-1448" coordsize="2,17">
              <v:shape style="position:absolute;left:1867;top:-1448;width:2;height:17" coordorigin="1867,-1448" coordsize="0,17" path="m1867,-1448l1867,-1431e" filled="false" stroked="true" strokeweight=".133pt" strokecolor="#050000">
                <v:path arrowok="t"/>
              </v:shape>
            </v:group>
            <v:group style="position:absolute;left:1652;top:-1556;width:2;height:15" coordorigin="1652,-1556" coordsize="2,15">
              <v:shape style="position:absolute;left:1652;top:-1556;width:2;height:15" coordorigin="1652,-1556" coordsize="0,15" path="m1652,-1556l1652,-1542e" filled="false" stroked="true" strokeweight=".133pt" strokecolor="#050000">
                <v:path arrowok="t"/>
              </v:shape>
            </v:group>
            <v:group style="position:absolute;left:1648;top:-1556;width:2;height:15" coordorigin="1648,-1556" coordsize="2,15">
              <v:shape style="position:absolute;left:1648;top:-1556;width:2;height:15" coordorigin="1648,-1556" coordsize="0,15" path="m1648,-1556l1648,-1542e" filled="false" stroked="true" strokeweight=".266pt" strokecolor="#050000">
                <v:path arrowok="t"/>
              </v:shape>
            </v:group>
            <v:group style="position:absolute;left:1800;top:-1387;width:27;height:11" coordorigin="1800,-1387" coordsize="27,11">
              <v:shape style="position:absolute;left:1800;top:-1387;width:27;height:11" coordorigin="1800,-1387" coordsize="27,11" path="m1800,-1376l1808,-1376,1810,-1379,1813,-1379,1818,-1381,1821,-1381,1824,-1384,1826,-1387e" filled="false" stroked="true" strokeweight=".84pt" strokecolor="#050000">
                <v:path arrowok="t"/>
              </v:shape>
            </v:group>
            <v:group style="position:absolute;left:1739;top:-1533;width:112;height:136" coordorigin="1739,-1533" coordsize="112,136">
              <v:shape style="position:absolute;left:1739;top:-1533;width:112;height:136" coordorigin="1739,-1533" coordsize="112,136" path="m1837,-1397l1840,-1397,1840,-1400,1842,-1403,1842,-1405,1845,-1405,1845,-1411,1848,-1413,1848,-1421,1850,-1424,1850,-1453,1848,-1456,1848,-1461,1845,-1466,1845,-1472,1842,-1474,1840,-1480,1837,-1485,1834,-1488,1832,-1493,1829,-1496,1826,-1501,1824,-1504,1818,-1506,1816,-1512,1810,-1514,1808,-1517,1802,-1520,1800,-1522,1794,-1525,1789,-1528,1786,-1528,1784,-1530,1778,-1530,1773,-1533,1746,-1533,1744,-1530,1739,-1530e" filled="false" stroked="true" strokeweight=".84pt" strokecolor="#050000">
                <v:path arrowok="t"/>
              </v:shape>
            </v:group>
            <v:group style="position:absolute;left:1707;top:-1522;width:19;height:27" coordorigin="1707,-1522" coordsize="19,27">
              <v:shape style="position:absolute;left:1707;top:-1522;width:19;height:27" coordorigin="1707,-1522" coordsize="19,27" path="m1725,-1522l1723,-1520,1720,-1517,1717,-1514,1715,-1512,1712,-1506,1709,-1504,1709,-1501,1707,-1496e" filled="false" stroked="true" strokeweight=".84pt" strokecolor="#050000">
                <v:path arrowok="t"/>
              </v:shape>
            </v:group>
            <v:group style="position:absolute;left:1696;top:-1541;width:163;height:173" coordorigin="1696,-1541" coordsize="163,173">
              <v:shape style="position:absolute;left:1696;top:-1541;width:163;height:173" coordorigin="1696,-1541" coordsize="163,173" path="m1792,-1536l1794,-1533,1800,-1530,1802,-1530,1808,-1528,1810,-1525,1813,-1522,1816,-1520,1818,-1517,1824,-1514,1826,-1512,1829,-1509,1832,-1506,1834,-1501,1837,-1498,1840,-1496,1842,-1493,1842,-1488,1845,-1485,1848,-1482,1850,-1477,1850,-1474,1853,-1469,1853,-1466,1856,-1461,1856,-1458,1858,-1453,1858,-1451,1858,-1445,1858,-1421,1856,-1416,1856,-1408,1853,-1405,1850,-1400,1850,-1397,1848,-1395,1845,-1392,1842,-1387,1840,-1384,1837,-1381,1834,-1379,1829,-1376,1826,-1373,1824,-1373,1818,-1371,1816,-1371,1810,-1368,1778,-1368,1773,-1371,1770,-1371,1765,-1373,1762,-1373,1757,-1376,1754,-1379,1752,-1379,1746,-1381,1744,-1384,1741,-1387,1739,-1389,1733,-1392,1731,-1395,1728,-1397,1725,-1400,1723,-1403,1720,-1408,1717,-1411,1715,-1413,1712,-1416,1709,-1421,1709,-1424,1707,-1427,1704,-1432,1704,-1435,1701,-1440,1701,-1443,1699,-1448,1699,-1451,1696,-1456,1696,-1493,1699,-1496,1699,-1501,1701,-1504,1701,-1509,1704,-1512,1707,-1514,1709,-1517,1712,-1522,1715,-1525,1717,-1528,1720,-1530,1725,-1533,1728,-1536,1731,-1536,1736,-1538,1739,-1538,1744,-1541,1776,-1541,1781,-1538,1784,-1538,1789,-1536,1792,-1536xe" filled="false" stroked="true" strokeweight=".84pt" strokecolor="#050000">
                <v:path arrowok="t"/>
              </v:shape>
            </v:group>
            <v:group style="position:absolute;left:1635;top:-1546;width:16;height:43" coordorigin="1635,-1546" coordsize="16,43">
              <v:shape style="position:absolute;left:1635;top:-1546;width:16;height:43" coordorigin="1635,-1546" coordsize="16,43" path="m1637,-1504l1635,-1506,1635,-1522,1637,-1525,1637,-1530,1640,-1533,1640,-1536,1643,-1538,1645,-1541,1648,-1544,1648,-1546,1651,-1546e" filled="false" stroked="true" strokeweight=".72pt" strokecolor="#050000">
                <v:path arrowok="t"/>
              </v:shape>
            </v:group>
            <v:group style="position:absolute;left:1629;top:-1549;width:16;height:43" coordorigin="1629,-1549" coordsize="16,43">
              <v:shape style="position:absolute;left:1629;top:-1549;width:16;height:43" coordorigin="1629,-1549" coordsize="16,43" path="m1632,-1506l1629,-1506,1629,-1509,1629,-1525,1632,-1528,1632,-1533,1635,-1536,1635,-1538,1637,-1538,1640,-1541,1640,-1544,1643,-1546,1645,-1549e" filled="false" stroked="true" strokeweight=".72pt" strokecolor="#050000">
                <v:path arrowok="t"/>
              </v:shape>
            </v:group>
            <v:group style="position:absolute;left:1739;top:-1533;width:51;height:8" coordorigin="1739,-1533" coordsize="51,8">
              <v:shape style="position:absolute;left:1739;top:-1533;width:51;height:8" coordorigin="1739,-1533" coordsize="51,8" path="m1789,-1525l1786,-1528,1784,-1528,1781,-1530,1770,-1530,1768,-1533,1752,-1533,1747,-1530,1741,-1530,1739,-1528e" filled="false" stroked="true" strokeweight=".84pt" strokecolor="#050000">
                <v:path arrowok="t"/>
              </v:shape>
            </v:group>
            <v:group style="position:absolute;left:1637;top:-1538;width:8;height:22" coordorigin="1637,-1538" coordsize="8,22">
              <v:shape style="position:absolute;left:1637;top:-1538;width:8;height:22" coordorigin="1637,-1538" coordsize="8,22" path="m1637,-1517l1637,-1522,1640,-1525,1640,-1530,1643,-1533,1643,-1536,1645,-1538e" filled="false" stroked="true" strokeweight=".72pt" strokecolor="#050000">
                <v:path arrowok="t"/>
              </v:shape>
            </v:group>
            <v:group style="position:absolute;left:1640;top:-1538;width:14;height:30" coordorigin="1640,-1538" coordsize="14,30">
              <v:shape style="position:absolute;left:1640;top:-1538;width:14;height:30" coordorigin="1640,-1538" coordsize="14,30" path="m1640,-1509l1640,-1514,1643,-1517,1643,-1522,1645,-1525,1648,-1530,1648,-1533,1651,-1536,1653,-1538e" filled="false" stroked="true" strokeweight=".84pt" strokecolor="#050000">
                <v:path arrowok="t"/>
              </v:shape>
            </v:group>
            <v:group style="position:absolute;left:1632;top:-1509;width:17;height:2" coordorigin="1632,-1509" coordsize="17,2">
              <v:shape style="position:absolute;left:1632;top:-1509;width:17;height:2" coordorigin="1632,-1509" coordsize="17,0" path="m1632,-1509l1649,-1509e" filled="false" stroked="true" strokeweight=".267pt" strokecolor="#050000">
                <v:path arrowok="t"/>
              </v:shape>
            </v:group>
            <v:group style="position:absolute;left:1704;top:-1520;width:51;height:133" coordorigin="1704,-1520" coordsize="51,133">
              <v:shape style="position:absolute;left:1704;top:-1520;width:51;height:133" coordorigin="1704,-1520" coordsize="51,133" path="m1754,-1387l1752,-1389,1749,-1389,1746,-1392,1744,-1392,1741,-1395,1739,-1397,1736,-1400,1733,-1400,1733,-1403,1731,-1405,1728,-1408,1725,-1411,1725,-1413,1723,-1416,1720,-1419,1717,-1421,1715,-1424,1715,-1427,1712,-1429,1712,-1435,1709,-1437,1709,-1440,1707,-1443,1707,-1450,1704,-1453,1704,-1456,1704,-1488,1707,-1493,1707,-1496,1709,-1501,1712,-1504,1712,-1506,1715,-1509,1717,-1512,1720,-1514,1723,-1517,1725,-1520e" filled="false" stroked="true" strokeweight=".84pt" strokecolor="#050000">
                <v:path arrowok="t"/>
              </v:shape>
            </v:group>
            <v:group style="position:absolute;left:1736;top:-1530;width:54;height:6" coordorigin="1736,-1530" coordsize="54,6">
              <v:shape style="position:absolute;left:1736;top:-1530;width:54;height:6" coordorigin="1736,-1530" coordsize="54,6" path="m1736,-1528l1744,-1528,1746,-1530,1776,-1530,1778,-1528,1784,-1528,1786,-1525,1789,-1525e" filled="false" stroked="true" strokeweight=".84pt" strokecolor="#050000">
                <v:path arrowok="t"/>
              </v:shape>
            </v:group>
            <v:group style="position:absolute;left:1728;top:-1544;width:64;height:8" coordorigin="1728,-1544" coordsize="64,8">
              <v:shape style="position:absolute;left:1728;top:-1544;width:64;height:8" coordorigin="1728,-1544" coordsize="64,8" path="m1728,-1536l1728,-1538,1731,-1538,1733,-1541,1739,-1541,1744,-1544,1776,-1544,1781,-1541,1784,-1541,1789,-1538,1792,-1538e" filled="false" stroked="true" strokeweight=".84pt" strokecolor="#050000">
                <v:path arrowok="t"/>
              </v:shape>
            </v:group>
            <v:group style="position:absolute;left:1770;top:-1549;width:30;height:8" coordorigin="1770,-1549" coordsize="30,8">
              <v:shape style="position:absolute;left:1770;top:-1549;width:30;height:8" coordorigin="1770,-1549" coordsize="30,8" path="m1770,-1549l1778,-1549,1781,-1546,1789,-1546,1792,-1544,1794,-1544,1800,-1541e" filled="false" stroked="true" strokeweight=".84pt" strokecolor="#050000">
                <v:path arrowok="t"/>
              </v:shape>
            </v:group>
            <v:group style="position:absolute;left:1739;top:-1533;width:51;height:8" coordorigin="1739,-1533" coordsize="51,8">
              <v:shape style="position:absolute;left:1739;top:-1533;width:51;height:8" coordorigin="1739,-1533" coordsize="51,8" path="m1739,-1528l1741,-1530,1754,-1530,1757,-1533,1765,-1533,1768,-1530,1776,-1530,1781,-1528,1786,-1528,1789,-1525e" filled="false" stroked="true" strokeweight=".84pt" strokecolor="#050000">
                <v:path arrowok="t"/>
              </v:shape>
            </v:group>
            <v:group style="position:absolute;left:1637;top:-1541;width:14;height:30" coordorigin="1637,-1541" coordsize="14,30">
              <v:shape style="position:absolute;left:1637;top:-1541;width:14;height:30" coordorigin="1637,-1541" coordsize="14,30" path="m1637,-1512l1637,-1520,1640,-1522,1640,-1525,1643,-1530,1643,-1533,1645,-1536,1648,-1538,1651,-1541e" filled="false" stroked="true" strokeweight=".84pt" strokecolor="#050000">
                <v:path arrowok="t"/>
              </v:shape>
            </v:group>
            <v:group style="position:absolute;left:1739;top:-1474;width:27;height:6" coordorigin="1739,-1474" coordsize="27,6">
              <v:shape style="position:absolute;left:1739;top:-1474;width:27;height:6" coordorigin="1739,-1474" coordsize="27,6" path="m1765,-1472l1762,-1472,1760,-1474,1747,-1474,1747,-1472,1741,-1472,1739,-1469e" filled="false" stroked="true" strokeweight=".84pt" strokecolor="#050000">
                <v:path arrowok="t"/>
              </v:shape>
            </v:group>
            <v:group style="position:absolute;left:1731;top:-1469;width:27;height:6" coordorigin="1731,-1469" coordsize="27,6">
              <v:shape style="position:absolute;left:1731;top:-1469;width:27;height:6" coordorigin="1731,-1469" coordsize="27,6" path="m1731,-1464l1733,-1464,1736,-1466,1739,-1466,1741,-1469,1752,-1469,1752,-1466,1757,-1466e" filled="false" stroked="true" strokeweight=".84pt" strokecolor="#050000">
                <v:path arrowok="t"/>
              </v:shape>
            </v:group>
            <v:group style="position:absolute;left:1698;top:-1521;width:17;height:2" coordorigin="1698,-1521" coordsize="17,2">
              <v:shape style="position:absolute;left:1698;top:-1521;width:17;height:2" coordorigin="1698,-1521" coordsize="17,0" path="m1698,-1521l1715,-1521e" filled="false" stroked="true" strokeweight=".134pt" strokecolor="#050000">
                <v:path arrowok="t"/>
              </v:shape>
            </v:group>
            <v:group style="position:absolute;left:1723;top:-1466;width:59;height:62" coordorigin="1723,-1466" coordsize="59,62">
              <v:shape style="position:absolute;left:1723;top:-1466;width:59;height:62" coordorigin="1723,-1466" coordsize="59,62" path="m1757,-1464l1762,-1464,1762,-1461,1765,-1461,1768,-1458,1770,-1456,1773,-1453,1773,-1451,1776,-1451,1776,-1448,1778,-1445,1778,-1440,1781,-1437,1781,-1419,1778,-1419,1778,-1416,1776,-1413,1773,-1411,1773,-1408,1770,-1408,1768,-1405,1749,-1405,1746,-1408,1744,-1408,1741,-1411,1739,-1411,1739,-1413,1736,-1413,1733,-1416,1733,-1419,1731,-1419,1731,-1421,1728,-1421,1728,-1427,1725,-1429,1725,-1432,1723,-1435,1723,-1451,1725,-1453,1725,-1456,1728,-1458,1728,-1461,1731,-1461,1733,-1464,1736,-1464,1736,-1466,1757,-1466,1757,-1464xe" filled="false" stroked="true" strokeweight=".84pt" strokecolor="#050000">
                <v:path arrowok="t"/>
              </v:shape>
            </v:group>
            <v:group style="position:absolute;left:1789;top:-1525;width:62;height:139" coordorigin="1789,-1525" coordsize="62,139">
              <v:shape style="position:absolute;left:1789;top:-1525;width:62;height:139" coordorigin="1789,-1525" coordsize="62,139" path="m1826,-1387l1829,-1389,1832,-1389,1832,-1392,1834,-1395,1837,-1397,1840,-1400,1840,-1403,1842,-1405,1842,-1408,1845,-1411,1845,-1413,1848,-1416,1848,-1424,1850,-1427,1850,-1445,1848,-1448,1848,-1458,1845,-1464,1842,-1469,1842,-1474,1840,-1480,1837,-1482,1834,-1488,1832,-1493,1826,-1496,1824,-1501,1821,-1504,1816,-1509,1813,-1512,1808,-1514,1805,-1520,1800,-1522,1797,-1522,1794,-1525,1789,-1525e" filled="false" stroked="true" strokeweight=".84pt" strokecolor="#050000">
                <v:path arrowok="t"/>
              </v:shape>
            </v:group>
            <v:group style="position:absolute;left:1842;top:-1411;width:19;height:27" coordorigin="1842,-1411" coordsize="19,27">
              <v:shape style="position:absolute;left:1842;top:-1411;width:19;height:27" coordorigin="1842,-1411" coordsize="19,27" path="m1861,-1411l1861,-1405,1858,-1403,1856,-1397,1853,-1395,1850,-1392,1848,-1389,1845,-1387,1842,-1384e" filled="false" stroked="true" strokeweight=".84pt" strokecolor="#050000">
                <v:path arrowok="t"/>
              </v:shape>
            </v:group>
            <v:group style="position:absolute;left:1640;top:-1506;width:3;height:11" coordorigin="1640,-1506" coordsize="3,11">
              <v:shape style="position:absolute;left:1640;top:-1506;width:3;height:11" coordorigin="1640,-1506" coordsize="3,11" path="m1640,-1506l1640,-1501,1643,-1501,1643,-1496e" filled="false" stroked="true" strokeweight=".84pt" strokecolor="#050000">
                <v:path arrowok="t"/>
              </v:shape>
            </v:group>
            <v:group style="position:absolute;left:1645;top:-1506;width:3;height:11" coordorigin="1645,-1506" coordsize="3,11">
              <v:shape style="position:absolute;left:1645;top:-1506;width:3;height:11" coordorigin="1645,-1506" coordsize="3,11" path="m1645,-1506l1645,-1496,1648,-1496e" filled="false" stroked="true" strokeweight=".84pt" strokecolor="#050000">
                <v:path arrowok="t"/>
              </v:shape>
            </v:group>
            <v:group style="position:absolute;left:1875;top:-1454;width:2;height:17" coordorigin="1875,-1454" coordsize="2,17">
              <v:shape style="position:absolute;left:1875;top:-1454;width:2;height:17" coordorigin="1875,-1454" coordsize="0,17" path="m1875,-1454l1875,-1437e" filled="false" stroked="true" strokeweight=".133pt" strokecolor="#050000">
                <v:path arrowok="t"/>
              </v:shape>
            </v:group>
            <v:group style="position:absolute;left:1637;top:-1546;width:19;height:30" coordorigin="1637,-1546" coordsize="19,30">
              <v:shape style="position:absolute;left:1637;top:-1546;width:19;height:30" coordorigin="1637,-1546" coordsize="19,30" path="m1656,-1546l1653,-1546,1651,-1544,1648,-1541,1648,-1538,1645,-1538,1645,-1536,1643,-1530,1640,-1528,1640,-1525,1637,-1520,1637,-1517e" filled="false" stroked="true" strokeweight=".84pt" strokecolor="#050000">
                <v:path arrowok="t"/>
              </v:shape>
            </v:group>
            <v:group style="position:absolute;left:1648;top:-1504;width:3;height:11" coordorigin="1648,-1504" coordsize="3,11">
              <v:shape style="position:absolute;left:1648;top:-1504;width:3;height:11" coordorigin="1648,-1504" coordsize="3,11" path="m1648,-1504l1648,-1498,1651,-1496,1651,-1493e" filled="false" stroked="true" strokeweight=".84pt" strokecolor="#050000">
                <v:path arrowok="t"/>
              </v:shape>
            </v:group>
            <v:group style="position:absolute;left:1695;top:-1456;width:2;height:17" coordorigin="1695,-1456" coordsize="2,17">
              <v:shape style="position:absolute;left:1695;top:-1456;width:2;height:17" coordorigin="1695,-1456" coordsize="0,17" path="m1695,-1456l1695,-1439e" filled="false" stroked="true" strokeweight=".399pt" strokecolor="#050000">
                <v:path arrowok="t"/>
              </v:shape>
            </v:group>
            <v:group style="position:absolute;left:1629;top:-1502;width:17;height:2" coordorigin="1629,-1502" coordsize="17,2">
              <v:shape style="position:absolute;left:1629;top:-1502;width:17;height:2" coordorigin="1629,-1502" coordsize="17,0" path="m1629,-1502l1646,-1502e" filled="false" stroked="true" strokeweight=".133pt" strokecolor="#050000">
                <v:path arrowok="t"/>
              </v:shape>
            </v:group>
            <v:group style="position:absolute;left:1629;top:-1510;width:17;height:2" coordorigin="1629,-1510" coordsize="17,2">
              <v:shape style="position:absolute;left:1629;top:-1510;width:17;height:2" coordorigin="1629,-1510" coordsize="17,0" path="m1629,-1510l1646,-1510e" filled="false" stroked="true" strokeweight=".398pt" strokecolor="#050000">
                <v:path arrowok="t"/>
              </v:shape>
            </v:group>
            <v:group style="position:absolute;left:1653;top:-1501;width:3;height:8" coordorigin="1653,-1501" coordsize="3,8">
              <v:shape style="position:absolute;left:1653;top:-1501;width:3;height:8" coordorigin="1653,-1501" coordsize="3,8" path="m1653,-1501l1653,-1493,1656,-1493e" filled="false" stroked="true" strokeweight=".84pt" strokecolor="#050000">
                <v:path arrowok="t"/>
              </v:shape>
            </v:group>
            <v:group style="position:absolute;left:1656;top:-1501;width:3;height:11" coordorigin="1656,-1501" coordsize="3,11">
              <v:shape style="position:absolute;left:1656;top:-1501;width:3;height:11" coordorigin="1656,-1501" coordsize="3,11" path="m1656,-1501l1656,-1493,1659,-1493,1659,-1490e" filled="false" stroked="true" strokeweight=".84pt" strokecolor="#050000">
                <v:path arrowok="t"/>
              </v:shape>
            </v:group>
            <v:group style="position:absolute;left:1800;top:-1541;width:67;height:102" coordorigin="1800,-1541" coordsize="67,102">
              <v:shape style="position:absolute;left:1800;top:-1541;width:67;height:102" coordorigin="1800,-1541" coordsize="67,102" path="m1800,-1541l1802,-1541,1805,-1538,1810,-1536,1813,-1533,1816,-1533,1821,-1530,1824,-1528,1826,-1525,1829,-1522,1832,-1520,1834,-1517,1837,-1514,1840,-1512,1842,-1506,1845,-1504,1848,-1501,1850,-1498,1853,-1493,1853,-1490,1856,-1488,1858,-1482,1858,-1480,1861,-1474,1861,-1472,1864,-1469,1864,-1464,1866,-1461,1866,-1456,1866,-1440e" filled="false" stroked="true" strokeweight=".84pt" strokecolor="#050000">
                <v:path arrowok="t"/>
              </v:shape>
            </v:group>
            <v:group style="position:absolute;left:1792;top:-1538;width:70;height:88" coordorigin="1792,-1538" coordsize="70,88">
              <v:shape style="position:absolute;left:1792;top:-1538;width:70;height:88" coordorigin="1792,-1538" coordsize="70,88" path="m1792,-1538l1797,-1536,1800,-1533,1802,-1533,1805,-1530,1808,-1528,1810,-1528,1816,-1525,1818,-1522,1821,-1520,1824,-1517,1826,-1514,1829,-1512,1832,-1509,1834,-1506,1834,-1504,1837,-1501,1840,-1498,1842,-1496,1845,-1493,1845,-1490,1848,-1488,1850,-1482,1850,-1480,1853,-1477,1853,-1474,1856,-1469,1856,-1466,1858,-1464,1858,-1456,1861,-1453,1861,-1450e" filled="false" stroked="true" strokeweight=".84pt" strokecolor="#050000">
                <v:path arrowok="t"/>
              </v:shape>
            </v:group>
            <v:group style="position:absolute;left:1840;top:-1448;width:22;height:64" coordorigin="1840,-1448" coordsize="22,64">
              <v:shape style="position:absolute;left:1840;top:-1448;width:22;height:64" coordorigin="1840,-1448" coordsize="22,64" path="m1861,-1448l1861,-1421,1858,-1419,1858,-1408,1856,-1405,1853,-1400,1853,-1397,1850,-1395,1848,-1389,1845,-1389,1845,-1387,1842,-1384,1840,-1384e" filled="false" stroked="true" strokeweight=".84pt" strokecolor="#050000">
                <v:path arrowok="t"/>
              </v:shape>
            </v:group>
            <v:group style="position:absolute;left:1693;top:-1517;width:14;height:22" coordorigin="1693,-1517" coordsize="14,22">
              <v:shape style="position:absolute;left:1693;top:-1517;width:14;height:22" coordorigin="1693,-1517" coordsize="14,22" path="m1707,-1517l1704,-1517,1704,-1514,1701,-1512,1701,-1509,1699,-1506,1699,-1504,1696,-1501,1696,-1498,1693,-1496e" filled="false" stroked="true" strokeweight=".84pt" strokecolor="#050000">
                <v:path arrowok="t"/>
              </v:shape>
            </v:group>
            <v:group style="position:absolute;left:1664;top:-1536;width:22;height:32" coordorigin="1664,-1536" coordsize="22,32">
              <v:shape style="position:absolute;left:1664;top:-1536;width:22;height:32" coordorigin="1664,-1536" coordsize="22,32" path="m1685,-1536l1683,-1536,1683,-1533,1680,-1533,1677,-1530,1675,-1528,1672,-1525,1672,-1522,1669,-1520,1669,-1517,1667,-1514,1667,-1506,1664,-1504e" filled="false" stroked="true" strokeweight=".84pt" strokecolor="#050000">
                <v:path arrowok="t"/>
              </v:shape>
            </v:group>
            <v:group style="position:absolute;left:1661;top:-1530;width:14;height:30" coordorigin="1661,-1530" coordsize="14,30">
              <v:shape style="position:absolute;left:1661;top:-1530;width:14;height:30" coordorigin="1661,-1530" coordsize="14,30" path="m1661,-1501l1661,-1509,1664,-1514,1664,-1517,1667,-1520,1669,-1525,1672,-1528,1672,-1530,1675,-1530e" filled="false" stroked="true" strokeweight=".84pt" strokecolor="#050000">
                <v:path arrowok="t"/>
              </v:shape>
            </v:group>
            <v:group style="position:absolute;left:1653;top:-1501;width:17;height:2" coordorigin="1653,-1501" coordsize="17,2">
              <v:shape style="position:absolute;left:1653;top:-1501;width:17;height:2" coordorigin="1653,-1501" coordsize="17,0" path="m1653,-1501l1670,-1501e" filled="false" stroked="true" strokeweight=".267pt" strokecolor="#050000">
                <v:path arrowok="t"/>
              </v:shape>
            </v:group>
            <v:group style="position:absolute;left:1659;top:-1541;width:24;height:35" coordorigin="1659,-1541" coordsize="24,35">
              <v:shape style="position:absolute;left:1659;top:-1541;width:24;height:35" coordorigin="1659,-1541" coordsize="24,35" path="m1683,-1541l1680,-1541,1677,-1538,1675,-1538,1675,-1536,1672,-1536,1672,-1533,1669,-1533,1669,-1530,1667,-1528,1664,-1525,1664,-1520,1661,-1517,1659,-1512,1659,-1506e" filled="false" stroked="true" strokeweight=".84pt" strokecolor="#050000">
                <v:path arrowok="t"/>
              </v:shape>
            </v:group>
            <v:group style="position:absolute;left:1693;top:-1522;width:16;height:30" coordorigin="1693,-1522" coordsize="16,30">
              <v:shape style="position:absolute;left:1693;top:-1522;width:16;height:30" coordorigin="1693,-1522" coordsize="16,30" path="m1693,-1493l1693,-1498,1696,-1501,1696,-1506,1699,-1509,1699,-1512,1701,-1512,1701,-1514,1704,-1517,1707,-1520,1709,-1520,1709,-1522e" filled="false" stroked="true" strokeweight=".84pt" strokecolor="#050000">
                <v:path arrowok="t"/>
              </v:shape>
            </v:group>
            <v:group style="position:absolute;left:1685;top:-1488;width:17;height:2" coordorigin="1685,-1488" coordsize="17,2">
              <v:shape style="position:absolute;left:1685;top:-1488;width:17;height:2" coordorigin="1685,-1488" coordsize="17,0" path="m1685,-1488l1702,-1488e" filled="false" stroked="true" strokeweight=".531pt" strokecolor="#050000">
                <v:path arrowok="t"/>
              </v:shape>
            </v:group>
            <v:group style="position:absolute;left:1656;top:-1533;width:14;height:30" coordorigin="1656,-1533" coordsize="14,30">
              <v:shape style="position:absolute;left:1656;top:-1533;width:14;height:30" coordorigin="1656,-1533" coordsize="14,30" path="m1656,-1504l1656,-1506,1659,-1509,1659,-1514,1661,-1520,1661,-1522,1664,-1525,1667,-1528,1667,-1530,1669,-1530,1669,-1533e" filled="false" stroked="true" strokeweight=".84pt" strokecolor="#050000">
                <v:path arrowok="t"/>
              </v:shape>
            </v:group>
            <v:group style="position:absolute;left:1789;top:-1525;width:62;height:139" coordorigin="1789,-1525" coordsize="62,139">
              <v:shape style="position:absolute;left:1789;top:-1525;width:62;height:139" coordorigin="1789,-1525" coordsize="62,139" path="m1789,-1525l1792,-1525,1794,-1522,1797,-1522,1800,-1520,1802,-1517,1808,-1514,1810,-1512,1816,-1509,1818,-1504,1824,-1501,1826,-1496,1829,-1493,1832,-1488,1837,-1482,1837,-1480,1840,-1474,1842,-1469,1845,-1464,1845,-1458,1848,-1453,1848,-1440,1850,-1437,1850,-1435,1850,-1432,1848,-1429,1848,-1419,1845,-1416,1845,-1411,1842,-1408,1842,-1405,1840,-1403,1840,-1400,1837,-1397,1834,-1395,1832,-1392,1832,-1389,1829,-1389,1826,-1387e" filled="false" stroked="true" strokeweight=".84pt" strokecolor="#050000">
                <v:path arrowok="t"/>
              </v:shape>
            </v:group>
            <v:group style="position:absolute;left:1653;top:-1541;width:27;height:35" coordorigin="1653,-1541" coordsize="27,35">
              <v:shape style="position:absolute;left:1653;top:-1541;width:27;height:35" coordorigin="1653,-1541" coordsize="27,35" path="m1680,-1541l1672,-1541,1672,-1538,1669,-1538,1667,-1536,1667,-1533,1664,-1533,1664,-1530,1661,-1525,1659,-1522,1659,-1517,1656,-1514,1656,-1512,1653,-1506e" filled="false" stroked="true" strokeweight=".84pt" strokecolor="#050000">
                <v:path arrowok="t"/>
              </v:shape>
            </v:group>
            <v:group style="position:absolute;left:1664;top:-1544;width:11;height:6" coordorigin="1664,-1544" coordsize="11,6">
              <v:shape style="position:absolute;left:1664;top:-1544;width:11;height:6" coordorigin="1664,-1544" coordsize="11,6" path="m1675,-1544l1669,-1544,1669,-1541,1667,-1541,1664,-1538e" filled="false" stroked="true" strokeweight=".84pt" strokecolor="#050000">
                <v:path arrowok="t"/>
              </v:shape>
            </v:group>
            <v:group style="position:absolute;left:1651;top:-1536;width:14;height:27" coordorigin="1651,-1536" coordsize="14,27">
              <v:shape style="position:absolute;left:1651;top:-1536;width:14;height:27" coordorigin="1651,-1536" coordsize="14,27" path="m1664,-1536l1661,-1536,1659,-1533,1659,-1530,1656,-1528,1656,-1525,1653,-1522,1653,-1517,1651,-1514,1651,-1509e" filled="false" stroked="true" strokeweight=".84pt" strokecolor="#050000">
                <v:path arrowok="t"/>
              </v:shape>
            </v:group>
            <v:group style="position:absolute;left:1648;top:-1504;width:17;height:2" coordorigin="1648,-1504" coordsize="17,2">
              <v:shape style="position:absolute;left:1648;top:-1504;width:17;height:2" coordorigin="1648,-1504" coordsize="17,0" path="m1648,-1504l1664,-1504e" filled="false" stroked="true" strokeweight=".266pt" strokecolor="#050000">
                <v:path arrowok="t"/>
              </v:shape>
            </v:group>
            <v:group style="position:absolute;left:1645;top:-1546;width:27;height:38" coordorigin="1645,-1546" coordsize="27,38">
              <v:shape style="position:absolute;left:1645;top:-1546;width:27;height:38" coordorigin="1645,-1546" coordsize="27,38" path="m1672,-1546l1669,-1546,1667,-1544,1664,-1544,1664,-1541,1661,-1541,1659,-1538,1659,-1536,1656,-1533,1653,-1528,1651,-1525,1651,-1522,1648,-1517,1648,-1514,1645,-1509e" filled="false" stroked="true" strokeweight=".84pt" strokecolor="#050000">
                <v:path arrowok="t"/>
              </v:shape>
            </v:group>
            <v:group style="position:absolute;left:1643;top:-1546;width:24;height:35" coordorigin="1643,-1546" coordsize="24,35">
              <v:shape style="position:absolute;left:1643;top:-1546;width:24;height:35" coordorigin="1643,-1546" coordsize="24,35" path="m1667,-1546l1661,-1546,1661,-1544,1659,-1544,1656,-1541,1656,-1538,1653,-1538,1651,-1533,1648,-1530,1648,-1528,1645,-1522,1645,-1520,1643,-1517,1643,-1512e" filled="false" stroked="true" strokeweight=".84pt" strokecolor="#050000">
                <v:path arrowok="t"/>
              </v:shape>
            </v:group>
            <v:group style="position:absolute;left:1637;top:-1549;width:27;height:35" coordorigin="1637,-1549" coordsize="27,35">
              <v:shape style="position:absolute;left:1637;top:-1549;width:27;height:35" coordorigin="1637,-1549" coordsize="27,35" path="m1664,-1549l1659,-1549,1656,-1546,1653,-1544,1651,-1541,1651,-1538,1648,-1536,1645,-1533,1643,-1528,1643,-1525,1640,-1522,1640,-1517,1637,-1514e" filled="false" stroked="true" strokeweight=".84pt" strokecolor="#050000">
                <v:path arrowok="t"/>
              </v:shape>
            </v:group>
            <v:group style="position:absolute;left:1789;top:-1525;width:59;height:147" coordorigin="1789,-1525" coordsize="59,147">
              <v:shape style="position:absolute;left:1789;top:-1525;width:59;height:147" coordorigin="1789,-1525" coordsize="59,147" path="m1789,-1525l1792,-1525,1794,-1522,1797,-1522,1797,-1520,1802,-1517,1808,-1514,1810,-1512,1816,-1509,1818,-1504,1824,-1501,1826,-1496,1829,-1493,1832,-1488,1834,-1482,1837,-1480,1840,-1474,1842,-1469,1845,-1464,1845,-1458,1848,-1453,1848,-1435,1848,-1432,1848,-1421,1845,-1419,1845,-1411,1842,-1408,1842,-1405,1840,-1403,1840,-1400,1837,-1400,1837,-1397,1834,-1395,1832,-1392,1829,-1389,1826,-1387,1824,-1384,1818,-1381,1816,-1381,1813,-1379e" filled="false" stroked="true" strokeweight=".84pt" strokecolor="#050000">
                <v:path arrowok="t"/>
              </v:shape>
            </v:group>
            <v:group style="position:absolute;left:1762;top:-1381;width:19;height:6" coordorigin="1762,-1381" coordsize="19,6">
              <v:shape style="position:absolute;left:1762;top:-1381;width:19;height:6" coordorigin="1762,-1381" coordsize="19,6" path="m1781,-1376l1778,-1376,1776,-1379,1770,-1379,1768,-1381,1762,-1381e" filled="false" stroked="true" strokeweight=".84pt" strokecolor="#050000">
                <v:path arrowok="t"/>
              </v:shape>
            </v:group>
            <v:group style="position:absolute;left:1637;top:-1541;width:14;height:27" coordorigin="1637,-1541" coordsize="14,27">
              <v:shape style="position:absolute;left:1637;top:-1541;width:14;height:27" coordorigin="1637,-1541" coordsize="14,27" path="m1637,-1514l1640,-1517,1640,-1525,1643,-1528,1645,-1530,1645,-1536,1648,-1538,1651,-1541e" filled="false" stroked="true" strokeweight=".84pt" strokecolor="#050000">
                <v:path arrowok="t"/>
              </v:shape>
            </v:group>
            <v:group style="position:absolute;left:1640;top:-1541;width:16;height:30" coordorigin="1640,-1541" coordsize="16,30">
              <v:shape style="position:absolute;left:1640;top:-1541;width:16;height:30" coordorigin="1640,-1541" coordsize="16,30" path="m1640,-1512l1643,-1517,1643,-1520,1645,-1525,1645,-1528,1648,-1530,1651,-1536,1653,-1538,1656,-1541e" filled="false" stroked="true" strokeweight=".84pt" strokecolor="#050000">
                <v:path arrowok="t"/>
              </v:shape>
            </v:group>
            <v:group style="position:absolute;left:1656;top:-1536;width:16;height:30" coordorigin="1656,-1536" coordsize="16,30">
              <v:shape style="position:absolute;left:1656;top:-1536;width:16;height:30" coordorigin="1656,-1536" coordsize="16,30" path="m1672,-1536l1669,-1533,1669,-1530,1667,-1528,1664,-1525,1661,-1520,1661,-1517,1659,-1514,1659,-1509,1656,-1506e" filled="false" stroked="true" strokeweight=".84pt" strokecolor="#050000">
                <v:path arrowok="t"/>
              </v:shape>
            </v:group>
            <v:group style="position:absolute;left:1757;top:-1466;width:27;height:59" coordorigin="1757,-1466" coordsize="27,59">
              <v:shape style="position:absolute;left:1757;top:-1466;width:27;height:59" coordorigin="1757,-1466" coordsize="27,59" path="m1757,-1466l1760,-1464,1762,-1464,1765,-1461,1768,-1461,1768,-1458,1770,-1456,1773,-1456,1773,-1453,1776,-1453,1776,-1451,1778,-1448,1778,-1445,1781,-1443,1781,-1435,1784,-1432,1784,-1427,1781,-1427,1781,-1416,1778,-1416,1778,-1413,1776,-1411,1773,-1408e" filled="false" stroked="true" strokeweight=".84pt" strokecolor="#050000">
                <v:path arrowok="t"/>
              </v:shape>
            </v:group>
            <v:group style="position:absolute;left:1645;top:-1538;width:14;height:27" coordorigin="1645,-1538" coordsize="14,27">
              <v:shape style="position:absolute;left:1645;top:-1538;width:14;height:27" coordorigin="1645,-1538" coordsize="14,27" path="m1645,-1512l1645,-1514,1648,-1517,1648,-1522,1651,-1525,1653,-1530,1653,-1533,1656,-1536,1659,-1538e" filled="false" stroked="true" strokeweight=".84pt" strokecolor="#050000">
                <v:path arrowok="t"/>
              </v:shape>
            </v:group>
            <v:group style="position:absolute;left:1648;top:-1538;width:16;height:30" coordorigin="1648,-1538" coordsize="16,30">
              <v:shape style="position:absolute;left:1648;top:-1538;width:16;height:30" coordorigin="1648,-1538" coordsize="16,30" path="m1648,-1509l1651,-1512,1651,-1517,1653,-1520,1653,-1525,1656,-1528,1659,-1530,1661,-1536,1664,-1538e" filled="false" stroked="true" strokeweight=".84pt" strokecolor="#050000">
                <v:path arrowok="t"/>
              </v:shape>
            </v:group>
            <v:group style="position:absolute;left:1765;top:-1472;width:24;height:59" coordorigin="1765,-1472" coordsize="24,59">
              <v:shape style="position:absolute;left:1765;top:-1472;width:24;height:59" coordorigin="1765,-1472" coordsize="24,59" path="m1765,-1472l1768,-1472,1770,-1469,1773,-1466,1776,-1466,1776,-1464,1778,-1464,1778,-1461,1781,-1458,1784,-1458,1784,-1456,1784,-1453,1786,-1453,1786,-1448,1789,-1445,1789,-1424,1786,-1424,1786,-1419,1784,-1419,1784,-1416,1781,-1413e" filled="false" stroked="true" strokeweight=".84pt" strokecolor="#050000">
                <v:path arrowok="t"/>
              </v:shape>
            </v:group>
            <v:group style="position:absolute;left:1664;top:-1504;width:3;height:14" coordorigin="1664,-1504" coordsize="3,14">
              <v:shape style="position:absolute;left:1664;top:-1504;width:3;height:14" coordorigin="1664,-1504" coordsize="3,14" path="m1667,-1490l1667,-1493,1664,-1493,1664,-1504e" filled="false" stroked="true" strokeweight=".84pt" strokecolor="#050000">
                <v:path arrowok="t"/>
              </v:shape>
            </v:group>
            <v:group style="position:absolute;left:1691;top:-1493;width:3;height:14" coordorigin="1691,-1493" coordsize="3,14">
              <v:shape style="position:absolute;left:1691;top:-1493;width:3;height:14" coordorigin="1691,-1493" coordsize="3,14" path="m1693,-1480l1691,-1480,1691,-1482,1691,-1493e" filled="false" stroked="true" strokeweight=".84pt" strokecolor="#050000">
                <v:path arrowok="t"/>
              </v:shape>
            </v:group>
            <v:group style="position:absolute;left:1693;top:-1496;width:3;height:11" coordorigin="1693,-1496" coordsize="3,11">
              <v:shape style="position:absolute;left:1693;top:-1496;width:3;height:11" coordorigin="1693,-1496" coordsize="3,11" path="m1696,-1485l1693,-1488,1693,-1496e" filled="false" stroked="true" strokeweight=".84pt" strokecolor="#050000">
                <v:path arrowok="t"/>
              </v:shape>
            </v:group>
            <v:group style="position:absolute;left:1864;top:-1445;width:16;height:32" coordorigin="1864,-1445" coordsize="16,32">
              <v:shape style="position:absolute;left:1864;top:-1445;width:16;height:32" coordorigin="1864,-1445" coordsize="16,32" path="m1879,-1445l1874,-1445,1874,-1443,1871,-1443,1871,-1440,1869,-1437,1869,-1435,1866,-1435,1866,-1429,1864,-1427,1864,-1413,1866,-1413e" filled="false" stroked="true" strokeweight=".84pt" strokecolor="#050000">
                <v:path arrowok="t"/>
              </v:shape>
            </v:group>
            <v:group style="position:absolute;left:1680;top:-1520;width:8;height:6" coordorigin="1680,-1520" coordsize="8,6">
              <v:shape style="position:absolute;left:1680;top:-1520;width:8;height:6" coordorigin="1680,-1520" coordsize="8,6" path="m1680,-1517l1688,-1520,1688,-1514,1685,-1514,1680,-1517xe" filled="false" stroked="true" strokeweight=".84pt" strokecolor="#050000">
                <v:path arrowok="t"/>
              </v:shape>
            </v:group>
            <v:group style="position:absolute;left:1683;top:-1514;width:3;height:14" coordorigin="1683,-1514" coordsize="3,14">
              <v:shape style="position:absolute;left:1683;top:-1514;width:3;height:14" coordorigin="1683,-1514" coordsize="3,14" path="m1685,-1514l1683,-1512,1683,-1501e" filled="false" stroked="true" strokeweight=".84pt" strokecolor="#050000">
                <v:path arrowok="t"/>
              </v:shape>
            </v:group>
            <v:group style="position:absolute;left:1677;top:-1517;width:6;height:16" coordorigin="1677,-1517" coordsize="6,16">
              <v:shape style="position:absolute;left:1677;top:-1517;width:6;height:16" coordorigin="1677,-1517" coordsize="6,16" path="m1683,-1517l1683,-1514,1680,-1514,1680,-1506,1677,-1501e" filled="false" stroked="true" strokeweight=".84pt" strokecolor="#050000">
                <v:path arrowok="t"/>
              </v:shape>
            </v:group>
            <v:group style="position:absolute;left:1680;top:-1501;width:3;height:6" coordorigin="1680,-1501" coordsize="3,6">
              <v:shape style="position:absolute;left:1680;top:-1501;width:3;height:6" coordorigin="1680,-1501" coordsize="3,6" path="m1683,-1501l1683,-1496,1680,-1498e" filled="false" stroked="true" strokeweight=".84pt" strokecolor="#050000">
                <v:path arrowok="t"/>
              </v:shape>
            </v:group>
            <v:group style="position:absolute;left:1677;top:-1501;width:3;height:6" coordorigin="1677,-1501" coordsize="3,6">
              <v:shape style="position:absolute;left:1677;top:-1501;width:3;height:6" coordorigin="1677,-1501" coordsize="3,6" path="m1677,-1501l1677,-1496,1680,-1498e" filled="false" stroked="true" strokeweight=".84pt" strokecolor="#050000">
                <v:path arrowok="t"/>
              </v:shape>
            </v:group>
            <v:group style="position:absolute;left:1954;top:-1413;width:117;height:62" coordorigin="1954,-1413" coordsize="117,62">
              <v:shape style="position:absolute;left:1954;top:-1413;width:117;height:62" coordorigin="1954,-1413" coordsize="117,62" path="m2071,-1352l1954,-1413e" filled="false" stroked="true" strokeweight=".84pt" strokecolor="#050000">
                <v:path arrowok="t"/>
              </v:shape>
            </v:group>
            <v:group style="position:absolute;left:1946;top:-1379;width:125;height:56" coordorigin="1946,-1379" coordsize="125,56">
              <v:shape style="position:absolute;left:1946;top:-1379;width:125;height:56" coordorigin="1946,-1379" coordsize="125,56" path="m1946,-1379l2055,-1323,2055,-1331,2058,-1333,2058,-1336,2060,-1341,2063,-1344,2066,-1347,2066,-1349,2068,-1349,2068,-1352,2071,-1352e" filled="false" stroked="true" strokeweight=".84pt" strokecolor="#050000">
                <v:path arrowok="t"/>
              </v:shape>
            </v:group>
            <v:group style="position:absolute;left:2241;top:-1663;width:171;height:386" coordorigin="2241,-1663" coordsize="171,386">
              <v:shape style="position:absolute;left:2241;top:-1663;width:171;height:386" coordorigin="2241,-1663" coordsize="171,386" path="m2390,-1663l2393,-1655,2393,-1645,2395,-1637,2395,-1629,2398,-1621,2398,-1605,2401,-1597,2401,-1581,2403,-1575,2403,-1557,2406,-1549,2406,-1533,2409,-1528,2409,-1501,2411,-1496,2411,-1493,2411,-1490,2411,-1445,2409,-1443,2409,-1435,2406,-1435,2406,-1429,2403,-1427,2401,-1421,2398,-1419,2398,-1413,2395,-1411,2393,-1405,2390,-1403,2387,-1400,2387,-1397,2385,-1395,2382,-1392,2379,-1389,2377,-1387,2374,-1384,2374,-1381,2371,-1379,2366,-1373,2361,-1371,2353,-1365,2348,-1360,2337,-1352,2332,-1347,2326,-1344,2321,-1339,2316,-1336,2313,-1331,2310,-1328,2308,-1325,2305,-1323,2300,-1323,2297,-1320,2294,-1318,2292,-1315,2289,-1312,2286,-1310,2284,-1307,2278,-1304,2273,-1302,2270,-1299,2260,-1291,2249,-1286,2241,-1278e" filled="false" stroked="true" strokeweight=".84pt" strokecolor="#050000">
                <v:path arrowok="t"/>
              </v:shape>
            </v:group>
            <v:group style="position:absolute;left:2236;top:-1647;width:133;height:333" coordorigin="2236,-1647" coordsize="133,333">
              <v:shape style="position:absolute;left:2236;top:-1647;width:133;height:333" coordorigin="2236,-1647" coordsize="133,333" path="m2342,-1647l2342,-1642,2345,-1637,2345,-1623,2348,-1618,2348,-1607,2350,-1602,2350,-1591,2353,-1583,2355,-1573,2355,-1565,2358,-1560,2358,-1552,2361,-1546,2361,-1533,2363,-1530,2363,-1520,2363,-1517,2366,-1512,2366,-1496,2369,-1490,2369,-1448,2366,-1445,2366,-1437,2363,-1435,2363,-1432,2361,-1429,2361,-1427,2358,-1427,2358,-1424,2355,-1421,2355,-1419,2350,-1416,2348,-1411,2345,-1408,2342,-1405,2340,-1403,2337,-1400,2334,-1397,2332,-1397,2329,-1395,2329,-1392,2326,-1389,2324,-1387,2318,-1384,2316,-1381,2313,-1379,2310,-1376,2308,-1371,2302,-1368,2300,-1365,2294,-1360,2286,-1352,2278,-1347,2270,-1341,2268,-1336,2262,-1334,2260,-1331,2254,-1328,2252,-1326,2246,-1323,2241,-1320,2236,-1315e" filled="false" stroked="true" strokeweight=".84pt" strokecolor="#050000">
                <v:path arrowok="t"/>
              </v:shape>
            </v:group>
            <v:group style="position:absolute;left:2055;top:-1323;width:187;height:56" coordorigin="2055,-1323" coordsize="187,56">
              <v:shape style="position:absolute;left:2055;top:-1323;width:187;height:56" coordorigin="2055,-1323" coordsize="187,56" path="m2241,-1278l2238,-1278,2236,-1275,2233,-1275,2231,-1272,2228,-1272,2225,-1270,2220,-1270,2217,-1267,2180,-1267,2175,-1270,2167,-1270,2161,-1272,2156,-1275,2148,-1278,2143,-1278,2137,-1280,2129,-1283,2124,-1288,2119,-1291,2113,-1294,2100,-1299,2090,-1307,2082,-1310,2076,-1312,2071,-1315,2066,-1318,2060,-1320,2055,-1323e" filled="false" stroked="true" strokeweight=".84pt" strokecolor="#050000">
                <v:path arrowok="t"/>
              </v:shape>
            </v:group>
            <v:group style="position:absolute;left:2071;top:-1352;width:165;height:48" coordorigin="2071,-1352" coordsize="165,48">
              <v:shape style="position:absolute;left:2071;top:-1352;width:165;height:48" coordorigin="2071,-1352" coordsize="165,48" path="m2236,-1315l2233,-1312,2230,-1312,2228,-1310,2223,-1310,2220,-1307,2215,-1307,2212,-1304,2183,-1304,2177,-1307,2172,-1307,2167,-1310,2161,-1310,2153,-1312,2148,-1315,2143,-1315,2137,-1318,2132,-1320,2127,-1323,2121,-1325,2116,-1328,2111,-1331,2100,-1336,2090,-1341,2084,-1344,2079,-1347,2074,-1349,2071,-1352e" filled="false" stroked="true" strokeweight=".84pt" strokecolor="#050000">
                <v:path arrowok="t"/>
              </v:shape>
            </v:group>
            <v:group style="position:absolute;left:2334;top:-1855;width:30;height:208" coordorigin="2334,-1855" coordsize="30,208">
              <v:shape style="position:absolute;left:2334;top:-1855;width:30;height:208" coordorigin="2334,-1855" coordsize="30,208" path="m2342,-1647l2340,-1671,2337,-1685,2337,-1698,2334,-1706,2334,-1754,2337,-1756,2337,-1762,2340,-1767,2340,-1770,2342,-1772,2342,-1775,2345,-1778,2348,-1783,2350,-1791,2353,-1796,2355,-1802,2358,-1804,2358,-1810,2361,-1812,2361,-1818,2363,-1820,2363,-1855e" filled="false" stroked="true" strokeweight=".84pt" strokecolor="#050000">
                <v:path arrowok="t"/>
              </v:shape>
            </v:group>
            <v:group style="position:absolute;left:2382;top:-1836;width:30;height:173" coordorigin="2382,-1836" coordsize="30,173">
              <v:shape style="position:absolute;left:2382;top:-1836;width:30;height:173" coordorigin="2382,-1836" coordsize="30,173" path="m2390,-1663l2390,-1674,2387,-1685,2385,-1695,2385,-1708,2382,-1714,2382,-1746,2385,-1751,2385,-1759,2387,-1762,2387,-1767,2390,-1772,2393,-1778,2395,-1783,2398,-1794,2401,-1799,2403,-1804,2403,-1810,2406,-1815,2409,-1820,2409,-1825,2411,-1836e" filled="false" stroked="true" strokeweight=".84pt" strokecolor="#050000">
                <v:path arrowok="t"/>
              </v:shape>
            </v:group>
            <w10:wrap type="none"/>
          </v:group>
        </w:pict>
      </w:r>
      <w:r>
        <w:rPr>
          <w:rFonts w:ascii="Calibri"/>
          <w:b/>
          <w:color w:val="231F20"/>
          <w:w w:val="105"/>
          <w:sz w:val="36"/>
        </w:rPr>
        <w:t>Finish</w:t>
      </w:r>
      <w:r>
        <w:rPr>
          <w:rFonts w:ascii="Calibri"/>
          <w:sz w:val="36"/>
        </w:rPr>
      </w:r>
    </w:p>
    <w:p>
      <w:pPr>
        <w:spacing w:after="0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1910" w:h="16840"/>
          <w:pgMar w:top="0" w:bottom="1160" w:left="1260" w:right="580"/>
        </w:sect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313" w:lineRule="exact"/>
        <w:ind w:left="393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5"/>
          <w:sz w:val="20"/>
          <w:szCs w:val="20"/>
        </w:rPr>
        <w:drawing>
          <wp:inline distT="0" distB="0" distL="0" distR="0">
            <wp:extent cx="1774606" cy="199167"/>
            <wp:effectExtent l="0" t="0" r="0" b="0"/>
            <wp:docPr id="3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0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5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165"/>
        <w:ind w:left="250" w:right="3124" w:firstLine="0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/>
        <w:drawing>
          <wp:inline distT="0" distB="0" distL="0" distR="0">
            <wp:extent cx="932398" cy="99936"/>
            <wp:effectExtent l="0" t="0" r="0" b="0"/>
            <wp:docPr id="37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398" cy="9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                  </w:t>
      </w:r>
      <w:r>
        <w:rPr>
          <w:rFonts w:ascii="Lucida Sans Unicode"/>
          <w:color w:val="231F20"/>
          <w:position w:val="1"/>
          <w:sz w:val="22"/>
        </w:rPr>
        <w:t>JUMBUCK</w:t>
      </w:r>
      <w:r>
        <w:rPr>
          <w:rFonts w:ascii="Lucida Sans Unicode"/>
          <w:sz w:val="22"/>
        </w:rPr>
      </w:r>
    </w:p>
    <w:p>
      <w:pPr>
        <w:spacing w:line="240" w:lineRule="auto" w:before="9"/>
        <w:rPr>
          <w:rFonts w:ascii="Lucida Sans Unicode" w:hAnsi="Lucida Sans Unicode" w:cs="Lucida Sans Unicode" w:eastAsia="Lucida Sans Unicode"/>
          <w:sz w:val="18"/>
          <w:szCs w:val="18"/>
        </w:rPr>
      </w:pPr>
    </w:p>
    <w:p>
      <w:pPr>
        <w:spacing w:before="19"/>
        <w:ind w:left="2695" w:right="3124" w:firstLine="0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/>
        <w:pict>
          <v:shape style="position:absolute;margin-left:45.6605pt;margin-top:4.708074pt;width:54.3802pt;height:7.846pt;mso-position-horizontal-relative:page;mso-position-vertical-relative:paragraph;z-index:1960" type="#_x0000_t75" stroked="false">
            <v:imagedata r:id="rId42" o:title=""/>
          </v:shape>
        </w:pict>
      </w:r>
      <w:r>
        <w:rPr>
          <w:rFonts w:ascii="Lucida Sans Unicode"/>
          <w:color w:val="231F20"/>
          <w:w w:val="95"/>
          <w:sz w:val="22"/>
        </w:rPr>
        <w:t>Portable</w:t>
      </w:r>
      <w:r>
        <w:rPr>
          <w:rFonts w:ascii="Lucida Sans Unicode"/>
          <w:color w:val="231F20"/>
          <w:spacing w:val="-4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Single</w:t>
      </w:r>
      <w:r>
        <w:rPr>
          <w:rFonts w:ascii="Lucida Sans Unicode"/>
          <w:color w:val="231F20"/>
          <w:spacing w:val="-4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Burner</w:t>
      </w:r>
      <w:r>
        <w:rPr>
          <w:rFonts w:ascii="Lucida Sans Unicode"/>
          <w:color w:val="231F20"/>
          <w:spacing w:val="-4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BBQ</w:t>
      </w:r>
      <w:r>
        <w:rPr>
          <w:rFonts w:ascii="Lucida Sans Unicode"/>
          <w:sz w:val="22"/>
        </w:rPr>
      </w:r>
    </w:p>
    <w:p>
      <w:pPr>
        <w:spacing w:line="240" w:lineRule="auto" w:before="8"/>
        <w:rPr>
          <w:rFonts w:ascii="Lucida Sans Unicode" w:hAnsi="Lucida Sans Unicode" w:cs="Lucida Sans Unicode" w:eastAsia="Lucida Sans Unicode"/>
          <w:sz w:val="23"/>
          <w:szCs w:val="23"/>
        </w:rPr>
      </w:pPr>
    </w:p>
    <w:p>
      <w:pPr>
        <w:spacing w:line="157" w:lineRule="exact"/>
        <w:ind w:left="241" w:right="0" w:firstLine="0"/>
        <w:rPr>
          <w:rFonts w:ascii="Lucida Sans Unicode" w:hAnsi="Lucida Sans Unicode" w:cs="Lucida Sans Unicode" w:eastAsia="Lucida Sans Unicode"/>
          <w:sz w:val="15"/>
          <w:szCs w:val="15"/>
        </w:rPr>
      </w:pP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drawing>
          <wp:inline distT="0" distB="0" distL="0" distR="0">
            <wp:extent cx="741322" cy="100012"/>
            <wp:effectExtent l="0" t="0" r="0" b="0"/>
            <wp:docPr id="3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2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</w:r>
    </w:p>
    <w:p>
      <w:pPr>
        <w:spacing w:line="301" w:lineRule="exact" w:before="104"/>
        <w:ind w:left="2695" w:right="3124" w:firstLine="0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/>
        <w:pict>
          <v:shape style="position:absolute;margin-left:46.543701pt;margin-top:7.732046pt;width:40.5372pt;height:7.868pt;mso-position-horizontal-relative:page;mso-position-vertical-relative:paragraph;z-index:1984" type="#_x0000_t75" stroked="false">
            <v:imagedata r:id="rId44" o:title=""/>
          </v:shape>
        </w:pict>
      </w:r>
      <w:r>
        <w:rPr>
          <w:rFonts w:ascii="Lucida Sans Unicode"/>
          <w:color w:val="231F20"/>
          <w:w w:val="95"/>
          <w:sz w:val="22"/>
        </w:rPr>
        <w:t>Mayo</w:t>
      </w:r>
      <w:r>
        <w:rPr>
          <w:rFonts w:ascii="Lucida Sans Unicode"/>
          <w:color w:val="231F20"/>
          <w:spacing w:val="-31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Hardware</w:t>
      </w:r>
      <w:r>
        <w:rPr>
          <w:rFonts w:ascii="Lucida Sans Unicode"/>
          <w:sz w:val="22"/>
        </w:rPr>
      </w:r>
    </w:p>
    <w:p>
      <w:pPr>
        <w:spacing w:line="187" w:lineRule="auto" w:before="16"/>
        <w:ind w:left="2695" w:right="3124" w:firstLine="0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>
          <w:rFonts w:ascii="Lucida Sans Unicode"/>
          <w:color w:val="231F20"/>
          <w:w w:val="90"/>
          <w:sz w:val="22"/>
        </w:rPr>
        <w:t>4 Secombe Place</w:t>
      </w:r>
      <w:r>
        <w:rPr>
          <w:rFonts w:ascii="Lucida Sans Unicode"/>
          <w:color w:val="231F20"/>
          <w:spacing w:val="-17"/>
          <w:w w:val="90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t>Moorebank</w:t>
      </w:r>
      <w:r>
        <w:rPr>
          <w:rFonts w:ascii="Lucida Sans Unicode"/>
          <w:color w:val="231F20"/>
          <w:w w:val="91"/>
          <w:sz w:val="22"/>
        </w:rPr>
        <w:t> </w:t>
      </w:r>
      <w:r>
        <w:rPr>
          <w:rFonts w:ascii="Lucida Sans Unicode"/>
          <w:color w:val="231F20"/>
          <w:sz w:val="22"/>
        </w:rPr>
        <w:t>NSW2170</w:t>
      </w:r>
      <w:r>
        <w:rPr>
          <w:rFonts w:ascii="Lucida Sans Unicode"/>
          <w:sz w:val="22"/>
        </w:rPr>
      </w:r>
    </w:p>
    <w:p>
      <w:pPr>
        <w:spacing w:line="249" w:lineRule="exact" w:before="0"/>
        <w:ind w:left="2695" w:right="3124" w:firstLine="0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>
          <w:rFonts w:ascii="Lucida Sans Unicode"/>
          <w:color w:val="231F20"/>
          <w:w w:val="80"/>
          <w:sz w:val="22"/>
        </w:rPr>
        <w:t>Phone:1300 360</w:t>
      </w:r>
      <w:r>
        <w:rPr>
          <w:rFonts w:ascii="Lucida Sans Unicode"/>
          <w:color w:val="231F20"/>
          <w:spacing w:val="16"/>
          <w:w w:val="80"/>
          <w:sz w:val="22"/>
        </w:rPr>
        <w:t> </w:t>
      </w:r>
      <w:r>
        <w:rPr>
          <w:rFonts w:ascii="Lucida Sans Unicode"/>
          <w:color w:val="231F20"/>
          <w:w w:val="80"/>
          <w:sz w:val="22"/>
        </w:rPr>
        <w:t>211</w:t>
      </w:r>
      <w:r>
        <w:rPr>
          <w:rFonts w:ascii="Lucida Sans Unicode"/>
          <w:sz w:val="22"/>
        </w:rPr>
      </w:r>
    </w:p>
    <w:p>
      <w:pPr>
        <w:spacing w:line="301" w:lineRule="exact" w:before="0"/>
        <w:ind w:left="2695" w:right="1287" w:firstLine="0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>
          <w:rFonts w:ascii="Lucida Sans Unicode"/>
          <w:color w:val="231F20"/>
          <w:w w:val="90"/>
          <w:sz w:val="22"/>
        </w:rPr>
        <w:t>Email:</w:t>
      </w:r>
      <w:r>
        <w:rPr>
          <w:rFonts w:ascii="Lucida Sans Unicode"/>
          <w:color w:val="231F20"/>
          <w:spacing w:val="37"/>
          <w:w w:val="90"/>
          <w:sz w:val="22"/>
        </w:rPr>
        <w:t> </w:t>
      </w:r>
      <w:hyperlink r:id="rId45">
        <w:r>
          <w:rPr>
            <w:rFonts w:ascii="Lucida Sans Unicode"/>
            <w:color w:val="231F20"/>
            <w:w w:val="90"/>
            <w:sz w:val="22"/>
          </w:rPr>
          <w:t>customerservice@mayohardware.com.au</w:t>
        </w:r>
        <w:r>
          <w:rPr>
            <w:rFonts w:ascii="Lucida Sans Unicode"/>
            <w:sz w:val="22"/>
          </w:rPr>
        </w:r>
      </w:hyperlink>
    </w:p>
    <w:p>
      <w:pPr>
        <w:spacing w:line="240" w:lineRule="auto" w:before="14"/>
        <w:rPr>
          <w:rFonts w:ascii="Lucida Sans Unicode" w:hAnsi="Lucida Sans Unicode" w:cs="Lucida Sans Unicode" w:eastAsia="Lucida Sans Unicode"/>
          <w:sz w:val="6"/>
          <w:szCs w:val="6"/>
        </w:rPr>
      </w:pPr>
    </w:p>
    <w:p>
      <w:pPr>
        <w:spacing w:before="19"/>
        <w:ind w:left="243" w:right="3124" w:firstLine="0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/>
        <w:drawing>
          <wp:inline distT="0" distB="0" distL="0" distR="0">
            <wp:extent cx="539549" cy="99936"/>
            <wp:effectExtent l="0" t="0" r="0" b="0"/>
            <wp:docPr id="4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9" cy="9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                            </w:t>
      </w:r>
      <w:r>
        <w:rPr>
          <w:rFonts w:ascii="Lucida Sans Unicode"/>
          <w:color w:val="231F20"/>
          <w:spacing w:val="2"/>
          <w:sz w:val="22"/>
        </w:rPr>
        <w:t>CGP1BHPB</w:t>
      </w:r>
      <w:r>
        <w:rPr>
          <w:rFonts w:ascii="Lucida Sans Unicode"/>
          <w:spacing w:val="2"/>
          <w:sz w:val="22"/>
        </w:rPr>
      </w:r>
    </w:p>
    <w:p>
      <w:pPr>
        <w:spacing w:line="240" w:lineRule="auto" w:before="12"/>
        <w:rPr>
          <w:rFonts w:ascii="Lucida Sans Unicode" w:hAnsi="Lucida Sans Unicode" w:cs="Lucida Sans Unicode" w:eastAsia="Lucida Sans Unicode"/>
          <w:sz w:val="16"/>
          <w:szCs w:val="16"/>
        </w:rPr>
      </w:pPr>
    </w:p>
    <w:p>
      <w:pPr>
        <w:spacing w:line="302" w:lineRule="exact" w:before="17"/>
        <w:ind w:left="250" w:right="3124" w:firstLine="0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/>
        <w:drawing>
          <wp:inline distT="0" distB="0" distL="0" distR="0">
            <wp:extent cx="624545" cy="99936"/>
            <wp:effectExtent l="0" t="0" r="0" b="0"/>
            <wp:docPr id="4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45" cy="9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                           </w:t>
      </w:r>
      <w:r>
        <w:rPr>
          <w:rFonts w:ascii="Lucida Sans Unicode"/>
          <w:color w:val="231F20"/>
          <w:w w:val="90"/>
          <w:position w:val="1"/>
          <w:sz w:val="22"/>
        </w:rPr>
        <w:t>Cast</w:t>
      </w:r>
      <w:r>
        <w:rPr>
          <w:rFonts w:ascii="Lucida Sans Unicode"/>
          <w:color w:val="231F20"/>
          <w:spacing w:val="-23"/>
          <w:w w:val="90"/>
          <w:position w:val="1"/>
          <w:sz w:val="22"/>
        </w:rPr>
        <w:t> </w:t>
      </w:r>
      <w:r>
        <w:rPr>
          <w:rFonts w:ascii="Lucida Sans Unicode"/>
          <w:color w:val="231F20"/>
          <w:w w:val="90"/>
          <w:position w:val="1"/>
          <w:sz w:val="22"/>
        </w:rPr>
        <w:t>iron</w:t>
      </w:r>
      <w:r>
        <w:rPr>
          <w:rFonts w:ascii="Lucida Sans Unicode"/>
          <w:color w:val="231F20"/>
          <w:spacing w:val="-23"/>
          <w:w w:val="90"/>
          <w:position w:val="1"/>
          <w:sz w:val="22"/>
        </w:rPr>
        <w:t> </w:t>
      </w:r>
      <w:r>
        <w:rPr>
          <w:rFonts w:ascii="Lucida Sans Unicode"/>
          <w:color w:val="231F20"/>
          <w:w w:val="90"/>
          <w:position w:val="1"/>
          <w:sz w:val="22"/>
        </w:rPr>
        <w:t>cooking</w:t>
      </w:r>
      <w:r>
        <w:rPr>
          <w:rFonts w:ascii="Lucida Sans Unicode"/>
          <w:color w:val="231F20"/>
          <w:spacing w:val="-23"/>
          <w:w w:val="90"/>
          <w:position w:val="1"/>
          <w:sz w:val="22"/>
        </w:rPr>
        <w:t> </w:t>
      </w:r>
      <w:r>
        <w:rPr>
          <w:rFonts w:ascii="Lucida Sans Unicode"/>
          <w:color w:val="231F20"/>
          <w:w w:val="90"/>
          <w:position w:val="1"/>
          <w:sz w:val="22"/>
        </w:rPr>
        <w:t>grate</w:t>
      </w:r>
      <w:r>
        <w:rPr>
          <w:rFonts w:ascii="Lucida Sans Unicode"/>
          <w:color w:val="231F20"/>
          <w:spacing w:val="-23"/>
          <w:w w:val="90"/>
          <w:position w:val="1"/>
          <w:sz w:val="22"/>
        </w:rPr>
        <w:t> </w:t>
      </w:r>
      <w:r>
        <w:rPr>
          <w:rFonts w:ascii="Lucida Sans Unicode"/>
          <w:color w:val="231F20"/>
          <w:w w:val="90"/>
          <w:position w:val="1"/>
          <w:sz w:val="22"/>
        </w:rPr>
        <w:t>and</w:t>
      </w:r>
      <w:r>
        <w:rPr>
          <w:rFonts w:ascii="Lucida Sans Unicode"/>
          <w:color w:val="231F20"/>
          <w:spacing w:val="-23"/>
          <w:w w:val="90"/>
          <w:position w:val="1"/>
          <w:sz w:val="22"/>
        </w:rPr>
        <w:t> </w:t>
      </w:r>
      <w:r>
        <w:rPr>
          <w:rFonts w:ascii="Lucida Sans Unicode"/>
          <w:color w:val="231F20"/>
          <w:w w:val="90"/>
          <w:position w:val="1"/>
          <w:sz w:val="22"/>
        </w:rPr>
        <w:t>plate.</w:t>
      </w:r>
      <w:r>
        <w:rPr>
          <w:rFonts w:ascii="Lucida Sans Unicode"/>
          <w:sz w:val="22"/>
        </w:rPr>
      </w:r>
    </w:p>
    <w:p>
      <w:pPr>
        <w:spacing w:line="187" w:lineRule="auto" w:before="17"/>
        <w:ind w:left="2695" w:right="1287" w:hanging="1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>
          <w:rFonts w:ascii="Lucida Sans Unicode"/>
          <w:color w:val="231F20"/>
          <w:w w:val="95"/>
          <w:sz w:val="22"/>
        </w:rPr>
        <w:t>Rotary</w:t>
      </w:r>
      <w:r>
        <w:rPr>
          <w:rFonts w:ascii="Lucida Sans Unicode"/>
          <w:color w:val="231F20"/>
          <w:spacing w:val="-51"/>
          <w:w w:val="95"/>
          <w:sz w:val="22"/>
        </w:rPr>
        <w:t> </w:t>
      </w:r>
      <w:r>
        <w:rPr>
          <w:rFonts w:ascii="Lucida Sans Unicode"/>
          <w:color w:val="231F20"/>
          <w:spacing w:val="-3"/>
          <w:w w:val="95"/>
          <w:sz w:val="22"/>
        </w:rPr>
        <w:t>electronic</w:t>
      </w:r>
      <w:r>
        <w:rPr>
          <w:rFonts w:ascii="Lucida Sans Unicode"/>
          <w:color w:val="231F20"/>
          <w:spacing w:val="-50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ignition</w:t>
      </w:r>
      <w:r>
        <w:rPr>
          <w:rFonts w:ascii="Lucida Sans Unicode"/>
          <w:color w:val="231F20"/>
          <w:spacing w:val="-5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for</w:t>
      </w:r>
      <w:r>
        <w:rPr>
          <w:rFonts w:ascii="Lucida Sans Unicode"/>
          <w:color w:val="231F20"/>
          <w:spacing w:val="-50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easy</w:t>
      </w:r>
      <w:r>
        <w:rPr>
          <w:rFonts w:ascii="Lucida Sans Unicode"/>
          <w:color w:val="231F20"/>
          <w:spacing w:val="-5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start</w:t>
      </w:r>
      <w:r>
        <w:rPr>
          <w:rFonts w:ascii="Lucida Sans Unicode"/>
          <w:color w:val="231F20"/>
          <w:spacing w:val="-51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every</w:t>
      </w:r>
      <w:r>
        <w:rPr>
          <w:rFonts w:ascii="Lucida Sans Unicode"/>
          <w:color w:val="231F20"/>
          <w:spacing w:val="-51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time.</w:t>
      </w:r>
      <w:r>
        <w:rPr>
          <w:rFonts w:ascii="Lucida Sans Unicode"/>
          <w:color w:val="231F20"/>
          <w:w w:val="84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t>Stainless</w:t>
      </w:r>
      <w:r>
        <w:rPr>
          <w:rFonts w:ascii="Lucida Sans Unicode"/>
          <w:color w:val="231F20"/>
          <w:spacing w:val="-18"/>
          <w:w w:val="90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t>steel</w:t>
      </w:r>
      <w:r>
        <w:rPr>
          <w:rFonts w:ascii="Lucida Sans Unicode"/>
          <w:color w:val="231F20"/>
          <w:spacing w:val="-15"/>
          <w:w w:val="90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t>heat</w:t>
      </w:r>
      <w:r>
        <w:rPr>
          <w:rFonts w:ascii="Lucida Sans Unicode"/>
          <w:color w:val="231F20"/>
          <w:spacing w:val="-15"/>
          <w:w w:val="90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t>gauge.</w:t>
      </w:r>
      <w:r>
        <w:rPr>
          <w:rFonts w:ascii="Lucida Sans Unicode"/>
          <w:sz w:val="22"/>
        </w:rPr>
      </w:r>
    </w:p>
    <w:p>
      <w:pPr>
        <w:spacing w:line="286" w:lineRule="exact" w:before="0"/>
        <w:ind w:left="2695" w:right="3124" w:firstLine="0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>
          <w:rFonts w:ascii="Lucida Sans Unicode"/>
          <w:color w:val="231F20"/>
          <w:w w:val="90"/>
          <w:sz w:val="22"/>
        </w:rPr>
        <w:t>Heavy</w:t>
      </w:r>
      <w:r>
        <w:rPr>
          <w:rFonts w:ascii="Lucida Sans Unicode"/>
          <w:color w:val="231F20"/>
          <w:spacing w:val="-17"/>
          <w:w w:val="90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t>duty</w:t>
      </w:r>
      <w:r>
        <w:rPr>
          <w:rFonts w:ascii="Lucida Sans Unicode"/>
          <w:color w:val="231F20"/>
          <w:spacing w:val="-17"/>
          <w:w w:val="90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t>steel</w:t>
      </w:r>
      <w:r>
        <w:rPr>
          <w:rFonts w:ascii="Lucida Sans Unicode"/>
          <w:color w:val="231F20"/>
          <w:spacing w:val="-15"/>
          <w:w w:val="90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t>construction.</w:t>
      </w:r>
      <w:r>
        <w:rPr>
          <w:rFonts w:ascii="Lucida Sans Unicode"/>
          <w:sz w:val="22"/>
        </w:rPr>
      </w:r>
    </w:p>
    <w:p>
      <w:pPr>
        <w:spacing w:line="434" w:lineRule="auto" w:before="148"/>
        <w:ind w:left="240" w:right="3977" w:firstLine="2455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/>
        <w:pict>
          <v:shape style="position:absolute;margin-left:46.544399pt;margin-top:10.836679pt;width:40.5371pt;height:7.812pt;mso-position-horizontal-relative:page;mso-position-vertical-relative:paragraph;z-index:-463192" type="#_x0000_t75" stroked="false">
            <v:imagedata r:id="rId48" o:title=""/>
          </v:shape>
        </w:pict>
      </w:r>
      <w:r>
        <w:rPr>
          <w:rFonts w:ascii="Lucida Sans Unicode"/>
          <w:color w:val="231F20"/>
          <w:w w:val="95"/>
          <w:sz w:val="22"/>
        </w:rPr>
        <w:t>See</w:t>
      </w:r>
      <w:r>
        <w:rPr>
          <w:rFonts w:ascii="Lucida Sans Unicode"/>
          <w:color w:val="231F20"/>
          <w:spacing w:val="-44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drawing</w:t>
      </w:r>
      <w:r>
        <w:rPr>
          <w:rFonts w:ascii="Lucida Sans Unicode"/>
          <w:color w:val="231F20"/>
          <w:spacing w:val="-44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page</w:t>
      </w:r>
      <w:r>
        <w:rPr>
          <w:rFonts w:ascii="Lucida Sans Unicode"/>
          <w:color w:val="231F20"/>
          <w:w w:val="90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drawing>
          <wp:inline distT="0" distB="0" distL="0" distR="0">
            <wp:extent cx="759292" cy="99936"/>
            <wp:effectExtent l="0" t="0" r="0" b="0"/>
            <wp:docPr id="45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92" cy="9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color w:val="231F20"/>
          <w:w w:val="90"/>
          <w:sz w:val="22"/>
        </w:rPr>
      </w:r>
      <w:r>
        <w:rPr>
          <w:rFonts w:ascii="Times New Roman"/>
          <w:color w:val="231F20"/>
          <w:w w:val="90"/>
          <w:sz w:val="22"/>
        </w:rPr>
        <w:t>                      </w:t>
      </w:r>
      <w:r>
        <w:rPr>
          <w:rFonts w:ascii="Lucida Sans Unicode"/>
          <w:color w:val="231F20"/>
          <w:sz w:val="22"/>
        </w:rPr>
        <w:t>ROTARY</w:t>
      </w:r>
      <w:r>
        <w:rPr>
          <w:rFonts w:ascii="Lucida Sans Unicode"/>
          <w:sz w:val="22"/>
        </w:rPr>
      </w:r>
    </w:p>
    <w:p>
      <w:pPr>
        <w:spacing w:line="240" w:lineRule="auto" w:before="15"/>
        <w:rPr>
          <w:rFonts w:ascii="Lucida Sans Unicode" w:hAnsi="Lucida Sans Unicode" w:cs="Lucida Sans Unicode" w:eastAsia="Lucida Sans Unicode"/>
          <w:sz w:val="5"/>
          <w:szCs w:val="5"/>
        </w:rPr>
      </w:pPr>
    </w:p>
    <w:p>
      <w:pPr>
        <w:spacing w:line="157" w:lineRule="exact"/>
        <w:ind w:left="250" w:right="0" w:firstLine="0"/>
        <w:rPr>
          <w:rFonts w:ascii="Lucida Sans Unicode" w:hAnsi="Lucida Sans Unicode" w:cs="Lucida Sans Unicode" w:eastAsia="Lucida Sans Unicode"/>
          <w:sz w:val="15"/>
          <w:szCs w:val="15"/>
        </w:rPr>
      </w:pP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  <w:drawing>
          <wp:inline distT="0" distB="0" distL="0" distR="0">
            <wp:extent cx="1111305" cy="100012"/>
            <wp:effectExtent l="0" t="0" r="0" b="0"/>
            <wp:docPr id="47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3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 w:eastAsia="Lucida Sans Unicode"/>
          <w:position w:val="-2"/>
          <w:sz w:val="15"/>
          <w:szCs w:val="15"/>
        </w:rPr>
      </w:r>
    </w:p>
    <w:p>
      <w:pPr>
        <w:spacing w:line="240" w:lineRule="auto" w:before="5"/>
        <w:rPr>
          <w:rFonts w:ascii="Lucida Sans Unicode" w:hAnsi="Lucida Sans Unicode" w:cs="Lucida Sans Unicode" w:eastAsia="Lucida Sans Unicode"/>
          <w:sz w:val="4"/>
          <w:szCs w:val="4"/>
        </w:rPr>
      </w:pPr>
    </w:p>
    <w:p>
      <w:pPr>
        <w:spacing w:line="434" w:lineRule="auto" w:before="19"/>
        <w:ind w:left="250" w:right="1287" w:firstLine="2444"/>
        <w:jc w:val="lef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/>
        <w:pict>
          <v:shape style="position:absolute;margin-left:45.659901pt;margin-top:4.416556pt;width:51.8608pt;height:7.869pt;mso-position-horizontal-relative:page;mso-position-vertical-relative:paragraph;z-index:-463168" type="#_x0000_t75" stroked="false">
            <v:imagedata r:id="rId51" o:title=""/>
          </v:shape>
        </w:pict>
      </w:r>
      <w:r>
        <w:rPr>
          <w:rFonts w:ascii="Lucida Sans Unicode"/>
          <w:color w:val="231F20"/>
          <w:w w:val="95"/>
          <w:sz w:val="22"/>
        </w:rPr>
        <w:t>Low</w:t>
      </w:r>
      <w:r>
        <w:rPr>
          <w:rFonts w:ascii="Lucida Sans Unicode"/>
          <w:color w:val="231F20"/>
          <w:spacing w:val="-4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Pressure</w:t>
      </w:r>
      <w:r>
        <w:rPr>
          <w:rFonts w:ascii="Lucida Sans Unicode"/>
          <w:color w:val="231F20"/>
          <w:spacing w:val="-4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Single</w:t>
      </w:r>
      <w:r>
        <w:rPr>
          <w:rFonts w:ascii="Lucida Sans Unicode"/>
          <w:color w:val="231F20"/>
          <w:spacing w:val="-4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Stage</w:t>
      </w:r>
      <w:r>
        <w:rPr>
          <w:rFonts w:ascii="Lucida Sans Unicode"/>
          <w:color w:val="231F20"/>
          <w:spacing w:val="-4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Regulator</w:t>
      </w:r>
      <w:r>
        <w:rPr>
          <w:rFonts w:ascii="Lucida Sans Unicode"/>
          <w:color w:val="231F20"/>
          <w:spacing w:val="-4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&amp;</w:t>
      </w:r>
      <w:r>
        <w:rPr>
          <w:rFonts w:ascii="Lucida Sans Unicode"/>
          <w:color w:val="231F20"/>
          <w:spacing w:val="-42"/>
          <w:w w:val="95"/>
          <w:sz w:val="22"/>
        </w:rPr>
        <w:t> </w:t>
      </w:r>
      <w:r>
        <w:rPr>
          <w:rFonts w:ascii="Lucida Sans Unicode"/>
          <w:color w:val="231F20"/>
          <w:w w:val="95"/>
          <w:sz w:val="22"/>
        </w:rPr>
        <w:t>Hose</w:t>
      </w:r>
      <w:r>
        <w:rPr>
          <w:rFonts w:ascii="Lucida Sans Unicode"/>
          <w:color w:val="231F20"/>
          <w:w w:val="90"/>
          <w:sz w:val="22"/>
        </w:rPr>
        <w:t> </w:t>
      </w:r>
      <w:r>
        <w:rPr>
          <w:rFonts w:ascii="Lucida Sans Unicode"/>
          <w:color w:val="231F20"/>
          <w:w w:val="90"/>
          <w:sz w:val="22"/>
        </w:rPr>
        <w:drawing>
          <wp:inline distT="0" distB="0" distL="0" distR="0">
            <wp:extent cx="914107" cy="99936"/>
            <wp:effectExtent l="0" t="0" r="0" b="0"/>
            <wp:docPr id="49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07" cy="9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color w:val="231F20"/>
          <w:w w:val="90"/>
          <w:sz w:val="22"/>
        </w:rPr>
      </w:r>
      <w:r>
        <w:rPr>
          <w:rFonts w:ascii="Times New Roman"/>
          <w:color w:val="231F20"/>
          <w:w w:val="90"/>
          <w:sz w:val="22"/>
        </w:rPr>
        <w:t>                 </w:t>
      </w:r>
      <w:r>
        <w:rPr>
          <w:rFonts w:ascii="Lucida Sans Unicode"/>
          <w:color w:val="231F20"/>
          <w:sz w:val="22"/>
        </w:rPr>
        <w:t>ROTARY</w:t>
      </w:r>
      <w:r>
        <w:rPr>
          <w:rFonts w:ascii="Lucida Sans Unicode"/>
          <w:sz w:val="22"/>
        </w:rPr>
      </w: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4"/>
        <w:gridCol w:w="2134"/>
        <w:gridCol w:w="2930"/>
        <w:gridCol w:w="1548"/>
      </w:tblGrid>
      <w:tr>
        <w:trPr>
          <w:trHeight w:val="322" w:hRule="exact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Lucida Sans Unicode" w:hAnsi="Lucida Sans Unicode" w:cs="Lucida Sans Unicode" w:eastAsia="Lucida Sans Unicode"/>
                <w:sz w:val="4"/>
                <w:szCs w:val="4"/>
              </w:rPr>
            </w:pPr>
          </w:p>
          <w:p>
            <w:pPr>
              <w:pStyle w:val="TableParagraph"/>
              <w:spacing w:line="156" w:lineRule="exact"/>
              <w:ind w:left="124" w:right="0"/>
              <w:jc w:val="left"/>
              <w:rPr>
                <w:rFonts w:ascii="Lucida Sans Unicode" w:hAnsi="Lucida Sans Unicode" w:cs="Lucida Sans Unicode" w:eastAsia="Lucida Sans Unicode"/>
                <w:sz w:val="15"/>
                <w:szCs w:val="15"/>
              </w:rPr>
            </w:pPr>
            <w:r>
              <w:rPr>
                <w:rFonts w:ascii="Lucida Sans Unicode" w:hAnsi="Lucida Sans Unicode" w:cs="Lucida Sans Unicode" w:eastAsia="Lucida Sans Unicode"/>
                <w:position w:val="-2"/>
                <w:sz w:val="15"/>
                <w:szCs w:val="15"/>
              </w:rPr>
              <w:drawing>
                <wp:inline distT="0" distB="0" distL="0" distR="0">
                  <wp:extent cx="485089" cy="99060"/>
                  <wp:effectExtent l="0" t="0" r="0" b="0"/>
                  <wp:docPr id="51" name="image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89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 w:eastAsia="Lucida Sans Unicode"/>
                <w:position w:val="-2"/>
                <w:sz w:val="15"/>
                <w:szCs w:val="15"/>
              </w:rPr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Lucida Sans Unicode" w:hAnsi="Lucida Sans Unicode" w:cs="Lucida Sans Unicode" w:eastAsia="Lucida Sans Unicode"/>
                <w:sz w:val="4"/>
                <w:szCs w:val="4"/>
              </w:rPr>
            </w:pPr>
          </w:p>
          <w:p>
            <w:pPr>
              <w:pStyle w:val="TableParagraph"/>
              <w:spacing w:line="157" w:lineRule="exact"/>
              <w:ind w:left="122" w:right="0"/>
              <w:jc w:val="left"/>
              <w:rPr>
                <w:rFonts w:ascii="Lucida Sans Unicode" w:hAnsi="Lucida Sans Unicode" w:cs="Lucida Sans Unicode" w:eastAsia="Lucida Sans Unicode"/>
                <w:sz w:val="15"/>
                <w:szCs w:val="15"/>
              </w:rPr>
            </w:pPr>
            <w:r>
              <w:rPr>
                <w:rFonts w:ascii="Lucida Sans Unicode" w:hAnsi="Lucida Sans Unicode" w:cs="Lucida Sans Unicode" w:eastAsia="Lucida Sans Unicode"/>
                <w:position w:val="-2"/>
                <w:sz w:val="15"/>
                <w:szCs w:val="15"/>
              </w:rPr>
              <w:drawing>
                <wp:inline distT="0" distB="0" distL="0" distR="0">
                  <wp:extent cx="262823" cy="100012"/>
                  <wp:effectExtent l="0" t="0" r="0" b="0"/>
                  <wp:docPr id="53" name="image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 w:eastAsia="Lucida Sans Unicode"/>
                <w:position w:val="-2"/>
                <w:sz w:val="15"/>
                <w:szCs w:val="15"/>
              </w:rPr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Lucida Sans Unicode" w:hAnsi="Lucida Sans Unicode" w:cs="Lucida Sans Unicode" w:eastAsia="Lucida Sans Unicode"/>
                <w:sz w:val="4"/>
                <w:szCs w:val="4"/>
              </w:rPr>
            </w:pPr>
          </w:p>
          <w:p>
            <w:pPr>
              <w:pStyle w:val="TableParagraph"/>
              <w:spacing w:line="157" w:lineRule="exact"/>
              <w:ind w:left="107" w:right="0"/>
              <w:jc w:val="left"/>
              <w:rPr>
                <w:rFonts w:ascii="Lucida Sans Unicode" w:hAnsi="Lucida Sans Unicode" w:cs="Lucida Sans Unicode" w:eastAsia="Lucida Sans Unicode"/>
                <w:sz w:val="15"/>
                <w:szCs w:val="15"/>
              </w:rPr>
            </w:pPr>
            <w:r>
              <w:rPr>
                <w:rFonts w:ascii="Lucida Sans Unicode" w:hAnsi="Lucida Sans Unicode" w:cs="Lucida Sans Unicode" w:eastAsia="Lucida Sans Unicode"/>
                <w:position w:val="-2"/>
                <w:sz w:val="15"/>
                <w:szCs w:val="15"/>
              </w:rPr>
              <w:drawing>
                <wp:inline distT="0" distB="0" distL="0" distR="0">
                  <wp:extent cx="1325124" cy="100012"/>
                  <wp:effectExtent l="0" t="0" r="0" b="0"/>
                  <wp:docPr id="55" name="image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2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 w:eastAsia="Lucida Sans Unicode"/>
                <w:position w:val="-2"/>
                <w:sz w:val="15"/>
                <w:szCs w:val="15"/>
              </w:rPr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Lucida Sans Unicode" w:hAnsi="Lucida Sans Unicode" w:cs="Lucida Sans Unicode" w:eastAsia="Lucida Sans Unicode"/>
                <w:sz w:val="4"/>
                <w:szCs w:val="4"/>
              </w:rPr>
            </w:pPr>
          </w:p>
          <w:p>
            <w:pPr>
              <w:pStyle w:val="TableParagraph"/>
              <w:spacing w:line="157" w:lineRule="exact"/>
              <w:ind w:left="124" w:right="0"/>
              <w:jc w:val="left"/>
              <w:rPr>
                <w:rFonts w:ascii="Lucida Sans Unicode" w:hAnsi="Lucida Sans Unicode" w:cs="Lucida Sans Unicode" w:eastAsia="Lucida Sans Unicode"/>
                <w:sz w:val="15"/>
                <w:szCs w:val="15"/>
              </w:rPr>
            </w:pPr>
            <w:r>
              <w:rPr>
                <w:rFonts w:ascii="Lucida Sans Unicode" w:hAnsi="Lucida Sans Unicode" w:cs="Lucida Sans Unicode" w:eastAsia="Lucida Sans Unicode"/>
                <w:position w:val="-2"/>
                <w:sz w:val="15"/>
                <w:szCs w:val="15"/>
              </w:rPr>
              <w:drawing>
                <wp:inline distT="0" distB="0" distL="0" distR="0">
                  <wp:extent cx="570156" cy="100012"/>
                  <wp:effectExtent l="0" t="0" r="0" b="0"/>
                  <wp:docPr id="57" name="image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5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5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 w:eastAsia="Lucida Sans Unicode"/>
                <w:position w:val="-2"/>
                <w:sz w:val="15"/>
                <w:szCs w:val="15"/>
              </w:rPr>
            </w:r>
          </w:p>
        </w:tc>
      </w:tr>
      <w:tr>
        <w:trPr>
          <w:trHeight w:val="322" w:hRule="exact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Lucida Sans Unicode" w:hAnsi="Lucida Sans Unicode" w:cs="Lucida Sans Unicode" w:eastAsia="Lucida Sans Unicode"/>
                <w:sz w:val="4"/>
                <w:szCs w:val="4"/>
              </w:rPr>
            </w:pPr>
          </w:p>
          <w:p>
            <w:pPr>
              <w:pStyle w:val="TableParagraph"/>
              <w:spacing w:line="219" w:lineRule="exact"/>
              <w:ind w:left="115" w:right="0"/>
              <w:jc w:val="left"/>
              <w:rPr>
                <w:rFonts w:ascii="Lucida Sans Unicode" w:hAnsi="Lucida Sans Unicode" w:cs="Lucida Sans Unicode" w:eastAsia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 w:eastAsia="Lucida Sans Unicode"/>
                <w:position w:val="-3"/>
                <w:sz w:val="20"/>
                <w:szCs w:val="20"/>
              </w:rPr>
              <w:pict>
                <v:group style="width:62.9pt;height:11pt;mso-position-horizontal-relative:char;mso-position-vertical-relative:line" coordorigin="0,0" coordsize="1258,220">
                  <v:group style="position:absolute;left:0;top:0;width:1258;height:220" coordorigin="0,0" coordsize="1258,220">
                    <v:shape style="position:absolute;left:0;top:0;width:1258;height:220" coordorigin="0,0" coordsize="1258,220" path="m3,145l2,159,10,162,20,163,40,163,48,162,61,158,66,155,71,151,28,151,23,150,12,148,7,147,3,145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55,10l42,10,35,11,0,45,0,59,41,92,47,94,58,99,62,102,69,110,71,115,71,126,38,151,71,151,85,111,83,105,44,78,38,76,27,70,23,67,19,64,16,60,14,55,14,41,17,34,29,25,38,22,76,22,77,13,73,12,68,12,60,11,55,10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76,22l54,22,58,22,67,24,72,25,76,26,76,22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29,11l123,11,121,12,117,15,116,18,116,23,117,26,121,30,123,30,129,30,131,30,135,26,136,23,136,18,135,15,131,12,129,1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33,51l119,51,119,161,133,161,133,5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89,51l174,51,174,161,188,161,188,102,189,95,193,84,195,79,196,77,187,77,187,77,187,73,188,69,188,67,188,62,188,57,189,5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254,61l232,61,238,63,244,74,246,80,246,161,260,161,260,79,259,75,257,67,255,63,254,6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233,49l217,49,209,52,195,62,190,69,187,77,196,77,201,70,205,67,209,64,214,62,218,61,254,61,250,57,247,54,238,50,233,49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334,50l294,86,294,100,295,105,301,116,305,121,310,124,307,126,304,128,300,134,299,138,299,145,300,148,304,153,306,156,310,157,304,160,300,164,292,174,290,180,290,198,294,205,311,216,322,219,344,219,351,218,365,214,371,211,377,208,333,208,329,207,304,180,306,175,312,167,316,164,321,161,388,161,377,152,368,149,320,149,313,146,313,137,314,135,316,131,319,129,322,128,355,128,359,127,364,125,369,122,372,119,330,119,322,117,311,107,308,100,308,82,311,74,322,63,330,61,395,61,395,51,357,51,354,51,352,50,347,50,334,50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388,161l361,161,368,163,377,170,379,175,379,189,375,195,361,205,351,208,377,208,381,204,385,200,391,190,393,185,393,170,389,162,388,16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355,128l322,128,324,129,326,129,332,130,346,130,353,129,355,128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395,61l350,61,358,63,369,74,371,81,371,100,368,107,357,117,349,119,372,119,377,115,380,110,384,100,385,95,385,83,384,78,380,69,377,65,374,63,395,63,395,6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438,0l424,0,424,161,438,161,438,0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523,50l508,50,501,51,468,99,468,107,515,163,525,163,531,162,543,160,549,159,554,157,553,151,508,151,498,147,485,132,482,119,483,101,557,101,557,99,558,90,484,90,485,81,489,74,500,63,506,60,546,60,544,59,540,56,529,51,523,50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552,144l548,146,544,148,532,151,526,151,553,151,552,144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546,60l524,60,531,63,541,74,543,81,543,90,558,90,558,88,557,82,554,72,551,67,546,60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693,12l654,12,642,12,637,12,637,161,662,162,684,162,693,160,708,154,713,151,680,151,664,150,657,150,654,150,652,149,652,90,656,89,714,89,706,85,701,83,695,83,695,82,704,80,706,79,681,79,652,78,652,23,659,23,715,23,705,15,693,12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714,89l673,89,679,90,690,92,713,113,713,123,680,151,713,151,728,121,727,113,727,110,725,102,723,98,717,92,714,89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715,23l681,23,687,24,696,26,709,45,709,58,706,66,691,76,681,79,706,79,711,75,721,62,724,55,724,36,720,28,715,23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776,51l762,51,762,134,789,163,805,163,813,161,825,152,790,152,784,149,778,139,777,133,776,5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848,136l835,136,836,136,835,139,834,143,834,153,834,161,848,161,848,136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848,51l834,51,834,111,833,117,804,152,825,152,827,151,832,144,835,136,848,136,848,5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904,51l889,51,889,161,904,161,904,117,905,94,910,80,901,80,901,80,902,75,903,70,904,60,904,55,904,5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935,49l901,80,910,80,911,77,919,65,928,61,941,61,941,50,935,49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941,61l928,61,940,63,941,6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983,51l969,51,969,161,983,161,983,102,984,95,987,84,990,79,991,77,981,77,981,77,982,73,982,69,982,67,983,62,983,57,983,5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048,61l1026,61,1032,63,1039,74,1040,80,1040,161,1054,161,1054,79,1054,75,1052,67,1050,63,1048,6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028,49l1011,49,1003,52,989,62,985,69,981,77,991,77,996,70,999,67,1004,64,1008,62,1013,61,1048,61,1045,57,1041,54,1033,50,1028,49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140,50l1125,50,1118,51,1085,99,1085,107,1131,163,1142,163,1148,162,1160,160,1165,159,1170,157,1170,151,1125,151,1115,147,1102,132,1099,119,1100,101,1174,101,1174,99,1174,90,1100,90,1102,81,1106,74,1116,63,1123,60,1162,60,1161,59,1157,56,1146,51,1140,50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169,144l1165,146,1160,148,1149,151,1143,151,1170,151,1169,144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162,60l1140,60,1147,63,1157,74,1160,81,1160,90,1174,90,1174,88,1174,82,1170,72,1168,67,1162,60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221,51l1206,51,1206,161,1220,161,1220,117,1222,94,1227,80,1218,80,1218,80,1219,75,1219,70,1220,60,1221,55,1221,51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252,49l1218,80,1227,80,1228,77,1235,65,1245,61,1257,61,1258,50,1252,49xe" filled="true" fillcolor="#000000" stroked="false">
                      <v:path arrowok="t"/>
                      <v:fill type="solid"/>
                    </v:shape>
                    <v:shape style="position:absolute;left:0;top:0;width:1258;height:220" coordorigin="0,0" coordsize="1258,220" path="m1257,61l1245,61,1257,63,1257,61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Lucida Sans Unicode" w:hAnsi="Lucida Sans Unicode" w:cs="Lucida Sans Unicode" w:eastAsia="Lucida Sans Unicode"/>
                <w:position w:val="-3"/>
                <w:sz w:val="20"/>
                <w:szCs w:val="20"/>
              </w:rPr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color w:val="231F20"/>
                <w:sz w:val="22"/>
              </w:rPr>
              <w:t>13.5MJ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12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color w:val="231F20"/>
                <w:sz w:val="22"/>
              </w:rPr>
              <w:t>2.75kPa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color w:val="231F20"/>
                <w:sz w:val="22"/>
              </w:rPr>
              <w:t>1.02mm</w:t>
            </w:r>
            <w:r>
              <w:rPr>
                <w:rFonts w:ascii="Calibri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footerReference w:type="default" r:id="rId39"/>
          <w:pgSz w:w="11910" w:h="16840"/>
          <w:pgMar w:footer="958" w:header="0" w:top="960" w:bottom="1140" w:left="680" w:right="1680"/>
        </w:sectPr>
      </w:pPr>
    </w:p>
    <w:p>
      <w:pPr>
        <w:spacing w:line="240" w:lineRule="auto" w:before="14"/>
        <w:rPr>
          <w:rFonts w:ascii="Lucida Sans Unicode" w:hAnsi="Lucida Sans Unicode" w:cs="Lucida Sans Unicode" w:eastAsia="Lucida Sans Unicode"/>
          <w:sz w:val="4"/>
          <w:szCs w:val="4"/>
        </w:rPr>
      </w:pPr>
    </w:p>
    <w:p>
      <w:pPr>
        <w:tabs>
          <w:tab w:pos="4375" w:val="left" w:leader="none"/>
        </w:tabs>
        <w:spacing w:line="757" w:lineRule="exact"/>
        <w:ind w:left="117" w:right="0" w:firstLine="0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>
          <w:rFonts w:ascii="Lucida Sans Unicode"/>
          <w:position w:val="-14"/>
          <w:sz w:val="20"/>
        </w:rPr>
        <w:drawing>
          <wp:inline distT="0" distB="0" distL="0" distR="0">
            <wp:extent cx="1816700" cy="481012"/>
            <wp:effectExtent l="0" t="0" r="0" b="0"/>
            <wp:docPr id="59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0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-14"/>
          <w:sz w:val="20"/>
        </w:rPr>
      </w:r>
      <w:r>
        <w:rPr>
          <w:rFonts w:ascii="Lucida Sans Unicode"/>
          <w:position w:val="-14"/>
          <w:sz w:val="20"/>
        </w:rPr>
        <w:tab/>
      </w:r>
      <w:r>
        <w:rPr>
          <w:rFonts w:ascii="Lucida Sans Unicode"/>
          <w:position w:val="8"/>
          <w:sz w:val="20"/>
        </w:rPr>
        <w:pict>
          <v:group style="width:113.05pt;height:14.95pt;mso-position-horizontal-relative:char;mso-position-vertical-relative:line" coordorigin="0,0" coordsize="2261,299">
            <v:group style="position:absolute;left:0;top:0;width:2261;height:299" coordorigin="0,0" coordsize="2261,299">
              <v:shape style="position:absolute;left:0;top:0;width:2261;height:299" coordorigin="0,0" coordsize="2261,299" path="m72,2l0,2,73,299,152,299,174,209,117,209,116,198,115,187,112,166,110,156,107,146,72,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262,91l199,91,200,104,245,299,328,299,351,207,289,207,287,195,285,185,281,164,279,154,277,146,262,91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238,2l167,2,126,158,124,168,120,188,119,198,117,209,174,209,190,146,198,91,262,91,238,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402,2l334,2,300,147,298,154,296,164,292,185,291,196,289,207,351,207,402,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589,2l511,2,411,299,479,299,497,244,674,244,655,190,514,190,533,134,547,82,617,82,589,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674,244l599,244,618,299,693,299,674,244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617,82l548,82,549,90,582,190,655,190,617,8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797,0l757,0,736,1,717,2,717,299,785,299,785,183,865,183,860,176,865,167,881,159,896,146,907,133,817,133,796,133,790,133,787,133,785,133,785,57,787,56,794,56,917,56,914,47,856,5,823,1,797,0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865,183l788,183,858,299,942,299,879,203,875,198,872,192,865,183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917,56l820,56,832,59,846,72,850,81,850,106,846,116,829,130,817,133,907,133,913,127,919,108,922,86,920,65,917,56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051,0l1011,0,990,1,971,2,971,299,1040,299,1040,183,1119,183,1115,176,1120,167,1135,159,1151,146,1161,133,1072,133,1050,133,1044,133,1042,133,1040,133,1040,57,1042,56,1048,56,1171,56,1168,47,1111,5,1077,1,1051,0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119,183l1042,183,1113,299,1196,299,1196,298,1133,203,1130,198,1126,192,1119,183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196,298l1196,299,1196,299,1196,298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374,2l1296,2,1196,298,1196,299,1264,299,1282,244,1458,244,1440,190,1298,190,1318,133,1332,82,1401,82,1374,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458,244l1384,244,1403,299,1478,299,1458,244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401,82l1333,82,1334,90,1336,99,1341,114,1343,122,1367,190,1440,190,1401,8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171,56l1075,56,1086,59,1101,72,1104,81,1104,106,1100,116,1083,130,1072,133,1161,133,1167,127,1174,108,1176,86,1174,65,1171,56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590,2l1502,2,1502,299,1568,299,1567,163,1567,144,1566,130,1566,115,1565,106,1647,106,1590,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647,106l1565,106,1569,115,1574,126,1584,148,1590,159,1596,171,1666,299,1753,299,1753,191,1690,191,1682,174,1673,155,1664,137,1655,119,1647,106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753,2l1688,2,1688,115,1688,155,1689,164,1690,179,1690,186,1690,191,1753,191,1753,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1928,61l1860,61,1860,299,1928,299,1928,61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2000,2l1789,2,1789,61,2000,61,2000,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2080,2l2005,2,2098,195,2098,299,2167,299,2167,195,2201,125,2134,125,2129,116,2122,98,2114,78,2080,2xe" filled="true" fillcolor="#040000" stroked="false">
                <v:path arrowok="t"/>
                <v:fill type="solid"/>
              </v:shape>
              <v:shape style="position:absolute;left:0;top:0;width:2261;height:299" coordorigin="0,0" coordsize="2261,299" path="m2261,2l2188,2,2156,72,2152,81,2148,90,2140,108,2137,117,2134,125,2201,125,2261,2xe" filled="true" fillcolor="#040000" stroked="false">
                <v:path arrowok="t"/>
                <v:fill type="solid"/>
              </v:shape>
            </v:group>
          </v:group>
        </w:pict>
      </w:r>
      <w:r>
        <w:rPr>
          <w:rFonts w:ascii="Lucida Sans Unicode"/>
          <w:position w:val="8"/>
          <w:sz w:val="2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/>
          <w:sz w:val="20"/>
          <w:szCs w:val="20"/>
        </w:rPr>
      </w:pPr>
    </w:p>
    <w:p>
      <w:pPr>
        <w:spacing w:line="240" w:lineRule="auto" w:before="5"/>
        <w:rPr>
          <w:rFonts w:ascii="Lucida Sans Unicode" w:hAnsi="Lucida Sans Unicode" w:cs="Lucida Sans Unicode" w:eastAsia="Lucida Sans Unicode"/>
          <w:sz w:val="24"/>
          <w:szCs w:val="24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/>
          <w:sz w:val="24"/>
          <w:szCs w:val="24"/>
        </w:rPr>
        <w:sectPr>
          <w:pgSz w:w="11910" w:h="16840"/>
          <w:pgMar w:header="0" w:footer="958" w:top="760" w:bottom="1140" w:left="540" w:right="460"/>
        </w:sectPr>
      </w:pPr>
    </w:p>
    <w:p>
      <w:pPr>
        <w:spacing w:before="52"/>
        <w:ind w:left="168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21815"/>
          <w:spacing w:val="-6"/>
          <w:w w:val="105"/>
          <w:sz w:val="24"/>
        </w:rPr>
        <w:t>For Australian</w:t>
      </w:r>
      <w:r>
        <w:rPr>
          <w:rFonts w:ascii="Calibri"/>
          <w:b/>
          <w:color w:val="221815"/>
          <w:spacing w:val="-31"/>
          <w:w w:val="105"/>
          <w:sz w:val="24"/>
        </w:rPr>
        <w:t> </w:t>
      </w:r>
      <w:r>
        <w:rPr>
          <w:rFonts w:ascii="Calibri"/>
          <w:b/>
          <w:color w:val="221815"/>
          <w:spacing w:val="-6"/>
          <w:w w:val="105"/>
          <w:sz w:val="24"/>
        </w:rPr>
        <w:t>Customers</w:t>
      </w:r>
      <w:r>
        <w:rPr>
          <w:rFonts w:ascii="Calibri"/>
          <w:spacing w:val="-6"/>
          <w:sz w:val="24"/>
        </w:rPr>
      </w:r>
    </w:p>
    <w:p>
      <w:pPr>
        <w:pStyle w:val="BodyText"/>
        <w:spacing w:line="187" w:lineRule="auto" w:before="70"/>
        <w:ind w:left="168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815"/>
          <w:spacing w:val="-5"/>
        </w:rPr>
        <w:t>Any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6"/>
        </w:rPr>
        <w:t>claim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6"/>
        </w:rPr>
        <w:t>under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6"/>
        </w:rPr>
        <w:t>this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6"/>
        </w:rPr>
        <w:t>warranty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6"/>
        </w:rPr>
        <w:t>must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4"/>
        </w:rPr>
        <w:t>be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6"/>
        </w:rPr>
        <w:t>made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6"/>
          <w:w w:val="95"/>
        </w:rPr>
        <w:t>within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12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months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of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date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of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purchase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of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7"/>
        </w:rPr>
        <w:t>product.</w:t>
      </w:r>
      <w:r>
        <w:rPr>
          <w:rFonts w:ascii="Lucida Sans Unicode"/>
          <w:color w:val="221815"/>
          <w:spacing w:val="-46"/>
        </w:rPr>
        <w:t> </w:t>
      </w:r>
      <w:r>
        <w:rPr>
          <w:rFonts w:ascii="Lucida Sans Unicode"/>
          <w:color w:val="221815"/>
          <w:spacing w:val="-4"/>
        </w:rPr>
        <w:t>To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6"/>
        </w:rPr>
        <w:t>make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</w:rPr>
        <w:t>a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6"/>
        </w:rPr>
        <w:t>claim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6"/>
        </w:rPr>
        <w:t>under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5"/>
        </w:rPr>
        <w:t>the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6"/>
        </w:rPr>
        <w:t>warranty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7"/>
        </w:rPr>
        <w:t>contact</w:t>
      </w:r>
      <w:r>
        <w:rPr>
          <w:rFonts w:ascii="Lucida Sans Unicode"/>
          <w:color w:val="221815"/>
          <w:spacing w:val="-39"/>
        </w:rPr>
        <w:t> </w:t>
      </w:r>
      <w:r>
        <w:rPr>
          <w:rFonts w:ascii="Lucida Sans Unicode"/>
          <w:color w:val="221815"/>
          <w:spacing w:val="-7"/>
        </w:rPr>
        <w:t>Mayohardware</w:t>
      </w:r>
      <w:r>
        <w:rPr>
          <w:rFonts w:ascii="Lucida Sans Unicode"/>
          <w:color w:val="221815"/>
          <w:w w:val="91"/>
        </w:rPr>
        <w:t> </w:t>
      </w:r>
      <w:hyperlink r:id="rId45">
        <w:r>
          <w:rPr>
            <w:rFonts w:ascii="Lucida Sans Unicode"/>
            <w:color w:val="221815"/>
            <w:spacing w:val="-8"/>
            <w:w w:val="95"/>
          </w:rPr>
          <w:t>customerservice@mayohardware.com.au</w:t>
        </w:r>
      </w:hyperlink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or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w w:val="95"/>
        </w:rPr>
        <w:t>,</w:t>
      </w:r>
      <w:r>
        <w:rPr>
          <w:rFonts w:ascii="Lucida Sans Unicode"/>
          <w:color w:val="221815"/>
          <w:w w:val="72"/>
        </w:rPr>
        <w:t> </w:t>
      </w:r>
      <w:r>
        <w:rPr>
          <w:rFonts w:ascii="Lucida Sans Unicode"/>
          <w:color w:val="221815"/>
          <w:spacing w:val="-6"/>
          <w:w w:val="95"/>
        </w:rPr>
        <w:t>take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product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(with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proof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of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purchase)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to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any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7"/>
          <w:w w:val="95"/>
        </w:rPr>
        <w:t>Bunnings</w:t>
      </w:r>
      <w:r>
        <w:rPr>
          <w:rFonts w:ascii="Lucida Sans Unicode"/>
          <w:color w:val="221815"/>
          <w:spacing w:val="-54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store</w:t>
      </w:r>
      <w:r>
        <w:rPr>
          <w:rFonts w:ascii="Lucida Sans Unicode"/>
          <w:color w:val="221815"/>
          <w:spacing w:val="-54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(see</w:t>
      </w:r>
      <w:r>
        <w:rPr>
          <w:rFonts w:ascii="Lucida Sans Unicode"/>
          <w:color w:val="221815"/>
          <w:spacing w:val="-54"/>
          <w:w w:val="95"/>
        </w:rPr>
        <w:t> </w:t>
      </w:r>
      <w:hyperlink r:id="rId58">
        <w:r>
          <w:rPr>
            <w:rFonts w:ascii="Lucida Sans Unicode"/>
            <w:color w:val="221815"/>
            <w:spacing w:val="-7"/>
            <w:w w:val="95"/>
          </w:rPr>
          <w:t>www.bunnings.com.au</w:t>
        </w:r>
      </w:hyperlink>
      <w:r>
        <w:rPr>
          <w:rFonts w:ascii="Lucida Sans Unicode"/>
          <w:color w:val="221815"/>
          <w:spacing w:val="-54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for</w:t>
      </w:r>
      <w:r>
        <w:rPr>
          <w:rFonts w:ascii="Lucida Sans Unicode"/>
          <w:color w:val="221815"/>
          <w:w w:val="86"/>
        </w:rPr>
        <w:t> </w:t>
      </w:r>
      <w:r>
        <w:rPr>
          <w:rFonts w:ascii="Lucida Sans Unicode"/>
          <w:color w:val="221815"/>
          <w:spacing w:val="-6"/>
          <w:w w:val="90"/>
        </w:rPr>
        <w:t>store</w:t>
      </w:r>
      <w:r>
        <w:rPr>
          <w:rFonts w:ascii="Lucida Sans Unicode"/>
          <w:color w:val="221815"/>
          <w:spacing w:val="-8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locations)</w:t>
      </w:r>
      <w:r>
        <w:rPr>
          <w:rFonts w:ascii="Lucida Sans Unicode"/>
          <w:spacing w:val="-7"/>
        </w:rPr>
      </w:r>
    </w:p>
    <w:p>
      <w:pPr>
        <w:pStyle w:val="BodyText"/>
        <w:spacing w:line="340" w:lineRule="exact" w:before="149"/>
        <w:ind w:left="168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815"/>
          <w:spacing w:val="-5"/>
        </w:rPr>
        <w:t>The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8"/>
        </w:rPr>
        <w:t>warranty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6"/>
        </w:rPr>
        <w:t>covers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7"/>
        </w:rPr>
        <w:t>manufacturer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7"/>
        </w:rPr>
        <w:t>defects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4"/>
        </w:rPr>
        <w:t>in</w:t>
      </w:r>
      <w:r>
        <w:rPr>
          <w:rFonts w:ascii="Lucida Sans Unicode"/>
          <w:color w:val="221815"/>
          <w:w w:val="92"/>
        </w:rPr>
        <w:t> </w:t>
      </w:r>
      <w:r>
        <w:rPr>
          <w:rFonts w:ascii="Lucida Sans Unicode"/>
          <w:color w:val="221815"/>
          <w:spacing w:val="-7"/>
          <w:w w:val="90"/>
        </w:rPr>
        <w:t>materials,</w:t>
      </w:r>
      <w:r>
        <w:rPr>
          <w:rFonts w:ascii="Lucida Sans Unicode"/>
          <w:color w:val="221815"/>
          <w:spacing w:val="-25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workmanship</w:t>
      </w:r>
      <w:r>
        <w:rPr>
          <w:rFonts w:ascii="Lucida Sans Unicode"/>
          <w:color w:val="221815"/>
          <w:spacing w:val="-8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and</w:t>
      </w:r>
      <w:r>
        <w:rPr>
          <w:rFonts w:ascii="Lucida Sans Unicode"/>
          <w:color w:val="221815"/>
          <w:spacing w:val="-8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finish</w:t>
      </w:r>
      <w:r>
        <w:rPr>
          <w:rFonts w:ascii="Lucida Sans Unicode"/>
          <w:color w:val="221815"/>
          <w:spacing w:val="-8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under</w:t>
      </w:r>
      <w:r>
        <w:rPr>
          <w:rFonts w:ascii="Lucida Sans Unicode"/>
          <w:color w:val="221815"/>
          <w:spacing w:val="-8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normal</w:t>
      </w:r>
      <w:r>
        <w:rPr>
          <w:rFonts w:ascii="Lucida Sans Unicode"/>
          <w:color w:val="221815"/>
          <w:spacing w:val="-63"/>
          <w:w w:val="90"/>
        </w:rPr>
        <w:t> </w:t>
      </w:r>
      <w:r>
        <w:rPr>
          <w:rFonts w:ascii="Lucida Sans Unicode"/>
          <w:color w:val="221815"/>
          <w:spacing w:val="-63"/>
          <w:w w:val="90"/>
        </w:rPr>
      </w:r>
      <w:r>
        <w:rPr>
          <w:rFonts w:ascii="Lucida Sans Unicode"/>
          <w:color w:val="221815"/>
          <w:spacing w:val="-6"/>
        </w:rPr>
        <w:t>use.</w:t>
      </w:r>
      <w:r>
        <w:rPr>
          <w:rFonts w:ascii="Lucida Sans Unicode"/>
          <w:spacing w:val="-6"/>
        </w:rPr>
      </w:r>
    </w:p>
    <w:p>
      <w:pPr>
        <w:pStyle w:val="BodyText"/>
        <w:spacing w:line="340" w:lineRule="exact" w:before="200"/>
        <w:ind w:left="168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815"/>
          <w:spacing w:val="-6"/>
        </w:rPr>
        <w:t>This</w:t>
      </w:r>
      <w:r>
        <w:rPr>
          <w:rFonts w:ascii="Lucida Sans Unicode"/>
          <w:color w:val="221815"/>
          <w:spacing w:val="-54"/>
        </w:rPr>
        <w:t> </w:t>
      </w:r>
      <w:r>
        <w:rPr>
          <w:rFonts w:ascii="Lucida Sans Unicode"/>
          <w:color w:val="221815"/>
          <w:spacing w:val="-8"/>
        </w:rPr>
        <w:t>warranty</w:t>
      </w:r>
      <w:r>
        <w:rPr>
          <w:rFonts w:ascii="Lucida Sans Unicode"/>
          <w:color w:val="221815"/>
          <w:spacing w:val="-54"/>
        </w:rPr>
        <w:t> </w:t>
      </w:r>
      <w:r>
        <w:rPr>
          <w:rFonts w:ascii="Lucida Sans Unicode"/>
          <w:color w:val="221815"/>
          <w:spacing w:val="-4"/>
        </w:rPr>
        <w:t>is</w:t>
      </w:r>
      <w:r>
        <w:rPr>
          <w:rFonts w:ascii="Lucida Sans Unicode"/>
          <w:color w:val="221815"/>
          <w:spacing w:val="-54"/>
        </w:rPr>
        <w:t> </w:t>
      </w:r>
      <w:r>
        <w:rPr>
          <w:rFonts w:ascii="Lucida Sans Unicode"/>
          <w:color w:val="221815"/>
          <w:spacing w:val="-7"/>
        </w:rPr>
        <w:t>provided</w:t>
      </w:r>
      <w:r>
        <w:rPr>
          <w:rFonts w:ascii="Lucida Sans Unicode"/>
          <w:color w:val="221815"/>
          <w:spacing w:val="-54"/>
        </w:rPr>
        <w:t> </w:t>
      </w:r>
      <w:r>
        <w:rPr>
          <w:rFonts w:ascii="Lucida Sans Unicode"/>
          <w:color w:val="221815"/>
          <w:spacing w:val="-4"/>
        </w:rPr>
        <w:t>in</w:t>
      </w:r>
      <w:r>
        <w:rPr>
          <w:rFonts w:ascii="Lucida Sans Unicode"/>
          <w:color w:val="221815"/>
          <w:spacing w:val="-54"/>
        </w:rPr>
        <w:t> </w:t>
      </w:r>
      <w:r>
        <w:rPr>
          <w:rFonts w:ascii="Lucida Sans Unicode"/>
          <w:color w:val="221815"/>
          <w:spacing w:val="-7"/>
        </w:rPr>
        <w:t>addition</w:t>
      </w:r>
      <w:r>
        <w:rPr>
          <w:rFonts w:ascii="Lucida Sans Unicode"/>
          <w:color w:val="221815"/>
          <w:spacing w:val="-54"/>
        </w:rPr>
        <w:t> </w:t>
      </w:r>
      <w:r>
        <w:rPr>
          <w:rFonts w:ascii="Lucida Sans Unicode"/>
          <w:color w:val="221815"/>
          <w:spacing w:val="-4"/>
        </w:rPr>
        <w:t>to</w:t>
      </w:r>
      <w:r>
        <w:rPr>
          <w:rFonts w:ascii="Lucida Sans Unicode"/>
          <w:color w:val="221815"/>
          <w:spacing w:val="-54"/>
        </w:rPr>
        <w:t> </w:t>
      </w:r>
      <w:r>
        <w:rPr>
          <w:rFonts w:ascii="Lucida Sans Unicode"/>
          <w:color w:val="221815"/>
          <w:spacing w:val="-6"/>
        </w:rPr>
        <w:t>other</w:t>
      </w:r>
      <w:r>
        <w:rPr>
          <w:rFonts w:ascii="Lucida Sans Unicode"/>
          <w:color w:val="221815"/>
          <w:w w:val="86"/>
        </w:rPr>
        <w:t> </w:t>
      </w:r>
      <w:r>
        <w:rPr>
          <w:rFonts w:ascii="Lucida Sans Unicode"/>
          <w:color w:val="221815"/>
          <w:spacing w:val="-6"/>
          <w:w w:val="95"/>
        </w:rPr>
        <w:t>rights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and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remedies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you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may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have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under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law: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our</w:t>
      </w:r>
      <w:r>
        <w:rPr>
          <w:rFonts w:ascii="Lucida Sans Unicode"/>
          <w:color w:val="221815"/>
          <w:w w:val="86"/>
        </w:rPr>
        <w:t> </w:t>
      </w:r>
      <w:r>
        <w:rPr>
          <w:rFonts w:ascii="Lucida Sans Unicode"/>
          <w:color w:val="221815"/>
          <w:spacing w:val="-6"/>
        </w:rPr>
        <w:t>goods</w:t>
      </w:r>
      <w:r>
        <w:rPr>
          <w:rFonts w:ascii="Lucida Sans Unicode"/>
          <w:color w:val="221815"/>
          <w:spacing w:val="-59"/>
        </w:rPr>
        <w:t> </w:t>
      </w:r>
      <w:r>
        <w:rPr>
          <w:rFonts w:ascii="Lucida Sans Unicode"/>
          <w:color w:val="221815"/>
          <w:spacing w:val="-6"/>
        </w:rPr>
        <w:t>come</w:t>
      </w:r>
      <w:r>
        <w:rPr>
          <w:rFonts w:ascii="Lucida Sans Unicode"/>
          <w:color w:val="221815"/>
          <w:spacing w:val="-59"/>
        </w:rPr>
        <w:t> </w:t>
      </w:r>
      <w:r>
        <w:rPr>
          <w:rFonts w:ascii="Lucida Sans Unicode"/>
          <w:color w:val="221815"/>
          <w:spacing w:val="-5"/>
        </w:rPr>
        <w:t>with</w:t>
      </w:r>
      <w:r>
        <w:rPr>
          <w:rFonts w:ascii="Lucida Sans Unicode"/>
          <w:color w:val="221815"/>
          <w:spacing w:val="-59"/>
        </w:rPr>
        <w:t> </w:t>
      </w:r>
      <w:r>
        <w:rPr>
          <w:rFonts w:ascii="Lucida Sans Unicode"/>
          <w:color w:val="221815"/>
          <w:spacing w:val="-7"/>
        </w:rPr>
        <w:t>guarantees</w:t>
      </w:r>
      <w:r>
        <w:rPr>
          <w:rFonts w:ascii="Lucida Sans Unicode"/>
          <w:color w:val="221815"/>
          <w:spacing w:val="-59"/>
        </w:rPr>
        <w:t> </w:t>
      </w:r>
      <w:r>
        <w:rPr>
          <w:rFonts w:ascii="Lucida Sans Unicode"/>
          <w:color w:val="221815"/>
          <w:spacing w:val="-6"/>
        </w:rPr>
        <w:t>which</w:t>
      </w:r>
      <w:r>
        <w:rPr>
          <w:rFonts w:ascii="Lucida Sans Unicode"/>
          <w:color w:val="221815"/>
          <w:spacing w:val="-59"/>
        </w:rPr>
        <w:t> </w:t>
      </w:r>
      <w:r>
        <w:rPr>
          <w:rFonts w:ascii="Lucida Sans Unicode"/>
          <w:color w:val="221815"/>
          <w:spacing w:val="-6"/>
        </w:rPr>
        <w:t>cannot</w:t>
      </w:r>
      <w:r>
        <w:rPr>
          <w:rFonts w:ascii="Lucida Sans Unicode"/>
          <w:color w:val="221815"/>
          <w:spacing w:val="-57"/>
        </w:rPr>
        <w:t> </w:t>
      </w:r>
      <w:r>
        <w:rPr>
          <w:rFonts w:ascii="Lucida Sans Unicode"/>
          <w:color w:val="221815"/>
          <w:spacing w:val="-4"/>
        </w:rPr>
        <w:t>be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7"/>
          <w:w w:val="90"/>
        </w:rPr>
        <w:t>excluded</w:t>
      </w:r>
      <w:r>
        <w:rPr>
          <w:rFonts w:ascii="Lucida Sans Unicode"/>
          <w:color w:val="221815"/>
          <w:spacing w:val="-19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under</w:t>
      </w:r>
      <w:r>
        <w:rPr>
          <w:rFonts w:ascii="Lucida Sans Unicode"/>
          <w:color w:val="221815"/>
          <w:spacing w:val="-19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the</w:t>
      </w:r>
      <w:r>
        <w:rPr>
          <w:rFonts w:ascii="Lucida Sans Unicode"/>
          <w:color w:val="221815"/>
          <w:spacing w:val="-19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Australian</w:t>
      </w:r>
      <w:r>
        <w:rPr>
          <w:rFonts w:ascii="Lucida Sans Unicode"/>
          <w:color w:val="221815"/>
          <w:spacing w:val="-19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Consumer</w:t>
      </w:r>
      <w:r>
        <w:rPr>
          <w:rFonts w:ascii="Lucida Sans Unicode"/>
          <w:color w:val="221815"/>
          <w:spacing w:val="-19"/>
          <w:w w:val="90"/>
        </w:rPr>
        <w:t> </w:t>
      </w:r>
      <w:r>
        <w:rPr>
          <w:rFonts w:ascii="Lucida Sans Unicode"/>
          <w:color w:val="221815"/>
          <w:spacing w:val="-9"/>
          <w:w w:val="90"/>
        </w:rPr>
        <w:t>Law.</w:t>
      </w:r>
      <w:r>
        <w:rPr>
          <w:rFonts w:ascii="Lucida Sans Unicode"/>
          <w:color w:val="221815"/>
          <w:spacing w:val="-38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You</w:t>
      </w:r>
      <w:r>
        <w:rPr>
          <w:rFonts w:ascii="Lucida Sans Unicode"/>
          <w:color w:val="221815"/>
          <w:spacing w:val="-58"/>
          <w:w w:val="90"/>
        </w:rPr>
        <w:t> </w:t>
      </w:r>
      <w:r>
        <w:rPr>
          <w:rFonts w:ascii="Lucida Sans Unicode"/>
          <w:color w:val="221815"/>
          <w:spacing w:val="-58"/>
          <w:w w:val="90"/>
        </w:rPr>
      </w:r>
      <w:r>
        <w:rPr>
          <w:rFonts w:ascii="Lucida Sans Unicode"/>
          <w:color w:val="221815"/>
          <w:spacing w:val="-5"/>
          <w:w w:val="95"/>
        </w:rPr>
        <w:t>are</w:t>
      </w:r>
      <w:r>
        <w:rPr>
          <w:rFonts w:ascii="Lucida Sans Unicode"/>
          <w:color w:val="221815"/>
          <w:spacing w:val="-43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entitled</w:t>
      </w:r>
      <w:r>
        <w:rPr>
          <w:rFonts w:ascii="Lucida Sans Unicode"/>
          <w:color w:val="221815"/>
          <w:spacing w:val="-43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to</w:t>
      </w:r>
      <w:r>
        <w:rPr>
          <w:rFonts w:ascii="Lucida Sans Unicode"/>
          <w:color w:val="221815"/>
          <w:spacing w:val="-43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replacement</w:t>
      </w:r>
      <w:r>
        <w:rPr>
          <w:rFonts w:ascii="Lucida Sans Unicode"/>
          <w:color w:val="221815"/>
          <w:spacing w:val="-40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or</w:t>
      </w:r>
      <w:r>
        <w:rPr>
          <w:rFonts w:ascii="Lucida Sans Unicode"/>
          <w:color w:val="221815"/>
          <w:spacing w:val="-43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refund</w:t>
      </w:r>
      <w:r>
        <w:rPr>
          <w:rFonts w:ascii="Lucida Sans Unicode"/>
          <w:color w:val="221815"/>
          <w:spacing w:val="-43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for</w:t>
      </w:r>
      <w:r>
        <w:rPr>
          <w:rFonts w:ascii="Lucida Sans Unicode"/>
          <w:color w:val="221815"/>
          <w:spacing w:val="-43"/>
          <w:w w:val="95"/>
        </w:rPr>
        <w:t> </w:t>
      </w:r>
      <w:r>
        <w:rPr>
          <w:rFonts w:ascii="Lucida Sans Unicode"/>
          <w:color w:val="221815"/>
          <w:w w:val="95"/>
        </w:rPr>
        <w:t>a</w:t>
      </w:r>
      <w:r>
        <w:rPr>
          <w:rFonts w:ascii="Lucida Sans Unicode"/>
          <w:color w:val="221815"/>
          <w:spacing w:val="-43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major</w:t>
      </w:r>
      <w:r>
        <w:rPr>
          <w:rFonts w:ascii="Lucida Sans Unicode"/>
          <w:color w:val="221815"/>
          <w:w w:val="86"/>
        </w:rPr>
        <w:t> </w:t>
      </w:r>
      <w:r>
        <w:rPr>
          <w:rFonts w:ascii="Lucida Sans Unicode"/>
          <w:color w:val="221815"/>
          <w:spacing w:val="-7"/>
          <w:w w:val="95"/>
        </w:rPr>
        <w:t>failure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and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to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have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goods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repaired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or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replaced</w:t>
      </w:r>
      <w:r>
        <w:rPr>
          <w:rFonts w:ascii="Lucida Sans Unicode"/>
          <w:color w:val="221815"/>
          <w:w w:val="88"/>
        </w:rPr>
        <w:t> </w:t>
      </w:r>
      <w:r>
        <w:rPr>
          <w:rFonts w:ascii="Lucida Sans Unicode"/>
          <w:color w:val="221815"/>
          <w:spacing w:val="-4"/>
          <w:w w:val="95"/>
        </w:rPr>
        <w:t>if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goods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fail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to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be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of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acceptable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quality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and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7"/>
          <w:w w:val="95"/>
        </w:rPr>
        <w:t>failure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does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not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amount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to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w w:val="95"/>
        </w:rPr>
        <w:t>a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major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failure.</w:t>
      </w:r>
      <w:r>
        <w:rPr>
          <w:rFonts w:ascii="Lucida Sans Unicode"/>
          <w:spacing w:val="-7"/>
        </w:rPr>
      </w:r>
    </w:p>
    <w:p>
      <w:pPr>
        <w:spacing w:line="240" w:lineRule="auto" w:before="2"/>
        <w:rPr>
          <w:rFonts w:ascii="Lucida Sans Unicode" w:hAnsi="Lucida Sans Unicode" w:cs="Lucida Sans Unicode" w:eastAsia="Lucida Sans Unicode"/>
          <w:sz w:val="22"/>
          <w:szCs w:val="22"/>
        </w:rPr>
      </w:pPr>
    </w:p>
    <w:p>
      <w:pPr>
        <w:pStyle w:val="BodyText"/>
        <w:spacing w:line="340" w:lineRule="exact"/>
        <w:ind w:left="168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8"/>
          <w:w w:val="95"/>
        </w:rPr>
        <w:t>warranty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excludes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damage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resulting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from</w:t>
      </w:r>
      <w:r>
        <w:rPr>
          <w:rFonts w:ascii="Lucida Sans Unicode"/>
          <w:color w:val="221815"/>
          <w:w w:val="94"/>
        </w:rPr>
        <w:t> </w:t>
      </w:r>
      <w:r>
        <w:rPr>
          <w:rFonts w:ascii="Lucida Sans Unicode"/>
          <w:color w:val="221815"/>
          <w:spacing w:val="-7"/>
          <w:w w:val="90"/>
        </w:rPr>
        <w:t>product</w:t>
      </w:r>
      <w:r>
        <w:rPr>
          <w:rFonts w:ascii="Lucida Sans Unicode"/>
          <w:color w:val="221815"/>
          <w:spacing w:val="-9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misuse</w:t>
      </w:r>
      <w:r>
        <w:rPr>
          <w:rFonts w:ascii="Lucida Sans Unicode"/>
          <w:color w:val="221815"/>
          <w:spacing w:val="-15"/>
          <w:w w:val="90"/>
        </w:rPr>
        <w:t> </w:t>
      </w:r>
      <w:r>
        <w:rPr>
          <w:rFonts w:ascii="Lucida Sans Unicode"/>
          <w:color w:val="221815"/>
          <w:spacing w:val="-4"/>
          <w:w w:val="90"/>
        </w:rPr>
        <w:t>or</w:t>
      </w:r>
      <w:r>
        <w:rPr>
          <w:rFonts w:ascii="Lucida Sans Unicode"/>
          <w:color w:val="221815"/>
          <w:spacing w:val="-15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product</w:t>
      </w:r>
      <w:r>
        <w:rPr>
          <w:rFonts w:ascii="Lucida Sans Unicode"/>
          <w:color w:val="221815"/>
          <w:spacing w:val="-9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neglect.</w:t>
      </w:r>
      <w:r>
        <w:rPr>
          <w:rFonts w:ascii="Lucida Sans Unicode"/>
          <w:color w:val="221815"/>
          <w:spacing w:val="-39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The</w:t>
      </w:r>
      <w:r>
        <w:rPr>
          <w:rFonts w:ascii="Lucida Sans Unicode"/>
          <w:color w:val="221815"/>
          <w:spacing w:val="-15"/>
          <w:w w:val="90"/>
        </w:rPr>
        <w:t> </w:t>
      </w:r>
      <w:r>
        <w:rPr>
          <w:rFonts w:ascii="Lucida Sans Unicode"/>
          <w:color w:val="221815"/>
          <w:spacing w:val="-8"/>
          <w:w w:val="90"/>
        </w:rPr>
        <w:t>warranty</w:t>
      </w:r>
      <w:r>
        <w:rPr>
          <w:rFonts w:ascii="Lucida Sans Unicode"/>
          <w:color w:val="221815"/>
          <w:spacing w:val="-65"/>
          <w:w w:val="90"/>
        </w:rPr>
        <w:t> </w:t>
      </w:r>
      <w:r>
        <w:rPr>
          <w:rFonts w:ascii="Lucida Sans Unicode"/>
          <w:color w:val="221815"/>
          <w:spacing w:val="-65"/>
          <w:w w:val="90"/>
        </w:rPr>
      </w:r>
      <w:r>
        <w:rPr>
          <w:rFonts w:ascii="Lucida Sans Unicode"/>
          <w:color w:val="221815"/>
          <w:spacing w:val="-6"/>
          <w:w w:val="95"/>
        </w:rPr>
        <w:t>covers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domestic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use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only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and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does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not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apply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to</w:t>
      </w:r>
      <w:r>
        <w:rPr>
          <w:rFonts w:ascii="Lucida Sans Unicode"/>
          <w:color w:val="221815"/>
          <w:w w:val="88"/>
        </w:rPr>
        <w:t> </w:t>
      </w:r>
      <w:r>
        <w:rPr>
          <w:rFonts w:ascii="Lucida Sans Unicode"/>
          <w:color w:val="221815"/>
          <w:spacing w:val="-7"/>
          <w:w w:val="90"/>
        </w:rPr>
        <w:t>commercial</w:t>
      </w:r>
      <w:r>
        <w:rPr>
          <w:rFonts w:ascii="Lucida Sans Unicode"/>
          <w:color w:val="221815"/>
          <w:spacing w:val="2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applications.</w:t>
      </w:r>
      <w:r>
        <w:rPr>
          <w:rFonts w:ascii="Lucida Sans Unicode"/>
          <w:spacing w:val="-7"/>
        </w:rPr>
      </w:r>
    </w:p>
    <w:p>
      <w:pPr>
        <w:spacing w:before="53"/>
        <w:ind w:left="117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spacing w:val="-6"/>
          <w:w w:val="105"/>
        </w:rPr>
        <w:br w:type="column"/>
      </w:r>
      <w:r>
        <w:rPr>
          <w:rFonts w:ascii="Calibri"/>
          <w:b/>
          <w:color w:val="221815"/>
          <w:spacing w:val="-6"/>
          <w:w w:val="105"/>
          <w:sz w:val="24"/>
        </w:rPr>
        <w:t>For </w:t>
      </w:r>
      <w:r>
        <w:rPr>
          <w:rFonts w:ascii="Calibri"/>
          <w:b/>
          <w:color w:val="221815"/>
          <w:spacing w:val="-5"/>
          <w:w w:val="105"/>
          <w:sz w:val="24"/>
        </w:rPr>
        <w:t>New </w:t>
      </w:r>
      <w:r>
        <w:rPr>
          <w:rFonts w:ascii="Calibri"/>
          <w:b/>
          <w:color w:val="221815"/>
          <w:spacing w:val="-6"/>
          <w:w w:val="105"/>
          <w:sz w:val="24"/>
        </w:rPr>
        <w:t>Zealand</w:t>
      </w:r>
      <w:r>
        <w:rPr>
          <w:rFonts w:ascii="Calibri"/>
          <w:b/>
          <w:color w:val="221815"/>
          <w:spacing w:val="-29"/>
          <w:w w:val="105"/>
          <w:sz w:val="24"/>
        </w:rPr>
        <w:t> </w:t>
      </w:r>
      <w:r>
        <w:rPr>
          <w:rFonts w:ascii="Calibri"/>
          <w:b/>
          <w:color w:val="221815"/>
          <w:spacing w:val="-6"/>
          <w:w w:val="105"/>
          <w:sz w:val="24"/>
        </w:rPr>
        <w:t>Customer</w:t>
      </w:r>
      <w:r>
        <w:rPr>
          <w:rFonts w:ascii="Calibri"/>
          <w:spacing w:val="-6"/>
          <w:w w:val="105"/>
          <w:sz w:val="24"/>
        </w:rPr>
      </w:r>
    </w:p>
    <w:p>
      <w:pPr>
        <w:pStyle w:val="BodyText"/>
        <w:spacing w:line="187" w:lineRule="auto" w:before="70"/>
        <w:ind w:left="117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815"/>
          <w:spacing w:val="-5"/>
        </w:rPr>
        <w:t>Any</w:t>
      </w:r>
      <w:r>
        <w:rPr>
          <w:rFonts w:ascii="Lucida Sans Unicode"/>
          <w:color w:val="221815"/>
          <w:spacing w:val="-53"/>
        </w:rPr>
        <w:t> </w:t>
      </w:r>
      <w:r>
        <w:rPr>
          <w:rFonts w:ascii="Lucida Sans Unicode"/>
          <w:color w:val="221815"/>
          <w:spacing w:val="-6"/>
        </w:rPr>
        <w:t>claim</w:t>
      </w:r>
      <w:r>
        <w:rPr>
          <w:rFonts w:ascii="Lucida Sans Unicode"/>
          <w:color w:val="221815"/>
          <w:spacing w:val="-53"/>
        </w:rPr>
        <w:t> </w:t>
      </w:r>
      <w:r>
        <w:rPr>
          <w:rFonts w:ascii="Lucida Sans Unicode"/>
          <w:color w:val="221815"/>
          <w:spacing w:val="-6"/>
        </w:rPr>
        <w:t>under</w:t>
      </w:r>
      <w:r>
        <w:rPr>
          <w:rFonts w:ascii="Lucida Sans Unicode"/>
          <w:color w:val="221815"/>
          <w:spacing w:val="-53"/>
        </w:rPr>
        <w:t> </w:t>
      </w:r>
      <w:r>
        <w:rPr>
          <w:rFonts w:ascii="Lucida Sans Unicode"/>
          <w:color w:val="221815"/>
          <w:spacing w:val="-6"/>
        </w:rPr>
        <w:t>this</w:t>
      </w:r>
      <w:r>
        <w:rPr>
          <w:rFonts w:ascii="Lucida Sans Unicode"/>
          <w:color w:val="221815"/>
          <w:spacing w:val="-53"/>
        </w:rPr>
        <w:t> </w:t>
      </w:r>
      <w:r>
        <w:rPr>
          <w:rFonts w:ascii="Lucida Sans Unicode"/>
          <w:color w:val="221815"/>
          <w:spacing w:val="-6"/>
        </w:rPr>
        <w:t>warranty</w:t>
      </w:r>
      <w:r>
        <w:rPr>
          <w:rFonts w:ascii="Lucida Sans Unicode"/>
          <w:color w:val="221815"/>
          <w:spacing w:val="-53"/>
        </w:rPr>
        <w:t> </w:t>
      </w:r>
      <w:r>
        <w:rPr>
          <w:rFonts w:ascii="Lucida Sans Unicode"/>
          <w:color w:val="221815"/>
          <w:spacing w:val="-6"/>
        </w:rPr>
        <w:t>must</w:t>
      </w:r>
      <w:r>
        <w:rPr>
          <w:rFonts w:ascii="Lucida Sans Unicode"/>
          <w:color w:val="221815"/>
          <w:spacing w:val="-53"/>
        </w:rPr>
        <w:t> </w:t>
      </w:r>
      <w:r>
        <w:rPr>
          <w:rFonts w:ascii="Lucida Sans Unicode"/>
          <w:color w:val="221815"/>
          <w:spacing w:val="-4"/>
        </w:rPr>
        <w:t>be</w:t>
      </w:r>
      <w:r>
        <w:rPr>
          <w:rFonts w:ascii="Lucida Sans Unicode"/>
          <w:color w:val="221815"/>
          <w:spacing w:val="-53"/>
        </w:rPr>
        <w:t> </w:t>
      </w:r>
      <w:r>
        <w:rPr>
          <w:rFonts w:ascii="Lucida Sans Unicode"/>
          <w:color w:val="221815"/>
          <w:spacing w:val="-6"/>
        </w:rPr>
        <w:t>made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6"/>
        </w:rPr>
        <w:t>within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6"/>
        </w:rPr>
        <w:t>12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6"/>
        </w:rPr>
        <w:t>months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4"/>
        </w:rPr>
        <w:t>of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5"/>
        </w:rPr>
        <w:t>the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6"/>
        </w:rPr>
        <w:t>date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4"/>
        </w:rPr>
        <w:t>of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7"/>
        </w:rPr>
        <w:t>purchase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4"/>
        </w:rPr>
        <w:t>of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5"/>
        </w:rPr>
        <w:t>the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7"/>
        </w:rPr>
        <w:t>product.</w:t>
      </w:r>
      <w:r>
        <w:rPr>
          <w:rFonts w:ascii="Lucida Sans Unicode"/>
          <w:color w:val="221815"/>
          <w:spacing w:val="-29"/>
        </w:rPr>
        <w:t> </w:t>
      </w:r>
      <w:r>
        <w:rPr>
          <w:rFonts w:ascii="Lucida Sans Unicode"/>
          <w:color w:val="221815"/>
          <w:spacing w:val="-4"/>
        </w:rPr>
        <w:t>To</w:t>
      </w:r>
      <w:r>
        <w:rPr>
          <w:rFonts w:ascii="Lucida Sans Unicode"/>
          <w:color w:val="221815"/>
          <w:spacing w:val="-55"/>
        </w:rPr>
        <w:t> </w:t>
      </w:r>
      <w:r>
        <w:rPr>
          <w:rFonts w:ascii="Lucida Sans Unicode"/>
          <w:color w:val="221815"/>
          <w:spacing w:val="-6"/>
        </w:rPr>
        <w:t>make</w:t>
      </w:r>
      <w:r>
        <w:rPr>
          <w:rFonts w:ascii="Lucida Sans Unicode"/>
          <w:color w:val="221815"/>
          <w:spacing w:val="-55"/>
        </w:rPr>
        <w:t> </w:t>
      </w:r>
      <w:r>
        <w:rPr>
          <w:rFonts w:ascii="Lucida Sans Unicode"/>
          <w:color w:val="221815"/>
        </w:rPr>
        <w:t>a</w:t>
      </w:r>
      <w:r>
        <w:rPr>
          <w:rFonts w:ascii="Lucida Sans Unicode"/>
          <w:color w:val="221815"/>
          <w:spacing w:val="-55"/>
        </w:rPr>
        <w:t> </w:t>
      </w:r>
      <w:r>
        <w:rPr>
          <w:rFonts w:ascii="Lucida Sans Unicode"/>
          <w:color w:val="221815"/>
          <w:spacing w:val="-6"/>
        </w:rPr>
        <w:t>claim</w:t>
      </w:r>
      <w:r>
        <w:rPr>
          <w:rFonts w:ascii="Lucida Sans Unicode"/>
          <w:color w:val="221815"/>
          <w:spacing w:val="-55"/>
        </w:rPr>
        <w:t> </w:t>
      </w:r>
      <w:r>
        <w:rPr>
          <w:rFonts w:ascii="Lucida Sans Unicode"/>
          <w:color w:val="221815"/>
          <w:spacing w:val="-6"/>
        </w:rPr>
        <w:t>under</w:t>
      </w:r>
      <w:r>
        <w:rPr>
          <w:rFonts w:ascii="Lucida Sans Unicode"/>
          <w:color w:val="221815"/>
          <w:spacing w:val="-55"/>
        </w:rPr>
        <w:t> </w:t>
      </w:r>
      <w:r>
        <w:rPr>
          <w:rFonts w:ascii="Lucida Sans Unicode"/>
          <w:color w:val="221815"/>
          <w:spacing w:val="-5"/>
        </w:rPr>
        <w:t>the</w:t>
      </w:r>
      <w:r>
        <w:rPr>
          <w:rFonts w:ascii="Lucida Sans Unicode"/>
          <w:color w:val="221815"/>
          <w:spacing w:val="-55"/>
        </w:rPr>
        <w:t> </w:t>
      </w:r>
      <w:r>
        <w:rPr>
          <w:rFonts w:ascii="Lucida Sans Unicode"/>
          <w:color w:val="221815"/>
          <w:spacing w:val="-6"/>
        </w:rPr>
        <w:t>warranty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7"/>
        </w:rPr>
        <w:t>contact</w:t>
      </w:r>
      <w:r>
        <w:rPr>
          <w:rFonts w:ascii="Lucida Sans Unicode"/>
          <w:color w:val="221815"/>
          <w:spacing w:val="-39"/>
        </w:rPr>
        <w:t> </w:t>
      </w:r>
      <w:r>
        <w:rPr>
          <w:rFonts w:ascii="Lucida Sans Unicode"/>
          <w:color w:val="221815"/>
          <w:spacing w:val="-7"/>
        </w:rPr>
        <w:t>Mayohardware</w:t>
      </w:r>
      <w:r>
        <w:rPr>
          <w:rFonts w:ascii="Lucida Sans Unicode"/>
          <w:color w:val="221815"/>
          <w:w w:val="91"/>
        </w:rPr>
        <w:t> </w:t>
      </w:r>
      <w:hyperlink r:id="rId45">
        <w:r>
          <w:rPr>
            <w:rFonts w:ascii="Lucida Sans Unicode"/>
            <w:color w:val="221815"/>
            <w:spacing w:val="-8"/>
            <w:w w:val="90"/>
          </w:rPr>
          <w:t>customerservice@mayohardware.com.au</w:t>
        </w:r>
      </w:hyperlink>
      <w:r>
        <w:rPr>
          <w:rFonts w:ascii="Lucida Sans Unicode"/>
          <w:color w:val="221815"/>
          <w:spacing w:val="-8"/>
          <w:w w:val="90"/>
        </w:rPr>
        <w:t> </w:t>
      </w:r>
      <w:r>
        <w:rPr>
          <w:rFonts w:ascii="Lucida Sans Unicode"/>
          <w:color w:val="221815"/>
          <w:spacing w:val="-4"/>
          <w:w w:val="90"/>
        </w:rPr>
        <w:t>or </w:t>
      </w:r>
      <w:r>
        <w:rPr>
          <w:rFonts w:ascii="Lucida Sans Unicode"/>
          <w:color w:val="221815"/>
          <w:w w:val="90"/>
        </w:rPr>
        <w:t>, </w:t>
      </w:r>
      <w:r>
        <w:rPr>
          <w:rFonts w:ascii="Lucida Sans Unicode"/>
          <w:color w:val="221815"/>
          <w:spacing w:val="-6"/>
          <w:w w:val="90"/>
        </w:rPr>
        <w:t>take</w:t>
      </w:r>
      <w:r>
        <w:rPr>
          <w:rFonts w:ascii="Lucida Sans Unicode"/>
          <w:color w:val="221815"/>
          <w:spacing w:val="-28"/>
          <w:w w:val="90"/>
        </w:rPr>
        <w:t> </w:t>
      </w:r>
      <w:r>
        <w:rPr>
          <w:rFonts w:ascii="Lucida Sans Unicode"/>
          <w:color w:val="221815"/>
          <w:spacing w:val="-28"/>
          <w:w w:val="90"/>
        </w:rPr>
      </w:r>
      <w:r>
        <w:rPr>
          <w:rFonts w:ascii="Lucida Sans Unicode"/>
          <w:color w:val="221815"/>
          <w:spacing w:val="-5"/>
        </w:rPr>
        <w:t>the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7"/>
        </w:rPr>
        <w:t>product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6"/>
        </w:rPr>
        <w:t>(with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6"/>
        </w:rPr>
        <w:t>proof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4"/>
        </w:rPr>
        <w:t>of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7"/>
        </w:rPr>
        <w:t>purchase)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4"/>
        </w:rPr>
        <w:t>to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5"/>
        </w:rPr>
        <w:t>any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7"/>
          <w:w w:val="90"/>
        </w:rPr>
        <w:t>Bunnings</w:t>
      </w:r>
      <w:r>
        <w:rPr>
          <w:rFonts w:ascii="Lucida Sans Unicode"/>
          <w:color w:val="221815"/>
          <w:spacing w:val="-14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store</w:t>
      </w:r>
      <w:r>
        <w:rPr>
          <w:rFonts w:ascii="Lucida Sans Unicode"/>
          <w:color w:val="221815"/>
          <w:spacing w:val="-14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(see</w:t>
      </w:r>
      <w:r>
        <w:rPr>
          <w:rFonts w:ascii="Lucida Sans Unicode"/>
          <w:color w:val="221815"/>
          <w:spacing w:val="-14"/>
          <w:w w:val="90"/>
        </w:rPr>
        <w:t> </w:t>
      </w:r>
      <w:hyperlink r:id="rId59">
        <w:r>
          <w:rPr>
            <w:rFonts w:ascii="Lucida Sans Unicode"/>
            <w:color w:val="221815"/>
            <w:spacing w:val="-7"/>
            <w:w w:val="90"/>
          </w:rPr>
          <w:t>www.bunnings.co.nz</w:t>
        </w:r>
      </w:hyperlink>
      <w:r>
        <w:rPr>
          <w:rFonts w:ascii="Lucida Sans Unicode"/>
          <w:color w:val="221815"/>
          <w:spacing w:val="-14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for</w:t>
      </w:r>
      <w:r>
        <w:rPr>
          <w:rFonts w:ascii="Lucida Sans Unicode"/>
          <w:color w:val="221815"/>
          <w:spacing w:val="-14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store</w:t>
      </w:r>
      <w:r>
        <w:rPr>
          <w:rFonts w:ascii="Lucida Sans Unicode"/>
          <w:color w:val="221815"/>
          <w:spacing w:val="-61"/>
          <w:w w:val="90"/>
        </w:rPr>
        <w:t> </w:t>
      </w:r>
      <w:r>
        <w:rPr>
          <w:rFonts w:ascii="Lucida Sans Unicode"/>
          <w:color w:val="221815"/>
          <w:spacing w:val="-61"/>
          <w:w w:val="90"/>
        </w:rPr>
      </w:r>
      <w:r>
        <w:rPr>
          <w:rFonts w:ascii="Lucida Sans Unicode"/>
          <w:color w:val="221815"/>
          <w:spacing w:val="-7"/>
        </w:rPr>
        <w:t>locations)</w:t>
      </w:r>
      <w:r>
        <w:rPr>
          <w:rFonts w:ascii="Lucida Sans Unicode"/>
          <w:spacing w:val="-7"/>
        </w:rPr>
      </w:r>
    </w:p>
    <w:p>
      <w:pPr>
        <w:pStyle w:val="BodyText"/>
        <w:spacing w:line="340" w:lineRule="exact" w:before="128"/>
        <w:ind w:left="117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815"/>
          <w:spacing w:val="-5"/>
        </w:rPr>
        <w:t>The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8"/>
        </w:rPr>
        <w:t>warranty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6"/>
        </w:rPr>
        <w:t>covers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7"/>
        </w:rPr>
        <w:t>manufacturer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7"/>
        </w:rPr>
        <w:t>defects</w:t>
      </w:r>
      <w:r>
        <w:rPr>
          <w:rFonts w:ascii="Lucida Sans Unicode"/>
          <w:color w:val="221815"/>
          <w:spacing w:val="-60"/>
        </w:rPr>
        <w:t> </w:t>
      </w:r>
      <w:r>
        <w:rPr>
          <w:rFonts w:ascii="Lucida Sans Unicode"/>
          <w:color w:val="221815"/>
          <w:spacing w:val="-4"/>
        </w:rPr>
        <w:t>in</w:t>
      </w:r>
      <w:r>
        <w:rPr>
          <w:rFonts w:ascii="Lucida Sans Unicode"/>
          <w:color w:val="221815"/>
          <w:w w:val="92"/>
        </w:rPr>
        <w:t> </w:t>
      </w:r>
      <w:r>
        <w:rPr>
          <w:rFonts w:ascii="Lucida Sans Unicode"/>
          <w:color w:val="221815"/>
          <w:spacing w:val="-7"/>
          <w:w w:val="90"/>
        </w:rPr>
        <w:t>materials,</w:t>
      </w:r>
      <w:r>
        <w:rPr>
          <w:rFonts w:ascii="Lucida Sans Unicode"/>
          <w:color w:val="221815"/>
          <w:spacing w:val="-25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workmanship</w:t>
      </w:r>
      <w:r>
        <w:rPr>
          <w:rFonts w:ascii="Lucida Sans Unicode"/>
          <w:color w:val="221815"/>
          <w:spacing w:val="-9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and</w:t>
      </w:r>
      <w:r>
        <w:rPr>
          <w:rFonts w:ascii="Lucida Sans Unicode"/>
          <w:color w:val="221815"/>
          <w:spacing w:val="-9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finish</w:t>
      </w:r>
      <w:r>
        <w:rPr>
          <w:rFonts w:ascii="Lucida Sans Unicode"/>
          <w:color w:val="221815"/>
          <w:spacing w:val="-9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under</w:t>
      </w:r>
      <w:r>
        <w:rPr>
          <w:rFonts w:ascii="Lucida Sans Unicode"/>
          <w:color w:val="221815"/>
          <w:spacing w:val="-9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normal</w:t>
      </w:r>
      <w:r>
        <w:rPr>
          <w:rFonts w:ascii="Lucida Sans Unicode"/>
          <w:color w:val="221815"/>
          <w:spacing w:val="-60"/>
          <w:w w:val="90"/>
        </w:rPr>
        <w:t> </w:t>
      </w:r>
      <w:r>
        <w:rPr>
          <w:rFonts w:ascii="Lucida Sans Unicode"/>
          <w:color w:val="221815"/>
          <w:spacing w:val="-60"/>
          <w:w w:val="90"/>
        </w:rPr>
      </w:r>
      <w:r>
        <w:rPr>
          <w:rFonts w:ascii="Lucida Sans Unicode"/>
          <w:color w:val="221815"/>
          <w:spacing w:val="-6"/>
        </w:rPr>
        <w:t>use.</w:t>
      </w:r>
      <w:r>
        <w:rPr>
          <w:rFonts w:ascii="Lucida Sans Unicode"/>
          <w:spacing w:val="-6"/>
        </w:rPr>
      </w:r>
    </w:p>
    <w:p>
      <w:pPr>
        <w:spacing w:line="240" w:lineRule="auto" w:before="5"/>
        <w:rPr>
          <w:rFonts w:ascii="Lucida Sans Unicode" w:hAnsi="Lucida Sans Unicode" w:cs="Lucida Sans Unicode" w:eastAsia="Lucida Sans Unicode"/>
          <w:sz w:val="14"/>
          <w:szCs w:val="14"/>
        </w:rPr>
      </w:pPr>
    </w:p>
    <w:p>
      <w:pPr>
        <w:pStyle w:val="BodyText"/>
        <w:spacing w:line="340" w:lineRule="exact"/>
        <w:ind w:left="117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815"/>
          <w:spacing w:val="-6"/>
        </w:rPr>
        <w:t>This</w:t>
      </w:r>
      <w:r>
        <w:rPr>
          <w:rFonts w:ascii="Lucida Sans Unicode"/>
          <w:color w:val="221815"/>
          <w:spacing w:val="-57"/>
        </w:rPr>
        <w:t> </w:t>
      </w:r>
      <w:r>
        <w:rPr>
          <w:rFonts w:ascii="Lucida Sans Unicode"/>
          <w:color w:val="221815"/>
          <w:spacing w:val="-8"/>
        </w:rPr>
        <w:t>warranty</w:t>
      </w:r>
      <w:r>
        <w:rPr>
          <w:rFonts w:ascii="Lucida Sans Unicode"/>
          <w:color w:val="221815"/>
          <w:spacing w:val="-57"/>
        </w:rPr>
        <w:t> </w:t>
      </w:r>
      <w:r>
        <w:rPr>
          <w:rFonts w:ascii="Lucida Sans Unicode"/>
          <w:color w:val="221815"/>
          <w:spacing w:val="-4"/>
        </w:rPr>
        <w:t>is</w:t>
      </w:r>
      <w:r>
        <w:rPr>
          <w:rFonts w:ascii="Lucida Sans Unicode"/>
          <w:color w:val="221815"/>
          <w:spacing w:val="-57"/>
        </w:rPr>
        <w:t> </w:t>
      </w:r>
      <w:r>
        <w:rPr>
          <w:rFonts w:ascii="Lucida Sans Unicode"/>
          <w:color w:val="221815"/>
          <w:spacing w:val="-7"/>
        </w:rPr>
        <w:t>provided</w:t>
      </w:r>
      <w:r>
        <w:rPr>
          <w:rFonts w:ascii="Lucida Sans Unicode"/>
          <w:color w:val="221815"/>
          <w:spacing w:val="-57"/>
        </w:rPr>
        <w:t> </w:t>
      </w:r>
      <w:r>
        <w:rPr>
          <w:rFonts w:ascii="Lucida Sans Unicode"/>
          <w:color w:val="221815"/>
          <w:spacing w:val="-4"/>
        </w:rPr>
        <w:t>in</w:t>
      </w:r>
      <w:r>
        <w:rPr>
          <w:rFonts w:ascii="Lucida Sans Unicode"/>
          <w:color w:val="221815"/>
          <w:spacing w:val="-57"/>
        </w:rPr>
        <w:t> </w:t>
      </w:r>
      <w:r>
        <w:rPr>
          <w:rFonts w:ascii="Lucida Sans Unicode"/>
          <w:color w:val="221815"/>
          <w:spacing w:val="-7"/>
        </w:rPr>
        <w:t>addition</w:t>
      </w:r>
      <w:r>
        <w:rPr>
          <w:rFonts w:ascii="Lucida Sans Unicode"/>
          <w:color w:val="221815"/>
          <w:spacing w:val="-57"/>
        </w:rPr>
        <w:t> </w:t>
      </w:r>
      <w:r>
        <w:rPr>
          <w:rFonts w:ascii="Lucida Sans Unicode"/>
          <w:color w:val="221815"/>
          <w:spacing w:val="-4"/>
        </w:rPr>
        <w:t>to</w:t>
      </w:r>
      <w:r>
        <w:rPr>
          <w:rFonts w:ascii="Lucida Sans Unicode"/>
          <w:color w:val="221815"/>
          <w:spacing w:val="-57"/>
        </w:rPr>
        <w:t> </w:t>
      </w:r>
      <w:r>
        <w:rPr>
          <w:rFonts w:ascii="Lucida Sans Unicode"/>
          <w:color w:val="221815"/>
          <w:spacing w:val="-6"/>
        </w:rPr>
        <w:t>other</w:t>
      </w:r>
      <w:r>
        <w:rPr>
          <w:rFonts w:ascii="Lucida Sans Unicode"/>
          <w:color w:val="221815"/>
          <w:w w:val="86"/>
        </w:rPr>
        <w:t> </w:t>
      </w:r>
      <w:r>
        <w:rPr>
          <w:rFonts w:ascii="Lucida Sans Unicode"/>
          <w:color w:val="221815"/>
          <w:spacing w:val="-6"/>
          <w:w w:val="95"/>
        </w:rPr>
        <w:t>rights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and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remedies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you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may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have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under</w:t>
      </w:r>
      <w:r>
        <w:rPr>
          <w:rFonts w:ascii="Lucida Sans Unicode"/>
          <w:color w:val="221815"/>
          <w:spacing w:val="-50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law:</w:t>
      </w:r>
      <w:r>
        <w:rPr>
          <w:rFonts w:ascii="Lucida Sans Unicode"/>
          <w:color w:val="221815"/>
          <w:spacing w:val="-5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our</w:t>
      </w:r>
      <w:r>
        <w:rPr>
          <w:rFonts w:ascii="Lucida Sans Unicode"/>
          <w:color w:val="221815"/>
          <w:w w:val="86"/>
        </w:rPr>
        <w:t> </w:t>
      </w:r>
      <w:r>
        <w:rPr>
          <w:rFonts w:ascii="Lucida Sans Unicode"/>
          <w:color w:val="221815"/>
          <w:spacing w:val="-6"/>
        </w:rPr>
        <w:t>goods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6"/>
        </w:rPr>
        <w:t>come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5"/>
        </w:rPr>
        <w:t>with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7"/>
        </w:rPr>
        <w:t>guarantees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6"/>
        </w:rPr>
        <w:t>which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6"/>
        </w:rPr>
        <w:t>cannot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4"/>
        </w:rPr>
        <w:t>be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7"/>
          <w:w w:val="95"/>
        </w:rPr>
        <w:t>excluded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under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Consumer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Guarantees</w:t>
      </w:r>
      <w:r>
        <w:rPr>
          <w:rFonts w:ascii="Lucida Sans Unicode"/>
          <w:color w:val="221815"/>
          <w:spacing w:val="-46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Act</w:t>
      </w:r>
      <w:r>
        <w:rPr>
          <w:rFonts w:ascii="Lucida Sans Unicode"/>
          <w:color w:val="221815"/>
          <w:w w:val="99"/>
        </w:rPr>
        <w:t> </w:t>
      </w:r>
      <w:r>
        <w:rPr>
          <w:rFonts w:ascii="Lucida Sans Unicode"/>
          <w:color w:val="221815"/>
          <w:spacing w:val="-7"/>
          <w:w w:val="90"/>
        </w:rPr>
        <w:t>1993</w:t>
      </w:r>
      <w:r>
        <w:rPr>
          <w:rFonts w:ascii="Lucida Sans Unicode"/>
          <w:color w:val="221815"/>
          <w:spacing w:val="-31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(NZ).</w:t>
      </w:r>
      <w:r>
        <w:rPr>
          <w:rFonts w:ascii="Lucida Sans Unicode"/>
          <w:color w:val="221815"/>
          <w:spacing w:val="-45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You</w:t>
      </w:r>
      <w:r>
        <w:rPr>
          <w:rFonts w:ascii="Lucida Sans Unicode"/>
          <w:color w:val="221815"/>
          <w:spacing w:val="-31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are</w:t>
      </w:r>
      <w:r>
        <w:rPr>
          <w:rFonts w:ascii="Lucida Sans Unicode"/>
          <w:color w:val="221815"/>
          <w:spacing w:val="-31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entitled</w:t>
      </w:r>
      <w:r>
        <w:rPr>
          <w:rFonts w:ascii="Lucida Sans Unicode"/>
          <w:color w:val="221815"/>
          <w:spacing w:val="-31"/>
          <w:w w:val="90"/>
        </w:rPr>
        <w:t> </w:t>
      </w:r>
      <w:r>
        <w:rPr>
          <w:rFonts w:ascii="Lucida Sans Unicode"/>
          <w:color w:val="221815"/>
          <w:spacing w:val="-4"/>
          <w:w w:val="90"/>
        </w:rPr>
        <w:t>to</w:t>
      </w:r>
      <w:r>
        <w:rPr>
          <w:rFonts w:ascii="Lucida Sans Unicode"/>
          <w:spacing w:val="-4"/>
        </w:rPr>
      </w:r>
    </w:p>
    <w:p>
      <w:pPr>
        <w:pStyle w:val="BodyText"/>
        <w:spacing w:line="340" w:lineRule="exact"/>
        <w:ind w:left="117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815"/>
          <w:spacing w:val="-7"/>
        </w:rPr>
        <w:t>replacement</w:t>
      </w:r>
      <w:r>
        <w:rPr>
          <w:rFonts w:ascii="Lucida Sans Unicode"/>
          <w:color w:val="221815"/>
          <w:spacing w:val="-61"/>
        </w:rPr>
        <w:t> </w:t>
      </w:r>
      <w:r>
        <w:rPr>
          <w:rFonts w:ascii="Lucida Sans Unicode"/>
          <w:color w:val="221815"/>
          <w:spacing w:val="-4"/>
        </w:rPr>
        <w:t>or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6"/>
        </w:rPr>
        <w:t>refund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5"/>
        </w:rPr>
        <w:t>for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</w:rPr>
        <w:t>a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6"/>
        </w:rPr>
        <w:t>major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7"/>
        </w:rPr>
        <w:t>failure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5"/>
        </w:rPr>
        <w:t>and</w:t>
      </w:r>
      <w:r>
        <w:rPr>
          <w:rFonts w:ascii="Lucida Sans Unicode"/>
          <w:color w:val="221815"/>
          <w:spacing w:val="-62"/>
        </w:rPr>
        <w:t> </w:t>
      </w:r>
      <w:r>
        <w:rPr>
          <w:rFonts w:ascii="Lucida Sans Unicode"/>
          <w:color w:val="221815"/>
          <w:spacing w:val="-4"/>
        </w:rPr>
        <w:t>to</w:t>
      </w:r>
      <w:r>
        <w:rPr>
          <w:rFonts w:ascii="Lucida Sans Unicode"/>
          <w:color w:val="221815"/>
          <w:w w:val="88"/>
        </w:rPr>
        <w:t> </w:t>
      </w:r>
      <w:r>
        <w:rPr>
          <w:rFonts w:ascii="Lucida Sans Unicode"/>
          <w:color w:val="221815"/>
          <w:spacing w:val="-7"/>
          <w:w w:val="95"/>
        </w:rPr>
        <w:t>compensation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for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other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reasonably</w:t>
      </w:r>
      <w:r>
        <w:rPr>
          <w:rFonts w:ascii="Lucida Sans Unicode"/>
          <w:color w:val="221815"/>
          <w:spacing w:val="-47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foreseeable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6"/>
          <w:w w:val="95"/>
        </w:rPr>
        <w:t>loss</w:t>
      </w:r>
      <w:r>
        <w:rPr>
          <w:rFonts w:ascii="Lucida Sans Unicode"/>
          <w:color w:val="221815"/>
          <w:spacing w:val="-44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or</w:t>
      </w:r>
      <w:r>
        <w:rPr>
          <w:rFonts w:ascii="Lucida Sans Unicode"/>
          <w:color w:val="221815"/>
          <w:spacing w:val="-44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damage.</w:t>
      </w:r>
      <w:r>
        <w:rPr>
          <w:rFonts w:ascii="Lucida Sans Unicode"/>
          <w:color w:val="221815"/>
          <w:spacing w:val="-54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You</w:t>
      </w:r>
      <w:r>
        <w:rPr>
          <w:rFonts w:ascii="Lucida Sans Unicode"/>
          <w:color w:val="221815"/>
          <w:spacing w:val="-44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are</w:t>
      </w:r>
      <w:r>
        <w:rPr>
          <w:rFonts w:ascii="Lucida Sans Unicode"/>
          <w:color w:val="221815"/>
          <w:spacing w:val="-44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also</w:t>
      </w:r>
      <w:r>
        <w:rPr>
          <w:rFonts w:ascii="Lucida Sans Unicode"/>
          <w:color w:val="221815"/>
          <w:spacing w:val="-44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entitled</w:t>
      </w:r>
      <w:r>
        <w:rPr>
          <w:rFonts w:ascii="Lucida Sans Unicode"/>
          <w:color w:val="221815"/>
          <w:spacing w:val="-44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to</w:t>
      </w:r>
      <w:r>
        <w:rPr>
          <w:rFonts w:ascii="Lucida Sans Unicode"/>
          <w:color w:val="221815"/>
          <w:spacing w:val="-44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have</w:t>
      </w:r>
      <w:r>
        <w:rPr>
          <w:rFonts w:ascii="Lucida Sans Unicode"/>
          <w:color w:val="221815"/>
          <w:spacing w:val="-44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w w:val="91"/>
        </w:rPr>
        <w:t> </w:t>
      </w:r>
      <w:r>
        <w:rPr>
          <w:rFonts w:ascii="Lucida Sans Unicode"/>
          <w:color w:val="221815"/>
          <w:spacing w:val="-6"/>
          <w:w w:val="95"/>
        </w:rPr>
        <w:t>goods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repaired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or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replaced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if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goods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fail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to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be</w:t>
      </w:r>
      <w:r>
        <w:rPr>
          <w:rFonts w:ascii="Lucida Sans Unicode"/>
          <w:color w:val="221815"/>
          <w:spacing w:val="-53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of</w:t>
      </w:r>
      <w:r>
        <w:rPr>
          <w:rFonts w:ascii="Lucida Sans Unicode"/>
          <w:color w:val="221815"/>
          <w:w w:val="95"/>
        </w:rPr>
        <w:t> </w:t>
      </w:r>
      <w:r>
        <w:rPr>
          <w:rFonts w:ascii="Lucida Sans Unicode"/>
          <w:color w:val="221815"/>
          <w:spacing w:val="-7"/>
        </w:rPr>
        <w:t>acceptable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6"/>
        </w:rPr>
        <w:t>quality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5"/>
        </w:rPr>
        <w:t>and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5"/>
        </w:rPr>
        <w:t>the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7"/>
        </w:rPr>
        <w:t>failure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6"/>
        </w:rPr>
        <w:t>does</w:t>
      </w:r>
      <w:r>
        <w:rPr>
          <w:rFonts w:ascii="Lucida Sans Unicode"/>
          <w:color w:val="221815"/>
          <w:spacing w:val="-50"/>
        </w:rPr>
        <w:t> </w:t>
      </w:r>
      <w:r>
        <w:rPr>
          <w:rFonts w:ascii="Lucida Sans Unicode"/>
          <w:color w:val="221815"/>
          <w:spacing w:val="-5"/>
        </w:rPr>
        <w:t>not</w:t>
      </w:r>
      <w:r>
        <w:rPr>
          <w:rFonts w:ascii="Lucida Sans Unicode"/>
          <w:color w:val="221815"/>
          <w:w w:val="99"/>
        </w:rPr>
        <w:t> </w:t>
      </w:r>
      <w:r>
        <w:rPr>
          <w:rFonts w:ascii="Lucida Sans Unicode"/>
          <w:color w:val="221815"/>
          <w:spacing w:val="-7"/>
          <w:w w:val="90"/>
        </w:rPr>
        <w:t>amountto </w:t>
      </w:r>
      <w:r>
        <w:rPr>
          <w:rFonts w:ascii="Lucida Sans Unicode"/>
          <w:color w:val="221815"/>
          <w:w w:val="90"/>
        </w:rPr>
        <w:t>a</w:t>
      </w:r>
      <w:r>
        <w:rPr>
          <w:rFonts w:ascii="Lucida Sans Unicode"/>
          <w:color w:val="221815"/>
          <w:spacing w:val="26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majorfailure.</w:t>
      </w:r>
      <w:r>
        <w:rPr>
          <w:rFonts w:ascii="Lucida Sans Unicode"/>
          <w:spacing w:val="-7"/>
        </w:rPr>
      </w:r>
    </w:p>
    <w:p>
      <w:pPr>
        <w:spacing w:line="240" w:lineRule="auto" w:before="2"/>
        <w:rPr>
          <w:rFonts w:ascii="Lucida Sans Unicode" w:hAnsi="Lucida Sans Unicode" w:cs="Lucida Sans Unicode" w:eastAsia="Lucida Sans Unicode"/>
          <w:sz w:val="22"/>
          <w:szCs w:val="22"/>
        </w:rPr>
      </w:pPr>
    </w:p>
    <w:p>
      <w:pPr>
        <w:pStyle w:val="BodyText"/>
        <w:spacing w:line="340" w:lineRule="exact"/>
        <w:ind w:left="117" w:right="0"/>
        <w:jc w:val="left"/>
        <w:rPr>
          <w:rFonts w:ascii="Lucida Sans Unicode" w:hAnsi="Lucida Sans Unicode" w:cs="Lucida Sans Unicode" w:eastAsia="Lucida Sans Unicode"/>
        </w:rPr>
      </w:pPr>
      <w:r>
        <w:rPr>
          <w:rFonts w:ascii="Lucida Sans Unicode"/>
          <w:color w:val="221815"/>
          <w:spacing w:val="-5"/>
          <w:w w:val="95"/>
        </w:rPr>
        <w:t>The</w:t>
      </w:r>
      <w:r>
        <w:rPr>
          <w:rFonts w:ascii="Lucida Sans Unicode"/>
          <w:color w:val="221815"/>
          <w:spacing w:val="-45"/>
          <w:w w:val="95"/>
        </w:rPr>
        <w:t> </w:t>
      </w:r>
      <w:r>
        <w:rPr>
          <w:rFonts w:ascii="Lucida Sans Unicode"/>
          <w:color w:val="221815"/>
          <w:spacing w:val="-8"/>
          <w:w w:val="95"/>
        </w:rPr>
        <w:t>warranty</w:t>
      </w:r>
      <w:r>
        <w:rPr>
          <w:rFonts w:ascii="Lucida Sans Unicode"/>
          <w:color w:val="221815"/>
          <w:spacing w:val="-45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excludes</w:t>
      </w:r>
      <w:r>
        <w:rPr>
          <w:rFonts w:ascii="Lucida Sans Unicode"/>
          <w:color w:val="221815"/>
          <w:spacing w:val="-45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damage</w:t>
      </w:r>
      <w:r>
        <w:rPr>
          <w:rFonts w:ascii="Lucida Sans Unicode"/>
          <w:color w:val="221815"/>
          <w:spacing w:val="-45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resulting</w:t>
      </w:r>
      <w:r>
        <w:rPr>
          <w:rFonts w:ascii="Lucida Sans Unicode"/>
          <w:color w:val="221815"/>
          <w:spacing w:val="-45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from</w:t>
      </w:r>
      <w:r>
        <w:rPr>
          <w:rFonts w:ascii="Lucida Sans Unicode"/>
          <w:color w:val="221815"/>
          <w:w w:val="94"/>
        </w:rPr>
        <w:t> </w:t>
      </w:r>
      <w:r>
        <w:rPr>
          <w:rFonts w:ascii="Lucida Sans Unicode"/>
          <w:color w:val="221815"/>
          <w:spacing w:val="-7"/>
          <w:w w:val="90"/>
        </w:rPr>
        <w:t>product</w:t>
      </w:r>
      <w:r>
        <w:rPr>
          <w:rFonts w:ascii="Lucida Sans Unicode"/>
          <w:color w:val="221815"/>
          <w:spacing w:val="-10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misuse</w:t>
      </w:r>
      <w:r>
        <w:rPr>
          <w:rFonts w:ascii="Lucida Sans Unicode"/>
          <w:color w:val="221815"/>
          <w:spacing w:val="-15"/>
          <w:w w:val="90"/>
        </w:rPr>
        <w:t> </w:t>
      </w:r>
      <w:r>
        <w:rPr>
          <w:rFonts w:ascii="Lucida Sans Unicode"/>
          <w:color w:val="221815"/>
          <w:spacing w:val="-4"/>
          <w:w w:val="90"/>
        </w:rPr>
        <w:t>or</w:t>
      </w:r>
      <w:r>
        <w:rPr>
          <w:rFonts w:ascii="Lucida Sans Unicode"/>
          <w:color w:val="221815"/>
          <w:spacing w:val="-15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product</w:t>
      </w:r>
      <w:r>
        <w:rPr>
          <w:rFonts w:ascii="Lucida Sans Unicode"/>
          <w:color w:val="221815"/>
          <w:spacing w:val="-10"/>
          <w:w w:val="90"/>
        </w:rPr>
        <w:t> </w:t>
      </w:r>
      <w:r>
        <w:rPr>
          <w:rFonts w:ascii="Lucida Sans Unicode"/>
          <w:color w:val="221815"/>
          <w:spacing w:val="-6"/>
          <w:w w:val="90"/>
        </w:rPr>
        <w:t>neglect.</w:t>
      </w:r>
      <w:r>
        <w:rPr>
          <w:rFonts w:ascii="Lucida Sans Unicode"/>
          <w:color w:val="221815"/>
          <w:spacing w:val="-39"/>
          <w:w w:val="90"/>
        </w:rPr>
        <w:t> </w:t>
      </w:r>
      <w:r>
        <w:rPr>
          <w:rFonts w:ascii="Lucida Sans Unicode"/>
          <w:color w:val="221815"/>
          <w:spacing w:val="-5"/>
          <w:w w:val="90"/>
        </w:rPr>
        <w:t>The</w:t>
      </w:r>
      <w:r>
        <w:rPr>
          <w:rFonts w:ascii="Lucida Sans Unicode"/>
          <w:color w:val="221815"/>
          <w:spacing w:val="-15"/>
          <w:w w:val="90"/>
        </w:rPr>
        <w:t> </w:t>
      </w:r>
      <w:r>
        <w:rPr>
          <w:rFonts w:ascii="Lucida Sans Unicode"/>
          <w:color w:val="221815"/>
          <w:spacing w:val="-8"/>
          <w:w w:val="90"/>
        </w:rPr>
        <w:t>warranty</w:t>
      </w:r>
      <w:r>
        <w:rPr>
          <w:rFonts w:ascii="Lucida Sans Unicode"/>
          <w:color w:val="221815"/>
          <w:spacing w:val="-63"/>
          <w:w w:val="90"/>
        </w:rPr>
        <w:t> </w:t>
      </w:r>
      <w:r>
        <w:rPr>
          <w:rFonts w:ascii="Lucida Sans Unicode"/>
          <w:color w:val="221815"/>
          <w:spacing w:val="-63"/>
          <w:w w:val="90"/>
        </w:rPr>
      </w:r>
      <w:r>
        <w:rPr>
          <w:rFonts w:ascii="Lucida Sans Unicode"/>
          <w:color w:val="221815"/>
          <w:spacing w:val="-6"/>
          <w:w w:val="95"/>
        </w:rPr>
        <w:t>covers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7"/>
          <w:w w:val="95"/>
        </w:rPr>
        <w:t>domestic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use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only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and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does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5"/>
          <w:w w:val="95"/>
        </w:rPr>
        <w:t>not</w:t>
      </w:r>
      <w:r>
        <w:rPr>
          <w:rFonts w:ascii="Lucida Sans Unicode"/>
          <w:color w:val="221815"/>
          <w:spacing w:val="-45"/>
          <w:w w:val="95"/>
        </w:rPr>
        <w:t> </w:t>
      </w:r>
      <w:r>
        <w:rPr>
          <w:rFonts w:ascii="Lucida Sans Unicode"/>
          <w:color w:val="221815"/>
          <w:spacing w:val="-6"/>
          <w:w w:val="95"/>
        </w:rPr>
        <w:t>apply</w:t>
      </w:r>
      <w:r>
        <w:rPr>
          <w:rFonts w:ascii="Lucida Sans Unicode"/>
          <w:color w:val="221815"/>
          <w:spacing w:val="-48"/>
          <w:w w:val="95"/>
        </w:rPr>
        <w:t> </w:t>
      </w:r>
      <w:r>
        <w:rPr>
          <w:rFonts w:ascii="Lucida Sans Unicode"/>
          <w:color w:val="221815"/>
          <w:spacing w:val="-4"/>
          <w:w w:val="95"/>
        </w:rPr>
        <w:t>to</w:t>
      </w:r>
      <w:r>
        <w:rPr>
          <w:rFonts w:ascii="Lucida Sans Unicode"/>
          <w:color w:val="221815"/>
          <w:w w:val="88"/>
        </w:rPr>
        <w:t> </w:t>
      </w:r>
      <w:r>
        <w:rPr>
          <w:rFonts w:ascii="Lucida Sans Unicode"/>
          <w:color w:val="221815"/>
          <w:spacing w:val="-7"/>
          <w:w w:val="90"/>
        </w:rPr>
        <w:t>commercial</w:t>
      </w:r>
      <w:r>
        <w:rPr>
          <w:rFonts w:ascii="Lucida Sans Unicode"/>
          <w:color w:val="221815"/>
          <w:spacing w:val="2"/>
          <w:w w:val="90"/>
        </w:rPr>
        <w:t> </w:t>
      </w:r>
      <w:r>
        <w:rPr>
          <w:rFonts w:ascii="Lucida Sans Unicode"/>
          <w:color w:val="221815"/>
          <w:spacing w:val="-7"/>
          <w:w w:val="90"/>
        </w:rPr>
        <w:t>applications.</w:t>
      </w:r>
      <w:r>
        <w:rPr>
          <w:rFonts w:ascii="Lucida Sans Unicode"/>
          <w:spacing w:val="-7"/>
        </w:rPr>
      </w:r>
    </w:p>
    <w:p>
      <w:pPr>
        <w:spacing w:after="0" w:line="340" w:lineRule="exact"/>
        <w:jc w:val="left"/>
        <w:rPr>
          <w:rFonts w:ascii="Lucida Sans Unicode" w:hAnsi="Lucida Sans Unicode" w:cs="Lucida Sans Unicode" w:eastAsia="Lucida Sans Unicode"/>
        </w:rPr>
        <w:sectPr>
          <w:type w:val="continuous"/>
          <w:pgSz w:w="11910" w:h="16840"/>
          <w:pgMar w:top="0" w:bottom="1160" w:left="540" w:right="460"/>
          <w:cols w:num="2" w:equalWidth="0">
            <w:col w:w="5127" w:space="584"/>
            <w:col w:w="5199"/>
          </w:cols>
        </w:sectPr>
      </w:pPr>
    </w:p>
    <w:p>
      <w:pPr>
        <w:spacing w:line="240" w:lineRule="auto" w:before="14"/>
        <w:rPr>
          <w:rFonts w:ascii="Lucida Sans Unicode" w:hAnsi="Lucida Sans Unicode" w:cs="Lucida Sans Unicode" w:eastAsia="Lucida Sans Unicode"/>
          <w:sz w:val="4"/>
          <w:szCs w:val="4"/>
        </w:rPr>
      </w:pPr>
    </w:p>
    <w:p>
      <w:pPr>
        <w:tabs>
          <w:tab w:pos="4368" w:val="left" w:leader="none"/>
        </w:tabs>
        <w:spacing w:line="757" w:lineRule="exact"/>
        <w:ind w:left="110" w:right="0" w:firstLine="0"/>
        <w:rPr>
          <w:rFonts w:ascii="Lucida Sans Unicode" w:hAnsi="Lucida Sans Unicode" w:cs="Lucida Sans Unicode" w:eastAsia="Lucida Sans Unicode"/>
          <w:sz w:val="20"/>
          <w:szCs w:val="20"/>
        </w:rPr>
      </w:pPr>
      <w:r>
        <w:rPr>
          <w:rFonts w:ascii="Lucida Sans Unicode"/>
          <w:position w:val="-14"/>
          <w:sz w:val="20"/>
        </w:rPr>
        <w:drawing>
          <wp:inline distT="0" distB="0" distL="0" distR="0">
            <wp:extent cx="1816700" cy="481012"/>
            <wp:effectExtent l="0" t="0" r="0" b="0"/>
            <wp:docPr id="61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0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-14"/>
          <w:sz w:val="20"/>
        </w:rPr>
      </w:r>
      <w:r>
        <w:rPr>
          <w:rFonts w:ascii="Lucida Sans Unicode"/>
          <w:position w:val="-14"/>
          <w:sz w:val="20"/>
        </w:rPr>
        <w:tab/>
      </w:r>
      <w:r>
        <w:rPr>
          <w:rFonts w:ascii="Lucida Sans Unicode"/>
          <w:position w:val="8"/>
          <w:sz w:val="20"/>
        </w:rPr>
        <w:pict>
          <v:group style="width:113.05pt;height:14.95pt;mso-position-horizontal-relative:char;mso-position-vertical-relative:line" coordorigin="0,0" coordsize="2261,299">
            <v:group style="position:absolute;left:0;top:0;width:2261;height:299" coordorigin="0,0" coordsize="2261,299">
              <v:shape style="position:absolute;left:0;top:0;width:2261;height:299" coordorigin="0,0" coordsize="2261,299" path="m72,2l0,2,73,299,152,299,174,209,117,209,116,198,115,187,112,166,110,156,107,146,72,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262,91l199,91,200,104,245,299,328,299,351,207,289,207,287,195,285,185,281,164,279,154,277,146,262,91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238,2l167,2,126,158,124,168,120,188,119,198,117,209,174,209,190,146,198,91,262,91,238,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402,2l334,2,300,147,298,154,296,164,292,185,291,196,289,207,351,207,402,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589,2l511,2,411,299,479,299,497,244,674,244,655,190,514,190,533,134,547,82,617,82,589,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674,244l599,244,618,299,693,299,674,244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617,82l548,82,549,90,582,190,655,190,617,8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797,0l757,0,736,1,717,2,717,299,785,299,785,183,865,183,860,176,865,167,881,159,896,146,907,133,817,133,796,133,790,133,787,133,785,133,785,57,787,56,794,56,917,56,914,47,856,5,823,1,797,0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865,183l788,183,858,299,942,299,879,203,875,198,872,192,865,183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917,56l820,56,832,59,846,72,850,81,850,106,846,116,829,130,817,133,907,133,913,127,919,108,922,86,920,65,917,56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051,0l1011,0,990,1,971,2,971,299,1040,299,1040,183,1119,183,1115,176,1120,167,1135,159,1151,146,1161,133,1072,133,1050,133,1044,133,1042,133,1040,133,1040,57,1042,56,1048,56,1171,56,1168,47,1111,5,1077,1,1051,0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119,183l1042,183,1113,299,1196,299,1196,298,1133,203,1130,198,1126,192,1119,183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196,298l1196,299,1196,299,1196,298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374,2l1296,2,1196,298,1196,299,1264,299,1282,244,1458,244,1440,190,1298,190,1318,133,1332,82,1401,82,1374,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458,244l1384,244,1403,299,1478,299,1458,244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401,82l1333,82,1334,90,1336,99,1341,114,1343,122,1367,190,1440,190,1401,8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171,56l1075,56,1086,59,1101,72,1104,81,1104,106,1100,116,1083,130,1072,133,1161,133,1167,127,1174,108,1176,86,1174,65,1171,56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590,2l1502,2,1502,299,1568,299,1567,163,1567,144,1566,130,1566,115,1565,106,1647,106,1590,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647,106l1565,106,1569,115,1574,126,1584,148,1590,159,1596,171,1666,299,1753,299,1753,191,1690,191,1682,174,1673,155,1664,137,1655,119,1647,106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753,2l1688,2,1688,115,1688,155,1689,164,1690,179,1690,186,1690,191,1753,191,1753,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1928,61l1860,61,1860,299,1928,299,1928,61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2000,2l1789,2,1789,61,2000,61,2000,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2080,2l2005,2,2098,195,2098,299,2167,299,2167,195,2201,125,2134,125,2129,116,2122,98,2114,78,2080,2xe" filled="true" fillcolor="#000000" stroked="false">
                <v:path arrowok="t"/>
                <v:fill type="solid"/>
              </v:shape>
              <v:shape style="position:absolute;left:0;top:0;width:2261;height:299" coordorigin="0,0" coordsize="2261,299" path="m2261,2l2188,2,2156,72,2152,81,2148,90,2140,108,2137,117,2134,125,2201,125,2261,2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Lucida Sans Unicode"/>
          <w:position w:val="8"/>
          <w:sz w:val="20"/>
        </w:rPr>
      </w:r>
    </w:p>
    <w:p>
      <w:pPr>
        <w:spacing w:line="240" w:lineRule="auto" w:before="11"/>
        <w:rPr>
          <w:rFonts w:ascii="Lucida Sans Unicode" w:hAnsi="Lucida Sans Unicode" w:cs="Lucida Sans Unicode" w:eastAsia="Lucida Sans Unicode"/>
          <w:sz w:val="15"/>
          <w:szCs w:val="15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/>
          <w:sz w:val="15"/>
          <w:szCs w:val="15"/>
        </w:rPr>
        <w:sectPr>
          <w:pgSz w:w="11910" w:h="16840"/>
          <w:pgMar w:header="0" w:footer="958" w:top="760" w:bottom="1140" w:left="540" w:right="780"/>
        </w:sectPr>
      </w:pPr>
    </w:p>
    <w:p>
      <w:pPr>
        <w:spacing w:before="58"/>
        <w:ind w:left="124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31F20"/>
          <w:spacing w:val="-10"/>
          <w:w w:val="105"/>
          <w:sz w:val="24"/>
        </w:rPr>
        <w:t>WHAT</w:t>
      </w:r>
      <w:r>
        <w:rPr>
          <w:rFonts w:ascii="Calibri"/>
          <w:b/>
          <w:color w:val="231F20"/>
          <w:spacing w:val="-21"/>
          <w:w w:val="105"/>
          <w:sz w:val="24"/>
        </w:rPr>
        <w:t> </w:t>
      </w:r>
      <w:r>
        <w:rPr>
          <w:rFonts w:ascii="Calibri"/>
          <w:b/>
          <w:color w:val="231F20"/>
          <w:spacing w:val="-3"/>
          <w:w w:val="105"/>
          <w:sz w:val="24"/>
        </w:rPr>
        <w:t>IS</w:t>
      </w:r>
      <w:r>
        <w:rPr>
          <w:rFonts w:ascii="Calibri"/>
          <w:b/>
          <w:color w:val="231F20"/>
          <w:spacing w:val="-21"/>
          <w:w w:val="105"/>
          <w:sz w:val="24"/>
        </w:rPr>
        <w:t> </w:t>
      </w:r>
      <w:r>
        <w:rPr>
          <w:rFonts w:ascii="Calibri"/>
          <w:b/>
          <w:color w:val="231F20"/>
          <w:spacing w:val="-7"/>
          <w:w w:val="105"/>
          <w:sz w:val="24"/>
        </w:rPr>
        <w:t>NOT</w:t>
      </w:r>
      <w:r>
        <w:rPr>
          <w:rFonts w:ascii="Calibri"/>
          <w:b/>
          <w:color w:val="231F20"/>
          <w:spacing w:val="-21"/>
          <w:w w:val="105"/>
          <w:sz w:val="24"/>
        </w:rPr>
        <w:t> </w:t>
      </w:r>
      <w:r>
        <w:rPr>
          <w:rFonts w:ascii="Calibri"/>
          <w:b/>
          <w:color w:val="231F20"/>
          <w:spacing w:val="-8"/>
          <w:w w:val="105"/>
          <w:sz w:val="24"/>
        </w:rPr>
        <w:t>COVERED</w:t>
      </w:r>
      <w:r>
        <w:rPr>
          <w:rFonts w:ascii="Calibri"/>
          <w:b/>
          <w:color w:val="231F20"/>
          <w:spacing w:val="-21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IN</w:t>
      </w:r>
      <w:r>
        <w:rPr>
          <w:rFonts w:ascii="Calibri"/>
          <w:b/>
          <w:color w:val="231F20"/>
          <w:spacing w:val="-27"/>
          <w:w w:val="105"/>
          <w:sz w:val="24"/>
        </w:rPr>
        <w:t> </w:t>
      </w:r>
      <w:r>
        <w:rPr>
          <w:rFonts w:ascii="Calibri"/>
          <w:b/>
          <w:color w:val="231F20"/>
          <w:spacing w:val="-4"/>
          <w:w w:val="105"/>
          <w:sz w:val="24"/>
        </w:rPr>
        <w:t>THE</w:t>
      </w:r>
      <w:r>
        <w:rPr>
          <w:rFonts w:ascii="Calibri"/>
          <w:b/>
          <w:color w:val="231F20"/>
          <w:spacing w:val="-24"/>
          <w:w w:val="105"/>
          <w:sz w:val="24"/>
        </w:rPr>
        <w:t> </w:t>
      </w:r>
      <w:r>
        <w:rPr>
          <w:rFonts w:ascii="Calibri"/>
          <w:b/>
          <w:color w:val="231F20"/>
          <w:spacing w:val="-7"/>
          <w:w w:val="105"/>
          <w:sz w:val="24"/>
        </w:rPr>
        <w:t>WARRANTY</w:t>
      </w:r>
      <w:r>
        <w:rPr>
          <w:rFonts w:ascii="Calibri"/>
          <w:spacing w:val="-7"/>
          <w:sz w:val="24"/>
        </w:rPr>
      </w:r>
    </w:p>
    <w:p>
      <w:pPr>
        <w:pStyle w:val="ListParagraph"/>
        <w:numPr>
          <w:ilvl w:val="0"/>
          <w:numId w:val="13"/>
        </w:numPr>
        <w:tabs>
          <w:tab w:pos="411" w:val="left" w:leader="none"/>
        </w:tabs>
        <w:spacing w:line="295" w:lineRule="auto" w:before="67" w:after="0"/>
        <w:ind w:left="405" w:right="255" w:hanging="28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6"/>
          <w:w w:val="105"/>
          <w:sz w:val="24"/>
        </w:rPr>
        <w:t>Removal </w:t>
      </w:r>
      <w:r>
        <w:rPr>
          <w:rFonts w:ascii="Calibri"/>
          <w:color w:val="231F20"/>
          <w:spacing w:val="-3"/>
          <w:w w:val="105"/>
          <w:sz w:val="24"/>
        </w:rPr>
        <w:t>or </w:t>
      </w:r>
      <w:r>
        <w:rPr>
          <w:rFonts w:ascii="Calibri"/>
          <w:color w:val="231F20"/>
          <w:spacing w:val="-6"/>
          <w:w w:val="105"/>
          <w:sz w:val="24"/>
        </w:rPr>
        <w:t>re-installation </w:t>
      </w:r>
      <w:r>
        <w:rPr>
          <w:rFonts w:ascii="Calibri"/>
          <w:color w:val="231F20"/>
          <w:spacing w:val="-5"/>
          <w:w w:val="105"/>
          <w:sz w:val="24"/>
        </w:rPr>
        <w:t>costs. This</w:t>
      </w:r>
      <w:r>
        <w:rPr>
          <w:rFonts w:ascii="Calibri"/>
          <w:color w:val="231F20"/>
          <w:spacing w:val="18"/>
          <w:w w:val="105"/>
          <w:sz w:val="24"/>
        </w:rPr>
        <w:t> </w:t>
      </w:r>
      <w:r>
        <w:rPr>
          <w:rFonts w:ascii="Calibri"/>
          <w:color w:val="231F20"/>
          <w:spacing w:val="-7"/>
          <w:w w:val="105"/>
          <w:sz w:val="24"/>
        </w:rPr>
        <w:t>warranty</w:t>
      </w:r>
      <w:r>
        <w:rPr>
          <w:rFonts w:ascii="Calibri"/>
          <w:color w:val="231F20"/>
          <w:w w:val="105"/>
          <w:sz w:val="24"/>
        </w:rPr>
        <w:t> </w:t>
      </w:r>
      <w:r>
        <w:rPr>
          <w:rFonts w:ascii="Calibri"/>
          <w:color w:val="231F20"/>
          <w:spacing w:val="-5"/>
          <w:w w:val="105"/>
          <w:sz w:val="24"/>
        </w:rPr>
        <w:t>does</w:t>
      </w:r>
      <w:r>
        <w:rPr>
          <w:rFonts w:ascii="Calibri"/>
          <w:color w:val="231F20"/>
          <w:spacing w:val="-13"/>
          <w:w w:val="105"/>
          <w:sz w:val="24"/>
        </w:rPr>
        <w:t> </w:t>
      </w:r>
      <w:r>
        <w:rPr>
          <w:rFonts w:ascii="Calibri"/>
          <w:color w:val="231F20"/>
          <w:spacing w:val="-4"/>
          <w:w w:val="105"/>
          <w:sz w:val="24"/>
        </w:rPr>
        <w:t>not</w:t>
      </w:r>
      <w:r>
        <w:rPr>
          <w:rFonts w:ascii="Calibri"/>
          <w:color w:val="231F20"/>
          <w:spacing w:val="-10"/>
          <w:w w:val="105"/>
          <w:sz w:val="24"/>
        </w:rPr>
        <w:t> </w:t>
      </w:r>
      <w:r>
        <w:rPr>
          <w:rFonts w:ascii="Calibri"/>
          <w:color w:val="231F20"/>
          <w:spacing w:val="-5"/>
          <w:w w:val="105"/>
          <w:sz w:val="24"/>
        </w:rPr>
        <w:t>cover</w:t>
      </w:r>
      <w:r>
        <w:rPr>
          <w:rFonts w:ascii="Calibri"/>
          <w:color w:val="231F20"/>
          <w:spacing w:val="-13"/>
          <w:w w:val="105"/>
          <w:sz w:val="24"/>
        </w:rPr>
        <w:t> </w:t>
      </w:r>
      <w:r>
        <w:rPr>
          <w:rFonts w:ascii="Calibri"/>
          <w:color w:val="231F20"/>
          <w:spacing w:val="-5"/>
          <w:w w:val="105"/>
          <w:sz w:val="24"/>
        </w:rPr>
        <w:t>costs</w:t>
      </w:r>
      <w:r>
        <w:rPr>
          <w:rFonts w:ascii="Calibri"/>
          <w:color w:val="231F20"/>
          <w:spacing w:val="-13"/>
          <w:w w:val="105"/>
          <w:sz w:val="24"/>
        </w:rPr>
        <w:t> </w:t>
      </w:r>
      <w:r>
        <w:rPr>
          <w:rFonts w:ascii="Calibri"/>
          <w:color w:val="231F20"/>
          <w:spacing w:val="-4"/>
          <w:w w:val="105"/>
          <w:sz w:val="24"/>
        </w:rPr>
        <w:t>for</w:t>
      </w:r>
      <w:r>
        <w:rPr>
          <w:rFonts w:ascii="Calibri"/>
          <w:color w:val="231F20"/>
          <w:spacing w:val="-13"/>
          <w:w w:val="105"/>
          <w:sz w:val="24"/>
        </w:rPr>
        <w:t> </w:t>
      </w:r>
      <w:r>
        <w:rPr>
          <w:rFonts w:ascii="Calibri"/>
          <w:color w:val="231F20"/>
          <w:spacing w:val="-6"/>
          <w:w w:val="105"/>
          <w:sz w:val="24"/>
        </w:rPr>
        <w:t>transit,</w:t>
      </w:r>
      <w:r>
        <w:rPr>
          <w:rFonts w:ascii="Calibri"/>
          <w:color w:val="231F20"/>
          <w:spacing w:val="-26"/>
          <w:w w:val="105"/>
          <w:sz w:val="24"/>
        </w:rPr>
        <w:t> </w:t>
      </w:r>
      <w:r>
        <w:rPr>
          <w:rFonts w:ascii="Calibri"/>
          <w:color w:val="231F20"/>
          <w:spacing w:val="-4"/>
          <w:w w:val="105"/>
          <w:sz w:val="24"/>
        </w:rPr>
        <w:t>nor</w:t>
      </w:r>
      <w:r>
        <w:rPr>
          <w:rFonts w:ascii="Calibri"/>
          <w:color w:val="231F20"/>
          <w:spacing w:val="-13"/>
          <w:w w:val="105"/>
          <w:sz w:val="24"/>
        </w:rPr>
        <w:t> </w:t>
      </w:r>
      <w:r>
        <w:rPr>
          <w:rFonts w:ascii="Calibri"/>
          <w:color w:val="231F20"/>
          <w:spacing w:val="-3"/>
          <w:w w:val="105"/>
          <w:sz w:val="24"/>
        </w:rPr>
        <w:t>in</w:t>
      </w:r>
      <w:r>
        <w:rPr>
          <w:rFonts w:ascii="Calibri"/>
          <w:color w:val="231F20"/>
          <w:spacing w:val="-13"/>
          <w:w w:val="105"/>
          <w:sz w:val="24"/>
        </w:rPr>
        <w:t> </w:t>
      </w:r>
      <w:r>
        <w:rPr>
          <w:rFonts w:ascii="Calibri"/>
          <w:color w:val="231F20"/>
          <w:spacing w:val="-5"/>
          <w:w w:val="105"/>
          <w:sz w:val="24"/>
        </w:rPr>
        <w:t>home</w:t>
      </w:r>
      <w:r>
        <w:rPr>
          <w:rFonts w:ascii="Calibri"/>
          <w:color w:val="231F20"/>
          <w:spacing w:val="-34"/>
          <w:w w:val="105"/>
          <w:sz w:val="24"/>
        </w:rPr>
        <w:t> </w:t>
      </w:r>
      <w:r>
        <w:rPr>
          <w:rFonts w:ascii="Calibri"/>
          <w:color w:val="231F20"/>
          <w:spacing w:val="-34"/>
          <w:w w:val="105"/>
          <w:sz w:val="24"/>
        </w:rPr>
      </w:r>
      <w:r>
        <w:rPr>
          <w:rFonts w:ascii="Calibri"/>
          <w:color w:val="231F20"/>
          <w:spacing w:val="-6"/>
          <w:w w:val="105"/>
          <w:sz w:val="24"/>
        </w:rPr>
        <w:t>service.</w:t>
      </w:r>
      <w:r>
        <w:rPr>
          <w:rFonts w:ascii="Calibri"/>
          <w:spacing w:val="-6"/>
          <w:sz w:val="24"/>
        </w:rPr>
      </w:r>
    </w:p>
    <w:p>
      <w:pPr>
        <w:pStyle w:val="ListParagraph"/>
        <w:numPr>
          <w:ilvl w:val="0"/>
          <w:numId w:val="13"/>
        </w:numPr>
        <w:tabs>
          <w:tab w:pos="411" w:val="left" w:leader="none"/>
        </w:tabs>
        <w:spacing w:line="295" w:lineRule="auto" w:before="0" w:after="0"/>
        <w:ind w:left="405" w:right="42" w:hanging="28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6"/>
          <w:w w:val="105"/>
          <w:sz w:val="24"/>
        </w:rPr>
        <w:t>Liability </w:t>
      </w:r>
      <w:r>
        <w:rPr>
          <w:rFonts w:ascii="Calibri"/>
          <w:color w:val="231F20"/>
          <w:spacing w:val="-5"/>
          <w:w w:val="105"/>
          <w:sz w:val="24"/>
        </w:rPr>
        <w:t>will only </w:t>
      </w:r>
      <w:r>
        <w:rPr>
          <w:rFonts w:ascii="Calibri"/>
          <w:color w:val="231F20"/>
          <w:spacing w:val="-3"/>
          <w:w w:val="105"/>
          <w:sz w:val="24"/>
        </w:rPr>
        <w:t>be </w:t>
      </w:r>
      <w:r>
        <w:rPr>
          <w:rFonts w:ascii="Calibri"/>
          <w:color w:val="231F20"/>
          <w:spacing w:val="-6"/>
          <w:w w:val="105"/>
          <w:sz w:val="24"/>
        </w:rPr>
        <w:t>accepted </w:t>
      </w:r>
      <w:r>
        <w:rPr>
          <w:rFonts w:ascii="Calibri"/>
          <w:color w:val="231F20"/>
          <w:spacing w:val="-4"/>
          <w:w w:val="105"/>
          <w:sz w:val="24"/>
        </w:rPr>
        <w:t>for </w:t>
      </w:r>
      <w:r>
        <w:rPr>
          <w:rFonts w:ascii="Calibri"/>
          <w:color w:val="231F20"/>
          <w:spacing w:val="-5"/>
          <w:w w:val="105"/>
          <w:sz w:val="24"/>
        </w:rPr>
        <w:t>loss </w:t>
      </w:r>
      <w:r>
        <w:rPr>
          <w:rFonts w:ascii="Calibri"/>
          <w:color w:val="231F20"/>
          <w:spacing w:val="-3"/>
          <w:w w:val="105"/>
          <w:sz w:val="24"/>
        </w:rPr>
        <w:t>or</w:t>
      </w:r>
      <w:r>
        <w:rPr>
          <w:rFonts w:ascii="Calibri"/>
          <w:color w:val="231F20"/>
          <w:spacing w:val="12"/>
          <w:w w:val="105"/>
          <w:sz w:val="24"/>
        </w:rPr>
        <w:t> </w:t>
      </w:r>
      <w:r>
        <w:rPr>
          <w:rFonts w:ascii="Calibri"/>
          <w:color w:val="231F20"/>
          <w:spacing w:val="-5"/>
          <w:w w:val="105"/>
          <w:sz w:val="24"/>
        </w:rPr>
        <w:t>damage</w:t>
      </w:r>
      <w:r>
        <w:rPr>
          <w:rFonts w:ascii="Calibri"/>
          <w:color w:val="231F20"/>
          <w:w w:val="102"/>
          <w:sz w:val="24"/>
        </w:rPr>
        <w:t> </w:t>
      </w:r>
      <w:r>
        <w:rPr>
          <w:rFonts w:ascii="Calibri"/>
          <w:color w:val="231F20"/>
          <w:spacing w:val="-5"/>
          <w:w w:val="105"/>
          <w:sz w:val="24"/>
        </w:rPr>
        <w:t>during </w:t>
      </w:r>
      <w:r>
        <w:rPr>
          <w:rFonts w:ascii="Calibri"/>
          <w:color w:val="231F20"/>
          <w:spacing w:val="-6"/>
          <w:w w:val="105"/>
          <w:sz w:val="24"/>
        </w:rPr>
        <w:t>transit </w:t>
      </w:r>
      <w:r>
        <w:rPr>
          <w:rFonts w:ascii="Calibri"/>
          <w:color w:val="231F20"/>
          <w:spacing w:val="-3"/>
          <w:w w:val="105"/>
          <w:sz w:val="24"/>
        </w:rPr>
        <w:t>if at </w:t>
      </w:r>
      <w:r>
        <w:rPr>
          <w:rFonts w:ascii="Calibri"/>
          <w:color w:val="231F20"/>
          <w:spacing w:val="-4"/>
          <w:w w:val="105"/>
          <w:sz w:val="24"/>
        </w:rPr>
        <w:t>the </w:t>
      </w:r>
      <w:r>
        <w:rPr>
          <w:rFonts w:ascii="Calibri"/>
          <w:color w:val="231F20"/>
          <w:spacing w:val="-5"/>
          <w:w w:val="105"/>
          <w:sz w:val="24"/>
        </w:rPr>
        <w:t>time </w:t>
      </w:r>
      <w:r>
        <w:rPr>
          <w:rFonts w:ascii="Calibri"/>
          <w:color w:val="231F20"/>
          <w:spacing w:val="-4"/>
          <w:w w:val="105"/>
          <w:sz w:val="24"/>
        </w:rPr>
        <w:t>the </w:t>
      </w:r>
      <w:r>
        <w:rPr>
          <w:rFonts w:ascii="Calibri"/>
          <w:color w:val="231F20"/>
          <w:spacing w:val="-6"/>
          <w:w w:val="105"/>
          <w:sz w:val="24"/>
        </w:rPr>
        <w:t>product </w:t>
      </w:r>
      <w:r>
        <w:rPr>
          <w:rFonts w:ascii="Calibri"/>
          <w:color w:val="231F20"/>
          <w:spacing w:val="-5"/>
          <w:w w:val="105"/>
          <w:sz w:val="24"/>
        </w:rPr>
        <w:t>was</w:t>
      </w:r>
      <w:r>
        <w:rPr>
          <w:rFonts w:ascii="Calibri"/>
          <w:color w:val="231F20"/>
          <w:spacing w:val="-10"/>
          <w:w w:val="105"/>
          <w:sz w:val="24"/>
        </w:rPr>
        <w:t> </w:t>
      </w:r>
      <w:r>
        <w:rPr>
          <w:rFonts w:ascii="Calibri"/>
          <w:color w:val="231F20"/>
          <w:spacing w:val="-10"/>
          <w:w w:val="105"/>
          <w:sz w:val="24"/>
        </w:rPr>
      </w:r>
      <w:r>
        <w:rPr>
          <w:rFonts w:ascii="Calibri"/>
          <w:color w:val="231F20"/>
          <w:spacing w:val="-5"/>
          <w:w w:val="105"/>
          <w:sz w:val="24"/>
        </w:rPr>
        <w:t>being </w:t>
      </w:r>
      <w:r>
        <w:rPr>
          <w:rFonts w:ascii="Calibri"/>
          <w:color w:val="231F20"/>
          <w:spacing w:val="-6"/>
          <w:w w:val="105"/>
          <w:sz w:val="24"/>
        </w:rPr>
        <w:t>transported </w:t>
      </w:r>
      <w:r>
        <w:rPr>
          <w:rFonts w:ascii="Calibri"/>
          <w:color w:val="231F20"/>
          <w:spacing w:val="-3"/>
          <w:w w:val="105"/>
          <w:sz w:val="24"/>
        </w:rPr>
        <w:t>by </w:t>
      </w:r>
      <w:r>
        <w:rPr>
          <w:rFonts w:ascii="Calibri"/>
          <w:color w:val="231F20"/>
          <w:spacing w:val="-6"/>
          <w:w w:val="105"/>
          <w:sz w:val="24"/>
        </w:rPr>
        <w:t>Bunnings </w:t>
      </w:r>
      <w:r>
        <w:rPr>
          <w:rFonts w:ascii="Calibri"/>
          <w:color w:val="231F20"/>
          <w:spacing w:val="-3"/>
          <w:w w:val="105"/>
          <w:sz w:val="24"/>
        </w:rPr>
        <w:t>or </w:t>
      </w:r>
      <w:r>
        <w:rPr>
          <w:rFonts w:ascii="Calibri"/>
          <w:color w:val="231F20"/>
          <w:w w:val="105"/>
          <w:sz w:val="24"/>
        </w:rPr>
        <w:t>a </w:t>
      </w:r>
      <w:r>
        <w:rPr>
          <w:rFonts w:ascii="Calibri"/>
          <w:color w:val="231F20"/>
          <w:spacing w:val="-6"/>
          <w:w w:val="105"/>
          <w:sz w:val="24"/>
        </w:rPr>
        <w:t>Bunnings</w:t>
      </w:r>
      <w:r>
        <w:rPr>
          <w:rFonts w:ascii="Calibri"/>
          <w:color w:val="231F20"/>
          <w:spacing w:val="10"/>
          <w:w w:val="105"/>
          <w:sz w:val="24"/>
        </w:rPr>
        <w:t> </w:t>
      </w:r>
      <w:r>
        <w:rPr>
          <w:rFonts w:ascii="Calibri"/>
          <w:color w:val="231F20"/>
          <w:spacing w:val="10"/>
          <w:w w:val="105"/>
          <w:sz w:val="24"/>
        </w:rPr>
      </w:r>
      <w:r>
        <w:rPr>
          <w:rFonts w:ascii="Calibri"/>
          <w:color w:val="231F20"/>
          <w:spacing w:val="-6"/>
          <w:w w:val="105"/>
          <w:sz w:val="24"/>
        </w:rPr>
        <w:t>approved</w:t>
      </w:r>
      <w:r>
        <w:rPr>
          <w:rFonts w:ascii="Calibri"/>
          <w:color w:val="231F20"/>
          <w:spacing w:val="-17"/>
          <w:w w:val="105"/>
          <w:sz w:val="24"/>
        </w:rPr>
        <w:t> </w:t>
      </w:r>
      <w:r>
        <w:rPr>
          <w:rFonts w:ascii="Calibri"/>
          <w:color w:val="231F20"/>
          <w:spacing w:val="-8"/>
          <w:w w:val="105"/>
          <w:sz w:val="24"/>
        </w:rPr>
        <w:t>contractor.</w:t>
      </w:r>
      <w:r>
        <w:rPr>
          <w:rFonts w:ascii="Calibri"/>
          <w:spacing w:val="-8"/>
          <w:sz w:val="24"/>
        </w:rPr>
      </w:r>
    </w:p>
    <w:p>
      <w:pPr>
        <w:pStyle w:val="ListParagraph"/>
        <w:numPr>
          <w:ilvl w:val="0"/>
          <w:numId w:val="13"/>
        </w:numPr>
        <w:tabs>
          <w:tab w:pos="411" w:val="left" w:leader="none"/>
        </w:tabs>
        <w:spacing w:line="295" w:lineRule="auto" w:before="0" w:after="0"/>
        <w:ind w:left="405" w:right="402" w:hanging="28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5"/>
          <w:w w:val="105"/>
          <w:sz w:val="24"/>
        </w:rPr>
        <w:t>Lack </w:t>
      </w:r>
      <w:r>
        <w:rPr>
          <w:rFonts w:ascii="Calibri"/>
          <w:color w:val="231F20"/>
          <w:spacing w:val="-3"/>
          <w:w w:val="105"/>
          <w:sz w:val="24"/>
        </w:rPr>
        <w:t>of </w:t>
      </w:r>
      <w:r>
        <w:rPr>
          <w:rFonts w:ascii="Calibri"/>
          <w:color w:val="231F20"/>
          <w:spacing w:val="-6"/>
          <w:w w:val="105"/>
          <w:sz w:val="24"/>
        </w:rPr>
        <w:t>maintenance, </w:t>
      </w:r>
      <w:r>
        <w:rPr>
          <w:rFonts w:ascii="Calibri"/>
          <w:color w:val="231F20"/>
          <w:spacing w:val="-5"/>
          <w:w w:val="105"/>
          <w:sz w:val="24"/>
        </w:rPr>
        <w:t>abuse, </w:t>
      </w:r>
      <w:r>
        <w:rPr>
          <w:rFonts w:ascii="Calibri"/>
          <w:color w:val="231F20"/>
          <w:spacing w:val="-6"/>
          <w:w w:val="105"/>
          <w:sz w:val="24"/>
        </w:rPr>
        <w:t>neglect,</w:t>
      </w:r>
      <w:r>
        <w:rPr>
          <w:rFonts w:ascii="Calibri"/>
          <w:color w:val="231F20"/>
          <w:spacing w:val="-18"/>
          <w:w w:val="105"/>
          <w:sz w:val="24"/>
        </w:rPr>
        <w:t> </w:t>
      </w:r>
      <w:r>
        <w:rPr>
          <w:rFonts w:ascii="Calibri"/>
          <w:color w:val="231F20"/>
          <w:spacing w:val="-6"/>
          <w:w w:val="105"/>
          <w:sz w:val="24"/>
        </w:rPr>
        <w:t>misuse,</w:t>
      </w:r>
      <w:r>
        <w:rPr>
          <w:rFonts w:ascii="Calibri"/>
          <w:color w:val="231F20"/>
          <w:w w:val="91"/>
          <w:sz w:val="24"/>
        </w:rPr>
        <w:t> </w:t>
      </w:r>
      <w:r>
        <w:rPr>
          <w:rFonts w:ascii="Calibri"/>
          <w:color w:val="231F20"/>
          <w:spacing w:val="-6"/>
          <w:w w:val="105"/>
          <w:sz w:val="24"/>
        </w:rPr>
        <w:t>accidental </w:t>
      </w:r>
      <w:r>
        <w:rPr>
          <w:rFonts w:ascii="Calibri"/>
          <w:color w:val="231F20"/>
          <w:spacing w:val="-3"/>
          <w:w w:val="105"/>
          <w:sz w:val="24"/>
        </w:rPr>
        <w:t>or </w:t>
      </w:r>
      <w:r>
        <w:rPr>
          <w:rFonts w:ascii="Calibri"/>
          <w:color w:val="231F20"/>
          <w:spacing w:val="-6"/>
          <w:w w:val="105"/>
          <w:sz w:val="24"/>
        </w:rPr>
        <w:t>improper installation </w:t>
      </w:r>
      <w:r>
        <w:rPr>
          <w:rFonts w:ascii="Calibri"/>
          <w:color w:val="231F20"/>
          <w:spacing w:val="-3"/>
          <w:w w:val="105"/>
          <w:sz w:val="24"/>
        </w:rPr>
        <w:t>of </w:t>
      </w:r>
      <w:r>
        <w:rPr>
          <w:rFonts w:ascii="Calibri"/>
          <w:color w:val="231F20"/>
          <w:spacing w:val="-5"/>
          <w:w w:val="105"/>
          <w:sz w:val="24"/>
        </w:rPr>
        <w:t>this</w:t>
      </w:r>
      <w:r>
        <w:rPr>
          <w:rFonts w:ascii="Calibri"/>
          <w:color w:val="231F20"/>
          <w:spacing w:val="-1"/>
          <w:w w:val="105"/>
          <w:sz w:val="24"/>
        </w:rPr>
        <w:t> </w:t>
      </w:r>
      <w:r>
        <w:rPr>
          <w:rFonts w:ascii="Calibri"/>
          <w:color w:val="231F20"/>
          <w:spacing w:val="-1"/>
          <w:w w:val="105"/>
          <w:sz w:val="24"/>
        </w:rPr>
      </w:r>
      <w:r>
        <w:rPr>
          <w:rFonts w:ascii="Calibri"/>
          <w:color w:val="231F20"/>
          <w:spacing w:val="-6"/>
          <w:w w:val="105"/>
          <w:sz w:val="24"/>
        </w:rPr>
        <w:t>appliances</w:t>
      </w:r>
      <w:r>
        <w:rPr>
          <w:rFonts w:ascii="Calibri"/>
          <w:spacing w:val="-6"/>
          <w:sz w:val="24"/>
        </w:rPr>
      </w:r>
    </w:p>
    <w:p>
      <w:pPr>
        <w:pStyle w:val="ListParagraph"/>
        <w:numPr>
          <w:ilvl w:val="0"/>
          <w:numId w:val="13"/>
        </w:numPr>
        <w:tabs>
          <w:tab w:pos="411" w:val="left" w:leader="none"/>
        </w:tabs>
        <w:spacing w:line="295" w:lineRule="auto" w:before="0" w:after="0"/>
        <w:ind w:left="405" w:right="502" w:hanging="28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7"/>
          <w:w w:val="105"/>
          <w:sz w:val="24"/>
        </w:rPr>
        <w:t>Scratches,</w:t>
      </w:r>
      <w:r>
        <w:rPr>
          <w:rFonts w:ascii="Calibri"/>
          <w:color w:val="231F20"/>
          <w:spacing w:val="-25"/>
          <w:w w:val="105"/>
          <w:sz w:val="24"/>
        </w:rPr>
        <w:t> </w:t>
      </w:r>
      <w:r>
        <w:rPr>
          <w:rFonts w:ascii="Calibri"/>
          <w:color w:val="231F20"/>
          <w:spacing w:val="-6"/>
          <w:w w:val="105"/>
          <w:sz w:val="24"/>
        </w:rPr>
        <w:t>dents,</w:t>
      </w:r>
      <w:r>
        <w:rPr>
          <w:rFonts w:ascii="Calibri"/>
          <w:color w:val="231F20"/>
          <w:spacing w:val="-25"/>
          <w:w w:val="105"/>
          <w:sz w:val="24"/>
        </w:rPr>
        <w:t> </w:t>
      </w:r>
      <w:r>
        <w:rPr>
          <w:rFonts w:ascii="Calibri"/>
          <w:color w:val="231F20"/>
          <w:spacing w:val="-6"/>
          <w:w w:val="105"/>
          <w:sz w:val="24"/>
        </w:rPr>
        <w:t>corrosion</w:t>
      </w:r>
      <w:r>
        <w:rPr>
          <w:rFonts w:ascii="Calibri"/>
          <w:color w:val="231F20"/>
          <w:spacing w:val="-11"/>
          <w:w w:val="105"/>
          <w:sz w:val="24"/>
        </w:rPr>
        <w:t> </w:t>
      </w:r>
      <w:r>
        <w:rPr>
          <w:rFonts w:ascii="Calibri"/>
          <w:color w:val="231F20"/>
          <w:spacing w:val="-3"/>
          <w:w w:val="105"/>
          <w:sz w:val="24"/>
        </w:rPr>
        <w:t>or</w:t>
      </w:r>
      <w:r>
        <w:rPr>
          <w:rFonts w:ascii="Calibri"/>
          <w:color w:val="231F20"/>
          <w:spacing w:val="-11"/>
          <w:w w:val="105"/>
          <w:sz w:val="24"/>
        </w:rPr>
        <w:t> </w:t>
      </w:r>
      <w:r>
        <w:rPr>
          <w:rFonts w:ascii="Calibri"/>
          <w:color w:val="231F20"/>
          <w:spacing w:val="-6"/>
          <w:w w:val="105"/>
          <w:sz w:val="24"/>
        </w:rPr>
        <w:t>discoloration</w:t>
      </w:r>
      <w:r>
        <w:rPr>
          <w:rFonts w:ascii="Calibri"/>
          <w:color w:val="231F20"/>
          <w:spacing w:val="-43"/>
          <w:w w:val="105"/>
          <w:sz w:val="24"/>
        </w:rPr>
        <w:t> </w:t>
      </w:r>
      <w:r>
        <w:rPr>
          <w:rFonts w:ascii="Calibri"/>
          <w:color w:val="231F20"/>
          <w:spacing w:val="-43"/>
          <w:w w:val="105"/>
          <w:sz w:val="24"/>
        </w:rPr>
      </w:r>
      <w:r>
        <w:rPr>
          <w:rFonts w:ascii="Calibri"/>
          <w:color w:val="231F20"/>
          <w:spacing w:val="-5"/>
          <w:w w:val="105"/>
          <w:sz w:val="24"/>
        </w:rPr>
        <w:t>caused </w:t>
      </w:r>
      <w:r>
        <w:rPr>
          <w:rFonts w:ascii="Calibri"/>
          <w:color w:val="231F20"/>
          <w:spacing w:val="-3"/>
          <w:w w:val="105"/>
          <w:sz w:val="24"/>
        </w:rPr>
        <w:t>by </w:t>
      </w:r>
      <w:r>
        <w:rPr>
          <w:rFonts w:ascii="Calibri"/>
          <w:color w:val="231F20"/>
          <w:spacing w:val="-5"/>
          <w:w w:val="105"/>
          <w:sz w:val="24"/>
        </w:rPr>
        <w:t>heat, </w:t>
      </w:r>
      <w:r>
        <w:rPr>
          <w:rFonts w:ascii="Calibri"/>
          <w:color w:val="231F20"/>
          <w:spacing w:val="-6"/>
          <w:w w:val="105"/>
          <w:sz w:val="24"/>
        </w:rPr>
        <w:t>abrasive chemicals</w:t>
      </w:r>
      <w:r>
        <w:rPr>
          <w:rFonts w:ascii="Calibri"/>
          <w:color w:val="231F20"/>
          <w:spacing w:val="-5"/>
          <w:w w:val="105"/>
          <w:sz w:val="24"/>
        </w:rPr>
        <w:t> </w:t>
      </w:r>
      <w:r>
        <w:rPr>
          <w:rFonts w:ascii="Calibri"/>
          <w:color w:val="231F20"/>
          <w:spacing w:val="-6"/>
          <w:w w:val="105"/>
          <w:sz w:val="24"/>
        </w:rPr>
        <w:t>cleaners</w:t>
      </w:r>
      <w:r>
        <w:rPr>
          <w:rFonts w:ascii="Calibri"/>
          <w:spacing w:val="-6"/>
          <w:sz w:val="24"/>
        </w:rPr>
      </w:r>
    </w:p>
    <w:p>
      <w:pPr>
        <w:pStyle w:val="ListParagraph"/>
        <w:numPr>
          <w:ilvl w:val="0"/>
          <w:numId w:val="13"/>
        </w:numPr>
        <w:tabs>
          <w:tab w:pos="411" w:val="left" w:leader="none"/>
        </w:tabs>
        <w:spacing w:line="295" w:lineRule="auto" w:before="0" w:after="0"/>
        <w:ind w:left="405" w:right="56" w:hanging="28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231F20"/>
          <w:spacing w:val="-6"/>
          <w:w w:val="105"/>
          <w:sz w:val="24"/>
          <w:szCs w:val="24"/>
        </w:rPr>
        <w:t>Corrosions</w:t>
      </w:r>
      <w:r>
        <w:rPr>
          <w:rFonts w:ascii="Calibri" w:hAnsi="Calibri" w:cs="Calibri" w:eastAsia="Calibri"/>
          <w:color w:val="231F20"/>
          <w:spacing w:val="-1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3"/>
          <w:w w:val="105"/>
          <w:sz w:val="24"/>
          <w:szCs w:val="24"/>
        </w:rPr>
        <w:t>or</w:t>
      </w:r>
      <w:r>
        <w:rPr>
          <w:rFonts w:ascii="Calibri" w:hAnsi="Calibri" w:cs="Calibri" w:eastAsia="Calibri"/>
          <w:color w:val="231F20"/>
          <w:spacing w:val="-1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5"/>
          <w:w w:val="105"/>
          <w:sz w:val="24"/>
          <w:szCs w:val="24"/>
        </w:rPr>
        <w:t>damage</w:t>
      </w:r>
      <w:r>
        <w:rPr>
          <w:rFonts w:ascii="Calibri" w:hAnsi="Calibri" w:cs="Calibri" w:eastAsia="Calibri"/>
          <w:color w:val="231F20"/>
          <w:spacing w:val="-1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5"/>
          <w:w w:val="105"/>
          <w:sz w:val="24"/>
          <w:szCs w:val="24"/>
        </w:rPr>
        <w:t>caused</w:t>
      </w:r>
      <w:r>
        <w:rPr>
          <w:rFonts w:ascii="Calibri" w:hAnsi="Calibri" w:cs="Calibri" w:eastAsia="Calibri"/>
          <w:color w:val="231F20"/>
          <w:spacing w:val="-1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3"/>
          <w:w w:val="105"/>
          <w:sz w:val="24"/>
          <w:szCs w:val="24"/>
        </w:rPr>
        <w:t>by</w:t>
      </w:r>
      <w:r>
        <w:rPr>
          <w:rFonts w:ascii="Calibri" w:hAnsi="Calibri" w:cs="Calibri" w:eastAsia="Calibri"/>
          <w:color w:val="231F20"/>
          <w:spacing w:val="-1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6"/>
          <w:w w:val="105"/>
          <w:sz w:val="24"/>
          <w:szCs w:val="24"/>
        </w:rPr>
        <w:t>exposure</w:t>
      </w:r>
      <w:r>
        <w:rPr>
          <w:rFonts w:ascii="Calibri" w:hAnsi="Calibri" w:cs="Calibri" w:eastAsia="Calibri"/>
          <w:color w:val="231F20"/>
          <w:spacing w:val="-1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3"/>
          <w:w w:val="105"/>
          <w:sz w:val="24"/>
          <w:szCs w:val="24"/>
        </w:rPr>
        <w:t>to</w:t>
      </w:r>
      <w:r>
        <w:rPr>
          <w:rFonts w:ascii="Calibri" w:hAnsi="Calibri" w:cs="Calibri" w:eastAsia="Calibri"/>
          <w:color w:val="231F20"/>
          <w:spacing w:val="-18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18"/>
          <w:w w:val="105"/>
          <w:sz w:val="24"/>
          <w:szCs w:val="24"/>
        </w:rPr>
      </w:r>
      <w:r>
        <w:rPr>
          <w:rFonts w:ascii="Calibri" w:hAnsi="Calibri" w:cs="Calibri" w:eastAsia="Calibri"/>
          <w:color w:val="231F20"/>
          <w:spacing w:val="-6"/>
          <w:w w:val="105"/>
          <w:sz w:val="24"/>
          <w:szCs w:val="24"/>
        </w:rPr>
        <w:t>elements</w:t>
      </w:r>
      <w:r>
        <w:rPr>
          <w:rFonts w:ascii="Calibri" w:hAnsi="Calibri" w:cs="Calibri" w:eastAsia="Calibri"/>
          <w:color w:val="231F20"/>
          <w:spacing w:val="-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5"/>
          <w:w w:val="105"/>
          <w:sz w:val="24"/>
          <w:szCs w:val="24"/>
        </w:rPr>
        <w:t>such</w:t>
      </w:r>
      <w:r>
        <w:rPr>
          <w:rFonts w:ascii="Calibri" w:hAnsi="Calibri" w:cs="Calibri" w:eastAsia="Calibri"/>
          <w:color w:val="231F20"/>
          <w:spacing w:val="-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3"/>
          <w:w w:val="105"/>
          <w:sz w:val="24"/>
          <w:szCs w:val="24"/>
        </w:rPr>
        <w:t>as</w:t>
      </w:r>
      <w:r>
        <w:rPr>
          <w:rFonts w:ascii="Calibri" w:hAnsi="Calibri" w:cs="Calibri" w:eastAsia="Calibri"/>
          <w:color w:val="231F20"/>
          <w:spacing w:val="-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6"/>
          <w:w w:val="105"/>
          <w:sz w:val="24"/>
          <w:szCs w:val="24"/>
        </w:rPr>
        <w:t>insects,</w:t>
      </w:r>
      <w:r>
        <w:rPr>
          <w:rFonts w:ascii="Calibri" w:hAnsi="Calibri" w:cs="Calibri" w:eastAsia="Calibri"/>
          <w:color w:val="231F20"/>
          <w:spacing w:val="-19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8"/>
          <w:w w:val="105"/>
          <w:sz w:val="24"/>
          <w:szCs w:val="24"/>
        </w:rPr>
        <w:t>weather,</w:t>
      </w:r>
      <w:r>
        <w:rPr>
          <w:rFonts w:ascii="Calibri" w:hAnsi="Calibri" w:cs="Calibri" w:eastAsia="Calibri"/>
          <w:color w:val="231F20"/>
          <w:spacing w:val="-19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5"/>
          <w:w w:val="105"/>
          <w:sz w:val="24"/>
          <w:szCs w:val="24"/>
        </w:rPr>
        <w:t>hail</w:t>
      </w:r>
      <w:r>
        <w:rPr>
          <w:rFonts w:ascii="Calibri" w:hAnsi="Calibri" w:cs="Calibri" w:eastAsia="Calibri"/>
          <w:color w:val="231F20"/>
          <w:spacing w:val="-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3"/>
          <w:w w:val="105"/>
          <w:sz w:val="24"/>
          <w:szCs w:val="24"/>
        </w:rPr>
        <w:t>or</w:t>
      </w:r>
      <w:r>
        <w:rPr>
          <w:rFonts w:ascii="Calibri" w:hAnsi="Calibri" w:cs="Calibri" w:eastAsia="Calibri"/>
          <w:color w:val="231F20"/>
          <w:spacing w:val="-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5"/>
          <w:w w:val="105"/>
          <w:sz w:val="24"/>
          <w:szCs w:val="24"/>
        </w:rPr>
        <w:t>grease</w:t>
      </w:r>
      <w:r>
        <w:rPr>
          <w:rFonts w:ascii="Calibri" w:hAnsi="Calibri" w:cs="Calibri" w:eastAsia="Calibri"/>
          <w:color w:val="231F20"/>
          <w:spacing w:val="-55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55"/>
          <w:w w:val="105"/>
          <w:sz w:val="24"/>
          <w:szCs w:val="24"/>
        </w:rPr>
      </w:r>
      <w:r>
        <w:rPr>
          <w:rFonts w:ascii="Calibri" w:hAnsi="Calibri" w:cs="Calibri" w:eastAsia="Calibri"/>
          <w:color w:val="231F20"/>
          <w:spacing w:val="-4"/>
          <w:w w:val="105"/>
          <w:sz w:val="24"/>
          <w:szCs w:val="24"/>
        </w:rPr>
        <w:t>and </w:t>
      </w:r>
      <w:r>
        <w:rPr>
          <w:rFonts w:ascii="Calibri" w:hAnsi="Calibri" w:cs="Calibri" w:eastAsia="Calibri"/>
          <w:color w:val="231F20"/>
          <w:spacing w:val="-6"/>
          <w:w w:val="105"/>
          <w:sz w:val="24"/>
          <w:szCs w:val="24"/>
        </w:rPr>
        <w:t>fat</w:t>
      </w:r>
      <w:r>
        <w:rPr>
          <w:rFonts w:ascii="Calibri" w:hAnsi="Calibri" w:cs="Calibri" w:eastAsia="Calibri"/>
          <w:color w:val="231F20"/>
          <w:spacing w:val="-26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5"/>
          <w:w w:val="105"/>
          <w:sz w:val="24"/>
          <w:szCs w:val="24"/>
        </w:rPr>
        <w:t>ﬁres.</w:t>
      </w:r>
      <w:r>
        <w:rPr>
          <w:rFonts w:ascii="Calibri" w:hAnsi="Calibri" w:cs="Calibri" w:eastAsia="Calibri"/>
          <w:spacing w:val="-5"/>
          <w:sz w:val="24"/>
          <w:szCs w:val="24"/>
        </w:rPr>
      </w:r>
    </w:p>
    <w:p>
      <w:pPr>
        <w:pStyle w:val="ListParagraph"/>
        <w:numPr>
          <w:ilvl w:val="0"/>
          <w:numId w:val="13"/>
        </w:numPr>
        <w:tabs>
          <w:tab w:pos="411" w:val="left" w:leader="none"/>
        </w:tabs>
        <w:spacing w:line="293" w:lineRule="exact" w:before="0" w:after="0"/>
        <w:ind w:left="410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6"/>
          <w:w w:val="110"/>
          <w:sz w:val="24"/>
        </w:rPr>
        <w:t>Rusting</w:t>
      </w:r>
      <w:r>
        <w:rPr>
          <w:rFonts w:ascii="Calibri"/>
          <w:color w:val="231F20"/>
          <w:spacing w:val="-21"/>
          <w:w w:val="110"/>
          <w:sz w:val="24"/>
        </w:rPr>
        <w:t> </w:t>
      </w:r>
      <w:r>
        <w:rPr>
          <w:rFonts w:ascii="Calibri"/>
          <w:color w:val="231F20"/>
          <w:spacing w:val="-3"/>
          <w:w w:val="110"/>
          <w:sz w:val="24"/>
        </w:rPr>
        <w:t>of</w:t>
      </w:r>
      <w:r>
        <w:rPr>
          <w:rFonts w:ascii="Calibri"/>
          <w:color w:val="231F20"/>
          <w:spacing w:val="-21"/>
          <w:w w:val="110"/>
          <w:sz w:val="24"/>
        </w:rPr>
        <w:t> </w:t>
      </w:r>
      <w:r>
        <w:rPr>
          <w:rFonts w:ascii="Calibri"/>
          <w:color w:val="231F20"/>
          <w:spacing w:val="-6"/>
          <w:w w:val="110"/>
          <w:sz w:val="24"/>
        </w:rPr>
        <w:t>hotplate</w:t>
      </w:r>
      <w:r>
        <w:rPr>
          <w:rFonts w:ascii="Calibri"/>
          <w:color w:val="231F20"/>
          <w:spacing w:val="-21"/>
          <w:w w:val="110"/>
          <w:sz w:val="24"/>
        </w:rPr>
        <w:t> </w:t>
      </w:r>
      <w:r>
        <w:rPr>
          <w:rFonts w:ascii="Calibri"/>
          <w:color w:val="231F20"/>
          <w:spacing w:val="-4"/>
          <w:w w:val="110"/>
          <w:sz w:val="24"/>
        </w:rPr>
        <w:t>and</w:t>
      </w:r>
      <w:r>
        <w:rPr>
          <w:rFonts w:ascii="Calibri"/>
          <w:color w:val="231F20"/>
          <w:spacing w:val="-21"/>
          <w:w w:val="110"/>
          <w:sz w:val="24"/>
        </w:rPr>
        <w:t> </w:t>
      </w:r>
      <w:r>
        <w:rPr>
          <w:rFonts w:ascii="Calibri"/>
          <w:color w:val="231F20"/>
          <w:spacing w:val="-8"/>
          <w:w w:val="110"/>
          <w:sz w:val="24"/>
        </w:rPr>
        <w:t>burner.</w:t>
      </w:r>
      <w:r>
        <w:rPr>
          <w:rFonts w:ascii="Calibri"/>
          <w:spacing w:val="-8"/>
          <w:sz w:val="24"/>
        </w:rPr>
      </w:r>
    </w:p>
    <w:p>
      <w:pPr>
        <w:pStyle w:val="ListParagraph"/>
        <w:numPr>
          <w:ilvl w:val="0"/>
          <w:numId w:val="13"/>
        </w:numPr>
        <w:tabs>
          <w:tab w:pos="411" w:val="left" w:leader="none"/>
        </w:tabs>
        <w:spacing w:line="240" w:lineRule="auto" w:before="67" w:after="0"/>
        <w:ind w:left="410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6"/>
          <w:w w:val="110"/>
          <w:sz w:val="24"/>
        </w:rPr>
        <w:t>Commercial</w:t>
      </w:r>
      <w:r>
        <w:rPr>
          <w:rFonts w:ascii="Calibri"/>
          <w:color w:val="231F20"/>
          <w:spacing w:val="-22"/>
          <w:w w:val="110"/>
          <w:sz w:val="24"/>
        </w:rPr>
        <w:t> </w:t>
      </w:r>
      <w:r>
        <w:rPr>
          <w:rFonts w:ascii="Calibri"/>
          <w:color w:val="231F20"/>
          <w:spacing w:val="-4"/>
          <w:w w:val="110"/>
          <w:sz w:val="24"/>
        </w:rPr>
        <w:t>use</w:t>
      </w:r>
      <w:r>
        <w:rPr>
          <w:rFonts w:ascii="Calibri"/>
          <w:color w:val="231F20"/>
          <w:spacing w:val="-22"/>
          <w:w w:val="110"/>
          <w:sz w:val="24"/>
        </w:rPr>
        <w:t> </w:t>
      </w:r>
      <w:r>
        <w:rPr>
          <w:rFonts w:ascii="Calibri"/>
          <w:color w:val="231F20"/>
          <w:spacing w:val="-3"/>
          <w:w w:val="110"/>
          <w:sz w:val="24"/>
        </w:rPr>
        <w:t>of</w:t>
      </w:r>
      <w:r>
        <w:rPr>
          <w:rFonts w:ascii="Calibri"/>
          <w:color w:val="231F20"/>
          <w:spacing w:val="-22"/>
          <w:w w:val="110"/>
          <w:sz w:val="24"/>
        </w:rPr>
        <w:t> </w:t>
      </w:r>
      <w:r>
        <w:rPr>
          <w:rFonts w:ascii="Calibri"/>
          <w:color w:val="231F20"/>
          <w:spacing w:val="-5"/>
          <w:w w:val="110"/>
          <w:sz w:val="24"/>
        </w:rPr>
        <w:t>this</w:t>
      </w:r>
      <w:r>
        <w:rPr>
          <w:rFonts w:ascii="Calibri"/>
          <w:color w:val="231F20"/>
          <w:spacing w:val="-22"/>
          <w:w w:val="110"/>
          <w:sz w:val="24"/>
        </w:rPr>
        <w:t> </w:t>
      </w:r>
      <w:r>
        <w:rPr>
          <w:rFonts w:ascii="Calibri"/>
          <w:color w:val="231F20"/>
          <w:spacing w:val="-5"/>
          <w:w w:val="110"/>
          <w:sz w:val="24"/>
        </w:rPr>
        <w:t>product.</w:t>
      </w:r>
      <w:r>
        <w:rPr>
          <w:rFonts w:ascii="Calibri"/>
          <w:spacing w:val="-5"/>
          <w:sz w:val="24"/>
        </w:rPr>
      </w:r>
    </w:p>
    <w:p>
      <w:pPr>
        <w:pStyle w:val="ListParagraph"/>
        <w:numPr>
          <w:ilvl w:val="0"/>
          <w:numId w:val="13"/>
        </w:numPr>
        <w:tabs>
          <w:tab w:pos="411" w:val="left" w:leader="none"/>
        </w:tabs>
        <w:spacing w:line="295" w:lineRule="auto" w:before="67" w:after="0"/>
        <w:ind w:left="405" w:right="408" w:hanging="28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231F20"/>
          <w:spacing w:val="-6"/>
          <w:w w:val="105"/>
          <w:sz w:val="24"/>
          <w:szCs w:val="24"/>
        </w:rPr>
        <w:t>Unauthorized repairs </w:t>
      </w:r>
      <w:r>
        <w:rPr>
          <w:rFonts w:ascii="Calibri" w:hAnsi="Calibri" w:cs="Calibri" w:eastAsia="Calibri"/>
          <w:color w:val="231F20"/>
          <w:spacing w:val="-3"/>
          <w:w w:val="105"/>
          <w:sz w:val="24"/>
          <w:szCs w:val="24"/>
        </w:rPr>
        <w:t>or </w:t>
      </w:r>
      <w:r>
        <w:rPr>
          <w:rFonts w:ascii="Calibri" w:hAnsi="Calibri" w:cs="Calibri" w:eastAsia="Calibri"/>
          <w:color w:val="231F20"/>
          <w:spacing w:val="-6"/>
          <w:w w:val="105"/>
          <w:sz w:val="24"/>
          <w:szCs w:val="24"/>
        </w:rPr>
        <w:t>modiﬁcation</w:t>
      </w:r>
      <w:r>
        <w:rPr>
          <w:rFonts w:ascii="Calibri" w:hAnsi="Calibri" w:cs="Calibri" w:eastAsia="Calibri"/>
          <w:color w:val="231F20"/>
          <w:spacing w:val="15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5"/>
          <w:w w:val="105"/>
          <w:sz w:val="24"/>
          <w:szCs w:val="24"/>
        </w:rPr>
        <w:t>during</w:t>
      </w:r>
      <w:r>
        <w:rPr>
          <w:rFonts w:ascii="Calibri" w:hAnsi="Calibri" w:cs="Calibri" w:eastAsia="Calibri"/>
          <w:color w:val="231F20"/>
          <w:w w:val="118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7"/>
          <w:w w:val="105"/>
          <w:sz w:val="24"/>
          <w:szCs w:val="24"/>
        </w:rPr>
        <w:t>warranty</w:t>
      </w:r>
      <w:r>
        <w:rPr>
          <w:rFonts w:ascii="Calibri" w:hAnsi="Calibri" w:cs="Calibri" w:eastAsia="Calibri"/>
          <w:color w:val="231F20"/>
          <w:spacing w:val="-17"/>
          <w:w w:val="105"/>
          <w:sz w:val="24"/>
          <w:szCs w:val="24"/>
        </w:rPr>
        <w:t> </w:t>
      </w:r>
      <w:r>
        <w:rPr>
          <w:rFonts w:ascii="Calibri" w:hAnsi="Calibri" w:cs="Calibri" w:eastAsia="Calibri"/>
          <w:color w:val="231F20"/>
          <w:spacing w:val="-6"/>
          <w:w w:val="105"/>
          <w:sz w:val="24"/>
          <w:szCs w:val="24"/>
        </w:rPr>
        <w:t>period.</w:t>
      </w:r>
      <w:r>
        <w:rPr>
          <w:rFonts w:ascii="Calibri" w:hAnsi="Calibri" w:cs="Calibri" w:eastAsia="Calibri"/>
          <w:spacing w:val="-6"/>
          <w:sz w:val="24"/>
          <w:szCs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34"/>
          <w:szCs w:val="34"/>
        </w:rPr>
      </w:pPr>
    </w:p>
    <w:p>
      <w:pPr>
        <w:spacing w:before="0"/>
        <w:ind w:left="124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31F20"/>
          <w:spacing w:val="-6"/>
          <w:w w:val="105"/>
          <w:sz w:val="24"/>
        </w:rPr>
        <w:t>RECORD</w:t>
      </w:r>
      <w:r>
        <w:rPr>
          <w:rFonts w:ascii="Calibri"/>
          <w:b/>
          <w:color w:val="231F20"/>
          <w:spacing w:val="-36"/>
          <w:w w:val="105"/>
          <w:sz w:val="24"/>
        </w:rPr>
        <w:t> </w:t>
      </w:r>
      <w:r>
        <w:rPr>
          <w:rFonts w:ascii="Calibri"/>
          <w:b/>
          <w:color w:val="231F20"/>
          <w:spacing w:val="-4"/>
          <w:w w:val="105"/>
          <w:sz w:val="24"/>
        </w:rPr>
        <w:t>THE</w:t>
      </w:r>
      <w:r>
        <w:rPr>
          <w:rFonts w:ascii="Calibri"/>
          <w:b/>
          <w:color w:val="231F20"/>
          <w:spacing w:val="-30"/>
          <w:w w:val="105"/>
          <w:sz w:val="24"/>
        </w:rPr>
        <w:t> </w:t>
      </w:r>
      <w:r>
        <w:rPr>
          <w:rFonts w:ascii="Calibri"/>
          <w:b/>
          <w:color w:val="231F20"/>
          <w:spacing w:val="-7"/>
          <w:w w:val="105"/>
          <w:sz w:val="24"/>
        </w:rPr>
        <w:t>FOLLOWING</w:t>
      </w:r>
      <w:r>
        <w:rPr>
          <w:rFonts w:ascii="Calibri"/>
          <w:b/>
          <w:color w:val="231F20"/>
          <w:spacing w:val="-30"/>
          <w:w w:val="105"/>
          <w:sz w:val="24"/>
        </w:rPr>
        <w:t> </w:t>
      </w:r>
      <w:r>
        <w:rPr>
          <w:rFonts w:ascii="Calibri"/>
          <w:b/>
          <w:color w:val="231F20"/>
          <w:spacing w:val="-7"/>
          <w:w w:val="105"/>
          <w:sz w:val="24"/>
        </w:rPr>
        <w:t>INFORMATION</w:t>
      </w:r>
      <w:r>
        <w:rPr>
          <w:rFonts w:ascii="Calibri"/>
          <w:spacing w:val="-7"/>
          <w:sz w:val="24"/>
        </w:rPr>
      </w:r>
    </w:p>
    <w:p>
      <w:pPr>
        <w:pStyle w:val="BodyText"/>
        <w:spacing w:line="360" w:lineRule="auto" w:before="67"/>
        <w:ind w:left="124" w:right="67"/>
        <w:jc w:val="left"/>
      </w:pPr>
      <w:r>
        <w:rPr>
          <w:color w:val="231F20"/>
          <w:spacing w:val="-6"/>
          <w:w w:val="105"/>
        </w:rPr>
        <w:t>Attached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5"/>
          <w:w w:val="105"/>
        </w:rPr>
        <w:t>copy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6"/>
          <w:w w:val="105"/>
        </w:rPr>
        <w:t>purchase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6"/>
          <w:w w:val="105"/>
        </w:rPr>
        <w:t>receipt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5"/>
          <w:w w:val="105"/>
        </w:rPr>
        <w:t>here</w:t>
      </w:r>
      <w:r>
        <w:rPr>
          <w:color w:val="231F20"/>
          <w:spacing w:val="-43"/>
          <w:w w:val="105"/>
        </w:rPr>
        <w:t> </w:t>
      </w:r>
      <w:r>
        <w:rPr>
          <w:color w:val="231F20"/>
          <w:spacing w:val="-43"/>
          <w:w w:val="105"/>
        </w:rPr>
      </w:r>
      <w:r>
        <w:rPr>
          <w:color w:val="231F20"/>
          <w:spacing w:val="-5"/>
          <w:w w:val="95"/>
        </w:rPr>
        <w:t>Date </w:t>
      </w:r>
      <w:r>
        <w:rPr>
          <w:color w:val="231F20"/>
          <w:spacing w:val="-3"/>
          <w:w w:val="95"/>
        </w:rPr>
        <w:t>of </w:t>
      </w:r>
      <w:r>
        <w:rPr>
          <w:color w:val="231F20"/>
          <w:spacing w:val="-6"/>
          <w:w w:val="95"/>
        </w:rPr>
        <w:t>Purchase </w:t>
      </w:r>
      <w:r>
        <w:rPr>
          <w:color w:val="231F20"/>
          <w:spacing w:val="3"/>
          <w:w w:val="95"/>
        </w:rPr>
        <w:t> </w:t>
      </w:r>
      <w:r>
        <w:rPr>
          <w:color w:val="231F20"/>
          <w:spacing w:val="-7"/>
          <w:w w:val="95"/>
        </w:rPr>
        <w:t>...................................................................</w:t>
      </w:r>
      <w:r>
        <w:rPr>
          <w:spacing w:val="-7"/>
        </w:rPr>
      </w:r>
    </w:p>
    <w:p>
      <w:pPr>
        <w:pStyle w:val="BodyText"/>
        <w:spacing w:line="240" w:lineRule="auto"/>
        <w:ind w:left="124" w:right="0"/>
        <w:jc w:val="left"/>
      </w:pPr>
      <w:r>
        <w:rPr>
          <w:color w:val="231F20"/>
          <w:spacing w:val="-6"/>
          <w:w w:val="95"/>
        </w:rPr>
        <w:t>Purchased 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7"/>
          <w:w w:val="95"/>
        </w:rPr>
        <w:t>From......................................................................</w:t>
      </w:r>
      <w:r>
        <w:rPr>
          <w:spacing w:val="-7"/>
        </w:rPr>
      </w:r>
    </w:p>
    <w:p>
      <w:pPr>
        <w:pStyle w:val="BodyText"/>
        <w:spacing w:line="360" w:lineRule="auto" w:before="147"/>
        <w:ind w:left="124" w:right="38"/>
        <w:jc w:val="both"/>
      </w:pPr>
      <w:r>
        <w:rPr>
          <w:color w:val="231F20"/>
          <w:spacing w:val="-6"/>
          <w:w w:val="95"/>
        </w:rPr>
        <w:t>Location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....................................................................................</w:t>
      </w:r>
      <w:r>
        <w:rPr>
          <w:color w:val="231F20"/>
          <w:w w:val="90"/>
        </w:rPr>
        <w:t> </w:t>
      </w:r>
      <w:r>
        <w:rPr>
          <w:color w:val="231F20"/>
          <w:spacing w:val="-5"/>
        </w:rPr>
        <w:t>Model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Name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Number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................................................</w:t>
      </w:r>
      <w:r>
        <w:rPr>
          <w:color w:val="231F20"/>
          <w:w w:val="90"/>
        </w:rPr>
        <w:t> </w:t>
      </w:r>
      <w:r>
        <w:rPr>
          <w:color w:val="231F20"/>
          <w:spacing w:val="-5"/>
          <w:w w:val="95"/>
        </w:rPr>
        <w:t>Serial  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-8"/>
          <w:w w:val="95"/>
        </w:rPr>
        <w:t>Number..........................................................................</w:t>
      </w:r>
      <w:r>
        <w:rPr>
          <w:spacing w:val="-8"/>
        </w:rPr>
      </w:r>
    </w:p>
    <w:p>
      <w:pPr>
        <w:pStyle w:val="BodyText"/>
        <w:spacing w:line="240" w:lineRule="auto"/>
        <w:ind w:left="124" w:right="0"/>
        <w:jc w:val="left"/>
      </w:pPr>
      <w:r>
        <w:rPr>
          <w:color w:val="231F20"/>
          <w:spacing w:val="-6"/>
          <w:w w:val="95"/>
        </w:rPr>
        <w:t>Receipt  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8"/>
          <w:w w:val="95"/>
        </w:rPr>
        <w:t>Number.......................................................................</w:t>
      </w:r>
      <w:r>
        <w:rPr>
          <w:spacing w:val="-8"/>
        </w:rPr>
      </w:r>
    </w:p>
    <w:p>
      <w:pPr>
        <w:spacing w:line="240" w:lineRule="auto" w:before="12"/>
        <w:rPr>
          <w:rFonts w:ascii="Calibri" w:hAnsi="Calibri" w:cs="Calibri" w:eastAsia="Calibri"/>
          <w:sz w:val="34"/>
          <w:szCs w:val="34"/>
        </w:rPr>
      </w:pPr>
    </w:p>
    <w:p>
      <w:pPr>
        <w:pStyle w:val="BodyText"/>
        <w:spacing w:line="295" w:lineRule="auto"/>
        <w:ind w:left="124" w:right="0"/>
        <w:jc w:val="left"/>
      </w:pPr>
      <w:r>
        <w:rPr>
          <w:color w:val="231F20"/>
          <w:spacing w:val="-3"/>
          <w:w w:val="105"/>
        </w:rPr>
        <w:t>Note:The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5"/>
          <w:w w:val="105"/>
        </w:rPr>
        <w:t>serial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5"/>
          <w:w w:val="105"/>
        </w:rPr>
        <w:t>number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6"/>
          <w:w w:val="105"/>
        </w:rPr>
        <w:t>located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5"/>
          <w:w w:val="105"/>
        </w:rPr>
        <w:t>either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on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30"/>
          <w:w w:val="105"/>
        </w:rPr>
      </w:r>
      <w:r>
        <w:rPr>
          <w:color w:val="231F20"/>
          <w:spacing w:val="-6"/>
          <w:w w:val="105"/>
        </w:rPr>
        <w:t>outside </w:t>
      </w:r>
      <w:r>
        <w:rPr>
          <w:color w:val="231F20"/>
          <w:spacing w:val="-3"/>
          <w:w w:val="105"/>
        </w:rPr>
        <w:t>of </w:t>
      </w:r>
      <w:r>
        <w:rPr>
          <w:color w:val="231F20"/>
          <w:spacing w:val="-4"/>
          <w:w w:val="105"/>
        </w:rPr>
        <w:t>the </w:t>
      </w:r>
      <w:r>
        <w:rPr>
          <w:color w:val="231F20"/>
          <w:spacing w:val="-6"/>
          <w:w w:val="105"/>
        </w:rPr>
        <w:t>packing </w:t>
      </w:r>
      <w:r>
        <w:rPr>
          <w:color w:val="231F20"/>
          <w:spacing w:val="-5"/>
          <w:w w:val="105"/>
        </w:rPr>
        <w:t>carton </w:t>
      </w:r>
      <w:r>
        <w:rPr>
          <w:color w:val="231F20"/>
          <w:spacing w:val="-3"/>
          <w:w w:val="105"/>
        </w:rPr>
        <w:t>or </w:t>
      </w:r>
      <w:r>
        <w:rPr>
          <w:color w:val="231F20"/>
          <w:spacing w:val="-6"/>
          <w:w w:val="105"/>
        </w:rPr>
        <w:t>outside </w:t>
      </w:r>
      <w:r>
        <w:rPr>
          <w:color w:val="231F20"/>
          <w:spacing w:val="-3"/>
          <w:w w:val="105"/>
        </w:rPr>
        <w:t>or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5"/>
          <w:w w:val="105"/>
        </w:rPr>
        <w:t>inside</w:t>
      </w:r>
      <w:r>
        <w:rPr>
          <w:color w:val="231F20"/>
          <w:w w:val="102"/>
        </w:rPr>
        <w:t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6"/>
          <w:w w:val="105"/>
        </w:rPr>
        <w:t>appliance.</w:t>
      </w:r>
      <w:r>
        <w:rPr>
          <w:spacing w:val="-6"/>
        </w:rPr>
      </w:r>
    </w:p>
    <w:p>
      <w:pPr>
        <w:spacing w:before="58"/>
        <w:ind w:left="110" w:right="9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spacing w:val="-5"/>
          <w:w w:val="105"/>
        </w:rPr>
        <w:br w:type="column"/>
      </w:r>
      <w:r>
        <w:rPr>
          <w:rFonts w:ascii="Calibri"/>
          <w:b/>
          <w:color w:val="231F20"/>
          <w:spacing w:val="-5"/>
          <w:w w:val="105"/>
          <w:sz w:val="24"/>
        </w:rPr>
        <w:t>FOR</w:t>
      </w:r>
      <w:r>
        <w:rPr>
          <w:rFonts w:ascii="Calibri"/>
          <w:b/>
          <w:color w:val="231F20"/>
          <w:spacing w:val="-44"/>
          <w:w w:val="105"/>
          <w:sz w:val="24"/>
        </w:rPr>
        <w:t> </w:t>
      </w:r>
      <w:r>
        <w:rPr>
          <w:rFonts w:ascii="Calibri"/>
          <w:b/>
          <w:color w:val="231F20"/>
          <w:spacing w:val="-7"/>
          <w:w w:val="105"/>
          <w:sz w:val="24"/>
        </w:rPr>
        <w:t>TECHNICALASSISTANCE</w:t>
      </w:r>
      <w:r>
        <w:rPr>
          <w:rFonts w:ascii="Calibri"/>
          <w:spacing w:val="-7"/>
          <w:sz w:val="24"/>
        </w:rPr>
      </w:r>
    </w:p>
    <w:p>
      <w:pPr>
        <w:pStyle w:val="BodyText"/>
        <w:spacing w:line="295" w:lineRule="auto" w:before="67"/>
        <w:ind w:left="110" w:right="94"/>
        <w:jc w:val="left"/>
      </w:pPr>
      <w:r>
        <w:rPr>
          <w:color w:val="231F20"/>
          <w:spacing w:val="-4"/>
          <w:w w:val="105"/>
        </w:rPr>
        <w:t>For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6"/>
          <w:w w:val="105"/>
        </w:rPr>
        <w:t>Australia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6"/>
          <w:w w:val="105"/>
        </w:rPr>
        <w:t>customers</w:t>
      </w:r>
      <w:r>
        <w:rPr>
          <w:color w:val="231F20"/>
          <w:spacing w:val="-3"/>
          <w:w w:val="105"/>
        </w:rPr>
        <w:t> if </w:t>
      </w:r>
      <w:r>
        <w:rPr>
          <w:color w:val="231F20"/>
          <w:spacing w:val="-4"/>
          <w:w w:val="105"/>
        </w:rPr>
        <w:t>you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6"/>
          <w:w w:val="105"/>
        </w:rPr>
        <w:t>experience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4"/>
          <w:w w:val="105"/>
        </w:rPr>
        <w:t>any</w:t>
      </w:r>
      <w:r>
        <w:rPr>
          <w:color w:val="231F20"/>
          <w:spacing w:val="-55"/>
          <w:w w:val="105"/>
        </w:rPr>
        <w:t> </w:t>
      </w:r>
      <w:r>
        <w:rPr>
          <w:color w:val="231F20"/>
          <w:spacing w:val="-55"/>
          <w:w w:val="105"/>
        </w:rPr>
      </w:r>
      <w:r>
        <w:rPr>
          <w:color w:val="231F20"/>
          <w:spacing w:val="-6"/>
          <w:w w:val="105"/>
        </w:rPr>
        <w:t>technical </w:t>
      </w:r>
      <w:r>
        <w:rPr>
          <w:color w:val="231F20"/>
          <w:spacing w:val="-5"/>
          <w:w w:val="105"/>
        </w:rPr>
        <w:t>issues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5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5"/>
          <w:w w:val="105"/>
        </w:rPr>
        <w:t>your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5"/>
          <w:w w:val="105"/>
        </w:rPr>
        <w:t>JUMBUCK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BBQ,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6"/>
          <w:w w:val="105"/>
        </w:rPr>
      </w:r>
      <w:r>
        <w:rPr>
          <w:color w:val="231F20"/>
          <w:spacing w:val="-4"/>
          <w:w w:val="105"/>
        </w:rPr>
        <w:t>the </w:t>
      </w:r>
      <w:r>
        <w:rPr>
          <w:color w:val="231F20"/>
          <w:spacing w:val="-5"/>
          <w:w w:val="105"/>
        </w:rPr>
        <w:t>ﬁrst </w:t>
      </w:r>
      <w:r>
        <w:rPr>
          <w:color w:val="231F20"/>
          <w:spacing w:val="-6"/>
          <w:w w:val="105"/>
        </w:rPr>
        <w:t>instance </w:t>
      </w:r>
      <w:r>
        <w:rPr>
          <w:color w:val="231F20"/>
          <w:spacing w:val="-5"/>
          <w:w w:val="105"/>
        </w:rPr>
        <w:t>review </w:t>
      </w:r>
      <w:r>
        <w:rPr>
          <w:color w:val="231F20"/>
          <w:spacing w:val="-4"/>
          <w:w w:val="105"/>
        </w:rPr>
        <w:t>the </w:t>
      </w:r>
      <w:r>
        <w:rPr>
          <w:color w:val="231F20"/>
          <w:spacing w:val="-6"/>
          <w:w w:val="105"/>
        </w:rPr>
        <w:t>instructions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7"/>
          <w:w w:val="105"/>
        </w:rPr>
      </w:r>
      <w:r>
        <w:rPr>
          <w:color w:val="231F20"/>
          <w:spacing w:val="-5"/>
          <w:w w:val="105"/>
        </w:rPr>
        <w:t>manual </w:t>
      </w:r>
      <w:r>
        <w:rPr>
          <w:color w:val="231F20"/>
          <w:spacing w:val="-3"/>
          <w:w w:val="105"/>
        </w:rPr>
        <w:t>or </w:t>
      </w:r>
      <w:r>
        <w:rPr>
          <w:color w:val="231F20"/>
          <w:spacing w:val="-6"/>
          <w:w w:val="105"/>
        </w:rPr>
        <w:t>contact </w:t>
      </w:r>
      <w:r>
        <w:rPr>
          <w:color w:val="231F20"/>
          <w:spacing w:val="-5"/>
          <w:w w:val="105"/>
        </w:rPr>
        <w:t>Mayo </w:t>
      </w:r>
      <w:r>
        <w:rPr>
          <w:color w:val="231F20"/>
          <w:spacing w:val="-6"/>
          <w:w w:val="105"/>
        </w:rPr>
        <w:t>Hatdware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1"/>
          <w:w w:val="105"/>
        </w:rPr>
      </w:r>
      <w:r>
        <w:rPr>
          <w:color w:val="231F20"/>
          <w:spacing w:val="-6"/>
          <w:w w:val="105"/>
          <w:u w:val="single" w:color="231F20"/>
        </w:rPr>
        <w:t>customerservice@mayohard</w:t>
      </w:r>
      <w:r>
        <w:rPr>
          <w:color w:val="231F20"/>
          <w:spacing w:val="5"/>
          <w:w w:val="105"/>
          <w:u w:val="single" w:color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  <w:w w:val="105"/>
          <w:u w:val="single" w:color="231F20"/>
        </w:rPr>
      </w:r>
      <w:r>
        <w:rPr>
          <w:color w:val="231F20"/>
          <w:spacing w:val="-6"/>
          <w:w w:val="105"/>
          <w:u w:val="single" w:color="231F20"/>
        </w:rPr>
        <w:t>ware.com.au</w:t>
      </w:r>
      <w:r>
        <w:rPr>
          <w:color w:val="231F20"/>
          <w:spacing w:val="-6"/>
          <w:w w:val="105"/>
        </w:rPr>
      </w:r>
      <w:r>
        <w:rPr>
          <w:spacing w:val="-6"/>
        </w:rPr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95" w:lineRule="auto"/>
        <w:ind w:left="110" w:right="94"/>
        <w:jc w:val="left"/>
      </w:pPr>
      <w:r>
        <w:rPr>
          <w:color w:val="231F20"/>
          <w:spacing w:val="-4"/>
          <w:w w:val="105"/>
        </w:rPr>
        <w:t>For New </w:t>
      </w:r>
      <w:r>
        <w:rPr>
          <w:color w:val="231F20"/>
          <w:spacing w:val="-6"/>
          <w:w w:val="105"/>
        </w:rPr>
        <w:t>Zealand customers </w:t>
      </w:r>
      <w:r>
        <w:rPr>
          <w:color w:val="231F20"/>
          <w:spacing w:val="-3"/>
          <w:w w:val="105"/>
        </w:rPr>
        <w:t>if </w:t>
      </w:r>
      <w:r>
        <w:rPr>
          <w:color w:val="231F20"/>
          <w:spacing w:val="-4"/>
          <w:w w:val="105"/>
        </w:rPr>
        <w:t>you </w:t>
      </w:r>
      <w:r>
        <w:rPr>
          <w:color w:val="231F20"/>
          <w:spacing w:val="-6"/>
          <w:w w:val="105"/>
        </w:rPr>
        <w:t>experience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38"/>
          <w:w w:val="105"/>
        </w:rPr>
      </w:r>
      <w:r>
        <w:rPr>
          <w:color w:val="231F20"/>
          <w:spacing w:val="-4"/>
          <w:w w:val="105"/>
        </w:rPr>
        <w:t>any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6"/>
          <w:w w:val="105"/>
        </w:rPr>
        <w:t>technical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5"/>
          <w:w w:val="105"/>
        </w:rPr>
        <w:t>issues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5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5"/>
          <w:w w:val="105"/>
        </w:rPr>
        <w:t>your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5"/>
          <w:w w:val="105"/>
        </w:rPr>
        <w:t>JUMBUCK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BBQ,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54"/>
          <w:w w:val="105"/>
        </w:rPr>
      </w:r>
      <w:r>
        <w:rPr>
          <w:color w:val="231F20"/>
          <w:spacing w:val="-3"/>
          <w:w w:val="105"/>
        </w:rPr>
        <w:t>in </w:t>
      </w:r>
      <w:r>
        <w:rPr>
          <w:color w:val="231F20"/>
          <w:spacing w:val="-4"/>
          <w:w w:val="105"/>
        </w:rPr>
        <w:t>the </w:t>
      </w:r>
      <w:r>
        <w:rPr>
          <w:color w:val="231F20"/>
          <w:spacing w:val="-5"/>
          <w:w w:val="105"/>
        </w:rPr>
        <w:t>ﬁrst </w:t>
      </w:r>
      <w:r>
        <w:rPr>
          <w:color w:val="231F20"/>
          <w:spacing w:val="-6"/>
          <w:w w:val="105"/>
        </w:rPr>
        <w:t>instance </w:t>
      </w:r>
      <w:r>
        <w:rPr>
          <w:color w:val="231F20"/>
          <w:spacing w:val="-5"/>
          <w:w w:val="105"/>
        </w:rPr>
        <w:t>review </w:t>
      </w:r>
      <w:r>
        <w:rPr>
          <w:color w:val="231F20"/>
          <w:spacing w:val="-4"/>
          <w:w w:val="105"/>
        </w:rPr>
        <w:t>the </w:t>
      </w:r>
      <w:r>
        <w:rPr>
          <w:color w:val="231F20"/>
          <w:spacing w:val="-6"/>
          <w:w w:val="105"/>
        </w:rPr>
        <w:t>instructions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0"/>
          <w:w w:val="105"/>
        </w:rPr>
      </w:r>
      <w:r>
        <w:rPr>
          <w:color w:val="231F20"/>
          <w:spacing w:val="-5"/>
          <w:w w:val="105"/>
        </w:rPr>
        <w:t>manual </w:t>
      </w:r>
      <w:r>
        <w:rPr>
          <w:color w:val="231F20"/>
          <w:spacing w:val="-3"/>
          <w:w w:val="105"/>
        </w:rPr>
        <w:t>or </w:t>
      </w:r>
      <w:r>
        <w:rPr>
          <w:color w:val="231F20"/>
          <w:spacing w:val="-6"/>
          <w:w w:val="105"/>
        </w:rPr>
        <w:t>contact </w:t>
      </w:r>
      <w:r>
        <w:rPr>
          <w:color w:val="231F20"/>
          <w:spacing w:val="-5"/>
          <w:w w:val="105"/>
        </w:rPr>
        <w:t>Mayo </w:t>
      </w:r>
      <w:r>
        <w:rPr>
          <w:color w:val="231F20"/>
          <w:spacing w:val="-6"/>
          <w:w w:val="105"/>
        </w:rPr>
        <w:t>Hardware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29"/>
          <w:w w:val="105"/>
        </w:rPr>
      </w:r>
      <w:hyperlink r:id="rId61">
        <w:r>
          <w:rPr>
            <w:color w:val="231F20"/>
            <w:spacing w:val="-7"/>
            <w:w w:val="105"/>
            <w:u w:val="single" w:color="231F20"/>
          </w:rPr>
          <w:t>customerservice@mayohardware.co.nz</w:t>
        </w:r>
        <w:r>
          <w:rPr>
            <w:color w:val="231F20"/>
            <w:spacing w:val="-7"/>
            <w:w w:val="105"/>
          </w:rPr>
        </w:r>
        <w:r>
          <w:rPr>
            <w:spacing w:val="-7"/>
          </w:rPr>
        </w:r>
      </w:hyperlink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spacing w:before="0"/>
        <w:ind w:left="110" w:right="9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31F20"/>
          <w:spacing w:val="-5"/>
          <w:sz w:val="24"/>
        </w:rPr>
        <w:t>FOR </w:t>
      </w:r>
      <w:r>
        <w:rPr>
          <w:rFonts w:ascii="Calibri"/>
          <w:b/>
          <w:color w:val="231F20"/>
          <w:spacing w:val="-8"/>
          <w:sz w:val="24"/>
        </w:rPr>
        <w:t>SPARE</w:t>
      </w:r>
      <w:r>
        <w:rPr>
          <w:rFonts w:ascii="Calibri"/>
          <w:b/>
          <w:color w:val="231F20"/>
          <w:spacing w:val="13"/>
          <w:sz w:val="24"/>
        </w:rPr>
        <w:t> </w:t>
      </w:r>
      <w:r>
        <w:rPr>
          <w:rFonts w:ascii="Calibri"/>
          <w:b/>
          <w:color w:val="231F20"/>
          <w:spacing w:val="-11"/>
          <w:sz w:val="24"/>
        </w:rPr>
        <w:t>PARTS</w:t>
      </w:r>
      <w:r>
        <w:rPr>
          <w:rFonts w:ascii="Calibri"/>
          <w:spacing w:val="-11"/>
          <w:sz w:val="24"/>
        </w:rPr>
      </w:r>
    </w:p>
    <w:p>
      <w:pPr>
        <w:pStyle w:val="BodyText"/>
        <w:spacing w:line="295" w:lineRule="auto" w:before="67"/>
        <w:ind w:left="110" w:right="94"/>
        <w:jc w:val="left"/>
      </w:pPr>
      <w:r>
        <w:rPr>
          <w:color w:val="231F20"/>
          <w:spacing w:val="-6"/>
          <w:w w:val="110"/>
        </w:rPr>
        <w:t>Call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5"/>
          <w:w w:val="110"/>
        </w:rPr>
        <w:t>your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5"/>
          <w:w w:val="110"/>
        </w:rPr>
        <w:t>local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6"/>
          <w:w w:val="110"/>
        </w:rPr>
        <w:t>Bunnings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6"/>
          <w:w w:val="110"/>
        </w:rPr>
        <w:t>warehouse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and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4"/>
          <w:w w:val="110"/>
        </w:rPr>
        <w:t>ask</w:t>
      </w:r>
      <w:r>
        <w:rPr>
          <w:color w:val="231F20"/>
          <w:w w:val="108"/>
        </w:rPr>
        <w:t> </w:t>
      </w:r>
      <w:r>
        <w:rPr>
          <w:color w:val="231F20"/>
          <w:spacing w:val="-5"/>
          <w:w w:val="110"/>
        </w:rPr>
        <w:t>them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to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5"/>
          <w:w w:val="110"/>
        </w:rPr>
        <w:t>order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5"/>
          <w:w w:val="110"/>
        </w:rPr>
        <w:t>part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4"/>
          <w:w w:val="110"/>
        </w:rPr>
        <w:t>for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5"/>
          <w:w w:val="110"/>
        </w:rPr>
        <w:t>you.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4"/>
          <w:w w:val="110"/>
        </w:rPr>
        <w:t>You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5"/>
          <w:w w:val="110"/>
        </w:rPr>
        <w:t>should</w:t>
      </w:r>
      <w:r>
        <w:rPr>
          <w:color w:val="231F20"/>
          <w:w w:val="106"/>
        </w:rPr>
        <w:t> </w:t>
      </w:r>
      <w:r>
        <w:rPr>
          <w:color w:val="231F20"/>
          <w:spacing w:val="-6"/>
          <w:w w:val="110"/>
        </w:rPr>
        <w:t>provide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4"/>
          <w:w w:val="110"/>
        </w:rPr>
        <w:t>the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6"/>
          <w:w w:val="110"/>
        </w:rPr>
        <w:t>following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6"/>
          <w:w w:val="110"/>
        </w:rPr>
        <w:t>information:</w:t>
      </w:r>
      <w:r>
        <w:rPr>
          <w:spacing w:val="-6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 w:before="146"/>
        <w:ind w:left="110" w:right="94"/>
        <w:jc w:val="left"/>
      </w:pPr>
      <w:r>
        <w:rPr>
          <w:color w:val="231F20"/>
          <w:spacing w:val="-5"/>
          <w:w w:val="105"/>
        </w:rPr>
        <w:t>Model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3"/>
          <w:w w:val="105"/>
        </w:rPr>
        <w:t>BBQ</w:t>
      </w:r>
      <w:r>
        <w:rPr>
          <w:spacing w:val="-3"/>
        </w:rPr>
      </w: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left="110" w:right="94"/>
        <w:jc w:val="left"/>
      </w:pPr>
      <w:r>
        <w:rPr>
          <w:color w:val="231F20"/>
          <w:spacing w:val="-7"/>
          <w:w w:val="90"/>
        </w:rPr>
        <w:t>..............................................................................................</w:t>
      </w:r>
      <w:r>
        <w:rPr>
          <w:spacing w:val="-7"/>
        </w:rPr>
      </w:r>
    </w:p>
    <w:p>
      <w:pPr>
        <w:pStyle w:val="BodyText"/>
        <w:spacing w:line="240" w:lineRule="auto" w:before="7"/>
        <w:ind w:left="110" w:right="94"/>
        <w:jc w:val="left"/>
      </w:pPr>
      <w:r>
        <w:rPr>
          <w:color w:val="231F20"/>
          <w:spacing w:val="-5"/>
          <w:w w:val="105"/>
        </w:rPr>
        <w:t>Year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Purchase</w:t>
      </w:r>
      <w:r>
        <w:rPr>
          <w:spacing w:val="-6"/>
        </w:rPr>
      </w: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left="110" w:right="94"/>
        <w:jc w:val="left"/>
      </w:pPr>
      <w:r>
        <w:rPr>
          <w:color w:val="231F20"/>
          <w:spacing w:val="-7"/>
          <w:w w:val="90"/>
        </w:rPr>
        <w:t>..............................................................................................</w:t>
      </w:r>
      <w:r>
        <w:rPr>
          <w:spacing w:val="-7"/>
        </w:rPr>
      </w:r>
    </w:p>
    <w:p>
      <w:pPr>
        <w:pStyle w:val="BodyText"/>
        <w:spacing w:line="240" w:lineRule="auto" w:before="7"/>
        <w:ind w:left="110" w:right="94"/>
        <w:jc w:val="left"/>
      </w:pPr>
      <w:r>
        <w:rPr>
          <w:color w:val="231F20"/>
          <w:spacing w:val="-5"/>
          <w:w w:val="105"/>
        </w:rPr>
        <w:t>Name </w:t>
      </w:r>
      <w:r>
        <w:rPr>
          <w:color w:val="231F20"/>
          <w:spacing w:val="-3"/>
          <w:w w:val="105"/>
        </w:rPr>
        <w:t>of </w:t>
      </w:r>
      <w:r>
        <w:rPr>
          <w:color w:val="231F20"/>
          <w:spacing w:val="-7"/>
          <w:w w:val="105"/>
        </w:rPr>
        <w:t>warranty </w:t>
      </w:r>
      <w:r>
        <w:rPr>
          <w:color w:val="231F20"/>
          <w:spacing w:val="-6"/>
          <w:w w:val="105"/>
        </w:rPr>
        <w:t>service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6"/>
          <w:w w:val="105"/>
        </w:rPr>
        <w:t>company</w:t>
      </w:r>
      <w:r>
        <w:rPr>
          <w:spacing w:val="-6"/>
        </w:rPr>
      </w:r>
    </w:p>
    <w:p>
      <w:pPr>
        <w:spacing w:line="240" w:lineRule="auto" w:before="2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left="110" w:right="94"/>
        <w:jc w:val="left"/>
      </w:pPr>
      <w:r>
        <w:rPr>
          <w:color w:val="231F20"/>
          <w:spacing w:val="-7"/>
          <w:w w:val="90"/>
        </w:rPr>
        <w:t>..............................................................................................</w:t>
      </w:r>
      <w:r>
        <w:rPr>
          <w:spacing w:val="-7"/>
        </w:rPr>
      </w:r>
    </w:p>
    <w:p>
      <w:pPr>
        <w:pStyle w:val="BodyText"/>
        <w:spacing w:line="244" w:lineRule="auto" w:before="7"/>
        <w:ind w:left="110" w:right="94"/>
        <w:jc w:val="left"/>
      </w:pPr>
      <w:r>
        <w:rPr>
          <w:color w:val="231F20"/>
          <w:spacing w:val="-7"/>
          <w:w w:val="110"/>
        </w:rPr>
        <w:t>Part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5"/>
          <w:w w:val="110"/>
        </w:rPr>
        <w:t>that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6"/>
          <w:w w:val="110"/>
        </w:rPr>
        <w:t>requires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6"/>
          <w:w w:val="110"/>
        </w:rPr>
        <w:t>replacement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5"/>
          <w:w w:val="110"/>
        </w:rPr>
        <w:t>(refer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3"/>
          <w:w w:val="110"/>
        </w:rPr>
        <w:t>to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4"/>
          <w:w w:val="110"/>
        </w:rPr>
        <w:t>the</w:t>
      </w:r>
      <w:r>
        <w:rPr>
          <w:color w:val="231F20"/>
          <w:w w:val="102"/>
        </w:rPr>
        <w:t> </w:t>
      </w:r>
      <w:r>
        <w:rPr>
          <w:color w:val="231F20"/>
          <w:spacing w:val="-5"/>
          <w:w w:val="110"/>
        </w:rPr>
        <w:t>parts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list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in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the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6"/>
          <w:w w:val="110"/>
        </w:rPr>
        <w:t>instructions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6"/>
          <w:w w:val="110"/>
        </w:rPr>
        <w:t>manuaI)</w:t>
      </w:r>
      <w:r>
        <w:rPr>
          <w:spacing w:val="-6"/>
          <w:w w:val="110"/>
        </w:rPr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110" w:right="94"/>
        <w:jc w:val="left"/>
      </w:pPr>
      <w:r>
        <w:rPr>
          <w:color w:val="231F20"/>
          <w:spacing w:val="-7"/>
          <w:w w:val="90"/>
        </w:rPr>
        <w:t>..............................................................................................</w:t>
      </w:r>
      <w:r>
        <w:rPr>
          <w:spacing w:val="-7"/>
        </w:rPr>
      </w:r>
    </w:p>
    <w:sectPr>
      <w:type w:val="continuous"/>
      <w:pgSz w:w="11910" w:h="16840"/>
      <w:pgMar w:top="0" w:bottom="1160" w:left="540" w:right="780"/>
      <w:cols w:num="2" w:equalWidth="0">
        <w:col w:w="5172" w:space="598"/>
        <w:col w:w="48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242203pt;margin-top:783.085388pt;width:115.613pt;height:58.83pt;mso-position-horizontal-relative:page;mso-position-vertical-relative:page;z-index:-464176" type="#_x0000_t75" stroked="fals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9.759995pt;margin-top:782.280029pt;width:116.64pt;height:58.68pt;mso-position-horizontal-relative:page;mso-position-vertical-relative:page;z-index:-464152" type="#_x0000_t75" stroked="false">
          <v:imagedata r:id="rId1" o:title="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pt;margin-top:782.400024pt;width:116.16pt;height:58.56pt;mso-position-horizontal-relative:page;mso-position-vertical-relative:page;z-index:-464128" type="#_x0000_t75" stroked="false">
          <v:imagedata r:id="rId1" o:title="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0.642334pt;margin-top:783.975037pt;width:115.540321pt;height:57.915007pt;mso-position-horizontal-relative:page;mso-position-vertical-relative:page;z-index:-464104" type="#_x0000_t75" stroked="false">
          <v:imagedata r:id="rId1" o:title="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bullet"/>
      <w:lvlText w:val="•"/>
      <w:lvlJc w:val="left"/>
      <w:pPr>
        <w:ind w:left="716" w:hanging="375"/>
      </w:pPr>
      <w:rPr>
        <w:rFonts w:hint="default" w:ascii="Arial" w:hAnsi="Arial" w:eastAsia="Arial"/>
        <w:color w:val="050303"/>
        <w:w w:val="164"/>
        <w:sz w:val="21"/>
        <w:szCs w:val="21"/>
      </w:rPr>
    </w:lvl>
    <w:lvl w:ilvl="1">
      <w:start w:val="1"/>
      <w:numFmt w:val="bullet"/>
      <w:lvlText w:val="•"/>
      <w:lvlJc w:val="left"/>
      <w:pPr>
        <w:ind w:left="940" w:hanging="3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74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4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21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386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651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916" w:hanging="375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405" w:hanging="286"/>
      </w:pPr>
      <w:rPr>
        <w:rFonts w:hint="default" w:ascii="Calibri" w:hAnsi="Calibri" w:eastAsia="Calibri"/>
        <w:color w:val="231F20"/>
        <w:w w:val="86"/>
        <w:sz w:val="24"/>
        <w:szCs w:val="24"/>
      </w:rPr>
    </w:lvl>
    <w:lvl w:ilvl="1">
      <w:start w:val="1"/>
      <w:numFmt w:val="bullet"/>
      <w:lvlText w:val="•"/>
      <w:lvlJc w:val="left"/>
      <w:pPr>
        <w:ind w:left="877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54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31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08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85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2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40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7" w:hanging="286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87" w:hanging="286"/>
        <w:jc w:val="left"/>
      </w:pPr>
      <w:rPr>
        <w:rFonts w:hint="default" w:ascii="Lucida Sans Unicode" w:hAnsi="Lucida Sans Unicode" w:eastAsia="Lucida Sans Unicode"/>
        <w:color w:val="221F1F"/>
        <w:spacing w:val="-6"/>
        <w:w w:val="53"/>
        <w:sz w:val="24"/>
        <w:szCs w:val="24"/>
      </w:rPr>
    </w:lvl>
    <w:lvl w:ilvl="1">
      <w:start w:val="1"/>
      <w:numFmt w:val="bullet"/>
      <w:lvlText w:val="•"/>
      <w:lvlJc w:val="left"/>
      <w:pPr>
        <w:ind w:left="2700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68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6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5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3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41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0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78" w:hanging="286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87" w:hanging="286"/>
        <w:jc w:val="left"/>
      </w:pPr>
      <w:rPr>
        <w:rFonts w:hint="default" w:ascii="Lucida Sans Unicode" w:hAnsi="Lucida Sans Unicode" w:eastAsia="Lucida Sans Unicode"/>
        <w:color w:val="221F1F"/>
        <w:spacing w:val="-6"/>
        <w:w w:val="53"/>
        <w:sz w:val="24"/>
        <w:szCs w:val="24"/>
      </w:rPr>
    </w:lvl>
    <w:lvl w:ilvl="1">
      <w:start w:val="1"/>
      <w:numFmt w:val="bullet"/>
      <w:lvlText w:val="•"/>
      <w:lvlJc w:val="left"/>
      <w:pPr>
        <w:ind w:left="847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4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1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48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5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2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49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16" w:hanging="286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387" w:hanging="286"/>
      </w:pPr>
      <w:rPr>
        <w:rFonts w:hint="default" w:ascii="Lucida Sans Unicode" w:hAnsi="Lucida Sans Unicode" w:eastAsia="Lucida Sans Unicode"/>
        <w:color w:val="221F1F"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846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2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8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44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0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6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42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08" w:hanging="286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30" w:hanging="170"/>
        <w:jc w:val="left"/>
      </w:pPr>
      <w:rPr>
        <w:rFonts w:hint="default" w:ascii="Lucida Sans Unicode" w:hAnsi="Lucida Sans Unicode" w:eastAsia="Lucida Sans Unicode"/>
        <w:color w:val="231F20"/>
        <w:w w:val="53"/>
        <w:sz w:val="24"/>
        <w:szCs w:val="24"/>
      </w:rPr>
    </w:lvl>
    <w:lvl w:ilvl="1">
      <w:start w:val="1"/>
      <w:numFmt w:val="bullet"/>
      <w:lvlText w:val="•"/>
      <w:lvlJc w:val="left"/>
      <w:pPr>
        <w:ind w:left="775" w:hanging="1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1" w:hanging="1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7" w:hanging="1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3" w:hanging="1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19" w:hanging="1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55" w:hanging="1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91" w:hanging="1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27" w:hanging="17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37" w:hanging="179"/>
        <w:jc w:val="left"/>
      </w:pPr>
      <w:rPr>
        <w:rFonts w:hint="default" w:ascii="Lucida Sans Unicode" w:hAnsi="Lucida Sans Unicode" w:eastAsia="Lucida Sans Unicode"/>
        <w:color w:val="231F20"/>
        <w:w w:val="53"/>
        <w:sz w:val="24"/>
        <w:szCs w:val="24"/>
      </w:rPr>
    </w:lvl>
    <w:lvl w:ilvl="1">
      <w:start w:val="1"/>
      <w:numFmt w:val="bullet"/>
      <w:lvlText w:val="•"/>
      <w:lvlJc w:val="left"/>
      <w:pPr>
        <w:ind w:left="866" w:hanging="17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2" w:hanging="1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9" w:hanging="1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45" w:hanging="1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2" w:hanging="1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98" w:hanging="1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24" w:hanging="1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51" w:hanging="17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73" w:hanging="251"/>
        <w:jc w:val="left"/>
      </w:pPr>
      <w:rPr>
        <w:rFonts w:hint="default" w:ascii="Calibri" w:hAnsi="Calibri" w:eastAsia="Calibri"/>
        <w:b/>
        <w:bCs/>
        <w:color w:val="231F20"/>
        <w:w w:val="106"/>
        <w:sz w:val="24"/>
        <w:szCs w:val="24"/>
      </w:rPr>
    </w:lvl>
    <w:lvl w:ilvl="1">
      <w:start w:val="1"/>
      <w:numFmt w:val="bullet"/>
      <w:lvlText w:val="•"/>
      <w:lvlJc w:val="left"/>
      <w:pPr>
        <w:ind w:left="902" w:hanging="2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4" w:hanging="2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47" w:hanging="2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69" w:hanging="2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92" w:hanging="2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4" w:hanging="2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36" w:hanging="2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59" w:hanging="251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121" w:hanging="197"/>
        <w:jc w:val="right"/>
      </w:pPr>
      <w:rPr>
        <w:rFonts w:hint="default" w:ascii="Arial" w:hAnsi="Arial" w:eastAsia="Arial"/>
        <w:color w:val="050303"/>
        <w:w w:val="85"/>
        <w:sz w:val="21"/>
        <w:szCs w:val="21"/>
      </w:rPr>
    </w:lvl>
    <w:lvl w:ilvl="1">
      <w:start w:val="1"/>
      <w:numFmt w:val="bullet"/>
      <w:lvlText w:val="•"/>
      <w:lvlJc w:val="left"/>
      <w:pPr>
        <w:ind w:left="296" w:hanging="1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3" w:hanging="1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49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5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2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78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55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31" w:hanging="197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491" w:hanging="274"/>
      </w:pPr>
      <w:rPr>
        <w:rFonts w:hint="default" w:ascii="Arial" w:hAnsi="Arial" w:eastAsia="Arial"/>
        <w:w w:val="172"/>
      </w:rPr>
    </w:lvl>
    <w:lvl w:ilvl="1">
      <w:start w:val="1"/>
      <w:numFmt w:val="bullet"/>
      <w:lvlText w:val="•"/>
      <w:lvlJc w:val="left"/>
      <w:pPr>
        <w:ind w:left="506" w:hanging="202"/>
      </w:pPr>
      <w:rPr>
        <w:rFonts w:hint="default" w:ascii="Arial" w:hAnsi="Arial" w:eastAsia="Arial"/>
        <w:w w:val="172"/>
      </w:rPr>
    </w:lvl>
    <w:lvl w:ilvl="2">
      <w:start w:val="1"/>
      <w:numFmt w:val="bullet"/>
      <w:lvlText w:val="•"/>
      <w:lvlJc w:val="left"/>
      <w:pPr>
        <w:ind w:left="219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61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202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342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482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622" w:hanging="202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878" w:hanging="375"/>
      </w:pPr>
      <w:rPr>
        <w:rFonts w:hint="default" w:ascii="Arial" w:hAnsi="Arial" w:eastAsia="Arial"/>
        <w:color w:val="030000"/>
        <w:w w:val="178"/>
        <w:sz w:val="21"/>
        <w:szCs w:val="21"/>
      </w:rPr>
    </w:lvl>
    <w:lvl w:ilvl="1">
      <w:start w:val="1"/>
      <w:numFmt w:val="bullet"/>
      <w:lvlText w:val="•"/>
      <w:lvlJc w:val="left"/>
      <w:pPr>
        <w:ind w:left="1668" w:hanging="3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6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4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2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0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8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6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4" w:hanging="37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25" w:hanging="375"/>
        <w:jc w:val="left"/>
      </w:pPr>
      <w:rPr>
        <w:rFonts w:hint="default" w:ascii="Times New Roman" w:hAnsi="Times New Roman" w:eastAsia="Times New Roman"/>
        <w:color w:val="030000"/>
        <w:spacing w:val="-36"/>
        <w:w w:val="128"/>
        <w:sz w:val="19"/>
        <w:szCs w:val="19"/>
      </w:rPr>
    </w:lvl>
    <w:lvl w:ilvl="1">
      <w:start w:val="1"/>
      <w:numFmt w:val="bullet"/>
      <w:lvlText w:val="•"/>
      <w:lvlJc w:val="left"/>
      <w:pPr>
        <w:ind w:left="879" w:hanging="3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9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9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8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18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78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38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7" w:hanging="375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95" w:hanging="96"/>
      </w:pPr>
      <w:rPr>
        <w:rFonts w:hint="default" w:ascii="Arial" w:hAnsi="Arial" w:eastAsia="Arial"/>
        <w:b/>
        <w:bCs/>
        <w:color w:val="211714"/>
        <w:w w:val="129"/>
        <w:sz w:val="14"/>
        <w:szCs w:val="14"/>
      </w:rPr>
    </w:lvl>
    <w:lvl w:ilvl="1">
      <w:start w:val="1"/>
      <w:numFmt w:val="bullet"/>
      <w:lvlText w:val="•"/>
      <w:lvlJc w:val="left"/>
      <w:pPr>
        <w:ind w:left="546" w:hanging="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2" w:hanging="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39" w:hanging="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5" w:hanging="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2" w:hanging="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78" w:hanging="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5" w:hanging="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71" w:hanging="96"/>
      </w:pPr>
      <w:rPr>
        <w:rFonts w:hint="default"/>
      </w:rPr>
    </w:lvl>
  </w:abstractNum>
  <w:num w:numId="5">
    <w:abstractNumId w:val="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87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2553"/>
      <w:outlineLvl w:val="1"/>
    </w:pPr>
    <w:rPr>
      <w:rFonts w:ascii="Arial" w:hAnsi="Arial" w:eastAsia="Arial"/>
      <w:b/>
      <w:bCs/>
      <w:sz w:val="46"/>
      <w:szCs w:val="46"/>
    </w:rPr>
  </w:style>
  <w:style w:styleId="Heading2" w:type="paragraph">
    <w:name w:val="Heading 2"/>
    <w:basedOn w:val="Normal"/>
    <w:uiPriority w:val="1"/>
    <w:qFormat/>
    <w:pPr>
      <w:spacing w:before="1"/>
      <w:ind w:left="113"/>
      <w:outlineLvl w:val="2"/>
    </w:pPr>
    <w:rPr>
      <w:rFonts w:ascii="Calibri" w:hAnsi="Calibri" w:eastAsia="Calibri"/>
      <w:b/>
      <w:bCs/>
      <w:sz w:val="44"/>
      <w:szCs w:val="44"/>
    </w:rPr>
  </w:style>
  <w:style w:styleId="Heading3" w:type="paragraph">
    <w:name w:val="Heading 3"/>
    <w:basedOn w:val="Normal"/>
    <w:uiPriority w:val="1"/>
    <w:qFormat/>
    <w:pPr>
      <w:ind w:left="1501"/>
      <w:outlineLvl w:val="3"/>
    </w:pPr>
    <w:rPr>
      <w:rFonts w:ascii="Arial" w:hAnsi="Arial" w:eastAsia="Arial"/>
      <w:sz w:val="44"/>
      <w:szCs w:val="44"/>
    </w:rPr>
  </w:style>
  <w:style w:styleId="Heading4" w:type="paragraph">
    <w:name w:val="Heading 4"/>
    <w:basedOn w:val="Normal"/>
    <w:uiPriority w:val="1"/>
    <w:qFormat/>
    <w:pPr>
      <w:ind w:left="880"/>
      <w:outlineLvl w:val="4"/>
    </w:pPr>
    <w:rPr>
      <w:rFonts w:ascii="Calibri" w:hAnsi="Calibri" w:eastAsia="Calibri"/>
      <w:b/>
      <w:bCs/>
      <w:sz w:val="43"/>
      <w:szCs w:val="43"/>
    </w:rPr>
  </w:style>
  <w:style w:styleId="Heading5" w:type="paragraph">
    <w:name w:val="Heading 5"/>
    <w:basedOn w:val="Normal"/>
    <w:uiPriority w:val="1"/>
    <w:qFormat/>
    <w:pPr>
      <w:spacing w:before="21"/>
      <w:ind w:left="233"/>
      <w:outlineLvl w:val="5"/>
    </w:pPr>
    <w:rPr>
      <w:rFonts w:ascii="Arial" w:hAnsi="Arial" w:eastAsia="Arial"/>
      <w:b/>
      <w:bCs/>
      <w:sz w:val="42"/>
      <w:szCs w:val="42"/>
    </w:rPr>
  </w:style>
  <w:style w:styleId="Heading6" w:type="paragraph">
    <w:name w:val="Heading 6"/>
    <w:basedOn w:val="Normal"/>
    <w:uiPriority w:val="1"/>
    <w:qFormat/>
    <w:pPr>
      <w:ind w:left="113"/>
      <w:outlineLvl w:val="6"/>
    </w:pPr>
    <w:rPr>
      <w:rFonts w:ascii="Calibri" w:hAnsi="Calibri" w:eastAsia="Calibri"/>
      <w:b/>
      <w:bCs/>
      <w:sz w:val="40"/>
      <w:szCs w:val="40"/>
    </w:rPr>
  </w:style>
  <w:style w:styleId="Heading7" w:type="paragraph">
    <w:name w:val="Heading 7"/>
    <w:basedOn w:val="Normal"/>
    <w:uiPriority w:val="1"/>
    <w:qFormat/>
    <w:pPr>
      <w:spacing w:before="12"/>
      <w:ind w:left="122"/>
      <w:outlineLvl w:val="7"/>
    </w:pPr>
    <w:rPr>
      <w:rFonts w:ascii="Calibri" w:hAnsi="Calibri" w:eastAsia="Calibri"/>
      <w:b/>
      <w:bCs/>
      <w:sz w:val="32"/>
      <w:szCs w:val="32"/>
    </w:rPr>
  </w:style>
  <w:style w:styleId="Heading8" w:type="paragraph">
    <w:name w:val="Heading 8"/>
    <w:basedOn w:val="Normal"/>
    <w:uiPriority w:val="1"/>
    <w:qFormat/>
    <w:pPr>
      <w:ind w:left="187"/>
      <w:outlineLvl w:val="8"/>
    </w:pPr>
    <w:rPr>
      <w:rFonts w:ascii="Arial" w:hAnsi="Arial" w:eastAsia="Arial"/>
      <w:b/>
      <w:bCs/>
      <w:sz w:val="31"/>
      <w:szCs w:val="31"/>
    </w:rPr>
  </w:style>
  <w:style w:styleId="Heading9" w:type="paragraph">
    <w:name w:val="Heading 9"/>
    <w:basedOn w:val="Normal"/>
    <w:uiPriority w:val="1"/>
    <w:qFormat/>
    <w:pPr>
      <w:spacing w:before="65"/>
      <w:ind w:left="168"/>
      <w:outlineLvl w:val="9"/>
    </w:pPr>
    <w:rPr>
      <w:rFonts w:ascii="Times New Roman" w:hAnsi="Times New Roman" w:eastAsia="Times New Roman"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2.xml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footer" Target="footer3.xml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footer" Target="footer4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hyperlink" Target="mailto:customerservice@mayohardware.com.au" TargetMode="External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hyperlink" Target="http://www.bunnings.com.au/" TargetMode="External"/><Relationship Id="rId59" Type="http://schemas.openxmlformats.org/officeDocument/2006/relationships/hyperlink" Target="http://www.bunnings.co.nz/" TargetMode="External"/><Relationship Id="rId60" Type="http://schemas.openxmlformats.org/officeDocument/2006/relationships/image" Target="media/image53.png"/><Relationship Id="rId61" Type="http://schemas.openxmlformats.org/officeDocument/2006/relationships/hyperlink" Target="mailto:customerservice@mayohardware.co.nz" TargetMode="External"/><Relationship Id="rId62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</dc:title>
  <dcterms:created xsi:type="dcterms:W3CDTF">2018-02-07T11:06:09Z</dcterms:created>
  <dcterms:modified xsi:type="dcterms:W3CDTF">2018-02-07T11:06:09Z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2017-06-03T00:00:00Z</vt:filetime>
  </property>
  <property fmtid="{D5CDD505-2E9C-101B-9397-08002B2CF9AE}" pid="3" name="Creator">
    <vt:lpwstr>Adobe Illustrator CS4</vt:lpwstr>
  </property>
  <property fmtid="{D5CDD505-2E9C-101B-9397-08002B2CF9AE}" pid="4" name="LastSaved">
    <vt:filetime>2018-02-07T00:00:00Z</vt:filetime>
  </property>
</Properties>
</file>